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886697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AF00AD">
              <w:rPr>
                <w:rFonts w:ascii="Arial" w:hAnsi="Arial" w:cs="Arial"/>
                <w:color w:val="002060"/>
                <w:sz w:val="40"/>
                <w:szCs w:val="40"/>
              </w:rPr>
              <w:t>1</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F00AD">
              <w:rPr>
                <w:rFonts w:ascii="Arial" w:hAnsi="Arial" w:cs="Arial"/>
                <w:color w:val="002060"/>
                <w:sz w:val="40"/>
                <w:szCs w:val="40"/>
              </w:rPr>
              <w:t>13</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1CA8EA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9764C">
          <w:rPr>
            <w:noProof/>
            <w:webHidden/>
            <w:color w:val="002060"/>
          </w:rPr>
          <w:t>1</w:t>
        </w:r>
        <w:r w:rsidR="00AC19D9" w:rsidRPr="00DE1EF7">
          <w:rPr>
            <w:noProof/>
            <w:webHidden/>
            <w:color w:val="002060"/>
          </w:rPr>
          <w:fldChar w:fldCharType="end"/>
        </w:r>
      </w:hyperlink>
    </w:p>
    <w:p w14:paraId="112EDB38" w14:textId="131C843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9764C">
          <w:rPr>
            <w:noProof/>
            <w:webHidden/>
            <w:color w:val="002060"/>
          </w:rPr>
          <w:t>1</w:t>
        </w:r>
        <w:r w:rsidR="00AC19D9" w:rsidRPr="00DE1EF7">
          <w:rPr>
            <w:noProof/>
            <w:webHidden/>
            <w:color w:val="002060"/>
          </w:rPr>
          <w:fldChar w:fldCharType="end"/>
        </w:r>
      </w:hyperlink>
    </w:p>
    <w:p w14:paraId="4D9CAD43" w14:textId="3208634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9764C">
          <w:rPr>
            <w:noProof/>
            <w:webHidden/>
            <w:color w:val="002060"/>
          </w:rPr>
          <w:t>1</w:t>
        </w:r>
        <w:r w:rsidR="00AC19D9" w:rsidRPr="00DE1EF7">
          <w:rPr>
            <w:noProof/>
            <w:webHidden/>
            <w:color w:val="002060"/>
          </w:rPr>
          <w:fldChar w:fldCharType="end"/>
        </w:r>
      </w:hyperlink>
    </w:p>
    <w:p w14:paraId="0EAFCCD8" w14:textId="4718EED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9764C">
          <w:rPr>
            <w:noProof/>
            <w:webHidden/>
            <w:color w:val="002060"/>
          </w:rPr>
          <w:t>1</w:t>
        </w:r>
        <w:r w:rsidR="00AC19D9" w:rsidRPr="00DE1EF7">
          <w:rPr>
            <w:noProof/>
            <w:webHidden/>
            <w:color w:val="002060"/>
          </w:rPr>
          <w:fldChar w:fldCharType="end"/>
        </w:r>
      </w:hyperlink>
    </w:p>
    <w:p w14:paraId="0952245B" w14:textId="5296484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9764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4F91813" w14:textId="77777777" w:rsidR="0040522D" w:rsidRPr="0040522D" w:rsidRDefault="0040522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16B7688B" w14:textId="77777777" w:rsidR="000B46E8" w:rsidRDefault="000B46E8" w:rsidP="00E12217">
      <w:pPr>
        <w:rPr>
          <w:rFonts w:ascii="Arial" w:hAnsi="Arial" w:cs="Arial"/>
          <w:b/>
          <w:color w:val="002060"/>
          <w:sz w:val="22"/>
          <w:szCs w:val="22"/>
        </w:rPr>
      </w:pPr>
    </w:p>
    <w:p w14:paraId="559604D5" w14:textId="77777777" w:rsidR="00837531" w:rsidRPr="004C580B" w:rsidRDefault="00837531" w:rsidP="00837531">
      <w:pPr>
        <w:pStyle w:val="LndNormale1"/>
        <w:rPr>
          <w:rFonts w:cs="Arial"/>
          <w:b/>
          <w:color w:val="002060"/>
          <w:sz w:val="28"/>
          <w:szCs w:val="28"/>
        </w:rPr>
      </w:pPr>
      <w:r>
        <w:rPr>
          <w:rFonts w:cs="Arial"/>
          <w:b/>
          <w:color w:val="002060"/>
          <w:sz w:val="28"/>
          <w:szCs w:val="28"/>
        </w:rPr>
        <w:t>DATE INIZIO COMPETIZIONI</w:t>
      </w:r>
    </w:p>
    <w:p w14:paraId="77443A57" w14:textId="77777777" w:rsidR="00837531" w:rsidRDefault="00837531" w:rsidP="00837531">
      <w:pPr>
        <w:ind w:left="1410" w:hanging="1410"/>
        <w:rPr>
          <w:rFonts w:ascii="Arial" w:hAnsi="Arial" w:cs="Arial"/>
          <w:bCs/>
          <w:color w:val="002060"/>
          <w:sz w:val="22"/>
          <w:szCs w:val="22"/>
        </w:rPr>
      </w:pPr>
    </w:p>
    <w:p w14:paraId="0F7F0914" w14:textId="2E400331" w:rsidR="00837531" w:rsidRDefault="00837531" w:rsidP="00837531">
      <w:pPr>
        <w:pStyle w:val="LndNormale1"/>
        <w:rPr>
          <w:color w:val="002060"/>
        </w:rPr>
      </w:pPr>
      <w:r w:rsidRPr="00B07B8B">
        <w:rPr>
          <w:color w:val="002060"/>
        </w:rPr>
        <w:t xml:space="preserve">Il Comitato Regionale Marche </w:t>
      </w:r>
    </w:p>
    <w:p w14:paraId="178C0648" w14:textId="77777777" w:rsidR="00837531" w:rsidRPr="00B07B8B" w:rsidRDefault="00837531" w:rsidP="00837531">
      <w:pPr>
        <w:pStyle w:val="LndNormale1"/>
        <w:rPr>
          <w:color w:val="002060"/>
        </w:rPr>
      </w:pPr>
    </w:p>
    <w:p w14:paraId="71D9AC9A" w14:textId="43AD349B" w:rsidR="00837531" w:rsidRDefault="00837531" w:rsidP="00837531">
      <w:pPr>
        <w:pStyle w:val="LndNormale1"/>
        <w:numPr>
          <w:ilvl w:val="0"/>
          <w:numId w:val="42"/>
        </w:numPr>
        <w:rPr>
          <w:color w:val="002060"/>
        </w:rPr>
      </w:pPr>
      <w:r>
        <w:rPr>
          <w:color w:val="002060"/>
        </w:rPr>
        <w:lastRenderedPageBreak/>
        <w:t xml:space="preserve">al fine di uniformare i format di tutti i Campionati Regionali di Calcio a Cinque </w:t>
      </w:r>
      <w:r w:rsidR="00F12D48">
        <w:rPr>
          <w:color w:val="002060"/>
        </w:rPr>
        <w:t>con lo scopo di esaudire al meglio le richieste di alternanza/concomitanza di ogni Società in fase di elaborazione dei relativi calendari dispone la modifica delle date di inizio delle seguenti competizioni come di seguito riportato:</w:t>
      </w:r>
    </w:p>
    <w:p w14:paraId="1EC5300F" w14:textId="55370E3B" w:rsidR="00F12D48" w:rsidRDefault="00F12D48" w:rsidP="00F12D48">
      <w:pPr>
        <w:pStyle w:val="LndNormale1"/>
        <w:rPr>
          <w:color w:val="002060"/>
        </w:rPr>
      </w:pPr>
    </w:p>
    <w:p w14:paraId="188487F8" w14:textId="7881E56E" w:rsidR="00837531" w:rsidRPr="0091287F" w:rsidRDefault="00F12D48" w:rsidP="00837531">
      <w:pPr>
        <w:pStyle w:val="LndNormale1"/>
        <w:ind w:left="720"/>
        <w:rPr>
          <w:b/>
          <w:bCs/>
          <w:color w:val="002060"/>
        </w:rPr>
      </w:pPr>
      <w:r>
        <w:rPr>
          <w:b/>
          <w:bCs/>
          <w:color w:val="002060"/>
        </w:rPr>
        <w:t>Sabato 30</w:t>
      </w:r>
      <w:r w:rsidR="00837531" w:rsidRPr="0091287F">
        <w:rPr>
          <w:b/>
          <w:bCs/>
          <w:color w:val="002060"/>
        </w:rPr>
        <w:t xml:space="preserve"> </w:t>
      </w:r>
      <w:r>
        <w:rPr>
          <w:b/>
          <w:bCs/>
          <w:color w:val="002060"/>
        </w:rPr>
        <w:t>S</w:t>
      </w:r>
      <w:r w:rsidR="00837531" w:rsidRPr="0091287F">
        <w:rPr>
          <w:b/>
          <w:bCs/>
          <w:color w:val="002060"/>
        </w:rPr>
        <w:t>ettembre 2023</w:t>
      </w:r>
      <w:r w:rsidR="00837531" w:rsidRPr="0091287F">
        <w:rPr>
          <w:b/>
          <w:bCs/>
          <w:color w:val="002060"/>
        </w:rPr>
        <w:tab/>
      </w:r>
      <w:r w:rsidR="00837531" w:rsidRPr="0091287F">
        <w:rPr>
          <w:b/>
          <w:bCs/>
          <w:color w:val="002060"/>
        </w:rPr>
        <w:tab/>
        <w:t xml:space="preserve">CAMPIONATO </w:t>
      </w:r>
      <w:r>
        <w:rPr>
          <w:b/>
          <w:bCs/>
          <w:color w:val="002060"/>
        </w:rPr>
        <w:t>CALCIO A CINQUE UNDER 19</w:t>
      </w:r>
    </w:p>
    <w:p w14:paraId="07BF80B6" w14:textId="42156970" w:rsidR="00F12D48" w:rsidRPr="0091287F"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17</w:t>
      </w:r>
    </w:p>
    <w:p w14:paraId="62E0A0E9" w14:textId="3666B16C" w:rsidR="00F12D48"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15</w:t>
      </w:r>
    </w:p>
    <w:p w14:paraId="08715E7D" w14:textId="77777777" w:rsidR="00F12D48" w:rsidRDefault="00F12D48" w:rsidP="00F12D48">
      <w:pPr>
        <w:pStyle w:val="LndNormale1"/>
        <w:ind w:left="720"/>
        <w:rPr>
          <w:b/>
          <w:bCs/>
          <w:color w:val="002060"/>
        </w:rPr>
      </w:pPr>
    </w:p>
    <w:p w14:paraId="20386F5B" w14:textId="5C95A2E5" w:rsidR="00F12D48" w:rsidRDefault="00F12D48" w:rsidP="00F12D48">
      <w:pPr>
        <w:pStyle w:val="LndNormale1"/>
        <w:ind w:left="720"/>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CALCIO A CINQUE UNDER 21</w:t>
      </w:r>
    </w:p>
    <w:p w14:paraId="5AFDA00A" w14:textId="77777777" w:rsidR="00F12D48" w:rsidRDefault="00F12D48" w:rsidP="00F12D48">
      <w:pPr>
        <w:pStyle w:val="LndNormale1"/>
        <w:rPr>
          <w:b/>
          <w:bCs/>
          <w:color w:val="002060"/>
        </w:rPr>
      </w:pPr>
    </w:p>
    <w:p w14:paraId="16A40B23" w14:textId="3ABF3E0A" w:rsidR="00F12D48" w:rsidRPr="00F12D48" w:rsidRDefault="00F12D48" w:rsidP="00F12D48">
      <w:pPr>
        <w:pStyle w:val="LndNormale1"/>
        <w:rPr>
          <w:color w:val="002060"/>
        </w:rPr>
      </w:pPr>
      <w:r w:rsidRPr="00F12D48">
        <w:rPr>
          <w:color w:val="002060"/>
        </w:rPr>
        <w:t xml:space="preserve">Si </w:t>
      </w:r>
      <w:r w:rsidRPr="00F12D48">
        <w:rPr>
          <w:b/>
          <w:bCs/>
          <w:color w:val="002060"/>
        </w:rPr>
        <w:t>conferma</w:t>
      </w:r>
      <w:r w:rsidRPr="00F12D48">
        <w:rPr>
          <w:color w:val="002060"/>
        </w:rPr>
        <w:t xml:space="preserve"> la data di inizio, </w:t>
      </w:r>
      <w:r w:rsidRPr="00F12D48">
        <w:rPr>
          <w:b/>
          <w:bCs/>
          <w:color w:val="002060"/>
        </w:rPr>
        <w:t>Venerdì 29 Settembre 2023</w:t>
      </w:r>
      <w:r w:rsidRPr="00F12D48">
        <w:rPr>
          <w:color w:val="002060"/>
        </w:rPr>
        <w:t xml:space="preserve">, del Campionato Regionale Calcio a Cinque </w:t>
      </w:r>
      <w:r w:rsidRPr="00F12D48">
        <w:rPr>
          <w:b/>
          <w:bCs/>
          <w:color w:val="002060"/>
        </w:rPr>
        <w:t>Femminile</w:t>
      </w:r>
      <w:r w:rsidRPr="00F12D48">
        <w:rPr>
          <w:color w:val="002060"/>
        </w:rPr>
        <w:t xml:space="preserve"> e del Campionato Calcio a Cinque </w:t>
      </w:r>
      <w:r w:rsidRPr="00F12D48">
        <w:rPr>
          <w:b/>
          <w:bCs/>
          <w:color w:val="002060"/>
        </w:rPr>
        <w:t>Serie D</w:t>
      </w:r>
      <w:r w:rsidRPr="00F12D48">
        <w:rPr>
          <w:color w:val="002060"/>
        </w:rPr>
        <w:t>.</w:t>
      </w:r>
    </w:p>
    <w:p w14:paraId="3D2862B0" w14:textId="5E89E7C7" w:rsidR="00837531" w:rsidRDefault="00837531" w:rsidP="00F12D48">
      <w:pPr>
        <w:pStyle w:val="LndNormale1"/>
        <w:ind w:left="720"/>
        <w:rPr>
          <w:rFonts w:cs="Arial"/>
          <w:b/>
          <w:color w:val="002060"/>
          <w:szCs w:val="22"/>
        </w:rPr>
      </w:pPr>
    </w:p>
    <w:p w14:paraId="24114FC7" w14:textId="77777777" w:rsidR="00F12D48" w:rsidRDefault="00F12D48" w:rsidP="00F12D48">
      <w:pPr>
        <w:pStyle w:val="LndNormale1"/>
        <w:ind w:left="720"/>
        <w:rPr>
          <w:rFonts w:cs="Arial"/>
          <w:b/>
          <w:color w:val="002060"/>
          <w:szCs w:val="22"/>
        </w:rPr>
      </w:pPr>
    </w:p>
    <w:p w14:paraId="36847876" w14:textId="21C3194E" w:rsidR="00375415" w:rsidRPr="004D2A0A" w:rsidRDefault="00375415" w:rsidP="00375415">
      <w:pPr>
        <w:pStyle w:val="LndNormale1"/>
        <w:rPr>
          <w:b/>
          <w:color w:val="002060"/>
          <w:sz w:val="28"/>
          <w:szCs w:val="28"/>
        </w:rPr>
      </w:pPr>
      <w:r>
        <w:rPr>
          <w:b/>
          <w:color w:val="002060"/>
          <w:sz w:val="28"/>
          <w:szCs w:val="28"/>
        </w:rPr>
        <w:t>CAMPIONATO CALCIO A CINQUE SERIE D – ORGANICO E GIRONI</w:t>
      </w:r>
    </w:p>
    <w:p w14:paraId="130E2402" w14:textId="77777777" w:rsidR="00375415" w:rsidRPr="004D2A0A" w:rsidRDefault="00375415" w:rsidP="00375415">
      <w:pPr>
        <w:pStyle w:val="Nessunaspaziatura"/>
        <w:jc w:val="both"/>
        <w:rPr>
          <w:rFonts w:ascii="Arial" w:hAnsi="Arial" w:cs="Arial"/>
          <w:color w:val="002060"/>
        </w:rPr>
      </w:pPr>
    </w:p>
    <w:p w14:paraId="083A1000" w14:textId="3B5974FD" w:rsidR="00375415" w:rsidRDefault="00375415" w:rsidP="00375415">
      <w:pPr>
        <w:rPr>
          <w:rFonts w:ascii="Arial" w:hAnsi="Arial" w:cs="Arial"/>
          <w:color w:val="002060"/>
          <w:sz w:val="22"/>
          <w:szCs w:val="22"/>
        </w:rPr>
      </w:pPr>
      <w:r w:rsidRPr="00375415">
        <w:rPr>
          <w:rFonts w:ascii="Arial" w:hAnsi="Arial" w:cs="Arial"/>
          <w:color w:val="002060"/>
          <w:sz w:val="22"/>
          <w:szCs w:val="22"/>
        </w:rPr>
        <w:t>Il Comitato Regionale Marche ha provveduto alla composizione ed alla ratifica dell’organico e dei gironi del campionato in epigrafe come di seguito riportato:</w:t>
      </w:r>
    </w:p>
    <w:p w14:paraId="4984F9E0" w14:textId="77777777" w:rsidR="00375415" w:rsidRDefault="00375415" w:rsidP="00375415">
      <w:pPr>
        <w:rPr>
          <w:rFonts w:ascii="Arial" w:hAnsi="Arial" w:cs="Arial"/>
          <w:color w:val="002060"/>
          <w:sz w:val="22"/>
          <w:szCs w:val="22"/>
        </w:rPr>
      </w:pPr>
    </w:p>
    <w:p w14:paraId="093BE4BC" w14:textId="23C25B8D" w:rsidR="00375415" w:rsidRPr="00375415" w:rsidRDefault="00375415" w:rsidP="00375415">
      <w:pPr>
        <w:rPr>
          <w:rFonts w:ascii="Arial" w:hAnsi="Arial" w:cs="Arial"/>
          <w:b/>
          <w:bCs/>
          <w:color w:val="002060"/>
          <w:sz w:val="22"/>
          <w:szCs w:val="22"/>
        </w:rPr>
      </w:pPr>
      <w:r w:rsidRPr="00375415">
        <w:rPr>
          <w:rFonts w:ascii="Arial" w:hAnsi="Arial" w:cs="Arial"/>
          <w:b/>
          <w:bCs/>
          <w:color w:val="002060"/>
          <w:sz w:val="22"/>
          <w:szCs w:val="22"/>
        </w:rPr>
        <w:t>GIRONE “A”</w:t>
      </w:r>
    </w:p>
    <w:p w14:paraId="5F969DB5" w14:textId="569A9E30"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934475  </w:t>
      </w:r>
      <w:r>
        <w:rPr>
          <w:rFonts w:ascii="Arial" w:hAnsi="Arial" w:cs="Arial"/>
          <w:color w:val="002060"/>
          <w:sz w:val="22"/>
          <w:szCs w:val="22"/>
        </w:rPr>
        <w:tab/>
      </w:r>
      <w:r w:rsidRPr="00375415">
        <w:rPr>
          <w:rFonts w:ascii="Arial" w:hAnsi="Arial" w:cs="Arial"/>
          <w:color w:val="002060"/>
          <w:sz w:val="22"/>
          <w:szCs w:val="22"/>
        </w:rPr>
        <w:t xml:space="preserve">A.S.D. ACQUALAGNA CALCIO C 5    </w:t>
      </w:r>
    </w:p>
    <w:p w14:paraId="302D0CEF" w14:textId="04B3690A"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  4100  </w:t>
      </w:r>
      <w:r>
        <w:rPr>
          <w:rFonts w:ascii="Arial" w:hAnsi="Arial" w:cs="Arial"/>
          <w:color w:val="002060"/>
          <w:sz w:val="22"/>
          <w:szCs w:val="22"/>
        </w:rPr>
        <w:tab/>
      </w:r>
      <w:r w:rsidRPr="00375415">
        <w:rPr>
          <w:rFonts w:ascii="Arial" w:hAnsi="Arial" w:cs="Arial"/>
          <w:color w:val="002060"/>
          <w:sz w:val="22"/>
          <w:szCs w:val="22"/>
        </w:rPr>
        <w:t xml:space="preserve">A.S.D. AUDAX CALCIO PIOBBICO    </w:t>
      </w:r>
    </w:p>
    <w:p w14:paraId="4B56010B" w14:textId="71D150B0"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941566  </w:t>
      </w:r>
      <w:r>
        <w:rPr>
          <w:rFonts w:ascii="Arial" w:hAnsi="Arial" w:cs="Arial"/>
          <w:color w:val="002060"/>
          <w:sz w:val="22"/>
          <w:szCs w:val="22"/>
        </w:rPr>
        <w:tab/>
      </w:r>
      <w:r w:rsidRPr="00375415">
        <w:rPr>
          <w:rFonts w:ascii="Arial" w:hAnsi="Arial" w:cs="Arial"/>
          <w:color w:val="002060"/>
          <w:sz w:val="22"/>
          <w:szCs w:val="22"/>
        </w:rPr>
        <w:t xml:space="preserve">A.S.D. CIARNIN                  </w:t>
      </w:r>
    </w:p>
    <w:p w14:paraId="3D72E321" w14:textId="061168A7"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945260  </w:t>
      </w:r>
      <w:r>
        <w:rPr>
          <w:rFonts w:ascii="Arial" w:hAnsi="Arial" w:cs="Arial"/>
          <w:color w:val="002060"/>
          <w:sz w:val="22"/>
          <w:szCs w:val="22"/>
        </w:rPr>
        <w:tab/>
      </w:r>
      <w:r w:rsidRPr="00375415">
        <w:rPr>
          <w:rFonts w:ascii="Arial" w:hAnsi="Arial" w:cs="Arial"/>
          <w:color w:val="002060"/>
          <w:sz w:val="22"/>
          <w:szCs w:val="22"/>
        </w:rPr>
        <w:t xml:space="preserve">A.S.D. FFJ CALCIO A 5           </w:t>
      </w:r>
    </w:p>
    <w:p w14:paraId="7B80448C" w14:textId="64E873C1"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922782  </w:t>
      </w:r>
      <w:r>
        <w:rPr>
          <w:rFonts w:ascii="Arial" w:hAnsi="Arial" w:cs="Arial"/>
          <w:color w:val="002060"/>
          <w:sz w:val="22"/>
          <w:szCs w:val="22"/>
        </w:rPr>
        <w:tab/>
      </w:r>
      <w:r w:rsidRPr="00375415">
        <w:rPr>
          <w:rFonts w:ascii="Arial" w:hAnsi="Arial" w:cs="Arial"/>
          <w:color w:val="002060"/>
          <w:sz w:val="22"/>
          <w:szCs w:val="22"/>
        </w:rPr>
        <w:t xml:space="preserve">ANR    GIOVANI SANT IPPOLITO    </w:t>
      </w:r>
    </w:p>
    <w:p w14:paraId="02D2ADB8" w14:textId="44ADAFF2"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914487  </w:t>
      </w:r>
      <w:r>
        <w:rPr>
          <w:rFonts w:ascii="Arial" w:hAnsi="Arial" w:cs="Arial"/>
          <w:color w:val="002060"/>
          <w:sz w:val="22"/>
          <w:szCs w:val="22"/>
        </w:rPr>
        <w:tab/>
      </w:r>
      <w:r w:rsidRPr="00375415">
        <w:rPr>
          <w:rFonts w:ascii="Arial" w:hAnsi="Arial" w:cs="Arial"/>
          <w:color w:val="002060"/>
          <w:sz w:val="22"/>
          <w:szCs w:val="22"/>
        </w:rPr>
        <w:t xml:space="preserve">A.S.D. GNANO 04                 </w:t>
      </w:r>
    </w:p>
    <w:p w14:paraId="675F0CE3" w14:textId="5643A1EB"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954848  </w:t>
      </w:r>
      <w:r>
        <w:rPr>
          <w:rFonts w:ascii="Arial" w:hAnsi="Arial" w:cs="Arial"/>
          <w:color w:val="002060"/>
          <w:sz w:val="22"/>
          <w:szCs w:val="22"/>
        </w:rPr>
        <w:tab/>
      </w:r>
      <w:r w:rsidRPr="00375415">
        <w:rPr>
          <w:rFonts w:ascii="Arial" w:hAnsi="Arial" w:cs="Arial"/>
          <w:color w:val="002060"/>
          <w:sz w:val="22"/>
          <w:szCs w:val="22"/>
        </w:rPr>
        <w:t xml:space="preserve">A.S.D. MONTECCHIO SPORT         </w:t>
      </w:r>
    </w:p>
    <w:p w14:paraId="447E3E47" w14:textId="7BA78763"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700228  </w:t>
      </w:r>
      <w:r>
        <w:rPr>
          <w:rFonts w:ascii="Arial" w:hAnsi="Arial" w:cs="Arial"/>
          <w:color w:val="002060"/>
          <w:sz w:val="22"/>
          <w:szCs w:val="22"/>
        </w:rPr>
        <w:tab/>
      </w:r>
      <w:r w:rsidRPr="00375415">
        <w:rPr>
          <w:rFonts w:ascii="Arial" w:hAnsi="Arial" w:cs="Arial"/>
          <w:color w:val="002060"/>
          <w:sz w:val="22"/>
          <w:szCs w:val="22"/>
        </w:rPr>
        <w:t>A.S.D. OLIMPIA JUVENTU FALCONARA</w:t>
      </w:r>
    </w:p>
    <w:p w14:paraId="3A280428" w14:textId="6501EB0E" w:rsidR="00375415" w:rsidRPr="000864DF" w:rsidRDefault="00375415" w:rsidP="00375415">
      <w:pPr>
        <w:rPr>
          <w:rFonts w:ascii="Arial" w:hAnsi="Arial" w:cs="Arial"/>
          <w:color w:val="002060"/>
          <w:sz w:val="22"/>
          <w:szCs w:val="22"/>
          <w:lang w:val="en-US"/>
        </w:rPr>
      </w:pPr>
      <w:r w:rsidRPr="000864DF">
        <w:rPr>
          <w:rFonts w:ascii="Arial" w:hAnsi="Arial" w:cs="Arial"/>
          <w:color w:val="002060"/>
          <w:sz w:val="22"/>
          <w:szCs w:val="22"/>
          <w:lang w:val="en-US"/>
        </w:rPr>
        <w:t xml:space="preserve">941752  </w:t>
      </w:r>
      <w:r w:rsidRPr="000864DF">
        <w:rPr>
          <w:rFonts w:ascii="Arial" w:hAnsi="Arial" w:cs="Arial"/>
          <w:color w:val="002060"/>
          <w:sz w:val="22"/>
          <w:szCs w:val="22"/>
          <w:lang w:val="en-US"/>
        </w:rPr>
        <w:tab/>
        <w:t>A.S.D. SPECIAL ONE SPORTING CLUB</w:t>
      </w:r>
    </w:p>
    <w:p w14:paraId="2C344E9F" w14:textId="15A36F4D" w:rsidR="00375415" w:rsidRPr="00375415" w:rsidRDefault="00375415" w:rsidP="00375415">
      <w:pPr>
        <w:rPr>
          <w:rFonts w:ascii="Arial" w:hAnsi="Arial" w:cs="Arial"/>
          <w:color w:val="002060"/>
          <w:sz w:val="22"/>
          <w:szCs w:val="22"/>
        </w:rPr>
      </w:pPr>
      <w:r w:rsidRPr="000864DF">
        <w:rPr>
          <w:rFonts w:ascii="Arial" w:hAnsi="Arial" w:cs="Arial"/>
          <w:color w:val="002060"/>
          <w:sz w:val="22"/>
          <w:szCs w:val="22"/>
          <w:lang w:val="en-US"/>
        </w:rPr>
        <w:t xml:space="preserve"> </w:t>
      </w:r>
      <w:r w:rsidRPr="00375415">
        <w:rPr>
          <w:rFonts w:ascii="Arial" w:hAnsi="Arial" w:cs="Arial"/>
          <w:color w:val="002060"/>
          <w:sz w:val="22"/>
          <w:szCs w:val="22"/>
        </w:rPr>
        <w:t xml:space="preserve">16390  </w:t>
      </w:r>
      <w:r>
        <w:rPr>
          <w:rFonts w:ascii="Arial" w:hAnsi="Arial" w:cs="Arial"/>
          <w:color w:val="002060"/>
          <w:sz w:val="22"/>
          <w:szCs w:val="22"/>
        </w:rPr>
        <w:tab/>
      </w:r>
      <w:r w:rsidRPr="00375415">
        <w:rPr>
          <w:rFonts w:ascii="Arial" w:hAnsi="Arial" w:cs="Arial"/>
          <w:color w:val="002060"/>
          <w:sz w:val="22"/>
          <w:szCs w:val="22"/>
        </w:rPr>
        <w:t xml:space="preserve">A.S.D. URBANIA CALCIO           </w:t>
      </w:r>
    </w:p>
    <w:p w14:paraId="6DB8E64D" w14:textId="39F19013"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962272  </w:t>
      </w:r>
      <w:r>
        <w:rPr>
          <w:rFonts w:ascii="Arial" w:hAnsi="Arial" w:cs="Arial"/>
          <w:color w:val="002060"/>
          <w:sz w:val="22"/>
          <w:szCs w:val="22"/>
        </w:rPr>
        <w:tab/>
      </w:r>
      <w:r w:rsidRPr="00375415">
        <w:rPr>
          <w:rFonts w:ascii="Arial" w:hAnsi="Arial" w:cs="Arial"/>
          <w:color w:val="002060"/>
          <w:sz w:val="22"/>
          <w:szCs w:val="22"/>
        </w:rPr>
        <w:t xml:space="preserve">ANR    URBINO CALCIO A 5        </w:t>
      </w:r>
    </w:p>
    <w:p w14:paraId="69680F2E" w14:textId="0330FE1A" w:rsidR="00375415" w:rsidRPr="00375415" w:rsidRDefault="00375415" w:rsidP="00375415">
      <w:pPr>
        <w:rPr>
          <w:rFonts w:ascii="Arial" w:hAnsi="Arial" w:cs="Arial"/>
          <w:color w:val="002060"/>
          <w:sz w:val="22"/>
          <w:szCs w:val="22"/>
        </w:rPr>
      </w:pPr>
      <w:r w:rsidRPr="00375415">
        <w:rPr>
          <w:rFonts w:ascii="Arial" w:hAnsi="Arial" w:cs="Arial"/>
          <w:color w:val="002060"/>
          <w:sz w:val="22"/>
          <w:szCs w:val="22"/>
        </w:rPr>
        <w:t xml:space="preserve">945704  </w:t>
      </w:r>
      <w:r>
        <w:rPr>
          <w:rFonts w:ascii="Arial" w:hAnsi="Arial" w:cs="Arial"/>
          <w:color w:val="002060"/>
          <w:sz w:val="22"/>
          <w:szCs w:val="22"/>
        </w:rPr>
        <w:tab/>
      </w:r>
      <w:r w:rsidRPr="00375415">
        <w:rPr>
          <w:rFonts w:ascii="Arial" w:hAnsi="Arial" w:cs="Arial"/>
          <w:color w:val="002060"/>
          <w:sz w:val="22"/>
          <w:szCs w:val="22"/>
        </w:rPr>
        <w:t xml:space="preserve">A.S.D. VADO C5                  </w:t>
      </w:r>
    </w:p>
    <w:p w14:paraId="72531474" w14:textId="0990CCB8" w:rsidR="00375415" w:rsidRPr="00375415" w:rsidRDefault="00375415" w:rsidP="00375415">
      <w:pPr>
        <w:rPr>
          <w:rFonts w:ascii="Arial" w:hAnsi="Arial" w:cs="Arial"/>
          <w:color w:val="002060"/>
          <w:sz w:val="22"/>
          <w:szCs w:val="22"/>
          <w:lang w:val="es-ES"/>
        </w:rPr>
      </w:pPr>
      <w:r w:rsidRPr="00375415">
        <w:rPr>
          <w:rFonts w:ascii="Arial" w:hAnsi="Arial" w:cs="Arial"/>
          <w:color w:val="002060"/>
          <w:sz w:val="22"/>
          <w:szCs w:val="22"/>
          <w:lang w:val="es-ES"/>
        </w:rPr>
        <w:t xml:space="preserve">962145  </w:t>
      </w:r>
      <w:r>
        <w:rPr>
          <w:rFonts w:ascii="Arial" w:hAnsi="Arial" w:cs="Arial"/>
          <w:color w:val="002060"/>
          <w:sz w:val="22"/>
          <w:szCs w:val="22"/>
          <w:lang w:val="es-ES"/>
        </w:rPr>
        <w:tab/>
      </w:r>
      <w:r w:rsidRPr="00375415">
        <w:rPr>
          <w:rFonts w:ascii="Arial" w:hAnsi="Arial" w:cs="Arial"/>
          <w:color w:val="002060"/>
          <w:sz w:val="22"/>
          <w:szCs w:val="22"/>
          <w:lang w:val="es-ES"/>
        </w:rPr>
        <w:t xml:space="preserve">ANR    VALMISA FUTSAL A.S.D.    </w:t>
      </w:r>
    </w:p>
    <w:p w14:paraId="7C8BD144" w14:textId="77777777" w:rsidR="00375415" w:rsidRDefault="00375415" w:rsidP="00375415">
      <w:pPr>
        <w:rPr>
          <w:rFonts w:ascii="Arial" w:hAnsi="Arial" w:cs="Arial"/>
          <w:b/>
          <w:color w:val="002060"/>
          <w:sz w:val="22"/>
          <w:szCs w:val="22"/>
          <w:lang w:val="es-ES"/>
        </w:rPr>
      </w:pPr>
    </w:p>
    <w:p w14:paraId="5E0702AD" w14:textId="69B26462" w:rsidR="00375415" w:rsidRPr="00375415" w:rsidRDefault="00375415" w:rsidP="00375415">
      <w:pPr>
        <w:rPr>
          <w:rFonts w:ascii="Arial" w:hAnsi="Arial" w:cs="Arial"/>
          <w:b/>
          <w:bCs/>
          <w:color w:val="002060"/>
          <w:sz w:val="22"/>
          <w:szCs w:val="22"/>
        </w:rPr>
      </w:pPr>
      <w:r w:rsidRPr="00375415">
        <w:rPr>
          <w:rFonts w:ascii="Arial" w:hAnsi="Arial" w:cs="Arial"/>
          <w:b/>
          <w:bCs/>
          <w:color w:val="002060"/>
          <w:sz w:val="22"/>
          <w:szCs w:val="22"/>
        </w:rPr>
        <w:t>GIRONE “</w:t>
      </w:r>
      <w:r>
        <w:rPr>
          <w:rFonts w:ascii="Arial" w:hAnsi="Arial" w:cs="Arial"/>
          <w:b/>
          <w:bCs/>
          <w:color w:val="002060"/>
          <w:sz w:val="22"/>
          <w:szCs w:val="22"/>
        </w:rPr>
        <w:t>B</w:t>
      </w:r>
      <w:r w:rsidRPr="00375415">
        <w:rPr>
          <w:rFonts w:ascii="Arial" w:hAnsi="Arial" w:cs="Arial"/>
          <w:b/>
          <w:bCs/>
          <w:color w:val="002060"/>
          <w:sz w:val="22"/>
          <w:szCs w:val="22"/>
        </w:rPr>
        <w:t>”</w:t>
      </w:r>
    </w:p>
    <w:p w14:paraId="09E7600C" w14:textId="130A54D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917682  </w:t>
      </w:r>
      <w:r>
        <w:rPr>
          <w:rFonts w:ascii="Arial" w:hAnsi="Arial" w:cs="Arial"/>
          <w:bCs/>
          <w:color w:val="002060"/>
          <w:sz w:val="22"/>
          <w:szCs w:val="22"/>
        </w:rPr>
        <w:tab/>
      </w:r>
      <w:r w:rsidRPr="00375415">
        <w:rPr>
          <w:rFonts w:ascii="Arial" w:hAnsi="Arial" w:cs="Arial"/>
          <w:bCs/>
          <w:color w:val="002060"/>
          <w:sz w:val="22"/>
          <w:szCs w:val="22"/>
        </w:rPr>
        <w:t xml:space="preserve">A.S.D. ANKON NOVA MARMI        </w:t>
      </w:r>
    </w:p>
    <w:p w14:paraId="0C5C63BC" w14:textId="0E6563BD"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916116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A.S.D. ASPIO 2005              </w:t>
      </w:r>
    </w:p>
    <w:p w14:paraId="4F6ADFB0" w14:textId="2DA310A9"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lang w:val="es-ES"/>
        </w:rPr>
        <w:t xml:space="preserve">936145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   </w:t>
      </w:r>
      <w:r>
        <w:rPr>
          <w:rFonts w:ascii="Arial" w:hAnsi="Arial" w:cs="Arial"/>
          <w:bCs/>
          <w:color w:val="002060"/>
          <w:sz w:val="22"/>
          <w:szCs w:val="22"/>
          <w:lang w:val="es-ES"/>
        </w:rPr>
        <w:tab/>
      </w:r>
      <w:r w:rsidRPr="00375415">
        <w:rPr>
          <w:rFonts w:ascii="Arial" w:hAnsi="Arial" w:cs="Arial"/>
          <w:bCs/>
          <w:color w:val="002060"/>
          <w:sz w:val="22"/>
          <w:szCs w:val="22"/>
        </w:rPr>
        <w:t xml:space="preserve">CALCETTO NUMANA         </w:t>
      </w:r>
    </w:p>
    <w:p w14:paraId="52144C36" w14:textId="12C75DE3"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919671  </w:t>
      </w:r>
      <w:r>
        <w:rPr>
          <w:rFonts w:ascii="Arial" w:hAnsi="Arial" w:cs="Arial"/>
          <w:bCs/>
          <w:color w:val="002060"/>
          <w:sz w:val="22"/>
          <w:szCs w:val="22"/>
        </w:rPr>
        <w:tab/>
      </w:r>
      <w:r w:rsidRPr="00375415">
        <w:rPr>
          <w:rFonts w:ascii="Arial" w:hAnsi="Arial" w:cs="Arial"/>
          <w:bCs/>
          <w:color w:val="002060"/>
          <w:sz w:val="22"/>
          <w:szCs w:val="22"/>
        </w:rPr>
        <w:t xml:space="preserve">A.S.D. CASENUOVE               </w:t>
      </w:r>
    </w:p>
    <w:p w14:paraId="6FBC9552" w14:textId="3E786D3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700016         </w:t>
      </w:r>
      <w:r>
        <w:rPr>
          <w:rFonts w:ascii="Arial" w:hAnsi="Arial" w:cs="Arial"/>
          <w:bCs/>
          <w:color w:val="002060"/>
          <w:sz w:val="22"/>
          <w:szCs w:val="22"/>
        </w:rPr>
        <w:tab/>
      </w:r>
      <w:r>
        <w:rPr>
          <w:rFonts w:ascii="Arial" w:hAnsi="Arial" w:cs="Arial"/>
          <w:bCs/>
          <w:color w:val="002060"/>
          <w:sz w:val="22"/>
          <w:szCs w:val="22"/>
        </w:rPr>
        <w:tab/>
      </w:r>
      <w:r w:rsidRPr="00375415">
        <w:rPr>
          <w:rFonts w:ascii="Arial" w:hAnsi="Arial" w:cs="Arial"/>
          <w:bCs/>
          <w:color w:val="002060"/>
          <w:sz w:val="22"/>
          <w:szCs w:val="22"/>
        </w:rPr>
        <w:t>CIRCOLO COLLODI CALCIO 5</w:t>
      </w:r>
    </w:p>
    <w:p w14:paraId="30B96599" w14:textId="2D028058"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935624  </w:t>
      </w:r>
      <w:r>
        <w:rPr>
          <w:rFonts w:ascii="Arial" w:hAnsi="Arial" w:cs="Arial"/>
          <w:bCs/>
          <w:color w:val="002060"/>
          <w:sz w:val="22"/>
          <w:szCs w:val="22"/>
        </w:rPr>
        <w:tab/>
      </w:r>
      <w:r w:rsidRPr="00375415">
        <w:rPr>
          <w:rFonts w:ascii="Arial" w:hAnsi="Arial" w:cs="Arial"/>
          <w:bCs/>
          <w:color w:val="002060"/>
          <w:sz w:val="22"/>
          <w:szCs w:val="22"/>
        </w:rPr>
        <w:t xml:space="preserve">A.S.D. CITTA DI FALCONARA      </w:t>
      </w:r>
    </w:p>
    <w:p w14:paraId="537B6D55" w14:textId="54026DA2"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700526  </w:t>
      </w:r>
      <w:r>
        <w:rPr>
          <w:rFonts w:ascii="Arial" w:hAnsi="Arial" w:cs="Arial"/>
          <w:bCs/>
          <w:color w:val="002060"/>
          <w:sz w:val="22"/>
          <w:szCs w:val="22"/>
        </w:rPr>
        <w:tab/>
      </w:r>
      <w:r w:rsidRPr="00375415">
        <w:rPr>
          <w:rFonts w:ascii="Arial" w:hAnsi="Arial" w:cs="Arial"/>
          <w:bCs/>
          <w:color w:val="002060"/>
          <w:sz w:val="22"/>
          <w:szCs w:val="22"/>
        </w:rPr>
        <w:t xml:space="preserve">A.S.D. FUTSAL ANCONA           </w:t>
      </w:r>
    </w:p>
    <w:p w14:paraId="411E2C0C" w14:textId="7C34CC7F"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949719  </w:t>
      </w:r>
      <w:r>
        <w:rPr>
          <w:rFonts w:ascii="Arial" w:hAnsi="Arial" w:cs="Arial"/>
          <w:bCs/>
          <w:color w:val="002060"/>
          <w:sz w:val="22"/>
          <w:szCs w:val="22"/>
        </w:rPr>
        <w:tab/>
      </w:r>
      <w:r w:rsidRPr="00375415">
        <w:rPr>
          <w:rFonts w:ascii="Arial" w:hAnsi="Arial" w:cs="Arial"/>
          <w:bCs/>
          <w:color w:val="002060"/>
          <w:sz w:val="22"/>
          <w:szCs w:val="22"/>
        </w:rPr>
        <w:t xml:space="preserve">A.S.D. GLS DORICA AN.UR        </w:t>
      </w:r>
    </w:p>
    <w:p w14:paraId="3D8C9DDA" w14:textId="676AD87A"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949847         </w:t>
      </w:r>
      <w:r>
        <w:rPr>
          <w:rFonts w:ascii="Arial" w:hAnsi="Arial" w:cs="Arial"/>
          <w:bCs/>
          <w:color w:val="002060"/>
          <w:sz w:val="22"/>
          <w:szCs w:val="22"/>
        </w:rPr>
        <w:tab/>
      </w:r>
      <w:r>
        <w:rPr>
          <w:rFonts w:ascii="Arial" w:hAnsi="Arial" w:cs="Arial"/>
          <w:bCs/>
          <w:color w:val="002060"/>
          <w:sz w:val="22"/>
          <w:szCs w:val="22"/>
        </w:rPr>
        <w:tab/>
      </w:r>
      <w:r w:rsidRPr="00375415">
        <w:rPr>
          <w:rFonts w:ascii="Arial" w:hAnsi="Arial" w:cs="Arial"/>
          <w:bCs/>
          <w:color w:val="002060"/>
          <w:sz w:val="22"/>
          <w:szCs w:val="22"/>
        </w:rPr>
        <w:t>POLISPORTIVA FUTURA A.D.</w:t>
      </w:r>
    </w:p>
    <w:p w14:paraId="569097B3" w14:textId="08FFA6D3"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949430  </w:t>
      </w:r>
      <w:r>
        <w:rPr>
          <w:rFonts w:ascii="Arial" w:hAnsi="Arial" w:cs="Arial"/>
          <w:bCs/>
          <w:color w:val="002060"/>
          <w:sz w:val="22"/>
          <w:szCs w:val="22"/>
        </w:rPr>
        <w:tab/>
      </w:r>
      <w:r w:rsidRPr="00375415">
        <w:rPr>
          <w:rFonts w:ascii="Arial" w:hAnsi="Arial" w:cs="Arial"/>
          <w:bCs/>
          <w:color w:val="002060"/>
          <w:sz w:val="22"/>
          <w:szCs w:val="22"/>
        </w:rPr>
        <w:t xml:space="preserve">A.S.D. POLVERIGI C5            </w:t>
      </w:r>
    </w:p>
    <w:p w14:paraId="04189043" w14:textId="52AFB2B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 66941  </w:t>
      </w:r>
      <w:r>
        <w:rPr>
          <w:rFonts w:ascii="Arial" w:hAnsi="Arial" w:cs="Arial"/>
          <w:bCs/>
          <w:color w:val="002060"/>
          <w:sz w:val="22"/>
          <w:szCs w:val="22"/>
        </w:rPr>
        <w:tab/>
      </w:r>
      <w:r w:rsidRPr="00375415">
        <w:rPr>
          <w:rFonts w:ascii="Arial" w:hAnsi="Arial" w:cs="Arial"/>
          <w:bCs/>
          <w:color w:val="002060"/>
          <w:sz w:val="22"/>
          <w:szCs w:val="22"/>
        </w:rPr>
        <w:t xml:space="preserve">A.S.D. SAN BIAGIO              </w:t>
      </w:r>
    </w:p>
    <w:p w14:paraId="3D6312D6" w14:textId="3967C397"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934592  </w:t>
      </w:r>
      <w:r>
        <w:rPr>
          <w:rFonts w:ascii="Arial" w:hAnsi="Arial" w:cs="Arial"/>
          <w:bCs/>
          <w:color w:val="002060"/>
          <w:sz w:val="22"/>
          <w:szCs w:val="22"/>
        </w:rPr>
        <w:tab/>
      </w:r>
      <w:r w:rsidRPr="00375415">
        <w:rPr>
          <w:rFonts w:ascii="Arial" w:hAnsi="Arial" w:cs="Arial"/>
          <w:bCs/>
          <w:color w:val="002060"/>
          <w:sz w:val="22"/>
          <w:szCs w:val="22"/>
        </w:rPr>
        <w:t>POL.   SANTA MARIA NUOVA A.S.D.</w:t>
      </w:r>
    </w:p>
    <w:p w14:paraId="1CD673EF" w14:textId="5CC738AB"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954056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A.S.D. VALLESINA               </w:t>
      </w:r>
    </w:p>
    <w:p w14:paraId="23B0AE0A" w14:textId="61D5D687"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 81544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ANR    VIRTUS AURORA C5        </w:t>
      </w:r>
    </w:p>
    <w:p w14:paraId="0F7A0B0E" w14:textId="77777777" w:rsidR="00375415" w:rsidRDefault="00375415" w:rsidP="00375415">
      <w:pPr>
        <w:rPr>
          <w:rFonts w:ascii="Arial" w:hAnsi="Arial" w:cs="Arial"/>
          <w:bCs/>
          <w:color w:val="002060"/>
          <w:sz w:val="22"/>
          <w:szCs w:val="22"/>
          <w:lang w:val="es-ES"/>
        </w:rPr>
      </w:pPr>
    </w:p>
    <w:p w14:paraId="209091BA" w14:textId="18780F8C" w:rsidR="00375415" w:rsidRPr="00375415" w:rsidRDefault="00375415" w:rsidP="00375415">
      <w:pPr>
        <w:rPr>
          <w:rFonts w:ascii="Arial" w:hAnsi="Arial" w:cs="Arial"/>
          <w:b/>
          <w:bCs/>
          <w:color w:val="002060"/>
          <w:sz w:val="22"/>
          <w:szCs w:val="22"/>
        </w:rPr>
      </w:pPr>
      <w:r w:rsidRPr="00375415">
        <w:rPr>
          <w:rFonts w:ascii="Arial" w:hAnsi="Arial" w:cs="Arial"/>
          <w:b/>
          <w:bCs/>
          <w:color w:val="002060"/>
          <w:sz w:val="22"/>
          <w:szCs w:val="22"/>
        </w:rPr>
        <w:t>GIRONE “</w:t>
      </w:r>
      <w:r>
        <w:rPr>
          <w:rFonts w:ascii="Arial" w:hAnsi="Arial" w:cs="Arial"/>
          <w:b/>
          <w:bCs/>
          <w:color w:val="002060"/>
          <w:sz w:val="22"/>
          <w:szCs w:val="22"/>
        </w:rPr>
        <w:t>C</w:t>
      </w:r>
      <w:r w:rsidRPr="00375415">
        <w:rPr>
          <w:rFonts w:ascii="Arial" w:hAnsi="Arial" w:cs="Arial"/>
          <w:b/>
          <w:bCs/>
          <w:color w:val="002060"/>
          <w:sz w:val="22"/>
          <w:szCs w:val="22"/>
        </w:rPr>
        <w:t>”</w:t>
      </w:r>
    </w:p>
    <w:p w14:paraId="6EF63450" w14:textId="6393F42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955182  </w:t>
      </w:r>
      <w:r>
        <w:rPr>
          <w:rFonts w:ascii="Arial" w:hAnsi="Arial" w:cs="Arial"/>
          <w:bCs/>
          <w:color w:val="002060"/>
          <w:sz w:val="22"/>
          <w:szCs w:val="22"/>
        </w:rPr>
        <w:tab/>
      </w:r>
      <w:r w:rsidRPr="00375415">
        <w:rPr>
          <w:rFonts w:ascii="Arial" w:hAnsi="Arial" w:cs="Arial"/>
          <w:bCs/>
          <w:color w:val="002060"/>
          <w:sz w:val="22"/>
          <w:szCs w:val="22"/>
        </w:rPr>
        <w:t xml:space="preserve">A.F.C. ANGELI                   </w:t>
      </w:r>
    </w:p>
    <w:p w14:paraId="5729CDEF" w14:textId="6572040A"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917659         </w:t>
      </w:r>
      <w:r>
        <w:rPr>
          <w:rFonts w:ascii="Arial" w:hAnsi="Arial" w:cs="Arial"/>
          <w:bCs/>
          <w:color w:val="002060"/>
          <w:sz w:val="22"/>
          <w:szCs w:val="22"/>
        </w:rPr>
        <w:tab/>
      </w:r>
      <w:r>
        <w:rPr>
          <w:rFonts w:ascii="Arial" w:hAnsi="Arial" w:cs="Arial"/>
          <w:bCs/>
          <w:color w:val="002060"/>
          <w:sz w:val="22"/>
          <w:szCs w:val="22"/>
        </w:rPr>
        <w:tab/>
      </w:r>
      <w:r w:rsidRPr="00375415">
        <w:rPr>
          <w:rFonts w:ascii="Arial" w:hAnsi="Arial" w:cs="Arial"/>
          <w:bCs/>
          <w:color w:val="002060"/>
          <w:sz w:val="22"/>
          <w:szCs w:val="22"/>
        </w:rPr>
        <w:t xml:space="preserve">C.U.S. CAMERINO A.S.D.   </w:t>
      </w:r>
    </w:p>
    <w:p w14:paraId="79CE2B74" w14:textId="6211EF0A"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lastRenderedPageBreak/>
        <w:t xml:space="preserve"> 80699  </w:t>
      </w:r>
      <w:r>
        <w:rPr>
          <w:rFonts w:ascii="Arial" w:hAnsi="Arial" w:cs="Arial"/>
          <w:bCs/>
          <w:color w:val="002060"/>
          <w:sz w:val="22"/>
          <w:szCs w:val="22"/>
        </w:rPr>
        <w:tab/>
      </w:r>
      <w:r w:rsidRPr="00375415">
        <w:rPr>
          <w:rFonts w:ascii="Arial" w:hAnsi="Arial" w:cs="Arial"/>
          <w:bCs/>
          <w:color w:val="002060"/>
          <w:sz w:val="22"/>
          <w:szCs w:val="22"/>
        </w:rPr>
        <w:t xml:space="preserve">A.S.D. CANTINE RIUNITE CSI      </w:t>
      </w:r>
    </w:p>
    <w:p w14:paraId="7565F4FA" w14:textId="63C2FFA1"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700494  </w:t>
      </w:r>
      <w:r>
        <w:rPr>
          <w:rFonts w:ascii="Arial" w:hAnsi="Arial" w:cs="Arial"/>
          <w:bCs/>
          <w:color w:val="002060"/>
          <w:sz w:val="22"/>
          <w:szCs w:val="22"/>
        </w:rPr>
        <w:tab/>
      </w:r>
      <w:r w:rsidRPr="00375415">
        <w:rPr>
          <w:rFonts w:ascii="Arial" w:hAnsi="Arial" w:cs="Arial"/>
          <w:bCs/>
          <w:color w:val="002060"/>
          <w:sz w:val="22"/>
          <w:szCs w:val="22"/>
        </w:rPr>
        <w:t xml:space="preserve">A.S.   </w:t>
      </w:r>
      <w:r>
        <w:rPr>
          <w:rFonts w:ascii="Arial" w:hAnsi="Arial" w:cs="Arial"/>
          <w:bCs/>
          <w:color w:val="002060"/>
          <w:sz w:val="22"/>
          <w:szCs w:val="22"/>
        </w:rPr>
        <w:tab/>
      </w:r>
      <w:r w:rsidRPr="00375415">
        <w:rPr>
          <w:rFonts w:ascii="Arial" w:hAnsi="Arial" w:cs="Arial"/>
          <w:bCs/>
          <w:color w:val="002060"/>
          <w:sz w:val="22"/>
          <w:szCs w:val="22"/>
        </w:rPr>
        <w:t>CASTELRAIMONDO CALCIO A 5</w:t>
      </w:r>
    </w:p>
    <w:p w14:paraId="63741421" w14:textId="200184E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953785  </w:t>
      </w:r>
      <w:r>
        <w:rPr>
          <w:rFonts w:ascii="Arial" w:hAnsi="Arial" w:cs="Arial"/>
          <w:bCs/>
          <w:color w:val="002060"/>
          <w:sz w:val="22"/>
          <w:szCs w:val="22"/>
        </w:rPr>
        <w:tab/>
      </w:r>
      <w:r w:rsidRPr="00375415">
        <w:rPr>
          <w:rFonts w:ascii="Arial" w:hAnsi="Arial" w:cs="Arial"/>
          <w:bCs/>
          <w:color w:val="002060"/>
          <w:sz w:val="22"/>
          <w:szCs w:val="22"/>
        </w:rPr>
        <w:t xml:space="preserve">A.S.D. CDC 2018                 </w:t>
      </w:r>
    </w:p>
    <w:p w14:paraId="773512D2" w14:textId="755421CD"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962260  </w:t>
      </w:r>
      <w:r>
        <w:rPr>
          <w:rFonts w:ascii="Arial" w:hAnsi="Arial" w:cs="Arial"/>
          <w:bCs/>
          <w:color w:val="002060"/>
          <w:sz w:val="22"/>
          <w:szCs w:val="22"/>
        </w:rPr>
        <w:tab/>
      </w:r>
      <w:r w:rsidRPr="00375415">
        <w:rPr>
          <w:rFonts w:ascii="Arial" w:hAnsi="Arial" w:cs="Arial"/>
          <w:bCs/>
          <w:color w:val="002060"/>
          <w:sz w:val="22"/>
          <w:szCs w:val="22"/>
        </w:rPr>
        <w:t xml:space="preserve">ANR    FABRIANO CALCIO A 5 2023 </w:t>
      </w:r>
    </w:p>
    <w:p w14:paraId="4A200484" w14:textId="37A1A2CB"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700226  </w:t>
      </w:r>
      <w:r>
        <w:rPr>
          <w:rFonts w:ascii="Arial" w:hAnsi="Arial" w:cs="Arial"/>
          <w:bCs/>
          <w:color w:val="002060"/>
          <w:sz w:val="22"/>
          <w:szCs w:val="22"/>
        </w:rPr>
        <w:tab/>
      </w:r>
      <w:r w:rsidRPr="00375415">
        <w:rPr>
          <w:rFonts w:ascii="Arial" w:hAnsi="Arial" w:cs="Arial"/>
          <w:bCs/>
          <w:color w:val="002060"/>
          <w:sz w:val="22"/>
          <w:szCs w:val="22"/>
        </w:rPr>
        <w:t xml:space="preserve">POL.   FIUMINATA                </w:t>
      </w:r>
    </w:p>
    <w:p w14:paraId="495A0A1A" w14:textId="4EEF202F"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700007  </w:t>
      </w:r>
      <w:r>
        <w:rPr>
          <w:rFonts w:ascii="Arial" w:hAnsi="Arial" w:cs="Arial"/>
          <w:bCs/>
          <w:color w:val="002060"/>
          <w:sz w:val="22"/>
          <w:szCs w:val="22"/>
        </w:rPr>
        <w:tab/>
      </w:r>
      <w:r w:rsidRPr="00375415">
        <w:rPr>
          <w:rFonts w:ascii="Arial" w:hAnsi="Arial" w:cs="Arial"/>
          <w:bCs/>
          <w:color w:val="002060"/>
          <w:sz w:val="22"/>
          <w:szCs w:val="22"/>
        </w:rPr>
        <w:t xml:space="preserve">A.S.D. FOLGORE CASTELRAIMONDO   </w:t>
      </w:r>
    </w:p>
    <w:p w14:paraId="1E427298" w14:textId="46B28E21"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953159  </w:t>
      </w:r>
      <w:r>
        <w:rPr>
          <w:rFonts w:ascii="Arial" w:hAnsi="Arial" w:cs="Arial"/>
          <w:bCs/>
          <w:color w:val="002060"/>
          <w:sz w:val="22"/>
          <w:szCs w:val="22"/>
        </w:rPr>
        <w:tab/>
      </w:r>
      <w:r w:rsidRPr="00375415">
        <w:rPr>
          <w:rFonts w:ascii="Arial" w:hAnsi="Arial" w:cs="Arial"/>
          <w:bCs/>
          <w:color w:val="002060"/>
          <w:sz w:val="22"/>
          <w:szCs w:val="22"/>
        </w:rPr>
        <w:t xml:space="preserve">A.S.D. FRASASSI C5              </w:t>
      </w:r>
    </w:p>
    <w:p w14:paraId="76330150" w14:textId="4B0366C6"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917678  </w:t>
      </w:r>
      <w:r>
        <w:rPr>
          <w:rFonts w:ascii="Arial" w:hAnsi="Arial" w:cs="Arial"/>
          <w:bCs/>
          <w:color w:val="002060"/>
          <w:sz w:val="22"/>
          <w:szCs w:val="22"/>
        </w:rPr>
        <w:tab/>
      </w:r>
      <w:r w:rsidRPr="00375415">
        <w:rPr>
          <w:rFonts w:ascii="Arial" w:hAnsi="Arial" w:cs="Arial"/>
          <w:bCs/>
          <w:color w:val="002060"/>
          <w:sz w:val="22"/>
          <w:szCs w:val="22"/>
        </w:rPr>
        <w:t xml:space="preserve">A.S.D. GROTTACCIA 2005          </w:t>
      </w:r>
    </w:p>
    <w:p w14:paraId="1DC660F0" w14:textId="4AD5B454" w:rsidR="00375415" w:rsidRPr="003C0DA0"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 </w:t>
      </w:r>
      <w:r w:rsidRPr="003C0DA0">
        <w:rPr>
          <w:rFonts w:ascii="Arial" w:hAnsi="Arial" w:cs="Arial"/>
          <w:bCs/>
          <w:color w:val="002060"/>
          <w:sz w:val="22"/>
          <w:szCs w:val="22"/>
        </w:rPr>
        <w:t xml:space="preserve">81555  </w:t>
      </w:r>
      <w:r w:rsidRPr="003C0DA0">
        <w:rPr>
          <w:rFonts w:ascii="Arial" w:hAnsi="Arial" w:cs="Arial"/>
          <w:bCs/>
          <w:color w:val="002060"/>
          <w:sz w:val="22"/>
          <w:szCs w:val="22"/>
        </w:rPr>
        <w:tab/>
        <w:t xml:space="preserve">POL.   </w:t>
      </w:r>
      <w:r w:rsidRPr="003C0DA0">
        <w:rPr>
          <w:rFonts w:ascii="Arial" w:hAnsi="Arial" w:cs="Arial"/>
          <w:bCs/>
          <w:color w:val="002060"/>
          <w:sz w:val="22"/>
          <w:szCs w:val="22"/>
        </w:rPr>
        <w:tab/>
        <w:t xml:space="preserve">SERRALTA                 </w:t>
      </w:r>
    </w:p>
    <w:p w14:paraId="7EB629C8" w14:textId="4A092D1C" w:rsidR="00375415" w:rsidRPr="003C0DA0" w:rsidRDefault="00375415" w:rsidP="00375415">
      <w:pPr>
        <w:rPr>
          <w:rFonts w:ascii="Arial" w:hAnsi="Arial" w:cs="Arial"/>
          <w:bCs/>
          <w:color w:val="002060"/>
          <w:sz w:val="22"/>
          <w:szCs w:val="22"/>
        </w:rPr>
      </w:pPr>
      <w:r w:rsidRPr="003C0DA0">
        <w:rPr>
          <w:rFonts w:ascii="Arial" w:hAnsi="Arial" w:cs="Arial"/>
          <w:bCs/>
          <w:color w:val="002060"/>
          <w:sz w:val="22"/>
          <w:szCs w:val="22"/>
        </w:rPr>
        <w:t xml:space="preserve">962345  </w:t>
      </w:r>
      <w:r w:rsidRPr="003C0DA0">
        <w:rPr>
          <w:rFonts w:ascii="Arial" w:hAnsi="Arial" w:cs="Arial"/>
          <w:bCs/>
          <w:color w:val="002060"/>
          <w:sz w:val="22"/>
          <w:szCs w:val="22"/>
        </w:rPr>
        <w:tab/>
        <w:t xml:space="preserve">ANR    VIRTUS ASD               </w:t>
      </w:r>
    </w:p>
    <w:p w14:paraId="69B57A8C" w14:textId="77777777" w:rsidR="002536DA" w:rsidRPr="00375415" w:rsidRDefault="002536DA" w:rsidP="002536DA">
      <w:pPr>
        <w:rPr>
          <w:rFonts w:ascii="Arial" w:hAnsi="Arial" w:cs="Arial"/>
          <w:bCs/>
          <w:color w:val="002060"/>
          <w:sz w:val="22"/>
          <w:szCs w:val="22"/>
        </w:rPr>
      </w:pPr>
      <w:r w:rsidRPr="00375415">
        <w:rPr>
          <w:rFonts w:ascii="Arial" w:hAnsi="Arial" w:cs="Arial"/>
          <w:bCs/>
          <w:color w:val="002060"/>
          <w:sz w:val="22"/>
          <w:szCs w:val="22"/>
        </w:rPr>
        <w:t xml:space="preserve">962405  </w:t>
      </w:r>
      <w:r>
        <w:rPr>
          <w:rFonts w:ascii="Arial" w:hAnsi="Arial" w:cs="Arial"/>
          <w:bCs/>
          <w:color w:val="002060"/>
          <w:sz w:val="22"/>
          <w:szCs w:val="22"/>
        </w:rPr>
        <w:tab/>
      </w:r>
      <w:r w:rsidRPr="00375415">
        <w:rPr>
          <w:rFonts w:ascii="Arial" w:hAnsi="Arial" w:cs="Arial"/>
          <w:bCs/>
          <w:color w:val="002060"/>
          <w:sz w:val="22"/>
          <w:szCs w:val="22"/>
        </w:rPr>
        <w:t xml:space="preserve">ANR   </w:t>
      </w:r>
      <w:r>
        <w:rPr>
          <w:rFonts w:ascii="Arial" w:hAnsi="Arial" w:cs="Arial"/>
          <w:bCs/>
          <w:color w:val="002060"/>
          <w:sz w:val="22"/>
          <w:szCs w:val="22"/>
        </w:rPr>
        <w:t xml:space="preserve"> </w:t>
      </w:r>
      <w:r w:rsidRPr="00375415">
        <w:rPr>
          <w:rFonts w:ascii="Arial" w:hAnsi="Arial" w:cs="Arial"/>
          <w:bCs/>
          <w:color w:val="002060"/>
          <w:sz w:val="22"/>
          <w:szCs w:val="22"/>
        </w:rPr>
        <w:t>VISSO-ALTONERA CALCIO</w:t>
      </w:r>
    </w:p>
    <w:p w14:paraId="15C23BC0" w14:textId="77777777" w:rsidR="00375415" w:rsidRPr="003C0DA0" w:rsidRDefault="00375415" w:rsidP="00375415">
      <w:pPr>
        <w:rPr>
          <w:rFonts w:ascii="Arial" w:hAnsi="Arial" w:cs="Arial"/>
          <w:bCs/>
          <w:color w:val="002060"/>
          <w:sz w:val="22"/>
          <w:szCs w:val="22"/>
        </w:rPr>
      </w:pPr>
    </w:p>
    <w:p w14:paraId="02FED535" w14:textId="130F1B4A" w:rsidR="00375415" w:rsidRPr="00375415" w:rsidRDefault="00375415" w:rsidP="00375415">
      <w:pPr>
        <w:rPr>
          <w:rFonts w:ascii="Arial" w:hAnsi="Arial" w:cs="Arial"/>
          <w:b/>
          <w:bCs/>
          <w:color w:val="002060"/>
          <w:sz w:val="22"/>
          <w:szCs w:val="22"/>
        </w:rPr>
      </w:pPr>
      <w:r w:rsidRPr="00375415">
        <w:rPr>
          <w:rFonts w:ascii="Arial" w:hAnsi="Arial" w:cs="Arial"/>
          <w:b/>
          <w:bCs/>
          <w:color w:val="002060"/>
          <w:sz w:val="22"/>
          <w:szCs w:val="22"/>
        </w:rPr>
        <w:t>GIRONE “</w:t>
      </w:r>
      <w:r>
        <w:rPr>
          <w:rFonts w:ascii="Arial" w:hAnsi="Arial" w:cs="Arial"/>
          <w:b/>
          <w:bCs/>
          <w:color w:val="002060"/>
          <w:sz w:val="22"/>
          <w:szCs w:val="22"/>
        </w:rPr>
        <w:t>D</w:t>
      </w:r>
      <w:r w:rsidRPr="00375415">
        <w:rPr>
          <w:rFonts w:ascii="Arial" w:hAnsi="Arial" w:cs="Arial"/>
          <w:b/>
          <w:bCs/>
          <w:color w:val="002060"/>
          <w:sz w:val="22"/>
          <w:szCs w:val="22"/>
        </w:rPr>
        <w:t>”</w:t>
      </w:r>
    </w:p>
    <w:p w14:paraId="496B2E3E" w14:textId="5D14721F"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955312  </w:t>
      </w:r>
      <w:r>
        <w:rPr>
          <w:rFonts w:ascii="Arial" w:hAnsi="Arial" w:cs="Arial"/>
          <w:bCs/>
          <w:color w:val="002060"/>
          <w:sz w:val="22"/>
          <w:szCs w:val="22"/>
        </w:rPr>
        <w:tab/>
      </w:r>
      <w:r w:rsidRPr="00375415">
        <w:rPr>
          <w:rFonts w:ascii="Arial" w:hAnsi="Arial" w:cs="Arial"/>
          <w:bCs/>
          <w:color w:val="002060"/>
          <w:sz w:val="22"/>
          <w:szCs w:val="22"/>
        </w:rPr>
        <w:t xml:space="preserve">S.S.D. AMATORI STESE 2007 SRL  </w:t>
      </w:r>
    </w:p>
    <w:p w14:paraId="2FD9D711" w14:textId="746AFF20"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951551  </w:t>
      </w:r>
      <w:r>
        <w:rPr>
          <w:rFonts w:ascii="Arial" w:hAnsi="Arial" w:cs="Arial"/>
          <w:bCs/>
          <w:color w:val="002060"/>
          <w:sz w:val="22"/>
          <w:szCs w:val="22"/>
        </w:rPr>
        <w:tab/>
      </w:r>
      <w:r w:rsidRPr="00375415">
        <w:rPr>
          <w:rFonts w:ascii="Arial" w:hAnsi="Arial" w:cs="Arial"/>
          <w:bCs/>
          <w:color w:val="002060"/>
          <w:sz w:val="22"/>
          <w:szCs w:val="22"/>
        </w:rPr>
        <w:t xml:space="preserve">A.P.D. BOCA CIVITANOVA A.      </w:t>
      </w:r>
    </w:p>
    <w:p w14:paraId="531C7926" w14:textId="47CA7618"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948461  </w:t>
      </w:r>
      <w:r>
        <w:rPr>
          <w:rFonts w:ascii="Arial" w:hAnsi="Arial" w:cs="Arial"/>
          <w:bCs/>
          <w:color w:val="002060"/>
          <w:sz w:val="22"/>
          <w:szCs w:val="22"/>
        </w:rPr>
        <w:tab/>
      </w:r>
      <w:r w:rsidRPr="00375415">
        <w:rPr>
          <w:rFonts w:ascii="Arial" w:hAnsi="Arial" w:cs="Arial"/>
          <w:bCs/>
          <w:color w:val="002060"/>
          <w:sz w:val="22"/>
          <w:szCs w:val="22"/>
        </w:rPr>
        <w:t xml:space="preserve">A.S.D. C.F. MACERATESE A.S.D.  </w:t>
      </w:r>
    </w:p>
    <w:p w14:paraId="066075B5" w14:textId="3D216025"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700420  </w:t>
      </w:r>
      <w:r>
        <w:rPr>
          <w:rFonts w:ascii="Arial" w:hAnsi="Arial" w:cs="Arial"/>
          <w:bCs/>
          <w:color w:val="002060"/>
          <w:sz w:val="22"/>
          <w:szCs w:val="22"/>
        </w:rPr>
        <w:tab/>
      </w:r>
      <w:r w:rsidRPr="00375415">
        <w:rPr>
          <w:rFonts w:ascii="Arial" w:hAnsi="Arial" w:cs="Arial"/>
          <w:bCs/>
          <w:color w:val="002060"/>
          <w:sz w:val="22"/>
          <w:szCs w:val="22"/>
        </w:rPr>
        <w:t xml:space="preserve">A.S.D. CALCIO S.ELPIDIO A MARE </w:t>
      </w:r>
    </w:p>
    <w:p w14:paraId="3D905E7F" w14:textId="447234B9"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934586  </w:t>
      </w:r>
      <w:r>
        <w:rPr>
          <w:rFonts w:ascii="Arial" w:hAnsi="Arial" w:cs="Arial"/>
          <w:bCs/>
          <w:color w:val="002060"/>
          <w:sz w:val="22"/>
          <w:szCs w:val="22"/>
        </w:rPr>
        <w:tab/>
      </w:r>
      <w:r w:rsidRPr="00375415">
        <w:rPr>
          <w:rFonts w:ascii="Arial" w:hAnsi="Arial" w:cs="Arial"/>
          <w:bCs/>
          <w:color w:val="002060"/>
          <w:sz w:val="22"/>
          <w:szCs w:val="22"/>
        </w:rPr>
        <w:t xml:space="preserve">A.S.D. CAPODARCO CASABIANCA C5 </w:t>
      </w:r>
    </w:p>
    <w:p w14:paraId="6685FB63" w14:textId="6C5D6968"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955142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A.S.D. FROG S CLUB SPORT       </w:t>
      </w:r>
    </w:p>
    <w:p w14:paraId="3D09E938" w14:textId="56A1B091"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955229  </w:t>
      </w:r>
      <w:r w:rsidRPr="000864DF">
        <w:rPr>
          <w:rFonts w:ascii="Arial" w:hAnsi="Arial" w:cs="Arial"/>
          <w:bCs/>
          <w:color w:val="002060"/>
          <w:sz w:val="22"/>
          <w:szCs w:val="22"/>
          <w:lang w:val="en-US"/>
        </w:rPr>
        <w:tab/>
        <w:t xml:space="preserve">A.S.D. FUTSAL RECANATI         </w:t>
      </w:r>
    </w:p>
    <w:p w14:paraId="4044E488" w14:textId="13FF9933"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919563  </w:t>
      </w:r>
      <w:r w:rsidRPr="000864DF">
        <w:rPr>
          <w:rFonts w:ascii="Arial" w:hAnsi="Arial" w:cs="Arial"/>
          <w:bCs/>
          <w:color w:val="002060"/>
          <w:sz w:val="22"/>
          <w:szCs w:val="22"/>
          <w:lang w:val="en-US"/>
        </w:rPr>
        <w:tab/>
        <w:t xml:space="preserve">A.S.D. FUTSAL SAMBUCHETO       </w:t>
      </w:r>
    </w:p>
    <w:p w14:paraId="2E00116B" w14:textId="4FA4E9EE"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700065  </w:t>
      </w:r>
      <w:r>
        <w:rPr>
          <w:rFonts w:ascii="Arial" w:hAnsi="Arial" w:cs="Arial"/>
          <w:bCs/>
          <w:color w:val="002060"/>
          <w:sz w:val="22"/>
          <w:szCs w:val="22"/>
        </w:rPr>
        <w:tab/>
      </w:r>
      <w:r w:rsidRPr="00375415">
        <w:rPr>
          <w:rFonts w:ascii="Arial" w:hAnsi="Arial" w:cs="Arial"/>
          <w:bCs/>
          <w:color w:val="002060"/>
          <w:sz w:val="22"/>
          <w:szCs w:val="22"/>
        </w:rPr>
        <w:t xml:space="preserve">S.S.D. MOGLIANESE              </w:t>
      </w:r>
    </w:p>
    <w:p w14:paraId="53A911CF" w14:textId="04AF3657"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962239  </w:t>
      </w:r>
      <w:r>
        <w:rPr>
          <w:rFonts w:ascii="Arial" w:hAnsi="Arial" w:cs="Arial"/>
          <w:bCs/>
          <w:color w:val="002060"/>
          <w:sz w:val="22"/>
          <w:szCs w:val="22"/>
        </w:rPr>
        <w:tab/>
      </w:r>
      <w:r w:rsidRPr="00375415">
        <w:rPr>
          <w:rFonts w:ascii="Arial" w:hAnsi="Arial" w:cs="Arial"/>
          <w:bCs/>
          <w:color w:val="002060"/>
          <w:sz w:val="22"/>
          <w:szCs w:val="22"/>
        </w:rPr>
        <w:t xml:space="preserve">ANR    PIEDIRIPA C5            </w:t>
      </w:r>
    </w:p>
    <w:p w14:paraId="181D072C" w14:textId="50C46A24"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950013  </w:t>
      </w:r>
      <w:r w:rsidRPr="000864DF">
        <w:rPr>
          <w:rFonts w:ascii="Arial" w:hAnsi="Arial" w:cs="Arial"/>
          <w:bCs/>
          <w:color w:val="002060"/>
          <w:sz w:val="22"/>
          <w:szCs w:val="22"/>
          <w:lang w:val="en-US"/>
        </w:rPr>
        <w:tab/>
        <w:t>A.S.D. POL. SPORT COMMUNICATION</w:t>
      </w:r>
    </w:p>
    <w:p w14:paraId="2CA8D5B6" w14:textId="1A28CC4F"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955223  </w:t>
      </w:r>
      <w:r w:rsidRPr="000864DF">
        <w:rPr>
          <w:rFonts w:ascii="Arial" w:hAnsi="Arial" w:cs="Arial"/>
          <w:bCs/>
          <w:color w:val="002060"/>
          <w:sz w:val="22"/>
          <w:szCs w:val="22"/>
          <w:lang w:val="en-US"/>
        </w:rPr>
        <w:tab/>
        <w:t xml:space="preserve">A.S.D. VAL TENNA UNITED        </w:t>
      </w:r>
    </w:p>
    <w:p w14:paraId="1D2600FA" w14:textId="2A32B563" w:rsidR="00375415" w:rsidRPr="003C0DA0" w:rsidRDefault="00375415" w:rsidP="00375415">
      <w:pPr>
        <w:rPr>
          <w:rFonts w:ascii="Arial" w:hAnsi="Arial" w:cs="Arial"/>
          <w:bCs/>
          <w:color w:val="002060"/>
          <w:sz w:val="22"/>
          <w:szCs w:val="22"/>
        </w:rPr>
      </w:pPr>
      <w:r w:rsidRPr="003C0DA0">
        <w:rPr>
          <w:rFonts w:ascii="Arial" w:hAnsi="Arial" w:cs="Arial"/>
          <w:bCs/>
          <w:color w:val="002060"/>
          <w:sz w:val="22"/>
          <w:szCs w:val="22"/>
        </w:rPr>
        <w:t xml:space="preserve">700068  </w:t>
      </w:r>
      <w:r w:rsidRPr="003C0DA0">
        <w:rPr>
          <w:rFonts w:ascii="Arial" w:hAnsi="Arial" w:cs="Arial"/>
          <w:bCs/>
          <w:color w:val="002060"/>
          <w:sz w:val="22"/>
          <w:szCs w:val="22"/>
        </w:rPr>
        <w:tab/>
        <w:t xml:space="preserve">A.S.D. VIS CIVITANOVA          </w:t>
      </w:r>
    </w:p>
    <w:p w14:paraId="474C79E1" w14:textId="77777777" w:rsidR="00375415" w:rsidRPr="003C0DA0" w:rsidRDefault="00375415" w:rsidP="00375415">
      <w:pPr>
        <w:rPr>
          <w:rFonts w:ascii="Arial" w:hAnsi="Arial" w:cs="Arial"/>
          <w:bCs/>
          <w:color w:val="002060"/>
          <w:sz w:val="22"/>
          <w:szCs w:val="22"/>
        </w:rPr>
      </w:pPr>
    </w:p>
    <w:p w14:paraId="3F8E78B0" w14:textId="2B3CCD3E" w:rsidR="00375415" w:rsidRPr="00375415" w:rsidRDefault="00375415" w:rsidP="00375415">
      <w:pPr>
        <w:rPr>
          <w:rFonts w:ascii="Arial" w:hAnsi="Arial" w:cs="Arial"/>
          <w:b/>
          <w:bCs/>
          <w:color w:val="002060"/>
          <w:sz w:val="22"/>
          <w:szCs w:val="22"/>
        </w:rPr>
      </w:pPr>
      <w:r w:rsidRPr="00375415">
        <w:rPr>
          <w:rFonts w:ascii="Arial" w:hAnsi="Arial" w:cs="Arial"/>
          <w:b/>
          <w:bCs/>
          <w:color w:val="002060"/>
          <w:sz w:val="22"/>
          <w:szCs w:val="22"/>
        </w:rPr>
        <w:t>GIRONE “</w:t>
      </w:r>
      <w:r>
        <w:rPr>
          <w:rFonts w:ascii="Arial" w:hAnsi="Arial" w:cs="Arial"/>
          <w:b/>
          <w:bCs/>
          <w:color w:val="002060"/>
          <w:sz w:val="22"/>
          <w:szCs w:val="22"/>
        </w:rPr>
        <w:t>E</w:t>
      </w:r>
      <w:r w:rsidRPr="00375415">
        <w:rPr>
          <w:rFonts w:ascii="Arial" w:hAnsi="Arial" w:cs="Arial"/>
          <w:b/>
          <w:bCs/>
          <w:color w:val="002060"/>
          <w:sz w:val="22"/>
          <w:szCs w:val="22"/>
        </w:rPr>
        <w:t>”</w:t>
      </w:r>
    </w:p>
    <w:p w14:paraId="75A15A85" w14:textId="766563C3"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943036  </w:t>
      </w:r>
      <w:r>
        <w:rPr>
          <w:rFonts w:ascii="Arial" w:hAnsi="Arial" w:cs="Arial"/>
          <w:bCs/>
          <w:color w:val="002060"/>
          <w:sz w:val="22"/>
          <w:szCs w:val="22"/>
        </w:rPr>
        <w:tab/>
      </w:r>
      <w:r w:rsidRPr="00375415">
        <w:rPr>
          <w:rFonts w:ascii="Arial" w:hAnsi="Arial" w:cs="Arial"/>
          <w:bCs/>
          <w:color w:val="002060"/>
          <w:sz w:val="22"/>
          <w:szCs w:val="22"/>
        </w:rPr>
        <w:t xml:space="preserve">A.S.D. ACQUAVIVA CALCIO         </w:t>
      </w:r>
    </w:p>
    <w:p w14:paraId="4A1A95CE" w14:textId="2AB13703"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930863  </w:t>
      </w:r>
      <w:r>
        <w:rPr>
          <w:rFonts w:ascii="Arial" w:hAnsi="Arial" w:cs="Arial"/>
          <w:bCs/>
          <w:color w:val="002060"/>
          <w:sz w:val="22"/>
          <w:szCs w:val="22"/>
        </w:rPr>
        <w:tab/>
      </w:r>
      <w:r w:rsidRPr="00375415">
        <w:rPr>
          <w:rFonts w:ascii="Arial" w:hAnsi="Arial" w:cs="Arial"/>
          <w:bCs/>
          <w:color w:val="002060"/>
          <w:sz w:val="22"/>
          <w:szCs w:val="22"/>
        </w:rPr>
        <w:t xml:space="preserve">A.S.D. AMICI 84                 </w:t>
      </w:r>
    </w:p>
    <w:p w14:paraId="78F1D27B" w14:textId="6B983BA3"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700407  </w:t>
      </w:r>
      <w:r>
        <w:rPr>
          <w:rFonts w:ascii="Arial" w:hAnsi="Arial" w:cs="Arial"/>
          <w:bCs/>
          <w:color w:val="002060"/>
          <w:sz w:val="22"/>
          <w:szCs w:val="22"/>
        </w:rPr>
        <w:tab/>
      </w:r>
      <w:r w:rsidRPr="00375415">
        <w:rPr>
          <w:rFonts w:ascii="Arial" w:hAnsi="Arial" w:cs="Arial"/>
          <w:bCs/>
          <w:color w:val="002060"/>
          <w:sz w:val="22"/>
          <w:szCs w:val="22"/>
        </w:rPr>
        <w:t xml:space="preserve">A.S.D. ATLETICO ASCOLI 2000     </w:t>
      </w:r>
    </w:p>
    <w:p w14:paraId="70249FEF" w14:textId="4A34DC58"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700597  </w:t>
      </w:r>
      <w:r w:rsidRPr="000864DF">
        <w:rPr>
          <w:rFonts w:ascii="Arial" w:hAnsi="Arial" w:cs="Arial"/>
          <w:bCs/>
          <w:color w:val="002060"/>
          <w:sz w:val="22"/>
          <w:szCs w:val="22"/>
          <w:lang w:val="en-US"/>
        </w:rPr>
        <w:tab/>
        <w:t xml:space="preserve">A.S.D. BOCASTRUM UNITED         </w:t>
      </w:r>
    </w:p>
    <w:p w14:paraId="4818795A" w14:textId="68F5E6D2" w:rsidR="00375415" w:rsidRPr="000864DF" w:rsidRDefault="00375415" w:rsidP="00375415">
      <w:pPr>
        <w:rPr>
          <w:rFonts w:ascii="Arial" w:hAnsi="Arial" w:cs="Arial"/>
          <w:bCs/>
          <w:color w:val="002060"/>
          <w:sz w:val="22"/>
          <w:szCs w:val="22"/>
          <w:lang w:val="en-US"/>
        </w:rPr>
      </w:pPr>
      <w:r w:rsidRPr="000864DF">
        <w:rPr>
          <w:rFonts w:ascii="Arial" w:hAnsi="Arial" w:cs="Arial"/>
          <w:bCs/>
          <w:color w:val="002060"/>
          <w:sz w:val="22"/>
          <w:szCs w:val="22"/>
          <w:lang w:val="en-US"/>
        </w:rPr>
        <w:t xml:space="preserve">962220  </w:t>
      </w:r>
      <w:r w:rsidRPr="000864DF">
        <w:rPr>
          <w:rFonts w:ascii="Arial" w:hAnsi="Arial" w:cs="Arial"/>
          <w:bCs/>
          <w:color w:val="002060"/>
          <w:sz w:val="22"/>
          <w:szCs w:val="22"/>
          <w:lang w:val="en-US"/>
        </w:rPr>
        <w:tab/>
        <w:t xml:space="preserve">ANR    CSI MONTEFIORE           </w:t>
      </w:r>
    </w:p>
    <w:p w14:paraId="6DF45054" w14:textId="3CA4F1BD"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949640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A.S.D. FUTSAL L.C.              </w:t>
      </w:r>
    </w:p>
    <w:p w14:paraId="50BA902A" w14:textId="1EDAA545"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930993  </w:t>
      </w:r>
      <w:r>
        <w:rPr>
          <w:rFonts w:ascii="Arial" w:hAnsi="Arial" w:cs="Arial"/>
          <w:bCs/>
          <w:color w:val="002060"/>
          <w:sz w:val="22"/>
          <w:szCs w:val="22"/>
          <w:lang w:val="es-ES"/>
        </w:rPr>
        <w:tab/>
      </w:r>
      <w:r w:rsidRPr="00375415">
        <w:rPr>
          <w:rFonts w:ascii="Arial" w:hAnsi="Arial" w:cs="Arial"/>
          <w:bCs/>
          <w:color w:val="002060"/>
          <w:sz w:val="22"/>
          <w:szCs w:val="22"/>
          <w:lang w:val="es-ES"/>
        </w:rPr>
        <w:t>A.S.D. FUTSAL VIRE GEOSISTEM ASD</w:t>
      </w:r>
    </w:p>
    <w:p w14:paraId="20397998" w14:textId="45031817"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932720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S.S.D. PICENO UNITED MMX A R.L. </w:t>
      </w:r>
    </w:p>
    <w:p w14:paraId="57FA89FE" w14:textId="22C003E6" w:rsidR="00375415" w:rsidRPr="00375415" w:rsidRDefault="00375415" w:rsidP="00375415">
      <w:pPr>
        <w:rPr>
          <w:rFonts w:ascii="Arial" w:hAnsi="Arial" w:cs="Arial"/>
          <w:bCs/>
          <w:color w:val="002060"/>
          <w:sz w:val="22"/>
          <w:szCs w:val="22"/>
          <w:lang w:val="es-ES"/>
        </w:rPr>
      </w:pPr>
      <w:r w:rsidRPr="00375415">
        <w:rPr>
          <w:rFonts w:ascii="Arial" w:hAnsi="Arial" w:cs="Arial"/>
          <w:bCs/>
          <w:color w:val="002060"/>
          <w:sz w:val="22"/>
          <w:szCs w:val="22"/>
          <w:lang w:val="es-ES"/>
        </w:rPr>
        <w:t xml:space="preserve">937022  </w:t>
      </w:r>
      <w:r>
        <w:rPr>
          <w:rFonts w:ascii="Arial" w:hAnsi="Arial" w:cs="Arial"/>
          <w:bCs/>
          <w:color w:val="002060"/>
          <w:sz w:val="22"/>
          <w:szCs w:val="22"/>
          <w:lang w:val="es-ES"/>
        </w:rPr>
        <w:tab/>
      </w:r>
      <w:r w:rsidRPr="00375415">
        <w:rPr>
          <w:rFonts w:ascii="Arial" w:hAnsi="Arial" w:cs="Arial"/>
          <w:bCs/>
          <w:color w:val="002060"/>
          <w:sz w:val="22"/>
          <w:szCs w:val="22"/>
          <w:lang w:val="es-ES"/>
        </w:rPr>
        <w:t xml:space="preserve">A.S.D. RIPABERARDA              </w:t>
      </w:r>
    </w:p>
    <w:p w14:paraId="418CC3F1" w14:textId="0373E97D"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lang w:val="es-ES"/>
        </w:rPr>
        <w:t xml:space="preserve"> </w:t>
      </w:r>
      <w:r w:rsidRPr="00375415">
        <w:rPr>
          <w:rFonts w:ascii="Arial" w:hAnsi="Arial" w:cs="Arial"/>
          <w:bCs/>
          <w:color w:val="002060"/>
          <w:sz w:val="22"/>
          <w:szCs w:val="22"/>
        </w:rPr>
        <w:t xml:space="preserve">82266  </w:t>
      </w:r>
      <w:r>
        <w:rPr>
          <w:rFonts w:ascii="Arial" w:hAnsi="Arial" w:cs="Arial"/>
          <w:bCs/>
          <w:color w:val="002060"/>
          <w:sz w:val="22"/>
          <w:szCs w:val="22"/>
        </w:rPr>
        <w:tab/>
      </w:r>
      <w:r w:rsidRPr="00375415">
        <w:rPr>
          <w:rFonts w:ascii="Arial" w:hAnsi="Arial" w:cs="Arial"/>
          <w:bCs/>
          <w:color w:val="002060"/>
          <w:sz w:val="22"/>
          <w:szCs w:val="22"/>
        </w:rPr>
        <w:t xml:space="preserve">A.S.   </w:t>
      </w:r>
      <w:r>
        <w:rPr>
          <w:rFonts w:ascii="Arial" w:hAnsi="Arial" w:cs="Arial"/>
          <w:bCs/>
          <w:color w:val="002060"/>
          <w:sz w:val="22"/>
          <w:szCs w:val="22"/>
        </w:rPr>
        <w:tab/>
      </w:r>
      <w:r w:rsidRPr="00375415">
        <w:rPr>
          <w:rFonts w:ascii="Arial" w:hAnsi="Arial" w:cs="Arial"/>
          <w:bCs/>
          <w:color w:val="002060"/>
          <w:sz w:val="22"/>
          <w:szCs w:val="22"/>
        </w:rPr>
        <w:t xml:space="preserve">RIVIERA DELLE PALME      </w:t>
      </w:r>
    </w:p>
    <w:p w14:paraId="5045D941" w14:textId="43E51A92"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962396  </w:t>
      </w:r>
      <w:r>
        <w:rPr>
          <w:rFonts w:ascii="Arial" w:hAnsi="Arial" w:cs="Arial"/>
          <w:bCs/>
          <w:color w:val="002060"/>
          <w:sz w:val="22"/>
          <w:szCs w:val="22"/>
        </w:rPr>
        <w:tab/>
      </w:r>
      <w:r w:rsidRPr="00375415">
        <w:rPr>
          <w:rFonts w:ascii="Arial" w:hAnsi="Arial" w:cs="Arial"/>
          <w:bCs/>
          <w:color w:val="002060"/>
          <w:sz w:val="22"/>
          <w:szCs w:val="22"/>
        </w:rPr>
        <w:t>ASR    SAMBENEDETTESE BEACH SOCC</w:t>
      </w:r>
    </w:p>
    <w:p w14:paraId="22AC7140" w14:textId="47391FC4"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936126  </w:t>
      </w:r>
      <w:r>
        <w:rPr>
          <w:rFonts w:ascii="Arial" w:hAnsi="Arial" w:cs="Arial"/>
          <w:bCs/>
          <w:color w:val="002060"/>
          <w:sz w:val="22"/>
          <w:szCs w:val="22"/>
        </w:rPr>
        <w:tab/>
      </w:r>
      <w:r w:rsidRPr="00375415">
        <w:rPr>
          <w:rFonts w:ascii="Arial" w:hAnsi="Arial" w:cs="Arial"/>
          <w:bCs/>
          <w:color w:val="002060"/>
          <w:sz w:val="22"/>
          <w:szCs w:val="22"/>
        </w:rPr>
        <w:t xml:space="preserve">A.S.D. SPORTING GROTTAMMARE     </w:t>
      </w:r>
    </w:p>
    <w:p w14:paraId="4C816789" w14:textId="75847C0A" w:rsidR="00375415" w:rsidRPr="00375415" w:rsidRDefault="00375415" w:rsidP="00375415">
      <w:pPr>
        <w:rPr>
          <w:rFonts w:ascii="Arial" w:hAnsi="Arial" w:cs="Arial"/>
          <w:bCs/>
          <w:color w:val="002060"/>
          <w:sz w:val="22"/>
          <w:szCs w:val="22"/>
        </w:rPr>
      </w:pPr>
      <w:r w:rsidRPr="00375415">
        <w:rPr>
          <w:rFonts w:ascii="Arial" w:hAnsi="Arial" w:cs="Arial"/>
          <w:bCs/>
          <w:color w:val="002060"/>
          <w:sz w:val="22"/>
          <w:szCs w:val="22"/>
        </w:rPr>
        <w:t xml:space="preserve">700489  </w:t>
      </w:r>
      <w:r>
        <w:rPr>
          <w:rFonts w:ascii="Arial" w:hAnsi="Arial" w:cs="Arial"/>
          <w:bCs/>
          <w:color w:val="002060"/>
          <w:sz w:val="22"/>
          <w:szCs w:val="22"/>
        </w:rPr>
        <w:tab/>
      </w:r>
      <w:r w:rsidRPr="00375415">
        <w:rPr>
          <w:rFonts w:ascii="Arial" w:hAnsi="Arial" w:cs="Arial"/>
          <w:bCs/>
          <w:color w:val="002060"/>
          <w:sz w:val="22"/>
          <w:szCs w:val="22"/>
        </w:rPr>
        <w:t xml:space="preserve">A.S.D. TRIBALCIO PICENA         </w:t>
      </w:r>
    </w:p>
    <w:p w14:paraId="195E8B2F" w14:textId="769783AA" w:rsidR="00375415" w:rsidRPr="003C0DA0" w:rsidRDefault="00375415" w:rsidP="00375415">
      <w:pPr>
        <w:rPr>
          <w:rFonts w:ascii="Arial" w:hAnsi="Arial" w:cs="Arial"/>
          <w:bCs/>
          <w:color w:val="002060"/>
          <w:sz w:val="22"/>
          <w:szCs w:val="22"/>
        </w:rPr>
      </w:pPr>
      <w:r w:rsidRPr="003C0DA0">
        <w:rPr>
          <w:rFonts w:ascii="Arial" w:hAnsi="Arial" w:cs="Arial"/>
          <w:bCs/>
          <w:color w:val="002060"/>
          <w:sz w:val="22"/>
          <w:szCs w:val="22"/>
        </w:rPr>
        <w:t xml:space="preserve">953215  </w:t>
      </w:r>
      <w:r w:rsidRPr="003C0DA0">
        <w:rPr>
          <w:rFonts w:ascii="Arial" w:hAnsi="Arial" w:cs="Arial"/>
          <w:bCs/>
          <w:color w:val="002060"/>
          <w:sz w:val="22"/>
          <w:szCs w:val="22"/>
        </w:rPr>
        <w:tab/>
        <w:t xml:space="preserve">A.S.D. TRUENTIN LAMA            </w:t>
      </w:r>
    </w:p>
    <w:p w14:paraId="1F715D05" w14:textId="77777777" w:rsidR="00375415" w:rsidRPr="003C0DA0" w:rsidRDefault="00375415" w:rsidP="00375415">
      <w:pPr>
        <w:rPr>
          <w:rFonts w:ascii="Arial" w:hAnsi="Arial" w:cs="Arial"/>
          <w:bCs/>
          <w:color w:val="002060"/>
          <w:sz w:val="22"/>
          <w:szCs w:val="22"/>
        </w:rPr>
      </w:pPr>
    </w:p>
    <w:p w14:paraId="343BE976" w14:textId="77777777" w:rsidR="00375415" w:rsidRPr="003C0DA0" w:rsidRDefault="00375415" w:rsidP="00375415">
      <w:pPr>
        <w:rPr>
          <w:rFonts w:ascii="Arial" w:hAnsi="Arial" w:cs="Arial"/>
          <w:bCs/>
          <w:color w:val="002060"/>
          <w:sz w:val="22"/>
          <w:szCs w:val="22"/>
        </w:rPr>
      </w:pPr>
    </w:p>
    <w:p w14:paraId="03D016A8" w14:textId="3E1D0DB2" w:rsidR="004D2A0A" w:rsidRPr="004D2A0A" w:rsidRDefault="004D2A0A" w:rsidP="004D2A0A">
      <w:pPr>
        <w:pStyle w:val="LndNormale1"/>
        <w:rPr>
          <w:b/>
          <w:color w:val="002060"/>
          <w:sz w:val="28"/>
          <w:szCs w:val="28"/>
        </w:rPr>
      </w:pPr>
      <w:r w:rsidRPr="004D2A0A">
        <w:rPr>
          <w:b/>
          <w:color w:val="002060"/>
          <w:sz w:val="28"/>
          <w:szCs w:val="28"/>
        </w:rPr>
        <w:t xml:space="preserve">RIUNIONE </w:t>
      </w:r>
      <w:r>
        <w:rPr>
          <w:b/>
          <w:color w:val="002060"/>
          <w:sz w:val="28"/>
          <w:szCs w:val="28"/>
        </w:rPr>
        <w:t xml:space="preserve">ON-LINE </w:t>
      </w:r>
      <w:r w:rsidRPr="004D2A0A">
        <w:rPr>
          <w:b/>
          <w:color w:val="002060"/>
          <w:sz w:val="28"/>
          <w:szCs w:val="28"/>
        </w:rPr>
        <w:t xml:space="preserve">CON LE SOCIETA’ ISCRITTE AL CAMPIONATO </w:t>
      </w:r>
      <w:r>
        <w:rPr>
          <w:b/>
          <w:color w:val="002060"/>
          <w:sz w:val="28"/>
          <w:szCs w:val="28"/>
        </w:rPr>
        <w:t>REGIONALE CALCIO A CINQUE FEMMINILE</w:t>
      </w:r>
    </w:p>
    <w:p w14:paraId="6101F030" w14:textId="77777777" w:rsidR="004D2A0A" w:rsidRPr="004D2A0A" w:rsidRDefault="004D2A0A" w:rsidP="004D2A0A">
      <w:pPr>
        <w:pStyle w:val="Nessunaspaziatura"/>
        <w:jc w:val="both"/>
        <w:rPr>
          <w:rFonts w:ascii="Arial" w:hAnsi="Arial" w:cs="Arial"/>
          <w:color w:val="002060"/>
        </w:rPr>
      </w:pPr>
    </w:p>
    <w:p w14:paraId="22685461" w14:textId="02D29ADD" w:rsidR="004D2A0A" w:rsidRPr="004D2A0A" w:rsidRDefault="004D2A0A" w:rsidP="004D2A0A">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GIOVEDI’ 14</w:t>
      </w:r>
      <w:r w:rsidRPr="004D2A0A">
        <w:rPr>
          <w:rFonts w:ascii="Arial" w:hAnsi="Arial" w:cs="Arial"/>
          <w:b/>
          <w:bCs/>
          <w:color w:val="002060"/>
        </w:rPr>
        <w:t xml:space="preserve"> 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20:55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al </w:t>
      </w:r>
      <w:r w:rsidRPr="004D2A0A">
        <w:rPr>
          <w:rFonts w:ascii="Arial" w:hAnsi="Arial" w:cs="Arial"/>
          <w:b/>
          <w:bCs/>
          <w:color w:val="002060"/>
        </w:rPr>
        <w:t xml:space="preserve">Campionato Regionale di Calcio a Cinque </w:t>
      </w:r>
      <w:r>
        <w:rPr>
          <w:rFonts w:ascii="Arial" w:hAnsi="Arial" w:cs="Arial"/>
          <w:b/>
          <w:bCs/>
          <w:color w:val="002060"/>
        </w:rPr>
        <w:t>Femminile</w:t>
      </w:r>
      <w:r w:rsidRPr="004D2A0A">
        <w:rPr>
          <w:rFonts w:ascii="Arial" w:hAnsi="Arial" w:cs="Arial"/>
          <w:color w:val="002060"/>
        </w:rPr>
        <w:t xml:space="preserve"> avente il seguente</w:t>
      </w:r>
    </w:p>
    <w:p w14:paraId="1779D925" w14:textId="77777777" w:rsidR="004D2A0A" w:rsidRPr="004D2A0A" w:rsidRDefault="004D2A0A" w:rsidP="004D2A0A">
      <w:pPr>
        <w:pStyle w:val="Nessunaspaziatura"/>
        <w:jc w:val="both"/>
        <w:rPr>
          <w:rFonts w:ascii="Arial" w:hAnsi="Arial" w:cs="Arial"/>
          <w:color w:val="002060"/>
        </w:rPr>
      </w:pPr>
    </w:p>
    <w:p w14:paraId="388C13FE" w14:textId="77777777" w:rsidR="004D2A0A" w:rsidRPr="004D2A0A" w:rsidRDefault="004D2A0A" w:rsidP="004D2A0A">
      <w:pPr>
        <w:pStyle w:val="Nessunaspaziatura"/>
        <w:jc w:val="center"/>
        <w:rPr>
          <w:rFonts w:ascii="Arial" w:hAnsi="Arial" w:cs="Arial"/>
          <w:b/>
          <w:bCs/>
          <w:color w:val="002060"/>
        </w:rPr>
      </w:pPr>
      <w:r w:rsidRPr="004D2A0A">
        <w:rPr>
          <w:rFonts w:ascii="Arial" w:hAnsi="Arial" w:cs="Arial"/>
          <w:b/>
          <w:bCs/>
          <w:color w:val="002060"/>
        </w:rPr>
        <w:t>Ordine del Giorno</w:t>
      </w:r>
    </w:p>
    <w:p w14:paraId="70E7CFE9" w14:textId="77777777" w:rsidR="004D2A0A" w:rsidRPr="004D2A0A" w:rsidRDefault="004D2A0A" w:rsidP="004D2A0A">
      <w:pPr>
        <w:pStyle w:val="Nessunaspaziatura"/>
        <w:jc w:val="both"/>
        <w:rPr>
          <w:rFonts w:ascii="Arial" w:hAnsi="Arial" w:cs="Arial"/>
          <w:color w:val="002060"/>
        </w:rPr>
      </w:pPr>
    </w:p>
    <w:p w14:paraId="08201948" w14:textId="5BCB5AB0" w:rsidR="004D2A0A" w:rsidRPr="004D2A0A" w:rsidRDefault="004D2A0A" w:rsidP="004D2A0A">
      <w:pPr>
        <w:pStyle w:val="Nessunaspaziatura"/>
        <w:numPr>
          <w:ilvl w:val="0"/>
          <w:numId w:val="6"/>
        </w:numPr>
        <w:jc w:val="both"/>
        <w:rPr>
          <w:rFonts w:ascii="Arial" w:hAnsi="Arial" w:cs="Arial"/>
          <w:color w:val="002060"/>
        </w:rPr>
      </w:pPr>
      <w:r w:rsidRPr="004D2A0A">
        <w:rPr>
          <w:rFonts w:ascii="Arial" w:hAnsi="Arial" w:cs="Arial"/>
          <w:color w:val="002060"/>
        </w:rPr>
        <w:t>Organizzazione format Campionato.</w:t>
      </w:r>
    </w:p>
    <w:p w14:paraId="5276878B" w14:textId="77777777" w:rsidR="004D2A0A" w:rsidRPr="004D2A0A" w:rsidRDefault="004D2A0A" w:rsidP="004D2A0A">
      <w:pPr>
        <w:pStyle w:val="Nessunaspaziatura"/>
        <w:jc w:val="both"/>
        <w:rPr>
          <w:rFonts w:ascii="Arial" w:hAnsi="Arial" w:cs="Arial"/>
          <w:color w:val="002060"/>
        </w:rPr>
      </w:pPr>
    </w:p>
    <w:p w14:paraId="283AB5AA" w14:textId="77777777" w:rsidR="004D2A0A" w:rsidRPr="004D2A0A" w:rsidRDefault="004D2A0A" w:rsidP="004D2A0A">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6F581040" w14:textId="77777777" w:rsidR="004D2A0A" w:rsidRPr="004D2A0A" w:rsidRDefault="004D2A0A" w:rsidP="004D2A0A">
      <w:pPr>
        <w:pStyle w:val="LndNormale1"/>
        <w:rPr>
          <w:color w:val="002060"/>
        </w:rPr>
      </w:pPr>
    </w:p>
    <w:p w14:paraId="20744AC2" w14:textId="77777777" w:rsidR="004D2A0A" w:rsidRPr="004D2A0A" w:rsidRDefault="004D2A0A" w:rsidP="004D2A0A">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2864B059" w14:textId="77777777" w:rsidR="004D2A0A" w:rsidRPr="004D2A0A" w:rsidRDefault="004D2A0A" w:rsidP="004D2A0A">
      <w:pPr>
        <w:widowControl w:val="0"/>
        <w:suppressAutoHyphens/>
        <w:rPr>
          <w:rFonts w:ascii="Arial" w:hAnsi="Arial" w:cs="Arial"/>
          <w:bCs/>
          <w:color w:val="002060"/>
          <w:sz w:val="22"/>
          <w:szCs w:val="22"/>
        </w:rPr>
      </w:pPr>
    </w:p>
    <w:p w14:paraId="39CDFED4" w14:textId="77777777" w:rsidR="004D2A0A" w:rsidRPr="004D2A0A" w:rsidRDefault="004D2A0A" w:rsidP="004D2A0A">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2EB5E335" w14:textId="77777777" w:rsidR="004D2A0A" w:rsidRPr="004D2A0A" w:rsidRDefault="004D2A0A" w:rsidP="004D2A0A">
      <w:pPr>
        <w:pStyle w:val="LndNormale1"/>
        <w:rPr>
          <w:b/>
          <w:color w:val="002060"/>
          <w:szCs w:val="22"/>
        </w:rPr>
      </w:pPr>
    </w:p>
    <w:p w14:paraId="12DA3A14" w14:textId="77777777" w:rsidR="004D2A0A" w:rsidRDefault="004D2A0A" w:rsidP="004D2A0A">
      <w:pPr>
        <w:pStyle w:val="LndNormale1"/>
        <w:rPr>
          <w:b/>
          <w:i/>
          <w:iCs/>
          <w:color w:val="002060"/>
          <w:szCs w:val="22"/>
        </w:rPr>
      </w:pPr>
      <w:r w:rsidRPr="004D2A0A">
        <w:rPr>
          <w:b/>
          <w:i/>
          <w:iCs/>
          <w:color w:val="002060"/>
          <w:szCs w:val="22"/>
        </w:rPr>
        <w:t>Si invitano pertanto le società a scaricare sui propri dispositivi detta piattaforma.</w:t>
      </w:r>
    </w:p>
    <w:p w14:paraId="14AE7520" w14:textId="77777777" w:rsidR="004D2A0A" w:rsidRDefault="004D2A0A" w:rsidP="00326607">
      <w:pPr>
        <w:pStyle w:val="LndNormale1"/>
        <w:rPr>
          <w:color w:val="002060"/>
          <w:szCs w:val="22"/>
        </w:rPr>
      </w:pPr>
    </w:p>
    <w:p w14:paraId="5649FF13" w14:textId="77777777" w:rsidR="004D2A0A" w:rsidRDefault="004D2A0A" w:rsidP="00326607">
      <w:pPr>
        <w:pStyle w:val="LndNormale1"/>
        <w:rPr>
          <w:color w:val="002060"/>
          <w:szCs w:val="22"/>
        </w:rPr>
      </w:pPr>
    </w:p>
    <w:p w14:paraId="61722085" w14:textId="116119C6" w:rsidR="004D2A0A" w:rsidRPr="004D2A0A" w:rsidRDefault="004D2A0A" w:rsidP="004D2A0A">
      <w:pPr>
        <w:pStyle w:val="LndNormale1"/>
        <w:rPr>
          <w:b/>
          <w:color w:val="002060"/>
          <w:sz w:val="28"/>
          <w:szCs w:val="28"/>
        </w:rPr>
      </w:pPr>
      <w:r w:rsidRPr="004D2A0A">
        <w:rPr>
          <w:b/>
          <w:color w:val="002060"/>
          <w:sz w:val="28"/>
          <w:szCs w:val="28"/>
        </w:rPr>
        <w:t xml:space="preserve">RIUNIONE LE SOCIETA’ </w:t>
      </w:r>
      <w:r>
        <w:rPr>
          <w:b/>
          <w:color w:val="002060"/>
          <w:sz w:val="28"/>
          <w:szCs w:val="28"/>
        </w:rPr>
        <w:t>INTERESSATE A PARTECIPARE AI CAMPIONATI GIOVANILI DI CALCIO A CINQUE FEMMINILE</w:t>
      </w:r>
    </w:p>
    <w:p w14:paraId="72566F92" w14:textId="77777777" w:rsidR="004D2A0A" w:rsidRPr="004D2A0A" w:rsidRDefault="004D2A0A" w:rsidP="004D2A0A">
      <w:pPr>
        <w:pStyle w:val="Nessunaspaziatura"/>
        <w:jc w:val="both"/>
        <w:rPr>
          <w:rFonts w:ascii="Arial" w:hAnsi="Arial" w:cs="Arial"/>
          <w:color w:val="002060"/>
        </w:rPr>
      </w:pPr>
    </w:p>
    <w:p w14:paraId="0AEB1DC4" w14:textId="6AB5FC74" w:rsidR="004D2A0A" w:rsidRPr="004D2A0A" w:rsidRDefault="004D2A0A" w:rsidP="004D2A0A">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sidR="0049668C">
        <w:rPr>
          <w:rFonts w:ascii="Arial" w:hAnsi="Arial" w:cs="Arial"/>
          <w:b/>
          <w:bCs/>
          <w:color w:val="002060"/>
        </w:rPr>
        <w:t>25</w:t>
      </w:r>
      <w:r>
        <w:rPr>
          <w:rFonts w:ascii="Arial" w:hAnsi="Arial" w:cs="Arial"/>
          <w:b/>
          <w:bCs/>
          <w:color w:val="002060"/>
        </w:rPr>
        <w:t xml:space="preserve">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78E18E1D" w14:textId="77777777" w:rsidR="004D2A0A" w:rsidRDefault="004D2A0A" w:rsidP="004D2A0A">
      <w:pPr>
        <w:pStyle w:val="LndNormale1"/>
        <w:rPr>
          <w:b/>
          <w:color w:val="002060"/>
          <w:szCs w:val="22"/>
        </w:rPr>
      </w:pPr>
    </w:p>
    <w:p w14:paraId="673419EC" w14:textId="77777777" w:rsidR="004F1D54" w:rsidRDefault="004F1D54" w:rsidP="004D2A0A">
      <w:pPr>
        <w:pStyle w:val="LndNormale1"/>
        <w:rPr>
          <w:b/>
          <w:color w:val="002060"/>
          <w:szCs w:val="22"/>
        </w:rPr>
      </w:pPr>
    </w:p>
    <w:p w14:paraId="7FA4C83A" w14:textId="77777777" w:rsidR="004F1D54" w:rsidRPr="00F83FD5" w:rsidRDefault="004F1D54" w:rsidP="004F1D54">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6FA25825" w14:textId="77777777" w:rsidR="004F1D54" w:rsidRPr="006C6F07" w:rsidRDefault="004F1D54" w:rsidP="004F1D54">
      <w:pPr>
        <w:rPr>
          <w:rFonts w:ascii="Arial" w:hAnsi="Arial" w:cs="Arial"/>
          <w:color w:val="002060"/>
          <w:sz w:val="22"/>
          <w:szCs w:val="22"/>
        </w:rPr>
      </w:pPr>
    </w:p>
    <w:p w14:paraId="421C860B" w14:textId="77777777" w:rsidR="004F1D54" w:rsidRPr="006C6F07" w:rsidRDefault="004F1D54" w:rsidP="004F1D54">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0"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B4F1E8C" w14:textId="77777777" w:rsidR="004F1D54" w:rsidRPr="006C6F07" w:rsidRDefault="004F1D54" w:rsidP="004F1D54">
      <w:pPr>
        <w:pStyle w:val="A121"/>
        <w:ind w:left="0"/>
        <w:rPr>
          <w:rFonts w:cs="Arial"/>
          <w:color w:val="002060"/>
          <w:sz w:val="22"/>
          <w:szCs w:val="22"/>
        </w:rPr>
      </w:pPr>
    </w:p>
    <w:p w14:paraId="0553D6CD" w14:textId="215E05B9" w:rsidR="004F1D54" w:rsidRPr="006C6F07" w:rsidRDefault="004F1D54" w:rsidP="004F1D54">
      <w:pPr>
        <w:pStyle w:val="A121"/>
        <w:ind w:left="0"/>
        <w:jc w:val="center"/>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7C642633" w14:textId="77777777" w:rsidR="004F1D54" w:rsidRPr="006C6F07" w:rsidRDefault="004F1D54" w:rsidP="004F1D54">
      <w:pPr>
        <w:rPr>
          <w:rFonts w:ascii="Arial" w:hAnsi="Arial" w:cs="Arial"/>
          <w:color w:val="002060"/>
          <w:sz w:val="22"/>
          <w:szCs w:val="22"/>
          <w:shd w:val="clear" w:color="auto" w:fill="FFFFFF"/>
        </w:rPr>
      </w:pPr>
    </w:p>
    <w:p w14:paraId="291A676B"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4FE3521"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7493B35" w14:textId="77777777" w:rsidR="004F1D54" w:rsidRPr="00AE6479" w:rsidRDefault="004F1D54" w:rsidP="004F1D54">
      <w:pPr>
        <w:rPr>
          <w:rFonts w:ascii="Arial" w:hAnsi="Arial" w:cs="Arial"/>
          <w:color w:val="002060"/>
          <w:sz w:val="22"/>
          <w:szCs w:val="22"/>
          <w:highlight w:val="yellow"/>
        </w:rPr>
      </w:pPr>
    </w:p>
    <w:p w14:paraId="2F7142C9" w14:textId="77777777" w:rsidR="004F1D54" w:rsidRPr="00CC3901" w:rsidRDefault="004F1D54" w:rsidP="004F1D54">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71BED64" w14:textId="77777777" w:rsidR="004F1D54" w:rsidRPr="006C6F07" w:rsidRDefault="004F1D54" w:rsidP="004F1D54">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7CE74041" w14:textId="77777777" w:rsidR="000B46E8" w:rsidRPr="00BF0D95" w:rsidRDefault="000B46E8" w:rsidP="00BF0D95">
      <w:pPr>
        <w:pStyle w:val="LndNormale1"/>
        <w:rPr>
          <w:b/>
          <w:color w:val="002060"/>
          <w:szCs w:val="22"/>
          <w:u w:val="single"/>
        </w:rPr>
      </w:pPr>
    </w:p>
    <w:p w14:paraId="5B793B59" w14:textId="77777777" w:rsidR="00433B70" w:rsidRPr="00851124"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3AE68DA4" w14:textId="77777777" w:rsidR="007374B0" w:rsidRPr="0028513D" w:rsidRDefault="007374B0" w:rsidP="00D551E3">
      <w:pPr>
        <w:pStyle w:val="breakline"/>
        <w:rPr>
          <w:rFonts w:ascii="Arial" w:hAnsi="Arial" w:cs="Arial"/>
          <w:color w:val="002060"/>
        </w:rPr>
      </w:pPr>
    </w:p>
    <w:p w14:paraId="61008BEB" w14:textId="77777777" w:rsidR="0028513D" w:rsidRPr="003C0DA0" w:rsidRDefault="0028513D" w:rsidP="0028513D">
      <w:pPr>
        <w:pStyle w:val="titolocampionato0"/>
        <w:shd w:val="clear" w:color="auto" w:fill="CCCCCC"/>
        <w:spacing w:before="80" w:after="40"/>
        <w:rPr>
          <w:color w:val="002060"/>
        </w:rPr>
      </w:pPr>
      <w:r w:rsidRPr="003C0DA0">
        <w:rPr>
          <w:color w:val="002060"/>
        </w:rPr>
        <w:t>CALCIO A CINQUE SERIE C1</w:t>
      </w:r>
    </w:p>
    <w:p w14:paraId="65873D7B" w14:textId="77777777" w:rsidR="0028513D" w:rsidRPr="0028513D" w:rsidRDefault="0028513D" w:rsidP="0028513D">
      <w:pPr>
        <w:pStyle w:val="Corpodeltesto21"/>
        <w:jc w:val="center"/>
        <w:rPr>
          <w:rFonts w:ascii="Arial" w:hAnsi="Arial" w:cs="Arial"/>
          <w:b/>
          <w:color w:val="002060"/>
          <w:sz w:val="36"/>
          <w:szCs w:val="36"/>
        </w:rPr>
      </w:pPr>
      <w:r w:rsidRPr="0028513D">
        <w:rPr>
          <w:rFonts w:ascii="Arial" w:hAnsi="Arial" w:cs="Arial"/>
          <w:b/>
          <w:color w:val="002060"/>
          <w:sz w:val="36"/>
          <w:szCs w:val="36"/>
        </w:rPr>
        <w:t>PROGRAMMA GARE</w:t>
      </w:r>
    </w:p>
    <w:p w14:paraId="104E93D8" w14:textId="77777777" w:rsidR="0028513D" w:rsidRPr="0028513D" w:rsidRDefault="0028513D" w:rsidP="0028513D">
      <w:pPr>
        <w:pStyle w:val="breakline"/>
        <w:rPr>
          <w:color w:val="002060"/>
        </w:rPr>
      </w:pPr>
    </w:p>
    <w:p w14:paraId="318A781F" w14:textId="77777777" w:rsidR="0028513D" w:rsidRPr="0028513D" w:rsidRDefault="0028513D" w:rsidP="0028513D">
      <w:pPr>
        <w:pStyle w:val="sottotitolocampionato10"/>
        <w:rPr>
          <w:color w:val="002060"/>
        </w:rPr>
      </w:pPr>
      <w:r w:rsidRPr="0028513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28513D" w:rsidRPr="0028513D" w14:paraId="3A56E496" w14:textId="77777777" w:rsidTr="007E7C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F0F03" w14:textId="77777777" w:rsidR="0028513D" w:rsidRPr="0028513D" w:rsidRDefault="0028513D" w:rsidP="007E7C09">
            <w:pPr>
              <w:pStyle w:val="headertabella0"/>
              <w:rPr>
                <w:color w:val="002060"/>
              </w:rPr>
            </w:pPr>
            <w:r w:rsidRPr="002851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FA016" w14:textId="77777777" w:rsidR="0028513D" w:rsidRPr="0028513D" w:rsidRDefault="0028513D" w:rsidP="007E7C09">
            <w:pPr>
              <w:pStyle w:val="headertabella0"/>
              <w:rPr>
                <w:color w:val="002060"/>
              </w:rPr>
            </w:pPr>
            <w:r w:rsidRPr="002851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D3618" w14:textId="77777777" w:rsidR="0028513D" w:rsidRPr="0028513D" w:rsidRDefault="0028513D" w:rsidP="007E7C09">
            <w:pPr>
              <w:pStyle w:val="headertabella0"/>
              <w:rPr>
                <w:color w:val="002060"/>
              </w:rPr>
            </w:pPr>
            <w:r w:rsidRPr="002851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12936" w14:textId="77777777" w:rsidR="0028513D" w:rsidRPr="0028513D" w:rsidRDefault="0028513D" w:rsidP="007E7C09">
            <w:pPr>
              <w:pStyle w:val="headertabella0"/>
              <w:rPr>
                <w:color w:val="002060"/>
              </w:rPr>
            </w:pPr>
            <w:r w:rsidRPr="002851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6C512" w14:textId="77777777" w:rsidR="0028513D" w:rsidRPr="0028513D" w:rsidRDefault="0028513D" w:rsidP="007E7C09">
            <w:pPr>
              <w:pStyle w:val="headertabella0"/>
              <w:rPr>
                <w:color w:val="002060"/>
              </w:rPr>
            </w:pPr>
            <w:r w:rsidRPr="002851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3362D" w14:textId="77777777" w:rsidR="0028513D" w:rsidRPr="0028513D" w:rsidRDefault="0028513D" w:rsidP="007E7C09">
            <w:pPr>
              <w:pStyle w:val="headertabella0"/>
              <w:rPr>
                <w:color w:val="002060"/>
              </w:rPr>
            </w:pPr>
            <w:r w:rsidRPr="002851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5941" w14:textId="77777777" w:rsidR="0028513D" w:rsidRPr="0028513D" w:rsidRDefault="0028513D" w:rsidP="007E7C09">
            <w:pPr>
              <w:pStyle w:val="headertabella0"/>
              <w:rPr>
                <w:color w:val="002060"/>
              </w:rPr>
            </w:pPr>
            <w:r w:rsidRPr="0028513D">
              <w:rPr>
                <w:color w:val="002060"/>
              </w:rPr>
              <w:t>Indirizzo Impianto</w:t>
            </w:r>
          </w:p>
        </w:tc>
      </w:tr>
      <w:tr w:rsidR="0028513D" w:rsidRPr="0028513D" w14:paraId="3871189B" w14:textId="77777777" w:rsidTr="007E7C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8C1D65" w14:textId="77777777" w:rsidR="0028513D" w:rsidRPr="0028513D" w:rsidRDefault="0028513D" w:rsidP="007E7C09">
            <w:pPr>
              <w:pStyle w:val="rowtabella0"/>
              <w:rPr>
                <w:color w:val="002060"/>
              </w:rPr>
            </w:pPr>
            <w:r w:rsidRPr="0028513D">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0696F" w14:textId="77777777" w:rsidR="0028513D" w:rsidRPr="0028513D" w:rsidRDefault="0028513D" w:rsidP="007E7C09">
            <w:pPr>
              <w:pStyle w:val="rowtabella0"/>
              <w:rPr>
                <w:color w:val="002060"/>
              </w:rPr>
            </w:pPr>
            <w:r w:rsidRPr="0028513D">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99493" w14:textId="77777777" w:rsidR="0028513D" w:rsidRPr="0028513D" w:rsidRDefault="0028513D" w:rsidP="007E7C09">
            <w:pPr>
              <w:pStyle w:val="rowtabella0"/>
              <w:jc w:val="center"/>
              <w:rPr>
                <w:color w:val="002060"/>
              </w:rPr>
            </w:pPr>
            <w:r w:rsidRPr="0028513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5AFA8" w14:textId="77777777" w:rsidR="0028513D" w:rsidRPr="0028513D" w:rsidRDefault="0028513D" w:rsidP="007E7C09">
            <w:pPr>
              <w:pStyle w:val="rowtabella0"/>
              <w:rPr>
                <w:color w:val="002060"/>
              </w:rPr>
            </w:pPr>
            <w:r w:rsidRPr="0028513D">
              <w:rPr>
                <w:color w:val="002060"/>
              </w:rPr>
              <w:t>15/09/2023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09B38" w14:textId="77777777" w:rsidR="0028513D" w:rsidRPr="0028513D" w:rsidRDefault="0028513D" w:rsidP="007E7C09">
            <w:pPr>
              <w:pStyle w:val="rowtabella0"/>
              <w:rPr>
                <w:color w:val="002060"/>
              </w:rPr>
            </w:pPr>
            <w:r w:rsidRPr="0028513D">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F8F5B" w14:textId="77777777" w:rsidR="0028513D" w:rsidRPr="0028513D" w:rsidRDefault="0028513D" w:rsidP="007E7C09">
            <w:pPr>
              <w:pStyle w:val="rowtabella0"/>
              <w:rPr>
                <w:color w:val="002060"/>
              </w:rPr>
            </w:pPr>
            <w:r w:rsidRPr="0028513D">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B71FE" w14:textId="77777777" w:rsidR="0028513D" w:rsidRPr="0028513D" w:rsidRDefault="0028513D" w:rsidP="007E7C09">
            <w:pPr>
              <w:pStyle w:val="rowtabella0"/>
              <w:rPr>
                <w:color w:val="002060"/>
              </w:rPr>
            </w:pPr>
            <w:r w:rsidRPr="0028513D">
              <w:rPr>
                <w:color w:val="002060"/>
              </w:rPr>
              <w:t>PIAZZA S. D'ACQUISTO</w:t>
            </w:r>
          </w:p>
        </w:tc>
      </w:tr>
      <w:tr w:rsidR="0028513D" w:rsidRPr="0028513D" w14:paraId="3846A92E"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9CB8C" w14:textId="77777777" w:rsidR="0028513D" w:rsidRPr="0028513D" w:rsidRDefault="0028513D" w:rsidP="007E7C09">
            <w:pPr>
              <w:pStyle w:val="rowtabella0"/>
              <w:rPr>
                <w:color w:val="002060"/>
              </w:rPr>
            </w:pPr>
            <w:r w:rsidRPr="0028513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92A084" w14:textId="77777777" w:rsidR="0028513D" w:rsidRPr="0028513D" w:rsidRDefault="0028513D" w:rsidP="007E7C09">
            <w:pPr>
              <w:pStyle w:val="rowtabella0"/>
              <w:rPr>
                <w:color w:val="002060"/>
              </w:rPr>
            </w:pPr>
            <w:r w:rsidRPr="0028513D">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49595"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8B66B8" w14:textId="77777777" w:rsidR="0028513D" w:rsidRPr="0028513D" w:rsidRDefault="0028513D" w:rsidP="007E7C09">
            <w:pPr>
              <w:pStyle w:val="rowtabella0"/>
              <w:rPr>
                <w:color w:val="002060"/>
              </w:rPr>
            </w:pPr>
            <w:r w:rsidRPr="0028513D">
              <w:rPr>
                <w:color w:val="002060"/>
              </w:rPr>
              <w:t>15/09/2023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088C5" w14:textId="77777777" w:rsidR="0028513D" w:rsidRPr="0028513D" w:rsidRDefault="0028513D" w:rsidP="007E7C09">
            <w:pPr>
              <w:pStyle w:val="rowtabella0"/>
              <w:rPr>
                <w:color w:val="002060"/>
              </w:rPr>
            </w:pPr>
            <w:r w:rsidRPr="0028513D">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BC501" w14:textId="77777777" w:rsidR="0028513D" w:rsidRPr="0028513D" w:rsidRDefault="0028513D" w:rsidP="007E7C09">
            <w:pPr>
              <w:pStyle w:val="rowtabella0"/>
              <w:rPr>
                <w:color w:val="002060"/>
              </w:rPr>
            </w:pPr>
            <w:r w:rsidRPr="0028513D">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1B698" w14:textId="77777777" w:rsidR="0028513D" w:rsidRPr="0028513D" w:rsidRDefault="0028513D" w:rsidP="007E7C09">
            <w:pPr>
              <w:pStyle w:val="rowtabella0"/>
              <w:rPr>
                <w:color w:val="002060"/>
              </w:rPr>
            </w:pPr>
            <w:r w:rsidRPr="0028513D">
              <w:rPr>
                <w:color w:val="002060"/>
              </w:rPr>
              <w:t>VIA OLIMPIADI</w:t>
            </w:r>
          </w:p>
        </w:tc>
      </w:tr>
      <w:tr w:rsidR="0028513D" w:rsidRPr="0028513D" w14:paraId="76FE8EF7"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D519E3" w14:textId="77777777" w:rsidR="0028513D" w:rsidRPr="0028513D" w:rsidRDefault="0028513D" w:rsidP="007E7C09">
            <w:pPr>
              <w:pStyle w:val="rowtabella0"/>
              <w:rPr>
                <w:color w:val="002060"/>
              </w:rPr>
            </w:pPr>
            <w:r w:rsidRPr="0028513D">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EDA94" w14:textId="77777777" w:rsidR="0028513D" w:rsidRPr="0028513D" w:rsidRDefault="0028513D" w:rsidP="007E7C09">
            <w:pPr>
              <w:pStyle w:val="rowtabella0"/>
              <w:rPr>
                <w:color w:val="002060"/>
              </w:rPr>
            </w:pPr>
            <w:r w:rsidRPr="0028513D">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2433B0"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DFAB32" w14:textId="77777777" w:rsidR="0028513D" w:rsidRPr="0028513D" w:rsidRDefault="0028513D" w:rsidP="007E7C09">
            <w:pPr>
              <w:pStyle w:val="rowtabella0"/>
              <w:rPr>
                <w:color w:val="002060"/>
              </w:rPr>
            </w:pPr>
            <w:r w:rsidRPr="0028513D">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B78937" w14:textId="77777777" w:rsidR="0028513D" w:rsidRPr="0028513D" w:rsidRDefault="0028513D" w:rsidP="007E7C09">
            <w:pPr>
              <w:pStyle w:val="rowtabella0"/>
              <w:rPr>
                <w:color w:val="002060"/>
              </w:rPr>
            </w:pPr>
            <w:r w:rsidRPr="0028513D">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7B39B" w14:textId="77777777" w:rsidR="0028513D" w:rsidRPr="0028513D" w:rsidRDefault="0028513D" w:rsidP="007E7C09">
            <w:pPr>
              <w:pStyle w:val="rowtabella0"/>
              <w:rPr>
                <w:color w:val="002060"/>
              </w:rPr>
            </w:pPr>
            <w:r w:rsidRPr="0028513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23D18" w14:textId="77777777" w:rsidR="0028513D" w:rsidRPr="0028513D" w:rsidRDefault="0028513D" w:rsidP="007E7C09">
            <w:pPr>
              <w:pStyle w:val="rowtabella0"/>
              <w:rPr>
                <w:color w:val="002060"/>
              </w:rPr>
            </w:pPr>
            <w:r w:rsidRPr="0028513D">
              <w:rPr>
                <w:color w:val="002060"/>
              </w:rPr>
              <w:t>VIA ALFIERI SNC</w:t>
            </w:r>
          </w:p>
        </w:tc>
      </w:tr>
      <w:tr w:rsidR="0028513D" w:rsidRPr="0028513D" w14:paraId="7654F3A1"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FA45A" w14:textId="77777777" w:rsidR="0028513D" w:rsidRPr="0028513D" w:rsidRDefault="0028513D" w:rsidP="007E7C09">
            <w:pPr>
              <w:pStyle w:val="rowtabella0"/>
              <w:rPr>
                <w:color w:val="002060"/>
              </w:rPr>
            </w:pPr>
            <w:r w:rsidRPr="0028513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10C5AC" w14:textId="77777777" w:rsidR="0028513D" w:rsidRPr="0028513D" w:rsidRDefault="0028513D" w:rsidP="007E7C09">
            <w:pPr>
              <w:pStyle w:val="rowtabella0"/>
              <w:rPr>
                <w:color w:val="002060"/>
              </w:rPr>
            </w:pPr>
            <w:r w:rsidRPr="0028513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7C1B12"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7553C" w14:textId="77777777" w:rsidR="0028513D" w:rsidRPr="0028513D" w:rsidRDefault="0028513D" w:rsidP="007E7C09">
            <w:pPr>
              <w:pStyle w:val="rowtabella0"/>
              <w:rPr>
                <w:color w:val="002060"/>
              </w:rPr>
            </w:pPr>
            <w:r w:rsidRPr="0028513D">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DB485" w14:textId="77777777" w:rsidR="0028513D" w:rsidRPr="0028513D" w:rsidRDefault="0028513D" w:rsidP="007E7C09">
            <w:pPr>
              <w:pStyle w:val="rowtabella0"/>
              <w:rPr>
                <w:color w:val="002060"/>
              </w:rPr>
            </w:pPr>
            <w:r w:rsidRPr="0028513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2FE00" w14:textId="77777777" w:rsidR="0028513D" w:rsidRPr="0028513D" w:rsidRDefault="0028513D" w:rsidP="007E7C09">
            <w:pPr>
              <w:pStyle w:val="rowtabella0"/>
              <w:rPr>
                <w:color w:val="002060"/>
              </w:rPr>
            </w:pPr>
            <w:r w:rsidRPr="002851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71BDF" w14:textId="77777777" w:rsidR="0028513D" w:rsidRPr="0028513D" w:rsidRDefault="0028513D" w:rsidP="007E7C09">
            <w:pPr>
              <w:pStyle w:val="rowtabella0"/>
              <w:rPr>
                <w:color w:val="002060"/>
              </w:rPr>
            </w:pPr>
            <w:r w:rsidRPr="0028513D">
              <w:rPr>
                <w:color w:val="002060"/>
              </w:rPr>
              <w:t>VIA MONTEPELAGO</w:t>
            </w:r>
          </w:p>
        </w:tc>
      </w:tr>
      <w:tr w:rsidR="0028513D" w:rsidRPr="0028513D" w14:paraId="030C3377"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35B7A" w14:textId="77777777" w:rsidR="0028513D" w:rsidRPr="0028513D" w:rsidRDefault="0028513D" w:rsidP="007E7C09">
            <w:pPr>
              <w:pStyle w:val="rowtabella0"/>
              <w:rPr>
                <w:color w:val="002060"/>
              </w:rPr>
            </w:pPr>
            <w:r w:rsidRPr="0028513D">
              <w:rPr>
                <w:color w:val="002060"/>
              </w:rPr>
              <w:lastRenderedPageBreak/>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9380D" w14:textId="77777777" w:rsidR="0028513D" w:rsidRPr="0028513D" w:rsidRDefault="0028513D" w:rsidP="007E7C09">
            <w:pPr>
              <w:pStyle w:val="rowtabella0"/>
              <w:rPr>
                <w:color w:val="002060"/>
              </w:rPr>
            </w:pPr>
            <w:r w:rsidRPr="0028513D">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837AC"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C7902" w14:textId="77777777" w:rsidR="0028513D" w:rsidRPr="0028513D" w:rsidRDefault="0028513D" w:rsidP="007E7C09">
            <w:pPr>
              <w:pStyle w:val="rowtabella0"/>
              <w:rPr>
                <w:color w:val="002060"/>
              </w:rPr>
            </w:pPr>
            <w:r w:rsidRPr="0028513D">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B0C0F" w14:textId="77777777" w:rsidR="0028513D" w:rsidRPr="0028513D" w:rsidRDefault="0028513D" w:rsidP="007E7C09">
            <w:pPr>
              <w:pStyle w:val="rowtabella0"/>
              <w:rPr>
                <w:color w:val="002060"/>
              </w:rPr>
            </w:pPr>
            <w:r w:rsidRPr="0028513D">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A561F" w14:textId="77777777" w:rsidR="0028513D" w:rsidRPr="0028513D" w:rsidRDefault="0028513D" w:rsidP="007E7C09">
            <w:pPr>
              <w:pStyle w:val="rowtabella0"/>
              <w:rPr>
                <w:color w:val="002060"/>
              </w:rPr>
            </w:pPr>
            <w:r w:rsidRPr="0028513D">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69F5B" w14:textId="77777777" w:rsidR="0028513D" w:rsidRPr="0028513D" w:rsidRDefault="0028513D" w:rsidP="007E7C09">
            <w:pPr>
              <w:pStyle w:val="rowtabella0"/>
              <w:rPr>
                <w:color w:val="002060"/>
              </w:rPr>
            </w:pPr>
            <w:r w:rsidRPr="0028513D">
              <w:rPr>
                <w:color w:val="002060"/>
              </w:rPr>
              <w:t>VIA BRAMANTE</w:t>
            </w:r>
          </w:p>
        </w:tc>
      </w:tr>
      <w:tr w:rsidR="0028513D" w:rsidRPr="0028513D" w14:paraId="011BFC29"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1F01B3" w14:textId="77777777" w:rsidR="0028513D" w:rsidRPr="0028513D" w:rsidRDefault="0028513D" w:rsidP="007E7C09">
            <w:pPr>
              <w:pStyle w:val="rowtabella0"/>
              <w:rPr>
                <w:color w:val="002060"/>
              </w:rPr>
            </w:pPr>
            <w:r w:rsidRPr="0028513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0DC9C" w14:textId="77777777" w:rsidR="0028513D" w:rsidRPr="0028513D" w:rsidRDefault="0028513D" w:rsidP="007E7C09">
            <w:pPr>
              <w:pStyle w:val="rowtabella0"/>
              <w:rPr>
                <w:color w:val="002060"/>
              </w:rPr>
            </w:pPr>
            <w:r w:rsidRPr="0028513D">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6C406D"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07894" w14:textId="77777777" w:rsidR="0028513D" w:rsidRPr="0028513D" w:rsidRDefault="0028513D" w:rsidP="007E7C09">
            <w:pPr>
              <w:pStyle w:val="rowtabella0"/>
              <w:rPr>
                <w:color w:val="002060"/>
              </w:rPr>
            </w:pPr>
            <w:r w:rsidRPr="0028513D">
              <w:rPr>
                <w:color w:val="002060"/>
              </w:rPr>
              <w:t>15/09/2023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4E9D95" w14:textId="77777777" w:rsidR="0028513D" w:rsidRPr="0028513D" w:rsidRDefault="0028513D" w:rsidP="007E7C09">
            <w:pPr>
              <w:pStyle w:val="rowtabella0"/>
              <w:rPr>
                <w:color w:val="002060"/>
              </w:rPr>
            </w:pPr>
            <w:r w:rsidRPr="0028513D">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0327A" w14:textId="77777777" w:rsidR="0028513D" w:rsidRPr="0028513D" w:rsidRDefault="0028513D" w:rsidP="007E7C09">
            <w:pPr>
              <w:pStyle w:val="rowtabella0"/>
              <w:rPr>
                <w:color w:val="002060"/>
              </w:rPr>
            </w:pPr>
            <w:r w:rsidRPr="0028513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D2187" w14:textId="77777777" w:rsidR="0028513D" w:rsidRPr="0028513D" w:rsidRDefault="0028513D" w:rsidP="007E7C09">
            <w:pPr>
              <w:pStyle w:val="rowtabella0"/>
              <w:rPr>
                <w:color w:val="002060"/>
              </w:rPr>
            </w:pPr>
            <w:r w:rsidRPr="0028513D">
              <w:rPr>
                <w:color w:val="002060"/>
              </w:rPr>
              <w:t>VIA PIRANDELLO</w:t>
            </w:r>
          </w:p>
        </w:tc>
      </w:tr>
      <w:tr w:rsidR="0028513D" w:rsidRPr="0028513D" w14:paraId="25635E7E" w14:textId="77777777" w:rsidTr="007E7C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55011" w14:textId="77777777" w:rsidR="0028513D" w:rsidRPr="0028513D" w:rsidRDefault="0028513D" w:rsidP="007E7C09">
            <w:pPr>
              <w:pStyle w:val="rowtabella0"/>
              <w:rPr>
                <w:color w:val="002060"/>
              </w:rPr>
            </w:pPr>
            <w:r w:rsidRPr="0028513D">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D653B" w14:textId="77777777" w:rsidR="0028513D" w:rsidRPr="0028513D" w:rsidRDefault="0028513D" w:rsidP="007E7C09">
            <w:pPr>
              <w:pStyle w:val="rowtabella0"/>
              <w:rPr>
                <w:color w:val="002060"/>
              </w:rPr>
            </w:pPr>
            <w:r w:rsidRPr="0028513D">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17199" w14:textId="77777777" w:rsidR="0028513D" w:rsidRPr="0028513D" w:rsidRDefault="0028513D" w:rsidP="007E7C09">
            <w:pPr>
              <w:pStyle w:val="rowtabella0"/>
              <w:jc w:val="center"/>
              <w:rPr>
                <w:color w:val="002060"/>
              </w:rPr>
            </w:pPr>
            <w:r w:rsidRPr="0028513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FBE9F" w14:textId="77777777" w:rsidR="0028513D" w:rsidRPr="0028513D" w:rsidRDefault="0028513D" w:rsidP="007E7C09">
            <w:pPr>
              <w:pStyle w:val="rowtabella0"/>
              <w:rPr>
                <w:color w:val="002060"/>
              </w:rPr>
            </w:pPr>
            <w:r w:rsidRPr="0028513D">
              <w:rPr>
                <w:color w:val="002060"/>
              </w:rPr>
              <w:t>15/09/2023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08A8A" w14:textId="77777777" w:rsidR="0028513D" w:rsidRPr="0028513D" w:rsidRDefault="0028513D" w:rsidP="007E7C09">
            <w:pPr>
              <w:pStyle w:val="rowtabella0"/>
              <w:rPr>
                <w:color w:val="002060"/>
              </w:rPr>
            </w:pPr>
            <w:r w:rsidRPr="0028513D">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FB37E" w14:textId="77777777" w:rsidR="0028513D" w:rsidRPr="0028513D" w:rsidRDefault="0028513D" w:rsidP="007E7C09">
            <w:pPr>
              <w:pStyle w:val="rowtabella0"/>
              <w:rPr>
                <w:color w:val="002060"/>
              </w:rPr>
            </w:pPr>
            <w:r w:rsidRPr="0028513D">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596B4" w14:textId="77777777" w:rsidR="0028513D" w:rsidRPr="0028513D" w:rsidRDefault="0028513D" w:rsidP="007E7C09">
            <w:pPr>
              <w:pStyle w:val="rowtabella0"/>
              <w:rPr>
                <w:color w:val="002060"/>
              </w:rPr>
            </w:pPr>
            <w:r w:rsidRPr="0028513D">
              <w:rPr>
                <w:color w:val="002060"/>
              </w:rPr>
              <w:t>VIA LUDOVICO SCARFIOTTI</w:t>
            </w:r>
          </w:p>
        </w:tc>
      </w:tr>
    </w:tbl>
    <w:p w14:paraId="539D9F99" w14:textId="77777777" w:rsidR="0028513D" w:rsidRDefault="0028513D" w:rsidP="00D551E3">
      <w:pPr>
        <w:pStyle w:val="breakline"/>
        <w:rPr>
          <w:rFonts w:ascii="Arial" w:hAnsi="Arial" w:cs="Arial"/>
          <w:color w:val="002060"/>
          <w:sz w:val="22"/>
          <w:szCs w:val="22"/>
        </w:rPr>
      </w:pPr>
    </w:p>
    <w:p w14:paraId="4900CC53" w14:textId="77777777" w:rsidR="0028513D" w:rsidRPr="0028513D" w:rsidRDefault="0028513D" w:rsidP="00D551E3">
      <w:pPr>
        <w:pStyle w:val="breakline"/>
        <w:rPr>
          <w:rFonts w:ascii="Arial" w:hAnsi="Arial" w:cs="Arial"/>
          <w:color w:val="002060"/>
          <w:sz w:val="22"/>
          <w:szCs w:val="22"/>
        </w:rPr>
      </w:pPr>
    </w:p>
    <w:p w14:paraId="5D7AFDDF" w14:textId="77777777" w:rsidR="00A46C20" w:rsidRPr="002A4E5B" w:rsidRDefault="00A46C20" w:rsidP="00A46C20">
      <w:pPr>
        <w:pStyle w:val="titolocampionato0"/>
        <w:shd w:val="clear" w:color="auto" w:fill="CCCCCC"/>
        <w:spacing w:before="80" w:after="40"/>
        <w:rPr>
          <w:color w:val="002060"/>
        </w:rPr>
      </w:pPr>
      <w:r>
        <w:rPr>
          <w:color w:val="002060"/>
        </w:rPr>
        <w:t>COPPA ITALIA CALCIO A 5</w:t>
      </w:r>
    </w:p>
    <w:p w14:paraId="526A4C0C" w14:textId="77777777" w:rsidR="00A46C20" w:rsidRPr="002A4E5B" w:rsidRDefault="00A46C20" w:rsidP="00A46C20">
      <w:pPr>
        <w:pStyle w:val="titoloprinc0"/>
        <w:rPr>
          <w:color w:val="002060"/>
        </w:rPr>
      </w:pPr>
      <w:r w:rsidRPr="002A4E5B">
        <w:rPr>
          <w:color w:val="002060"/>
        </w:rPr>
        <w:t>VARIAZIONI AL PROGRAMMA GARE</w:t>
      </w:r>
    </w:p>
    <w:p w14:paraId="52F441BF" w14:textId="77777777" w:rsidR="00A46C20" w:rsidRPr="002A4E5B" w:rsidRDefault="00A46C20" w:rsidP="00A46C20">
      <w:pPr>
        <w:pStyle w:val="breakline"/>
        <w:rPr>
          <w:color w:val="002060"/>
        </w:rPr>
      </w:pPr>
    </w:p>
    <w:p w14:paraId="7F8B30F9" w14:textId="77777777" w:rsidR="00A46C20" w:rsidRPr="002A4E5B" w:rsidRDefault="00A46C20" w:rsidP="00A46C20">
      <w:pPr>
        <w:pStyle w:val="sottotitolocampionato10"/>
        <w:rPr>
          <w:color w:val="002060"/>
        </w:rPr>
      </w:pPr>
      <w:r w:rsidRPr="002A4E5B">
        <w:rPr>
          <w:color w:val="002060"/>
        </w:rPr>
        <w:t xml:space="preserve">GIRONE </w:t>
      </w:r>
      <w:r>
        <w:rPr>
          <w:color w:val="002060"/>
        </w:rPr>
        <w:t>N</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46C20" w:rsidRPr="002A4E5B" w14:paraId="60CC71A4" w14:textId="77777777" w:rsidTr="007E7C0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2B293" w14:textId="77777777" w:rsidR="00A46C20" w:rsidRPr="002A4E5B" w:rsidRDefault="00A46C20" w:rsidP="007E7C09">
            <w:pPr>
              <w:pStyle w:val="headertabella0"/>
              <w:rPr>
                <w:color w:val="002060"/>
              </w:rPr>
            </w:pPr>
            <w:r w:rsidRPr="002A4E5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7D75" w14:textId="77777777" w:rsidR="00A46C20" w:rsidRPr="002A4E5B" w:rsidRDefault="00A46C20" w:rsidP="007E7C09">
            <w:pPr>
              <w:pStyle w:val="headertabella0"/>
              <w:rPr>
                <w:color w:val="002060"/>
              </w:rPr>
            </w:pPr>
            <w:r w:rsidRPr="002A4E5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EB2FE" w14:textId="77777777" w:rsidR="00A46C20" w:rsidRPr="002A4E5B" w:rsidRDefault="00A46C20" w:rsidP="007E7C09">
            <w:pPr>
              <w:pStyle w:val="headertabella0"/>
              <w:rPr>
                <w:color w:val="002060"/>
              </w:rPr>
            </w:pPr>
            <w:r w:rsidRPr="002A4E5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58AAC" w14:textId="77777777" w:rsidR="00A46C20" w:rsidRPr="002A4E5B" w:rsidRDefault="00A46C20" w:rsidP="007E7C09">
            <w:pPr>
              <w:pStyle w:val="headertabella0"/>
              <w:rPr>
                <w:color w:val="002060"/>
              </w:rPr>
            </w:pPr>
            <w:r w:rsidRPr="002A4E5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5BE80" w14:textId="77777777" w:rsidR="00A46C20" w:rsidRPr="002A4E5B" w:rsidRDefault="00A46C20" w:rsidP="007E7C09">
            <w:pPr>
              <w:pStyle w:val="headertabella0"/>
              <w:rPr>
                <w:color w:val="002060"/>
              </w:rPr>
            </w:pPr>
            <w:r w:rsidRPr="002A4E5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A226C" w14:textId="77777777" w:rsidR="00A46C20" w:rsidRPr="002A4E5B" w:rsidRDefault="00A46C20" w:rsidP="007E7C09">
            <w:pPr>
              <w:pStyle w:val="headertabella0"/>
              <w:rPr>
                <w:color w:val="002060"/>
              </w:rPr>
            </w:pPr>
            <w:r w:rsidRPr="002A4E5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74E9F" w14:textId="77777777" w:rsidR="00A46C20" w:rsidRPr="002A4E5B" w:rsidRDefault="00A46C20" w:rsidP="007E7C09">
            <w:pPr>
              <w:pStyle w:val="headertabella0"/>
              <w:rPr>
                <w:color w:val="002060"/>
              </w:rPr>
            </w:pPr>
            <w:r w:rsidRPr="002A4E5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FE4E2" w14:textId="77777777" w:rsidR="00A46C20" w:rsidRPr="002A4E5B" w:rsidRDefault="00A46C20" w:rsidP="007E7C09">
            <w:pPr>
              <w:pStyle w:val="headertabella0"/>
              <w:rPr>
                <w:color w:val="002060"/>
              </w:rPr>
            </w:pPr>
            <w:r w:rsidRPr="002A4E5B">
              <w:rPr>
                <w:color w:val="002060"/>
              </w:rPr>
              <w:t>Impianto</w:t>
            </w:r>
          </w:p>
        </w:tc>
      </w:tr>
      <w:tr w:rsidR="00A46C20" w:rsidRPr="002A4E5B" w14:paraId="183AC39D" w14:textId="77777777" w:rsidTr="007E7C0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41E5" w14:textId="329469C8" w:rsidR="00A46C20" w:rsidRPr="002A4E5B" w:rsidRDefault="00A46C20" w:rsidP="007E7C09">
            <w:pPr>
              <w:pStyle w:val="rowtabella0"/>
              <w:rPr>
                <w:color w:val="002060"/>
                <w:highlight w:val="yellow"/>
              </w:rPr>
            </w:pPr>
            <w:r>
              <w:rPr>
                <w:color w:val="002060"/>
                <w:highlight w:val="yellow"/>
              </w:rPr>
              <w:t>22</w:t>
            </w:r>
            <w:r w:rsidRPr="002A4E5B">
              <w:rPr>
                <w:color w:val="002060"/>
                <w:highlight w:val="yellow"/>
              </w:rPr>
              <w:t>/09/2023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E4BB" w14:textId="7B4CEA9B" w:rsidR="00A46C20" w:rsidRPr="002A4E5B" w:rsidRDefault="00A46C20" w:rsidP="007E7C09">
            <w:pPr>
              <w:pStyle w:val="rowtabella0"/>
              <w:jc w:val="center"/>
              <w:rPr>
                <w:color w:val="002060"/>
                <w:highlight w:val="yellow"/>
              </w:rPr>
            </w:pPr>
            <w:r w:rsidRPr="002A4E5B">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9B0B" w14:textId="1BD035AF" w:rsidR="00A46C20" w:rsidRPr="002A4E5B" w:rsidRDefault="00A46C20" w:rsidP="007E7C09">
            <w:pPr>
              <w:pStyle w:val="rowtabella0"/>
              <w:rPr>
                <w:color w:val="002060"/>
                <w:highlight w:val="yellow"/>
              </w:rPr>
            </w:pPr>
            <w:r>
              <w:rPr>
                <w:color w:val="002060"/>
                <w:highlight w:val="yellow"/>
              </w:rPr>
              <w:t>POLISPORTIVA UROBORO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EF47" w14:textId="2A849097" w:rsidR="00A46C20" w:rsidRPr="002A4E5B" w:rsidRDefault="00A46C20" w:rsidP="007E7C09">
            <w:pPr>
              <w:pStyle w:val="rowtabella0"/>
              <w:rPr>
                <w:color w:val="002060"/>
                <w:highlight w:val="yellow"/>
              </w:rPr>
            </w:pPr>
            <w:r>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616A" w14:textId="77777777" w:rsidR="00A46C20" w:rsidRPr="002A4E5B" w:rsidRDefault="00A46C20" w:rsidP="007E7C0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0B8E" w14:textId="4FF4E248" w:rsidR="00A46C20" w:rsidRPr="002A4E5B" w:rsidRDefault="00A46C20" w:rsidP="007E7C09">
            <w:pPr>
              <w:pStyle w:val="rowtabella0"/>
              <w:jc w:val="center"/>
              <w:rPr>
                <w:color w:val="002060"/>
                <w:highlight w:val="yellow"/>
              </w:rPr>
            </w:pPr>
            <w:r>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1D93" w14:textId="531D0966" w:rsidR="00A46C20" w:rsidRPr="002A4E5B" w:rsidRDefault="00A46C20" w:rsidP="007E7C09">
            <w:pPr>
              <w:pStyle w:val="rowtabella0"/>
              <w:jc w:val="center"/>
              <w:rPr>
                <w:color w:val="002060"/>
              </w:rPr>
            </w:pPr>
            <w:r>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8C2F" w14:textId="77777777" w:rsidR="00A46C20" w:rsidRPr="002A4E5B" w:rsidRDefault="00A46C20" w:rsidP="007E7C09">
            <w:pPr>
              <w:rPr>
                <w:color w:val="002060"/>
              </w:rPr>
            </w:pPr>
          </w:p>
        </w:tc>
      </w:tr>
    </w:tbl>
    <w:p w14:paraId="3F6D419D" w14:textId="77777777" w:rsidR="00A46C20" w:rsidRDefault="00A46C20" w:rsidP="00D551E3">
      <w:pPr>
        <w:pStyle w:val="breakline"/>
        <w:rPr>
          <w:rFonts w:ascii="Arial" w:hAnsi="Arial" w:cs="Arial"/>
          <w:color w:val="002060"/>
          <w:sz w:val="22"/>
          <w:szCs w:val="22"/>
        </w:rPr>
      </w:pPr>
    </w:p>
    <w:p w14:paraId="63AA386F" w14:textId="4B9172C3" w:rsidR="0028513D" w:rsidRPr="0032785D" w:rsidRDefault="0028513D" w:rsidP="0028513D">
      <w:pPr>
        <w:pStyle w:val="Corpodeltesto21"/>
        <w:jc w:val="center"/>
        <w:rPr>
          <w:rFonts w:ascii="Arial" w:hAnsi="Arial" w:cs="Arial"/>
          <w:b/>
          <w:color w:val="002060"/>
          <w:sz w:val="36"/>
          <w:szCs w:val="36"/>
        </w:rPr>
      </w:pPr>
      <w:bookmarkStart w:id="12" w:name="_Hlk145499730"/>
      <w:r>
        <w:rPr>
          <w:rFonts w:ascii="Arial" w:hAnsi="Arial" w:cs="Arial"/>
          <w:b/>
          <w:color w:val="002060"/>
          <w:sz w:val="36"/>
          <w:szCs w:val="36"/>
        </w:rPr>
        <w:t>PROGRAMMA GARE</w:t>
      </w:r>
    </w:p>
    <w:bookmarkEnd w:id="12"/>
    <w:p w14:paraId="59A680DB" w14:textId="77777777" w:rsidR="0028513D" w:rsidRDefault="0028513D" w:rsidP="00D551E3">
      <w:pPr>
        <w:pStyle w:val="breakline"/>
        <w:rPr>
          <w:rFonts w:ascii="Arial" w:hAnsi="Arial" w:cs="Arial"/>
          <w:color w:val="002060"/>
          <w:sz w:val="22"/>
          <w:szCs w:val="22"/>
        </w:rPr>
      </w:pPr>
    </w:p>
    <w:p w14:paraId="1A83F896" w14:textId="77777777" w:rsidR="0028513D" w:rsidRPr="00D2583B" w:rsidRDefault="0028513D" w:rsidP="0028513D">
      <w:pPr>
        <w:pStyle w:val="sottotitolocampionato10"/>
        <w:rPr>
          <w:color w:val="002060"/>
        </w:rPr>
      </w:pPr>
      <w:r w:rsidRPr="00D2583B">
        <w:rPr>
          <w:color w:val="002060"/>
        </w:rPr>
        <w:t>GIRONE N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5"/>
        <w:gridCol w:w="1558"/>
        <w:gridCol w:w="1555"/>
      </w:tblGrid>
      <w:tr w:rsidR="0028513D" w:rsidRPr="00D2583B" w14:paraId="49CC2569" w14:textId="77777777" w:rsidTr="007E7C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6417" w14:textId="77777777" w:rsidR="0028513D" w:rsidRPr="00D2583B" w:rsidRDefault="0028513D" w:rsidP="007E7C09">
            <w:pPr>
              <w:pStyle w:val="headertabella0"/>
              <w:rPr>
                <w:color w:val="002060"/>
              </w:rPr>
            </w:pPr>
            <w:r w:rsidRPr="00D2583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098C6" w14:textId="77777777" w:rsidR="0028513D" w:rsidRPr="00D2583B" w:rsidRDefault="0028513D" w:rsidP="007E7C09">
            <w:pPr>
              <w:pStyle w:val="headertabella0"/>
              <w:rPr>
                <w:color w:val="002060"/>
              </w:rPr>
            </w:pPr>
            <w:r w:rsidRPr="00D2583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1DCA3" w14:textId="77777777" w:rsidR="0028513D" w:rsidRPr="00D2583B" w:rsidRDefault="0028513D" w:rsidP="007E7C09">
            <w:pPr>
              <w:pStyle w:val="headertabella0"/>
              <w:rPr>
                <w:color w:val="002060"/>
              </w:rPr>
            </w:pPr>
            <w:r w:rsidRPr="00D2583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4B08" w14:textId="77777777" w:rsidR="0028513D" w:rsidRPr="00D2583B" w:rsidRDefault="0028513D" w:rsidP="007E7C09">
            <w:pPr>
              <w:pStyle w:val="headertabella0"/>
              <w:rPr>
                <w:color w:val="002060"/>
              </w:rPr>
            </w:pPr>
            <w:r w:rsidRPr="00D2583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D4872" w14:textId="77777777" w:rsidR="0028513D" w:rsidRPr="00D2583B" w:rsidRDefault="0028513D" w:rsidP="007E7C09">
            <w:pPr>
              <w:pStyle w:val="headertabella0"/>
              <w:rPr>
                <w:color w:val="002060"/>
              </w:rPr>
            </w:pPr>
            <w:r w:rsidRPr="00D2583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135C0" w14:textId="77777777" w:rsidR="0028513D" w:rsidRPr="00D2583B" w:rsidRDefault="0028513D" w:rsidP="007E7C09">
            <w:pPr>
              <w:pStyle w:val="headertabella0"/>
              <w:rPr>
                <w:color w:val="002060"/>
              </w:rPr>
            </w:pPr>
            <w:r w:rsidRPr="00D2583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7D5A7" w14:textId="77777777" w:rsidR="0028513D" w:rsidRPr="00D2583B" w:rsidRDefault="0028513D" w:rsidP="007E7C09">
            <w:pPr>
              <w:pStyle w:val="headertabella0"/>
              <w:rPr>
                <w:color w:val="002060"/>
              </w:rPr>
            </w:pPr>
            <w:r w:rsidRPr="00D2583B">
              <w:rPr>
                <w:color w:val="002060"/>
              </w:rPr>
              <w:t>Indirizzo Impianto</w:t>
            </w:r>
          </w:p>
        </w:tc>
      </w:tr>
      <w:tr w:rsidR="0028513D" w:rsidRPr="00D2583B" w14:paraId="0983E05E" w14:textId="77777777" w:rsidTr="007E7C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3FA65" w14:textId="77777777" w:rsidR="0028513D" w:rsidRPr="00D2583B" w:rsidRDefault="0028513D" w:rsidP="007E7C09">
            <w:pPr>
              <w:pStyle w:val="rowtabella0"/>
              <w:rPr>
                <w:color w:val="002060"/>
              </w:rPr>
            </w:pPr>
            <w:r w:rsidRPr="00D2583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9D8F1" w14:textId="77777777" w:rsidR="0028513D" w:rsidRPr="00D2583B" w:rsidRDefault="0028513D" w:rsidP="007E7C09">
            <w:pPr>
              <w:pStyle w:val="rowtabella0"/>
              <w:rPr>
                <w:color w:val="002060"/>
              </w:rPr>
            </w:pPr>
            <w:r w:rsidRPr="00D2583B">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4971B" w14:textId="77777777" w:rsidR="0028513D" w:rsidRPr="00D2583B" w:rsidRDefault="0028513D" w:rsidP="007E7C09">
            <w:pPr>
              <w:pStyle w:val="rowtabella0"/>
              <w:jc w:val="center"/>
              <w:rPr>
                <w:color w:val="002060"/>
              </w:rPr>
            </w:pPr>
            <w:r w:rsidRPr="00D2583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59C87" w14:textId="77777777" w:rsidR="0028513D" w:rsidRPr="00D2583B" w:rsidRDefault="0028513D" w:rsidP="007E7C09">
            <w:pPr>
              <w:pStyle w:val="rowtabella0"/>
              <w:rPr>
                <w:color w:val="002060"/>
              </w:rPr>
            </w:pPr>
            <w:r w:rsidRPr="00D2583B">
              <w:rPr>
                <w:color w:val="002060"/>
              </w:rPr>
              <w:t>15/09/2023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2F050" w14:textId="77777777" w:rsidR="0028513D" w:rsidRPr="00D2583B" w:rsidRDefault="0028513D" w:rsidP="007E7C09">
            <w:pPr>
              <w:pStyle w:val="rowtabella0"/>
              <w:rPr>
                <w:color w:val="002060"/>
              </w:rPr>
            </w:pPr>
            <w:r w:rsidRPr="00D2583B">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9FDEA" w14:textId="77777777" w:rsidR="0028513D" w:rsidRPr="00D2583B" w:rsidRDefault="0028513D" w:rsidP="007E7C09">
            <w:pPr>
              <w:pStyle w:val="rowtabella0"/>
              <w:rPr>
                <w:color w:val="002060"/>
              </w:rPr>
            </w:pPr>
            <w:r w:rsidRPr="00D2583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AD1D" w14:textId="77777777" w:rsidR="0028513D" w:rsidRPr="00D2583B" w:rsidRDefault="0028513D" w:rsidP="007E7C09">
            <w:pPr>
              <w:pStyle w:val="rowtabella0"/>
              <w:rPr>
                <w:color w:val="002060"/>
              </w:rPr>
            </w:pPr>
            <w:r w:rsidRPr="00D2583B">
              <w:rPr>
                <w:color w:val="002060"/>
              </w:rPr>
              <w:t>VIA LORETO</w:t>
            </w:r>
          </w:p>
        </w:tc>
      </w:tr>
      <w:tr w:rsidR="0028513D" w:rsidRPr="00D2583B" w14:paraId="47C68BB7"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33DC8" w14:textId="77777777" w:rsidR="0028513D" w:rsidRPr="00D2583B" w:rsidRDefault="0028513D" w:rsidP="007E7C09">
            <w:pPr>
              <w:pStyle w:val="rowtabella0"/>
              <w:rPr>
                <w:color w:val="002060"/>
              </w:rPr>
            </w:pPr>
            <w:r w:rsidRPr="00D2583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5EE02" w14:textId="77777777" w:rsidR="0028513D" w:rsidRPr="00D2583B" w:rsidRDefault="0028513D" w:rsidP="007E7C09">
            <w:pPr>
              <w:pStyle w:val="rowtabella0"/>
              <w:rPr>
                <w:color w:val="002060"/>
              </w:rPr>
            </w:pPr>
            <w:r w:rsidRPr="00D2583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A8A017"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25245"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EAF895" w14:textId="77777777" w:rsidR="0028513D" w:rsidRPr="00D2583B" w:rsidRDefault="0028513D" w:rsidP="007E7C09">
            <w:pPr>
              <w:pStyle w:val="rowtabella0"/>
              <w:rPr>
                <w:color w:val="002060"/>
              </w:rPr>
            </w:pPr>
            <w:r w:rsidRPr="00D2583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F4BF6" w14:textId="77777777" w:rsidR="0028513D" w:rsidRPr="00D2583B" w:rsidRDefault="0028513D" w:rsidP="007E7C09">
            <w:pPr>
              <w:pStyle w:val="rowtabella0"/>
              <w:rPr>
                <w:color w:val="002060"/>
              </w:rPr>
            </w:pPr>
            <w:r w:rsidRPr="00D2583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2027F" w14:textId="77777777" w:rsidR="0028513D" w:rsidRPr="00D2583B" w:rsidRDefault="0028513D" w:rsidP="007E7C09">
            <w:pPr>
              <w:pStyle w:val="rowtabella0"/>
              <w:rPr>
                <w:color w:val="002060"/>
              </w:rPr>
            </w:pPr>
            <w:r w:rsidRPr="00D2583B">
              <w:rPr>
                <w:color w:val="002060"/>
              </w:rPr>
              <w:t>VIA ROSSINI</w:t>
            </w:r>
          </w:p>
        </w:tc>
      </w:tr>
      <w:tr w:rsidR="0028513D" w:rsidRPr="00D2583B" w14:paraId="6CFF6C69"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EAD38F" w14:textId="77777777" w:rsidR="0028513D" w:rsidRPr="00D2583B" w:rsidRDefault="0028513D" w:rsidP="007E7C09">
            <w:pPr>
              <w:pStyle w:val="rowtabella0"/>
              <w:rPr>
                <w:color w:val="002060"/>
              </w:rPr>
            </w:pPr>
            <w:r w:rsidRPr="00D2583B">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2D3E4" w14:textId="77777777" w:rsidR="0028513D" w:rsidRPr="00D2583B" w:rsidRDefault="0028513D" w:rsidP="007E7C09">
            <w:pPr>
              <w:pStyle w:val="rowtabella0"/>
              <w:rPr>
                <w:color w:val="002060"/>
              </w:rPr>
            </w:pPr>
            <w:r w:rsidRPr="00D2583B">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79B7B"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4ACBA"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033CC1" w14:textId="77777777" w:rsidR="0028513D" w:rsidRPr="00D2583B" w:rsidRDefault="0028513D" w:rsidP="007E7C09">
            <w:pPr>
              <w:pStyle w:val="rowtabella0"/>
              <w:rPr>
                <w:color w:val="002060"/>
              </w:rPr>
            </w:pPr>
            <w:r w:rsidRPr="00D2583B">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E8237" w14:textId="77777777" w:rsidR="0028513D" w:rsidRPr="00D2583B" w:rsidRDefault="0028513D" w:rsidP="007E7C09">
            <w:pPr>
              <w:pStyle w:val="rowtabella0"/>
              <w:rPr>
                <w:color w:val="002060"/>
              </w:rPr>
            </w:pPr>
            <w:r w:rsidRPr="00D2583B">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66A78" w14:textId="77777777" w:rsidR="0028513D" w:rsidRPr="00D2583B" w:rsidRDefault="0028513D" w:rsidP="007E7C09">
            <w:pPr>
              <w:pStyle w:val="rowtabella0"/>
              <w:rPr>
                <w:color w:val="002060"/>
              </w:rPr>
            </w:pPr>
            <w:r w:rsidRPr="00D2583B">
              <w:rPr>
                <w:color w:val="002060"/>
              </w:rPr>
              <w:t>VIA TOBAGI STAZ. CASTELBELLINO</w:t>
            </w:r>
          </w:p>
        </w:tc>
      </w:tr>
      <w:tr w:rsidR="0028513D" w:rsidRPr="00D2583B" w14:paraId="3BFEDC71"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EEADD" w14:textId="77777777" w:rsidR="0028513D" w:rsidRPr="00D2583B" w:rsidRDefault="0028513D" w:rsidP="007E7C09">
            <w:pPr>
              <w:pStyle w:val="rowtabella0"/>
              <w:rPr>
                <w:color w:val="002060"/>
              </w:rPr>
            </w:pPr>
            <w:r w:rsidRPr="00D2583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B4D75B" w14:textId="77777777" w:rsidR="0028513D" w:rsidRPr="00D2583B" w:rsidRDefault="0028513D" w:rsidP="007E7C09">
            <w:pPr>
              <w:pStyle w:val="rowtabella0"/>
              <w:rPr>
                <w:color w:val="002060"/>
              </w:rPr>
            </w:pPr>
            <w:r w:rsidRPr="00D2583B">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B6AB4E"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6A2E2"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337FE3" w14:textId="77777777" w:rsidR="0028513D" w:rsidRPr="00D2583B" w:rsidRDefault="0028513D" w:rsidP="007E7C09">
            <w:pPr>
              <w:pStyle w:val="rowtabella0"/>
              <w:rPr>
                <w:color w:val="002060"/>
              </w:rPr>
            </w:pPr>
            <w:r w:rsidRPr="00D2583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DDB63" w14:textId="77777777" w:rsidR="0028513D" w:rsidRPr="00D2583B" w:rsidRDefault="0028513D" w:rsidP="007E7C09">
            <w:pPr>
              <w:pStyle w:val="rowtabella0"/>
              <w:rPr>
                <w:color w:val="002060"/>
              </w:rPr>
            </w:pPr>
            <w:r w:rsidRPr="00D2583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66072" w14:textId="77777777" w:rsidR="0028513D" w:rsidRPr="00D2583B" w:rsidRDefault="0028513D" w:rsidP="007E7C09">
            <w:pPr>
              <w:pStyle w:val="rowtabella0"/>
              <w:rPr>
                <w:color w:val="002060"/>
              </w:rPr>
            </w:pPr>
            <w:r w:rsidRPr="00D2583B">
              <w:rPr>
                <w:color w:val="002060"/>
              </w:rPr>
              <w:t>VIA FALCONARA</w:t>
            </w:r>
          </w:p>
        </w:tc>
      </w:tr>
      <w:tr w:rsidR="0028513D" w:rsidRPr="00D2583B" w14:paraId="1FB09DB9"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BAB99" w14:textId="77777777" w:rsidR="0028513D" w:rsidRPr="00D2583B" w:rsidRDefault="0028513D" w:rsidP="007E7C09">
            <w:pPr>
              <w:pStyle w:val="rowtabella0"/>
              <w:rPr>
                <w:color w:val="002060"/>
              </w:rPr>
            </w:pPr>
            <w:r w:rsidRPr="00D2583B">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D2F089" w14:textId="77777777" w:rsidR="0028513D" w:rsidRPr="00D2583B" w:rsidRDefault="0028513D" w:rsidP="007E7C09">
            <w:pPr>
              <w:pStyle w:val="rowtabella0"/>
              <w:rPr>
                <w:color w:val="002060"/>
              </w:rPr>
            </w:pPr>
            <w:r w:rsidRPr="00D2583B">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29D73"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3F0AE9"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26716" w14:textId="77777777" w:rsidR="0028513D" w:rsidRPr="00D2583B" w:rsidRDefault="0028513D" w:rsidP="007E7C09">
            <w:pPr>
              <w:pStyle w:val="rowtabella0"/>
              <w:rPr>
                <w:color w:val="002060"/>
              </w:rPr>
            </w:pPr>
            <w:r w:rsidRPr="00D2583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973AE" w14:textId="77777777" w:rsidR="0028513D" w:rsidRPr="00D2583B" w:rsidRDefault="0028513D" w:rsidP="007E7C09">
            <w:pPr>
              <w:pStyle w:val="rowtabella0"/>
              <w:rPr>
                <w:color w:val="002060"/>
              </w:rPr>
            </w:pPr>
            <w:r w:rsidRPr="00D2583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7DF5D" w14:textId="77777777" w:rsidR="0028513D" w:rsidRPr="00D2583B" w:rsidRDefault="0028513D" w:rsidP="007E7C09">
            <w:pPr>
              <w:pStyle w:val="rowtabella0"/>
              <w:rPr>
                <w:color w:val="002060"/>
              </w:rPr>
            </w:pPr>
            <w:r w:rsidRPr="00D2583B">
              <w:rPr>
                <w:color w:val="002060"/>
              </w:rPr>
              <w:t>VIA MATTEOTTI</w:t>
            </w:r>
          </w:p>
        </w:tc>
      </w:tr>
      <w:tr w:rsidR="0028513D" w:rsidRPr="00D2583B" w14:paraId="7958879B"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F78C1" w14:textId="77777777" w:rsidR="0028513D" w:rsidRPr="00D2583B" w:rsidRDefault="0028513D" w:rsidP="007E7C09">
            <w:pPr>
              <w:pStyle w:val="rowtabella0"/>
              <w:rPr>
                <w:color w:val="002060"/>
              </w:rPr>
            </w:pPr>
            <w:r w:rsidRPr="00D2583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E866F1" w14:textId="77777777" w:rsidR="0028513D" w:rsidRPr="00D2583B" w:rsidRDefault="0028513D" w:rsidP="007E7C09">
            <w:pPr>
              <w:pStyle w:val="rowtabella0"/>
              <w:rPr>
                <w:color w:val="002060"/>
              </w:rPr>
            </w:pPr>
            <w:r w:rsidRPr="00D2583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21BCB"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11855" w14:textId="77777777" w:rsidR="0028513D" w:rsidRPr="00D2583B" w:rsidRDefault="0028513D" w:rsidP="007E7C09">
            <w:pPr>
              <w:pStyle w:val="rowtabella0"/>
              <w:rPr>
                <w:color w:val="002060"/>
              </w:rPr>
            </w:pPr>
            <w:r w:rsidRPr="00D2583B">
              <w:rPr>
                <w:color w:val="002060"/>
              </w:rPr>
              <w:t>15/09/2023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FF49B3" w14:textId="77777777" w:rsidR="0028513D" w:rsidRPr="00D2583B" w:rsidRDefault="0028513D" w:rsidP="007E7C09">
            <w:pPr>
              <w:pStyle w:val="rowtabella0"/>
              <w:rPr>
                <w:color w:val="002060"/>
              </w:rPr>
            </w:pPr>
            <w:r w:rsidRPr="00D2583B">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B232E" w14:textId="77777777" w:rsidR="0028513D" w:rsidRPr="00D2583B" w:rsidRDefault="0028513D" w:rsidP="007E7C09">
            <w:pPr>
              <w:pStyle w:val="rowtabella0"/>
              <w:rPr>
                <w:color w:val="002060"/>
              </w:rPr>
            </w:pPr>
            <w:r w:rsidRPr="00D2583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17CAB" w14:textId="77777777" w:rsidR="0028513D" w:rsidRPr="00D2583B" w:rsidRDefault="0028513D" w:rsidP="007E7C09">
            <w:pPr>
              <w:pStyle w:val="rowtabella0"/>
              <w:rPr>
                <w:color w:val="002060"/>
              </w:rPr>
            </w:pPr>
            <w:r w:rsidRPr="00D2583B">
              <w:rPr>
                <w:color w:val="002060"/>
              </w:rPr>
              <w:t>VIA GHANDI - FRAZ. CROCETTE</w:t>
            </w:r>
          </w:p>
        </w:tc>
      </w:tr>
      <w:tr w:rsidR="0028513D" w:rsidRPr="00D2583B" w14:paraId="6443338E"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73D31" w14:textId="77777777" w:rsidR="0028513D" w:rsidRPr="00D2583B" w:rsidRDefault="0028513D" w:rsidP="007E7C09">
            <w:pPr>
              <w:pStyle w:val="rowtabella0"/>
              <w:rPr>
                <w:color w:val="002060"/>
              </w:rPr>
            </w:pPr>
            <w:r w:rsidRPr="00D2583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D3729E" w14:textId="77777777" w:rsidR="0028513D" w:rsidRPr="00D2583B" w:rsidRDefault="0028513D" w:rsidP="007E7C09">
            <w:pPr>
              <w:pStyle w:val="rowtabella0"/>
              <w:rPr>
                <w:color w:val="002060"/>
              </w:rPr>
            </w:pPr>
            <w:r w:rsidRPr="00D2583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E0EDDE"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1228A7" w14:textId="77777777" w:rsidR="0028513D" w:rsidRPr="00D2583B" w:rsidRDefault="0028513D" w:rsidP="007E7C09">
            <w:pPr>
              <w:pStyle w:val="rowtabella0"/>
              <w:rPr>
                <w:color w:val="002060"/>
              </w:rPr>
            </w:pPr>
            <w:r w:rsidRPr="00D2583B">
              <w:rPr>
                <w:color w:val="002060"/>
              </w:rPr>
              <w:t>15/09/2023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AE61B0" w14:textId="77777777" w:rsidR="0028513D" w:rsidRPr="00D2583B" w:rsidRDefault="0028513D" w:rsidP="007E7C09">
            <w:pPr>
              <w:pStyle w:val="rowtabella0"/>
              <w:rPr>
                <w:color w:val="002060"/>
              </w:rPr>
            </w:pPr>
            <w:r w:rsidRPr="00D2583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680AB" w14:textId="77777777" w:rsidR="0028513D" w:rsidRPr="00D2583B" w:rsidRDefault="0028513D" w:rsidP="007E7C09">
            <w:pPr>
              <w:pStyle w:val="rowtabella0"/>
              <w:rPr>
                <w:color w:val="002060"/>
              </w:rPr>
            </w:pPr>
            <w:r w:rsidRPr="00D2583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2F0F7" w14:textId="77777777" w:rsidR="0028513D" w:rsidRPr="00D2583B" w:rsidRDefault="0028513D" w:rsidP="007E7C09">
            <w:pPr>
              <w:pStyle w:val="rowtabella0"/>
              <w:rPr>
                <w:color w:val="002060"/>
              </w:rPr>
            </w:pPr>
            <w:r w:rsidRPr="00D2583B">
              <w:rPr>
                <w:color w:val="002060"/>
              </w:rPr>
              <w:t>VIA GEMME, 13</w:t>
            </w:r>
          </w:p>
        </w:tc>
      </w:tr>
      <w:tr w:rsidR="0028513D" w:rsidRPr="00D2583B" w14:paraId="4EE858C9"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DCA4C" w14:textId="77777777" w:rsidR="0028513D" w:rsidRPr="00D2583B" w:rsidRDefault="0028513D" w:rsidP="007E7C09">
            <w:pPr>
              <w:pStyle w:val="rowtabella0"/>
              <w:rPr>
                <w:color w:val="002060"/>
              </w:rPr>
            </w:pPr>
            <w:r w:rsidRPr="00D2583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E674D0" w14:textId="77777777" w:rsidR="0028513D" w:rsidRPr="00D2583B" w:rsidRDefault="0028513D" w:rsidP="007E7C09">
            <w:pPr>
              <w:pStyle w:val="rowtabella0"/>
              <w:rPr>
                <w:color w:val="002060"/>
              </w:rPr>
            </w:pPr>
            <w:r w:rsidRPr="00D2583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1C3A0A"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EB54FE"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8796E" w14:textId="77777777" w:rsidR="0028513D" w:rsidRPr="00D2583B" w:rsidRDefault="0028513D" w:rsidP="007E7C09">
            <w:pPr>
              <w:pStyle w:val="rowtabella0"/>
              <w:rPr>
                <w:color w:val="002060"/>
              </w:rPr>
            </w:pPr>
            <w:r w:rsidRPr="00D2583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72CAD" w14:textId="77777777" w:rsidR="0028513D" w:rsidRPr="00D2583B" w:rsidRDefault="0028513D" w:rsidP="007E7C09">
            <w:pPr>
              <w:pStyle w:val="rowtabella0"/>
              <w:rPr>
                <w:color w:val="002060"/>
              </w:rPr>
            </w:pPr>
            <w:r w:rsidRPr="00D2583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9E023" w14:textId="77777777" w:rsidR="0028513D" w:rsidRPr="00D2583B" w:rsidRDefault="0028513D" w:rsidP="007E7C09">
            <w:pPr>
              <w:pStyle w:val="rowtabella0"/>
              <w:rPr>
                <w:color w:val="002060"/>
              </w:rPr>
            </w:pPr>
            <w:r w:rsidRPr="00D2583B">
              <w:rPr>
                <w:color w:val="002060"/>
              </w:rPr>
              <w:t>VIA B.BUOZZI</w:t>
            </w:r>
          </w:p>
        </w:tc>
      </w:tr>
      <w:tr w:rsidR="0028513D" w:rsidRPr="00D2583B" w14:paraId="7577CB72" w14:textId="77777777" w:rsidTr="007E7C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A2E818" w14:textId="77777777" w:rsidR="0028513D" w:rsidRPr="00D2583B" w:rsidRDefault="0028513D" w:rsidP="007E7C09">
            <w:pPr>
              <w:pStyle w:val="rowtabella0"/>
              <w:rPr>
                <w:color w:val="002060"/>
              </w:rPr>
            </w:pPr>
            <w:r w:rsidRPr="00D2583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EA8B9" w14:textId="77777777" w:rsidR="0028513D" w:rsidRPr="00D2583B" w:rsidRDefault="0028513D" w:rsidP="007E7C09">
            <w:pPr>
              <w:pStyle w:val="rowtabella0"/>
              <w:rPr>
                <w:color w:val="002060"/>
              </w:rPr>
            </w:pPr>
            <w:r w:rsidRPr="00D2583B">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BB067"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B282C" w14:textId="77777777" w:rsidR="0028513D" w:rsidRPr="00D2583B" w:rsidRDefault="0028513D" w:rsidP="007E7C09">
            <w:pPr>
              <w:pStyle w:val="rowtabella0"/>
              <w:rPr>
                <w:color w:val="002060"/>
              </w:rPr>
            </w:pPr>
            <w:r w:rsidRPr="00D2583B">
              <w:rPr>
                <w:color w:val="002060"/>
              </w:rPr>
              <w:t>16/09/2023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10823" w14:textId="77777777" w:rsidR="0028513D" w:rsidRPr="00D2583B" w:rsidRDefault="0028513D" w:rsidP="007E7C09">
            <w:pPr>
              <w:pStyle w:val="rowtabella0"/>
              <w:rPr>
                <w:color w:val="002060"/>
              </w:rPr>
            </w:pPr>
            <w:r w:rsidRPr="00D2583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1ECA0" w14:textId="77777777" w:rsidR="0028513D" w:rsidRPr="00D2583B" w:rsidRDefault="0028513D" w:rsidP="007E7C09">
            <w:pPr>
              <w:pStyle w:val="rowtabella0"/>
              <w:rPr>
                <w:color w:val="002060"/>
              </w:rPr>
            </w:pPr>
            <w:r w:rsidRPr="00D2583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F7BA9" w14:textId="77777777" w:rsidR="0028513D" w:rsidRPr="00D2583B" w:rsidRDefault="0028513D" w:rsidP="007E7C09">
            <w:pPr>
              <w:pStyle w:val="rowtabella0"/>
              <w:rPr>
                <w:color w:val="002060"/>
              </w:rPr>
            </w:pPr>
            <w:r w:rsidRPr="00D2583B">
              <w:rPr>
                <w:color w:val="002060"/>
              </w:rPr>
              <w:t>VIA PETRARCA</w:t>
            </w:r>
          </w:p>
        </w:tc>
      </w:tr>
    </w:tbl>
    <w:p w14:paraId="0FC4D871" w14:textId="77777777" w:rsidR="0028513D" w:rsidRPr="00D2583B" w:rsidRDefault="0028513D" w:rsidP="0028513D">
      <w:pPr>
        <w:pStyle w:val="breakline"/>
        <w:rPr>
          <w:rFonts w:eastAsiaTheme="minorEastAsia"/>
          <w:color w:val="002060"/>
        </w:rPr>
      </w:pPr>
    </w:p>
    <w:p w14:paraId="0DB01CA1" w14:textId="77777777" w:rsidR="0028513D" w:rsidRPr="00D2583B" w:rsidRDefault="0028513D" w:rsidP="0028513D">
      <w:pPr>
        <w:pStyle w:val="breakline"/>
        <w:rPr>
          <w:color w:val="002060"/>
        </w:rPr>
      </w:pPr>
    </w:p>
    <w:p w14:paraId="3846FB18" w14:textId="77777777" w:rsidR="0028513D" w:rsidRPr="00D2583B" w:rsidRDefault="0028513D" w:rsidP="0028513D">
      <w:pPr>
        <w:pStyle w:val="breakline"/>
        <w:rPr>
          <w:color w:val="002060"/>
        </w:rPr>
      </w:pPr>
    </w:p>
    <w:p w14:paraId="161BA0D0" w14:textId="77777777" w:rsidR="0028513D" w:rsidRPr="00D2583B" w:rsidRDefault="0028513D" w:rsidP="0028513D">
      <w:pPr>
        <w:pStyle w:val="sottotitolocampionato10"/>
        <w:rPr>
          <w:color w:val="002060"/>
        </w:rPr>
      </w:pPr>
      <w:r w:rsidRPr="00D2583B">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0"/>
        <w:gridCol w:w="385"/>
        <w:gridCol w:w="898"/>
        <w:gridCol w:w="1198"/>
        <w:gridCol w:w="1556"/>
        <w:gridCol w:w="1541"/>
      </w:tblGrid>
      <w:tr w:rsidR="0028513D" w:rsidRPr="00D2583B" w14:paraId="2DD20D62" w14:textId="77777777" w:rsidTr="007E7C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4FDEA" w14:textId="77777777" w:rsidR="0028513D" w:rsidRPr="00D2583B" w:rsidRDefault="0028513D" w:rsidP="007E7C09">
            <w:pPr>
              <w:pStyle w:val="headertabella0"/>
              <w:rPr>
                <w:color w:val="002060"/>
              </w:rPr>
            </w:pPr>
            <w:r w:rsidRPr="00D2583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DD63F" w14:textId="77777777" w:rsidR="0028513D" w:rsidRPr="00D2583B" w:rsidRDefault="0028513D" w:rsidP="007E7C09">
            <w:pPr>
              <w:pStyle w:val="headertabella0"/>
              <w:rPr>
                <w:color w:val="002060"/>
              </w:rPr>
            </w:pPr>
            <w:r w:rsidRPr="00D2583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0F95E" w14:textId="77777777" w:rsidR="0028513D" w:rsidRPr="00D2583B" w:rsidRDefault="0028513D" w:rsidP="007E7C09">
            <w:pPr>
              <w:pStyle w:val="headertabella0"/>
              <w:rPr>
                <w:color w:val="002060"/>
              </w:rPr>
            </w:pPr>
            <w:r w:rsidRPr="00D2583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53C0" w14:textId="77777777" w:rsidR="0028513D" w:rsidRPr="00D2583B" w:rsidRDefault="0028513D" w:rsidP="007E7C09">
            <w:pPr>
              <w:pStyle w:val="headertabella0"/>
              <w:rPr>
                <w:color w:val="002060"/>
              </w:rPr>
            </w:pPr>
            <w:r w:rsidRPr="00D2583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8ED53" w14:textId="77777777" w:rsidR="0028513D" w:rsidRPr="00D2583B" w:rsidRDefault="0028513D" w:rsidP="007E7C09">
            <w:pPr>
              <w:pStyle w:val="headertabella0"/>
              <w:rPr>
                <w:color w:val="002060"/>
              </w:rPr>
            </w:pPr>
            <w:r w:rsidRPr="00D2583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7DAA" w14:textId="77777777" w:rsidR="0028513D" w:rsidRPr="00D2583B" w:rsidRDefault="0028513D" w:rsidP="007E7C09">
            <w:pPr>
              <w:pStyle w:val="headertabella0"/>
              <w:rPr>
                <w:color w:val="002060"/>
              </w:rPr>
            </w:pPr>
            <w:r w:rsidRPr="00D2583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2CDE7" w14:textId="77777777" w:rsidR="0028513D" w:rsidRPr="00D2583B" w:rsidRDefault="0028513D" w:rsidP="007E7C09">
            <w:pPr>
              <w:pStyle w:val="headertabella0"/>
              <w:rPr>
                <w:color w:val="002060"/>
              </w:rPr>
            </w:pPr>
            <w:r w:rsidRPr="00D2583B">
              <w:rPr>
                <w:color w:val="002060"/>
              </w:rPr>
              <w:t>Indirizzo Impianto</w:t>
            </w:r>
          </w:p>
        </w:tc>
      </w:tr>
      <w:tr w:rsidR="0028513D" w:rsidRPr="00D2583B" w14:paraId="39577220" w14:textId="77777777" w:rsidTr="007E7C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822D1" w14:textId="77777777" w:rsidR="0028513D" w:rsidRPr="00D2583B" w:rsidRDefault="0028513D" w:rsidP="007E7C09">
            <w:pPr>
              <w:pStyle w:val="rowtabella0"/>
              <w:rPr>
                <w:color w:val="002060"/>
              </w:rPr>
            </w:pPr>
            <w:r w:rsidRPr="00D2583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CB14C" w14:textId="77777777" w:rsidR="0028513D" w:rsidRPr="00D2583B" w:rsidRDefault="0028513D" w:rsidP="007E7C09">
            <w:pPr>
              <w:pStyle w:val="rowtabella0"/>
              <w:rPr>
                <w:color w:val="002060"/>
              </w:rPr>
            </w:pPr>
            <w:r w:rsidRPr="00D2583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A96BD" w14:textId="77777777" w:rsidR="0028513D" w:rsidRPr="00D2583B" w:rsidRDefault="0028513D" w:rsidP="007E7C09">
            <w:pPr>
              <w:pStyle w:val="rowtabella0"/>
              <w:jc w:val="center"/>
              <w:rPr>
                <w:color w:val="002060"/>
              </w:rPr>
            </w:pPr>
            <w:r w:rsidRPr="00D2583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59A3E" w14:textId="77777777" w:rsidR="0028513D" w:rsidRPr="00D2583B" w:rsidRDefault="0028513D" w:rsidP="007E7C09">
            <w:pPr>
              <w:pStyle w:val="rowtabella0"/>
              <w:rPr>
                <w:color w:val="002060"/>
              </w:rPr>
            </w:pPr>
            <w:r w:rsidRPr="00D2583B">
              <w:rPr>
                <w:color w:val="002060"/>
              </w:rPr>
              <w:t>14/09/2023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AFE3C" w14:textId="77777777" w:rsidR="0028513D" w:rsidRPr="00D2583B" w:rsidRDefault="0028513D" w:rsidP="007E7C09">
            <w:pPr>
              <w:pStyle w:val="rowtabella0"/>
              <w:rPr>
                <w:color w:val="002060"/>
              </w:rPr>
            </w:pPr>
            <w:r w:rsidRPr="00D2583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82919" w14:textId="77777777" w:rsidR="0028513D" w:rsidRPr="00D2583B" w:rsidRDefault="0028513D" w:rsidP="007E7C09">
            <w:pPr>
              <w:pStyle w:val="rowtabella0"/>
              <w:rPr>
                <w:color w:val="002060"/>
              </w:rPr>
            </w:pPr>
            <w:r w:rsidRPr="00D2583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D9419" w14:textId="77777777" w:rsidR="0028513D" w:rsidRPr="00D2583B" w:rsidRDefault="0028513D" w:rsidP="007E7C09">
            <w:pPr>
              <w:pStyle w:val="rowtabella0"/>
              <w:rPr>
                <w:color w:val="002060"/>
              </w:rPr>
            </w:pPr>
            <w:r w:rsidRPr="00D2583B">
              <w:rPr>
                <w:color w:val="002060"/>
              </w:rPr>
              <w:t>VIA CERQUATTI</w:t>
            </w:r>
          </w:p>
        </w:tc>
      </w:tr>
      <w:tr w:rsidR="0028513D" w:rsidRPr="00D2583B" w14:paraId="24586BEA"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C216CE" w14:textId="77777777" w:rsidR="0028513D" w:rsidRPr="00D2583B" w:rsidRDefault="0028513D" w:rsidP="007E7C09">
            <w:pPr>
              <w:pStyle w:val="rowtabella0"/>
              <w:rPr>
                <w:color w:val="002060"/>
              </w:rPr>
            </w:pPr>
            <w:r w:rsidRPr="00D2583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F1CD3B" w14:textId="77777777" w:rsidR="0028513D" w:rsidRPr="00D2583B" w:rsidRDefault="0028513D" w:rsidP="007E7C09">
            <w:pPr>
              <w:pStyle w:val="rowtabella0"/>
              <w:rPr>
                <w:color w:val="002060"/>
              </w:rPr>
            </w:pPr>
            <w:r w:rsidRPr="00D2583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5B1599"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5834CC"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E4203" w14:textId="77777777" w:rsidR="0028513D" w:rsidRPr="00D2583B" w:rsidRDefault="0028513D" w:rsidP="007E7C09">
            <w:pPr>
              <w:pStyle w:val="rowtabella0"/>
              <w:rPr>
                <w:color w:val="002060"/>
              </w:rPr>
            </w:pPr>
            <w:r w:rsidRPr="00D2583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75282" w14:textId="77777777" w:rsidR="0028513D" w:rsidRPr="00D2583B" w:rsidRDefault="0028513D" w:rsidP="007E7C09">
            <w:pPr>
              <w:pStyle w:val="rowtabella0"/>
              <w:rPr>
                <w:color w:val="002060"/>
              </w:rPr>
            </w:pPr>
            <w:r w:rsidRPr="00D2583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5061D" w14:textId="77777777" w:rsidR="0028513D" w:rsidRPr="00D2583B" w:rsidRDefault="0028513D" w:rsidP="007E7C09">
            <w:pPr>
              <w:pStyle w:val="rowtabella0"/>
              <w:rPr>
                <w:color w:val="002060"/>
              </w:rPr>
            </w:pPr>
            <w:r w:rsidRPr="00D2583B">
              <w:rPr>
                <w:color w:val="002060"/>
              </w:rPr>
              <w:t>VIA ROSSINI</w:t>
            </w:r>
          </w:p>
        </w:tc>
      </w:tr>
      <w:tr w:rsidR="0028513D" w:rsidRPr="00D2583B" w14:paraId="2B09DD02"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0C0A1" w14:textId="77777777" w:rsidR="0028513D" w:rsidRPr="00D2583B" w:rsidRDefault="0028513D" w:rsidP="007E7C09">
            <w:pPr>
              <w:pStyle w:val="rowtabella0"/>
              <w:rPr>
                <w:color w:val="002060"/>
              </w:rPr>
            </w:pPr>
            <w:r w:rsidRPr="00D2583B">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5ACB69" w14:textId="77777777" w:rsidR="0028513D" w:rsidRPr="00D2583B" w:rsidRDefault="0028513D" w:rsidP="007E7C09">
            <w:pPr>
              <w:pStyle w:val="rowtabella0"/>
              <w:rPr>
                <w:color w:val="002060"/>
              </w:rPr>
            </w:pPr>
            <w:r w:rsidRPr="00D2583B">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A5CC8"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60BC6"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FE575D" w14:textId="77777777" w:rsidR="0028513D" w:rsidRPr="00D2583B" w:rsidRDefault="0028513D" w:rsidP="007E7C09">
            <w:pPr>
              <w:pStyle w:val="rowtabella0"/>
              <w:rPr>
                <w:color w:val="002060"/>
              </w:rPr>
            </w:pPr>
            <w:r w:rsidRPr="00D2583B">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A709D" w14:textId="77777777" w:rsidR="0028513D" w:rsidRPr="00D2583B" w:rsidRDefault="0028513D" w:rsidP="007E7C09">
            <w:pPr>
              <w:pStyle w:val="rowtabella0"/>
              <w:rPr>
                <w:color w:val="002060"/>
              </w:rPr>
            </w:pPr>
            <w:r w:rsidRPr="00D2583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F0B1A" w14:textId="77777777" w:rsidR="0028513D" w:rsidRPr="00D2583B" w:rsidRDefault="0028513D" w:rsidP="007E7C09">
            <w:pPr>
              <w:pStyle w:val="rowtabella0"/>
              <w:rPr>
                <w:color w:val="002060"/>
              </w:rPr>
            </w:pPr>
            <w:r w:rsidRPr="00D2583B">
              <w:rPr>
                <w:color w:val="002060"/>
              </w:rPr>
              <w:t>VIA DELL IRIS</w:t>
            </w:r>
          </w:p>
        </w:tc>
      </w:tr>
      <w:tr w:rsidR="0028513D" w:rsidRPr="00D2583B" w14:paraId="3AE21198"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0532B" w14:textId="77777777" w:rsidR="0028513D" w:rsidRPr="00D2583B" w:rsidRDefault="0028513D" w:rsidP="007E7C09">
            <w:pPr>
              <w:pStyle w:val="rowtabella0"/>
              <w:rPr>
                <w:color w:val="002060"/>
              </w:rPr>
            </w:pPr>
            <w:r w:rsidRPr="00D2583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33705C" w14:textId="77777777" w:rsidR="0028513D" w:rsidRPr="00D2583B" w:rsidRDefault="0028513D" w:rsidP="007E7C09">
            <w:pPr>
              <w:pStyle w:val="rowtabella0"/>
              <w:rPr>
                <w:color w:val="002060"/>
              </w:rPr>
            </w:pPr>
            <w:r w:rsidRPr="00D2583B">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A6E29"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10F496"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3E23B" w14:textId="77777777" w:rsidR="0028513D" w:rsidRPr="00D2583B" w:rsidRDefault="0028513D" w:rsidP="007E7C09">
            <w:pPr>
              <w:pStyle w:val="rowtabella0"/>
              <w:rPr>
                <w:color w:val="002060"/>
              </w:rPr>
            </w:pPr>
            <w:r w:rsidRPr="00D2583B">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AACB3" w14:textId="77777777" w:rsidR="0028513D" w:rsidRPr="00D2583B" w:rsidRDefault="0028513D" w:rsidP="007E7C09">
            <w:pPr>
              <w:pStyle w:val="rowtabella0"/>
              <w:rPr>
                <w:color w:val="002060"/>
              </w:rPr>
            </w:pPr>
            <w:r w:rsidRPr="00D2583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042DD" w14:textId="77777777" w:rsidR="0028513D" w:rsidRPr="00D2583B" w:rsidRDefault="0028513D" w:rsidP="007E7C09">
            <w:pPr>
              <w:pStyle w:val="rowtabella0"/>
              <w:rPr>
                <w:color w:val="002060"/>
              </w:rPr>
            </w:pPr>
            <w:r w:rsidRPr="00D2583B">
              <w:rPr>
                <w:color w:val="002060"/>
              </w:rPr>
              <w:t>VIA TAGLIAMENTO</w:t>
            </w:r>
          </w:p>
        </w:tc>
      </w:tr>
      <w:tr w:rsidR="0028513D" w:rsidRPr="00D2583B" w14:paraId="6B07BA8F"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C9D10F" w14:textId="77777777" w:rsidR="0028513D" w:rsidRPr="00D2583B" w:rsidRDefault="0028513D" w:rsidP="007E7C09">
            <w:pPr>
              <w:pStyle w:val="rowtabella0"/>
              <w:rPr>
                <w:color w:val="002060"/>
              </w:rPr>
            </w:pPr>
            <w:r w:rsidRPr="00D2583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65E1F3" w14:textId="77777777" w:rsidR="0028513D" w:rsidRPr="00D2583B" w:rsidRDefault="0028513D" w:rsidP="007E7C09">
            <w:pPr>
              <w:pStyle w:val="rowtabella0"/>
              <w:rPr>
                <w:color w:val="002060"/>
              </w:rPr>
            </w:pPr>
            <w:r w:rsidRPr="00D2583B">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99F547"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38201"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7F38B4" w14:textId="77777777" w:rsidR="0028513D" w:rsidRPr="00D2583B" w:rsidRDefault="0028513D" w:rsidP="007E7C09">
            <w:pPr>
              <w:pStyle w:val="rowtabella0"/>
              <w:rPr>
                <w:color w:val="002060"/>
              </w:rPr>
            </w:pPr>
            <w:r w:rsidRPr="00D2583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F3127" w14:textId="77777777" w:rsidR="0028513D" w:rsidRPr="00D2583B" w:rsidRDefault="0028513D" w:rsidP="007E7C09">
            <w:pPr>
              <w:pStyle w:val="rowtabella0"/>
              <w:rPr>
                <w:color w:val="002060"/>
              </w:rPr>
            </w:pPr>
            <w:r w:rsidRPr="00D2583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D5DE4" w14:textId="77777777" w:rsidR="0028513D" w:rsidRPr="00D2583B" w:rsidRDefault="0028513D" w:rsidP="007E7C09">
            <w:pPr>
              <w:pStyle w:val="rowtabella0"/>
              <w:rPr>
                <w:color w:val="002060"/>
              </w:rPr>
            </w:pPr>
            <w:r w:rsidRPr="00D2583B">
              <w:rPr>
                <w:color w:val="002060"/>
              </w:rPr>
              <w:t>VIA CORRADI</w:t>
            </w:r>
          </w:p>
        </w:tc>
      </w:tr>
      <w:tr w:rsidR="0028513D" w:rsidRPr="00D2583B" w14:paraId="3E5B5E39"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8D02C7" w14:textId="77777777" w:rsidR="0028513D" w:rsidRPr="00D2583B" w:rsidRDefault="0028513D" w:rsidP="007E7C09">
            <w:pPr>
              <w:pStyle w:val="rowtabella0"/>
              <w:rPr>
                <w:color w:val="002060"/>
              </w:rPr>
            </w:pPr>
            <w:r w:rsidRPr="00D2583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04577" w14:textId="77777777" w:rsidR="0028513D" w:rsidRPr="00D2583B" w:rsidRDefault="0028513D" w:rsidP="007E7C09">
            <w:pPr>
              <w:pStyle w:val="rowtabella0"/>
              <w:rPr>
                <w:color w:val="002060"/>
              </w:rPr>
            </w:pPr>
            <w:r w:rsidRPr="00D2583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5B06A"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D7F3D" w14:textId="77777777" w:rsidR="0028513D" w:rsidRPr="00D2583B" w:rsidRDefault="0028513D" w:rsidP="007E7C09">
            <w:pPr>
              <w:pStyle w:val="rowtabella0"/>
              <w:rPr>
                <w:color w:val="002060"/>
              </w:rPr>
            </w:pPr>
            <w:r w:rsidRPr="00D2583B">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731DC" w14:textId="77777777" w:rsidR="0028513D" w:rsidRPr="00D2583B" w:rsidRDefault="0028513D" w:rsidP="007E7C09">
            <w:pPr>
              <w:pStyle w:val="rowtabella0"/>
              <w:rPr>
                <w:color w:val="002060"/>
              </w:rPr>
            </w:pPr>
            <w:r w:rsidRPr="00D2583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09192" w14:textId="77777777" w:rsidR="0028513D" w:rsidRPr="00D2583B" w:rsidRDefault="0028513D" w:rsidP="007E7C09">
            <w:pPr>
              <w:pStyle w:val="rowtabella0"/>
              <w:rPr>
                <w:color w:val="002060"/>
              </w:rPr>
            </w:pPr>
            <w:r w:rsidRPr="00D2583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D8746" w14:textId="77777777" w:rsidR="0028513D" w:rsidRPr="00D2583B" w:rsidRDefault="0028513D" w:rsidP="007E7C09">
            <w:pPr>
              <w:pStyle w:val="rowtabella0"/>
              <w:rPr>
                <w:color w:val="002060"/>
              </w:rPr>
            </w:pPr>
            <w:r w:rsidRPr="00D2583B">
              <w:rPr>
                <w:color w:val="002060"/>
              </w:rPr>
              <w:t>VIA C.ULPIANI</w:t>
            </w:r>
          </w:p>
        </w:tc>
      </w:tr>
      <w:tr w:rsidR="0028513D" w:rsidRPr="00D2583B" w14:paraId="251EA0F1"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A89B9" w14:textId="77777777" w:rsidR="0028513D" w:rsidRPr="00D2583B" w:rsidRDefault="0028513D" w:rsidP="007E7C09">
            <w:pPr>
              <w:pStyle w:val="rowtabella0"/>
              <w:rPr>
                <w:color w:val="002060"/>
              </w:rPr>
            </w:pPr>
            <w:r w:rsidRPr="00D2583B">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C24FF5" w14:textId="77777777" w:rsidR="0028513D" w:rsidRPr="00D2583B" w:rsidRDefault="0028513D" w:rsidP="007E7C09">
            <w:pPr>
              <w:pStyle w:val="rowtabella0"/>
              <w:rPr>
                <w:color w:val="002060"/>
              </w:rPr>
            </w:pPr>
            <w:r w:rsidRPr="00D2583B">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223FF"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BDE1B" w14:textId="77777777" w:rsidR="0028513D" w:rsidRPr="00D2583B" w:rsidRDefault="0028513D" w:rsidP="007E7C09">
            <w:pPr>
              <w:pStyle w:val="rowtabella0"/>
              <w:rPr>
                <w:color w:val="002060"/>
              </w:rPr>
            </w:pPr>
            <w:r w:rsidRPr="00D2583B">
              <w:rPr>
                <w:color w:val="002060"/>
              </w:rPr>
              <w:t>15/09/2023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47E03" w14:textId="77777777" w:rsidR="0028513D" w:rsidRPr="00D2583B" w:rsidRDefault="0028513D" w:rsidP="007E7C09">
            <w:pPr>
              <w:pStyle w:val="rowtabella0"/>
              <w:rPr>
                <w:color w:val="002060"/>
              </w:rPr>
            </w:pPr>
            <w:r w:rsidRPr="00D2583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30884" w14:textId="77777777" w:rsidR="0028513D" w:rsidRPr="00D2583B" w:rsidRDefault="0028513D" w:rsidP="007E7C09">
            <w:pPr>
              <w:pStyle w:val="rowtabella0"/>
              <w:rPr>
                <w:color w:val="002060"/>
              </w:rPr>
            </w:pPr>
            <w:r w:rsidRPr="00D2583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A781B" w14:textId="77777777" w:rsidR="0028513D" w:rsidRPr="00D2583B" w:rsidRDefault="0028513D" w:rsidP="007E7C09">
            <w:pPr>
              <w:pStyle w:val="rowtabella0"/>
              <w:rPr>
                <w:color w:val="002060"/>
              </w:rPr>
            </w:pPr>
            <w:r w:rsidRPr="00D2583B">
              <w:rPr>
                <w:color w:val="002060"/>
              </w:rPr>
              <w:t>VIA NENNI</w:t>
            </w:r>
          </w:p>
        </w:tc>
      </w:tr>
      <w:tr w:rsidR="0028513D" w:rsidRPr="00D2583B" w14:paraId="3571569D" w14:textId="77777777" w:rsidTr="007E7C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10FE37" w14:textId="77777777" w:rsidR="0028513D" w:rsidRPr="00D2583B" w:rsidRDefault="0028513D" w:rsidP="007E7C09">
            <w:pPr>
              <w:pStyle w:val="rowtabella0"/>
              <w:rPr>
                <w:color w:val="002060"/>
              </w:rPr>
            </w:pPr>
            <w:r w:rsidRPr="00D2583B">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55474" w14:textId="77777777" w:rsidR="0028513D" w:rsidRPr="00D2583B" w:rsidRDefault="0028513D" w:rsidP="007E7C09">
            <w:pPr>
              <w:pStyle w:val="rowtabella0"/>
              <w:rPr>
                <w:color w:val="002060"/>
              </w:rPr>
            </w:pPr>
            <w:r w:rsidRPr="00D2583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B5C321"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B8C6E" w14:textId="77777777" w:rsidR="0028513D" w:rsidRPr="00D2583B" w:rsidRDefault="0028513D" w:rsidP="007E7C09">
            <w:pPr>
              <w:pStyle w:val="rowtabella0"/>
              <w:rPr>
                <w:color w:val="002060"/>
              </w:rPr>
            </w:pPr>
            <w:r w:rsidRPr="00D2583B">
              <w:rPr>
                <w:color w:val="002060"/>
              </w:rPr>
              <w:t>15/09/2023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6F75A" w14:textId="77777777" w:rsidR="0028513D" w:rsidRPr="00D2583B" w:rsidRDefault="0028513D" w:rsidP="007E7C09">
            <w:pPr>
              <w:pStyle w:val="rowtabella0"/>
              <w:rPr>
                <w:color w:val="002060"/>
              </w:rPr>
            </w:pPr>
            <w:r w:rsidRPr="00D2583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C3C06" w14:textId="77777777" w:rsidR="0028513D" w:rsidRPr="00D2583B" w:rsidRDefault="0028513D" w:rsidP="007E7C09">
            <w:pPr>
              <w:pStyle w:val="rowtabella0"/>
              <w:rPr>
                <w:color w:val="002060"/>
              </w:rPr>
            </w:pPr>
            <w:r w:rsidRPr="00D2583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77431" w14:textId="77777777" w:rsidR="0028513D" w:rsidRPr="00D2583B" w:rsidRDefault="0028513D" w:rsidP="007E7C09">
            <w:pPr>
              <w:pStyle w:val="rowtabella0"/>
              <w:rPr>
                <w:color w:val="002060"/>
              </w:rPr>
            </w:pPr>
            <w:r w:rsidRPr="00D2583B">
              <w:rPr>
                <w:color w:val="002060"/>
              </w:rPr>
              <w:t>VIA DELLO SPORT</w:t>
            </w:r>
          </w:p>
        </w:tc>
      </w:tr>
      <w:tr w:rsidR="0028513D" w:rsidRPr="00D2583B" w14:paraId="094FABF1" w14:textId="77777777" w:rsidTr="007E7C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4A491" w14:textId="77777777" w:rsidR="0028513D" w:rsidRPr="00D2583B" w:rsidRDefault="0028513D" w:rsidP="007E7C09">
            <w:pPr>
              <w:pStyle w:val="rowtabella0"/>
              <w:rPr>
                <w:color w:val="002060"/>
              </w:rPr>
            </w:pPr>
            <w:r w:rsidRPr="00D2583B">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A3F38" w14:textId="77777777" w:rsidR="0028513D" w:rsidRPr="00D2583B" w:rsidRDefault="0028513D" w:rsidP="007E7C09">
            <w:pPr>
              <w:pStyle w:val="rowtabella0"/>
              <w:rPr>
                <w:color w:val="002060"/>
              </w:rPr>
            </w:pPr>
            <w:r w:rsidRPr="00D2583B">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81A70" w14:textId="77777777" w:rsidR="0028513D" w:rsidRPr="00D2583B" w:rsidRDefault="0028513D" w:rsidP="007E7C09">
            <w:pPr>
              <w:pStyle w:val="rowtabella0"/>
              <w:jc w:val="center"/>
              <w:rPr>
                <w:color w:val="002060"/>
              </w:rPr>
            </w:pPr>
            <w:r w:rsidRPr="00D2583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B2563" w14:textId="77777777" w:rsidR="0028513D" w:rsidRPr="00D2583B" w:rsidRDefault="0028513D" w:rsidP="007E7C09">
            <w:pPr>
              <w:pStyle w:val="rowtabella0"/>
              <w:rPr>
                <w:color w:val="002060"/>
              </w:rPr>
            </w:pPr>
            <w:r w:rsidRPr="00D2583B">
              <w:rPr>
                <w:color w:val="002060"/>
              </w:rPr>
              <w:t>16/09/2023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6139F" w14:textId="77777777" w:rsidR="0028513D" w:rsidRPr="00D2583B" w:rsidRDefault="0028513D" w:rsidP="007E7C09">
            <w:pPr>
              <w:pStyle w:val="rowtabella0"/>
              <w:rPr>
                <w:color w:val="002060"/>
              </w:rPr>
            </w:pPr>
            <w:r w:rsidRPr="00D2583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B6744" w14:textId="77777777" w:rsidR="0028513D" w:rsidRPr="00D2583B" w:rsidRDefault="0028513D" w:rsidP="007E7C09">
            <w:pPr>
              <w:pStyle w:val="rowtabella0"/>
              <w:rPr>
                <w:color w:val="002060"/>
              </w:rPr>
            </w:pPr>
            <w:r w:rsidRPr="00D2583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597DD" w14:textId="77777777" w:rsidR="0028513D" w:rsidRPr="00D2583B" w:rsidRDefault="0028513D" w:rsidP="007E7C09">
            <w:pPr>
              <w:pStyle w:val="rowtabella0"/>
              <w:rPr>
                <w:color w:val="002060"/>
              </w:rPr>
            </w:pPr>
            <w:r w:rsidRPr="00D2583B">
              <w:rPr>
                <w:color w:val="002060"/>
              </w:rPr>
              <w:t>VIA DELLO SPORT</w:t>
            </w:r>
          </w:p>
        </w:tc>
      </w:tr>
    </w:tbl>
    <w:p w14:paraId="7F166DEC" w14:textId="77777777" w:rsidR="0028513D" w:rsidRDefault="0028513D" w:rsidP="00D551E3">
      <w:pPr>
        <w:pStyle w:val="breakline"/>
        <w:rPr>
          <w:rFonts w:ascii="Arial" w:hAnsi="Arial" w:cs="Arial"/>
          <w:color w:val="002060"/>
          <w:sz w:val="22"/>
          <w:szCs w:val="22"/>
        </w:rPr>
      </w:pPr>
    </w:p>
    <w:p w14:paraId="7F045467" w14:textId="77777777" w:rsidR="00A46C20" w:rsidRDefault="00A46C20" w:rsidP="00D551E3">
      <w:pPr>
        <w:pStyle w:val="breakline"/>
        <w:rPr>
          <w:rFonts w:ascii="Arial" w:hAnsi="Arial" w:cs="Arial"/>
          <w:color w:val="002060"/>
          <w:sz w:val="22"/>
          <w:szCs w:val="22"/>
        </w:rPr>
      </w:pPr>
    </w:p>
    <w:p w14:paraId="5CE0F08B" w14:textId="77777777" w:rsidR="00A46C20" w:rsidRPr="009002AA" w:rsidRDefault="00A46C20" w:rsidP="00A46C20">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3C78D93E" w14:textId="77777777" w:rsidR="00A46C20" w:rsidRPr="0032785D" w:rsidRDefault="00A46C20" w:rsidP="00A46C20">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0332E3B6" w14:textId="77777777" w:rsidR="00A46C20" w:rsidRPr="00D34730" w:rsidRDefault="00A46C20" w:rsidP="00A46C20">
      <w:pPr>
        <w:pStyle w:val="Corpodeltesto21"/>
        <w:rPr>
          <w:rFonts w:ascii="Arial" w:hAnsi="Arial" w:cs="Arial"/>
          <w:color w:val="002060"/>
          <w:sz w:val="22"/>
        </w:rPr>
      </w:pPr>
    </w:p>
    <w:p w14:paraId="52567BD5" w14:textId="4427E4F8" w:rsidR="00A46C20" w:rsidRPr="001E5A40" w:rsidRDefault="00A46C20" w:rsidP="00A46C20">
      <w:pPr>
        <w:pStyle w:val="Corpodeltesto21"/>
        <w:rPr>
          <w:rFonts w:ascii="Arial" w:hAnsi="Arial" w:cs="Arial"/>
          <w:color w:val="002060"/>
          <w:sz w:val="22"/>
        </w:rPr>
      </w:pPr>
      <w:bookmarkStart w:id="13" w:name="OLE_LINK14"/>
      <w:bookmarkStart w:id="14" w:name="OLE_LINK15"/>
      <w:r w:rsidRPr="001E5A40">
        <w:rPr>
          <w:rFonts w:ascii="Arial" w:hAnsi="Arial" w:cs="Arial"/>
          <w:color w:val="002060"/>
          <w:sz w:val="22"/>
        </w:rPr>
        <w:t>Il Comitato Regionale Marche indice, per la stagione sportiva 20</w:t>
      </w:r>
      <w:r>
        <w:rPr>
          <w:rFonts w:ascii="Arial" w:hAnsi="Arial" w:cs="Arial"/>
          <w:color w:val="002060"/>
          <w:sz w:val="22"/>
        </w:rPr>
        <w:t>2</w:t>
      </w:r>
      <w:r w:rsidR="00B2227F">
        <w:rPr>
          <w:rFonts w:ascii="Arial" w:hAnsi="Arial" w:cs="Arial"/>
          <w:color w:val="002060"/>
          <w:sz w:val="22"/>
        </w:rPr>
        <w:t>3</w:t>
      </w:r>
      <w:r>
        <w:rPr>
          <w:rFonts w:ascii="Arial" w:hAnsi="Arial" w:cs="Arial"/>
          <w:color w:val="002060"/>
          <w:sz w:val="22"/>
        </w:rPr>
        <w:t>/202</w:t>
      </w:r>
      <w:r w:rsidR="00B2227F">
        <w:rPr>
          <w:rFonts w:ascii="Arial" w:hAnsi="Arial" w:cs="Arial"/>
          <w:color w:val="002060"/>
          <w:sz w:val="22"/>
        </w:rPr>
        <w:t>4</w:t>
      </w:r>
      <w:r w:rsidRPr="001E5A40">
        <w:rPr>
          <w:rFonts w:ascii="Arial" w:hAnsi="Arial" w:cs="Arial"/>
          <w:color w:val="002060"/>
          <w:sz w:val="22"/>
        </w:rPr>
        <w:t>, la Coppa Marche di Calcio a Cinque riservata alle Società partecipanti al Campionato di Serie D.</w:t>
      </w:r>
    </w:p>
    <w:bookmarkEnd w:id="13"/>
    <w:bookmarkEnd w:id="14"/>
    <w:p w14:paraId="5AD9757E" w14:textId="77777777" w:rsidR="00A46C20" w:rsidRDefault="00A46C20" w:rsidP="00A46C20">
      <w:pPr>
        <w:pStyle w:val="Corpodeltesto21"/>
        <w:rPr>
          <w:rFonts w:ascii="Arial" w:hAnsi="Arial" w:cs="Arial"/>
          <w:b/>
          <w:iCs/>
          <w:color w:val="002060"/>
          <w:sz w:val="22"/>
        </w:rPr>
      </w:pPr>
    </w:p>
    <w:p w14:paraId="637D4ED1" w14:textId="1792F34E" w:rsidR="00A46C20" w:rsidRPr="0030027C" w:rsidRDefault="00A46C20" w:rsidP="00A46C20">
      <w:pPr>
        <w:pStyle w:val="LndNormale1"/>
        <w:rPr>
          <w:color w:val="002060"/>
        </w:rPr>
      </w:pPr>
      <w:r w:rsidRPr="0030027C">
        <w:rPr>
          <w:color w:val="002060"/>
        </w:rPr>
        <w:t xml:space="preserve">Le </w:t>
      </w:r>
      <w:r w:rsidR="00B2227F">
        <w:rPr>
          <w:color w:val="002060"/>
        </w:rPr>
        <w:t>55</w:t>
      </w:r>
      <w:r w:rsidRPr="0030027C">
        <w:rPr>
          <w:color w:val="002060"/>
        </w:rPr>
        <w:t xml:space="preserve"> squadre saranno suddivise in </w:t>
      </w:r>
      <w:r w:rsidRPr="0030027C">
        <w:rPr>
          <w:b/>
          <w:bCs/>
          <w:color w:val="002060"/>
        </w:rPr>
        <w:t>n° 16 gironi</w:t>
      </w:r>
      <w:r w:rsidRPr="0030027C">
        <w:rPr>
          <w:color w:val="002060"/>
        </w:rPr>
        <w:t xml:space="preserve"> </w:t>
      </w:r>
      <w:r w:rsidR="00B2227F">
        <w:rPr>
          <w:color w:val="002060"/>
        </w:rPr>
        <w:t xml:space="preserve">di cui 9 </w:t>
      </w:r>
      <w:r w:rsidRPr="0030027C">
        <w:rPr>
          <w:color w:val="002060"/>
        </w:rPr>
        <w:t>da n° 3 squadre</w:t>
      </w:r>
      <w:r w:rsidR="00B2227F">
        <w:rPr>
          <w:color w:val="002060"/>
        </w:rPr>
        <w:t xml:space="preserve"> e 7 da n° 4 squadre</w:t>
      </w:r>
      <w:r w:rsidRPr="0030027C">
        <w:rPr>
          <w:color w:val="002060"/>
        </w:rPr>
        <w:t>.</w:t>
      </w:r>
    </w:p>
    <w:p w14:paraId="5945A548" w14:textId="610E42A5" w:rsidR="00A46C20" w:rsidRPr="0030027C" w:rsidRDefault="00A46C20" w:rsidP="00A46C20">
      <w:pPr>
        <w:pStyle w:val="LndNormale1"/>
        <w:rPr>
          <w:bCs/>
          <w:color w:val="002060"/>
        </w:rPr>
      </w:pPr>
      <w:r w:rsidRPr="0030027C">
        <w:rPr>
          <w:color w:val="002060"/>
        </w:rPr>
        <w:t xml:space="preserve">I gironi sono stati stabiliti mediante </w:t>
      </w:r>
      <w:r>
        <w:rPr>
          <w:color w:val="002060"/>
        </w:rPr>
        <w:t xml:space="preserve">il </w:t>
      </w:r>
      <w:r w:rsidRPr="00DE096C">
        <w:rPr>
          <w:b/>
          <w:bCs/>
          <w:color w:val="002060"/>
        </w:rPr>
        <w:t>sorteggio</w:t>
      </w:r>
      <w:r w:rsidRPr="00C549C8">
        <w:rPr>
          <w:color w:val="002060"/>
        </w:rPr>
        <w:t xml:space="preserve"> </w:t>
      </w:r>
      <w:r w:rsidRPr="0030027C">
        <w:rPr>
          <w:bCs/>
          <w:color w:val="002060"/>
        </w:rPr>
        <w:t xml:space="preserve">svolto </w:t>
      </w:r>
      <w:r w:rsidR="00B2227F">
        <w:rPr>
          <w:bCs/>
          <w:color w:val="002060"/>
        </w:rPr>
        <w:t>Mercoledì 13</w:t>
      </w:r>
      <w:r w:rsidRPr="0030027C">
        <w:rPr>
          <w:bCs/>
          <w:color w:val="002060"/>
        </w:rPr>
        <w:t xml:space="preserve"> Settembre 202</w:t>
      </w:r>
      <w:r w:rsidR="00B2227F">
        <w:rPr>
          <w:bCs/>
          <w:color w:val="002060"/>
        </w:rPr>
        <w:t>3</w:t>
      </w:r>
      <w:r w:rsidRPr="0030027C">
        <w:rPr>
          <w:bCs/>
          <w:color w:val="002060"/>
        </w:rPr>
        <w:t xml:space="preserve"> presso </w:t>
      </w:r>
      <w:r>
        <w:rPr>
          <w:bCs/>
          <w:color w:val="002060"/>
        </w:rPr>
        <w:t xml:space="preserve">la </w:t>
      </w:r>
      <w:r w:rsidR="00B2227F">
        <w:rPr>
          <w:bCs/>
          <w:color w:val="002060"/>
        </w:rPr>
        <w:t>Sede del Comitato Regionale Marche</w:t>
      </w:r>
      <w:r w:rsidRPr="0030027C">
        <w:rPr>
          <w:bCs/>
          <w:color w:val="002060"/>
        </w:rPr>
        <w:t xml:space="preserve">. </w:t>
      </w:r>
    </w:p>
    <w:p w14:paraId="5FE29093" w14:textId="19371B14" w:rsidR="00A46C20" w:rsidRPr="0030027C" w:rsidRDefault="00A46C20" w:rsidP="00A46C20">
      <w:pPr>
        <w:pStyle w:val="LndNormale1"/>
        <w:rPr>
          <w:color w:val="002060"/>
        </w:rPr>
      </w:pPr>
      <w:r w:rsidRPr="0030027C">
        <w:rPr>
          <w:color w:val="002060"/>
        </w:rPr>
        <w:t xml:space="preserve">Il sorteggio è stato effettuato suddividendo le </w:t>
      </w:r>
      <w:r w:rsidR="00B2227F">
        <w:rPr>
          <w:color w:val="002060"/>
        </w:rPr>
        <w:t>55</w:t>
      </w:r>
      <w:r w:rsidRPr="0030027C">
        <w:rPr>
          <w:color w:val="002060"/>
        </w:rPr>
        <w:t xml:space="preserve"> squadre in 4 raggruppamenti in base alla prossimità geografica. All’interno di ogni raggruppamento sono stati sorteggiati n° 4 gironi da 3</w:t>
      </w:r>
      <w:r w:rsidR="00B2227F">
        <w:rPr>
          <w:color w:val="002060"/>
        </w:rPr>
        <w:t xml:space="preserve"> o 4</w:t>
      </w:r>
      <w:r w:rsidRPr="0030027C">
        <w:rPr>
          <w:color w:val="002060"/>
        </w:rPr>
        <w:t xml:space="preserve"> squadre ciascuno. </w:t>
      </w:r>
    </w:p>
    <w:p w14:paraId="11D133F1" w14:textId="77777777" w:rsidR="00A46C20" w:rsidRPr="0030027C" w:rsidRDefault="00A46C20" w:rsidP="00A46C20">
      <w:pPr>
        <w:pStyle w:val="LndNormale1"/>
        <w:rPr>
          <w:b/>
          <w:color w:val="002060"/>
        </w:rPr>
      </w:pPr>
    </w:p>
    <w:p w14:paraId="21C2648B" w14:textId="77777777" w:rsidR="00A46C20" w:rsidRPr="0030027C" w:rsidRDefault="00A46C20" w:rsidP="00A46C20">
      <w:pPr>
        <w:pStyle w:val="LndNormale1"/>
        <w:rPr>
          <w:b/>
          <w:color w:val="002060"/>
        </w:rPr>
      </w:pPr>
      <w:r w:rsidRPr="0030027C">
        <w:rPr>
          <w:b/>
          <w:color w:val="002060"/>
        </w:rPr>
        <w:t>SORTEGGIO</w:t>
      </w:r>
    </w:p>
    <w:p w14:paraId="3997E09E" w14:textId="77777777" w:rsidR="00A46C20" w:rsidRPr="0030027C" w:rsidRDefault="00A46C20" w:rsidP="00A46C20">
      <w:pPr>
        <w:pStyle w:val="Corpodeltesto21"/>
        <w:rPr>
          <w:rFonts w:ascii="Arial" w:hAnsi="Arial" w:cs="Arial"/>
          <w:bCs/>
          <w:color w:val="002060"/>
          <w:sz w:val="22"/>
        </w:rPr>
      </w:pPr>
      <w:r w:rsidRPr="0030027C">
        <w:rPr>
          <w:rFonts w:ascii="Arial" w:hAnsi="Arial" w:cs="Arial"/>
          <w:bCs/>
          <w:color w:val="002060"/>
          <w:sz w:val="22"/>
        </w:rPr>
        <w:t xml:space="preserve">Il </w:t>
      </w:r>
      <w:r w:rsidRPr="0030027C">
        <w:rPr>
          <w:rFonts w:ascii="Arial" w:hAnsi="Arial" w:cs="Arial"/>
          <w:b/>
          <w:color w:val="002060"/>
          <w:sz w:val="22"/>
        </w:rPr>
        <w:t>sorteggio</w:t>
      </w:r>
      <w:r w:rsidRPr="0030027C">
        <w:rPr>
          <w:rFonts w:ascii="Arial" w:hAnsi="Arial" w:cs="Arial"/>
          <w:bCs/>
          <w:color w:val="002060"/>
          <w:sz w:val="22"/>
        </w:rPr>
        <w:t xml:space="preserve"> ha determinato i seguenti </w:t>
      </w:r>
      <w:r w:rsidRPr="0030027C">
        <w:rPr>
          <w:rFonts w:ascii="Arial" w:hAnsi="Arial" w:cs="Arial"/>
          <w:b/>
          <w:color w:val="002060"/>
          <w:sz w:val="22"/>
        </w:rPr>
        <w:t>gironi</w:t>
      </w:r>
      <w:r w:rsidRPr="0030027C">
        <w:rPr>
          <w:rFonts w:ascii="Arial" w:hAnsi="Arial" w:cs="Arial"/>
          <w:bCs/>
          <w:color w:val="002060"/>
          <w:sz w:val="22"/>
        </w:rPr>
        <w:t xml:space="preserve"> per il </w:t>
      </w:r>
      <w:r w:rsidRPr="0030027C">
        <w:rPr>
          <w:rFonts w:ascii="Arial" w:hAnsi="Arial" w:cs="Arial"/>
          <w:b/>
          <w:color w:val="002060"/>
          <w:sz w:val="22"/>
        </w:rPr>
        <w:t>primo turno</w:t>
      </w:r>
      <w:r w:rsidRPr="0030027C">
        <w:rPr>
          <w:rFonts w:ascii="Arial" w:hAnsi="Arial" w:cs="Arial"/>
          <w:bCs/>
          <w:color w:val="002060"/>
          <w:sz w:val="22"/>
        </w:rPr>
        <w:t xml:space="preserve"> di </w:t>
      </w:r>
      <w:r w:rsidRPr="0030027C">
        <w:rPr>
          <w:rFonts w:ascii="Arial" w:hAnsi="Arial" w:cs="Arial"/>
          <w:b/>
          <w:color w:val="002060"/>
          <w:sz w:val="22"/>
        </w:rPr>
        <w:t>Coppa Marche Calcio a Cinque Serie D</w:t>
      </w:r>
      <w:r w:rsidRPr="0030027C">
        <w:rPr>
          <w:rFonts w:ascii="Arial" w:hAnsi="Arial" w:cs="Arial"/>
          <w:bCs/>
          <w:color w:val="002060"/>
          <w:sz w:val="22"/>
        </w:rPr>
        <w:t>:</w:t>
      </w:r>
    </w:p>
    <w:p w14:paraId="1290E91D" w14:textId="77777777" w:rsidR="00A46C20" w:rsidRDefault="00A46C20" w:rsidP="00A46C20">
      <w:pPr>
        <w:pStyle w:val="Corpodeltesto21"/>
        <w:rPr>
          <w:rFonts w:ascii="Arial" w:hAnsi="Arial" w:cs="Arial"/>
          <w:bCs/>
          <w:color w:val="002060"/>
          <w:sz w:val="22"/>
        </w:rPr>
      </w:pPr>
    </w:p>
    <w:p w14:paraId="5C4BBD99" w14:textId="77777777" w:rsidR="00A46C20" w:rsidRPr="007C0438" w:rsidRDefault="00A46C20" w:rsidP="00A46C20">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60B57C09" w14:textId="77777777" w:rsidR="00A46C20" w:rsidRDefault="00A46C20" w:rsidP="00A46C20">
      <w:pPr>
        <w:pStyle w:val="Corpodeltesto21"/>
        <w:rPr>
          <w:rFonts w:ascii="Arial" w:hAnsi="Arial" w:cs="Arial"/>
          <w:b/>
          <w:color w:val="002060"/>
          <w:sz w:val="22"/>
        </w:rPr>
      </w:pPr>
    </w:p>
    <w:p w14:paraId="2D643CDD"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“1”</w:t>
      </w:r>
    </w:p>
    <w:p w14:paraId="4F39BB5B" w14:textId="7C8B6A11" w:rsidR="00A46C20" w:rsidRDefault="000864DF" w:rsidP="00A46C20">
      <w:pPr>
        <w:pStyle w:val="Corpodeltesto21"/>
        <w:rPr>
          <w:rFonts w:ascii="Arial" w:hAnsi="Arial" w:cs="Arial"/>
          <w:bCs/>
          <w:color w:val="002060"/>
          <w:sz w:val="22"/>
        </w:rPr>
      </w:pPr>
      <w:r>
        <w:rPr>
          <w:rFonts w:ascii="Arial" w:hAnsi="Arial" w:cs="Arial"/>
          <w:bCs/>
          <w:color w:val="002060"/>
          <w:sz w:val="22"/>
        </w:rPr>
        <w:t>CIARNIN</w:t>
      </w:r>
    </w:p>
    <w:p w14:paraId="0B27923A" w14:textId="0462E94F" w:rsidR="000864DF" w:rsidRDefault="000864DF" w:rsidP="00A46C20">
      <w:pPr>
        <w:pStyle w:val="Corpodeltesto21"/>
        <w:rPr>
          <w:rFonts w:ascii="Arial" w:hAnsi="Arial" w:cs="Arial"/>
          <w:bCs/>
          <w:color w:val="002060"/>
          <w:sz w:val="22"/>
        </w:rPr>
      </w:pPr>
      <w:r>
        <w:rPr>
          <w:rFonts w:ascii="Arial" w:hAnsi="Arial" w:cs="Arial"/>
          <w:bCs/>
          <w:color w:val="002060"/>
          <w:sz w:val="22"/>
        </w:rPr>
        <w:t>AUDAX CALCIO PIOBBICO</w:t>
      </w:r>
    </w:p>
    <w:p w14:paraId="63A69FDB" w14:textId="54C832DF" w:rsidR="000864DF" w:rsidRDefault="000864DF" w:rsidP="00A46C20">
      <w:pPr>
        <w:pStyle w:val="Corpodeltesto21"/>
        <w:rPr>
          <w:rFonts w:ascii="Arial" w:hAnsi="Arial" w:cs="Arial"/>
          <w:bCs/>
          <w:color w:val="002060"/>
          <w:sz w:val="22"/>
        </w:rPr>
      </w:pPr>
      <w:r>
        <w:rPr>
          <w:rFonts w:ascii="Arial" w:hAnsi="Arial" w:cs="Arial"/>
          <w:bCs/>
          <w:color w:val="002060"/>
          <w:sz w:val="22"/>
        </w:rPr>
        <w:t>MONTECCHIO SPORT</w:t>
      </w:r>
    </w:p>
    <w:p w14:paraId="05BA4C89" w14:textId="77777777" w:rsidR="000864DF" w:rsidRPr="0030027C" w:rsidRDefault="000864DF" w:rsidP="00A46C20">
      <w:pPr>
        <w:pStyle w:val="Corpodeltesto21"/>
        <w:rPr>
          <w:rFonts w:ascii="Arial" w:hAnsi="Arial" w:cs="Arial"/>
          <w:bCs/>
          <w:color w:val="002060"/>
          <w:sz w:val="22"/>
        </w:rPr>
      </w:pPr>
    </w:p>
    <w:p w14:paraId="74D584C5"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“2”</w:t>
      </w:r>
    </w:p>
    <w:p w14:paraId="55DF11C2" w14:textId="53429310" w:rsidR="00A46C20" w:rsidRDefault="000864DF" w:rsidP="00A46C20">
      <w:pPr>
        <w:pStyle w:val="Corpodeltesto21"/>
        <w:rPr>
          <w:rFonts w:ascii="Arial" w:hAnsi="Arial" w:cs="Arial"/>
          <w:bCs/>
          <w:color w:val="002060"/>
          <w:sz w:val="22"/>
        </w:rPr>
      </w:pPr>
      <w:r>
        <w:rPr>
          <w:rFonts w:ascii="Arial" w:hAnsi="Arial" w:cs="Arial"/>
          <w:bCs/>
          <w:color w:val="002060"/>
          <w:sz w:val="22"/>
        </w:rPr>
        <w:t>ACQUALAGNA CALCIO C 5</w:t>
      </w:r>
    </w:p>
    <w:p w14:paraId="6457D78A" w14:textId="5910AC17" w:rsidR="000864DF" w:rsidRDefault="000864DF" w:rsidP="00A46C20">
      <w:pPr>
        <w:pStyle w:val="Corpodeltesto21"/>
        <w:rPr>
          <w:rFonts w:ascii="Arial" w:hAnsi="Arial" w:cs="Arial"/>
          <w:bCs/>
          <w:color w:val="002060"/>
          <w:sz w:val="22"/>
        </w:rPr>
      </w:pPr>
      <w:r>
        <w:rPr>
          <w:rFonts w:ascii="Arial" w:hAnsi="Arial" w:cs="Arial"/>
          <w:bCs/>
          <w:color w:val="002060"/>
          <w:sz w:val="22"/>
        </w:rPr>
        <w:t>GIOVANI SANT’IPPOLITO</w:t>
      </w:r>
    </w:p>
    <w:p w14:paraId="705D29AA" w14:textId="21CA8F43" w:rsidR="000864DF" w:rsidRDefault="000864DF" w:rsidP="00A46C20">
      <w:pPr>
        <w:pStyle w:val="Corpodeltesto21"/>
        <w:rPr>
          <w:rFonts w:ascii="Arial" w:hAnsi="Arial" w:cs="Arial"/>
          <w:bCs/>
          <w:color w:val="002060"/>
          <w:sz w:val="22"/>
        </w:rPr>
      </w:pPr>
      <w:r>
        <w:rPr>
          <w:rFonts w:ascii="Arial" w:hAnsi="Arial" w:cs="Arial"/>
          <w:bCs/>
          <w:color w:val="002060"/>
          <w:sz w:val="22"/>
        </w:rPr>
        <w:t>VALLESINA</w:t>
      </w:r>
    </w:p>
    <w:p w14:paraId="17259315" w14:textId="77777777" w:rsidR="000864DF" w:rsidRPr="0030027C" w:rsidRDefault="000864DF" w:rsidP="00A46C20">
      <w:pPr>
        <w:pStyle w:val="Corpodeltesto21"/>
        <w:rPr>
          <w:rFonts w:ascii="Arial" w:hAnsi="Arial" w:cs="Arial"/>
          <w:bCs/>
          <w:color w:val="002060"/>
          <w:sz w:val="22"/>
        </w:rPr>
      </w:pPr>
    </w:p>
    <w:p w14:paraId="69B92647"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“3”</w:t>
      </w:r>
    </w:p>
    <w:p w14:paraId="4EF8DB7B" w14:textId="4D7596D1" w:rsidR="00A46C20" w:rsidRDefault="000864DF" w:rsidP="00A46C20">
      <w:pPr>
        <w:pStyle w:val="Corpodeltesto21"/>
        <w:rPr>
          <w:rFonts w:ascii="Arial" w:hAnsi="Arial" w:cs="Arial"/>
          <w:bCs/>
          <w:color w:val="002060"/>
          <w:sz w:val="22"/>
        </w:rPr>
      </w:pPr>
      <w:r>
        <w:rPr>
          <w:rFonts w:ascii="Arial" w:hAnsi="Arial" w:cs="Arial"/>
          <w:bCs/>
          <w:color w:val="002060"/>
          <w:sz w:val="22"/>
        </w:rPr>
        <w:t>URBINO CALCIO A 5</w:t>
      </w:r>
    </w:p>
    <w:p w14:paraId="152124F0" w14:textId="512E3BCF" w:rsidR="000864DF" w:rsidRDefault="000864DF" w:rsidP="00A46C20">
      <w:pPr>
        <w:pStyle w:val="Corpodeltesto21"/>
        <w:rPr>
          <w:rFonts w:ascii="Arial" w:hAnsi="Arial" w:cs="Arial"/>
          <w:bCs/>
          <w:color w:val="002060"/>
          <w:sz w:val="22"/>
        </w:rPr>
      </w:pPr>
      <w:r>
        <w:rPr>
          <w:rFonts w:ascii="Arial" w:hAnsi="Arial" w:cs="Arial"/>
          <w:bCs/>
          <w:color w:val="002060"/>
          <w:sz w:val="22"/>
        </w:rPr>
        <w:t>GNANO 04</w:t>
      </w:r>
    </w:p>
    <w:p w14:paraId="5F69D905" w14:textId="224560DC" w:rsidR="000864DF" w:rsidRDefault="000864DF" w:rsidP="00A46C20">
      <w:pPr>
        <w:pStyle w:val="Corpodeltesto21"/>
        <w:rPr>
          <w:rFonts w:ascii="Arial" w:hAnsi="Arial" w:cs="Arial"/>
          <w:bCs/>
          <w:color w:val="002060"/>
          <w:sz w:val="22"/>
        </w:rPr>
      </w:pPr>
      <w:r>
        <w:rPr>
          <w:rFonts w:ascii="Arial" w:hAnsi="Arial" w:cs="Arial"/>
          <w:bCs/>
          <w:color w:val="002060"/>
          <w:sz w:val="22"/>
        </w:rPr>
        <w:t>SPECIAL ONE SPORTING CLUB</w:t>
      </w:r>
    </w:p>
    <w:p w14:paraId="045363E0" w14:textId="77777777" w:rsidR="000864DF" w:rsidRPr="0030027C" w:rsidRDefault="000864DF" w:rsidP="00A46C20">
      <w:pPr>
        <w:pStyle w:val="Corpodeltesto21"/>
        <w:rPr>
          <w:rFonts w:ascii="Arial" w:hAnsi="Arial" w:cs="Arial"/>
          <w:bCs/>
          <w:color w:val="002060"/>
          <w:sz w:val="22"/>
        </w:rPr>
      </w:pPr>
    </w:p>
    <w:p w14:paraId="3C08CB76"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“4”</w:t>
      </w:r>
    </w:p>
    <w:p w14:paraId="4ADBBAB0" w14:textId="06AA9418" w:rsidR="00A46C20" w:rsidRDefault="000864DF" w:rsidP="00A46C20">
      <w:pPr>
        <w:jc w:val="left"/>
        <w:rPr>
          <w:rFonts w:ascii="Arial" w:hAnsi="Arial" w:cs="Arial"/>
          <w:bCs/>
          <w:color w:val="002060"/>
          <w:sz w:val="22"/>
        </w:rPr>
      </w:pPr>
      <w:r>
        <w:rPr>
          <w:rFonts w:ascii="Arial" w:hAnsi="Arial" w:cs="Arial"/>
          <w:bCs/>
          <w:color w:val="002060"/>
          <w:sz w:val="22"/>
        </w:rPr>
        <w:t>URBANIA CALCIO</w:t>
      </w:r>
    </w:p>
    <w:p w14:paraId="734ED643" w14:textId="1DF57581" w:rsidR="000864DF" w:rsidRDefault="000864DF" w:rsidP="00A46C20">
      <w:pPr>
        <w:jc w:val="left"/>
        <w:rPr>
          <w:rFonts w:ascii="Arial" w:hAnsi="Arial" w:cs="Arial"/>
          <w:bCs/>
          <w:color w:val="002060"/>
          <w:sz w:val="22"/>
        </w:rPr>
      </w:pPr>
      <w:r>
        <w:rPr>
          <w:rFonts w:ascii="Arial" w:hAnsi="Arial" w:cs="Arial"/>
          <w:bCs/>
          <w:color w:val="002060"/>
          <w:sz w:val="22"/>
        </w:rPr>
        <w:t>VALMISA FUTSAL A.S.D.</w:t>
      </w:r>
    </w:p>
    <w:p w14:paraId="43C3A9B4" w14:textId="41ED5AD3" w:rsidR="000864DF" w:rsidRDefault="000864DF" w:rsidP="00A46C20">
      <w:pPr>
        <w:jc w:val="left"/>
        <w:rPr>
          <w:rFonts w:ascii="Arial" w:hAnsi="Arial" w:cs="Arial"/>
          <w:bCs/>
          <w:color w:val="002060"/>
          <w:sz w:val="22"/>
        </w:rPr>
      </w:pPr>
      <w:r>
        <w:rPr>
          <w:rFonts w:ascii="Arial" w:hAnsi="Arial" w:cs="Arial"/>
          <w:bCs/>
          <w:color w:val="002060"/>
          <w:sz w:val="22"/>
        </w:rPr>
        <w:t>VADO C5</w:t>
      </w:r>
    </w:p>
    <w:p w14:paraId="36D9CCFC" w14:textId="12168422" w:rsidR="000864DF" w:rsidRDefault="000864DF" w:rsidP="00A46C20">
      <w:pPr>
        <w:jc w:val="left"/>
        <w:rPr>
          <w:rFonts w:ascii="Arial" w:hAnsi="Arial" w:cs="Arial"/>
          <w:bCs/>
          <w:color w:val="002060"/>
          <w:sz w:val="22"/>
        </w:rPr>
      </w:pPr>
      <w:r>
        <w:rPr>
          <w:rFonts w:ascii="Arial" w:hAnsi="Arial" w:cs="Arial"/>
          <w:bCs/>
          <w:color w:val="002060"/>
          <w:sz w:val="22"/>
        </w:rPr>
        <w:t>CITTA’ DI FALCONARA</w:t>
      </w:r>
    </w:p>
    <w:p w14:paraId="642ED674" w14:textId="77777777" w:rsidR="000864DF" w:rsidRDefault="000864DF" w:rsidP="00A46C20">
      <w:pPr>
        <w:jc w:val="left"/>
        <w:rPr>
          <w:rFonts w:ascii="Arial" w:hAnsi="Arial" w:cs="Arial"/>
          <w:bCs/>
          <w:color w:val="002060"/>
          <w:sz w:val="22"/>
        </w:rPr>
      </w:pPr>
    </w:p>
    <w:p w14:paraId="6A95D01F" w14:textId="77777777" w:rsidR="00A46C20" w:rsidRPr="007C0438" w:rsidRDefault="00A46C20" w:rsidP="00A46C20">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“B”</w:t>
      </w:r>
    </w:p>
    <w:p w14:paraId="105E1B78" w14:textId="77777777" w:rsidR="00A46C20" w:rsidRPr="0030027C" w:rsidRDefault="00A46C20" w:rsidP="00A46C20">
      <w:pPr>
        <w:jc w:val="left"/>
        <w:rPr>
          <w:rFonts w:ascii="Arial" w:hAnsi="Arial" w:cs="Arial"/>
          <w:bCs/>
          <w:color w:val="002060"/>
          <w:sz w:val="22"/>
        </w:rPr>
      </w:pPr>
    </w:p>
    <w:p w14:paraId="055074C8"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“5”</w:t>
      </w:r>
    </w:p>
    <w:p w14:paraId="19FC2D85" w14:textId="77777777" w:rsidR="000864DF" w:rsidRDefault="000864DF" w:rsidP="00A46C20">
      <w:pPr>
        <w:jc w:val="left"/>
        <w:rPr>
          <w:rFonts w:ascii="Arial" w:hAnsi="Arial" w:cs="Arial"/>
          <w:bCs/>
          <w:color w:val="002060"/>
          <w:sz w:val="22"/>
        </w:rPr>
      </w:pPr>
      <w:r>
        <w:rPr>
          <w:rFonts w:ascii="Arial" w:hAnsi="Arial" w:cs="Arial"/>
          <w:bCs/>
          <w:color w:val="002060"/>
          <w:sz w:val="22"/>
        </w:rPr>
        <w:t>FABRIANO CALCIO A 5 2023</w:t>
      </w:r>
    </w:p>
    <w:p w14:paraId="3085296D" w14:textId="77777777" w:rsidR="000864DF" w:rsidRDefault="000864DF" w:rsidP="00A46C20">
      <w:pPr>
        <w:jc w:val="left"/>
        <w:rPr>
          <w:rFonts w:ascii="Arial" w:hAnsi="Arial" w:cs="Arial"/>
          <w:bCs/>
          <w:color w:val="002060"/>
          <w:sz w:val="22"/>
        </w:rPr>
      </w:pPr>
      <w:r>
        <w:rPr>
          <w:rFonts w:ascii="Arial" w:hAnsi="Arial" w:cs="Arial"/>
          <w:bCs/>
          <w:color w:val="002060"/>
          <w:sz w:val="22"/>
        </w:rPr>
        <w:t>POLVERIGI C5</w:t>
      </w:r>
    </w:p>
    <w:p w14:paraId="1AD29396" w14:textId="77777777" w:rsidR="000864DF" w:rsidRDefault="000864DF" w:rsidP="00A46C20">
      <w:pPr>
        <w:jc w:val="left"/>
        <w:rPr>
          <w:rFonts w:ascii="Arial" w:hAnsi="Arial" w:cs="Arial"/>
          <w:bCs/>
          <w:color w:val="002060"/>
          <w:sz w:val="22"/>
        </w:rPr>
      </w:pPr>
      <w:r>
        <w:rPr>
          <w:rFonts w:ascii="Arial" w:hAnsi="Arial" w:cs="Arial"/>
          <w:bCs/>
          <w:color w:val="002060"/>
          <w:sz w:val="22"/>
        </w:rPr>
        <w:t>VIRTUS ASD</w:t>
      </w:r>
    </w:p>
    <w:p w14:paraId="1F1F0796" w14:textId="43D699AE" w:rsidR="00A46C20" w:rsidRPr="0030027C" w:rsidRDefault="000864DF" w:rsidP="00A46C20">
      <w:pPr>
        <w:jc w:val="left"/>
        <w:rPr>
          <w:rFonts w:ascii="Arial" w:hAnsi="Arial" w:cs="Arial"/>
          <w:bCs/>
          <w:color w:val="002060"/>
          <w:sz w:val="22"/>
        </w:rPr>
      </w:pPr>
      <w:r>
        <w:rPr>
          <w:rFonts w:ascii="Arial" w:hAnsi="Arial" w:cs="Arial"/>
          <w:bCs/>
          <w:color w:val="002060"/>
          <w:sz w:val="22"/>
        </w:rPr>
        <w:t xml:space="preserve"> </w:t>
      </w:r>
    </w:p>
    <w:p w14:paraId="0472C51C"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“6”</w:t>
      </w:r>
    </w:p>
    <w:p w14:paraId="773162F1" w14:textId="5900D26F" w:rsidR="00A46C20" w:rsidRPr="000864DF" w:rsidRDefault="000864DF" w:rsidP="00A46C20">
      <w:pPr>
        <w:jc w:val="left"/>
        <w:rPr>
          <w:rFonts w:ascii="Arial" w:hAnsi="Arial" w:cs="Arial"/>
          <w:bCs/>
          <w:color w:val="002060"/>
          <w:sz w:val="22"/>
          <w:lang w:val="en-US"/>
        </w:rPr>
      </w:pPr>
      <w:r w:rsidRPr="000864DF">
        <w:rPr>
          <w:rFonts w:ascii="Arial" w:hAnsi="Arial" w:cs="Arial"/>
          <w:bCs/>
          <w:color w:val="002060"/>
          <w:sz w:val="22"/>
          <w:lang w:val="en-US"/>
        </w:rPr>
        <w:t>GLS DORICA AN.UR</w:t>
      </w:r>
    </w:p>
    <w:p w14:paraId="003926ED" w14:textId="026541DD" w:rsidR="000864DF" w:rsidRDefault="000864DF" w:rsidP="00A46C20">
      <w:pPr>
        <w:jc w:val="left"/>
        <w:rPr>
          <w:rFonts w:ascii="Arial" w:hAnsi="Arial" w:cs="Arial"/>
          <w:bCs/>
          <w:color w:val="002060"/>
          <w:sz w:val="22"/>
          <w:lang w:val="en-US"/>
        </w:rPr>
      </w:pPr>
      <w:r w:rsidRPr="000864DF">
        <w:rPr>
          <w:rFonts w:ascii="Arial" w:hAnsi="Arial" w:cs="Arial"/>
          <w:bCs/>
          <w:color w:val="002060"/>
          <w:sz w:val="22"/>
          <w:lang w:val="en-US"/>
        </w:rPr>
        <w:t>AN</w:t>
      </w:r>
      <w:r>
        <w:rPr>
          <w:rFonts w:ascii="Arial" w:hAnsi="Arial" w:cs="Arial"/>
          <w:bCs/>
          <w:color w:val="002060"/>
          <w:sz w:val="22"/>
          <w:lang w:val="en-US"/>
        </w:rPr>
        <w:t>KON NOVA MARMI</w:t>
      </w:r>
    </w:p>
    <w:p w14:paraId="66A01F8D" w14:textId="33975990" w:rsidR="000864DF" w:rsidRDefault="000864DF" w:rsidP="00A46C20">
      <w:pPr>
        <w:jc w:val="left"/>
        <w:rPr>
          <w:rFonts w:ascii="Arial" w:hAnsi="Arial" w:cs="Arial"/>
          <w:bCs/>
          <w:color w:val="002060"/>
          <w:sz w:val="22"/>
          <w:lang w:val="en-US"/>
        </w:rPr>
      </w:pPr>
      <w:r>
        <w:rPr>
          <w:rFonts w:ascii="Arial" w:hAnsi="Arial" w:cs="Arial"/>
          <w:bCs/>
          <w:color w:val="002060"/>
          <w:sz w:val="22"/>
          <w:lang w:val="en-US"/>
        </w:rPr>
        <w:t>ASPIO 2005</w:t>
      </w:r>
    </w:p>
    <w:p w14:paraId="35DA7EB7" w14:textId="0EB28A1B" w:rsidR="000864DF" w:rsidRDefault="000864DF" w:rsidP="00A46C20">
      <w:pPr>
        <w:jc w:val="left"/>
        <w:rPr>
          <w:rFonts w:ascii="Arial" w:hAnsi="Arial" w:cs="Arial"/>
          <w:bCs/>
          <w:color w:val="002060"/>
          <w:sz w:val="22"/>
          <w:lang w:val="en-US"/>
        </w:rPr>
      </w:pPr>
      <w:r>
        <w:rPr>
          <w:rFonts w:ascii="Arial" w:hAnsi="Arial" w:cs="Arial"/>
          <w:bCs/>
          <w:color w:val="002060"/>
          <w:sz w:val="22"/>
          <w:lang w:val="en-US"/>
        </w:rPr>
        <w:t>VIRTUS AURORA C5</w:t>
      </w:r>
    </w:p>
    <w:p w14:paraId="3C891FD7" w14:textId="77777777" w:rsidR="000864DF" w:rsidRPr="000864DF" w:rsidRDefault="000864DF" w:rsidP="00A46C20">
      <w:pPr>
        <w:jc w:val="left"/>
        <w:rPr>
          <w:rFonts w:ascii="Arial" w:hAnsi="Arial" w:cs="Arial"/>
          <w:bCs/>
          <w:color w:val="002060"/>
          <w:sz w:val="22"/>
          <w:lang w:val="en-US"/>
        </w:rPr>
      </w:pPr>
    </w:p>
    <w:p w14:paraId="3CADA971"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“7”</w:t>
      </w:r>
    </w:p>
    <w:p w14:paraId="0DBB0A88" w14:textId="6296EB62" w:rsidR="00A46C20" w:rsidRDefault="000864DF" w:rsidP="00A46C20">
      <w:pPr>
        <w:jc w:val="left"/>
        <w:rPr>
          <w:rFonts w:ascii="Arial" w:hAnsi="Arial" w:cs="Arial"/>
          <w:bCs/>
          <w:color w:val="002060"/>
          <w:sz w:val="22"/>
        </w:rPr>
      </w:pPr>
      <w:r>
        <w:rPr>
          <w:rFonts w:ascii="Arial" w:hAnsi="Arial" w:cs="Arial"/>
          <w:bCs/>
          <w:color w:val="002060"/>
          <w:sz w:val="22"/>
        </w:rPr>
        <w:t>SANTA MARIA NUOVA A.S.D.</w:t>
      </w:r>
    </w:p>
    <w:p w14:paraId="3535546B" w14:textId="6757938F" w:rsidR="000864DF" w:rsidRDefault="000864DF" w:rsidP="00A46C20">
      <w:pPr>
        <w:jc w:val="left"/>
        <w:rPr>
          <w:rFonts w:ascii="Arial" w:hAnsi="Arial" w:cs="Arial"/>
          <w:bCs/>
          <w:color w:val="002060"/>
          <w:sz w:val="22"/>
        </w:rPr>
      </w:pPr>
      <w:r>
        <w:rPr>
          <w:rFonts w:ascii="Arial" w:hAnsi="Arial" w:cs="Arial"/>
          <w:bCs/>
          <w:color w:val="002060"/>
          <w:sz w:val="22"/>
        </w:rPr>
        <w:t>CIRCOLO COLLODI CALCIO 5</w:t>
      </w:r>
    </w:p>
    <w:p w14:paraId="08F324B5" w14:textId="00BD339C" w:rsidR="000864DF" w:rsidRDefault="000864DF" w:rsidP="00A46C20">
      <w:pPr>
        <w:jc w:val="left"/>
        <w:rPr>
          <w:rFonts w:ascii="Arial" w:hAnsi="Arial" w:cs="Arial"/>
          <w:bCs/>
          <w:color w:val="002060"/>
          <w:sz w:val="22"/>
        </w:rPr>
      </w:pPr>
      <w:r>
        <w:rPr>
          <w:rFonts w:ascii="Arial" w:hAnsi="Arial" w:cs="Arial"/>
          <w:bCs/>
          <w:color w:val="002060"/>
          <w:sz w:val="22"/>
        </w:rPr>
        <w:t>CASENUOVE</w:t>
      </w:r>
    </w:p>
    <w:p w14:paraId="209C4687" w14:textId="77777777" w:rsidR="000864DF" w:rsidRPr="0030027C" w:rsidRDefault="000864DF" w:rsidP="00A46C20">
      <w:pPr>
        <w:jc w:val="left"/>
        <w:rPr>
          <w:rFonts w:ascii="Arial" w:hAnsi="Arial" w:cs="Arial"/>
          <w:bCs/>
          <w:color w:val="002060"/>
          <w:sz w:val="22"/>
        </w:rPr>
      </w:pPr>
    </w:p>
    <w:p w14:paraId="5B8FB755"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“8”</w:t>
      </w:r>
    </w:p>
    <w:p w14:paraId="5842976B" w14:textId="747E51D1" w:rsidR="00A46C20" w:rsidRDefault="000864DF" w:rsidP="00A46C20">
      <w:pPr>
        <w:jc w:val="left"/>
        <w:rPr>
          <w:rFonts w:ascii="Arial" w:hAnsi="Arial" w:cs="Arial"/>
          <w:bCs/>
          <w:color w:val="002060"/>
          <w:sz w:val="22"/>
        </w:rPr>
      </w:pPr>
      <w:r>
        <w:rPr>
          <w:rFonts w:ascii="Arial" w:hAnsi="Arial" w:cs="Arial"/>
          <w:bCs/>
          <w:color w:val="002060"/>
          <w:sz w:val="22"/>
        </w:rPr>
        <w:t>FUTSAL ANCONA</w:t>
      </w:r>
    </w:p>
    <w:p w14:paraId="365226BC" w14:textId="346DB12A" w:rsidR="000864DF" w:rsidRDefault="000864DF" w:rsidP="00A46C20">
      <w:pPr>
        <w:jc w:val="left"/>
        <w:rPr>
          <w:rFonts w:ascii="Arial" w:hAnsi="Arial" w:cs="Arial"/>
          <w:bCs/>
          <w:color w:val="002060"/>
          <w:sz w:val="22"/>
        </w:rPr>
      </w:pPr>
      <w:r>
        <w:rPr>
          <w:rFonts w:ascii="Arial" w:hAnsi="Arial" w:cs="Arial"/>
          <w:bCs/>
          <w:color w:val="002060"/>
          <w:sz w:val="22"/>
        </w:rPr>
        <w:t>FRASASSI C5</w:t>
      </w:r>
    </w:p>
    <w:p w14:paraId="681373F4" w14:textId="38A25B4C" w:rsidR="000864DF" w:rsidRDefault="000864DF" w:rsidP="00A46C20">
      <w:pPr>
        <w:jc w:val="left"/>
        <w:rPr>
          <w:rFonts w:ascii="Arial" w:hAnsi="Arial" w:cs="Arial"/>
          <w:bCs/>
          <w:color w:val="002060"/>
          <w:sz w:val="22"/>
        </w:rPr>
      </w:pPr>
      <w:r>
        <w:rPr>
          <w:rFonts w:ascii="Arial" w:hAnsi="Arial" w:cs="Arial"/>
          <w:bCs/>
          <w:color w:val="002060"/>
          <w:sz w:val="22"/>
        </w:rPr>
        <w:t>SAN BIAGIO</w:t>
      </w:r>
    </w:p>
    <w:p w14:paraId="449A3559" w14:textId="0CE2DEFC" w:rsidR="000864DF" w:rsidRDefault="000864DF" w:rsidP="00A46C20">
      <w:pPr>
        <w:jc w:val="left"/>
        <w:rPr>
          <w:rFonts w:ascii="Arial" w:hAnsi="Arial" w:cs="Arial"/>
          <w:bCs/>
          <w:color w:val="002060"/>
          <w:sz w:val="22"/>
        </w:rPr>
      </w:pPr>
      <w:r>
        <w:rPr>
          <w:rFonts w:ascii="Arial" w:hAnsi="Arial" w:cs="Arial"/>
          <w:bCs/>
          <w:color w:val="002060"/>
          <w:sz w:val="22"/>
        </w:rPr>
        <w:t>CDC 2018</w:t>
      </w:r>
    </w:p>
    <w:p w14:paraId="38EAD727" w14:textId="77777777" w:rsidR="000864DF" w:rsidRDefault="000864DF" w:rsidP="00A46C20">
      <w:pPr>
        <w:jc w:val="left"/>
        <w:rPr>
          <w:rFonts w:ascii="Arial" w:hAnsi="Arial" w:cs="Arial"/>
          <w:bCs/>
          <w:color w:val="002060"/>
          <w:sz w:val="22"/>
        </w:rPr>
      </w:pPr>
    </w:p>
    <w:p w14:paraId="0DB7CDAC" w14:textId="77777777" w:rsidR="00A46C20" w:rsidRPr="007C0438" w:rsidRDefault="00A46C20" w:rsidP="00A46C20">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5F5A053E" w14:textId="77777777" w:rsidR="00A46C20" w:rsidRPr="0030027C" w:rsidRDefault="00A46C20" w:rsidP="00A46C20">
      <w:pPr>
        <w:jc w:val="left"/>
        <w:rPr>
          <w:rFonts w:ascii="Arial" w:hAnsi="Arial" w:cs="Arial"/>
          <w:bCs/>
          <w:color w:val="002060"/>
          <w:sz w:val="22"/>
        </w:rPr>
      </w:pPr>
    </w:p>
    <w:p w14:paraId="1B87F97C"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“9”</w:t>
      </w:r>
    </w:p>
    <w:p w14:paraId="4CBA4FEB" w14:textId="35589BDA" w:rsidR="00A46C20" w:rsidRDefault="000864DF" w:rsidP="00A46C20">
      <w:pPr>
        <w:jc w:val="left"/>
        <w:rPr>
          <w:rFonts w:ascii="Arial" w:hAnsi="Arial" w:cs="Arial"/>
          <w:bCs/>
          <w:color w:val="002060"/>
          <w:sz w:val="22"/>
        </w:rPr>
      </w:pPr>
      <w:r>
        <w:rPr>
          <w:rFonts w:ascii="Arial" w:hAnsi="Arial" w:cs="Arial"/>
          <w:bCs/>
          <w:color w:val="002060"/>
          <w:sz w:val="22"/>
        </w:rPr>
        <w:t>GROTTACCIA 2005</w:t>
      </w:r>
    </w:p>
    <w:p w14:paraId="2E984BF8" w14:textId="7838ED74" w:rsidR="000864DF" w:rsidRDefault="000864DF" w:rsidP="00A46C20">
      <w:pPr>
        <w:jc w:val="left"/>
        <w:rPr>
          <w:rFonts w:ascii="Arial" w:hAnsi="Arial" w:cs="Arial"/>
          <w:bCs/>
          <w:color w:val="002060"/>
          <w:sz w:val="22"/>
        </w:rPr>
      </w:pPr>
      <w:r>
        <w:rPr>
          <w:rFonts w:ascii="Arial" w:hAnsi="Arial" w:cs="Arial"/>
          <w:bCs/>
          <w:color w:val="002060"/>
          <w:sz w:val="22"/>
        </w:rPr>
        <w:t>POLISPORTIVA FUTURA A.D.</w:t>
      </w:r>
    </w:p>
    <w:p w14:paraId="33723223" w14:textId="333E895F" w:rsidR="000864DF" w:rsidRDefault="000864DF" w:rsidP="00A46C20">
      <w:pPr>
        <w:jc w:val="left"/>
        <w:rPr>
          <w:rFonts w:ascii="Arial" w:hAnsi="Arial" w:cs="Arial"/>
          <w:bCs/>
          <w:color w:val="002060"/>
          <w:sz w:val="22"/>
        </w:rPr>
      </w:pPr>
      <w:r>
        <w:rPr>
          <w:rFonts w:ascii="Arial" w:hAnsi="Arial" w:cs="Arial"/>
          <w:bCs/>
          <w:color w:val="002060"/>
          <w:sz w:val="22"/>
        </w:rPr>
        <w:t>FUTSAL SAMBUCHETO</w:t>
      </w:r>
    </w:p>
    <w:p w14:paraId="1899102E" w14:textId="77777777" w:rsidR="000864DF" w:rsidRPr="0030027C" w:rsidRDefault="000864DF" w:rsidP="00A46C20">
      <w:pPr>
        <w:jc w:val="left"/>
        <w:rPr>
          <w:rFonts w:ascii="Arial" w:hAnsi="Arial" w:cs="Arial"/>
          <w:bCs/>
          <w:color w:val="002060"/>
          <w:sz w:val="22"/>
        </w:rPr>
      </w:pPr>
    </w:p>
    <w:p w14:paraId="2298C7F5"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“10”</w:t>
      </w:r>
    </w:p>
    <w:p w14:paraId="5328493C" w14:textId="6DFE6E5E" w:rsidR="00A46C20" w:rsidRDefault="000864DF" w:rsidP="00A46C20">
      <w:pPr>
        <w:jc w:val="left"/>
        <w:rPr>
          <w:rFonts w:ascii="Arial" w:hAnsi="Arial" w:cs="Arial"/>
          <w:bCs/>
          <w:color w:val="002060"/>
          <w:sz w:val="22"/>
        </w:rPr>
      </w:pPr>
      <w:r>
        <w:rPr>
          <w:rFonts w:ascii="Arial" w:hAnsi="Arial" w:cs="Arial"/>
          <w:bCs/>
          <w:color w:val="002060"/>
          <w:sz w:val="22"/>
        </w:rPr>
        <w:t>SERRALTA</w:t>
      </w:r>
    </w:p>
    <w:p w14:paraId="3BFC6F60" w14:textId="065A8501" w:rsidR="000864DF" w:rsidRDefault="000864DF" w:rsidP="00A46C20">
      <w:pPr>
        <w:jc w:val="left"/>
        <w:rPr>
          <w:rFonts w:ascii="Arial" w:hAnsi="Arial" w:cs="Arial"/>
          <w:bCs/>
          <w:color w:val="002060"/>
          <w:sz w:val="22"/>
        </w:rPr>
      </w:pPr>
      <w:r>
        <w:rPr>
          <w:rFonts w:ascii="Arial" w:hAnsi="Arial" w:cs="Arial"/>
          <w:bCs/>
          <w:color w:val="002060"/>
          <w:sz w:val="22"/>
        </w:rPr>
        <w:t xml:space="preserve">AMATORI STESE </w:t>
      </w:r>
      <w:r w:rsidR="00FF2173">
        <w:rPr>
          <w:rFonts w:ascii="Arial" w:hAnsi="Arial" w:cs="Arial"/>
          <w:bCs/>
          <w:color w:val="002060"/>
          <w:sz w:val="22"/>
        </w:rPr>
        <w:t>2007 S.R.L.</w:t>
      </w:r>
    </w:p>
    <w:p w14:paraId="649EBCC6" w14:textId="26D3FDA9" w:rsidR="00FF2173" w:rsidRDefault="00FF2173" w:rsidP="00A46C20">
      <w:pPr>
        <w:jc w:val="left"/>
        <w:rPr>
          <w:rFonts w:ascii="Arial" w:hAnsi="Arial" w:cs="Arial"/>
          <w:bCs/>
          <w:color w:val="002060"/>
          <w:sz w:val="22"/>
        </w:rPr>
      </w:pPr>
      <w:r>
        <w:rPr>
          <w:rFonts w:ascii="Arial" w:hAnsi="Arial" w:cs="Arial"/>
          <w:bCs/>
          <w:color w:val="002060"/>
          <w:sz w:val="22"/>
        </w:rPr>
        <w:t>C.U.S. CAMERINO A.S.D.</w:t>
      </w:r>
    </w:p>
    <w:p w14:paraId="63081709" w14:textId="5F89EF5A" w:rsidR="00FF2173" w:rsidRDefault="00FF2173" w:rsidP="00A46C20">
      <w:pPr>
        <w:jc w:val="left"/>
        <w:rPr>
          <w:rFonts w:ascii="Arial" w:hAnsi="Arial" w:cs="Arial"/>
          <w:bCs/>
          <w:color w:val="002060"/>
          <w:sz w:val="22"/>
        </w:rPr>
      </w:pPr>
      <w:r>
        <w:rPr>
          <w:rFonts w:ascii="Arial" w:hAnsi="Arial" w:cs="Arial"/>
          <w:bCs/>
          <w:color w:val="002060"/>
          <w:sz w:val="22"/>
        </w:rPr>
        <w:t>PIEDIRIPA C5</w:t>
      </w:r>
    </w:p>
    <w:p w14:paraId="0B1B860F" w14:textId="77777777" w:rsidR="00FF2173" w:rsidRPr="0030027C" w:rsidRDefault="00FF2173" w:rsidP="00A46C20">
      <w:pPr>
        <w:jc w:val="left"/>
        <w:rPr>
          <w:rFonts w:ascii="Arial" w:hAnsi="Arial" w:cs="Arial"/>
          <w:bCs/>
          <w:color w:val="002060"/>
          <w:sz w:val="22"/>
        </w:rPr>
      </w:pPr>
    </w:p>
    <w:p w14:paraId="4B8E5452"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“11”</w:t>
      </w:r>
    </w:p>
    <w:p w14:paraId="64F622D0" w14:textId="662E50EE" w:rsidR="00A46C20" w:rsidRDefault="00FF2173" w:rsidP="00A46C20">
      <w:pPr>
        <w:jc w:val="left"/>
        <w:rPr>
          <w:rFonts w:ascii="Arial" w:hAnsi="Arial" w:cs="Arial"/>
          <w:bCs/>
          <w:color w:val="002060"/>
          <w:sz w:val="22"/>
        </w:rPr>
      </w:pPr>
      <w:r>
        <w:rPr>
          <w:rFonts w:ascii="Arial" w:hAnsi="Arial" w:cs="Arial"/>
          <w:bCs/>
          <w:color w:val="002060"/>
          <w:sz w:val="22"/>
        </w:rPr>
        <w:t>CALCETTO NUMANA</w:t>
      </w:r>
    </w:p>
    <w:p w14:paraId="5F8907F5" w14:textId="1F1241FF" w:rsidR="00FF2173" w:rsidRDefault="00FF2173" w:rsidP="00A46C20">
      <w:pPr>
        <w:jc w:val="left"/>
        <w:rPr>
          <w:rFonts w:ascii="Arial" w:hAnsi="Arial" w:cs="Arial"/>
          <w:bCs/>
          <w:color w:val="002060"/>
          <w:sz w:val="22"/>
        </w:rPr>
      </w:pPr>
      <w:r>
        <w:rPr>
          <w:rFonts w:ascii="Arial" w:hAnsi="Arial" w:cs="Arial"/>
          <w:bCs/>
          <w:color w:val="002060"/>
          <w:sz w:val="22"/>
        </w:rPr>
        <w:t>CASTELRAIMONDO CALCIO A 5</w:t>
      </w:r>
    </w:p>
    <w:p w14:paraId="6975F704" w14:textId="572A47A1" w:rsidR="00FF2173" w:rsidRDefault="00FF2173" w:rsidP="00A46C20">
      <w:pPr>
        <w:jc w:val="left"/>
        <w:rPr>
          <w:rFonts w:ascii="Arial" w:hAnsi="Arial" w:cs="Arial"/>
          <w:bCs/>
          <w:color w:val="002060"/>
          <w:sz w:val="22"/>
        </w:rPr>
      </w:pPr>
      <w:r>
        <w:rPr>
          <w:rFonts w:ascii="Arial" w:hAnsi="Arial" w:cs="Arial"/>
          <w:bCs/>
          <w:color w:val="002060"/>
          <w:sz w:val="22"/>
        </w:rPr>
        <w:t>CANTINE RIUNITE CSI</w:t>
      </w:r>
    </w:p>
    <w:p w14:paraId="18574A1E" w14:textId="77777777" w:rsidR="00FF2173" w:rsidRPr="0030027C" w:rsidRDefault="00FF2173" w:rsidP="00A46C20">
      <w:pPr>
        <w:jc w:val="left"/>
        <w:rPr>
          <w:rFonts w:ascii="Arial" w:hAnsi="Arial" w:cs="Arial"/>
          <w:bCs/>
          <w:color w:val="002060"/>
          <w:sz w:val="22"/>
        </w:rPr>
      </w:pPr>
    </w:p>
    <w:p w14:paraId="51A2694B"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“12”</w:t>
      </w:r>
    </w:p>
    <w:p w14:paraId="4D95AF7F" w14:textId="11AC3CE2" w:rsidR="00A46C20" w:rsidRDefault="00FF2173" w:rsidP="00A46C20">
      <w:pPr>
        <w:jc w:val="left"/>
        <w:rPr>
          <w:rFonts w:ascii="Arial" w:hAnsi="Arial" w:cs="Arial"/>
          <w:bCs/>
          <w:color w:val="002060"/>
          <w:sz w:val="22"/>
        </w:rPr>
      </w:pPr>
      <w:r>
        <w:rPr>
          <w:rFonts w:ascii="Arial" w:hAnsi="Arial" w:cs="Arial"/>
          <w:bCs/>
          <w:color w:val="002060"/>
          <w:sz w:val="22"/>
        </w:rPr>
        <w:t>BOCA CIVITANOVA A.</w:t>
      </w:r>
    </w:p>
    <w:p w14:paraId="3505FB4E" w14:textId="0F4D4365" w:rsidR="00FF2173" w:rsidRDefault="00FF2173" w:rsidP="00A46C20">
      <w:pPr>
        <w:jc w:val="left"/>
        <w:rPr>
          <w:rFonts w:ascii="Arial" w:hAnsi="Arial" w:cs="Arial"/>
          <w:bCs/>
          <w:color w:val="002060"/>
          <w:sz w:val="22"/>
        </w:rPr>
      </w:pPr>
      <w:r>
        <w:rPr>
          <w:rFonts w:ascii="Arial" w:hAnsi="Arial" w:cs="Arial"/>
          <w:bCs/>
          <w:color w:val="002060"/>
          <w:sz w:val="22"/>
        </w:rPr>
        <w:t>FUTSAL RECANATI</w:t>
      </w:r>
    </w:p>
    <w:p w14:paraId="24BC4233" w14:textId="439A4A06" w:rsidR="00FF2173" w:rsidRDefault="00FF2173" w:rsidP="00A46C20">
      <w:pPr>
        <w:jc w:val="left"/>
        <w:rPr>
          <w:rFonts w:ascii="Arial" w:hAnsi="Arial" w:cs="Arial"/>
          <w:bCs/>
          <w:color w:val="002060"/>
          <w:sz w:val="22"/>
        </w:rPr>
      </w:pPr>
      <w:r>
        <w:rPr>
          <w:rFonts w:ascii="Arial" w:hAnsi="Arial" w:cs="Arial"/>
          <w:bCs/>
          <w:color w:val="002060"/>
          <w:sz w:val="22"/>
        </w:rPr>
        <w:t>MOGLIANESE</w:t>
      </w:r>
    </w:p>
    <w:p w14:paraId="2E26F669" w14:textId="590C209C" w:rsidR="00FF2173" w:rsidRDefault="00FF2173" w:rsidP="00A46C20">
      <w:pPr>
        <w:jc w:val="left"/>
        <w:rPr>
          <w:rFonts w:ascii="Arial" w:hAnsi="Arial" w:cs="Arial"/>
          <w:bCs/>
          <w:color w:val="002060"/>
          <w:sz w:val="22"/>
        </w:rPr>
      </w:pPr>
      <w:r>
        <w:rPr>
          <w:rFonts w:ascii="Arial" w:hAnsi="Arial" w:cs="Arial"/>
          <w:bCs/>
          <w:color w:val="002060"/>
          <w:sz w:val="22"/>
        </w:rPr>
        <w:t>C.F. MACERATESE A.S.D.</w:t>
      </w:r>
    </w:p>
    <w:p w14:paraId="1A6BB2D4" w14:textId="77777777" w:rsidR="00FF2173" w:rsidRDefault="00FF2173" w:rsidP="00A46C20">
      <w:pPr>
        <w:jc w:val="left"/>
        <w:rPr>
          <w:rFonts w:ascii="Arial" w:hAnsi="Arial" w:cs="Arial"/>
          <w:bCs/>
          <w:color w:val="002060"/>
          <w:sz w:val="22"/>
        </w:rPr>
      </w:pPr>
    </w:p>
    <w:p w14:paraId="027A6B17" w14:textId="77777777" w:rsidR="00A46C20" w:rsidRPr="007C0438" w:rsidRDefault="00A46C20" w:rsidP="00A46C20">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2D6AFD91" w14:textId="77777777" w:rsidR="00A46C20" w:rsidRPr="0030027C" w:rsidRDefault="00A46C20" w:rsidP="00A46C20">
      <w:pPr>
        <w:jc w:val="left"/>
        <w:rPr>
          <w:rFonts w:ascii="Arial" w:hAnsi="Arial" w:cs="Arial"/>
          <w:bCs/>
          <w:color w:val="002060"/>
          <w:sz w:val="22"/>
        </w:rPr>
      </w:pPr>
    </w:p>
    <w:p w14:paraId="7C8E5D98"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t>GIRONE “13”</w:t>
      </w:r>
    </w:p>
    <w:p w14:paraId="52CFF848" w14:textId="2CBD2534" w:rsidR="00A46C20" w:rsidRDefault="00FF2173" w:rsidP="00A46C20">
      <w:pPr>
        <w:jc w:val="left"/>
        <w:rPr>
          <w:rFonts w:ascii="Arial" w:hAnsi="Arial" w:cs="Arial"/>
          <w:bCs/>
          <w:color w:val="002060"/>
          <w:sz w:val="22"/>
        </w:rPr>
      </w:pPr>
      <w:r>
        <w:rPr>
          <w:rFonts w:ascii="Arial" w:hAnsi="Arial" w:cs="Arial"/>
          <w:bCs/>
          <w:color w:val="002060"/>
          <w:sz w:val="22"/>
        </w:rPr>
        <w:t>CSI MONTEFIORE</w:t>
      </w:r>
    </w:p>
    <w:p w14:paraId="60E4E356" w14:textId="2CFCCF85" w:rsidR="00FF2173" w:rsidRDefault="00FF2173" w:rsidP="00A46C20">
      <w:pPr>
        <w:jc w:val="left"/>
        <w:rPr>
          <w:rFonts w:ascii="Arial" w:hAnsi="Arial" w:cs="Arial"/>
          <w:bCs/>
          <w:color w:val="002060"/>
          <w:sz w:val="22"/>
        </w:rPr>
      </w:pPr>
      <w:r>
        <w:rPr>
          <w:rFonts w:ascii="Arial" w:hAnsi="Arial" w:cs="Arial"/>
          <w:bCs/>
          <w:color w:val="002060"/>
          <w:sz w:val="22"/>
        </w:rPr>
        <w:t>ACQUAVIVA CALCIO</w:t>
      </w:r>
    </w:p>
    <w:p w14:paraId="3A6D712E" w14:textId="5072B66C" w:rsidR="00FF2173" w:rsidRDefault="00FF2173" w:rsidP="00A46C20">
      <w:pPr>
        <w:jc w:val="left"/>
        <w:rPr>
          <w:rFonts w:ascii="Arial" w:hAnsi="Arial" w:cs="Arial"/>
          <w:bCs/>
          <w:color w:val="002060"/>
          <w:sz w:val="22"/>
        </w:rPr>
      </w:pPr>
      <w:r>
        <w:rPr>
          <w:rFonts w:ascii="Arial" w:hAnsi="Arial" w:cs="Arial"/>
          <w:bCs/>
          <w:color w:val="002060"/>
          <w:sz w:val="22"/>
        </w:rPr>
        <w:t>RIPABERARDA</w:t>
      </w:r>
    </w:p>
    <w:p w14:paraId="69E2043E" w14:textId="77777777" w:rsidR="00FF2173" w:rsidRPr="0030027C" w:rsidRDefault="00FF2173" w:rsidP="00A46C20">
      <w:pPr>
        <w:jc w:val="left"/>
        <w:rPr>
          <w:rFonts w:ascii="Arial" w:hAnsi="Arial" w:cs="Arial"/>
          <w:bCs/>
          <w:color w:val="002060"/>
          <w:sz w:val="22"/>
        </w:rPr>
      </w:pPr>
    </w:p>
    <w:p w14:paraId="0F74C298" w14:textId="77777777" w:rsidR="00A46C20" w:rsidRPr="000864DF" w:rsidRDefault="00A46C20" w:rsidP="00A46C20">
      <w:pPr>
        <w:jc w:val="left"/>
        <w:rPr>
          <w:rFonts w:ascii="Arial" w:hAnsi="Arial" w:cs="Arial"/>
          <w:b/>
          <w:color w:val="002060"/>
          <w:sz w:val="22"/>
        </w:rPr>
      </w:pPr>
      <w:r w:rsidRPr="000864DF">
        <w:rPr>
          <w:rFonts w:ascii="Arial" w:hAnsi="Arial" w:cs="Arial"/>
          <w:b/>
          <w:color w:val="002060"/>
          <w:sz w:val="22"/>
        </w:rPr>
        <w:t>GIRONE “14”</w:t>
      </w:r>
    </w:p>
    <w:p w14:paraId="64EF6B5A" w14:textId="08F4047E" w:rsidR="00A46C20" w:rsidRPr="00FF2173" w:rsidRDefault="00FF2173" w:rsidP="00A46C20">
      <w:pPr>
        <w:jc w:val="left"/>
        <w:rPr>
          <w:rFonts w:ascii="Arial" w:hAnsi="Arial" w:cs="Arial"/>
          <w:bCs/>
          <w:color w:val="002060"/>
          <w:sz w:val="22"/>
          <w:lang w:val="en-US"/>
        </w:rPr>
      </w:pPr>
      <w:r w:rsidRPr="00FF2173">
        <w:rPr>
          <w:rFonts w:ascii="Arial" w:hAnsi="Arial" w:cs="Arial"/>
          <w:bCs/>
          <w:color w:val="002060"/>
          <w:sz w:val="22"/>
          <w:lang w:val="en-US"/>
        </w:rPr>
        <w:t>FROG’S CLUB SPORT</w:t>
      </w:r>
    </w:p>
    <w:p w14:paraId="4DA94B68" w14:textId="1392A14D" w:rsidR="00FF2173" w:rsidRPr="00FF2173" w:rsidRDefault="00FF2173" w:rsidP="00A46C20">
      <w:pPr>
        <w:jc w:val="left"/>
        <w:rPr>
          <w:rFonts w:ascii="Arial" w:hAnsi="Arial" w:cs="Arial"/>
          <w:bCs/>
          <w:color w:val="002060"/>
          <w:sz w:val="22"/>
        </w:rPr>
      </w:pPr>
      <w:r w:rsidRPr="00FF2173">
        <w:rPr>
          <w:rFonts w:ascii="Arial" w:hAnsi="Arial" w:cs="Arial"/>
          <w:bCs/>
          <w:color w:val="002060"/>
          <w:sz w:val="22"/>
        </w:rPr>
        <w:t>CAPODARCO CASABIANCA C5</w:t>
      </w:r>
    </w:p>
    <w:p w14:paraId="4A95B856" w14:textId="2433E213" w:rsidR="00FF2173" w:rsidRDefault="00FF2173" w:rsidP="00A46C20">
      <w:pPr>
        <w:jc w:val="left"/>
        <w:rPr>
          <w:rFonts w:ascii="Arial" w:hAnsi="Arial" w:cs="Arial"/>
          <w:bCs/>
          <w:color w:val="002060"/>
          <w:sz w:val="22"/>
        </w:rPr>
      </w:pPr>
      <w:r w:rsidRPr="00FF2173">
        <w:rPr>
          <w:rFonts w:ascii="Arial" w:hAnsi="Arial" w:cs="Arial"/>
          <w:bCs/>
          <w:color w:val="002060"/>
          <w:sz w:val="22"/>
        </w:rPr>
        <w:t>FUTSAL L</w:t>
      </w:r>
      <w:r>
        <w:rPr>
          <w:rFonts w:ascii="Arial" w:hAnsi="Arial" w:cs="Arial"/>
          <w:bCs/>
          <w:color w:val="002060"/>
          <w:sz w:val="22"/>
        </w:rPr>
        <w:t>.C.</w:t>
      </w:r>
    </w:p>
    <w:p w14:paraId="19B7AB0A" w14:textId="20EEC082" w:rsidR="00FF2173" w:rsidRDefault="00FF2173" w:rsidP="00A46C20">
      <w:pPr>
        <w:jc w:val="left"/>
        <w:rPr>
          <w:rFonts w:ascii="Arial" w:hAnsi="Arial" w:cs="Arial"/>
          <w:bCs/>
          <w:color w:val="002060"/>
          <w:sz w:val="22"/>
        </w:rPr>
      </w:pPr>
      <w:r>
        <w:rPr>
          <w:rFonts w:ascii="Arial" w:hAnsi="Arial" w:cs="Arial"/>
          <w:bCs/>
          <w:color w:val="002060"/>
          <w:sz w:val="22"/>
        </w:rPr>
        <w:t>CALCIO S.ELPIDIO A MARE</w:t>
      </w:r>
    </w:p>
    <w:p w14:paraId="1E03687E" w14:textId="77777777" w:rsidR="00FF2173" w:rsidRPr="00FF2173" w:rsidRDefault="00FF2173" w:rsidP="00A46C20">
      <w:pPr>
        <w:jc w:val="left"/>
        <w:rPr>
          <w:rFonts w:ascii="Arial" w:hAnsi="Arial" w:cs="Arial"/>
          <w:bCs/>
          <w:color w:val="002060"/>
          <w:sz w:val="22"/>
        </w:rPr>
      </w:pPr>
    </w:p>
    <w:p w14:paraId="4FF643D8" w14:textId="77777777" w:rsidR="00A46C20" w:rsidRPr="00FF2173" w:rsidRDefault="00A46C20" w:rsidP="00A46C20">
      <w:pPr>
        <w:pStyle w:val="Corpodeltesto21"/>
        <w:rPr>
          <w:rFonts w:ascii="Arial" w:hAnsi="Arial" w:cs="Arial"/>
          <w:b/>
          <w:color w:val="002060"/>
          <w:sz w:val="22"/>
        </w:rPr>
      </w:pPr>
      <w:r w:rsidRPr="00FF2173">
        <w:rPr>
          <w:rFonts w:ascii="Arial" w:hAnsi="Arial" w:cs="Arial"/>
          <w:b/>
          <w:color w:val="002060"/>
          <w:sz w:val="22"/>
        </w:rPr>
        <w:t>GIRONE “15”</w:t>
      </w:r>
    </w:p>
    <w:p w14:paraId="3780D206" w14:textId="7179C50C" w:rsidR="00A46C20" w:rsidRDefault="00FF2173" w:rsidP="00A46C20">
      <w:pPr>
        <w:jc w:val="left"/>
        <w:rPr>
          <w:rFonts w:ascii="Arial" w:hAnsi="Arial" w:cs="Arial"/>
          <w:bCs/>
          <w:color w:val="002060"/>
          <w:sz w:val="22"/>
        </w:rPr>
      </w:pPr>
      <w:r>
        <w:rPr>
          <w:rFonts w:ascii="Arial" w:hAnsi="Arial" w:cs="Arial"/>
          <w:bCs/>
          <w:color w:val="002060"/>
          <w:sz w:val="22"/>
        </w:rPr>
        <w:t>FUTSAL VIRE GEOSISTEM ASD</w:t>
      </w:r>
    </w:p>
    <w:p w14:paraId="19B227B0" w14:textId="616B9249" w:rsidR="00FF2173" w:rsidRDefault="00FF2173" w:rsidP="00A46C20">
      <w:pPr>
        <w:jc w:val="left"/>
        <w:rPr>
          <w:rFonts w:ascii="Arial" w:hAnsi="Arial" w:cs="Arial"/>
          <w:bCs/>
          <w:color w:val="002060"/>
          <w:sz w:val="22"/>
        </w:rPr>
      </w:pPr>
      <w:r>
        <w:rPr>
          <w:rFonts w:ascii="Arial" w:hAnsi="Arial" w:cs="Arial"/>
          <w:bCs/>
          <w:color w:val="002060"/>
          <w:sz w:val="22"/>
        </w:rPr>
        <w:t>PICENO UNITED MMX A R.L.</w:t>
      </w:r>
    </w:p>
    <w:p w14:paraId="53C37F05" w14:textId="465E58E8" w:rsidR="00FF2173" w:rsidRDefault="00FF2173" w:rsidP="00A46C20">
      <w:pPr>
        <w:jc w:val="left"/>
        <w:rPr>
          <w:rFonts w:ascii="Arial" w:hAnsi="Arial" w:cs="Arial"/>
          <w:bCs/>
          <w:color w:val="002060"/>
          <w:sz w:val="22"/>
        </w:rPr>
      </w:pPr>
      <w:r>
        <w:rPr>
          <w:rFonts w:ascii="Arial" w:hAnsi="Arial" w:cs="Arial"/>
          <w:bCs/>
          <w:color w:val="002060"/>
          <w:sz w:val="22"/>
        </w:rPr>
        <w:t>SPORTING GROTTAMMARE</w:t>
      </w:r>
    </w:p>
    <w:p w14:paraId="1E63B7D6" w14:textId="77777777" w:rsidR="00FF2173" w:rsidRPr="00FF2173" w:rsidRDefault="00FF2173" w:rsidP="00A46C20">
      <w:pPr>
        <w:jc w:val="left"/>
        <w:rPr>
          <w:rFonts w:ascii="Arial" w:hAnsi="Arial" w:cs="Arial"/>
          <w:bCs/>
          <w:color w:val="002060"/>
          <w:sz w:val="22"/>
        </w:rPr>
      </w:pPr>
    </w:p>
    <w:p w14:paraId="64060BF7" w14:textId="77777777" w:rsidR="00A46C20" w:rsidRPr="0030027C" w:rsidRDefault="00A46C20" w:rsidP="00A46C20">
      <w:pPr>
        <w:pStyle w:val="Corpodeltesto21"/>
        <w:rPr>
          <w:rFonts w:ascii="Arial" w:hAnsi="Arial" w:cs="Arial"/>
          <w:b/>
          <w:color w:val="002060"/>
          <w:sz w:val="22"/>
        </w:rPr>
      </w:pPr>
      <w:r w:rsidRPr="0030027C">
        <w:rPr>
          <w:rFonts w:ascii="Arial" w:hAnsi="Arial" w:cs="Arial"/>
          <w:b/>
          <w:color w:val="002060"/>
          <w:sz w:val="22"/>
        </w:rPr>
        <w:lastRenderedPageBreak/>
        <w:t>GIRONE “16”</w:t>
      </w:r>
    </w:p>
    <w:p w14:paraId="1EC05F60" w14:textId="5D1F807E" w:rsidR="00A46C20" w:rsidRPr="00FF2173" w:rsidRDefault="00FF2173" w:rsidP="00A46C20">
      <w:pPr>
        <w:pStyle w:val="Corpodeltesto21"/>
        <w:rPr>
          <w:rFonts w:ascii="Arial" w:hAnsi="Arial" w:cs="Arial"/>
          <w:bCs/>
          <w:iCs/>
          <w:color w:val="002060"/>
          <w:sz w:val="22"/>
          <w:lang w:val="en-US"/>
        </w:rPr>
      </w:pPr>
      <w:r w:rsidRPr="00FF2173">
        <w:rPr>
          <w:rFonts w:ascii="Arial" w:hAnsi="Arial" w:cs="Arial"/>
          <w:bCs/>
          <w:iCs/>
          <w:color w:val="002060"/>
          <w:sz w:val="22"/>
          <w:lang w:val="en-US"/>
        </w:rPr>
        <w:t>BOCASTRUM UNITED</w:t>
      </w:r>
    </w:p>
    <w:p w14:paraId="0F4ED22B" w14:textId="2E94DC2D" w:rsidR="00FF2173" w:rsidRPr="00FF2173" w:rsidRDefault="00FF2173" w:rsidP="00A46C20">
      <w:pPr>
        <w:pStyle w:val="Corpodeltesto21"/>
        <w:rPr>
          <w:rFonts w:ascii="Arial" w:hAnsi="Arial" w:cs="Arial"/>
          <w:bCs/>
          <w:iCs/>
          <w:color w:val="002060"/>
          <w:sz w:val="22"/>
          <w:lang w:val="en-US"/>
        </w:rPr>
      </w:pPr>
      <w:r w:rsidRPr="00FF2173">
        <w:rPr>
          <w:rFonts w:ascii="Arial" w:hAnsi="Arial" w:cs="Arial"/>
          <w:bCs/>
          <w:iCs/>
          <w:color w:val="002060"/>
          <w:sz w:val="22"/>
          <w:lang w:val="en-US"/>
        </w:rPr>
        <w:t>VAL TENNA UNITED</w:t>
      </w:r>
    </w:p>
    <w:p w14:paraId="73602187" w14:textId="0DEC1B3C" w:rsidR="00FF2173" w:rsidRPr="00FF2173" w:rsidRDefault="00FF2173" w:rsidP="00A46C20">
      <w:pPr>
        <w:pStyle w:val="Corpodeltesto21"/>
        <w:rPr>
          <w:rFonts w:ascii="Arial" w:hAnsi="Arial" w:cs="Arial"/>
          <w:bCs/>
          <w:iCs/>
          <w:color w:val="002060"/>
          <w:sz w:val="22"/>
          <w:lang w:val="en-US"/>
        </w:rPr>
      </w:pPr>
      <w:r w:rsidRPr="00FF2173">
        <w:rPr>
          <w:rFonts w:ascii="Arial" w:hAnsi="Arial" w:cs="Arial"/>
          <w:bCs/>
          <w:iCs/>
          <w:color w:val="002060"/>
          <w:sz w:val="22"/>
          <w:lang w:val="en-US"/>
        </w:rPr>
        <w:t>POL. SPORT COMMUNICATION</w:t>
      </w:r>
    </w:p>
    <w:p w14:paraId="0E666568" w14:textId="401CDA3A" w:rsidR="00FF2173" w:rsidRPr="00FF2173" w:rsidRDefault="00FF2173" w:rsidP="00A46C20">
      <w:pPr>
        <w:pStyle w:val="Corpodeltesto21"/>
        <w:rPr>
          <w:rFonts w:ascii="Arial" w:hAnsi="Arial" w:cs="Arial"/>
          <w:bCs/>
          <w:iCs/>
          <w:color w:val="002060"/>
          <w:sz w:val="22"/>
          <w:lang w:val="en-US"/>
        </w:rPr>
      </w:pPr>
      <w:r w:rsidRPr="00FF2173">
        <w:rPr>
          <w:rFonts w:ascii="Arial" w:hAnsi="Arial" w:cs="Arial"/>
          <w:bCs/>
          <w:iCs/>
          <w:color w:val="002060"/>
          <w:sz w:val="22"/>
          <w:lang w:val="en-US"/>
        </w:rPr>
        <w:t>RIVIERA DELLE PALME</w:t>
      </w:r>
    </w:p>
    <w:p w14:paraId="6D1B13B2" w14:textId="77777777" w:rsidR="00FF2173" w:rsidRPr="00FF2173" w:rsidRDefault="00FF2173" w:rsidP="00A46C20">
      <w:pPr>
        <w:pStyle w:val="Corpodeltesto21"/>
        <w:rPr>
          <w:rFonts w:ascii="Arial" w:hAnsi="Arial" w:cs="Arial"/>
          <w:b/>
          <w:iCs/>
          <w:color w:val="002060"/>
          <w:sz w:val="22"/>
          <w:lang w:val="en-US"/>
        </w:rPr>
      </w:pPr>
    </w:p>
    <w:p w14:paraId="5517B333" w14:textId="77777777" w:rsidR="00A46C20" w:rsidRPr="00F45EB9" w:rsidRDefault="00A46C20" w:rsidP="00A46C20">
      <w:pPr>
        <w:pStyle w:val="LndNormale1"/>
        <w:rPr>
          <w:color w:val="002060"/>
        </w:rPr>
      </w:pPr>
      <w:r w:rsidRPr="00F45EB9">
        <w:rPr>
          <w:color w:val="002060"/>
        </w:rPr>
        <w:t>Lo svolgimento della manifestazione è così strutturato:</w:t>
      </w:r>
    </w:p>
    <w:p w14:paraId="094296C1" w14:textId="77777777" w:rsidR="00A46C20" w:rsidRPr="00F45EB9" w:rsidRDefault="00A46C20" w:rsidP="00A46C20">
      <w:pPr>
        <w:jc w:val="left"/>
        <w:rPr>
          <w:rFonts w:ascii="Arial" w:hAnsi="Arial" w:cs="Arial"/>
          <w:color w:val="002060"/>
          <w:sz w:val="22"/>
        </w:rPr>
      </w:pPr>
    </w:p>
    <w:p w14:paraId="5A9E1AD1" w14:textId="77777777" w:rsidR="00A46C20" w:rsidRPr="00F45EB9" w:rsidRDefault="00A46C20" w:rsidP="00A46C20">
      <w:pPr>
        <w:pStyle w:val="Corpodeltesto21"/>
        <w:rPr>
          <w:rFonts w:ascii="Arial" w:hAnsi="Arial" w:cs="Arial"/>
          <w:b/>
          <w:iCs/>
          <w:color w:val="002060"/>
          <w:sz w:val="22"/>
          <w:szCs w:val="22"/>
          <w:u w:val="single"/>
        </w:rPr>
      </w:pPr>
      <w:r w:rsidRPr="00F45EB9">
        <w:rPr>
          <w:rFonts w:ascii="Arial" w:hAnsi="Arial" w:cs="Arial"/>
          <w:b/>
          <w:iCs/>
          <w:color w:val="002060"/>
          <w:sz w:val="22"/>
          <w:szCs w:val="22"/>
          <w:u w:val="single"/>
        </w:rPr>
        <w:t>PRIMO TURNO</w:t>
      </w:r>
    </w:p>
    <w:p w14:paraId="7E77A04F" w14:textId="71F547AD" w:rsidR="00A46C20" w:rsidRPr="000B4152" w:rsidRDefault="00A46C20" w:rsidP="00A46C20">
      <w:pPr>
        <w:pStyle w:val="Corpodeltesto21"/>
        <w:rPr>
          <w:rFonts w:ascii="Arial" w:hAnsi="Arial" w:cs="Arial"/>
          <w:b/>
          <w:iCs/>
          <w:color w:val="002060"/>
          <w:sz w:val="22"/>
        </w:rPr>
      </w:pPr>
      <w:r w:rsidRPr="00F45EB9">
        <w:rPr>
          <w:rFonts w:ascii="Arial" w:hAnsi="Arial" w:cs="Arial"/>
          <w:b/>
          <w:iCs/>
          <w:color w:val="002060"/>
          <w:sz w:val="22"/>
        </w:rPr>
        <w:t xml:space="preserve">1^ giornata </w:t>
      </w:r>
      <w:r w:rsidR="00B2227F">
        <w:rPr>
          <w:rFonts w:ascii="Arial" w:hAnsi="Arial" w:cs="Arial"/>
          <w:b/>
          <w:iCs/>
          <w:color w:val="002060"/>
          <w:sz w:val="22"/>
        </w:rPr>
        <w:t>Venerdì 22</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sidR="00B2227F">
        <w:rPr>
          <w:rFonts w:ascii="Arial" w:hAnsi="Arial" w:cs="Arial"/>
          <w:b/>
          <w:iCs/>
          <w:color w:val="002060"/>
          <w:sz w:val="22"/>
        </w:rPr>
        <w:t>3</w:t>
      </w:r>
    </w:p>
    <w:p w14:paraId="4E4DF57A" w14:textId="3D92FD42" w:rsidR="00A46C20" w:rsidRPr="000B4152" w:rsidRDefault="00A46C20" w:rsidP="00A46C20">
      <w:pPr>
        <w:pStyle w:val="Corpodeltesto21"/>
        <w:rPr>
          <w:rFonts w:ascii="Arial" w:hAnsi="Arial" w:cs="Arial"/>
          <w:b/>
          <w:iCs/>
          <w:color w:val="002060"/>
          <w:sz w:val="22"/>
        </w:rPr>
      </w:pPr>
      <w:r w:rsidRPr="000B4152">
        <w:rPr>
          <w:rFonts w:ascii="Arial" w:hAnsi="Arial" w:cs="Arial"/>
          <w:b/>
          <w:iCs/>
          <w:color w:val="002060"/>
          <w:sz w:val="22"/>
        </w:rPr>
        <w:t xml:space="preserve">2^ </w:t>
      </w:r>
      <w:r>
        <w:rPr>
          <w:rFonts w:ascii="Arial" w:hAnsi="Arial" w:cs="Arial"/>
          <w:b/>
          <w:iCs/>
          <w:color w:val="002060"/>
          <w:sz w:val="22"/>
        </w:rPr>
        <w:t xml:space="preserve">giornata </w:t>
      </w:r>
      <w:r w:rsidR="00B2227F">
        <w:rPr>
          <w:rFonts w:ascii="Arial" w:hAnsi="Arial" w:cs="Arial"/>
          <w:b/>
          <w:iCs/>
          <w:color w:val="002060"/>
          <w:sz w:val="22"/>
        </w:rPr>
        <w:t xml:space="preserve">Martedì 10 Ottobre </w:t>
      </w:r>
      <w:r>
        <w:rPr>
          <w:rFonts w:ascii="Arial" w:hAnsi="Arial" w:cs="Arial"/>
          <w:b/>
          <w:iCs/>
          <w:color w:val="002060"/>
          <w:sz w:val="22"/>
        </w:rPr>
        <w:t>202</w:t>
      </w:r>
      <w:r w:rsidR="00B2227F">
        <w:rPr>
          <w:rFonts w:ascii="Arial" w:hAnsi="Arial" w:cs="Arial"/>
          <w:b/>
          <w:iCs/>
          <w:color w:val="002060"/>
          <w:sz w:val="22"/>
        </w:rPr>
        <w:t>3</w:t>
      </w:r>
    </w:p>
    <w:p w14:paraId="1FCF300D" w14:textId="6BEBD446" w:rsidR="00A46C20" w:rsidRPr="000B4152" w:rsidRDefault="00A46C20" w:rsidP="00A46C20">
      <w:pPr>
        <w:pStyle w:val="Corpodeltesto21"/>
        <w:rPr>
          <w:rFonts w:ascii="Arial" w:hAnsi="Arial" w:cs="Arial"/>
          <w:b/>
          <w:iCs/>
          <w:color w:val="002060"/>
          <w:sz w:val="22"/>
        </w:rPr>
      </w:pPr>
      <w:r w:rsidRPr="001C0426">
        <w:rPr>
          <w:rFonts w:ascii="Arial" w:hAnsi="Arial" w:cs="Arial"/>
          <w:b/>
          <w:iCs/>
          <w:color w:val="002060"/>
          <w:sz w:val="22"/>
        </w:rPr>
        <w:t xml:space="preserve">3^ giornata </w:t>
      </w:r>
      <w:r w:rsidR="00B2227F">
        <w:rPr>
          <w:rFonts w:ascii="Arial" w:hAnsi="Arial" w:cs="Arial"/>
          <w:b/>
          <w:iCs/>
          <w:color w:val="002060"/>
          <w:sz w:val="22"/>
        </w:rPr>
        <w:t>Martedì 24</w:t>
      </w:r>
      <w:r w:rsidRPr="001C0426">
        <w:rPr>
          <w:rFonts w:ascii="Arial" w:hAnsi="Arial" w:cs="Arial"/>
          <w:b/>
          <w:iCs/>
          <w:color w:val="002060"/>
          <w:sz w:val="22"/>
        </w:rPr>
        <w:t xml:space="preserve"> </w:t>
      </w:r>
      <w:r>
        <w:rPr>
          <w:rFonts w:ascii="Arial" w:hAnsi="Arial" w:cs="Arial"/>
          <w:b/>
          <w:iCs/>
          <w:color w:val="002060"/>
          <w:sz w:val="22"/>
        </w:rPr>
        <w:t>O</w:t>
      </w:r>
      <w:r w:rsidRPr="001C0426">
        <w:rPr>
          <w:rFonts w:ascii="Arial" w:hAnsi="Arial" w:cs="Arial"/>
          <w:b/>
          <w:iCs/>
          <w:color w:val="002060"/>
          <w:sz w:val="22"/>
        </w:rPr>
        <w:t>ttobre 202</w:t>
      </w:r>
      <w:r w:rsidR="00B2227F">
        <w:rPr>
          <w:rFonts w:ascii="Arial" w:hAnsi="Arial" w:cs="Arial"/>
          <w:b/>
          <w:iCs/>
          <w:color w:val="002060"/>
          <w:sz w:val="22"/>
        </w:rPr>
        <w:t>3</w:t>
      </w:r>
    </w:p>
    <w:p w14:paraId="6A731752" w14:textId="77777777" w:rsidR="00A46C20" w:rsidRPr="009B052B" w:rsidRDefault="00A46C20" w:rsidP="00A46C20">
      <w:pPr>
        <w:pStyle w:val="LndNormale1"/>
        <w:rPr>
          <w:color w:val="002060"/>
          <w:highlight w:val="yellow"/>
        </w:rPr>
      </w:pPr>
    </w:p>
    <w:p w14:paraId="5C529242" w14:textId="77777777" w:rsidR="00A46C20" w:rsidRPr="00F45EB9" w:rsidRDefault="00A46C20" w:rsidP="00A46C20">
      <w:pPr>
        <w:pStyle w:val="LndNormale1"/>
        <w:rPr>
          <w:b/>
          <w:iCs/>
          <w:color w:val="002060"/>
        </w:rPr>
      </w:pPr>
      <w:r w:rsidRPr="00F45EB9">
        <w:rPr>
          <w:b/>
          <w:iCs/>
          <w:color w:val="002060"/>
        </w:rPr>
        <w:t>GIRONI DA 3 SQUADRE</w:t>
      </w:r>
    </w:p>
    <w:p w14:paraId="66C1D646" w14:textId="77777777" w:rsidR="00A46C20" w:rsidRPr="00F45EB9" w:rsidRDefault="00A46C20" w:rsidP="00A46C20">
      <w:pPr>
        <w:pStyle w:val="LndNormale1"/>
        <w:rPr>
          <w:color w:val="002060"/>
        </w:rPr>
      </w:pPr>
      <w:r w:rsidRPr="00F45EB9">
        <w:rPr>
          <w:color w:val="002060"/>
        </w:rPr>
        <w:t>Nei gironi composti da tre squadre lo svolgimento delle gare avverrà nel modo seguente:</w:t>
      </w:r>
    </w:p>
    <w:p w14:paraId="354635A4" w14:textId="77777777" w:rsidR="00A46C20" w:rsidRPr="00F45EB9" w:rsidRDefault="00A46C20" w:rsidP="00A46C20">
      <w:pPr>
        <w:pStyle w:val="LndNormale1"/>
        <w:numPr>
          <w:ilvl w:val="0"/>
          <w:numId w:val="50"/>
        </w:numPr>
        <w:textAlignment w:val="baseline"/>
        <w:rPr>
          <w:color w:val="002060"/>
        </w:rPr>
      </w:pPr>
      <w:r w:rsidRPr="00F45EB9">
        <w:rPr>
          <w:color w:val="002060"/>
        </w:rPr>
        <w:t>La prima giornata viene determinata per sorteggio a cura del C.R. Marche;</w:t>
      </w:r>
    </w:p>
    <w:p w14:paraId="618491DE" w14:textId="77777777" w:rsidR="00A46C20" w:rsidRPr="00F45EB9" w:rsidRDefault="00A46C20" w:rsidP="00A46C20">
      <w:pPr>
        <w:pStyle w:val="LndNormale1"/>
        <w:numPr>
          <w:ilvl w:val="0"/>
          <w:numId w:val="50"/>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35DCE1D1" w14:textId="77777777" w:rsidR="00A46C20" w:rsidRPr="00F45EB9" w:rsidRDefault="00A46C20" w:rsidP="00A46C20">
      <w:pPr>
        <w:pStyle w:val="LndNormale1"/>
        <w:numPr>
          <w:ilvl w:val="0"/>
          <w:numId w:val="50"/>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75CFE58A" w14:textId="77777777" w:rsidR="00A46C20" w:rsidRPr="00F45EB9" w:rsidRDefault="00A46C20" w:rsidP="00A46C20">
      <w:pPr>
        <w:pStyle w:val="LndNormale1"/>
        <w:rPr>
          <w:color w:val="002060"/>
        </w:rPr>
      </w:pPr>
    </w:p>
    <w:p w14:paraId="43A5DE70" w14:textId="77777777" w:rsidR="00A46C20" w:rsidRPr="00F45EB9" w:rsidRDefault="00A46C20" w:rsidP="00A46C20">
      <w:pPr>
        <w:pStyle w:val="LndNormale1"/>
        <w:rPr>
          <w:b/>
          <w:i/>
          <w:color w:val="002060"/>
        </w:rPr>
      </w:pPr>
      <w:r w:rsidRPr="00F45EB9">
        <w:rPr>
          <w:b/>
          <w:i/>
          <w:color w:val="002060"/>
        </w:rPr>
        <w:t>Classifica gironi</w:t>
      </w:r>
    </w:p>
    <w:p w14:paraId="4D53398A" w14:textId="77777777" w:rsidR="00A46C20" w:rsidRPr="00F45EB9" w:rsidRDefault="00A46C20" w:rsidP="00A46C20">
      <w:pPr>
        <w:pStyle w:val="LndNormale1"/>
        <w:rPr>
          <w:color w:val="002060"/>
        </w:rPr>
      </w:pPr>
      <w:r w:rsidRPr="00F45EB9">
        <w:rPr>
          <w:color w:val="002060"/>
        </w:rPr>
        <w:t>Per la compilazione della classifica verranno attribuiti i seguenti punteggi:</w:t>
      </w:r>
    </w:p>
    <w:p w14:paraId="0CD34E95" w14:textId="77777777" w:rsidR="00A46C20" w:rsidRPr="00F45EB9" w:rsidRDefault="00A46C20" w:rsidP="00A46C20">
      <w:pPr>
        <w:pStyle w:val="LndNormale1"/>
        <w:rPr>
          <w:color w:val="002060"/>
        </w:rPr>
      </w:pPr>
      <w:r w:rsidRPr="00F45EB9">
        <w:rPr>
          <w:color w:val="002060"/>
        </w:rPr>
        <w:t>vittoria</w:t>
      </w:r>
      <w:r w:rsidRPr="00F45EB9">
        <w:rPr>
          <w:color w:val="002060"/>
        </w:rPr>
        <w:tab/>
      </w:r>
      <w:r w:rsidRPr="00F45EB9">
        <w:rPr>
          <w:color w:val="002060"/>
        </w:rPr>
        <w:tab/>
        <w:t>punti 3</w:t>
      </w:r>
    </w:p>
    <w:p w14:paraId="217A6FBD" w14:textId="77777777" w:rsidR="00A46C20" w:rsidRPr="00F45EB9" w:rsidRDefault="00A46C20" w:rsidP="00A46C20">
      <w:pPr>
        <w:pStyle w:val="LndNormale1"/>
        <w:rPr>
          <w:color w:val="002060"/>
        </w:rPr>
      </w:pPr>
      <w:r w:rsidRPr="00F45EB9">
        <w:rPr>
          <w:color w:val="002060"/>
        </w:rPr>
        <w:t>pareggio</w:t>
      </w:r>
      <w:r w:rsidRPr="00F45EB9">
        <w:rPr>
          <w:color w:val="002060"/>
        </w:rPr>
        <w:tab/>
        <w:t>punti 1</w:t>
      </w:r>
    </w:p>
    <w:p w14:paraId="711D75AE" w14:textId="77777777" w:rsidR="00A46C20" w:rsidRPr="00F45EB9" w:rsidRDefault="00A46C20" w:rsidP="00A46C20">
      <w:pPr>
        <w:pStyle w:val="LndNormale1"/>
        <w:rPr>
          <w:color w:val="002060"/>
        </w:rPr>
      </w:pPr>
      <w:r w:rsidRPr="00F45EB9">
        <w:rPr>
          <w:color w:val="002060"/>
        </w:rPr>
        <w:t>sconfitta</w:t>
      </w:r>
      <w:r w:rsidRPr="00F45EB9">
        <w:rPr>
          <w:color w:val="002060"/>
        </w:rPr>
        <w:tab/>
        <w:t>punti 0</w:t>
      </w:r>
    </w:p>
    <w:p w14:paraId="1238941E" w14:textId="77777777" w:rsidR="00A46C20" w:rsidRPr="00F45EB9" w:rsidRDefault="00A46C20" w:rsidP="00A46C20">
      <w:pPr>
        <w:pStyle w:val="LndNormale1"/>
        <w:rPr>
          <w:color w:val="002060"/>
        </w:rPr>
      </w:pPr>
    </w:p>
    <w:p w14:paraId="1F96F8C6" w14:textId="77777777" w:rsidR="00A46C20" w:rsidRPr="00F45EB9" w:rsidRDefault="00A46C20" w:rsidP="00A46C20">
      <w:pPr>
        <w:pStyle w:val="LndNormale1"/>
        <w:rPr>
          <w:color w:val="002060"/>
        </w:rPr>
      </w:pPr>
      <w:r w:rsidRPr="00F45EB9">
        <w:rPr>
          <w:color w:val="002060"/>
        </w:rPr>
        <w:t>Per la classifica di ogni girone si terrà conto:</w:t>
      </w:r>
    </w:p>
    <w:p w14:paraId="7DD28E68" w14:textId="77777777" w:rsidR="00A46C20" w:rsidRPr="00F45EB9" w:rsidRDefault="00A46C20" w:rsidP="00A46C20">
      <w:pPr>
        <w:pStyle w:val="LndNormale1"/>
        <w:rPr>
          <w:color w:val="002060"/>
        </w:rPr>
      </w:pPr>
      <w:r w:rsidRPr="00F45EB9">
        <w:rPr>
          <w:color w:val="002060"/>
        </w:rPr>
        <w:t>a) dei punti ottenuti negli incontri disputati;</w:t>
      </w:r>
    </w:p>
    <w:p w14:paraId="11AE1AC1" w14:textId="77777777" w:rsidR="00A46C20" w:rsidRPr="00F45EB9" w:rsidRDefault="00A46C20" w:rsidP="00A46C20">
      <w:pPr>
        <w:pStyle w:val="LndNormale1"/>
        <w:rPr>
          <w:color w:val="002060"/>
        </w:rPr>
      </w:pPr>
      <w:r w:rsidRPr="00F45EB9">
        <w:rPr>
          <w:color w:val="002060"/>
        </w:rPr>
        <w:t>b) della migliore differenza reti;</w:t>
      </w:r>
    </w:p>
    <w:p w14:paraId="5F451209" w14:textId="77777777" w:rsidR="00A46C20" w:rsidRPr="00F45EB9" w:rsidRDefault="00A46C20" w:rsidP="00A46C20">
      <w:pPr>
        <w:pStyle w:val="LndNormale1"/>
        <w:rPr>
          <w:color w:val="002060"/>
        </w:rPr>
      </w:pPr>
      <w:r w:rsidRPr="00F45EB9">
        <w:rPr>
          <w:color w:val="002060"/>
        </w:rPr>
        <w:t>c) del maggior numero di reti segnate;</w:t>
      </w:r>
    </w:p>
    <w:p w14:paraId="77D1DEC0" w14:textId="2F886CC3" w:rsidR="00A46C20" w:rsidRDefault="00A46C20" w:rsidP="00A46C20">
      <w:pPr>
        <w:pStyle w:val="LndNormale1"/>
        <w:rPr>
          <w:color w:val="002060"/>
        </w:rPr>
      </w:pPr>
      <w:r w:rsidRPr="003A33B8">
        <w:rPr>
          <w:color w:val="002060"/>
        </w:rPr>
        <w:t>d) miglior punteggio nella graduatoria disciplina della competizione in oggetto</w:t>
      </w:r>
      <w:r w:rsidR="003A33B8" w:rsidRPr="003A33B8">
        <w:rPr>
          <w:color w:val="002060"/>
        </w:rPr>
        <w:t>;</w:t>
      </w:r>
    </w:p>
    <w:p w14:paraId="56773B86" w14:textId="057C9A06" w:rsidR="003A33B8" w:rsidRPr="000B4152" w:rsidRDefault="003A33B8" w:rsidP="003A33B8">
      <w:pPr>
        <w:pStyle w:val="LndNormale1"/>
        <w:rPr>
          <w:color w:val="002060"/>
        </w:rPr>
      </w:pPr>
      <w:r>
        <w:rPr>
          <w:color w:val="002060"/>
        </w:rPr>
        <w:t>e) dell’anzianità di affiliazione societaria alla F.I.G.C.</w:t>
      </w:r>
    </w:p>
    <w:p w14:paraId="495B52C7" w14:textId="77777777" w:rsidR="00A46C20" w:rsidRPr="00F45EB9" w:rsidRDefault="00A46C20" w:rsidP="00A46C20">
      <w:pPr>
        <w:pStyle w:val="LndNormale1"/>
        <w:rPr>
          <w:color w:val="002060"/>
        </w:rPr>
      </w:pPr>
      <w:r w:rsidRPr="00F45EB9">
        <w:rPr>
          <w:color w:val="002060"/>
        </w:rPr>
        <w:t>Persistendo ulteriore parità la vincitrice sarà determinata per sorteggio che sarà effettuato dal Comitato Regionale Marche.</w:t>
      </w:r>
    </w:p>
    <w:p w14:paraId="4F836CD7" w14:textId="77777777" w:rsidR="00A46C20" w:rsidRDefault="00A46C20" w:rsidP="00A46C20">
      <w:pPr>
        <w:pStyle w:val="LndNormale1"/>
        <w:rPr>
          <w:color w:val="002060"/>
        </w:rPr>
      </w:pPr>
    </w:p>
    <w:p w14:paraId="1C241192" w14:textId="77777777" w:rsidR="00B2227F" w:rsidRPr="00AE1B84" w:rsidRDefault="00B2227F" w:rsidP="00B2227F">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2EC2E1F6" w14:textId="77777777" w:rsidR="00B2227F" w:rsidRPr="00593EFF" w:rsidRDefault="00B2227F" w:rsidP="00B2227F">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05635EA1" w14:textId="77777777" w:rsidR="00B2227F" w:rsidRPr="000B4152" w:rsidRDefault="00B2227F" w:rsidP="00B2227F">
      <w:pPr>
        <w:pStyle w:val="LndNormale1"/>
        <w:rPr>
          <w:color w:val="002060"/>
        </w:rPr>
      </w:pPr>
    </w:p>
    <w:p w14:paraId="50320C2C" w14:textId="77777777" w:rsidR="00B2227F" w:rsidRPr="000B4152" w:rsidRDefault="00B2227F" w:rsidP="00B2227F">
      <w:pPr>
        <w:pStyle w:val="LndNormale1"/>
        <w:rPr>
          <w:b/>
          <w:i/>
          <w:color w:val="002060"/>
        </w:rPr>
      </w:pPr>
      <w:r w:rsidRPr="000B4152">
        <w:rPr>
          <w:b/>
          <w:i/>
          <w:color w:val="002060"/>
        </w:rPr>
        <w:t>Classifica gironi</w:t>
      </w:r>
    </w:p>
    <w:p w14:paraId="2B09CAFA" w14:textId="77777777" w:rsidR="00B2227F" w:rsidRPr="000B4152" w:rsidRDefault="00B2227F" w:rsidP="00B2227F">
      <w:pPr>
        <w:pStyle w:val="LndNormale1"/>
        <w:rPr>
          <w:color w:val="002060"/>
        </w:rPr>
      </w:pPr>
      <w:r w:rsidRPr="000B4152">
        <w:rPr>
          <w:color w:val="002060"/>
        </w:rPr>
        <w:t>Per la compilazione della classifica verranno attribuiti i seguenti punteggi:</w:t>
      </w:r>
    </w:p>
    <w:p w14:paraId="31BCAE3D" w14:textId="77777777" w:rsidR="00B2227F" w:rsidRPr="000B4152" w:rsidRDefault="00B2227F" w:rsidP="00B2227F">
      <w:pPr>
        <w:pStyle w:val="LndNormale1"/>
        <w:rPr>
          <w:color w:val="002060"/>
        </w:rPr>
      </w:pPr>
      <w:r w:rsidRPr="000B4152">
        <w:rPr>
          <w:color w:val="002060"/>
        </w:rPr>
        <w:t>vittoria</w:t>
      </w:r>
      <w:r w:rsidRPr="000B4152">
        <w:rPr>
          <w:color w:val="002060"/>
        </w:rPr>
        <w:tab/>
      </w:r>
      <w:r w:rsidRPr="000B4152">
        <w:rPr>
          <w:color w:val="002060"/>
        </w:rPr>
        <w:tab/>
        <w:t>punti 3</w:t>
      </w:r>
    </w:p>
    <w:p w14:paraId="2E7536B3" w14:textId="77777777" w:rsidR="00B2227F" w:rsidRPr="000B4152" w:rsidRDefault="00B2227F" w:rsidP="00B2227F">
      <w:pPr>
        <w:pStyle w:val="LndNormale1"/>
        <w:rPr>
          <w:color w:val="002060"/>
        </w:rPr>
      </w:pPr>
      <w:r w:rsidRPr="000B4152">
        <w:rPr>
          <w:color w:val="002060"/>
        </w:rPr>
        <w:t>pareggio</w:t>
      </w:r>
      <w:r w:rsidRPr="000B4152">
        <w:rPr>
          <w:color w:val="002060"/>
        </w:rPr>
        <w:tab/>
        <w:t>punti 1</w:t>
      </w:r>
    </w:p>
    <w:p w14:paraId="61C03104" w14:textId="77777777" w:rsidR="00B2227F" w:rsidRPr="000B4152" w:rsidRDefault="00B2227F" w:rsidP="00B2227F">
      <w:pPr>
        <w:pStyle w:val="LndNormale1"/>
        <w:rPr>
          <w:color w:val="002060"/>
        </w:rPr>
      </w:pPr>
      <w:r w:rsidRPr="000B4152">
        <w:rPr>
          <w:color w:val="002060"/>
        </w:rPr>
        <w:t>sconfitta</w:t>
      </w:r>
      <w:r w:rsidRPr="000B4152">
        <w:rPr>
          <w:color w:val="002060"/>
        </w:rPr>
        <w:tab/>
        <w:t>punti 0</w:t>
      </w:r>
    </w:p>
    <w:p w14:paraId="252544F1" w14:textId="77777777" w:rsidR="00B2227F" w:rsidRPr="000B4152" w:rsidRDefault="00B2227F" w:rsidP="00B2227F">
      <w:pPr>
        <w:pStyle w:val="LndNormale1"/>
        <w:rPr>
          <w:color w:val="002060"/>
        </w:rPr>
      </w:pPr>
    </w:p>
    <w:p w14:paraId="21D286E7" w14:textId="77777777" w:rsidR="00B2227F" w:rsidRPr="000B4152" w:rsidRDefault="00B2227F" w:rsidP="00B2227F">
      <w:pPr>
        <w:pStyle w:val="LndNormale1"/>
        <w:rPr>
          <w:color w:val="002060"/>
        </w:rPr>
      </w:pPr>
      <w:r w:rsidRPr="000B4152">
        <w:rPr>
          <w:color w:val="002060"/>
        </w:rPr>
        <w:t>Per la classifica di ogni girone si terrà conto:</w:t>
      </w:r>
    </w:p>
    <w:p w14:paraId="248E0BFC" w14:textId="77777777" w:rsidR="00B2227F" w:rsidRPr="000B4152" w:rsidRDefault="00B2227F" w:rsidP="00B2227F">
      <w:pPr>
        <w:pStyle w:val="LndNormale1"/>
        <w:rPr>
          <w:color w:val="002060"/>
        </w:rPr>
      </w:pPr>
      <w:r w:rsidRPr="000B4152">
        <w:rPr>
          <w:color w:val="002060"/>
        </w:rPr>
        <w:t>a) dei punti ottenuti negli incontri disputati;</w:t>
      </w:r>
    </w:p>
    <w:p w14:paraId="786E81A2" w14:textId="77777777" w:rsidR="00B2227F" w:rsidRDefault="00B2227F" w:rsidP="00B2227F">
      <w:pPr>
        <w:pStyle w:val="LndNormale1"/>
        <w:rPr>
          <w:color w:val="002060"/>
        </w:rPr>
      </w:pPr>
      <w:r w:rsidRPr="000B4152">
        <w:rPr>
          <w:color w:val="002060"/>
        </w:rPr>
        <w:t>b) della migliore differenza reti;</w:t>
      </w:r>
    </w:p>
    <w:p w14:paraId="427021CE" w14:textId="77777777" w:rsidR="00B2227F" w:rsidRPr="003A33B8" w:rsidRDefault="00B2227F" w:rsidP="00B2227F">
      <w:pPr>
        <w:pStyle w:val="LndNormale1"/>
        <w:rPr>
          <w:color w:val="002060"/>
        </w:rPr>
      </w:pPr>
      <w:r w:rsidRPr="003A33B8">
        <w:rPr>
          <w:color w:val="002060"/>
        </w:rPr>
        <w:t>c) del maggior numero di gare disputate in trasferta;</w:t>
      </w:r>
    </w:p>
    <w:p w14:paraId="62CDC2B6" w14:textId="77777777" w:rsidR="00B2227F" w:rsidRDefault="00B2227F" w:rsidP="00B2227F">
      <w:pPr>
        <w:pStyle w:val="LndNormale1"/>
        <w:rPr>
          <w:color w:val="002060"/>
        </w:rPr>
      </w:pPr>
      <w:r w:rsidRPr="003A33B8">
        <w:rPr>
          <w:color w:val="002060"/>
        </w:rPr>
        <w:t>d) del maggior numero di reti segnate;</w:t>
      </w:r>
    </w:p>
    <w:p w14:paraId="0AB3A905" w14:textId="65BEAF31" w:rsidR="00B2227F" w:rsidRPr="000B4152" w:rsidRDefault="00B2227F" w:rsidP="00B2227F">
      <w:pPr>
        <w:pStyle w:val="LndNormale1"/>
        <w:rPr>
          <w:color w:val="002060"/>
        </w:rPr>
      </w:pPr>
      <w:r>
        <w:rPr>
          <w:color w:val="002060"/>
        </w:rPr>
        <w:t>e) miglior punteggio nella graduatoria disciplina della competizione in oggetto</w:t>
      </w:r>
      <w:r w:rsidR="003A33B8">
        <w:rPr>
          <w:color w:val="002060"/>
        </w:rPr>
        <w:t>;</w:t>
      </w:r>
    </w:p>
    <w:p w14:paraId="58944B72" w14:textId="62F0A8C6" w:rsidR="003A33B8" w:rsidRPr="000B4152" w:rsidRDefault="003A33B8" w:rsidP="003A33B8">
      <w:pPr>
        <w:pStyle w:val="LndNormale1"/>
        <w:rPr>
          <w:color w:val="002060"/>
        </w:rPr>
      </w:pPr>
      <w:r>
        <w:rPr>
          <w:color w:val="002060"/>
        </w:rPr>
        <w:t>f) dell’anzianità di affiliazione societaria alla F.I.G.C.</w:t>
      </w:r>
    </w:p>
    <w:p w14:paraId="519A00F8" w14:textId="77777777" w:rsidR="00B2227F" w:rsidRDefault="00B2227F" w:rsidP="00A46C20">
      <w:pPr>
        <w:pStyle w:val="LndNormale1"/>
        <w:rPr>
          <w:color w:val="002060"/>
        </w:rPr>
      </w:pPr>
    </w:p>
    <w:p w14:paraId="7FF3580E" w14:textId="484B0ED8" w:rsidR="00A46C20" w:rsidRPr="007F2BDD" w:rsidRDefault="00A46C20" w:rsidP="00A46C20">
      <w:pPr>
        <w:pStyle w:val="LndNormale1"/>
        <w:rPr>
          <w:b/>
          <w:bCs/>
          <w:i/>
          <w:iCs/>
          <w:color w:val="002060"/>
          <w:u w:val="single"/>
        </w:rPr>
      </w:pPr>
      <w:r w:rsidRPr="007F2BDD">
        <w:rPr>
          <w:b/>
          <w:bCs/>
          <w:i/>
          <w:iCs/>
          <w:color w:val="002060"/>
          <w:u w:val="single"/>
        </w:rPr>
        <w:lastRenderedPageBreak/>
        <w:t>Si qualificher</w:t>
      </w:r>
      <w:r w:rsidR="00E727CA">
        <w:rPr>
          <w:b/>
          <w:bCs/>
          <w:i/>
          <w:iCs/>
          <w:color w:val="002060"/>
          <w:u w:val="single"/>
        </w:rPr>
        <w:t>à</w:t>
      </w:r>
      <w:r w:rsidRPr="007F2BDD">
        <w:rPr>
          <w:b/>
          <w:bCs/>
          <w:i/>
          <w:iCs/>
          <w:color w:val="002060"/>
          <w:u w:val="single"/>
        </w:rPr>
        <w:t xml:space="preserve"> </w:t>
      </w:r>
      <w:r w:rsidR="00E727CA">
        <w:rPr>
          <w:b/>
          <w:bCs/>
          <w:i/>
          <w:iCs/>
          <w:color w:val="002060"/>
          <w:u w:val="single"/>
        </w:rPr>
        <w:t>agli Ottavi</w:t>
      </w:r>
      <w:r w:rsidRPr="007F2BDD">
        <w:rPr>
          <w:b/>
          <w:bCs/>
          <w:i/>
          <w:iCs/>
          <w:color w:val="002060"/>
          <w:u w:val="single"/>
        </w:rPr>
        <w:t xml:space="preserve"> di Finale l</w:t>
      </w:r>
      <w:r w:rsidR="00E727CA">
        <w:rPr>
          <w:b/>
          <w:bCs/>
          <w:i/>
          <w:iCs/>
          <w:color w:val="002060"/>
          <w:u w:val="single"/>
        </w:rPr>
        <w:t>a</w:t>
      </w:r>
      <w:r w:rsidRPr="007F2BDD">
        <w:rPr>
          <w:b/>
          <w:bCs/>
          <w:i/>
          <w:iCs/>
          <w:color w:val="002060"/>
          <w:u w:val="single"/>
        </w:rPr>
        <w:t xml:space="preserve"> prim</w:t>
      </w:r>
      <w:r w:rsidR="00E727CA">
        <w:rPr>
          <w:b/>
          <w:bCs/>
          <w:i/>
          <w:iCs/>
          <w:color w:val="002060"/>
          <w:u w:val="single"/>
        </w:rPr>
        <w:t>a</w:t>
      </w:r>
      <w:r w:rsidRPr="007F2BDD">
        <w:rPr>
          <w:b/>
          <w:bCs/>
          <w:i/>
          <w:iCs/>
          <w:color w:val="002060"/>
          <w:u w:val="single"/>
        </w:rPr>
        <w:t xml:space="preserve"> squadr</w:t>
      </w:r>
      <w:r w:rsidR="00E727CA">
        <w:rPr>
          <w:b/>
          <w:bCs/>
          <w:i/>
          <w:iCs/>
          <w:color w:val="002060"/>
          <w:u w:val="single"/>
        </w:rPr>
        <w:t>a</w:t>
      </w:r>
      <w:r w:rsidRPr="007F2BDD">
        <w:rPr>
          <w:b/>
          <w:bCs/>
          <w:i/>
          <w:iCs/>
          <w:color w:val="002060"/>
          <w:u w:val="single"/>
        </w:rPr>
        <w:t xml:space="preserve"> classificat</w:t>
      </w:r>
      <w:r w:rsidR="00E727CA">
        <w:rPr>
          <w:b/>
          <w:bCs/>
          <w:i/>
          <w:iCs/>
          <w:color w:val="002060"/>
          <w:u w:val="single"/>
        </w:rPr>
        <w:t>a</w:t>
      </w:r>
      <w:r w:rsidRPr="007F2BDD">
        <w:rPr>
          <w:b/>
          <w:bCs/>
          <w:i/>
          <w:iCs/>
          <w:color w:val="002060"/>
          <w:u w:val="single"/>
        </w:rPr>
        <w:t xml:space="preserve"> di ciascun girone.</w:t>
      </w:r>
    </w:p>
    <w:p w14:paraId="35861D21" w14:textId="77777777" w:rsidR="00A46C20" w:rsidRPr="00F45EB9" w:rsidRDefault="00A46C20" w:rsidP="00A46C20">
      <w:pPr>
        <w:pStyle w:val="LndNormale1"/>
        <w:rPr>
          <w:color w:val="002060"/>
        </w:rPr>
      </w:pPr>
    </w:p>
    <w:p w14:paraId="4F1FA970" w14:textId="77777777" w:rsidR="00EA55E6" w:rsidRPr="00F45EB9" w:rsidRDefault="00EA55E6" w:rsidP="00EA55E6">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0CB4019C" w14:textId="70ED5139" w:rsidR="00EA55E6" w:rsidRPr="00F45EB9" w:rsidRDefault="00EA55E6" w:rsidP="00EA55E6">
      <w:pPr>
        <w:pStyle w:val="Corpodeltesto21"/>
        <w:rPr>
          <w:rFonts w:ascii="Arial" w:hAnsi="Arial" w:cs="Arial"/>
          <w:b/>
          <w:i/>
          <w:color w:val="002060"/>
          <w:sz w:val="22"/>
        </w:rPr>
      </w:pPr>
      <w:r w:rsidRPr="001C0426">
        <w:rPr>
          <w:rFonts w:ascii="Arial" w:hAnsi="Arial" w:cs="Arial"/>
          <w:b/>
          <w:i/>
          <w:color w:val="002060"/>
          <w:sz w:val="22"/>
        </w:rPr>
        <w:t>Gara di Andata 0</w:t>
      </w:r>
      <w:r w:rsidR="00456722">
        <w:rPr>
          <w:rFonts w:ascii="Arial" w:hAnsi="Arial" w:cs="Arial"/>
          <w:b/>
          <w:i/>
          <w:color w:val="002060"/>
          <w:sz w:val="22"/>
        </w:rPr>
        <w:t>7</w:t>
      </w:r>
      <w:r w:rsidRPr="001C0426">
        <w:rPr>
          <w:rFonts w:ascii="Arial" w:hAnsi="Arial" w:cs="Arial"/>
          <w:b/>
          <w:i/>
          <w:color w:val="002060"/>
          <w:sz w:val="22"/>
        </w:rPr>
        <w:t xml:space="preserve"> Novembre 202</w:t>
      </w:r>
      <w:r w:rsidR="00456722">
        <w:rPr>
          <w:rFonts w:ascii="Arial" w:hAnsi="Arial" w:cs="Arial"/>
          <w:b/>
          <w:i/>
          <w:color w:val="002060"/>
          <w:sz w:val="22"/>
        </w:rPr>
        <w:t>3</w:t>
      </w:r>
      <w:r w:rsidRPr="001C0426">
        <w:rPr>
          <w:rFonts w:ascii="Arial" w:hAnsi="Arial" w:cs="Arial"/>
          <w:b/>
          <w:i/>
          <w:color w:val="002060"/>
          <w:sz w:val="22"/>
        </w:rPr>
        <w:t xml:space="preserve"> – Gara di Ritorno 2</w:t>
      </w:r>
      <w:r w:rsidR="00456722">
        <w:rPr>
          <w:rFonts w:ascii="Arial" w:hAnsi="Arial" w:cs="Arial"/>
          <w:b/>
          <w:i/>
          <w:color w:val="002060"/>
          <w:sz w:val="22"/>
        </w:rPr>
        <w:t>1</w:t>
      </w:r>
      <w:r w:rsidRPr="001C0426">
        <w:rPr>
          <w:rFonts w:ascii="Arial" w:hAnsi="Arial" w:cs="Arial"/>
          <w:b/>
          <w:i/>
          <w:color w:val="002060"/>
          <w:sz w:val="22"/>
        </w:rPr>
        <w:t xml:space="preserve"> Novembre 202</w:t>
      </w:r>
      <w:r w:rsidR="00456722">
        <w:rPr>
          <w:rFonts w:ascii="Arial" w:hAnsi="Arial" w:cs="Arial"/>
          <w:b/>
          <w:i/>
          <w:color w:val="002060"/>
          <w:sz w:val="22"/>
        </w:rPr>
        <w:t>3</w:t>
      </w:r>
    </w:p>
    <w:p w14:paraId="70AE81EE" w14:textId="77777777" w:rsidR="00EA55E6" w:rsidRPr="00F45EB9" w:rsidRDefault="00EA55E6" w:rsidP="00EA55E6">
      <w:pPr>
        <w:pStyle w:val="Corpodeltesto21"/>
        <w:rPr>
          <w:rFonts w:ascii="Arial" w:hAnsi="Arial" w:cs="Arial"/>
          <w:color w:val="002060"/>
          <w:sz w:val="22"/>
        </w:rPr>
      </w:pPr>
    </w:p>
    <w:p w14:paraId="71BB7381" w14:textId="49AB511A" w:rsidR="00EA55E6" w:rsidRPr="00F45EB9" w:rsidRDefault="00EA55E6" w:rsidP="00EA55E6">
      <w:pPr>
        <w:pStyle w:val="Corpodeltesto21"/>
        <w:rPr>
          <w:rFonts w:ascii="Arial" w:hAnsi="Arial" w:cs="Arial"/>
          <w:color w:val="002060"/>
          <w:sz w:val="22"/>
        </w:rPr>
      </w:pPr>
      <w:r w:rsidRPr="00F45EB9">
        <w:rPr>
          <w:rFonts w:ascii="Arial" w:hAnsi="Arial" w:cs="Arial"/>
          <w:color w:val="002060"/>
          <w:sz w:val="22"/>
        </w:rPr>
        <w:t xml:space="preserve">Le 16 squadre qualificate </w:t>
      </w:r>
      <w:r w:rsidR="00456722">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3F4B195E" w14:textId="77777777" w:rsidR="00EA55E6" w:rsidRPr="00F45EB9" w:rsidRDefault="00EA55E6" w:rsidP="00EA55E6">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F190E94" w14:textId="77777777" w:rsidR="00EA55E6" w:rsidRPr="00F45EB9" w:rsidRDefault="00EA55E6" w:rsidP="00EA55E6">
      <w:pPr>
        <w:pStyle w:val="Corpodeltesto21"/>
        <w:rPr>
          <w:rFonts w:ascii="Arial" w:hAnsi="Arial" w:cs="Arial"/>
          <w:color w:val="002060"/>
          <w:sz w:val="22"/>
        </w:rPr>
      </w:pPr>
      <w:r w:rsidRPr="00F45EB9">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40324F8" w14:textId="77777777" w:rsidR="00A46C20" w:rsidRDefault="00A46C20" w:rsidP="00A46C20">
      <w:pPr>
        <w:pStyle w:val="Corpodeltesto21"/>
        <w:rPr>
          <w:rFonts w:ascii="Arial" w:hAnsi="Arial" w:cs="Arial"/>
          <w:color w:val="002060"/>
          <w:sz w:val="22"/>
        </w:rPr>
      </w:pPr>
    </w:p>
    <w:p w14:paraId="27ADF192" w14:textId="77777777" w:rsidR="00A46C20" w:rsidRPr="00F45EB9" w:rsidRDefault="00A46C20" w:rsidP="00A46C20">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A46C20" w:rsidRPr="00F45EB9" w14:paraId="62077645" w14:textId="77777777" w:rsidTr="00E727CA">
        <w:trPr>
          <w:trHeight w:val="240"/>
        </w:trPr>
        <w:tc>
          <w:tcPr>
            <w:tcW w:w="3621" w:type="dxa"/>
            <w:tcBorders>
              <w:left w:val="nil"/>
              <w:right w:val="nil"/>
            </w:tcBorders>
            <w:shd w:val="clear" w:color="000000" w:fill="EAEAEA"/>
            <w:noWrap/>
            <w:vAlign w:val="center"/>
            <w:hideMark/>
          </w:tcPr>
          <w:p w14:paraId="57193FB6" w14:textId="5F6CAD03" w:rsidR="00A46C20" w:rsidRPr="00F45EB9" w:rsidRDefault="00A46C20" w:rsidP="007E7C09">
            <w:pPr>
              <w:rPr>
                <w:rFonts w:ascii="Arial" w:hAnsi="Arial" w:cs="Arial"/>
                <w:b/>
                <w:bCs/>
                <w:color w:val="002060"/>
                <w:sz w:val="22"/>
                <w:szCs w:val="22"/>
              </w:rPr>
            </w:pPr>
            <w:r w:rsidRPr="00F45EB9">
              <w:rPr>
                <w:rFonts w:ascii="Arial" w:hAnsi="Arial" w:cs="Arial"/>
                <w:b/>
                <w:bCs/>
                <w:color w:val="002060"/>
                <w:sz w:val="22"/>
                <w:szCs w:val="22"/>
              </w:rPr>
              <w:t xml:space="preserve">                 </w:t>
            </w:r>
            <w:r w:rsidR="00E727CA">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EAE0281" w14:textId="77777777" w:rsidR="00A46C20" w:rsidRPr="00F45EB9" w:rsidRDefault="00A46C20" w:rsidP="007E7C09">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4A30373" w14:textId="67363330" w:rsidR="00A46C20" w:rsidRPr="00F45EB9" w:rsidRDefault="00A46C20" w:rsidP="007E7C09">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2CC844E5" w14:textId="6118110F" w:rsidR="00A46C20" w:rsidRPr="00F45EB9" w:rsidRDefault="00A46C20" w:rsidP="00E727CA">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1A07D13F" w14:textId="77777777" w:rsidR="00A46C20" w:rsidRPr="00F45EB9" w:rsidRDefault="00A46C20" w:rsidP="007E7C09">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8F31F60" w14:textId="5B1F6DCD" w:rsidR="00A46C20" w:rsidRPr="00F45EB9" w:rsidRDefault="00E727CA" w:rsidP="007E7C09">
            <w:pPr>
              <w:rPr>
                <w:rFonts w:ascii="Arial" w:hAnsi="Arial" w:cs="Arial"/>
                <w:b/>
                <w:bCs/>
                <w:color w:val="002060"/>
                <w:sz w:val="22"/>
                <w:szCs w:val="22"/>
              </w:rPr>
            </w:pPr>
            <w:r>
              <w:rPr>
                <w:rFonts w:ascii="Arial" w:hAnsi="Arial" w:cs="Arial"/>
                <w:b/>
                <w:bCs/>
                <w:color w:val="002060"/>
                <w:sz w:val="22"/>
                <w:szCs w:val="22"/>
              </w:rPr>
              <w:t>Final Four</w:t>
            </w:r>
          </w:p>
        </w:tc>
      </w:tr>
    </w:tbl>
    <w:p w14:paraId="53513172" w14:textId="77777777" w:rsidR="00A46C20" w:rsidRPr="00F45EB9" w:rsidRDefault="00A46C20" w:rsidP="00A46C20">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747"/>
        <w:gridCol w:w="1521"/>
        <w:gridCol w:w="585"/>
        <w:gridCol w:w="1154"/>
      </w:tblGrid>
      <w:tr w:rsidR="00E727CA" w:rsidRPr="00F45EB9" w14:paraId="12803C57" w14:textId="77777777" w:rsidTr="00E727CA">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7A5ABB6" w14:textId="6D7273EE" w:rsidR="00E727CA" w:rsidRPr="00E727CA" w:rsidRDefault="00E727CA" w:rsidP="007E7C09">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1^ classificata girone 1</w:t>
            </w:r>
          </w:p>
        </w:tc>
        <w:tc>
          <w:tcPr>
            <w:tcW w:w="3260" w:type="dxa"/>
            <w:tcBorders>
              <w:top w:val="nil"/>
              <w:left w:val="nil"/>
              <w:bottom w:val="nil"/>
            </w:tcBorders>
            <w:shd w:val="clear" w:color="auto" w:fill="auto"/>
            <w:noWrap/>
            <w:vAlign w:val="bottom"/>
            <w:hideMark/>
          </w:tcPr>
          <w:p w14:paraId="39B93DAF" w14:textId="77777777" w:rsidR="00E727CA" w:rsidRPr="00F45EB9" w:rsidRDefault="00E727CA" w:rsidP="007E7C09">
            <w:pPr>
              <w:jc w:val="center"/>
              <w:rPr>
                <w:rFonts w:ascii="Arial" w:hAnsi="Arial" w:cs="Arial"/>
                <w:color w:val="000090"/>
                <w:sz w:val="17"/>
                <w:szCs w:val="17"/>
              </w:rPr>
            </w:pPr>
          </w:p>
        </w:tc>
      </w:tr>
      <w:tr w:rsidR="00E727CA" w:rsidRPr="00F45EB9" w14:paraId="0B6C4E85"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EF36FDD" w14:textId="6DA89189"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C17783B" w14:textId="77777777" w:rsidR="00E727CA" w:rsidRPr="00F45EB9" w:rsidRDefault="00E727CA" w:rsidP="007E7C09">
            <w:pPr>
              <w:jc w:val="center"/>
              <w:rPr>
                <w:rFonts w:ascii="Arial" w:hAnsi="Arial" w:cs="Arial"/>
                <w:color w:val="000090"/>
                <w:sz w:val="17"/>
                <w:szCs w:val="17"/>
              </w:rPr>
            </w:pPr>
          </w:p>
        </w:tc>
      </w:tr>
      <w:tr w:rsidR="00E727CA" w:rsidRPr="00F45EB9" w14:paraId="22866EAD"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0F22ED4" w14:textId="2C4CA0B8"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5FB3E00"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0990B2D4"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F5EA14A" w14:textId="31A0F8D6"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C5E5286" w14:textId="77777777" w:rsidR="00E727CA" w:rsidRPr="00F45EB9" w:rsidRDefault="00E727CA" w:rsidP="007E7C09">
            <w:pPr>
              <w:jc w:val="center"/>
              <w:rPr>
                <w:rFonts w:ascii="Arial" w:hAnsi="Arial" w:cs="Arial"/>
                <w:color w:val="000090"/>
                <w:sz w:val="17"/>
                <w:szCs w:val="17"/>
              </w:rPr>
            </w:pPr>
          </w:p>
        </w:tc>
      </w:tr>
      <w:tr w:rsidR="00E727CA" w:rsidRPr="00F45EB9" w14:paraId="7FD3F170" w14:textId="77777777" w:rsidTr="00E727CA">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D18863C" w14:textId="11B99051" w:rsidR="00E727CA" w:rsidRPr="00F45EB9" w:rsidRDefault="00E727CA" w:rsidP="00E727CA">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2</w:t>
            </w:r>
          </w:p>
        </w:tc>
        <w:tc>
          <w:tcPr>
            <w:tcW w:w="3260" w:type="dxa"/>
            <w:tcBorders>
              <w:top w:val="nil"/>
              <w:left w:val="nil"/>
              <w:bottom w:val="nil"/>
              <w:right w:val="single" w:sz="4" w:space="0" w:color="auto"/>
            </w:tcBorders>
            <w:shd w:val="clear" w:color="auto" w:fill="auto"/>
            <w:noWrap/>
            <w:vAlign w:val="bottom"/>
            <w:hideMark/>
          </w:tcPr>
          <w:p w14:paraId="30E29752" w14:textId="77777777" w:rsidR="00E727CA" w:rsidRPr="00F45EB9" w:rsidRDefault="00E727CA" w:rsidP="00E727CA">
            <w:pPr>
              <w:jc w:val="center"/>
              <w:rPr>
                <w:rFonts w:ascii="Arial" w:hAnsi="Arial" w:cs="Arial"/>
                <w:color w:val="000090"/>
                <w:sz w:val="17"/>
                <w:szCs w:val="17"/>
              </w:rPr>
            </w:pPr>
          </w:p>
        </w:tc>
      </w:tr>
      <w:tr w:rsidR="00E727CA" w:rsidRPr="00F45EB9" w14:paraId="03608F23" w14:textId="77777777" w:rsidTr="00E727CA">
        <w:trPr>
          <w:gridAfter w:val="4"/>
          <w:wAfter w:w="4007" w:type="dxa"/>
          <w:trHeight w:val="300"/>
        </w:trPr>
        <w:tc>
          <w:tcPr>
            <w:tcW w:w="4007" w:type="dxa"/>
            <w:tcBorders>
              <w:top w:val="nil"/>
              <w:left w:val="nil"/>
              <w:bottom w:val="nil"/>
              <w:right w:val="nil"/>
            </w:tcBorders>
            <w:shd w:val="clear" w:color="auto" w:fill="auto"/>
            <w:noWrap/>
            <w:vAlign w:val="bottom"/>
            <w:hideMark/>
          </w:tcPr>
          <w:p w14:paraId="5272C579" w14:textId="3EB32BD1" w:rsidR="00E727CA" w:rsidRPr="00F45EB9" w:rsidRDefault="00E727CA" w:rsidP="00E727C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80E9B17" w14:textId="77777777" w:rsidR="00E727CA" w:rsidRPr="00F45EB9" w:rsidRDefault="00E727CA" w:rsidP="00E727CA">
            <w:pPr>
              <w:jc w:val="center"/>
              <w:rPr>
                <w:rFonts w:ascii="Arial" w:hAnsi="Arial" w:cs="Arial"/>
                <w:color w:val="000090"/>
                <w:sz w:val="17"/>
                <w:szCs w:val="17"/>
              </w:rPr>
            </w:pPr>
          </w:p>
        </w:tc>
      </w:tr>
      <w:tr w:rsidR="00E727CA" w:rsidRPr="00F45EB9" w14:paraId="0F47F744" w14:textId="77777777" w:rsidTr="00E727CA">
        <w:trPr>
          <w:gridAfter w:val="4"/>
          <w:wAfter w:w="4007" w:type="dxa"/>
          <w:trHeight w:val="300"/>
        </w:trPr>
        <w:tc>
          <w:tcPr>
            <w:tcW w:w="4007" w:type="dxa"/>
            <w:tcBorders>
              <w:top w:val="nil"/>
              <w:left w:val="nil"/>
              <w:bottom w:val="nil"/>
              <w:right w:val="nil"/>
            </w:tcBorders>
            <w:shd w:val="clear" w:color="auto" w:fill="auto"/>
            <w:noWrap/>
            <w:vAlign w:val="bottom"/>
            <w:hideMark/>
          </w:tcPr>
          <w:p w14:paraId="44BCAE1C" w14:textId="1D6E451D" w:rsidR="00E727CA" w:rsidRPr="00F45EB9" w:rsidRDefault="00E727CA" w:rsidP="00E727C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570465C" w14:textId="77777777" w:rsidR="00E727CA" w:rsidRPr="00F45EB9" w:rsidRDefault="00E727CA" w:rsidP="00E727CA">
            <w:pPr>
              <w:jc w:val="center"/>
              <w:rPr>
                <w:rFonts w:ascii="Arial" w:hAnsi="Arial" w:cs="Arial"/>
                <w:color w:val="000090"/>
                <w:sz w:val="17"/>
                <w:szCs w:val="17"/>
              </w:rPr>
            </w:pPr>
          </w:p>
        </w:tc>
      </w:tr>
      <w:tr w:rsidR="00E727CA" w:rsidRPr="00F45EB9" w14:paraId="704DABB6" w14:textId="77777777" w:rsidTr="00E727CA">
        <w:trPr>
          <w:gridAfter w:val="1"/>
          <w:wAfter w:w="1154" w:type="dxa"/>
          <w:trHeight w:val="300"/>
        </w:trPr>
        <w:tc>
          <w:tcPr>
            <w:tcW w:w="4007" w:type="dxa"/>
            <w:tcBorders>
              <w:top w:val="nil"/>
              <w:left w:val="nil"/>
              <w:bottom w:val="nil"/>
              <w:right w:val="nil"/>
            </w:tcBorders>
            <w:shd w:val="clear" w:color="auto" w:fill="auto"/>
            <w:noWrap/>
            <w:vAlign w:val="bottom"/>
            <w:hideMark/>
          </w:tcPr>
          <w:p w14:paraId="2EF86E5B" w14:textId="785504B5" w:rsidR="00E727CA" w:rsidRPr="00F45EB9" w:rsidRDefault="00E727CA" w:rsidP="00E727C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BAE7380" w14:textId="77777777" w:rsidR="00E727CA" w:rsidRPr="00F45EB9" w:rsidRDefault="00E727CA" w:rsidP="00E727CA">
            <w:pPr>
              <w:jc w:val="center"/>
              <w:rPr>
                <w:rFonts w:ascii="Arial" w:hAnsi="Arial" w:cs="Arial"/>
                <w:color w:val="000090"/>
                <w:sz w:val="17"/>
                <w:szCs w:val="17"/>
              </w:rPr>
            </w:pPr>
          </w:p>
        </w:tc>
        <w:tc>
          <w:tcPr>
            <w:tcW w:w="2268" w:type="dxa"/>
            <w:gridSpan w:val="2"/>
            <w:tcBorders>
              <w:bottom w:val="single" w:sz="4" w:space="0" w:color="auto"/>
            </w:tcBorders>
            <w:vAlign w:val="bottom"/>
          </w:tcPr>
          <w:p w14:paraId="3E91B231" w14:textId="77777777" w:rsidR="00E727CA" w:rsidRPr="00F45EB9" w:rsidRDefault="00E727CA" w:rsidP="00E727CA">
            <w:pPr>
              <w:jc w:val="left"/>
            </w:pPr>
            <w:r w:rsidRPr="00F45EB9">
              <w:rPr>
                <w:rFonts w:ascii="Arial" w:hAnsi="Arial" w:cs="Arial"/>
                <w:color w:val="000090"/>
                <w:sz w:val="17"/>
                <w:szCs w:val="17"/>
              </w:rPr>
              <w:t> </w:t>
            </w:r>
          </w:p>
        </w:tc>
        <w:tc>
          <w:tcPr>
            <w:tcW w:w="585" w:type="dxa"/>
            <w:vAlign w:val="bottom"/>
          </w:tcPr>
          <w:p w14:paraId="766DE095" w14:textId="77777777" w:rsidR="00E727CA" w:rsidRPr="00F45EB9" w:rsidRDefault="00E727CA" w:rsidP="00E727CA">
            <w:pPr>
              <w:jc w:val="left"/>
            </w:pPr>
          </w:p>
        </w:tc>
      </w:tr>
      <w:tr w:rsidR="00E727CA" w:rsidRPr="00F45EB9" w14:paraId="71B28A5A" w14:textId="77777777" w:rsidTr="00E727CA">
        <w:trPr>
          <w:gridAfter w:val="4"/>
          <w:wAfter w:w="4007" w:type="dxa"/>
          <w:trHeight w:val="300"/>
        </w:trPr>
        <w:tc>
          <w:tcPr>
            <w:tcW w:w="4007" w:type="dxa"/>
            <w:tcBorders>
              <w:top w:val="nil"/>
              <w:left w:val="nil"/>
              <w:bottom w:val="nil"/>
              <w:right w:val="nil"/>
            </w:tcBorders>
            <w:shd w:val="clear" w:color="auto" w:fill="auto"/>
            <w:noWrap/>
            <w:vAlign w:val="bottom"/>
            <w:hideMark/>
          </w:tcPr>
          <w:p w14:paraId="347B456C" w14:textId="250512EE" w:rsidR="00E727CA" w:rsidRPr="00F45EB9" w:rsidRDefault="00E727CA" w:rsidP="00E727C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22FF8C" w14:textId="77777777" w:rsidR="00E727CA" w:rsidRPr="00F45EB9" w:rsidRDefault="00E727CA" w:rsidP="00E727CA">
            <w:pPr>
              <w:jc w:val="center"/>
              <w:rPr>
                <w:rFonts w:ascii="Arial" w:hAnsi="Arial" w:cs="Arial"/>
                <w:color w:val="000090"/>
                <w:sz w:val="17"/>
                <w:szCs w:val="17"/>
              </w:rPr>
            </w:pPr>
          </w:p>
        </w:tc>
      </w:tr>
      <w:tr w:rsidR="00E727CA" w:rsidRPr="00F45EB9" w14:paraId="35DDBA56" w14:textId="77777777" w:rsidTr="00E727CA">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39C8F1C1" w14:textId="4E2DE50F" w:rsidR="00E727CA" w:rsidRPr="00F45EB9" w:rsidRDefault="00E727CA" w:rsidP="00E727CA">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3</w:t>
            </w:r>
          </w:p>
        </w:tc>
        <w:tc>
          <w:tcPr>
            <w:tcW w:w="3260" w:type="dxa"/>
            <w:tcBorders>
              <w:top w:val="nil"/>
              <w:left w:val="nil"/>
              <w:bottom w:val="nil"/>
              <w:right w:val="single" w:sz="4" w:space="0" w:color="auto"/>
            </w:tcBorders>
            <w:shd w:val="clear" w:color="auto" w:fill="auto"/>
            <w:noWrap/>
            <w:vAlign w:val="bottom"/>
            <w:hideMark/>
          </w:tcPr>
          <w:p w14:paraId="6CEF5D5D" w14:textId="77777777" w:rsidR="00E727CA" w:rsidRPr="00F45EB9" w:rsidRDefault="00E727CA" w:rsidP="00E727CA">
            <w:pPr>
              <w:jc w:val="center"/>
              <w:rPr>
                <w:rFonts w:ascii="Arial" w:hAnsi="Arial" w:cs="Arial"/>
                <w:color w:val="000090"/>
                <w:sz w:val="17"/>
                <w:szCs w:val="17"/>
              </w:rPr>
            </w:pPr>
          </w:p>
        </w:tc>
      </w:tr>
      <w:tr w:rsidR="00E727CA" w:rsidRPr="00F45EB9" w14:paraId="3C146EA4"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0819518" w14:textId="51EEF1AD" w:rsidR="00E727CA" w:rsidRPr="00F45EB9" w:rsidRDefault="00E727CA" w:rsidP="00E727C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418EEA" w14:textId="77777777" w:rsidR="00E727CA" w:rsidRPr="00F45EB9" w:rsidRDefault="00E727CA" w:rsidP="00E727CA">
            <w:pPr>
              <w:jc w:val="center"/>
              <w:rPr>
                <w:rFonts w:ascii="Arial" w:hAnsi="Arial" w:cs="Arial"/>
                <w:color w:val="000090"/>
                <w:sz w:val="17"/>
                <w:szCs w:val="17"/>
              </w:rPr>
            </w:pPr>
          </w:p>
        </w:tc>
      </w:tr>
      <w:tr w:rsidR="00E727CA" w:rsidRPr="00F45EB9" w14:paraId="41272850"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1E21FF0" w14:textId="4814B6FC" w:rsidR="00E727CA" w:rsidRPr="00F45EB9" w:rsidRDefault="00E727CA" w:rsidP="00E727C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AEFEB6A" w14:textId="77777777" w:rsidR="00E727CA" w:rsidRPr="00F45EB9" w:rsidRDefault="00E727CA" w:rsidP="00E727CA">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6FC21B15" w14:textId="77777777" w:rsidTr="00E727CA">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C182A71" w14:textId="2CC3D2C2" w:rsidR="00E727CA" w:rsidRPr="00F45EB9" w:rsidRDefault="00E727CA" w:rsidP="00E727C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76211F7E" w14:textId="77777777" w:rsidR="00E727CA" w:rsidRPr="00F45EB9" w:rsidRDefault="00E727CA" w:rsidP="00E727CA">
            <w:pPr>
              <w:jc w:val="center"/>
              <w:rPr>
                <w:rFonts w:ascii="Arial" w:hAnsi="Arial" w:cs="Arial"/>
                <w:color w:val="000090"/>
                <w:sz w:val="17"/>
                <w:szCs w:val="17"/>
              </w:rPr>
            </w:pPr>
          </w:p>
        </w:tc>
      </w:tr>
      <w:tr w:rsidR="00E727CA" w:rsidRPr="00F45EB9" w14:paraId="1A09CA8D" w14:textId="77777777" w:rsidTr="00E727CA">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0D98C230" w14:textId="4F9705B2" w:rsidR="00E727CA" w:rsidRPr="00F45EB9" w:rsidRDefault="00E727CA" w:rsidP="00E727CA">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4</w:t>
            </w:r>
          </w:p>
        </w:tc>
        <w:tc>
          <w:tcPr>
            <w:tcW w:w="3260" w:type="dxa"/>
            <w:tcBorders>
              <w:top w:val="nil"/>
              <w:left w:val="nil"/>
              <w:right w:val="nil"/>
            </w:tcBorders>
            <w:shd w:val="clear" w:color="auto" w:fill="auto"/>
            <w:noWrap/>
            <w:vAlign w:val="bottom"/>
            <w:hideMark/>
          </w:tcPr>
          <w:p w14:paraId="385E705F" w14:textId="77777777" w:rsidR="00E727CA" w:rsidRPr="00F45EB9" w:rsidRDefault="00E727CA" w:rsidP="00E727CA">
            <w:pPr>
              <w:jc w:val="center"/>
              <w:rPr>
                <w:rFonts w:ascii="Arial" w:hAnsi="Arial" w:cs="Arial"/>
                <w:color w:val="000090"/>
                <w:sz w:val="17"/>
                <w:szCs w:val="17"/>
              </w:rPr>
            </w:pPr>
          </w:p>
        </w:tc>
      </w:tr>
      <w:tr w:rsidR="00E727CA" w:rsidRPr="00F45EB9" w14:paraId="3422B63A" w14:textId="77777777" w:rsidTr="00E727CA">
        <w:trPr>
          <w:gridAfter w:val="4"/>
          <w:wAfter w:w="4007" w:type="dxa"/>
          <w:trHeight w:val="300"/>
        </w:trPr>
        <w:tc>
          <w:tcPr>
            <w:tcW w:w="4007" w:type="dxa"/>
            <w:tcBorders>
              <w:top w:val="single" w:sz="4" w:space="0" w:color="auto"/>
              <w:left w:val="nil"/>
              <w:right w:val="nil"/>
            </w:tcBorders>
            <w:shd w:val="clear" w:color="auto" w:fill="auto"/>
            <w:noWrap/>
            <w:vAlign w:val="bottom"/>
          </w:tcPr>
          <w:p w14:paraId="7E7DFB34" w14:textId="77777777" w:rsidR="00E727CA" w:rsidRDefault="00E727CA" w:rsidP="007E7C09">
            <w:pPr>
              <w:rPr>
                <w:rFonts w:ascii="Arial" w:hAnsi="Arial" w:cs="Arial"/>
                <w:color w:val="000090"/>
                <w:sz w:val="17"/>
                <w:szCs w:val="17"/>
              </w:rPr>
            </w:pPr>
          </w:p>
          <w:p w14:paraId="1F75026B" w14:textId="77777777" w:rsidR="00E727CA" w:rsidRDefault="00E727CA" w:rsidP="007E7C09">
            <w:pPr>
              <w:rPr>
                <w:rFonts w:ascii="Arial" w:hAnsi="Arial" w:cs="Arial"/>
                <w:color w:val="000090"/>
                <w:sz w:val="17"/>
                <w:szCs w:val="17"/>
              </w:rPr>
            </w:pPr>
          </w:p>
          <w:p w14:paraId="2BAB743E" w14:textId="77777777" w:rsidR="00E727CA" w:rsidRDefault="00E727CA" w:rsidP="007E7C09">
            <w:pPr>
              <w:rPr>
                <w:rFonts w:ascii="Arial" w:hAnsi="Arial" w:cs="Arial"/>
                <w:color w:val="000090"/>
                <w:sz w:val="17"/>
                <w:szCs w:val="17"/>
              </w:rPr>
            </w:pPr>
          </w:p>
          <w:p w14:paraId="5C0A0436" w14:textId="77777777" w:rsidR="00E727CA" w:rsidRPr="00F45EB9" w:rsidRDefault="00E727CA" w:rsidP="007E7C09">
            <w:pPr>
              <w:rPr>
                <w:rFonts w:ascii="Arial" w:hAnsi="Arial" w:cs="Arial"/>
                <w:color w:val="000090"/>
                <w:sz w:val="17"/>
                <w:szCs w:val="17"/>
              </w:rPr>
            </w:pPr>
          </w:p>
        </w:tc>
        <w:tc>
          <w:tcPr>
            <w:tcW w:w="3260" w:type="dxa"/>
            <w:tcBorders>
              <w:left w:val="nil"/>
              <w:bottom w:val="nil"/>
            </w:tcBorders>
            <w:shd w:val="clear" w:color="auto" w:fill="auto"/>
            <w:noWrap/>
            <w:vAlign w:val="bottom"/>
          </w:tcPr>
          <w:p w14:paraId="07507199" w14:textId="77777777" w:rsidR="00E727CA" w:rsidRPr="00F45EB9" w:rsidRDefault="00E727CA" w:rsidP="007E7C09">
            <w:pPr>
              <w:jc w:val="center"/>
              <w:rPr>
                <w:rFonts w:ascii="Arial" w:hAnsi="Arial" w:cs="Arial"/>
                <w:color w:val="000090"/>
                <w:sz w:val="17"/>
                <w:szCs w:val="17"/>
              </w:rPr>
            </w:pPr>
          </w:p>
        </w:tc>
      </w:tr>
      <w:tr w:rsidR="00E727CA" w:rsidRPr="00F45EB9" w14:paraId="44CA61A3"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14DB49BC" w14:textId="4C6EDEA2" w:rsidR="00E727CA" w:rsidRPr="00E727CA" w:rsidRDefault="00E727CA" w:rsidP="007E7C09">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5</w:t>
            </w:r>
          </w:p>
        </w:tc>
        <w:tc>
          <w:tcPr>
            <w:tcW w:w="3260" w:type="dxa"/>
            <w:tcBorders>
              <w:top w:val="nil"/>
              <w:left w:val="nil"/>
              <w:bottom w:val="nil"/>
            </w:tcBorders>
            <w:shd w:val="clear" w:color="auto" w:fill="auto"/>
            <w:noWrap/>
            <w:vAlign w:val="bottom"/>
            <w:hideMark/>
          </w:tcPr>
          <w:p w14:paraId="3BA85B7B" w14:textId="77777777" w:rsidR="00E727CA" w:rsidRPr="00F45EB9" w:rsidRDefault="00E727CA" w:rsidP="007E7C09">
            <w:pPr>
              <w:jc w:val="center"/>
              <w:rPr>
                <w:rFonts w:ascii="Arial" w:hAnsi="Arial" w:cs="Arial"/>
                <w:color w:val="000090"/>
                <w:sz w:val="17"/>
                <w:szCs w:val="17"/>
              </w:rPr>
            </w:pPr>
          </w:p>
        </w:tc>
      </w:tr>
      <w:tr w:rsidR="00E727CA" w:rsidRPr="00F45EB9" w14:paraId="6B31EC97"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3108FE5"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D6D0A53" w14:textId="77777777" w:rsidR="00E727CA" w:rsidRPr="00F45EB9" w:rsidRDefault="00E727CA" w:rsidP="007E7C09">
            <w:pPr>
              <w:jc w:val="center"/>
              <w:rPr>
                <w:rFonts w:ascii="Arial" w:hAnsi="Arial" w:cs="Arial"/>
                <w:color w:val="000090"/>
                <w:sz w:val="17"/>
                <w:szCs w:val="17"/>
              </w:rPr>
            </w:pPr>
          </w:p>
        </w:tc>
      </w:tr>
      <w:tr w:rsidR="00E727CA" w:rsidRPr="00F45EB9" w14:paraId="734788FF"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4E3FE8"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5F6AC94"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1FA133F8"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A5F99AC"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609718D9" w14:textId="77777777" w:rsidR="00E727CA" w:rsidRPr="00F45EB9" w:rsidRDefault="00E727CA" w:rsidP="007E7C09">
            <w:pPr>
              <w:jc w:val="center"/>
              <w:rPr>
                <w:rFonts w:ascii="Arial" w:hAnsi="Arial" w:cs="Arial"/>
                <w:color w:val="000090"/>
                <w:sz w:val="17"/>
                <w:szCs w:val="17"/>
              </w:rPr>
            </w:pPr>
          </w:p>
        </w:tc>
      </w:tr>
      <w:tr w:rsidR="00E727CA" w:rsidRPr="00F45EB9" w14:paraId="175B8C3E" w14:textId="77777777" w:rsidTr="007E7C09">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6538398" w14:textId="788FEEE5"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6</w:t>
            </w:r>
          </w:p>
        </w:tc>
        <w:tc>
          <w:tcPr>
            <w:tcW w:w="3260" w:type="dxa"/>
            <w:tcBorders>
              <w:top w:val="nil"/>
              <w:left w:val="nil"/>
              <w:bottom w:val="nil"/>
              <w:right w:val="single" w:sz="4" w:space="0" w:color="auto"/>
            </w:tcBorders>
            <w:shd w:val="clear" w:color="auto" w:fill="auto"/>
            <w:noWrap/>
            <w:vAlign w:val="bottom"/>
            <w:hideMark/>
          </w:tcPr>
          <w:p w14:paraId="4CEC112B" w14:textId="77777777" w:rsidR="00E727CA" w:rsidRPr="00F45EB9" w:rsidRDefault="00E727CA" w:rsidP="007E7C09">
            <w:pPr>
              <w:jc w:val="center"/>
              <w:rPr>
                <w:rFonts w:ascii="Arial" w:hAnsi="Arial" w:cs="Arial"/>
                <w:color w:val="000090"/>
                <w:sz w:val="17"/>
                <w:szCs w:val="17"/>
              </w:rPr>
            </w:pPr>
          </w:p>
        </w:tc>
      </w:tr>
      <w:tr w:rsidR="00E727CA" w:rsidRPr="00F45EB9" w14:paraId="79077B6F"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2E1FF666"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B3C72A9" w14:textId="77777777" w:rsidR="00E727CA" w:rsidRPr="00F45EB9" w:rsidRDefault="00E727CA" w:rsidP="007E7C09">
            <w:pPr>
              <w:jc w:val="center"/>
              <w:rPr>
                <w:rFonts w:ascii="Arial" w:hAnsi="Arial" w:cs="Arial"/>
                <w:color w:val="000090"/>
                <w:sz w:val="17"/>
                <w:szCs w:val="17"/>
              </w:rPr>
            </w:pPr>
          </w:p>
        </w:tc>
      </w:tr>
      <w:tr w:rsidR="00E727CA" w:rsidRPr="00F45EB9" w14:paraId="5058B46A"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2F173A73" w14:textId="77777777" w:rsidR="00E727CA" w:rsidRPr="00F45EB9" w:rsidRDefault="00E727CA" w:rsidP="007E7C09">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92A21A0" w14:textId="77777777" w:rsidR="00E727CA" w:rsidRPr="00F45EB9" w:rsidRDefault="00E727CA" w:rsidP="007E7C09">
            <w:pPr>
              <w:jc w:val="center"/>
              <w:rPr>
                <w:rFonts w:ascii="Arial" w:hAnsi="Arial" w:cs="Arial"/>
                <w:color w:val="000090"/>
                <w:sz w:val="17"/>
                <w:szCs w:val="17"/>
              </w:rPr>
            </w:pPr>
          </w:p>
        </w:tc>
      </w:tr>
      <w:tr w:rsidR="00E727CA" w:rsidRPr="00F45EB9" w14:paraId="77BB3A51" w14:textId="77777777" w:rsidTr="007E7C09">
        <w:trPr>
          <w:gridAfter w:val="1"/>
          <w:wAfter w:w="1154" w:type="dxa"/>
          <w:trHeight w:val="300"/>
        </w:trPr>
        <w:tc>
          <w:tcPr>
            <w:tcW w:w="4007" w:type="dxa"/>
            <w:tcBorders>
              <w:top w:val="nil"/>
              <w:left w:val="nil"/>
              <w:bottom w:val="nil"/>
              <w:right w:val="nil"/>
            </w:tcBorders>
            <w:shd w:val="clear" w:color="auto" w:fill="auto"/>
            <w:noWrap/>
            <w:vAlign w:val="bottom"/>
            <w:hideMark/>
          </w:tcPr>
          <w:p w14:paraId="760E36AC"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A546178" w14:textId="77777777" w:rsidR="00E727CA" w:rsidRPr="00F45EB9" w:rsidRDefault="00E727CA" w:rsidP="007E7C09">
            <w:pPr>
              <w:jc w:val="center"/>
              <w:rPr>
                <w:rFonts w:ascii="Arial" w:hAnsi="Arial" w:cs="Arial"/>
                <w:color w:val="000090"/>
                <w:sz w:val="17"/>
                <w:szCs w:val="17"/>
              </w:rPr>
            </w:pPr>
          </w:p>
        </w:tc>
        <w:tc>
          <w:tcPr>
            <w:tcW w:w="2268" w:type="dxa"/>
            <w:gridSpan w:val="2"/>
            <w:tcBorders>
              <w:bottom w:val="single" w:sz="4" w:space="0" w:color="auto"/>
            </w:tcBorders>
            <w:vAlign w:val="bottom"/>
          </w:tcPr>
          <w:p w14:paraId="322BEB2C" w14:textId="77777777" w:rsidR="00E727CA" w:rsidRPr="00F45EB9" w:rsidRDefault="00E727CA" w:rsidP="007E7C09">
            <w:pPr>
              <w:jc w:val="left"/>
            </w:pPr>
            <w:r w:rsidRPr="00F45EB9">
              <w:rPr>
                <w:rFonts w:ascii="Arial" w:hAnsi="Arial" w:cs="Arial"/>
                <w:color w:val="000090"/>
                <w:sz w:val="17"/>
                <w:szCs w:val="17"/>
              </w:rPr>
              <w:t> </w:t>
            </w:r>
          </w:p>
        </w:tc>
        <w:tc>
          <w:tcPr>
            <w:tcW w:w="585" w:type="dxa"/>
            <w:vAlign w:val="bottom"/>
          </w:tcPr>
          <w:p w14:paraId="59E9C1C3" w14:textId="77777777" w:rsidR="00E727CA" w:rsidRPr="00F45EB9" w:rsidRDefault="00E727CA" w:rsidP="007E7C09">
            <w:pPr>
              <w:jc w:val="left"/>
            </w:pPr>
          </w:p>
        </w:tc>
      </w:tr>
      <w:tr w:rsidR="00E727CA" w:rsidRPr="00F45EB9" w14:paraId="32D396CB"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64B92584"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DE12EF7" w14:textId="77777777" w:rsidR="00E727CA" w:rsidRPr="00F45EB9" w:rsidRDefault="00E727CA" w:rsidP="007E7C09">
            <w:pPr>
              <w:jc w:val="center"/>
              <w:rPr>
                <w:rFonts w:ascii="Arial" w:hAnsi="Arial" w:cs="Arial"/>
                <w:color w:val="000090"/>
                <w:sz w:val="17"/>
                <w:szCs w:val="17"/>
              </w:rPr>
            </w:pPr>
          </w:p>
        </w:tc>
      </w:tr>
      <w:tr w:rsidR="00E727CA" w:rsidRPr="00F45EB9" w14:paraId="26C0A62C"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A4CB426" w14:textId="7B97C710"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7</w:t>
            </w:r>
          </w:p>
        </w:tc>
        <w:tc>
          <w:tcPr>
            <w:tcW w:w="3260" w:type="dxa"/>
            <w:tcBorders>
              <w:top w:val="nil"/>
              <w:left w:val="nil"/>
              <w:bottom w:val="nil"/>
              <w:right w:val="single" w:sz="4" w:space="0" w:color="auto"/>
            </w:tcBorders>
            <w:shd w:val="clear" w:color="auto" w:fill="auto"/>
            <w:noWrap/>
            <w:vAlign w:val="bottom"/>
            <w:hideMark/>
          </w:tcPr>
          <w:p w14:paraId="6BA7FDCE" w14:textId="77777777" w:rsidR="00E727CA" w:rsidRPr="00F45EB9" w:rsidRDefault="00E727CA" w:rsidP="007E7C09">
            <w:pPr>
              <w:jc w:val="center"/>
              <w:rPr>
                <w:rFonts w:ascii="Arial" w:hAnsi="Arial" w:cs="Arial"/>
                <w:color w:val="000090"/>
                <w:sz w:val="17"/>
                <w:szCs w:val="17"/>
              </w:rPr>
            </w:pPr>
          </w:p>
        </w:tc>
      </w:tr>
      <w:tr w:rsidR="00E727CA" w:rsidRPr="00F45EB9" w14:paraId="27FFC20A"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7B3B3D6"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5406E804" w14:textId="77777777" w:rsidR="00E727CA" w:rsidRPr="00F45EB9" w:rsidRDefault="00E727CA" w:rsidP="007E7C09">
            <w:pPr>
              <w:jc w:val="center"/>
              <w:rPr>
                <w:rFonts w:ascii="Arial" w:hAnsi="Arial" w:cs="Arial"/>
                <w:color w:val="000090"/>
                <w:sz w:val="17"/>
                <w:szCs w:val="17"/>
              </w:rPr>
            </w:pPr>
          </w:p>
        </w:tc>
      </w:tr>
      <w:tr w:rsidR="00E727CA" w:rsidRPr="00F45EB9" w14:paraId="7423AE50"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C3B248"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39B33ED"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333EB058"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7E31B24"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E94F317" w14:textId="77777777" w:rsidR="00E727CA" w:rsidRPr="00F45EB9" w:rsidRDefault="00E727CA" w:rsidP="007E7C09">
            <w:pPr>
              <w:jc w:val="center"/>
              <w:rPr>
                <w:rFonts w:ascii="Arial" w:hAnsi="Arial" w:cs="Arial"/>
                <w:color w:val="000090"/>
                <w:sz w:val="17"/>
                <w:szCs w:val="17"/>
              </w:rPr>
            </w:pPr>
          </w:p>
        </w:tc>
      </w:tr>
      <w:tr w:rsidR="00E727CA" w:rsidRPr="00F45EB9" w14:paraId="66910A73" w14:textId="77777777" w:rsidTr="007E7C09">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6FFE488" w14:textId="49AEDA79"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8</w:t>
            </w:r>
          </w:p>
        </w:tc>
        <w:tc>
          <w:tcPr>
            <w:tcW w:w="3260" w:type="dxa"/>
            <w:tcBorders>
              <w:top w:val="nil"/>
              <w:left w:val="nil"/>
              <w:bottom w:val="nil"/>
              <w:right w:val="nil"/>
            </w:tcBorders>
            <w:shd w:val="clear" w:color="auto" w:fill="auto"/>
            <w:noWrap/>
            <w:vAlign w:val="bottom"/>
            <w:hideMark/>
          </w:tcPr>
          <w:p w14:paraId="21EEF09A" w14:textId="77777777" w:rsidR="00E727CA" w:rsidRPr="00F45EB9" w:rsidRDefault="00E727CA" w:rsidP="007E7C09">
            <w:pPr>
              <w:jc w:val="center"/>
              <w:rPr>
                <w:rFonts w:ascii="Arial" w:hAnsi="Arial" w:cs="Arial"/>
                <w:color w:val="000090"/>
                <w:sz w:val="17"/>
                <w:szCs w:val="17"/>
              </w:rPr>
            </w:pPr>
          </w:p>
        </w:tc>
      </w:tr>
      <w:tr w:rsidR="00E727CA" w:rsidRPr="00F45EB9" w14:paraId="5134F3B0" w14:textId="77777777" w:rsidTr="00E727CA">
        <w:trPr>
          <w:gridAfter w:val="4"/>
          <w:wAfter w:w="4007" w:type="dxa"/>
          <w:trHeight w:val="300"/>
        </w:trPr>
        <w:tc>
          <w:tcPr>
            <w:tcW w:w="4007" w:type="dxa"/>
            <w:tcBorders>
              <w:top w:val="nil"/>
              <w:left w:val="nil"/>
            </w:tcBorders>
            <w:shd w:val="clear" w:color="auto" w:fill="auto"/>
            <w:noWrap/>
            <w:vAlign w:val="bottom"/>
          </w:tcPr>
          <w:p w14:paraId="1778D107" w14:textId="77777777" w:rsidR="00E727CA" w:rsidRDefault="00E727CA" w:rsidP="007E7C09">
            <w:pPr>
              <w:jc w:val="left"/>
              <w:rPr>
                <w:rFonts w:ascii="Arial" w:hAnsi="Arial" w:cs="Arial"/>
                <w:color w:val="000090"/>
                <w:sz w:val="17"/>
                <w:szCs w:val="17"/>
              </w:rPr>
            </w:pPr>
          </w:p>
          <w:p w14:paraId="09988046" w14:textId="77777777" w:rsidR="00E727CA" w:rsidRDefault="00E727CA" w:rsidP="007E7C09">
            <w:pPr>
              <w:jc w:val="left"/>
              <w:rPr>
                <w:rFonts w:ascii="Arial" w:hAnsi="Arial" w:cs="Arial"/>
                <w:color w:val="000090"/>
                <w:sz w:val="17"/>
                <w:szCs w:val="17"/>
              </w:rPr>
            </w:pPr>
          </w:p>
          <w:p w14:paraId="05DB44B8" w14:textId="77777777" w:rsidR="00E727CA" w:rsidRDefault="00E727CA" w:rsidP="007E7C09">
            <w:pPr>
              <w:jc w:val="left"/>
              <w:rPr>
                <w:rFonts w:ascii="Arial" w:hAnsi="Arial" w:cs="Arial"/>
                <w:color w:val="000090"/>
                <w:sz w:val="17"/>
                <w:szCs w:val="17"/>
              </w:rPr>
            </w:pPr>
          </w:p>
          <w:p w14:paraId="64F7842B" w14:textId="77777777" w:rsidR="00E727CA" w:rsidRPr="00F45EB9" w:rsidRDefault="00E727CA" w:rsidP="007E7C09">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06965B30" w14:textId="77777777" w:rsidR="00E727CA" w:rsidRPr="00F45EB9" w:rsidRDefault="00E727CA" w:rsidP="007E7C09">
            <w:pPr>
              <w:jc w:val="center"/>
              <w:rPr>
                <w:rFonts w:ascii="Arial" w:hAnsi="Arial" w:cs="Arial"/>
                <w:color w:val="000090"/>
                <w:sz w:val="17"/>
                <w:szCs w:val="17"/>
              </w:rPr>
            </w:pPr>
          </w:p>
        </w:tc>
      </w:tr>
      <w:tr w:rsidR="00E727CA" w:rsidRPr="00F45EB9" w14:paraId="1DCACDD5"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3B72573" w14:textId="6696C18B" w:rsidR="00E727CA" w:rsidRPr="00E727CA" w:rsidRDefault="00E727CA" w:rsidP="007E7C09">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9</w:t>
            </w:r>
          </w:p>
        </w:tc>
        <w:tc>
          <w:tcPr>
            <w:tcW w:w="3260" w:type="dxa"/>
            <w:tcBorders>
              <w:top w:val="nil"/>
              <w:left w:val="nil"/>
              <w:bottom w:val="nil"/>
            </w:tcBorders>
            <w:shd w:val="clear" w:color="auto" w:fill="auto"/>
            <w:noWrap/>
            <w:vAlign w:val="bottom"/>
            <w:hideMark/>
          </w:tcPr>
          <w:p w14:paraId="5424AB41" w14:textId="77777777" w:rsidR="00E727CA" w:rsidRPr="00F45EB9" w:rsidRDefault="00E727CA" w:rsidP="007E7C09">
            <w:pPr>
              <w:jc w:val="center"/>
              <w:rPr>
                <w:rFonts w:ascii="Arial" w:hAnsi="Arial" w:cs="Arial"/>
                <w:color w:val="000090"/>
                <w:sz w:val="17"/>
                <w:szCs w:val="17"/>
              </w:rPr>
            </w:pPr>
          </w:p>
        </w:tc>
      </w:tr>
      <w:tr w:rsidR="00E727CA" w:rsidRPr="00F45EB9" w14:paraId="204B2B22"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8472977"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2D0E7FD7" w14:textId="77777777" w:rsidR="00E727CA" w:rsidRPr="00F45EB9" w:rsidRDefault="00E727CA" w:rsidP="007E7C09">
            <w:pPr>
              <w:jc w:val="center"/>
              <w:rPr>
                <w:rFonts w:ascii="Arial" w:hAnsi="Arial" w:cs="Arial"/>
                <w:color w:val="000090"/>
                <w:sz w:val="17"/>
                <w:szCs w:val="17"/>
              </w:rPr>
            </w:pPr>
          </w:p>
        </w:tc>
      </w:tr>
      <w:tr w:rsidR="00E727CA" w:rsidRPr="00F45EB9" w14:paraId="046B49EB"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EC26A86"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37D9935"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52E4200D"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2FF70AC"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C924815" w14:textId="77777777" w:rsidR="00E727CA" w:rsidRPr="00F45EB9" w:rsidRDefault="00E727CA" w:rsidP="007E7C09">
            <w:pPr>
              <w:jc w:val="center"/>
              <w:rPr>
                <w:rFonts w:ascii="Arial" w:hAnsi="Arial" w:cs="Arial"/>
                <w:color w:val="000090"/>
                <w:sz w:val="17"/>
                <w:szCs w:val="17"/>
              </w:rPr>
            </w:pPr>
          </w:p>
        </w:tc>
      </w:tr>
      <w:tr w:rsidR="00E727CA" w:rsidRPr="00F45EB9" w14:paraId="14DCBCDF" w14:textId="77777777" w:rsidTr="007E7C09">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4AE6512" w14:textId="6C0A43F0"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10</w:t>
            </w:r>
          </w:p>
        </w:tc>
        <w:tc>
          <w:tcPr>
            <w:tcW w:w="3260" w:type="dxa"/>
            <w:tcBorders>
              <w:top w:val="nil"/>
              <w:left w:val="nil"/>
              <w:bottom w:val="nil"/>
              <w:right w:val="single" w:sz="4" w:space="0" w:color="auto"/>
            </w:tcBorders>
            <w:shd w:val="clear" w:color="auto" w:fill="auto"/>
            <w:noWrap/>
            <w:vAlign w:val="bottom"/>
            <w:hideMark/>
          </w:tcPr>
          <w:p w14:paraId="01682EEC" w14:textId="77777777" w:rsidR="00E727CA" w:rsidRPr="00F45EB9" w:rsidRDefault="00E727CA" w:rsidP="007E7C09">
            <w:pPr>
              <w:jc w:val="center"/>
              <w:rPr>
                <w:rFonts w:ascii="Arial" w:hAnsi="Arial" w:cs="Arial"/>
                <w:color w:val="000090"/>
                <w:sz w:val="17"/>
                <w:szCs w:val="17"/>
              </w:rPr>
            </w:pPr>
          </w:p>
        </w:tc>
      </w:tr>
      <w:tr w:rsidR="00E727CA" w:rsidRPr="00F45EB9" w14:paraId="2E374FEF"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73468622"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394CADC" w14:textId="77777777" w:rsidR="00E727CA" w:rsidRPr="00F45EB9" w:rsidRDefault="00E727CA" w:rsidP="007E7C09">
            <w:pPr>
              <w:jc w:val="center"/>
              <w:rPr>
                <w:rFonts w:ascii="Arial" w:hAnsi="Arial" w:cs="Arial"/>
                <w:color w:val="000090"/>
                <w:sz w:val="17"/>
                <w:szCs w:val="17"/>
              </w:rPr>
            </w:pPr>
          </w:p>
        </w:tc>
      </w:tr>
      <w:tr w:rsidR="00E727CA" w:rsidRPr="00F45EB9" w14:paraId="71C6CC89"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1B0260F6" w14:textId="77777777" w:rsidR="00E727CA" w:rsidRPr="00F45EB9" w:rsidRDefault="00E727CA" w:rsidP="007E7C09">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54E8EBD" w14:textId="77777777" w:rsidR="00E727CA" w:rsidRPr="00F45EB9" w:rsidRDefault="00E727CA" w:rsidP="007E7C09">
            <w:pPr>
              <w:jc w:val="center"/>
              <w:rPr>
                <w:rFonts w:ascii="Arial" w:hAnsi="Arial" w:cs="Arial"/>
                <w:color w:val="000090"/>
                <w:sz w:val="17"/>
                <w:szCs w:val="17"/>
              </w:rPr>
            </w:pPr>
          </w:p>
        </w:tc>
      </w:tr>
      <w:tr w:rsidR="00E727CA" w:rsidRPr="00F45EB9" w14:paraId="300174DC" w14:textId="77777777" w:rsidTr="007E7C09">
        <w:trPr>
          <w:gridAfter w:val="1"/>
          <w:wAfter w:w="1154" w:type="dxa"/>
          <w:trHeight w:val="300"/>
        </w:trPr>
        <w:tc>
          <w:tcPr>
            <w:tcW w:w="4007" w:type="dxa"/>
            <w:tcBorders>
              <w:top w:val="nil"/>
              <w:left w:val="nil"/>
              <w:bottom w:val="nil"/>
              <w:right w:val="nil"/>
            </w:tcBorders>
            <w:shd w:val="clear" w:color="auto" w:fill="auto"/>
            <w:noWrap/>
            <w:vAlign w:val="bottom"/>
            <w:hideMark/>
          </w:tcPr>
          <w:p w14:paraId="72A1A8D7"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ED730B9" w14:textId="77777777" w:rsidR="00E727CA" w:rsidRPr="00F45EB9" w:rsidRDefault="00E727CA" w:rsidP="007E7C09">
            <w:pPr>
              <w:jc w:val="center"/>
              <w:rPr>
                <w:rFonts w:ascii="Arial" w:hAnsi="Arial" w:cs="Arial"/>
                <w:color w:val="000090"/>
                <w:sz w:val="17"/>
                <w:szCs w:val="17"/>
              </w:rPr>
            </w:pPr>
          </w:p>
        </w:tc>
        <w:tc>
          <w:tcPr>
            <w:tcW w:w="2268" w:type="dxa"/>
            <w:gridSpan w:val="2"/>
            <w:tcBorders>
              <w:bottom w:val="single" w:sz="4" w:space="0" w:color="auto"/>
            </w:tcBorders>
            <w:vAlign w:val="bottom"/>
          </w:tcPr>
          <w:p w14:paraId="60750358" w14:textId="77777777" w:rsidR="00E727CA" w:rsidRPr="00F45EB9" w:rsidRDefault="00E727CA" w:rsidP="007E7C09">
            <w:pPr>
              <w:jc w:val="left"/>
            </w:pPr>
            <w:r w:rsidRPr="00F45EB9">
              <w:rPr>
                <w:rFonts w:ascii="Arial" w:hAnsi="Arial" w:cs="Arial"/>
                <w:color w:val="000090"/>
                <w:sz w:val="17"/>
                <w:szCs w:val="17"/>
              </w:rPr>
              <w:t> </w:t>
            </w:r>
          </w:p>
        </w:tc>
        <w:tc>
          <w:tcPr>
            <w:tcW w:w="585" w:type="dxa"/>
            <w:vAlign w:val="bottom"/>
          </w:tcPr>
          <w:p w14:paraId="040E3485" w14:textId="77777777" w:rsidR="00E727CA" w:rsidRPr="00F45EB9" w:rsidRDefault="00E727CA" w:rsidP="007E7C09">
            <w:pPr>
              <w:jc w:val="left"/>
            </w:pPr>
          </w:p>
        </w:tc>
      </w:tr>
      <w:tr w:rsidR="00E727CA" w:rsidRPr="00F45EB9" w14:paraId="57ADA2BD"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42ECEBA5"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618FCF9" w14:textId="77777777" w:rsidR="00E727CA" w:rsidRPr="00F45EB9" w:rsidRDefault="00E727CA" w:rsidP="007E7C09">
            <w:pPr>
              <w:jc w:val="center"/>
              <w:rPr>
                <w:rFonts w:ascii="Arial" w:hAnsi="Arial" w:cs="Arial"/>
                <w:color w:val="000090"/>
                <w:sz w:val="17"/>
                <w:szCs w:val="17"/>
              </w:rPr>
            </w:pPr>
          </w:p>
        </w:tc>
      </w:tr>
      <w:tr w:rsidR="00E727CA" w:rsidRPr="00F45EB9" w14:paraId="36D3662A"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3B491509" w14:textId="5CD014BC"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11</w:t>
            </w:r>
          </w:p>
        </w:tc>
        <w:tc>
          <w:tcPr>
            <w:tcW w:w="3260" w:type="dxa"/>
            <w:tcBorders>
              <w:top w:val="nil"/>
              <w:left w:val="nil"/>
              <w:bottom w:val="nil"/>
              <w:right w:val="single" w:sz="4" w:space="0" w:color="auto"/>
            </w:tcBorders>
            <w:shd w:val="clear" w:color="auto" w:fill="auto"/>
            <w:noWrap/>
            <w:vAlign w:val="bottom"/>
            <w:hideMark/>
          </w:tcPr>
          <w:p w14:paraId="7DB8D514" w14:textId="77777777" w:rsidR="00E727CA" w:rsidRPr="00F45EB9" w:rsidRDefault="00E727CA" w:rsidP="007E7C09">
            <w:pPr>
              <w:jc w:val="center"/>
              <w:rPr>
                <w:rFonts w:ascii="Arial" w:hAnsi="Arial" w:cs="Arial"/>
                <w:color w:val="000090"/>
                <w:sz w:val="17"/>
                <w:szCs w:val="17"/>
              </w:rPr>
            </w:pPr>
          </w:p>
        </w:tc>
      </w:tr>
      <w:tr w:rsidR="00E727CA" w:rsidRPr="00F45EB9" w14:paraId="1782173F"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032382"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E7632A6" w14:textId="77777777" w:rsidR="00E727CA" w:rsidRPr="00F45EB9" w:rsidRDefault="00E727CA" w:rsidP="007E7C09">
            <w:pPr>
              <w:jc w:val="center"/>
              <w:rPr>
                <w:rFonts w:ascii="Arial" w:hAnsi="Arial" w:cs="Arial"/>
                <w:color w:val="000090"/>
                <w:sz w:val="17"/>
                <w:szCs w:val="17"/>
              </w:rPr>
            </w:pPr>
          </w:p>
        </w:tc>
      </w:tr>
      <w:tr w:rsidR="00E727CA" w:rsidRPr="00F45EB9" w14:paraId="4406AC80"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C298FC"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873F83A"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31C78C1B"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F1485C3"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615C6CD2" w14:textId="77777777" w:rsidR="00E727CA" w:rsidRPr="00F45EB9" w:rsidRDefault="00E727CA" w:rsidP="007E7C09">
            <w:pPr>
              <w:jc w:val="center"/>
              <w:rPr>
                <w:rFonts w:ascii="Arial" w:hAnsi="Arial" w:cs="Arial"/>
                <w:color w:val="000090"/>
                <w:sz w:val="17"/>
                <w:szCs w:val="17"/>
              </w:rPr>
            </w:pPr>
          </w:p>
        </w:tc>
      </w:tr>
      <w:tr w:rsidR="00E727CA" w:rsidRPr="00F45EB9" w14:paraId="0E4354C6" w14:textId="77777777" w:rsidTr="007E7C09">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4F56BD27" w14:textId="40B89262"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12</w:t>
            </w:r>
          </w:p>
        </w:tc>
        <w:tc>
          <w:tcPr>
            <w:tcW w:w="3260" w:type="dxa"/>
            <w:tcBorders>
              <w:top w:val="nil"/>
              <w:left w:val="nil"/>
              <w:right w:val="nil"/>
            </w:tcBorders>
            <w:shd w:val="clear" w:color="auto" w:fill="auto"/>
            <w:noWrap/>
            <w:vAlign w:val="bottom"/>
            <w:hideMark/>
          </w:tcPr>
          <w:p w14:paraId="4DA356BC" w14:textId="77777777" w:rsidR="00E727CA" w:rsidRPr="00F45EB9" w:rsidRDefault="00E727CA" w:rsidP="007E7C09">
            <w:pPr>
              <w:jc w:val="center"/>
              <w:rPr>
                <w:rFonts w:ascii="Arial" w:hAnsi="Arial" w:cs="Arial"/>
                <w:color w:val="000090"/>
                <w:sz w:val="17"/>
                <w:szCs w:val="17"/>
              </w:rPr>
            </w:pPr>
          </w:p>
        </w:tc>
      </w:tr>
      <w:tr w:rsidR="00E727CA" w:rsidRPr="00F45EB9" w14:paraId="7323C2A2" w14:textId="77777777" w:rsidTr="007E7C09">
        <w:trPr>
          <w:gridAfter w:val="4"/>
          <w:wAfter w:w="4007" w:type="dxa"/>
          <w:trHeight w:val="300"/>
        </w:trPr>
        <w:tc>
          <w:tcPr>
            <w:tcW w:w="4007" w:type="dxa"/>
            <w:tcBorders>
              <w:top w:val="single" w:sz="4" w:space="0" w:color="auto"/>
              <w:left w:val="nil"/>
              <w:right w:val="nil"/>
            </w:tcBorders>
            <w:shd w:val="clear" w:color="auto" w:fill="auto"/>
            <w:noWrap/>
            <w:vAlign w:val="bottom"/>
          </w:tcPr>
          <w:p w14:paraId="4817E7AD" w14:textId="77777777" w:rsidR="00E727CA" w:rsidRDefault="00E727CA" w:rsidP="007E7C09">
            <w:pPr>
              <w:rPr>
                <w:rFonts w:ascii="Arial" w:hAnsi="Arial" w:cs="Arial"/>
                <w:color w:val="000090"/>
                <w:sz w:val="17"/>
                <w:szCs w:val="17"/>
              </w:rPr>
            </w:pPr>
          </w:p>
          <w:p w14:paraId="581FB715" w14:textId="77777777" w:rsidR="00E727CA" w:rsidRDefault="00E727CA" w:rsidP="007E7C09">
            <w:pPr>
              <w:rPr>
                <w:rFonts w:ascii="Arial" w:hAnsi="Arial" w:cs="Arial"/>
                <w:color w:val="000090"/>
                <w:sz w:val="17"/>
                <w:szCs w:val="17"/>
              </w:rPr>
            </w:pPr>
          </w:p>
          <w:p w14:paraId="25FC46BE" w14:textId="77777777" w:rsidR="00E727CA" w:rsidRDefault="00E727CA" w:rsidP="007E7C09">
            <w:pPr>
              <w:rPr>
                <w:rFonts w:ascii="Arial" w:hAnsi="Arial" w:cs="Arial"/>
                <w:color w:val="000090"/>
                <w:sz w:val="17"/>
                <w:szCs w:val="17"/>
              </w:rPr>
            </w:pPr>
          </w:p>
          <w:p w14:paraId="53BF754C" w14:textId="77777777" w:rsidR="00E727CA" w:rsidRPr="00F45EB9" w:rsidRDefault="00E727CA" w:rsidP="007E7C09">
            <w:pPr>
              <w:rPr>
                <w:rFonts w:ascii="Arial" w:hAnsi="Arial" w:cs="Arial"/>
                <w:color w:val="000090"/>
                <w:sz w:val="17"/>
                <w:szCs w:val="17"/>
              </w:rPr>
            </w:pPr>
          </w:p>
        </w:tc>
        <w:tc>
          <w:tcPr>
            <w:tcW w:w="3260" w:type="dxa"/>
            <w:tcBorders>
              <w:left w:val="nil"/>
              <w:bottom w:val="nil"/>
            </w:tcBorders>
            <w:shd w:val="clear" w:color="auto" w:fill="auto"/>
            <w:noWrap/>
            <w:vAlign w:val="bottom"/>
          </w:tcPr>
          <w:p w14:paraId="7303C830" w14:textId="77777777" w:rsidR="00E727CA" w:rsidRPr="00F45EB9" w:rsidRDefault="00E727CA" w:rsidP="007E7C09">
            <w:pPr>
              <w:jc w:val="center"/>
              <w:rPr>
                <w:rFonts w:ascii="Arial" w:hAnsi="Arial" w:cs="Arial"/>
                <w:color w:val="000090"/>
                <w:sz w:val="17"/>
                <w:szCs w:val="17"/>
              </w:rPr>
            </w:pPr>
          </w:p>
        </w:tc>
      </w:tr>
      <w:tr w:rsidR="00E727CA" w:rsidRPr="00F45EB9" w14:paraId="35934D6D"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3DEEC1F4" w14:textId="221AAF9B" w:rsidR="00E727CA" w:rsidRPr="00E727CA" w:rsidRDefault="00E727CA" w:rsidP="007E7C09">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13</w:t>
            </w:r>
          </w:p>
        </w:tc>
        <w:tc>
          <w:tcPr>
            <w:tcW w:w="3260" w:type="dxa"/>
            <w:tcBorders>
              <w:top w:val="nil"/>
              <w:left w:val="nil"/>
              <w:bottom w:val="nil"/>
            </w:tcBorders>
            <w:shd w:val="clear" w:color="auto" w:fill="auto"/>
            <w:noWrap/>
            <w:vAlign w:val="bottom"/>
            <w:hideMark/>
          </w:tcPr>
          <w:p w14:paraId="0B938649" w14:textId="77777777" w:rsidR="00E727CA" w:rsidRPr="00F45EB9" w:rsidRDefault="00E727CA" w:rsidP="007E7C09">
            <w:pPr>
              <w:jc w:val="center"/>
              <w:rPr>
                <w:rFonts w:ascii="Arial" w:hAnsi="Arial" w:cs="Arial"/>
                <w:color w:val="000090"/>
                <w:sz w:val="17"/>
                <w:szCs w:val="17"/>
              </w:rPr>
            </w:pPr>
          </w:p>
        </w:tc>
      </w:tr>
      <w:tr w:rsidR="00E727CA" w:rsidRPr="00F45EB9" w14:paraId="3A1AF136"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0E1D32"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B82F5C3" w14:textId="77777777" w:rsidR="00E727CA" w:rsidRPr="00F45EB9" w:rsidRDefault="00E727CA" w:rsidP="007E7C09">
            <w:pPr>
              <w:jc w:val="center"/>
              <w:rPr>
                <w:rFonts w:ascii="Arial" w:hAnsi="Arial" w:cs="Arial"/>
                <w:color w:val="000090"/>
                <w:sz w:val="17"/>
                <w:szCs w:val="17"/>
              </w:rPr>
            </w:pPr>
          </w:p>
        </w:tc>
      </w:tr>
      <w:tr w:rsidR="00E727CA" w:rsidRPr="00F45EB9" w14:paraId="135E70BB"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6A48760"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0EA30C9"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10920D31"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9176404"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164BC22" w14:textId="77777777" w:rsidR="00E727CA" w:rsidRPr="00F45EB9" w:rsidRDefault="00E727CA" w:rsidP="007E7C09">
            <w:pPr>
              <w:jc w:val="center"/>
              <w:rPr>
                <w:rFonts w:ascii="Arial" w:hAnsi="Arial" w:cs="Arial"/>
                <w:color w:val="000090"/>
                <w:sz w:val="17"/>
                <w:szCs w:val="17"/>
              </w:rPr>
            </w:pPr>
          </w:p>
        </w:tc>
      </w:tr>
      <w:tr w:rsidR="00E727CA" w:rsidRPr="00F45EB9" w14:paraId="0CC61223" w14:textId="77777777" w:rsidTr="007E7C09">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E10C40D" w14:textId="205EE4B8"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14</w:t>
            </w:r>
          </w:p>
        </w:tc>
        <w:tc>
          <w:tcPr>
            <w:tcW w:w="3260" w:type="dxa"/>
            <w:tcBorders>
              <w:top w:val="nil"/>
              <w:left w:val="nil"/>
              <w:bottom w:val="nil"/>
              <w:right w:val="single" w:sz="4" w:space="0" w:color="auto"/>
            </w:tcBorders>
            <w:shd w:val="clear" w:color="auto" w:fill="auto"/>
            <w:noWrap/>
            <w:vAlign w:val="bottom"/>
            <w:hideMark/>
          </w:tcPr>
          <w:p w14:paraId="743E155A" w14:textId="77777777" w:rsidR="00E727CA" w:rsidRPr="00F45EB9" w:rsidRDefault="00E727CA" w:rsidP="007E7C09">
            <w:pPr>
              <w:jc w:val="center"/>
              <w:rPr>
                <w:rFonts w:ascii="Arial" w:hAnsi="Arial" w:cs="Arial"/>
                <w:color w:val="000090"/>
                <w:sz w:val="17"/>
                <w:szCs w:val="17"/>
              </w:rPr>
            </w:pPr>
          </w:p>
        </w:tc>
      </w:tr>
      <w:tr w:rsidR="00E727CA" w:rsidRPr="00F45EB9" w14:paraId="20B9250B"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25B286AF"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CE5A35E" w14:textId="77777777" w:rsidR="00E727CA" w:rsidRPr="00F45EB9" w:rsidRDefault="00E727CA" w:rsidP="007E7C09">
            <w:pPr>
              <w:jc w:val="center"/>
              <w:rPr>
                <w:rFonts w:ascii="Arial" w:hAnsi="Arial" w:cs="Arial"/>
                <w:color w:val="000090"/>
                <w:sz w:val="17"/>
                <w:szCs w:val="17"/>
              </w:rPr>
            </w:pPr>
          </w:p>
        </w:tc>
      </w:tr>
      <w:tr w:rsidR="00E727CA" w:rsidRPr="00F45EB9" w14:paraId="49078158"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79CECCF1" w14:textId="77777777" w:rsidR="00E727CA" w:rsidRPr="00F45EB9" w:rsidRDefault="00E727CA" w:rsidP="007E7C09">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D99315D" w14:textId="77777777" w:rsidR="00E727CA" w:rsidRPr="00F45EB9" w:rsidRDefault="00E727CA" w:rsidP="007E7C09">
            <w:pPr>
              <w:jc w:val="center"/>
              <w:rPr>
                <w:rFonts w:ascii="Arial" w:hAnsi="Arial" w:cs="Arial"/>
                <w:color w:val="000090"/>
                <w:sz w:val="17"/>
                <w:szCs w:val="17"/>
              </w:rPr>
            </w:pPr>
          </w:p>
        </w:tc>
      </w:tr>
      <w:tr w:rsidR="00E727CA" w:rsidRPr="00F45EB9" w14:paraId="3B4DADB3" w14:textId="77777777" w:rsidTr="007E7C09">
        <w:trPr>
          <w:gridAfter w:val="1"/>
          <w:wAfter w:w="1154" w:type="dxa"/>
          <w:trHeight w:val="300"/>
        </w:trPr>
        <w:tc>
          <w:tcPr>
            <w:tcW w:w="4007" w:type="dxa"/>
            <w:tcBorders>
              <w:top w:val="nil"/>
              <w:left w:val="nil"/>
              <w:bottom w:val="nil"/>
              <w:right w:val="nil"/>
            </w:tcBorders>
            <w:shd w:val="clear" w:color="auto" w:fill="auto"/>
            <w:noWrap/>
            <w:vAlign w:val="bottom"/>
            <w:hideMark/>
          </w:tcPr>
          <w:p w14:paraId="3FF9EE87"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240778C" w14:textId="77777777" w:rsidR="00E727CA" w:rsidRPr="00F45EB9" w:rsidRDefault="00E727CA" w:rsidP="007E7C09">
            <w:pPr>
              <w:jc w:val="center"/>
              <w:rPr>
                <w:rFonts w:ascii="Arial" w:hAnsi="Arial" w:cs="Arial"/>
                <w:color w:val="000090"/>
                <w:sz w:val="17"/>
                <w:szCs w:val="17"/>
              </w:rPr>
            </w:pPr>
          </w:p>
        </w:tc>
        <w:tc>
          <w:tcPr>
            <w:tcW w:w="2268" w:type="dxa"/>
            <w:gridSpan w:val="2"/>
            <w:tcBorders>
              <w:bottom w:val="single" w:sz="4" w:space="0" w:color="auto"/>
            </w:tcBorders>
            <w:vAlign w:val="bottom"/>
          </w:tcPr>
          <w:p w14:paraId="2E373324" w14:textId="77777777" w:rsidR="00E727CA" w:rsidRPr="00F45EB9" w:rsidRDefault="00E727CA" w:rsidP="007E7C09">
            <w:pPr>
              <w:jc w:val="left"/>
            </w:pPr>
            <w:r w:rsidRPr="00F45EB9">
              <w:rPr>
                <w:rFonts w:ascii="Arial" w:hAnsi="Arial" w:cs="Arial"/>
                <w:color w:val="000090"/>
                <w:sz w:val="17"/>
                <w:szCs w:val="17"/>
              </w:rPr>
              <w:t> </w:t>
            </w:r>
          </w:p>
        </w:tc>
        <w:tc>
          <w:tcPr>
            <w:tcW w:w="585" w:type="dxa"/>
            <w:vAlign w:val="bottom"/>
          </w:tcPr>
          <w:p w14:paraId="16B1BA88" w14:textId="77777777" w:rsidR="00E727CA" w:rsidRPr="00F45EB9" w:rsidRDefault="00E727CA" w:rsidP="007E7C09">
            <w:pPr>
              <w:jc w:val="left"/>
            </w:pPr>
          </w:p>
        </w:tc>
      </w:tr>
      <w:tr w:rsidR="00E727CA" w:rsidRPr="00F45EB9" w14:paraId="79789076" w14:textId="77777777" w:rsidTr="007E7C09">
        <w:trPr>
          <w:gridAfter w:val="4"/>
          <w:wAfter w:w="4007" w:type="dxa"/>
          <w:trHeight w:val="300"/>
        </w:trPr>
        <w:tc>
          <w:tcPr>
            <w:tcW w:w="4007" w:type="dxa"/>
            <w:tcBorders>
              <w:top w:val="nil"/>
              <w:left w:val="nil"/>
              <w:bottom w:val="nil"/>
              <w:right w:val="nil"/>
            </w:tcBorders>
            <w:shd w:val="clear" w:color="auto" w:fill="auto"/>
            <w:noWrap/>
            <w:vAlign w:val="bottom"/>
            <w:hideMark/>
          </w:tcPr>
          <w:p w14:paraId="2E0D9202" w14:textId="77777777" w:rsidR="00E727CA" w:rsidRPr="00F45EB9" w:rsidRDefault="00E727CA" w:rsidP="007E7C09">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9A7125E" w14:textId="77777777" w:rsidR="00E727CA" w:rsidRPr="00F45EB9" w:rsidRDefault="00E727CA" w:rsidP="007E7C09">
            <w:pPr>
              <w:jc w:val="center"/>
              <w:rPr>
                <w:rFonts w:ascii="Arial" w:hAnsi="Arial" w:cs="Arial"/>
                <w:color w:val="000090"/>
                <w:sz w:val="17"/>
                <w:szCs w:val="17"/>
              </w:rPr>
            </w:pPr>
          </w:p>
        </w:tc>
      </w:tr>
      <w:tr w:rsidR="00E727CA" w:rsidRPr="00F45EB9" w14:paraId="19D0021E" w14:textId="77777777" w:rsidTr="007E7C09">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214B09C9" w14:textId="562B0CE4"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15</w:t>
            </w:r>
          </w:p>
        </w:tc>
        <w:tc>
          <w:tcPr>
            <w:tcW w:w="3260" w:type="dxa"/>
            <w:tcBorders>
              <w:top w:val="nil"/>
              <w:left w:val="nil"/>
              <w:bottom w:val="nil"/>
              <w:right w:val="single" w:sz="4" w:space="0" w:color="auto"/>
            </w:tcBorders>
            <w:shd w:val="clear" w:color="auto" w:fill="auto"/>
            <w:noWrap/>
            <w:vAlign w:val="bottom"/>
            <w:hideMark/>
          </w:tcPr>
          <w:p w14:paraId="56C334DE" w14:textId="77777777" w:rsidR="00E727CA" w:rsidRPr="00F45EB9" w:rsidRDefault="00E727CA" w:rsidP="007E7C09">
            <w:pPr>
              <w:jc w:val="center"/>
              <w:rPr>
                <w:rFonts w:ascii="Arial" w:hAnsi="Arial" w:cs="Arial"/>
                <w:color w:val="000090"/>
                <w:sz w:val="17"/>
                <w:szCs w:val="17"/>
              </w:rPr>
            </w:pPr>
          </w:p>
        </w:tc>
      </w:tr>
      <w:tr w:rsidR="00E727CA" w:rsidRPr="00F45EB9" w14:paraId="31B85F07"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BEDE7BA"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50DFB890" w14:textId="77777777" w:rsidR="00E727CA" w:rsidRPr="00F45EB9" w:rsidRDefault="00E727CA" w:rsidP="007E7C09">
            <w:pPr>
              <w:jc w:val="center"/>
              <w:rPr>
                <w:rFonts w:ascii="Arial" w:hAnsi="Arial" w:cs="Arial"/>
                <w:color w:val="000090"/>
                <w:sz w:val="17"/>
                <w:szCs w:val="17"/>
              </w:rPr>
            </w:pPr>
          </w:p>
        </w:tc>
      </w:tr>
      <w:tr w:rsidR="00E727CA" w:rsidRPr="00F45EB9" w14:paraId="32B215AE"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9226CE8" w14:textId="77777777" w:rsidR="00E727CA" w:rsidRPr="00F45EB9" w:rsidRDefault="00E727CA" w:rsidP="007E7C09">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8B8C033" w14:textId="77777777" w:rsidR="00E727CA" w:rsidRPr="00F45EB9" w:rsidRDefault="00E727CA" w:rsidP="007E7C09">
            <w:pPr>
              <w:rPr>
                <w:rFonts w:ascii="Arial" w:hAnsi="Arial" w:cs="Arial"/>
                <w:color w:val="000090"/>
                <w:sz w:val="17"/>
                <w:szCs w:val="17"/>
              </w:rPr>
            </w:pPr>
            <w:r w:rsidRPr="00F45EB9">
              <w:rPr>
                <w:rFonts w:ascii="Arial" w:hAnsi="Arial" w:cs="Arial"/>
                <w:color w:val="000090"/>
                <w:sz w:val="17"/>
                <w:szCs w:val="17"/>
              </w:rPr>
              <w:t> </w:t>
            </w:r>
          </w:p>
        </w:tc>
      </w:tr>
      <w:tr w:rsidR="00E727CA" w:rsidRPr="00F45EB9" w14:paraId="64FDC57B" w14:textId="77777777" w:rsidTr="007E7C09">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F6940B" w14:textId="77777777" w:rsidR="00E727CA" w:rsidRPr="00F45EB9" w:rsidRDefault="00E727CA" w:rsidP="007E7C09">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29A500D" w14:textId="77777777" w:rsidR="00E727CA" w:rsidRPr="00F45EB9" w:rsidRDefault="00E727CA" w:rsidP="007E7C09">
            <w:pPr>
              <w:jc w:val="center"/>
              <w:rPr>
                <w:rFonts w:ascii="Arial" w:hAnsi="Arial" w:cs="Arial"/>
                <w:color w:val="000090"/>
                <w:sz w:val="17"/>
                <w:szCs w:val="17"/>
              </w:rPr>
            </w:pPr>
          </w:p>
        </w:tc>
      </w:tr>
      <w:tr w:rsidR="00E727CA" w:rsidRPr="00F45EB9" w14:paraId="36528C09" w14:textId="77777777" w:rsidTr="007E7C09">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68DF9D0" w14:textId="02AA2EA8" w:rsidR="00E727CA" w:rsidRPr="00F45EB9" w:rsidRDefault="00E727CA" w:rsidP="007E7C09">
            <w:pPr>
              <w:jc w:val="left"/>
              <w:rPr>
                <w:rFonts w:ascii="Arial" w:hAnsi="Arial" w:cs="Arial"/>
                <w:i/>
                <w:iCs/>
                <w:color w:val="000090"/>
                <w:sz w:val="10"/>
                <w:szCs w:val="10"/>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16</w:t>
            </w:r>
          </w:p>
        </w:tc>
        <w:tc>
          <w:tcPr>
            <w:tcW w:w="3260" w:type="dxa"/>
            <w:tcBorders>
              <w:top w:val="nil"/>
              <w:left w:val="nil"/>
              <w:bottom w:val="nil"/>
              <w:right w:val="nil"/>
            </w:tcBorders>
            <w:shd w:val="clear" w:color="auto" w:fill="auto"/>
            <w:noWrap/>
            <w:vAlign w:val="bottom"/>
            <w:hideMark/>
          </w:tcPr>
          <w:p w14:paraId="3FB5A39D" w14:textId="77777777" w:rsidR="00E727CA" w:rsidRPr="00F45EB9" w:rsidRDefault="00E727CA" w:rsidP="007E7C09">
            <w:pPr>
              <w:jc w:val="center"/>
              <w:rPr>
                <w:rFonts w:ascii="Arial" w:hAnsi="Arial" w:cs="Arial"/>
                <w:color w:val="000090"/>
                <w:sz w:val="17"/>
                <w:szCs w:val="17"/>
              </w:rPr>
            </w:pPr>
          </w:p>
        </w:tc>
      </w:tr>
      <w:tr w:rsidR="00E727CA" w:rsidRPr="00F45EB9" w14:paraId="1425A0BA" w14:textId="77777777" w:rsidTr="00E727CA">
        <w:trPr>
          <w:trHeight w:val="300"/>
        </w:trPr>
        <w:tc>
          <w:tcPr>
            <w:tcW w:w="4007" w:type="dxa"/>
            <w:tcBorders>
              <w:top w:val="nil"/>
              <w:left w:val="nil"/>
              <w:bottom w:val="nil"/>
              <w:right w:val="nil"/>
            </w:tcBorders>
          </w:tcPr>
          <w:p w14:paraId="03FE760B" w14:textId="77777777" w:rsidR="00E727CA" w:rsidRPr="00F45EB9" w:rsidRDefault="00E727CA" w:rsidP="00E727CA">
            <w:pPr>
              <w:jc w:val="right"/>
              <w:rPr>
                <w:rFonts w:ascii="Arial" w:hAnsi="Arial" w:cs="Arial"/>
                <w:i/>
                <w:iCs/>
                <w:color w:val="000090"/>
                <w:sz w:val="10"/>
                <w:szCs w:val="10"/>
              </w:rPr>
            </w:pPr>
          </w:p>
        </w:tc>
        <w:tc>
          <w:tcPr>
            <w:tcW w:w="4007" w:type="dxa"/>
            <w:gridSpan w:val="2"/>
            <w:tcBorders>
              <w:top w:val="nil"/>
              <w:left w:val="nil"/>
              <w:bottom w:val="nil"/>
              <w:right w:val="nil"/>
            </w:tcBorders>
            <w:shd w:val="clear" w:color="auto" w:fill="auto"/>
            <w:noWrap/>
            <w:vAlign w:val="bottom"/>
            <w:hideMark/>
          </w:tcPr>
          <w:p w14:paraId="7743561F" w14:textId="0E7A46E5" w:rsidR="00E727CA" w:rsidRPr="00F45EB9" w:rsidRDefault="00E727CA" w:rsidP="00E727CA">
            <w:pPr>
              <w:jc w:val="right"/>
              <w:rPr>
                <w:rFonts w:ascii="Arial" w:hAnsi="Arial" w:cs="Arial"/>
                <w:i/>
                <w:iCs/>
                <w:color w:val="000090"/>
                <w:sz w:val="10"/>
                <w:szCs w:val="10"/>
              </w:rPr>
            </w:pPr>
          </w:p>
        </w:tc>
        <w:tc>
          <w:tcPr>
            <w:tcW w:w="3260" w:type="dxa"/>
            <w:gridSpan w:val="3"/>
            <w:tcBorders>
              <w:top w:val="nil"/>
              <w:left w:val="nil"/>
              <w:bottom w:val="nil"/>
              <w:right w:val="nil"/>
            </w:tcBorders>
            <w:shd w:val="clear" w:color="auto" w:fill="auto"/>
            <w:noWrap/>
            <w:vAlign w:val="bottom"/>
            <w:hideMark/>
          </w:tcPr>
          <w:p w14:paraId="6D4BE88F" w14:textId="77777777" w:rsidR="00E727CA" w:rsidRPr="00F45EB9" w:rsidRDefault="00E727CA" w:rsidP="00E727CA">
            <w:pPr>
              <w:jc w:val="center"/>
              <w:rPr>
                <w:rFonts w:ascii="Arial" w:hAnsi="Arial" w:cs="Arial"/>
                <w:color w:val="000090"/>
                <w:sz w:val="17"/>
                <w:szCs w:val="17"/>
              </w:rPr>
            </w:pPr>
          </w:p>
        </w:tc>
      </w:tr>
    </w:tbl>
    <w:p w14:paraId="04AB3F33" w14:textId="77777777" w:rsidR="00A46C20" w:rsidRDefault="00A46C20" w:rsidP="00A46C20">
      <w:pPr>
        <w:pStyle w:val="Corpodeltesto21"/>
        <w:rPr>
          <w:rFonts w:ascii="Arial" w:hAnsi="Arial" w:cs="Arial"/>
          <w:color w:val="002060"/>
          <w:sz w:val="22"/>
        </w:rPr>
      </w:pPr>
    </w:p>
    <w:p w14:paraId="38A42C18" w14:textId="77777777" w:rsidR="00A46C20" w:rsidRPr="00D34730" w:rsidRDefault="00A46C20" w:rsidP="00A46C20">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0D3C60C6" w14:textId="1FB27BDA" w:rsidR="00A46C20" w:rsidRPr="00F45EB9" w:rsidRDefault="00A46C20" w:rsidP="00A46C20">
      <w:pPr>
        <w:pStyle w:val="Corpodeltesto21"/>
        <w:rPr>
          <w:rFonts w:ascii="Arial" w:hAnsi="Arial" w:cs="Arial"/>
          <w:b/>
          <w:i/>
          <w:color w:val="002060"/>
          <w:sz w:val="22"/>
        </w:rPr>
      </w:pPr>
      <w:r w:rsidRPr="001C0426">
        <w:rPr>
          <w:rFonts w:ascii="Arial" w:hAnsi="Arial" w:cs="Arial"/>
          <w:b/>
          <w:i/>
          <w:color w:val="002060"/>
          <w:sz w:val="22"/>
        </w:rPr>
        <w:t xml:space="preserve">Gara di Andata </w:t>
      </w:r>
      <w:r w:rsidR="00BB0682">
        <w:rPr>
          <w:rFonts w:ascii="Arial" w:hAnsi="Arial" w:cs="Arial"/>
          <w:b/>
          <w:i/>
          <w:color w:val="002060"/>
          <w:sz w:val="22"/>
        </w:rPr>
        <w:t>05</w:t>
      </w:r>
      <w:r w:rsidRPr="001C0426">
        <w:rPr>
          <w:rFonts w:ascii="Arial" w:hAnsi="Arial" w:cs="Arial"/>
          <w:b/>
          <w:i/>
          <w:color w:val="002060"/>
          <w:sz w:val="22"/>
        </w:rPr>
        <w:t xml:space="preserve"> Dicembre 202</w:t>
      </w:r>
      <w:r w:rsidR="00BB0682">
        <w:rPr>
          <w:rFonts w:ascii="Arial" w:hAnsi="Arial" w:cs="Arial"/>
          <w:b/>
          <w:i/>
          <w:color w:val="002060"/>
          <w:sz w:val="22"/>
        </w:rPr>
        <w:t>3</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sidR="00BB0682">
        <w:rPr>
          <w:rFonts w:ascii="Arial" w:hAnsi="Arial" w:cs="Arial"/>
          <w:b/>
          <w:i/>
          <w:color w:val="002060"/>
          <w:sz w:val="22"/>
        </w:rPr>
        <w:t>19</w:t>
      </w:r>
      <w:r w:rsidRPr="001C0426">
        <w:rPr>
          <w:rFonts w:ascii="Arial" w:hAnsi="Arial" w:cs="Arial"/>
          <w:b/>
          <w:i/>
          <w:color w:val="002060"/>
          <w:sz w:val="22"/>
        </w:rPr>
        <w:t xml:space="preserve"> Dicembre 202</w:t>
      </w:r>
      <w:r w:rsidR="00BB0682">
        <w:rPr>
          <w:rFonts w:ascii="Arial" w:hAnsi="Arial" w:cs="Arial"/>
          <w:b/>
          <w:i/>
          <w:color w:val="002060"/>
          <w:sz w:val="22"/>
        </w:rPr>
        <w:t>3</w:t>
      </w:r>
    </w:p>
    <w:p w14:paraId="60594D6A" w14:textId="77777777" w:rsidR="00A46C20" w:rsidRPr="00D34730" w:rsidRDefault="00A46C20" w:rsidP="00A46C20">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5CFBD245" w14:textId="77777777" w:rsidR="00A46C20" w:rsidRPr="00D34730" w:rsidRDefault="00A46C20" w:rsidP="00A46C20">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3BE7716" w14:textId="77777777" w:rsidR="00A46C20" w:rsidRPr="00D34730" w:rsidRDefault="00A46C20" w:rsidP="00A46C20">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7CEB4E8C" w14:textId="77777777" w:rsidR="00A46C20" w:rsidRPr="001F552D" w:rsidRDefault="00A46C20" w:rsidP="00A46C20">
      <w:pPr>
        <w:pStyle w:val="Corpodeltesto21"/>
        <w:rPr>
          <w:rFonts w:ascii="Arial" w:hAnsi="Arial" w:cs="Arial"/>
          <w:color w:val="002060"/>
          <w:sz w:val="22"/>
        </w:rPr>
      </w:pPr>
    </w:p>
    <w:p w14:paraId="6A313C9B" w14:textId="4E72C61A" w:rsidR="00A46C20" w:rsidRPr="00080D94" w:rsidRDefault="00BB0682" w:rsidP="00A46C20">
      <w:pPr>
        <w:pStyle w:val="Corpodeltesto21"/>
        <w:rPr>
          <w:rFonts w:ascii="Arial" w:hAnsi="Arial" w:cs="Arial"/>
          <w:b/>
          <w:iCs/>
          <w:color w:val="002060"/>
          <w:sz w:val="22"/>
          <w:u w:val="single"/>
        </w:rPr>
      </w:pPr>
      <w:r>
        <w:rPr>
          <w:rFonts w:ascii="Arial" w:hAnsi="Arial" w:cs="Arial"/>
          <w:b/>
          <w:iCs/>
          <w:color w:val="002060"/>
          <w:sz w:val="22"/>
          <w:u w:val="single"/>
        </w:rPr>
        <w:t>FINAL FOUR</w:t>
      </w:r>
    </w:p>
    <w:p w14:paraId="7DEEE7F0" w14:textId="25DA5663" w:rsidR="00A46C20" w:rsidRPr="000C1937" w:rsidRDefault="00A46C20" w:rsidP="00A46C20">
      <w:pPr>
        <w:pStyle w:val="Corpodeltesto21"/>
        <w:rPr>
          <w:rFonts w:ascii="Arial" w:hAnsi="Arial" w:cs="Arial"/>
          <w:b/>
          <w:iCs/>
          <w:color w:val="002060"/>
          <w:sz w:val="22"/>
        </w:rPr>
      </w:pPr>
      <w:r w:rsidRPr="000C1937">
        <w:rPr>
          <w:rFonts w:ascii="Arial" w:hAnsi="Arial" w:cs="Arial"/>
          <w:b/>
          <w:iCs/>
          <w:color w:val="002060"/>
          <w:sz w:val="22"/>
        </w:rPr>
        <w:t>Gennaio 202</w:t>
      </w:r>
      <w:r w:rsidR="00BB0682">
        <w:rPr>
          <w:rFonts w:ascii="Arial" w:hAnsi="Arial" w:cs="Arial"/>
          <w:b/>
          <w:iCs/>
          <w:color w:val="002060"/>
          <w:sz w:val="22"/>
        </w:rPr>
        <w:t>4</w:t>
      </w:r>
    </w:p>
    <w:p w14:paraId="5144D607" w14:textId="460E1BE6" w:rsidR="00A46C20" w:rsidRPr="001F552D" w:rsidRDefault="00A46C20" w:rsidP="00A46C20">
      <w:pPr>
        <w:pStyle w:val="Corpodeltesto21"/>
        <w:rPr>
          <w:rFonts w:ascii="Arial" w:hAnsi="Arial" w:cs="Arial"/>
          <w:color w:val="002060"/>
          <w:sz w:val="22"/>
        </w:rPr>
      </w:pPr>
      <w:r w:rsidRPr="001F552D">
        <w:rPr>
          <w:rFonts w:ascii="Arial" w:hAnsi="Arial" w:cs="Arial"/>
          <w:color w:val="002060"/>
          <w:sz w:val="22"/>
        </w:rPr>
        <w:lastRenderedPageBreak/>
        <w:t xml:space="preserve">Le 4 società vincenti i Quarti di Finale disputeranno, in sede unica </w:t>
      </w:r>
      <w:r w:rsidR="00BB0682">
        <w:rPr>
          <w:rFonts w:ascii="Arial" w:hAnsi="Arial" w:cs="Arial"/>
          <w:color w:val="002060"/>
          <w:sz w:val="22"/>
        </w:rPr>
        <w:t>la Final Four</w:t>
      </w:r>
      <w:r w:rsidRPr="001F552D">
        <w:rPr>
          <w:rFonts w:ascii="Arial" w:hAnsi="Arial" w:cs="Arial"/>
          <w:color w:val="002060"/>
          <w:sz w:val="22"/>
        </w:rPr>
        <w:t xml:space="preserve"> nel corso delle “Finals Cup” </w:t>
      </w:r>
      <w:r>
        <w:rPr>
          <w:rFonts w:ascii="Arial" w:hAnsi="Arial" w:cs="Arial"/>
          <w:color w:val="002060"/>
          <w:sz w:val="22"/>
        </w:rPr>
        <w:t>che si disputeranno a Gennaio 202</w:t>
      </w:r>
      <w:r w:rsidR="00BB0682">
        <w:rPr>
          <w:rFonts w:ascii="Arial" w:hAnsi="Arial" w:cs="Arial"/>
          <w:color w:val="002060"/>
          <w:sz w:val="22"/>
        </w:rPr>
        <w:t>4</w:t>
      </w:r>
      <w:r w:rsidRPr="001F552D">
        <w:rPr>
          <w:rFonts w:ascii="Arial" w:hAnsi="Arial" w:cs="Arial"/>
          <w:color w:val="002060"/>
          <w:sz w:val="22"/>
        </w:rPr>
        <w:t>.</w:t>
      </w:r>
    </w:p>
    <w:p w14:paraId="58D39D7D" w14:textId="0E5DF7C5" w:rsidR="00A46C20" w:rsidRDefault="00BB0682" w:rsidP="00A46C20">
      <w:pPr>
        <w:pStyle w:val="Corpodeltesto21"/>
        <w:rPr>
          <w:rFonts w:ascii="Arial" w:hAnsi="Arial" w:cs="Arial"/>
          <w:color w:val="002060"/>
          <w:sz w:val="22"/>
        </w:rPr>
      </w:pPr>
      <w:r>
        <w:rPr>
          <w:rFonts w:ascii="Arial" w:hAnsi="Arial" w:cs="Arial"/>
          <w:color w:val="002060"/>
          <w:sz w:val="22"/>
        </w:rPr>
        <w:t>Gli accoppiamenti delle</w:t>
      </w:r>
      <w:r w:rsidR="00A46C20">
        <w:rPr>
          <w:rFonts w:ascii="Arial" w:hAnsi="Arial" w:cs="Arial"/>
          <w:color w:val="002060"/>
          <w:sz w:val="22"/>
        </w:rPr>
        <w:t xml:space="preserve"> gare di </w:t>
      </w:r>
      <w:r w:rsidR="00A46C20" w:rsidRPr="001F552D">
        <w:rPr>
          <w:rFonts w:ascii="Arial" w:hAnsi="Arial" w:cs="Arial"/>
          <w:color w:val="002060"/>
          <w:sz w:val="22"/>
        </w:rPr>
        <w:t>Semifinale saranno determinati per sorteggio.</w:t>
      </w:r>
    </w:p>
    <w:p w14:paraId="72943398" w14:textId="36ABC665" w:rsidR="00BB0682" w:rsidRPr="000B4152" w:rsidRDefault="00BB0682" w:rsidP="00BB0682">
      <w:pPr>
        <w:pStyle w:val="Corpodeltesto21"/>
        <w:rPr>
          <w:rFonts w:ascii="Arial" w:hAnsi="Arial" w:cs="Arial"/>
          <w:color w:val="002060"/>
          <w:sz w:val="22"/>
        </w:rPr>
      </w:pPr>
      <w:r>
        <w:rPr>
          <w:rFonts w:ascii="Arial" w:hAnsi="Arial" w:cs="Arial"/>
          <w:color w:val="002060"/>
          <w:sz w:val="22"/>
        </w:rPr>
        <w:t>Il</w:t>
      </w:r>
      <w:r w:rsidRPr="000B4152">
        <w:rPr>
          <w:rFonts w:ascii="Arial" w:hAnsi="Arial" w:cs="Arial"/>
          <w:color w:val="002060"/>
          <w:sz w:val="22"/>
        </w:rPr>
        <w:t xml:space="preserve"> regolamento e la disciplina sportiva della “Finals Cup” saranno oggetto di apposito C.U.</w:t>
      </w:r>
    </w:p>
    <w:p w14:paraId="22E97E04" w14:textId="77777777" w:rsidR="00BB0682" w:rsidRPr="001F552D" w:rsidRDefault="00BB0682" w:rsidP="00A46C20">
      <w:pPr>
        <w:pStyle w:val="Corpodeltesto21"/>
        <w:rPr>
          <w:rFonts w:ascii="Arial" w:hAnsi="Arial" w:cs="Arial"/>
          <w:color w:val="002060"/>
          <w:sz w:val="22"/>
        </w:rPr>
      </w:pPr>
    </w:p>
    <w:p w14:paraId="494DA12C" w14:textId="77777777" w:rsidR="00A46C20" w:rsidRPr="001F552D" w:rsidRDefault="00A46C20" w:rsidP="00A46C20">
      <w:pPr>
        <w:pStyle w:val="Corpodeltesto21"/>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C64C285" w14:textId="77777777" w:rsidR="00A46C20" w:rsidRPr="001F552D" w:rsidRDefault="00A46C20" w:rsidP="00A46C20">
      <w:pPr>
        <w:pStyle w:val="LndNormale1"/>
        <w:rPr>
          <w:color w:val="002060"/>
          <w:highlight w:val="yellow"/>
        </w:rPr>
      </w:pPr>
    </w:p>
    <w:p w14:paraId="208740A9" w14:textId="77777777" w:rsidR="00A46C20" w:rsidRPr="001F552D" w:rsidRDefault="00A46C20" w:rsidP="00A46C20">
      <w:pPr>
        <w:pStyle w:val="LndNormale1"/>
        <w:rPr>
          <w:b/>
          <w:color w:val="002060"/>
        </w:rPr>
      </w:pPr>
      <w:r w:rsidRPr="001F552D">
        <w:rPr>
          <w:b/>
          <w:color w:val="002060"/>
        </w:rPr>
        <w:t>Premiazione</w:t>
      </w:r>
    </w:p>
    <w:p w14:paraId="5081B289" w14:textId="30511D58" w:rsidR="00BB0682" w:rsidRDefault="00BB0682" w:rsidP="00BB0682">
      <w:pPr>
        <w:pStyle w:val="LndNormale1"/>
        <w:rPr>
          <w:color w:val="002060"/>
        </w:rPr>
      </w:pPr>
      <w:r w:rsidRPr="0010750C">
        <w:rPr>
          <w:color w:val="002060"/>
        </w:rPr>
        <w:t xml:space="preserve">La Società vincitrice </w:t>
      </w:r>
      <w:r>
        <w:rPr>
          <w:color w:val="002060"/>
        </w:rPr>
        <w:t>avrà diritto ad un premio pari alla tassa di iscrizione al Campionato.</w:t>
      </w:r>
    </w:p>
    <w:p w14:paraId="1AAB07B7" w14:textId="42780A41" w:rsidR="00BB0682" w:rsidRPr="0010750C" w:rsidRDefault="00BB0682" w:rsidP="00BB0682">
      <w:pPr>
        <w:pStyle w:val="LndNormale1"/>
        <w:rPr>
          <w:color w:val="002060"/>
        </w:rPr>
      </w:pPr>
      <w:r>
        <w:rPr>
          <w:color w:val="002060"/>
        </w:rPr>
        <w:t>La Società finalista avrà diritto ad un premio pari alla metà della tassa di iscrizione al Campionato.</w:t>
      </w:r>
    </w:p>
    <w:p w14:paraId="4236C078" w14:textId="77777777" w:rsidR="00A46C20" w:rsidRDefault="00A46C20" w:rsidP="00A46C20">
      <w:pPr>
        <w:pStyle w:val="Corpodeltesto21"/>
        <w:rPr>
          <w:rFonts w:ascii="Arial" w:hAnsi="Arial" w:cs="Arial"/>
          <w:b/>
          <w:color w:val="002060"/>
          <w:sz w:val="22"/>
        </w:rPr>
      </w:pPr>
    </w:p>
    <w:p w14:paraId="49828267" w14:textId="77777777" w:rsidR="00A46C20" w:rsidRPr="007C0438" w:rsidRDefault="00A46C20" w:rsidP="00A46C20">
      <w:pPr>
        <w:rPr>
          <w:rFonts w:ascii="Arial" w:hAnsi="Arial" w:cs="Arial"/>
          <w:b/>
          <w:color w:val="002060"/>
          <w:sz w:val="22"/>
          <w:szCs w:val="22"/>
          <w:u w:val="single"/>
        </w:rPr>
      </w:pPr>
      <w:r w:rsidRPr="007C0438">
        <w:rPr>
          <w:rFonts w:ascii="Arial" w:hAnsi="Arial" w:cs="Arial"/>
          <w:b/>
          <w:color w:val="002060"/>
          <w:sz w:val="22"/>
          <w:szCs w:val="22"/>
          <w:u w:val="single"/>
        </w:rPr>
        <w:t>Partecipazione dei calciatori</w:t>
      </w:r>
    </w:p>
    <w:p w14:paraId="2ED175D9" w14:textId="77777777" w:rsidR="00A46C20" w:rsidRPr="007C0438" w:rsidRDefault="00A46C20" w:rsidP="00A46C20">
      <w:pPr>
        <w:rPr>
          <w:rFonts w:ascii="Arial" w:hAnsi="Arial"/>
          <w:color w:val="002060"/>
          <w:sz w:val="22"/>
          <w:szCs w:val="22"/>
        </w:rPr>
      </w:pPr>
      <w:r w:rsidRPr="007C0438">
        <w:rPr>
          <w:rFonts w:ascii="Arial" w:hAnsi="Arial"/>
          <w:color w:val="002060"/>
          <w:sz w:val="22"/>
          <w:szCs w:val="22"/>
        </w:rPr>
        <w:t xml:space="preserve">Alle gare di Coppa Marche di Serie D Maschile possono partecipare tutti i calciatori regolarmente tesserati per le rispettive Società. </w:t>
      </w:r>
    </w:p>
    <w:p w14:paraId="34A2C3CC" w14:textId="77777777" w:rsidR="00A46C20" w:rsidRPr="007C0438" w:rsidRDefault="00A46C20" w:rsidP="00A46C20">
      <w:pPr>
        <w:pStyle w:val="LndNormale1"/>
        <w:rPr>
          <w:color w:val="002060"/>
        </w:rPr>
      </w:pPr>
    </w:p>
    <w:p w14:paraId="633E4B43" w14:textId="77777777" w:rsidR="00A46C20" w:rsidRPr="007C0438" w:rsidRDefault="00A46C20" w:rsidP="00A46C20">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67DA4798" w14:textId="77777777" w:rsidR="00A46C20" w:rsidRPr="007C0438" w:rsidRDefault="00A46C20" w:rsidP="00A46C20">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3BF96E88" w14:textId="77777777" w:rsidR="00A46C20" w:rsidRPr="007C0438" w:rsidRDefault="00A46C20" w:rsidP="00A46C20">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6B1228DA" w14:textId="77777777" w:rsidR="00A46C20" w:rsidRPr="007C0438" w:rsidRDefault="00A46C20" w:rsidP="00A46C20">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32B61E0B" w14:textId="77777777" w:rsidR="00A46C20" w:rsidRPr="007C0438" w:rsidRDefault="00A46C20" w:rsidP="00A46C20">
      <w:pPr>
        <w:rPr>
          <w:rFonts w:ascii="Arial" w:hAnsi="Arial"/>
          <w:color w:val="002060"/>
          <w:sz w:val="22"/>
          <w:szCs w:val="22"/>
        </w:rPr>
      </w:pPr>
    </w:p>
    <w:p w14:paraId="0FAB66BD" w14:textId="77777777" w:rsidR="00A46C20" w:rsidRPr="007C0438" w:rsidRDefault="00A46C20" w:rsidP="00A46C20">
      <w:pPr>
        <w:pStyle w:val="LndNormale1"/>
        <w:rPr>
          <w:b/>
          <w:color w:val="002060"/>
          <w:u w:val="single"/>
        </w:rPr>
      </w:pPr>
      <w:r w:rsidRPr="007C0438">
        <w:rPr>
          <w:b/>
          <w:color w:val="002060"/>
          <w:u w:val="single"/>
        </w:rPr>
        <w:t>Reclami</w:t>
      </w:r>
    </w:p>
    <w:p w14:paraId="3D9112DD" w14:textId="08E92FEE" w:rsidR="00A46C20" w:rsidRPr="007C0438" w:rsidRDefault="00A46C20" w:rsidP="00A46C20">
      <w:pPr>
        <w:pStyle w:val="LndNormale1"/>
        <w:rPr>
          <w:color w:val="002060"/>
        </w:rPr>
      </w:pPr>
      <w:r w:rsidRPr="007C0438">
        <w:rPr>
          <w:color w:val="002060"/>
        </w:rPr>
        <w:t xml:space="preserve">Vale quanto previsto dal C.U. n. </w:t>
      </w:r>
      <w:r w:rsidR="00BB0682">
        <w:rPr>
          <w:color w:val="002060"/>
        </w:rPr>
        <w:t>104</w:t>
      </w:r>
      <w:r w:rsidRPr="007C0438">
        <w:rPr>
          <w:color w:val="002060"/>
        </w:rPr>
        <w:t xml:space="preserve"> del 2</w:t>
      </w:r>
      <w:r w:rsidR="00BB0682">
        <w:rPr>
          <w:color w:val="002060"/>
        </w:rPr>
        <w:t>1</w:t>
      </w:r>
      <w:r w:rsidRPr="007C0438">
        <w:rPr>
          <w:color w:val="002060"/>
        </w:rPr>
        <w:t>/0</w:t>
      </w:r>
      <w:r w:rsidR="00BB0682">
        <w:rPr>
          <w:color w:val="002060"/>
        </w:rPr>
        <w:t>8</w:t>
      </w:r>
      <w:r w:rsidRPr="007C0438">
        <w:rPr>
          <w:color w:val="002060"/>
        </w:rPr>
        <w:t>/202</w:t>
      </w:r>
      <w:r w:rsidR="00BB0682">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018D7697" w14:textId="77777777" w:rsidR="00A46C20" w:rsidRPr="007C0438" w:rsidRDefault="00A46C20" w:rsidP="00A46C20">
      <w:pPr>
        <w:pStyle w:val="LndNormale1"/>
        <w:rPr>
          <w:color w:val="002060"/>
        </w:rPr>
      </w:pPr>
    </w:p>
    <w:p w14:paraId="2B0B2B37" w14:textId="77777777" w:rsidR="00A46C20" w:rsidRPr="007C0438" w:rsidRDefault="00A46C20" w:rsidP="00A46C20">
      <w:pPr>
        <w:rPr>
          <w:rFonts w:ascii="Arial" w:hAnsi="Arial"/>
          <w:b/>
          <w:color w:val="002060"/>
          <w:sz w:val="22"/>
          <w:szCs w:val="22"/>
          <w:u w:val="single"/>
        </w:rPr>
      </w:pPr>
      <w:r w:rsidRPr="007C0438">
        <w:rPr>
          <w:rFonts w:ascii="Arial" w:hAnsi="Arial"/>
          <w:b/>
          <w:color w:val="002060"/>
          <w:sz w:val="22"/>
          <w:szCs w:val="22"/>
          <w:u w:val="single"/>
        </w:rPr>
        <w:t>Rinuncia a gare</w:t>
      </w:r>
    </w:p>
    <w:p w14:paraId="6685A4D6" w14:textId="77777777" w:rsidR="00A46C20" w:rsidRPr="007C0438" w:rsidRDefault="00A46C20" w:rsidP="00A46C20">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0119280" w14:textId="77777777" w:rsidR="00A46C20" w:rsidRPr="007C0438" w:rsidRDefault="00A46C20" w:rsidP="00A46C20">
      <w:pPr>
        <w:pStyle w:val="Corpodeltesto21"/>
        <w:rPr>
          <w:color w:val="002060"/>
          <w:sz w:val="22"/>
          <w:szCs w:val="22"/>
        </w:rPr>
      </w:pPr>
    </w:p>
    <w:p w14:paraId="2D2E181C" w14:textId="77777777" w:rsidR="00A46C20" w:rsidRPr="007C0438" w:rsidRDefault="00A46C20" w:rsidP="00A46C20">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5C5FBB51" w14:textId="77777777" w:rsidR="00A46C20" w:rsidRPr="007C0438" w:rsidRDefault="00A46C20" w:rsidP="00A46C20">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FA207C3" w14:textId="77777777" w:rsidR="00A46C20" w:rsidRDefault="00A46C20" w:rsidP="00A46C20">
      <w:pPr>
        <w:pStyle w:val="Corpodeltesto21"/>
        <w:rPr>
          <w:rFonts w:ascii="Arial" w:hAnsi="Arial" w:cs="Arial"/>
          <w:b/>
          <w:color w:val="002060"/>
          <w:sz w:val="36"/>
          <w:szCs w:val="36"/>
        </w:rPr>
      </w:pPr>
    </w:p>
    <w:p w14:paraId="6610AEE9" w14:textId="77777777" w:rsidR="00A46C20" w:rsidRDefault="00A46C20" w:rsidP="00A46C20">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02477A19" w14:textId="77777777" w:rsidR="000B46E8" w:rsidRDefault="000B46E8" w:rsidP="00D551E3">
      <w:pPr>
        <w:pStyle w:val="breakline"/>
        <w:rPr>
          <w:rFonts w:ascii="Arial" w:hAnsi="Arial" w:cs="Arial"/>
          <w:color w:val="002060"/>
          <w:sz w:val="22"/>
          <w:szCs w:val="22"/>
        </w:rPr>
      </w:pPr>
    </w:p>
    <w:p w14:paraId="4E96563B" w14:textId="77777777" w:rsidR="00E03458" w:rsidRPr="00294D45" w:rsidRDefault="00E03458" w:rsidP="00E03458">
      <w:pPr>
        <w:pStyle w:val="sottotitolocampionato10"/>
        <w:rPr>
          <w:color w:val="002060"/>
        </w:rPr>
      </w:pPr>
      <w:r w:rsidRPr="00294D45">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232D130E"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6E48E"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149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F28D"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2AAD8"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0ECF9"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FD164"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0C75C"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8EC3D37"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40B2AA" w14:textId="77777777" w:rsidR="00E03458" w:rsidRPr="00294D45" w:rsidRDefault="00E03458" w:rsidP="008864A2">
            <w:pPr>
              <w:pStyle w:val="rowtabella0"/>
              <w:rPr>
                <w:color w:val="002060"/>
              </w:rPr>
            </w:pPr>
            <w:r w:rsidRPr="00294D45">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2EE8A" w14:textId="77777777" w:rsidR="00E03458" w:rsidRPr="00294D45" w:rsidRDefault="00E03458" w:rsidP="008864A2">
            <w:pPr>
              <w:pStyle w:val="rowtabella0"/>
              <w:rPr>
                <w:color w:val="002060"/>
              </w:rPr>
            </w:pPr>
            <w:r w:rsidRPr="00294D45">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5E23F"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57AFA"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BBED5" w14:textId="77777777" w:rsidR="00E03458" w:rsidRPr="00294D45" w:rsidRDefault="00E03458" w:rsidP="008864A2">
            <w:pPr>
              <w:pStyle w:val="rowtabella0"/>
              <w:rPr>
                <w:color w:val="002060"/>
              </w:rPr>
            </w:pPr>
            <w:r w:rsidRPr="00294D45">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4CE70" w14:textId="77777777" w:rsidR="00E03458" w:rsidRPr="00294D45" w:rsidRDefault="00E03458" w:rsidP="008864A2">
            <w:pPr>
              <w:pStyle w:val="rowtabella0"/>
              <w:rPr>
                <w:color w:val="002060"/>
              </w:rPr>
            </w:pPr>
            <w:r w:rsidRPr="00294D4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08F74" w14:textId="77777777" w:rsidR="00E03458" w:rsidRPr="00294D45" w:rsidRDefault="00E03458" w:rsidP="008864A2">
            <w:pPr>
              <w:pStyle w:val="rowtabella0"/>
              <w:rPr>
                <w:color w:val="002060"/>
              </w:rPr>
            </w:pPr>
            <w:r w:rsidRPr="00294D45">
              <w:rPr>
                <w:color w:val="002060"/>
              </w:rPr>
              <w:t>VIA ANTONIO ROSMINI 22/B</w:t>
            </w:r>
          </w:p>
        </w:tc>
      </w:tr>
    </w:tbl>
    <w:p w14:paraId="59F54C48" w14:textId="77777777" w:rsidR="00E03458" w:rsidRPr="00294D45" w:rsidRDefault="00E03458" w:rsidP="00E03458">
      <w:pPr>
        <w:pStyle w:val="breakline"/>
        <w:rPr>
          <w:rFonts w:eastAsiaTheme="minorEastAsia"/>
          <w:color w:val="002060"/>
        </w:rPr>
      </w:pPr>
    </w:p>
    <w:p w14:paraId="327C562D" w14:textId="77777777" w:rsidR="00E03458" w:rsidRPr="00294D45" w:rsidRDefault="00E03458" w:rsidP="00E03458">
      <w:pPr>
        <w:pStyle w:val="breakline"/>
        <w:rPr>
          <w:color w:val="002060"/>
        </w:rPr>
      </w:pPr>
    </w:p>
    <w:p w14:paraId="6702C507" w14:textId="77777777" w:rsidR="00E03458" w:rsidRPr="00294D45" w:rsidRDefault="00E03458" w:rsidP="00E03458">
      <w:pPr>
        <w:pStyle w:val="breakline"/>
        <w:rPr>
          <w:color w:val="002060"/>
        </w:rPr>
      </w:pPr>
    </w:p>
    <w:p w14:paraId="704D7EB9" w14:textId="77777777" w:rsidR="00E03458" w:rsidRPr="00294D45" w:rsidRDefault="00E03458" w:rsidP="00E03458">
      <w:pPr>
        <w:pStyle w:val="sottotitolocampionato10"/>
        <w:rPr>
          <w:color w:val="002060"/>
        </w:rPr>
      </w:pPr>
      <w:r w:rsidRPr="00294D45">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03458" w:rsidRPr="00294D45" w14:paraId="1E22611E"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36F99"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D2C1A"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D463"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A5DE"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0F8F"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EDFF4"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68FD"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6F3E536"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F48003" w14:textId="77777777" w:rsidR="00E03458" w:rsidRPr="00294D45" w:rsidRDefault="00E03458" w:rsidP="008864A2">
            <w:pPr>
              <w:pStyle w:val="rowtabella0"/>
              <w:rPr>
                <w:color w:val="002060"/>
              </w:rPr>
            </w:pPr>
            <w:r w:rsidRPr="00294D45">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FAAD6" w14:textId="77777777" w:rsidR="00E03458" w:rsidRPr="00294D45" w:rsidRDefault="00E03458" w:rsidP="008864A2">
            <w:pPr>
              <w:pStyle w:val="rowtabella0"/>
              <w:rPr>
                <w:color w:val="002060"/>
              </w:rPr>
            </w:pPr>
            <w:r w:rsidRPr="00294D45">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9B2FA"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3F57D"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D9FFD" w14:textId="77777777" w:rsidR="00E03458" w:rsidRPr="00294D45" w:rsidRDefault="00E03458" w:rsidP="008864A2">
            <w:pPr>
              <w:pStyle w:val="rowtabella0"/>
              <w:rPr>
                <w:color w:val="002060"/>
              </w:rPr>
            </w:pPr>
            <w:r w:rsidRPr="00294D45">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F961C" w14:textId="77777777" w:rsidR="00E03458" w:rsidRPr="00294D45" w:rsidRDefault="00E03458" w:rsidP="008864A2">
            <w:pPr>
              <w:pStyle w:val="rowtabella0"/>
              <w:rPr>
                <w:color w:val="002060"/>
              </w:rPr>
            </w:pPr>
            <w:r w:rsidRPr="00294D45">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E8AE9" w14:textId="77777777" w:rsidR="00E03458" w:rsidRPr="00294D45" w:rsidRDefault="00E03458" w:rsidP="008864A2">
            <w:pPr>
              <w:pStyle w:val="rowtabella0"/>
              <w:rPr>
                <w:color w:val="002060"/>
              </w:rPr>
            </w:pPr>
            <w:r w:rsidRPr="00294D45">
              <w:rPr>
                <w:color w:val="002060"/>
              </w:rPr>
              <w:t>VIA ALDO GAMBA SNC</w:t>
            </w:r>
          </w:p>
        </w:tc>
      </w:tr>
    </w:tbl>
    <w:p w14:paraId="45AD16EB" w14:textId="77777777" w:rsidR="00E03458" w:rsidRPr="00294D45" w:rsidRDefault="00E03458" w:rsidP="00E03458">
      <w:pPr>
        <w:pStyle w:val="breakline"/>
        <w:rPr>
          <w:rFonts w:eastAsiaTheme="minorEastAsia"/>
          <w:color w:val="002060"/>
        </w:rPr>
      </w:pPr>
    </w:p>
    <w:p w14:paraId="1C550818" w14:textId="77777777" w:rsidR="00E03458" w:rsidRPr="00294D45" w:rsidRDefault="00E03458" w:rsidP="00E03458">
      <w:pPr>
        <w:pStyle w:val="breakline"/>
        <w:rPr>
          <w:color w:val="002060"/>
        </w:rPr>
      </w:pPr>
    </w:p>
    <w:p w14:paraId="05244894" w14:textId="77777777" w:rsidR="00E03458" w:rsidRPr="00294D45" w:rsidRDefault="00E03458" w:rsidP="00E03458">
      <w:pPr>
        <w:pStyle w:val="breakline"/>
        <w:rPr>
          <w:color w:val="002060"/>
        </w:rPr>
      </w:pPr>
    </w:p>
    <w:p w14:paraId="5C0110A8" w14:textId="77777777" w:rsidR="00E03458" w:rsidRPr="00294D45" w:rsidRDefault="00E03458" w:rsidP="00E03458">
      <w:pPr>
        <w:pStyle w:val="sottotitolocampionato10"/>
        <w:rPr>
          <w:color w:val="002060"/>
        </w:rPr>
      </w:pPr>
      <w:r w:rsidRPr="00294D45">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E03458" w:rsidRPr="00294D45" w14:paraId="4EF8C26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F465"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487BB"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7DDE3"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815D8"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EB24"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9E97"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F0E1"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0434247"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46BB04" w14:textId="77777777" w:rsidR="00E03458" w:rsidRPr="00294D45" w:rsidRDefault="00E03458" w:rsidP="008864A2">
            <w:pPr>
              <w:pStyle w:val="rowtabella0"/>
              <w:rPr>
                <w:color w:val="002060"/>
              </w:rPr>
            </w:pPr>
            <w:r w:rsidRPr="00294D45">
              <w:rPr>
                <w:color w:val="002060"/>
              </w:rPr>
              <w:t>URBINO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15AE1" w14:textId="77777777" w:rsidR="00E03458" w:rsidRPr="00294D45" w:rsidRDefault="00E03458" w:rsidP="008864A2">
            <w:pPr>
              <w:pStyle w:val="rowtabella0"/>
              <w:rPr>
                <w:color w:val="002060"/>
              </w:rPr>
            </w:pPr>
            <w:r w:rsidRPr="00294D45">
              <w:rPr>
                <w:color w:val="002060"/>
              </w:rPr>
              <w:t>GNANO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815B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62595" w14:textId="77777777" w:rsidR="00E03458" w:rsidRPr="00294D45" w:rsidRDefault="00E03458" w:rsidP="008864A2">
            <w:pPr>
              <w:pStyle w:val="rowtabella0"/>
              <w:rPr>
                <w:color w:val="002060"/>
              </w:rPr>
            </w:pPr>
            <w:r w:rsidRPr="00294D45">
              <w:rPr>
                <w:color w:val="002060"/>
              </w:rPr>
              <w:t>22/09/2023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CBAFD" w14:textId="77777777" w:rsidR="00E03458" w:rsidRPr="00294D45" w:rsidRDefault="00E03458" w:rsidP="008864A2">
            <w:pPr>
              <w:pStyle w:val="rowtabella0"/>
              <w:rPr>
                <w:color w:val="002060"/>
              </w:rPr>
            </w:pPr>
            <w:r w:rsidRPr="00294D45">
              <w:rPr>
                <w:color w:val="002060"/>
              </w:rPr>
              <w:t>5422 PAL.DELLO SPORT PALAMONDOLCE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E7166" w14:textId="77777777" w:rsidR="00E03458" w:rsidRPr="00294D45" w:rsidRDefault="00E03458" w:rsidP="008864A2">
            <w:pPr>
              <w:pStyle w:val="rowtabella0"/>
              <w:rPr>
                <w:color w:val="002060"/>
              </w:rPr>
            </w:pPr>
            <w:r w:rsidRPr="00294D45">
              <w:rPr>
                <w:color w:val="002060"/>
              </w:rPr>
              <w:t>URBINO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128B3" w14:textId="77777777" w:rsidR="00E03458" w:rsidRPr="00294D45" w:rsidRDefault="00E03458" w:rsidP="008864A2">
            <w:pPr>
              <w:pStyle w:val="rowtabella0"/>
              <w:rPr>
                <w:color w:val="002060"/>
              </w:rPr>
            </w:pPr>
            <w:r w:rsidRPr="00294D45">
              <w:rPr>
                <w:color w:val="002060"/>
              </w:rPr>
              <w:t>VIA DELL'ANNUNZIATA</w:t>
            </w:r>
          </w:p>
        </w:tc>
      </w:tr>
    </w:tbl>
    <w:p w14:paraId="6F52832B" w14:textId="77777777" w:rsidR="00E03458" w:rsidRPr="00294D45" w:rsidRDefault="00E03458" w:rsidP="00E03458">
      <w:pPr>
        <w:pStyle w:val="breakline"/>
        <w:rPr>
          <w:rFonts w:eastAsiaTheme="minorEastAsia"/>
          <w:color w:val="002060"/>
        </w:rPr>
      </w:pPr>
    </w:p>
    <w:p w14:paraId="4B7EFF9B" w14:textId="77777777" w:rsidR="00E03458" w:rsidRPr="00294D45" w:rsidRDefault="00E03458" w:rsidP="00E03458">
      <w:pPr>
        <w:pStyle w:val="breakline"/>
        <w:rPr>
          <w:color w:val="002060"/>
        </w:rPr>
      </w:pPr>
    </w:p>
    <w:p w14:paraId="6220C83B" w14:textId="77777777" w:rsidR="00E03458" w:rsidRPr="00294D45" w:rsidRDefault="00E03458" w:rsidP="00E03458">
      <w:pPr>
        <w:pStyle w:val="breakline"/>
        <w:rPr>
          <w:color w:val="002060"/>
        </w:rPr>
      </w:pPr>
    </w:p>
    <w:p w14:paraId="1EAE60FE" w14:textId="77777777" w:rsidR="00E03458" w:rsidRPr="00294D45" w:rsidRDefault="00E03458" w:rsidP="00E03458">
      <w:pPr>
        <w:pStyle w:val="sottotitolocampionato10"/>
        <w:rPr>
          <w:color w:val="002060"/>
        </w:rPr>
      </w:pPr>
      <w:r w:rsidRPr="00294D45">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E03458" w:rsidRPr="00294D45" w14:paraId="2C5B45F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BB6C8"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FED92"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9EEDA"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01E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CE0B"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059E1"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4FD6E"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D3D3428"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903BB" w14:textId="77777777" w:rsidR="00E03458" w:rsidRPr="00294D45" w:rsidRDefault="00E03458" w:rsidP="008864A2">
            <w:pPr>
              <w:pStyle w:val="rowtabella0"/>
              <w:rPr>
                <w:color w:val="002060"/>
              </w:rPr>
            </w:pPr>
            <w:r w:rsidRPr="00294D45">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0EA56" w14:textId="77777777" w:rsidR="00E03458" w:rsidRPr="00294D45" w:rsidRDefault="00E03458" w:rsidP="008864A2">
            <w:pPr>
              <w:pStyle w:val="rowtabella0"/>
              <w:rPr>
                <w:color w:val="002060"/>
              </w:rPr>
            </w:pPr>
            <w:r w:rsidRPr="00294D45">
              <w:rPr>
                <w:color w:val="002060"/>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AB11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7D27D" w14:textId="77777777" w:rsidR="00E03458" w:rsidRPr="00294D45" w:rsidRDefault="00E03458" w:rsidP="008864A2">
            <w:pPr>
              <w:pStyle w:val="rowtabella0"/>
              <w:rPr>
                <w:color w:val="002060"/>
              </w:rPr>
            </w:pPr>
            <w:r w:rsidRPr="00294D45">
              <w:rPr>
                <w:color w:val="002060"/>
              </w:rPr>
              <w:t>22/09/2023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2BBCF" w14:textId="77777777" w:rsidR="00E03458" w:rsidRPr="00294D45" w:rsidRDefault="00E03458" w:rsidP="008864A2">
            <w:pPr>
              <w:pStyle w:val="rowtabella0"/>
              <w:rPr>
                <w:color w:val="002060"/>
              </w:rPr>
            </w:pPr>
            <w:r w:rsidRPr="00294D45">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BC918" w14:textId="77777777" w:rsidR="00E03458" w:rsidRPr="00294D45" w:rsidRDefault="00E03458" w:rsidP="008864A2">
            <w:pPr>
              <w:pStyle w:val="rowtabella0"/>
              <w:rPr>
                <w:color w:val="002060"/>
              </w:rPr>
            </w:pPr>
            <w:r w:rsidRPr="00294D45">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E7B4F" w14:textId="77777777" w:rsidR="00E03458" w:rsidRPr="00294D45" w:rsidRDefault="00E03458" w:rsidP="008864A2">
            <w:pPr>
              <w:pStyle w:val="rowtabella0"/>
              <w:rPr>
                <w:color w:val="002060"/>
              </w:rPr>
            </w:pPr>
            <w:r w:rsidRPr="00294D45">
              <w:rPr>
                <w:color w:val="002060"/>
              </w:rPr>
              <w:t>VIA CAMPO SPORTIVO</w:t>
            </w:r>
          </w:p>
        </w:tc>
      </w:tr>
      <w:tr w:rsidR="00E03458" w:rsidRPr="00294D45" w14:paraId="6D1E8D45"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6ADAF" w14:textId="77777777" w:rsidR="00E03458" w:rsidRPr="00294D45" w:rsidRDefault="00E03458" w:rsidP="008864A2">
            <w:pPr>
              <w:pStyle w:val="rowtabella0"/>
              <w:rPr>
                <w:color w:val="002060"/>
              </w:rPr>
            </w:pPr>
            <w:r w:rsidRPr="00294D45">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1F388" w14:textId="77777777" w:rsidR="00E03458" w:rsidRPr="00294D45" w:rsidRDefault="00E03458" w:rsidP="008864A2">
            <w:pPr>
              <w:pStyle w:val="rowtabella0"/>
              <w:rPr>
                <w:color w:val="002060"/>
              </w:rPr>
            </w:pPr>
            <w:r w:rsidRPr="00294D45">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883E5"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8B9B6" w14:textId="77777777" w:rsidR="00E03458" w:rsidRPr="00294D45" w:rsidRDefault="00E03458" w:rsidP="008864A2">
            <w:pPr>
              <w:pStyle w:val="rowtabella0"/>
              <w:rPr>
                <w:color w:val="002060"/>
              </w:rPr>
            </w:pPr>
            <w:r w:rsidRPr="00294D45">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96CEF" w14:textId="77777777" w:rsidR="00E03458" w:rsidRPr="00294D45" w:rsidRDefault="00E03458" w:rsidP="008864A2">
            <w:pPr>
              <w:pStyle w:val="rowtabella0"/>
              <w:rPr>
                <w:color w:val="002060"/>
              </w:rPr>
            </w:pPr>
            <w:r w:rsidRPr="00294D45">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4E34B" w14:textId="77777777" w:rsidR="00E03458" w:rsidRPr="00294D45" w:rsidRDefault="00E03458" w:rsidP="008864A2">
            <w:pPr>
              <w:pStyle w:val="rowtabella0"/>
              <w:rPr>
                <w:color w:val="002060"/>
              </w:rPr>
            </w:pPr>
            <w:r w:rsidRPr="00294D45">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07F40" w14:textId="77777777" w:rsidR="00E03458" w:rsidRPr="00294D45" w:rsidRDefault="00E03458" w:rsidP="008864A2">
            <w:pPr>
              <w:pStyle w:val="rowtabella0"/>
              <w:rPr>
                <w:color w:val="002060"/>
              </w:rPr>
            </w:pPr>
            <w:r w:rsidRPr="00294D45">
              <w:rPr>
                <w:color w:val="002060"/>
              </w:rPr>
              <w:t>VIA MOLINELLO</w:t>
            </w:r>
          </w:p>
        </w:tc>
      </w:tr>
    </w:tbl>
    <w:p w14:paraId="481E73CC" w14:textId="77777777" w:rsidR="00E03458" w:rsidRPr="00294D45" w:rsidRDefault="00E03458" w:rsidP="00E03458">
      <w:pPr>
        <w:pStyle w:val="breakline"/>
        <w:rPr>
          <w:rFonts w:eastAsiaTheme="minorEastAsia"/>
          <w:color w:val="002060"/>
        </w:rPr>
      </w:pPr>
    </w:p>
    <w:p w14:paraId="534D29F5" w14:textId="77777777" w:rsidR="00E03458" w:rsidRPr="00294D45" w:rsidRDefault="00E03458" w:rsidP="00E03458">
      <w:pPr>
        <w:pStyle w:val="breakline"/>
        <w:rPr>
          <w:color w:val="002060"/>
        </w:rPr>
      </w:pPr>
    </w:p>
    <w:p w14:paraId="524F7578" w14:textId="77777777" w:rsidR="00E03458" w:rsidRPr="00294D45" w:rsidRDefault="00E03458" w:rsidP="00E03458">
      <w:pPr>
        <w:pStyle w:val="breakline"/>
        <w:rPr>
          <w:color w:val="002060"/>
        </w:rPr>
      </w:pPr>
    </w:p>
    <w:p w14:paraId="4D5A51C9" w14:textId="77777777" w:rsidR="00E03458" w:rsidRPr="00294D45" w:rsidRDefault="00E03458" w:rsidP="00E03458">
      <w:pPr>
        <w:pStyle w:val="sottotitolocampionato10"/>
        <w:rPr>
          <w:color w:val="002060"/>
        </w:rPr>
      </w:pPr>
      <w:r w:rsidRPr="00294D45">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E03458" w:rsidRPr="00294D45" w14:paraId="63E020C4"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07A04"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5B7CE"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3733"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75F70"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54991"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1F83"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9A447"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9FA0CB8"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5EB67" w14:textId="77777777" w:rsidR="00E03458" w:rsidRPr="00294D45" w:rsidRDefault="00E03458" w:rsidP="008864A2">
            <w:pPr>
              <w:pStyle w:val="rowtabella0"/>
              <w:rPr>
                <w:color w:val="002060"/>
              </w:rPr>
            </w:pPr>
            <w:r w:rsidRPr="00294D45">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48CFD" w14:textId="77777777" w:rsidR="00E03458" w:rsidRPr="00294D45" w:rsidRDefault="00E03458" w:rsidP="008864A2">
            <w:pPr>
              <w:pStyle w:val="rowtabella0"/>
              <w:rPr>
                <w:color w:val="002060"/>
              </w:rPr>
            </w:pPr>
            <w:r w:rsidRPr="00294D45">
              <w:rPr>
                <w:color w:val="002060"/>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16CBA"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4D27F" w14:textId="77777777" w:rsidR="00E03458" w:rsidRPr="00294D45" w:rsidRDefault="00E03458" w:rsidP="008864A2">
            <w:pPr>
              <w:pStyle w:val="rowtabella0"/>
              <w:rPr>
                <w:color w:val="002060"/>
              </w:rPr>
            </w:pPr>
            <w:r w:rsidRPr="00294D45">
              <w:rPr>
                <w:color w:val="002060"/>
              </w:rPr>
              <w:t>09/10/2023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C2216" w14:textId="77777777" w:rsidR="00E03458" w:rsidRPr="00294D45" w:rsidRDefault="00E03458" w:rsidP="008864A2">
            <w:pPr>
              <w:pStyle w:val="rowtabella0"/>
              <w:rPr>
                <w:color w:val="002060"/>
              </w:rPr>
            </w:pPr>
            <w:r w:rsidRPr="00294D45">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47890"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20C98" w14:textId="77777777" w:rsidR="00E03458" w:rsidRPr="00294D45" w:rsidRDefault="00E03458" w:rsidP="008864A2">
            <w:pPr>
              <w:pStyle w:val="rowtabella0"/>
              <w:rPr>
                <w:color w:val="002060"/>
              </w:rPr>
            </w:pPr>
            <w:r w:rsidRPr="00294D45">
              <w:rPr>
                <w:color w:val="002060"/>
              </w:rPr>
              <w:t>VIA ESINO 122 TORRETTE</w:t>
            </w:r>
          </w:p>
        </w:tc>
      </w:tr>
      <w:tr w:rsidR="00E03458" w:rsidRPr="00294D45" w14:paraId="00D62E9C"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C6BF17" w14:textId="77777777" w:rsidR="00E03458" w:rsidRPr="00294D45" w:rsidRDefault="00E03458" w:rsidP="008864A2">
            <w:pPr>
              <w:pStyle w:val="rowtabella0"/>
              <w:rPr>
                <w:color w:val="002060"/>
              </w:rPr>
            </w:pPr>
            <w:r w:rsidRPr="00294D45">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DC3CE" w14:textId="77777777" w:rsidR="00E03458" w:rsidRPr="00294D45" w:rsidRDefault="00E03458" w:rsidP="008864A2">
            <w:pPr>
              <w:pStyle w:val="rowtabella0"/>
              <w:rPr>
                <w:color w:val="002060"/>
              </w:rPr>
            </w:pPr>
            <w:r w:rsidRPr="00294D45">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D5F4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CC511" w14:textId="77777777" w:rsidR="00E03458" w:rsidRPr="00294D45" w:rsidRDefault="00E03458" w:rsidP="008864A2">
            <w:pPr>
              <w:pStyle w:val="rowtabella0"/>
              <w:rPr>
                <w:color w:val="002060"/>
              </w:rPr>
            </w:pPr>
            <w:r w:rsidRPr="00294D45">
              <w:rPr>
                <w:color w:val="002060"/>
              </w:rPr>
              <w:t>10/10/2023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0DF57" w14:textId="77777777" w:rsidR="00E03458" w:rsidRPr="00294D45" w:rsidRDefault="00E03458" w:rsidP="008864A2">
            <w:pPr>
              <w:pStyle w:val="rowtabella0"/>
              <w:rPr>
                <w:color w:val="002060"/>
              </w:rPr>
            </w:pPr>
            <w:r w:rsidRPr="00294D45">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4CEFE" w14:textId="77777777" w:rsidR="00E03458" w:rsidRPr="00294D45" w:rsidRDefault="00E03458" w:rsidP="008864A2">
            <w:pPr>
              <w:pStyle w:val="rowtabella0"/>
              <w:rPr>
                <w:color w:val="002060"/>
              </w:rPr>
            </w:pPr>
            <w:r w:rsidRPr="00294D45">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5BD90" w14:textId="77777777" w:rsidR="00E03458" w:rsidRPr="00294D45" w:rsidRDefault="00E03458" w:rsidP="008864A2">
            <w:pPr>
              <w:pStyle w:val="rowtabella0"/>
              <w:rPr>
                <w:color w:val="002060"/>
              </w:rPr>
            </w:pPr>
            <w:r w:rsidRPr="00294D45">
              <w:rPr>
                <w:color w:val="002060"/>
              </w:rPr>
              <w:t>VIA MOLINELLO</w:t>
            </w:r>
          </w:p>
        </w:tc>
      </w:tr>
    </w:tbl>
    <w:p w14:paraId="33C6BC5D" w14:textId="77777777" w:rsidR="00E03458" w:rsidRPr="00294D45" w:rsidRDefault="00E03458" w:rsidP="00E03458">
      <w:pPr>
        <w:pStyle w:val="breakline"/>
        <w:rPr>
          <w:rFonts w:eastAsiaTheme="minorEastAsia"/>
          <w:color w:val="002060"/>
        </w:rPr>
      </w:pPr>
    </w:p>
    <w:p w14:paraId="6A34FD45" w14:textId="77777777" w:rsidR="00E03458" w:rsidRPr="00294D45" w:rsidRDefault="00E03458" w:rsidP="00E03458">
      <w:pPr>
        <w:pStyle w:val="breakline"/>
        <w:rPr>
          <w:color w:val="002060"/>
        </w:rPr>
      </w:pPr>
    </w:p>
    <w:p w14:paraId="0DE54255" w14:textId="77777777" w:rsidR="00E03458" w:rsidRPr="00294D45" w:rsidRDefault="00E03458" w:rsidP="00E03458">
      <w:pPr>
        <w:pStyle w:val="breakline"/>
        <w:rPr>
          <w:color w:val="002060"/>
        </w:rPr>
      </w:pPr>
    </w:p>
    <w:p w14:paraId="2F2E7538" w14:textId="77777777" w:rsidR="00E03458" w:rsidRPr="00294D45" w:rsidRDefault="00E03458" w:rsidP="00E03458">
      <w:pPr>
        <w:pStyle w:val="sottotitolocampionato10"/>
        <w:rPr>
          <w:color w:val="002060"/>
        </w:rPr>
      </w:pPr>
      <w:r w:rsidRPr="00294D45">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0F39986B"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C3FB"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23778"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6D4C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DBC80"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524B0"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D3186"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1EDB8"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7F92E91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98FBEA" w14:textId="77777777" w:rsidR="00E03458" w:rsidRPr="00294D45" w:rsidRDefault="00E03458" w:rsidP="008864A2">
            <w:pPr>
              <w:pStyle w:val="rowtabella0"/>
              <w:rPr>
                <w:color w:val="002060"/>
              </w:rPr>
            </w:pPr>
            <w:r w:rsidRPr="00294D45">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51EF2" w14:textId="77777777" w:rsidR="00E03458" w:rsidRPr="00294D45" w:rsidRDefault="00E03458" w:rsidP="008864A2">
            <w:pPr>
              <w:pStyle w:val="rowtabella0"/>
              <w:rPr>
                <w:color w:val="002060"/>
              </w:rPr>
            </w:pPr>
            <w:r w:rsidRPr="00294D45">
              <w:rPr>
                <w:color w:val="002060"/>
              </w:rPr>
              <w:t>CITTA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0E2B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62DD2" w14:textId="77777777" w:rsidR="00E03458" w:rsidRPr="00294D45" w:rsidRDefault="00E03458" w:rsidP="008864A2">
            <w:pPr>
              <w:pStyle w:val="rowtabella0"/>
              <w:rPr>
                <w:color w:val="002060"/>
              </w:rPr>
            </w:pPr>
            <w:r w:rsidRPr="00294D45">
              <w:rPr>
                <w:color w:val="002060"/>
              </w:rPr>
              <w:t>25/10/2023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892A1" w14:textId="77777777" w:rsidR="00E03458" w:rsidRPr="00294D45" w:rsidRDefault="00E03458" w:rsidP="008864A2">
            <w:pPr>
              <w:pStyle w:val="rowtabella0"/>
              <w:rPr>
                <w:color w:val="002060"/>
              </w:rPr>
            </w:pPr>
            <w:r w:rsidRPr="00294D45">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DECF2" w14:textId="77777777" w:rsidR="00E03458" w:rsidRPr="00294D45" w:rsidRDefault="00E03458" w:rsidP="008864A2">
            <w:pPr>
              <w:pStyle w:val="rowtabella0"/>
              <w:rPr>
                <w:color w:val="002060"/>
              </w:rPr>
            </w:pPr>
            <w:r w:rsidRPr="00294D45">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8048B" w14:textId="77777777" w:rsidR="00E03458" w:rsidRPr="00294D45" w:rsidRDefault="00E03458" w:rsidP="008864A2">
            <w:pPr>
              <w:pStyle w:val="rowtabella0"/>
              <w:rPr>
                <w:color w:val="002060"/>
              </w:rPr>
            </w:pPr>
            <w:r w:rsidRPr="00294D45">
              <w:rPr>
                <w:color w:val="002060"/>
              </w:rPr>
              <w:t>VIA CAMPO SPORTIVO</w:t>
            </w:r>
          </w:p>
        </w:tc>
      </w:tr>
      <w:tr w:rsidR="00E03458" w:rsidRPr="00294D45" w14:paraId="695D9F47"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4F1B8" w14:textId="77777777" w:rsidR="00E03458" w:rsidRPr="00294D45" w:rsidRDefault="00E03458" w:rsidP="008864A2">
            <w:pPr>
              <w:pStyle w:val="rowtabella0"/>
              <w:rPr>
                <w:color w:val="002060"/>
              </w:rPr>
            </w:pPr>
            <w:r w:rsidRPr="00294D45">
              <w:rPr>
                <w:color w:val="002060"/>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9FC14" w14:textId="77777777" w:rsidR="00E03458" w:rsidRPr="00294D45" w:rsidRDefault="00E03458" w:rsidP="008864A2">
            <w:pPr>
              <w:pStyle w:val="rowtabella0"/>
              <w:rPr>
                <w:color w:val="002060"/>
              </w:rPr>
            </w:pPr>
            <w:r w:rsidRPr="00294D45">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87C1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E06C8" w14:textId="77777777" w:rsidR="00E03458" w:rsidRPr="00294D45" w:rsidRDefault="00E03458" w:rsidP="008864A2">
            <w:pPr>
              <w:pStyle w:val="rowtabella0"/>
              <w:rPr>
                <w:color w:val="002060"/>
              </w:rPr>
            </w:pPr>
            <w:r w:rsidRPr="00294D45">
              <w:rPr>
                <w:color w:val="002060"/>
              </w:rPr>
              <w:t>25/10/2023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6DA82" w14:textId="77777777" w:rsidR="00E03458" w:rsidRPr="00294D45" w:rsidRDefault="00E03458" w:rsidP="008864A2">
            <w:pPr>
              <w:pStyle w:val="rowtabella0"/>
              <w:rPr>
                <w:color w:val="002060"/>
              </w:rPr>
            </w:pPr>
            <w:r w:rsidRPr="00294D45">
              <w:rPr>
                <w:color w:val="002060"/>
              </w:rPr>
              <w:t>5017 PALLONE GEODETICO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97B60" w14:textId="77777777" w:rsidR="00E03458" w:rsidRPr="00294D45" w:rsidRDefault="00E03458" w:rsidP="008864A2">
            <w:pPr>
              <w:pStyle w:val="rowtabella0"/>
              <w:rPr>
                <w:color w:val="002060"/>
              </w:rPr>
            </w:pPr>
            <w:r w:rsidRPr="00294D4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EFD06" w14:textId="77777777" w:rsidR="00E03458" w:rsidRPr="00294D45" w:rsidRDefault="00E03458" w:rsidP="008864A2">
            <w:pPr>
              <w:pStyle w:val="rowtabella0"/>
              <w:rPr>
                <w:color w:val="002060"/>
              </w:rPr>
            </w:pPr>
            <w:r w:rsidRPr="00294D45">
              <w:rPr>
                <w:color w:val="002060"/>
              </w:rPr>
              <w:t>VIA CELLINI, 13</w:t>
            </w:r>
          </w:p>
        </w:tc>
      </w:tr>
    </w:tbl>
    <w:p w14:paraId="47B4474D" w14:textId="77777777" w:rsidR="00E03458" w:rsidRPr="00294D45" w:rsidRDefault="00E03458" w:rsidP="00E03458">
      <w:pPr>
        <w:pStyle w:val="breakline"/>
        <w:rPr>
          <w:rFonts w:eastAsiaTheme="minorEastAsia"/>
          <w:color w:val="002060"/>
        </w:rPr>
      </w:pPr>
    </w:p>
    <w:p w14:paraId="6A202D03" w14:textId="77777777" w:rsidR="00E03458" w:rsidRPr="00294D45" w:rsidRDefault="00E03458" w:rsidP="00E03458">
      <w:pPr>
        <w:pStyle w:val="breakline"/>
        <w:rPr>
          <w:color w:val="002060"/>
        </w:rPr>
      </w:pPr>
    </w:p>
    <w:p w14:paraId="6F6BB656" w14:textId="77777777" w:rsidR="00E03458" w:rsidRPr="00294D45" w:rsidRDefault="00E03458" w:rsidP="00E03458">
      <w:pPr>
        <w:pStyle w:val="breakline"/>
        <w:rPr>
          <w:color w:val="002060"/>
        </w:rPr>
      </w:pPr>
    </w:p>
    <w:p w14:paraId="123EF0D0" w14:textId="77777777" w:rsidR="00E03458" w:rsidRPr="00294D45" w:rsidRDefault="00E03458" w:rsidP="00E03458">
      <w:pPr>
        <w:pStyle w:val="sottotitolocampionato10"/>
        <w:rPr>
          <w:color w:val="002060"/>
        </w:rPr>
      </w:pPr>
      <w:r w:rsidRPr="00294D45">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0A0542EE"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920E0"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EE586"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82FB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AE70E"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ED5AF"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86CFF"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A44FC"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290E9CDB"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E54D9A" w14:textId="77777777" w:rsidR="00E03458" w:rsidRPr="00294D45" w:rsidRDefault="00E03458" w:rsidP="008864A2">
            <w:pPr>
              <w:pStyle w:val="rowtabella0"/>
              <w:rPr>
                <w:color w:val="002060"/>
              </w:rPr>
            </w:pPr>
            <w:r w:rsidRPr="00294D45">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EB5B5" w14:textId="77777777" w:rsidR="00E03458" w:rsidRPr="00294D45" w:rsidRDefault="00E03458" w:rsidP="008864A2">
            <w:pPr>
              <w:pStyle w:val="rowtabella0"/>
              <w:rPr>
                <w:color w:val="002060"/>
              </w:rPr>
            </w:pPr>
            <w:r w:rsidRPr="00294D45">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DB36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08374F" w14:textId="77777777" w:rsidR="00E03458" w:rsidRPr="00294D45" w:rsidRDefault="00E03458" w:rsidP="008864A2">
            <w:pPr>
              <w:pStyle w:val="rowtabella0"/>
              <w:rPr>
                <w:color w:val="002060"/>
              </w:rPr>
            </w:pPr>
            <w:r w:rsidRPr="00294D45">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E90DD" w14:textId="77777777" w:rsidR="00E03458" w:rsidRPr="00294D45" w:rsidRDefault="00E03458" w:rsidP="008864A2">
            <w:pPr>
              <w:pStyle w:val="rowtabella0"/>
              <w:rPr>
                <w:color w:val="002060"/>
              </w:rPr>
            </w:pPr>
            <w:r w:rsidRPr="00294D45">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84CD8" w14:textId="77777777" w:rsidR="00E03458" w:rsidRPr="00294D45" w:rsidRDefault="00E03458" w:rsidP="008864A2">
            <w:pPr>
              <w:pStyle w:val="rowtabella0"/>
              <w:rPr>
                <w:color w:val="002060"/>
              </w:rPr>
            </w:pPr>
            <w:r w:rsidRPr="00294D4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8DD4D" w14:textId="77777777" w:rsidR="00E03458" w:rsidRPr="00294D45" w:rsidRDefault="00E03458" w:rsidP="008864A2">
            <w:pPr>
              <w:pStyle w:val="rowtabella0"/>
              <w:rPr>
                <w:color w:val="002060"/>
              </w:rPr>
            </w:pPr>
            <w:r w:rsidRPr="00294D45">
              <w:rPr>
                <w:color w:val="002060"/>
              </w:rPr>
              <w:t>VIA B.BUOZZI</w:t>
            </w:r>
          </w:p>
        </w:tc>
      </w:tr>
    </w:tbl>
    <w:p w14:paraId="30A434C8" w14:textId="77777777" w:rsidR="00E03458" w:rsidRPr="00294D45" w:rsidRDefault="00E03458" w:rsidP="00E03458">
      <w:pPr>
        <w:pStyle w:val="breakline"/>
        <w:rPr>
          <w:rFonts w:eastAsiaTheme="minorEastAsia"/>
          <w:color w:val="002060"/>
        </w:rPr>
      </w:pPr>
    </w:p>
    <w:p w14:paraId="2689B17A" w14:textId="77777777" w:rsidR="00E03458" w:rsidRPr="00294D45" w:rsidRDefault="00E03458" w:rsidP="00E03458">
      <w:pPr>
        <w:pStyle w:val="breakline"/>
        <w:rPr>
          <w:color w:val="002060"/>
        </w:rPr>
      </w:pPr>
    </w:p>
    <w:p w14:paraId="0B6A607A" w14:textId="77777777" w:rsidR="00E03458" w:rsidRPr="00294D45" w:rsidRDefault="00E03458" w:rsidP="00E03458">
      <w:pPr>
        <w:pStyle w:val="breakline"/>
        <w:rPr>
          <w:color w:val="002060"/>
        </w:rPr>
      </w:pPr>
    </w:p>
    <w:p w14:paraId="0B03E2EB" w14:textId="77777777" w:rsidR="00E03458" w:rsidRPr="00294D45" w:rsidRDefault="00E03458" w:rsidP="00E03458">
      <w:pPr>
        <w:pStyle w:val="sottotitolocampionato10"/>
        <w:rPr>
          <w:color w:val="002060"/>
        </w:rPr>
      </w:pPr>
      <w:r w:rsidRPr="00294D45">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45516684"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5067F"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707A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DA9DA"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9C04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314F9"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88DD7"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654D5"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4ECE2F7"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D6A873" w14:textId="77777777" w:rsidR="00E03458" w:rsidRPr="00294D45" w:rsidRDefault="00E03458" w:rsidP="008864A2">
            <w:pPr>
              <w:pStyle w:val="rowtabella0"/>
              <w:rPr>
                <w:color w:val="002060"/>
              </w:rPr>
            </w:pPr>
            <w:r w:rsidRPr="00294D45">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91D17" w14:textId="77777777" w:rsidR="00E03458" w:rsidRPr="00294D45" w:rsidRDefault="00E03458" w:rsidP="008864A2">
            <w:pPr>
              <w:pStyle w:val="rowtabella0"/>
              <w:rPr>
                <w:color w:val="002060"/>
              </w:rPr>
            </w:pPr>
            <w:r w:rsidRPr="00294D45">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DE8FA"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F8EC6"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4EE23" w14:textId="77777777" w:rsidR="00E03458" w:rsidRPr="00294D45" w:rsidRDefault="00E03458" w:rsidP="008864A2">
            <w:pPr>
              <w:pStyle w:val="rowtabella0"/>
              <w:rPr>
                <w:color w:val="002060"/>
              </w:rPr>
            </w:pPr>
            <w:r w:rsidRPr="00294D45">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09500"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0E422" w14:textId="77777777" w:rsidR="00E03458" w:rsidRPr="00294D45" w:rsidRDefault="00E03458" w:rsidP="008864A2">
            <w:pPr>
              <w:pStyle w:val="rowtabella0"/>
              <w:rPr>
                <w:color w:val="002060"/>
              </w:rPr>
            </w:pPr>
            <w:r w:rsidRPr="00294D45">
              <w:rPr>
                <w:color w:val="002060"/>
              </w:rPr>
              <w:t>CONTRADA DEL POZZO</w:t>
            </w:r>
          </w:p>
        </w:tc>
      </w:tr>
      <w:tr w:rsidR="00E03458" w:rsidRPr="00294D45" w14:paraId="3F8E739B"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CBE5CF" w14:textId="77777777" w:rsidR="00E03458" w:rsidRPr="00294D45" w:rsidRDefault="00E03458" w:rsidP="008864A2">
            <w:pPr>
              <w:pStyle w:val="rowtabella0"/>
              <w:rPr>
                <w:color w:val="002060"/>
              </w:rPr>
            </w:pPr>
            <w:r w:rsidRPr="00294D4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C2C5C" w14:textId="77777777" w:rsidR="00E03458" w:rsidRPr="00294D45" w:rsidRDefault="00E03458" w:rsidP="008864A2">
            <w:pPr>
              <w:pStyle w:val="rowtabella0"/>
              <w:rPr>
                <w:color w:val="002060"/>
              </w:rPr>
            </w:pPr>
            <w:r w:rsidRPr="00294D45">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EB06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2E165" w14:textId="77777777" w:rsidR="00E03458" w:rsidRPr="00294D45" w:rsidRDefault="00E03458" w:rsidP="008864A2">
            <w:pPr>
              <w:pStyle w:val="rowtabella0"/>
              <w:rPr>
                <w:color w:val="002060"/>
              </w:rPr>
            </w:pPr>
            <w:r w:rsidRPr="00294D45">
              <w:rPr>
                <w:color w:val="002060"/>
              </w:rPr>
              <w:t>25/09/2023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DC871" w14:textId="77777777" w:rsidR="00E03458" w:rsidRPr="00294D45" w:rsidRDefault="00E03458" w:rsidP="008864A2">
            <w:pPr>
              <w:pStyle w:val="rowtabella0"/>
              <w:rPr>
                <w:color w:val="002060"/>
              </w:rPr>
            </w:pPr>
            <w:r w:rsidRPr="00294D45">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F6E58" w14:textId="77777777" w:rsidR="00E03458" w:rsidRPr="00294D45" w:rsidRDefault="00E03458" w:rsidP="008864A2">
            <w:pPr>
              <w:pStyle w:val="rowtabella0"/>
              <w:rPr>
                <w:color w:val="002060"/>
              </w:rPr>
            </w:pPr>
            <w:r w:rsidRPr="00294D4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8F0E6" w14:textId="77777777" w:rsidR="00E03458" w:rsidRPr="00294D45" w:rsidRDefault="00E03458" w:rsidP="008864A2">
            <w:pPr>
              <w:pStyle w:val="rowtabella0"/>
              <w:rPr>
                <w:color w:val="002060"/>
              </w:rPr>
            </w:pPr>
            <w:r w:rsidRPr="00294D45">
              <w:rPr>
                <w:color w:val="002060"/>
              </w:rPr>
              <w:t>VIA GROTTE DI POSATORA 19/A</w:t>
            </w:r>
          </w:p>
        </w:tc>
      </w:tr>
    </w:tbl>
    <w:p w14:paraId="56F5E928" w14:textId="77777777" w:rsidR="00E03458" w:rsidRPr="00294D45" w:rsidRDefault="00E03458" w:rsidP="00E03458">
      <w:pPr>
        <w:pStyle w:val="breakline"/>
        <w:rPr>
          <w:rFonts w:eastAsiaTheme="minorEastAsia"/>
          <w:color w:val="002060"/>
        </w:rPr>
      </w:pPr>
    </w:p>
    <w:p w14:paraId="32FE9A4B" w14:textId="77777777" w:rsidR="00E03458" w:rsidRPr="00294D45" w:rsidRDefault="00E03458" w:rsidP="00E03458">
      <w:pPr>
        <w:pStyle w:val="breakline"/>
        <w:rPr>
          <w:color w:val="002060"/>
        </w:rPr>
      </w:pPr>
    </w:p>
    <w:p w14:paraId="6C720543" w14:textId="77777777" w:rsidR="00E03458" w:rsidRPr="00294D45" w:rsidRDefault="00E03458" w:rsidP="00E03458">
      <w:pPr>
        <w:pStyle w:val="breakline"/>
        <w:rPr>
          <w:color w:val="002060"/>
        </w:rPr>
      </w:pPr>
    </w:p>
    <w:p w14:paraId="6D40C942" w14:textId="77777777" w:rsidR="00E03458" w:rsidRPr="00294D45" w:rsidRDefault="00E03458" w:rsidP="00E03458">
      <w:pPr>
        <w:pStyle w:val="sottotitolocampionato10"/>
        <w:rPr>
          <w:color w:val="002060"/>
        </w:rPr>
      </w:pPr>
      <w:r w:rsidRPr="00294D45">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12FE8541"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D4CC"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17EA2"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F599"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EC3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0AB17"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05D68"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C46A3"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557BF5D"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ABE44" w14:textId="77777777" w:rsidR="00E03458" w:rsidRPr="00294D45" w:rsidRDefault="00E03458" w:rsidP="008864A2">
            <w:pPr>
              <w:pStyle w:val="rowtabella0"/>
              <w:rPr>
                <w:color w:val="002060"/>
              </w:rPr>
            </w:pPr>
            <w:r w:rsidRPr="00294D45">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2249F" w14:textId="77777777" w:rsidR="00E03458" w:rsidRPr="00294D45" w:rsidRDefault="00E03458" w:rsidP="008864A2">
            <w:pPr>
              <w:pStyle w:val="rowtabella0"/>
              <w:rPr>
                <w:color w:val="002060"/>
              </w:rPr>
            </w:pPr>
            <w:r w:rsidRPr="00294D45">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3D382"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603B6" w14:textId="77777777" w:rsidR="00E03458" w:rsidRPr="00294D45" w:rsidRDefault="00E03458" w:rsidP="008864A2">
            <w:pPr>
              <w:pStyle w:val="rowtabella0"/>
              <w:rPr>
                <w:color w:val="002060"/>
              </w:rPr>
            </w:pPr>
            <w:r w:rsidRPr="00294D45">
              <w:rPr>
                <w:color w:val="002060"/>
              </w:rPr>
              <w:t>11/10/2023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91CA8" w14:textId="77777777" w:rsidR="00E03458" w:rsidRPr="00294D45" w:rsidRDefault="00E03458" w:rsidP="008864A2">
            <w:pPr>
              <w:pStyle w:val="rowtabella0"/>
              <w:rPr>
                <w:color w:val="002060"/>
              </w:rPr>
            </w:pPr>
            <w:r w:rsidRPr="00294D45">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D3411"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3649E" w14:textId="77777777" w:rsidR="00E03458" w:rsidRPr="00294D45" w:rsidRDefault="00E03458" w:rsidP="008864A2">
            <w:pPr>
              <w:pStyle w:val="rowtabella0"/>
              <w:rPr>
                <w:color w:val="002060"/>
              </w:rPr>
            </w:pPr>
            <w:r w:rsidRPr="00294D45">
              <w:rPr>
                <w:color w:val="002060"/>
              </w:rPr>
              <w:t>CONTRADA DEL POZZO</w:t>
            </w:r>
          </w:p>
        </w:tc>
      </w:tr>
      <w:tr w:rsidR="00E03458" w:rsidRPr="00294D45" w14:paraId="42607747"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534F2" w14:textId="77777777" w:rsidR="00E03458" w:rsidRPr="00294D45" w:rsidRDefault="00E03458" w:rsidP="008864A2">
            <w:pPr>
              <w:pStyle w:val="rowtabella0"/>
              <w:rPr>
                <w:color w:val="002060"/>
              </w:rPr>
            </w:pPr>
            <w:r w:rsidRPr="00294D45">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CD972" w14:textId="77777777" w:rsidR="00E03458" w:rsidRPr="00294D45" w:rsidRDefault="00E03458" w:rsidP="008864A2">
            <w:pPr>
              <w:pStyle w:val="rowtabella0"/>
              <w:rPr>
                <w:color w:val="002060"/>
              </w:rPr>
            </w:pPr>
            <w:r w:rsidRPr="00294D45">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EA05D"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AF83D" w14:textId="77777777" w:rsidR="00E03458" w:rsidRPr="00294D45" w:rsidRDefault="00E03458" w:rsidP="008864A2">
            <w:pPr>
              <w:pStyle w:val="rowtabella0"/>
              <w:rPr>
                <w:color w:val="002060"/>
              </w:rPr>
            </w:pPr>
            <w:r w:rsidRPr="00294D45">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1F795" w14:textId="77777777" w:rsidR="00E03458" w:rsidRPr="00294D45" w:rsidRDefault="00E03458" w:rsidP="008864A2">
            <w:pPr>
              <w:pStyle w:val="rowtabella0"/>
              <w:rPr>
                <w:color w:val="002060"/>
              </w:rPr>
            </w:pPr>
            <w:r w:rsidRPr="00294D45">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3C42E" w14:textId="77777777" w:rsidR="00E03458" w:rsidRPr="00294D45" w:rsidRDefault="00E03458" w:rsidP="008864A2">
            <w:pPr>
              <w:pStyle w:val="rowtabella0"/>
              <w:rPr>
                <w:color w:val="002060"/>
              </w:rPr>
            </w:pPr>
            <w:r w:rsidRPr="00294D4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9E344" w14:textId="77777777" w:rsidR="00E03458" w:rsidRPr="00294D45" w:rsidRDefault="00E03458" w:rsidP="008864A2">
            <w:pPr>
              <w:pStyle w:val="rowtabella0"/>
              <w:rPr>
                <w:color w:val="002060"/>
              </w:rPr>
            </w:pPr>
            <w:r w:rsidRPr="00294D45">
              <w:rPr>
                <w:color w:val="002060"/>
              </w:rPr>
              <w:t>VIA ZANNONI</w:t>
            </w:r>
          </w:p>
        </w:tc>
      </w:tr>
    </w:tbl>
    <w:p w14:paraId="09CCB4E4" w14:textId="77777777" w:rsidR="00E03458" w:rsidRPr="00294D45" w:rsidRDefault="00E03458" w:rsidP="00E03458">
      <w:pPr>
        <w:pStyle w:val="breakline"/>
        <w:rPr>
          <w:rFonts w:eastAsiaTheme="minorEastAsia"/>
          <w:color w:val="002060"/>
        </w:rPr>
      </w:pPr>
    </w:p>
    <w:p w14:paraId="0D4436FE" w14:textId="77777777" w:rsidR="00E03458" w:rsidRPr="00294D45" w:rsidRDefault="00E03458" w:rsidP="00E03458">
      <w:pPr>
        <w:pStyle w:val="breakline"/>
        <w:rPr>
          <w:color w:val="002060"/>
        </w:rPr>
      </w:pPr>
    </w:p>
    <w:p w14:paraId="0CFE6F8A" w14:textId="77777777" w:rsidR="00E03458" w:rsidRPr="00294D45" w:rsidRDefault="00E03458" w:rsidP="00E03458">
      <w:pPr>
        <w:pStyle w:val="breakline"/>
        <w:rPr>
          <w:color w:val="002060"/>
        </w:rPr>
      </w:pPr>
    </w:p>
    <w:p w14:paraId="1809BCA1" w14:textId="77777777" w:rsidR="00E03458" w:rsidRPr="00294D45" w:rsidRDefault="00E03458" w:rsidP="00E03458">
      <w:pPr>
        <w:pStyle w:val="sottotitolocampionato10"/>
        <w:rPr>
          <w:color w:val="002060"/>
        </w:rPr>
      </w:pPr>
      <w:r w:rsidRPr="00294D45">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0E78115A"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62881" w14:textId="77777777" w:rsidR="00E03458" w:rsidRPr="00294D45" w:rsidRDefault="00E03458" w:rsidP="008864A2">
            <w:pPr>
              <w:pStyle w:val="headertabella0"/>
              <w:rPr>
                <w:color w:val="002060"/>
              </w:rPr>
            </w:pPr>
            <w:r w:rsidRPr="00294D4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CC9A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285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58A8A"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B090"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27BD2"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51CA0"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18A67DC"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E5A66" w14:textId="77777777" w:rsidR="00E03458" w:rsidRPr="00294D45" w:rsidRDefault="00E03458" w:rsidP="008864A2">
            <w:pPr>
              <w:pStyle w:val="rowtabella0"/>
              <w:rPr>
                <w:color w:val="002060"/>
              </w:rPr>
            </w:pPr>
            <w:r w:rsidRPr="00294D45">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ED772" w14:textId="77777777" w:rsidR="00E03458" w:rsidRPr="00294D45" w:rsidRDefault="00E03458" w:rsidP="008864A2">
            <w:pPr>
              <w:pStyle w:val="rowtabella0"/>
              <w:rPr>
                <w:color w:val="002060"/>
              </w:rPr>
            </w:pPr>
            <w:r w:rsidRPr="00294D45">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BE277"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BD5F5" w14:textId="77777777" w:rsidR="00E03458" w:rsidRPr="00294D45" w:rsidRDefault="00E03458" w:rsidP="008864A2">
            <w:pPr>
              <w:pStyle w:val="rowtabella0"/>
              <w:rPr>
                <w:color w:val="002060"/>
              </w:rPr>
            </w:pPr>
            <w:r w:rsidRPr="00294D45">
              <w:rPr>
                <w:color w:val="002060"/>
              </w:rPr>
              <w:t>25/10/2023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BF2F8" w14:textId="77777777" w:rsidR="00E03458" w:rsidRPr="00294D45" w:rsidRDefault="00E03458" w:rsidP="008864A2">
            <w:pPr>
              <w:pStyle w:val="rowtabella0"/>
              <w:rPr>
                <w:color w:val="002060"/>
              </w:rPr>
            </w:pPr>
            <w:r w:rsidRPr="00294D45">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4DB33"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A1BD4" w14:textId="77777777" w:rsidR="00E03458" w:rsidRPr="00294D45" w:rsidRDefault="00E03458" w:rsidP="008864A2">
            <w:pPr>
              <w:pStyle w:val="rowtabella0"/>
              <w:rPr>
                <w:color w:val="002060"/>
              </w:rPr>
            </w:pPr>
            <w:r w:rsidRPr="00294D45">
              <w:rPr>
                <w:color w:val="002060"/>
              </w:rPr>
              <w:t>VIA ESINO 122 TORRETTE</w:t>
            </w:r>
          </w:p>
        </w:tc>
      </w:tr>
      <w:tr w:rsidR="00E03458" w:rsidRPr="00294D45" w14:paraId="42928020"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F4693" w14:textId="77777777" w:rsidR="00E03458" w:rsidRPr="00294D45" w:rsidRDefault="00E03458" w:rsidP="008864A2">
            <w:pPr>
              <w:pStyle w:val="rowtabella0"/>
              <w:rPr>
                <w:color w:val="002060"/>
              </w:rPr>
            </w:pPr>
            <w:r w:rsidRPr="00294D4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36592" w14:textId="77777777" w:rsidR="00E03458" w:rsidRPr="00294D45" w:rsidRDefault="00E03458" w:rsidP="008864A2">
            <w:pPr>
              <w:pStyle w:val="rowtabella0"/>
              <w:rPr>
                <w:color w:val="002060"/>
              </w:rPr>
            </w:pPr>
            <w:r w:rsidRPr="00294D45">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C68B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AADD7" w14:textId="77777777" w:rsidR="00E03458" w:rsidRPr="00294D45" w:rsidRDefault="00E03458" w:rsidP="008864A2">
            <w:pPr>
              <w:pStyle w:val="rowtabella0"/>
              <w:rPr>
                <w:color w:val="002060"/>
              </w:rPr>
            </w:pPr>
            <w:r w:rsidRPr="00294D45">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BFE20" w14:textId="77777777" w:rsidR="00E03458" w:rsidRPr="00294D45" w:rsidRDefault="00E03458" w:rsidP="008864A2">
            <w:pPr>
              <w:pStyle w:val="rowtabella0"/>
              <w:rPr>
                <w:color w:val="002060"/>
              </w:rPr>
            </w:pPr>
            <w:r w:rsidRPr="00294D45">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0F68E" w14:textId="77777777" w:rsidR="00E03458" w:rsidRPr="00294D45" w:rsidRDefault="00E03458" w:rsidP="008864A2">
            <w:pPr>
              <w:pStyle w:val="rowtabella0"/>
              <w:rPr>
                <w:color w:val="002060"/>
              </w:rPr>
            </w:pPr>
            <w:r w:rsidRPr="00294D4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F72C4" w14:textId="77777777" w:rsidR="00E03458" w:rsidRPr="00294D45" w:rsidRDefault="00E03458" w:rsidP="008864A2">
            <w:pPr>
              <w:pStyle w:val="rowtabella0"/>
              <w:rPr>
                <w:color w:val="002060"/>
              </w:rPr>
            </w:pPr>
            <w:r w:rsidRPr="00294D45">
              <w:rPr>
                <w:color w:val="002060"/>
              </w:rPr>
              <w:t>VIA GROTTE DI POSATORA 19/A</w:t>
            </w:r>
          </w:p>
        </w:tc>
      </w:tr>
    </w:tbl>
    <w:p w14:paraId="094A2AF0" w14:textId="77777777" w:rsidR="00E03458" w:rsidRPr="00294D45" w:rsidRDefault="00E03458" w:rsidP="00E03458">
      <w:pPr>
        <w:pStyle w:val="breakline"/>
        <w:rPr>
          <w:rFonts w:eastAsiaTheme="minorEastAsia"/>
          <w:color w:val="002060"/>
        </w:rPr>
      </w:pPr>
    </w:p>
    <w:p w14:paraId="7D5DEE75" w14:textId="77777777" w:rsidR="00E03458" w:rsidRPr="00294D45" w:rsidRDefault="00E03458" w:rsidP="00E03458">
      <w:pPr>
        <w:pStyle w:val="breakline"/>
        <w:rPr>
          <w:color w:val="002060"/>
        </w:rPr>
      </w:pPr>
    </w:p>
    <w:p w14:paraId="17920454" w14:textId="77777777" w:rsidR="00E03458" w:rsidRPr="00294D45" w:rsidRDefault="00E03458" w:rsidP="00E03458">
      <w:pPr>
        <w:pStyle w:val="breakline"/>
        <w:rPr>
          <w:color w:val="002060"/>
        </w:rPr>
      </w:pPr>
    </w:p>
    <w:p w14:paraId="57BCCDE0" w14:textId="77777777" w:rsidR="00E03458" w:rsidRPr="00294D45" w:rsidRDefault="00E03458" w:rsidP="00E03458">
      <w:pPr>
        <w:pStyle w:val="sottotitolocampionato10"/>
        <w:rPr>
          <w:color w:val="002060"/>
        </w:rPr>
      </w:pPr>
      <w:r w:rsidRPr="00294D45">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1360298D"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2EF88"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BF020"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7CC8D"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F02CB"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B0581"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F04F3"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DA503"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142B802"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26C84F" w14:textId="77777777" w:rsidR="00E03458" w:rsidRPr="00294D45" w:rsidRDefault="00E03458" w:rsidP="008864A2">
            <w:pPr>
              <w:pStyle w:val="rowtabella0"/>
              <w:rPr>
                <w:color w:val="002060"/>
              </w:rPr>
            </w:pPr>
            <w:r w:rsidRPr="00294D45">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DF607B" w14:textId="77777777" w:rsidR="00E03458" w:rsidRPr="00294D45" w:rsidRDefault="00E03458" w:rsidP="008864A2">
            <w:pPr>
              <w:pStyle w:val="rowtabella0"/>
              <w:rPr>
                <w:color w:val="002060"/>
              </w:rPr>
            </w:pPr>
            <w:r w:rsidRPr="00294D45">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52A2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FAB82"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365AF" w14:textId="77777777" w:rsidR="00E03458" w:rsidRPr="00294D45" w:rsidRDefault="00E03458" w:rsidP="008864A2">
            <w:pPr>
              <w:pStyle w:val="rowtabella0"/>
              <w:rPr>
                <w:color w:val="002060"/>
              </w:rPr>
            </w:pPr>
            <w:r w:rsidRPr="00294D45">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09AAD" w14:textId="77777777" w:rsidR="00E03458" w:rsidRPr="00294D45" w:rsidRDefault="00E03458" w:rsidP="008864A2">
            <w:pPr>
              <w:pStyle w:val="rowtabella0"/>
              <w:rPr>
                <w:color w:val="002060"/>
              </w:rPr>
            </w:pPr>
            <w:r w:rsidRPr="00294D45">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EAD037" w14:textId="77777777" w:rsidR="00E03458" w:rsidRPr="00294D45" w:rsidRDefault="00E03458" w:rsidP="008864A2">
            <w:pPr>
              <w:pStyle w:val="rowtabella0"/>
              <w:rPr>
                <w:color w:val="002060"/>
              </w:rPr>
            </w:pPr>
            <w:r w:rsidRPr="00294D45">
              <w:rPr>
                <w:color w:val="002060"/>
              </w:rPr>
              <w:t>VIA GAETANO RAVAGLI</w:t>
            </w:r>
          </w:p>
        </w:tc>
      </w:tr>
    </w:tbl>
    <w:p w14:paraId="4799D91A" w14:textId="77777777" w:rsidR="00E03458" w:rsidRPr="00294D45" w:rsidRDefault="00E03458" w:rsidP="00E03458">
      <w:pPr>
        <w:pStyle w:val="breakline"/>
        <w:rPr>
          <w:rFonts w:eastAsiaTheme="minorEastAsia"/>
          <w:color w:val="002060"/>
        </w:rPr>
      </w:pPr>
    </w:p>
    <w:p w14:paraId="742A9302" w14:textId="77777777" w:rsidR="00E03458" w:rsidRPr="00294D45" w:rsidRDefault="00E03458" w:rsidP="00E03458">
      <w:pPr>
        <w:pStyle w:val="breakline"/>
        <w:rPr>
          <w:color w:val="002060"/>
        </w:rPr>
      </w:pPr>
    </w:p>
    <w:p w14:paraId="2056A864" w14:textId="77777777" w:rsidR="00E03458" w:rsidRPr="00294D45" w:rsidRDefault="00E03458" w:rsidP="00E03458">
      <w:pPr>
        <w:pStyle w:val="breakline"/>
        <w:rPr>
          <w:color w:val="002060"/>
        </w:rPr>
      </w:pPr>
    </w:p>
    <w:p w14:paraId="3786D720" w14:textId="77777777" w:rsidR="00E03458" w:rsidRPr="00294D45" w:rsidRDefault="00E03458" w:rsidP="00E03458">
      <w:pPr>
        <w:pStyle w:val="sottotitolocampionato10"/>
        <w:rPr>
          <w:color w:val="002060"/>
        </w:rPr>
      </w:pPr>
      <w:r w:rsidRPr="00294D45">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E03458" w:rsidRPr="00294D45" w14:paraId="25276479"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B573"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8D9EA"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CB762"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3E81F"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CA59C"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1BED"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2D29"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AEBD837"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46430E" w14:textId="77777777" w:rsidR="00E03458" w:rsidRPr="00294D45" w:rsidRDefault="00E03458" w:rsidP="008864A2">
            <w:pPr>
              <w:pStyle w:val="rowtabella0"/>
              <w:rPr>
                <w:color w:val="002060"/>
              </w:rPr>
            </w:pPr>
            <w:r w:rsidRPr="00294D45">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76CC4" w14:textId="77777777" w:rsidR="00E03458" w:rsidRPr="00294D45" w:rsidRDefault="00E03458" w:rsidP="008864A2">
            <w:pPr>
              <w:pStyle w:val="rowtabella0"/>
              <w:rPr>
                <w:color w:val="002060"/>
              </w:rPr>
            </w:pPr>
            <w:r w:rsidRPr="00294D45">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47EA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AE81E"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78385" w14:textId="77777777" w:rsidR="00E03458" w:rsidRPr="00294D45" w:rsidRDefault="00E03458" w:rsidP="008864A2">
            <w:pPr>
              <w:pStyle w:val="rowtabella0"/>
              <w:rPr>
                <w:color w:val="002060"/>
              </w:rPr>
            </w:pPr>
            <w:r w:rsidRPr="00294D45">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D36C5"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AF8E9" w14:textId="77777777" w:rsidR="00E03458" w:rsidRPr="00294D45" w:rsidRDefault="00E03458" w:rsidP="008864A2">
            <w:pPr>
              <w:pStyle w:val="rowtabella0"/>
              <w:rPr>
                <w:color w:val="002060"/>
              </w:rPr>
            </w:pPr>
            <w:r w:rsidRPr="00294D45">
              <w:rPr>
                <w:color w:val="002060"/>
              </w:rPr>
              <w:t>LOCALITA' NONTESICURO</w:t>
            </w:r>
          </w:p>
        </w:tc>
      </w:tr>
      <w:tr w:rsidR="00E03458" w:rsidRPr="00294D45" w14:paraId="3CD5E3EF"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D27A18" w14:textId="77777777" w:rsidR="00E03458" w:rsidRPr="00294D45" w:rsidRDefault="00E03458" w:rsidP="008864A2">
            <w:pPr>
              <w:pStyle w:val="rowtabella0"/>
              <w:rPr>
                <w:color w:val="002060"/>
              </w:rPr>
            </w:pPr>
            <w:r w:rsidRPr="00294D45">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2A278" w14:textId="77777777" w:rsidR="00E03458" w:rsidRPr="00294D45" w:rsidRDefault="00E03458" w:rsidP="008864A2">
            <w:pPr>
              <w:pStyle w:val="rowtabella0"/>
              <w:rPr>
                <w:color w:val="002060"/>
              </w:rPr>
            </w:pPr>
            <w:r w:rsidRPr="00294D45">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F8E7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93FE7" w14:textId="77777777" w:rsidR="00E03458" w:rsidRPr="00294D45" w:rsidRDefault="00E03458" w:rsidP="008864A2">
            <w:pPr>
              <w:pStyle w:val="rowtabella0"/>
              <w:rPr>
                <w:color w:val="002060"/>
              </w:rPr>
            </w:pPr>
            <w:r w:rsidRPr="00294D45">
              <w:rPr>
                <w:color w:val="002060"/>
              </w:rPr>
              <w:t>23/09/2023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53E22" w14:textId="77777777" w:rsidR="00E03458" w:rsidRPr="00294D45" w:rsidRDefault="00E03458" w:rsidP="008864A2">
            <w:pPr>
              <w:pStyle w:val="rowtabella0"/>
              <w:rPr>
                <w:color w:val="002060"/>
              </w:rPr>
            </w:pPr>
            <w:r w:rsidRPr="00294D45">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D878E" w14:textId="77777777" w:rsidR="00E03458" w:rsidRPr="00294D45" w:rsidRDefault="00E03458" w:rsidP="008864A2">
            <w:pPr>
              <w:pStyle w:val="rowtabella0"/>
              <w:rPr>
                <w:color w:val="002060"/>
              </w:rPr>
            </w:pPr>
            <w:r w:rsidRPr="00294D4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606F6" w14:textId="77777777" w:rsidR="00E03458" w:rsidRPr="00294D45" w:rsidRDefault="00E03458" w:rsidP="008864A2">
            <w:pPr>
              <w:pStyle w:val="rowtabella0"/>
              <w:rPr>
                <w:color w:val="002060"/>
              </w:rPr>
            </w:pPr>
            <w:r w:rsidRPr="00294D45">
              <w:rPr>
                <w:color w:val="002060"/>
              </w:rPr>
              <w:t>VIA MANZONI FZ. S.BIAGIO</w:t>
            </w:r>
          </w:p>
        </w:tc>
      </w:tr>
    </w:tbl>
    <w:p w14:paraId="7496161F" w14:textId="77777777" w:rsidR="00E03458" w:rsidRPr="00294D45" w:rsidRDefault="00E03458" w:rsidP="00E03458">
      <w:pPr>
        <w:pStyle w:val="breakline"/>
        <w:rPr>
          <w:rFonts w:eastAsiaTheme="minorEastAsia"/>
          <w:color w:val="002060"/>
        </w:rPr>
      </w:pPr>
    </w:p>
    <w:p w14:paraId="3CDB9C59" w14:textId="77777777" w:rsidR="00E03458" w:rsidRPr="00294D45" w:rsidRDefault="00E03458" w:rsidP="00E03458">
      <w:pPr>
        <w:pStyle w:val="breakline"/>
        <w:rPr>
          <w:color w:val="002060"/>
        </w:rPr>
      </w:pPr>
    </w:p>
    <w:p w14:paraId="5009CA30" w14:textId="77777777" w:rsidR="00E03458" w:rsidRPr="00294D45" w:rsidRDefault="00E03458" w:rsidP="00E03458">
      <w:pPr>
        <w:pStyle w:val="breakline"/>
        <w:rPr>
          <w:color w:val="002060"/>
        </w:rPr>
      </w:pPr>
    </w:p>
    <w:p w14:paraId="229E74B2" w14:textId="77777777" w:rsidR="00E03458" w:rsidRPr="00294D45" w:rsidRDefault="00E03458" w:rsidP="00E03458">
      <w:pPr>
        <w:pStyle w:val="sottotitolocampionato10"/>
        <w:rPr>
          <w:color w:val="002060"/>
        </w:rPr>
      </w:pPr>
      <w:r w:rsidRPr="00294D45">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6915E47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FA1AA"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B7CD"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CDA0F"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66032"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23A0"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7336"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4C065"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7B4066A"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A9A27" w14:textId="77777777" w:rsidR="00E03458" w:rsidRPr="00294D45" w:rsidRDefault="00E03458" w:rsidP="008864A2">
            <w:pPr>
              <w:pStyle w:val="rowtabella0"/>
              <w:rPr>
                <w:color w:val="002060"/>
              </w:rPr>
            </w:pPr>
            <w:r w:rsidRPr="00294D45">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87361" w14:textId="77777777" w:rsidR="00E03458" w:rsidRPr="00294D45" w:rsidRDefault="00E03458" w:rsidP="008864A2">
            <w:pPr>
              <w:pStyle w:val="rowtabella0"/>
              <w:rPr>
                <w:color w:val="002060"/>
              </w:rPr>
            </w:pPr>
            <w:r w:rsidRPr="00294D45">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F265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E5968" w14:textId="77777777" w:rsidR="00E03458" w:rsidRPr="00294D45" w:rsidRDefault="00E03458" w:rsidP="008864A2">
            <w:pPr>
              <w:pStyle w:val="rowtabella0"/>
              <w:rPr>
                <w:color w:val="002060"/>
              </w:rPr>
            </w:pPr>
            <w:r w:rsidRPr="00294D45">
              <w:rPr>
                <w:color w:val="002060"/>
              </w:rPr>
              <w:t>09/10/2023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8AC0C" w14:textId="77777777" w:rsidR="00E03458" w:rsidRPr="00294D45" w:rsidRDefault="00E03458" w:rsidP="008864A2">
            <w:pPr>
              <w:pStyle w:val="rowtabella0"/>
              <w:rPr>
                <w:color w:val="002060"/>
              </w:rPr>
            </w:pPr>
            <w:r w:rsidRPr="00294D45">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D0F5B" w14:textId="77777777" w:rsidR="00E03458" w:rsidRPr="00294D45" w:rsidRDefault="00E03458" w:rsidP="008864A2">
            <w:pPr>
              <w:pStyle w:val="rowtabella0"/>
              <w:rPr>
                <w:color w:val="002060"/>
              </w:rPr>
            </w:pPr>
            <w:r w:rsidRPr="00294D45">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2E0BB" w14:textId="77777777" w:rsidR="00E03458" w:rsidRPr="00294D45" w:rsidRDefault="00E03458" w:rsidP="008864A2">
            <w:pPr>
              <w:pStyle w:val="rowtabella0"/>
              <w:rPr>
                <w:color w:val="002060"/>
              </w:rPr>
            </w:pPr>
            <w:r w:rsidRPr="00294D45">
              <w:rPr>
                <w:color w:val="002060"/>
              </w:rPr>
              <w:t>VIA VENEZIA 43</w:t>
            </w:r>
          </w:p>
        </w:tc>
      </w:tr>
      <w:tr w:rsidR="00E03458" w:rsidRPr="00294D45" w14:paraId="349AD90D"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6F39B" w14:textId="77777777" w:rsidR="00E03458" w:rsidRPr="00294D45" w:rsidRDefault="00E03458" w:rsidP="008864A2">
            <w:pPr>
              <w:pStyle w:val="rowtabella0"/>
              <w:rPr>
                <w:color w:val="002060"/>
              </w:rPr>
            </w:pPr>
            <w:r w:rsidRPr="00294D45">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C40FF" w14:textId="77777777" w:rsidR="00E03458" w:rsidRPr="00294D45" w:rsidRDefault="00E03458" w:rsidP="008864A2">
            <w:pPr>
              <w:pStyle w:val="rowtabella0"/>
              <w:rPr>
                <w:color w:val="002060"/>
              </w:rPr>
            </w:pPr>
            <w:r w:rsidRPr="00294D45">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65F9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ECFDE" w14:textId="77777777" w:rsidR="00E03458" w:rsidRPr="00294D45" w:rsidRDefault="00E03458" w:rsidP="008864A2">
            <w:pPr>
              <w:pStyle w:val="rowtabella0"/>
              <w:rPr>
                <w:color w:val="002060"/>
              </w:rPr>
            </w:pPr>
            <w:r w:rsidRPr="00294D45">
              <w:rPr>
                <w:color w:val="002060"/>
              </w:rPr>
              <w:t>09/10/2023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95C94" w14:textId="77777777" w:rsidR="00E03458" w:rsidRPr="00294D45" w:rsidRDefault="00E03458" w:rsidP="008864A2">
            <w:pPr>
              <w:pStyle w:val="rowtabella0"/>
              <w:rPr>
                <w:color w:val="002060"/>
              </w:rPr>
            </w:pPr>
            <w:r w:rsidRPr="00294D45">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166F1" w14:textId="77777777" w:rsidR="00E03458" w:rsidRPr="00294D45" w:rsidRDefault="00E03458" w:rsidP="008864A2">
            <w:pPr>
              <w:pStyle w:val="rowtabella0"/>
              <w:rPr>
                <w:color w:val="002060"/>
              </w:rPr>
            </w:pPr>
            <w:r w:rsidRPr="00294D4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708D7" w14:textId="77777777" w:rsidR="00E03458" w:rsidRPr="00294D45" w:rsidRDefault="00E03458" w:rsidP="008864A2">
            <w:pPr>
              <w:pStyle w:val="rowtabella0"/>
              <w:rPr>
                <w:color w:val="002060"/>
              </w:rPr>
            </w:pPr>
            <w:r w:rsidRPr="00294D45">
              <w:rPr>
                <w:color w:val="002060"/>
              </w:rPr>
              <w:t>VIA MANZONI FZ. S.BIAGIO</w:t>
            </w:r>
          </w:p>
        </w:tc>
      </w:tr>
    </w:tbl>
    <w:p w14:paraId="3385A35C" w14:textId="77777777" w:rsidR="00E03458" w:rsidRPr="00294D45" w:rsidRDefault="00E03458" w:rsidP="00E03458">
      <w:pPr>
        <w:pStyle w:val="breakline"/>
        <w:rPr>
          <w:rFonts w:eastAsiaTheme="minorEastAsia"/>
          <w:color w:val="002060"/>
        </w:rPr>
      </w:pPr>
    </w:p>
    <w:p w14:paraId="28D8DFE2" w14:textId="77777777" w:rsidR="00E03458" w:rsidRPr="00294D45" w:rsidRDefault="00E03458" w:rsidP="00E03458">
      <w:pPr>
        <w:pStyle w:val="breakline"/>
        <w:rPr>
          <w:color w:val="002060"/>
        </w:rPr>
      </w:pPr>
    </w:p>
    <w:p w14:paraId="2311A450" w14:textId="77777777" w:rsidR="00E03458" w:rsidRPr="00294D45" w:rsidRDefault="00E03458" w:rsidP="00E03458">
      <w:pPr>
        <w:pStyle w:val="breakline"/>
        <w:rPr>
          <w:color w:val="002060"/>
        </w:rPr>
      </w:pPr>
    </w:p>
    <w:p w14:paraId="76D96847" w14:textId="77777777" w:rsidR="00E03458" w:rsidRPr="00294D45" w:rsidRDefault="00E03458" w:rsidP="00E03458">
      <w:pPr>
        <w:pStyle w:val="sottotitolocampionato10"/>
        <w:rPr>
          <w:color w:val="002060"/>
        </w:rPr>
      </w:pPr>
      <w:r w:rsidRPr="00294D45">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E03458" w:rsidRPr="00294D45" w14:paraId="07E70AF5"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2561F"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E8D25"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9B2E4"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07E44"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8BB5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7C645"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E1637"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EC52538"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C1DB7" w14:textId="77777777" w:rsidR="00E03458" w:rsidRPr="00294D45" w:rsidRDefault="00E03458" w:rsidP="008864A2">
            <w:pPr>
              <w:pStyle w:val="rowtabella0"/>
              <w:rPr>
                <w:color w:val="002060"/>
              </w:rPr>
            </w:pPr>
            <w:r w:rsidRPr="00294D45">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CBE9D" w14:textId="77777777" w:rsidR="00E03458" w:rsidRPr="00294D45" w:rsidRDefault="00E03458" w:rsidP="008864A2">
            <w:pPr>
              <w:pStyle w:val="rowtabella0"/>
              <w:rPr>
                <w:color w:val="002060"/>
              </w:rPr>
            </w:pPr>
            <w:r w:rsidRPr="00294D45">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94B4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AA0A4" w14:textId="77777777" w:rsidR="00E03458" w:rsidRPr="00294D45" w:rsidRDefault="00E03458" w:rsidP="008864A2">
            <w:pPr>
              <w:pStyle w:val="rowtabella0"/>
              <w:rPr>
                <w:color w:val="002060"/>
              </w:rPr>
            </w:pPr>
            <w:r w:rsidRPr="00294D45">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17B23" w14:textId="77777777" w:rsidR="00E03458" w:rsidRPr="00294D45" w:rsidRDefault="00E03458" w:rsidP="008864A2">
            <w:pPr>
              <w:pStyle w:val="rowtabella0"/>
              <w:rPr>
                <w:color w:val="002060"/>
              </w:rPr>
            </w:pPr>
            <w:r w:rsidRPr="00294D45">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DB31A" w14:textId="77777777" w:rsidR="00E03458" w:rsidRPr="00294D45" w:rsidRDefault="00E03458" w:rsidP="008864A2">
            <w:pPr>
              <w:pStyle w:val="rowtabella0"/>
              <w:rPr>
                <w:color w:val="002060"/>
              </w:rPr>
            </w:pPr>
            <w:r w:rsidRPr="00294D45">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CA791" w14:textId="77777777" w:rsidR="00E03458" w:rsidRPr="00294D45" w:rsidRDefault="00E03458" w:rsidP="008864A2">
            <w:pPr>
              <w:pStyle w:val="rowtabella0"/>
              <w:rPr>
                <w:color w:val="002060"/>
              </w:rPr>
            </w:pPr>
            <w:r w:rsidRPr="00294D45">
              <w:rPr>
                <w:color w:val="002060"/>
              </w:rPr>
              <w:t>VIA MARCONI GENGA STAZIONE</w:t>
            </w:r>
          </w:p>
        </w:tc>
      </w:tr>
      <w:tr w:rsidR="00E03458" w:rsidRPr="00294D45" w14:paraId="5F340367"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318A06" w14:textId="77777777" w:rsidR="00E03458" w:rsidRPr="00294D45" w:rsidRDefault="00E03458" w:rsidP="008864A2">
            <w:pPr>
              <w:pStyle w:val="rowtabella0"/>
              <w:rPr>
                <w:color w:val="002060"/>
              </w:rPr>
            </w:pPr>
            <w:r w:rsidRPr="00294D45">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8AFE4" w14:textId="77777777" w:rsidR="00E03458" w:rsidRPr="00294D45" w:rsidRDefault="00E03458" w:rsidP="008864A2">
            <w:pPr>
              <w:pStyle w:val="rowtabella0"/>
              <w:rPr>
                <w:color w:val="002060"/>
              </w:rPr>
            </w:pPr>
            <w:r w:rsidRPr="00294D45">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0A20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3FAF3" w14:textId="77777777" w:rsidR="00E03458" w:rsidRPr="00294D45" w:rsidRDefault="00E03458" w:rsidP="008864A2">
            <w:pPr>
              <w:pStyle w:val="rowtabella0"/>
              <w:rPr>
                <w:color w:val="002060"/>
              </w:rPr>
            </w:pPr>
            <w:r w:rsidRPr="00294D45">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EF60D" w14:textId="77777777" w:rsidR="00E03458" w:rsidRPr="00294D45" w:rsidRDefault="00E03458" w:rsidP="008864A2">
            <w:pPr>
              <w:pStyle w:val="rowtabella0"/>
              <w:rPr>
                <w:color w:val="002060"/>
              </w:rPr>
            </w:pPr>
            <w:r w:rsidRPr="00294D45">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205EC" w14:textId="77777777" w:rsidR="00E03458" w:rsidRPr="00294D45" w:rsidRDefault="00E03458" w:rsidP="008864A2">
            <w:pPr>
              <w:pStyle w:val="rowtabella0"/>
              <w:rPr>
                <w:color w:val="002060"/>
              </w:rPr>
            </w:pPr>
            <w:r w:rsidRPr="00294D4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A073A" w14:textId="77777777" w:rsidR="00E03458" w:rsidRPr="00294D45" w:rsidRDefault="00E03458" w:rsidP="008864A2">
            <w:pPr>
              <w:pStyle w:val="rowtabella0"/>
              <w:rPr>
                <w:color w:val="002060"/>
              </w:rPr>
            </w:pPr>
            <w:r w:rsidRPr="00294D45">
              <w:rPr>
                <w:color w:val="002060"/>
              </w:rPr>
              <w:t>LOCALITA' NONTESICURO</w:t>
            </w:r>
          </w:p>
        </w:tc>
      </w:tr>
    </w:tbl>
    <w:p w14:paraId="69735D42" w14:textId="77777777" w:rsidR="00E03458" w:rsidRPr="00294D45" w:rsidRDefault="00E03458" w:rsidP="00E03458">
      <w:pPr>
        <w:pStyle w:val="breakline"/>
        <w:rPr>
          <w:rFonts w:eastAsiaTheme="minorEastAsia"/>
          <w:color w:val="002060"/>
        </w:rPr>
      </w:pPr>
    </w:p>
    <w:p w14:paraId="09CD9AD3" w14:textId="77777777" w:rsidR="00E03458" w:rsidRPr="00294D45" w:rsidRDefault="00E03458" w:rsidP="00E03458">
      <w:pPr>
        <w:pStyle w:val="breakline"/>
        <w:rPr>
          <w:color w:val="002060"/>
        </w:rPr>
      </w:pPr>
    </w:p>
    <w:p w14:paraId="2FB94F12" w14:textId="77777777" w:rsidR="00E03458" w:rsidRPr="00294D45" w:rsidRDefault="00E03458" w:rsidP="00E03458">
      <w:pPr>
        <w:pStyle w:val="breakline"/>
        <w:rPr>
          <w:color w:val="002060"/>
        </w:rPr>
      </w:pPr>
    </w:p>
    <w:p w14:paraId="731B24C7" w14:textId="77777777" w:rsidR="00E03458" w:rsidRPr="00294D45" w:rsidRDefault="00E03458" w:rsidP="00E03458">
      <w:pPr>
        <w:pStyle w:val="sottotitolocampionato10"/>
        <w:rPr>
          <w:color w:val="002060"/>
        </w:rPr>
      </w:pPr>
      <w:r w:rsidRPr="00294D45">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E03458" w:rsidRPr="00294D45" w14:paraId="157B498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ECBD1"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15ED"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BE87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1B5A9"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2D01D"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B976"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5B4F1"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121FA6F"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C1BBC8" w14:textId="77777777" w:rsidR="00E03458" w:rsidRPr="00294D45" w:rsidRDefault="00E03458" w:rsidP="008864A2">
            <w:pPr>
              <w:pStyle w:val="rowtabella0"/>
              <w:rPr>
                <w:color w:val="002060"/>
              </w:rPr>
            </w:pPr>
            <w:r w:rsidRPr="00294D45">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DB069" w14:textId="77777777" w:rsidR="00E03458" w:rsidRPr="00294D45" w:rsidRDefault="00E03458" w:rsidP="008864A2">
            <w:pPr>
              <w:pStyle w:val="rowtabella0"/>
              <w:rPr>
                <w:color w:val="002060"/>
              </w:rPr>
            </w:pPr>
            <w:r w:rsidRPr="00294D45">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5944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6ED85" w14:textId="77777777" w:rsidR="00E03458" w:rsidRPr="00294D45" w:rsidRDefault="00E03458" w:rsidP="008864A2">
            <w:pPr>
              <w:pStyle w:val="rowtabella0"/>
              <w:rPr>
                <w:color w:val="002060"/>
              </w:rPr>
            </w:pPr>
            <w:r w:rsidRPr="00294D45">
              <w:rPr>
                <w:color w:val="002060"/>
              </w:rPr>
              <w:t>23/09/2023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2CCDA" w14:textId="77777777" w:rsidR="00E03458" w:rsidRPr="00294D45" w:rsidRDefault="00E03458" w:rsidP="008864A2">
            <w:pPr>
              <w:pStyle w:val="rowtabella0"/>
              <w:rPr>
                <w:color w:val="002060"/>
              </w:rPr>
            </w:pPr>
            <w:r w:rsidRPr="00294D45">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99040" w14:textId="77777777" w:rsidR="00E03458" w:rsidRPr="00294D45" w:rsidRDefault="00E03458" w:rsidP="008864A2">
            <w:pPr>
              <w:pStyle w:val="rowtabella0"/>
              <w:rPr>
                <w:color w:val="002060"/>
              </w:rPr>
            </w:pPr>
            <w:r w:rsidRPr="00294D45">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FC4EA" w14:textId="77777777" w:rsidR="00E03458" w:rsidRPr="00294D45" w:rsidRDefault="00E03458" w:rsidP="008864A2">
            <w:pPr>
              <w:pStyle w:val="rowtabella0"/>
              <w:rPr>
                <w:color w:val="002060"/>
              </w:rPr>
            </w:pPr>
            <w:r w:rsidRPr="00294D45">
              <w:rPr>
                <w:color w:val="002060"/>
              </w:rPr>
              <w:t>VIA SAN SERGIO FZ. GROTTACCIA</w:t>
            </w:r>
          </w:p>
        </w:tc>
      </w:tr>
    </w:tbl>
    <w:p w14:paraId="4F913B5B" w14:textId="77777777" w:rsidR="00E03458" w:rsidRPr="00294D45" w:rsidRDefault="00E03458" w:rsidP="00E03458">
      <w:pPr>
        <w:pStyle w:val="breakline"/>
        <w:rPr>
          <w:rFonts w:eastAsiaTheme="minorEastAsia"/>
          <w:color w:val="002060"/>
        </w:rPr>
      </w:pPr>
    </w:p>
    <w:p w14:paraId="119EF365" w14:textId="77777777" w:rsidR="00E03458" w:rsidRPr="00294D45" w:rsidRDefault="00E03458" w:rsidP="00E03458">
      <w:pPr>
        <w:pStyle w:val="breakline"/>
        <w:rPr>
          <w:color w:val="002060"/>
        </w:rPr>
      </w:pPr>
    </w:p>
    <w:p w14:paraId="19EC1B4C" w14:textId="77777777" w:rsidR="00E03458" w:rsidRPr="00294D45" w:rsidRDefault="00E03458" w:rsidP="00E03458">
      <w:pPr>
        <w:pStyle w:val="breakline"/>
        <w:rPr>
          <w:color w:val="002060"/>
        </w:rPr>
      </w:pPr>
    </w:p>
    <w:p w14:paraId="11DFEF87" w14:textId="77777777" w:rsidR="00E03458" w:rsidRPr="00294D45" w:rsidRDefault="00E03458" w:rsidP="00E03458">
      <w:pPr>
        <w:pStyle w:val="sottotitolocampionato10"/>
        <w:rPr>
          <w:color w:val="002060"/>
        </w:rPr>
      </w:pPr>
      <w:r w:rsidRPr="00294D45">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3B5F02BC"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4DB5E"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09060"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F6394"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C0126"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50D95"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6F3DA"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5F398"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714404B2"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8AB28" w14:textId="77777777" w:rsidR="00E03458" w:rsidRPr="00294D45" w:rsidRDefault="00E03458" w:rsidP="008864A2">
            <w:pPr>
              <w:pStyle w:val="rowtabella0"/>
              <w:rPr>
                <w:color w:val="002060"/>
              </w:rPr>
            </w:pPr>
            <w:r w:rsidRPr="00294D45">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AF499" w14:textId="77777777" w:rsidR="00E03458" w:rsidRPr="00294D45" w:rsidRDefault="00E03458" w:rsidP="008864A2">
            <w:pPr>
              <w:pStyle w:val="rowtabella0"/>
              <w:rPr>
                <w:color w:val="002060"/>
              </w:rPr>
            </w:pPr>
            <w:r w:rsidRPr="00294D45">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66DF9"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59B82" w14:textId="77777777" w:rsidR="00E03458" w:rsidRPr="00294D45" w:rsidRDefault="00E03458" w:rsidP="008864A2">
            <w:pPr>
              <w:pStyle w:val="rowtabella0"/>
              <w:rPr>
                <w:color w:val="002060"/>
              </w:rPr>
            </w:pPr>
            <w:r w:rsidRPr="00294D45">
              <w:rPr>
                <w:color w:val="002060"/>
              </w:rPr>
              <w:t>22/09/2023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BB0F4" w14:textId="77777777" w:rsidR="00E03458" w:rsidRPr="00294D45" w:rsidRDefault="00E03458" w:rsidP="008864A2">
            <w:pPr>
              <w:pStyle w:val="rowtabella0"/>
              <w:rPr>
                <w:color w:val="002060"/>
              </w:rPr>
            </w:pPr>
            <w:r w:rsidRPr="00294D45">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05BAF" w14:textId="77777777" w:rsidR="00E03458" w:rsidRPr="00294D45" w:rsidRDefault="00E03458" w:rsidP="008864A2">
            <w:pPr>
              <w:pStyle w:val="rowtabella0"/>
              <w:rPr>
                <w:color w:val="002060"/>
              </w:rPr>
            </w:pPr>
            <w:r w:rsidRPr="00294D45">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9F049" w14:textId="77777777" w:rsidR="00E03458" w:rsidRPr="00294D45" w:rsidRDefault="00E03458" w:rsidP="008864A2">
            <w:pPr>
              <w:pStyle w:val="rowtabella0"/>
              <w:rPr>
                <w:color w:val="002060"/>
              </w:rPr>
            </w:pPr>
            <w:r w:rsidRPr="00294D45">
              <w:rPr>
                <w:color w:val="002060"/>
              </w:rPr>
              <w:t>LOCALITA' LE CALVIE</w:t>
            </w:r>
          </w:p>
        </w:tc>
      </w:tr>
      <w:tr w:rsidR="00E03458" w:rsidRPr="00294D45" w14:paraId="625A671F"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751B3F" w14:textId="77777777" w:rsidR="00E03458" w:rsidRPr="00294D45" w:rsidRDefault="00E03458" w:rsidP="008864A2">
            <w:pPr>
              <w:pStyle w:val="rowtabella0"/>
              <w:rPr>
                <w:color w:val="002060"/>
              </w:rPr>
            </w:pPr>
            <w:r w:rsidRPr="00294D45">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32004" w14:textId="77777777" w:rsidR="00E03458" w:rsidRPr="00294D45" w:rsidRDefault="00E03458" w:rsidP="008864A2">
            <w:pPr>
              <w:pStyle w:val="rowtabella0"/>
              <w:rPr>
                <w:color w:val="002060"/>
              </w:rPr>
            </w:pPr>
            <w:r w:rsidRPr="00294D45">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03B62"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2D0E1" w14:textId="77777777" w:rsidR="00E03458" w:rsidRPr="00294D45" w:rsidRDefault="00E03458" w:rsidP="008864A2">
            <w:pPr>
              <w:pStyle w:val="rowtabella0"/>
              <w:rPr>
                <w:color w:val="002060"/>
              </w:rPr>
            </w:pPr>
            <w:r w:rsidRPr="00294D45">
              <w:rPr>
                <w:color w:val="002060"/>
              </w:rPr>
              <w:t>22/09/2023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41D02" w14:textId="77777777" w:rsidR="00E03458" w:rsidRPr="00294D45" w:rsidRDefault="00E03458" w:rsidP="008864A2">
            <w:pPr>
              <w:pStyle w:val="rowtabella0"/>
              <w:rPr>
                <w:color w:val="002060"/>
              </w:rPr>
            </w:pPr>
            <w:r w:rsidRPr="00294D45">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9A454" w14:textId="77777777" w:rsidR="00E03458" w:rsidRPr="00294D45" w:rsidRDefault="00E03458" w:rsidP="008864A2">
            <w:pPr>
              <w:pStyle w:val="rowtabella0"/>
              <w:rPr>
                <w:color w:val="002060"/>
              </w:rPr>
            </w:pPr>
            <w:r w:rsidRPr="00294D45">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1F2C0" w14:textId="77777777" w:rsidR="00E03458" w:rsidRPr="00294D45" w:rsidRDefault="00E03458" w:rsidP="008864A2">
            <w:pPr>
              <w:pStyle w:val="rowtabella0"/>
              <w:rPr>
                <w:color w:val="002060"/>
              </w:rPr>
            </w:pPr>
            <w:r w:rsidRPr="00294D45">
              <w:rPr>
                <w:color w:val="002060"/>
              </w:rPr>
              <w:t>VIALE MAZZINI</w:t>
            </w:r>
          </w:p>
        </w:tc>
      </w:tr>
    </w:tbl>
    <w:p w14:paraId="4132F304" w14:textId="77777777" w:rsidR="00E03458" w:rsidRPr="00294D45" w:rsidRDefault="00E03458" w:rsidP="00E03458">
      <w:pPr>
        <w:pStyle w:val="breakline"/>
        <w:rPr>
          <w:rFonts w:eastAsiaTheme="minorEastAsia"/>
          <w:color w:val="002060"/>
        </w:rPr>
      </w:pPr>
    </w:p>
    <w:p w14:paraId="5AA1C9BA" w14:textId="77777777" w:rsidR="00E03458" w:rsidRPr="00294D45" w:rsidRDefault="00E03458" w:rsidP="00E03458">
      <w:pPr>
        <w:pStyle w:val="breakline"/>
        <w:rPr>
          <w:color w:val="002060"/>
        </w:rPr>
      </w:pPr>
    </w:p>
    <w:p w14:paraId="0BC4C648" w14:textId="77777777" w:rsidR="00E03458" w:rsidRPr="00294D45" w:rsidRDefault="00E03458" w:rsidP="00E03458">
      <w:pPr>
        <w:pStyle w:val="breakline"/>
        <w:rPr>
          <w:color w:val="002060"/>
        </w:rPr>
      </w:pPr>
    </w:p>
    <w:p w14:paraId="16F7663D" w14:textId="77777777" w:rsidR="00E03458" w:rsidRPr="00294D45" w:rsidRDefault="00E03458" w:rsidP="00E03458">
      <w:pPr>
        <w:pStyle w:val="sottotitolocampionato10"/>
        <w:rPr>
          <w:color w:val="002060"/>
        </w:rPr>
      </w:pPr>
      <w:r w:rsidRPr="00294D45">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54F3D411"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A00D6" w14:textId="77777777" w:rsidR="00E03458" w:rsidRPr="00294D45" w:rsidRDefault="00E03458" w:rsidP="008864A2">
            <w:pPr>
              <w:pStyle w:val="headertabella0"/>
              <w:rPr>
                <w:color w:val="002060"/>
              </w:rPr>
            </w:pPr>
            <w:r w:rsidRPr="00294D4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EE0F0"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85729"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4C964"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EC0CB"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6FFD1"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C720"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F3031E4"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1B67EB" w14:textId="77777777" w:rsidR="00E03458" w:rsidRPr="00294D45" w:rsidRDefault="00E03458" w:rsidP="008864A2">
            <w:pPr>
              <w:pStyle w:val="rowtabella0"/>
              <w:rPr>
                <w:color w:val="002060"/>
              </w:rPr>
            </w:pPr>
            <w:r w:rsidRPr="00294D45">
              <w:rPr>
                <w:color w:val="002060"/>
              </w:rPr>
              <w:t>PIEDIRIPA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E70C0" w14:textId="77777777" w:rsidR="00E03458" w:rsidRPr="00294D45" w:rsidRDefault="00E03458" w:rsidP="008864A2">
            <w:pPr>
              <w:pStyle w:val="rowtabella0"/>
              <w:rPr>
                <w:color w:val="002060"/>
              </w:rPr>
            </w:pPr>
            <w:r w:rsidRPr="00294D45">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8291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CA800" w14:textId="77777777" w:rsidR="00E03458" w:rsidRPr="00294D45" w:rsidRDefault="00E03458" w:rsidP="008864A2">
            <w:pPr>
              <w:pStyle w:val="rowtabella0"/>
              <w:rPr>
                <w:color w:val="002060"/>
              </w:rPr>
            </w:pPr>
            <w:r w:rsidRPr="00294D45">
              <w:rPr>
                <w:color w:val="002060"/>
              </w:rPr>
              <w:t>10/10/2023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5E9A2" w14:textId="77777777" w:rsidR="00E03458" w:rsidRPr="00294D45" w:rsidRDefault="00E03458" w:rsidP="008864A2">
            <w:pPr>
              <w:pStyle w:val="rowtabella0"/>
              <w:rPr>
                <w:color w:val="002060"/>
              </w:rPr>
            </w:pPr>
            <w:r w:rsidRPr="00294D45">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0B954" w14:textId="77777777" w:rsidR="00E03458" w:rsidRPr="00294D45" w:rsidRDefault="00E03458" w:rsidP="008864A2">
            <w:pPr>
              <w:pStyle w:val="rowtabella0"/>
              <w:rPr>
                <w:color w:val="002060"/>
              </w:rPr>
            </w:pPr>
            <w:r w:rsidRPr="00294D4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29E50" w14:textId="77777777" w:rsidR="00E03458" w:rsidRPr="00294D45" w:rsidRDefault="00E03458" w:rsidP="008864A2">
            <w:pPr>
              <w:pStyle w:val="rowtabella0"/>
              <w:rPr>
                <w:color w:val="002060"/>
              </w:rPr>
            </w:pPr>
            <w:r w:rsidRPr="00294D45">
              <w:rPr>
                <w:color w:val="002060"/>
              </w:rPr>
              <w:t>VIA VOLTURNO-PIEDIRIPA</w:t>
            </w:r>
          </w:p>
        </w:tc>
      </w:tr>
      <w:tr w:rsidR="00E03458" w:rsidRPr="00294D45" w14:paraId="66BB057E"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F6AE9B" w14:textId="77777777" w:rsidR="00E03458" w:rsidRPr="00294D45" w:rsidRDefault="00E03458" w:rsidP="008864A2">
            <w:pPr>
              <w:pStyle w:val="rowtabella0"/>
              <w:rPr>
                <w:color w:val="002060"/>
              </w:rPr>
            </w:pPr>
            <w:r w:rsidRPr="00294D45">
              <w:rPr>
                <w:color w:val="002060"/>
              </w:rPr>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51B52" w14:textId="77777777" w:rsidR="00E03458" w:rsidRPr="00294D45" w:rsidRDefault="00E03458" w:rsidP="008864A2">
            <w:pPr>
              <w:pStyle w:val="rowtabella0"/>
              <w:rPr>
                <w:color w:val="002060"/>
              </w:rPr>
            </w:pPr>
            <w:r w:rsidRPr="00294D45">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5D64E"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B4D0B" w14:textId="77777777" w:rsidR="00E03458" w:rsidRPr="00294D45" w:rsidRDefault="00E03458" w:rsidP="008864A2">
            <w:pPr>
              <w:pStyle w:val="rowtabella0"/>
              <w:rPr>
                <w:color w:val="002060"/>
              </w:rPr>
            </w:pPr>
            <w:r w:rsidRPr="00294D45">
              <w:rPr>
                <w:color w:val="002060"/>
              </w:rPr>
              <w:t>11/10/2023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78F9E" w14:textId="77777777" w:rsidR="00E03458" w:rsidRPr="00294D45" w:rsidRDefault="00E03458" w:rsidP="008864A2">
            <w:pPr>
              <w:pStyle w:val="rowtabella0"/>
              <w:rPr>
                <w:color w:val="002060"/>
              </w:rPr>
            </w:pPr>
            <w:r w:rsidRPr="00294D45">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D5419" w14:textId="77777777" w:rsidR="00E03458" w:rsidRPr="00294D45" w:rsidRDefault="00E03458" w:rsidP="008864A2">
            <w:pPr>
              <w:pStyle w:val="rowtabella0"/>
              <w:rPr>
                <w:color w:val="002060"/>
              </w:rPr>
            </w:pPr>
            <w:r w:rsidRPr="00294D45">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029A9" w14:textId="77777777" w:rsidR="00E03458" w:rsidRPr="00294D45" w:rsidRDefault="00E03458" w:rsidP="008864A2">
            <w:pPr>
              <w:pStyle w:val="rowtabella0"/>
              <w:rPr>
                <w:color w:val="002060"/>
              </w:rPr>
            </w:pPr>
            <w:r w:rsidRPr="00294D45">
              <w:rPr>
                <w:color w:val="002060"/>
              </w:rPr>
              <w:t>LOCALITA' LE CALVIE</w:t>
            </w:r>
          </w:p>
        </w:tc>
      </w:tr>
    </w:tbl>
    <w:p w14:paraId="2FCEAF75" w14:textId="77777777" w:rsidR="00E03458" w:rsidRPr="00294D45" w:rsidRDefault="00E03458" w:rsidP="00E03458">
      <w:pPr>
        <w:pStyle w:val="breakline"/>
        <w:rPr>
          <w:rFonts w:eastAsiaTheme="minorEastAsia"/>
          <w:color w:val="002060"/>
        </w:rPr>
      </w:pPr>
    </w:p>
    <w:p w14:paraId="272DD893" w14:textId="77777777" w:rsidR="00E03458" w:rsidRPr="00294D45" w:rsidRDefault="00E03458" w:rsidP="00E03458">
      <w:pPr>
        <w:pStyle w:val="breakline"/>
        <w:rPr>
          <w:color w:val="002060"/>
        </w:rPr>
      </w:pPr>
    </w:p>
    <w:p w14:paraId="24DA344E" w14:textId="77777777" w:rsidR="00E03458" w:rsidRPr="00294D45" w:rsidRDefault="00E03458" w:rsidP="00E03458">
      <w:pPr>
        <w:pStyle w:val="breakline"/>
        <w:rPr>
          <w:color w:val="002060"/>
        </w:rPr>
      </w:pPr>
    </w:p>
    <w:p w14:paraId="621550F4" w14:textId="77777777" w:rsidR="00E03458" w:rsidRPr="00294D45" w:rsidRDefault="00E03458" w:rsidP="00E03458">
      <w:pPr>
        <w:pStyle w:val="sottotitolocampionato10"/>
        <w:rPr>
          <w:color w:val="002060"/>
        </w:rPr>
      </w:pPr>
      <w:r w:rsidRPr="00294D45">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E03458" w:rsidRPr="00294D45" w14:paraId="559CD171"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F7874"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CF5D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05B6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4287"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81327"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39E67"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AA29"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BBBF0FF"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BC147" w14:textId="77777777" w:rsidR="00E03458" w:rsidRPr="00294D45" w:rsidRDefault="00E03458" w:rsidP="008864A2">
            <w:pPr>
              <w:pStyle w:val="rowtabella0"/>
              <w:rPr>
                <w:color w:val="002060"/>
              </w:rPr>
            </w:pPr>
            <w:r w:rsidRPr="00294D45">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2A9D8" w14:textId="77777777" w:rsidR="00E03458" w:rsidRPr="00294D45" w:rsidRDefault="00E03458" w:rsidP="008864A2">
            <w:pPr>
              <w:pStyle w:val="rowtabella0"/>
              <w:rPr>
                <w:color w:val="002060"/>
              </w:rPr>
            </w:pPr>
            <w:r w:rsidRPr="00294D45">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A906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3479D" w14:textId="77777777" w:rsidR="00E03458" w:rsidRPr="00294D45" w:rsidRDefault="00E03458" w:rsidP="008864A2">
            <w:pPr>
              <w:pStyle w:val="rowtabella0"/>
              <w:rPr>
                <w:color w:val="002060"/>
              </w:rPr>
            </w:pPr>
            <w:r w:rsidRPr="00294D45">
              <w:rPr>
                <w:color w:val="002060"/>
              </w:rPr>
              <w:t>23/10/2023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F3DB4" w14:textId="77777777" w:rsidR="00E03458" w:rsidRPr="00294D45" w:rsidRDefault="00E03458" w:rsidP="008864A2">
            <w:pPr>
              <w:pStyle w:val="rowtabella0"/>
              <w:rPr>
                <w:color w:val="002060"/>
              </w:rPr>
            </w:pPr>
            <w:r w:rsidRPr="00294D4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F2358" w14:textId="77777777" w:rsidR="00E03458" w:rsidRPr="00294D45" w:rsidRDefault="00E03458" w:rsidP="008864A2">
            <w:pPr>
              <w:pStyle w:val="rowtabella0"/>
              <w:rPr>
                <w:color w:val="002060"/>
              </w:rPr>
            </w:pPr>
            <w:r w:rsidRPr="00294D4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BB1AD" w14:textId="77777777" w:rsidR="00E03458" w:rsidRPr="00294D45" w:rsidRDefault="00E03458" w:rsidP="008864A2">
            <w:pPr>
              <w:pStyle w:val="rowtabella0"/>
              <w:rPr>
                <w:color w:val="002060"/>
              </w:rPr>
            </w:pPr>
            <w:r w:rsidRPr="00294D45">
              <w:rPr>
                <w:color w:val="002060"/>
              </w:rPr>
              <w:t>VIA B.ROSSI SNC</w:t>
            </w:r>
          </w:p>
        </w:tc>
      </w:tr>
      <w:tr w:rsidR="00E03458" w:rsidRPr="00294D45" w14:paraId="281C09B8"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9347D" w14:textId="77777777" w:rsidR="00E03458" w:rsidRPr="00294D45" w:rsidRDefault="00E03458" w:rsidP="008864A2">
            <w:pPr>
              <w:pStyle w:val="rowtabella0"/>
              <w:rPr>
                <w:color w:val="002060"/>
              </w:rPr>
            </w:pPr>
            <w:r w:rsidRPr="00294D45">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F6EB0" w14:textId="77777777" w:rsidR="00E03458" w:rsidRPr="00294D45" w:rsidRDefault="00E03458" w:rsidP="008864A2">
            <w:pPr>
              <w:pStyle w:val="rowtabella0"/>
              <w:rPr>
                <w:color w:val="002060"/>
              </w:rPr>
            </w:pPr>
            <w:r w:rsidRPr="00294D45">
              <w:rPr>
                <w:color w:val="002060"/>
              </w:rPr>
              <w:t>PIEDIRIPA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6102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6AD8A" w14:textId="77777777" w:rsidR="00E03458" w:rsidRPr="00294D45" w:rsidRDefault="00E03458" w:rsidP="008864A2">
            <w:pPr>
              <w:pStyle w:val="rowtabella0"/>
              <w:rPr>
                <w:color w:val="002060"/>
              </w:rPr>
            </w:pPr>
            <w:r w:rsidRPr="00294D45">
              <w:rPr>
                <w:color w:val="002060"/>
              </w:rPr>
              <w:t>23/10/2023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C6D43" w14:textId="77777777" w:rsidR="00E03458" w:rsidRPr="00294D45" w:rsidRDefault="00E03458" w:rsidP="008864A2">
            <w:pPr>
              <w:pStyle w:val="rowtabella0"/>
              <w:rPr>
                <w:color w:val="002060"/>
              </w:rPr>
            </w:pPr>
            <w:r w:rsidRPr="00294D45">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86CEC" w14:textId="77777777" w:rsidR="00E03458" w:rsidRPr="00294D45" w:rsidRDefault="00E03458" w:rsidP="008864A2">
            <w:pPr>
              <w:pStyle w:val="rowtabella0"/>
              <w:rPr>
                <w:color w:val="002060"/>
              </w:rPr>
            </w:pPr>
            <w:r w:rsidRPr="00294D45">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75B72" w14:textId="77777777" w:rsidR="00E03458" w:rsidRPr="00294D45" w:rsidRDefault="00E03458" w:rsidP="008864A2">
            <w:pPr>
              <w:pStyle w:val="rowtabella0"/>
              <w:rPr>
                <w:color w:val="002060"/>
              </w:rPr>
            </w:pPr>
            <w:r w:rsidRPr="00294D45">
              <w:rPr>
                <w:color w:val="002060"/>
              </w:rPr>
              <w:t>VIALE MAZZINI</w:t>
            </w:r>
          </w:p>
        </w:tc>
      </w:tr>
    </w:tbl>
    <w:p w14:paraId="56ADA17F" w14:textId="77777777" w:rsidR="00E03458" w:rsidRPr="00294D45" w:rsidRDefault="00E03458" w:rsidP="00E03458">
      <w:pPr>
        <w:pStyle w:val="breakline"/>
        <w:rPr>
          <w:rFonts w:eastAsiaTheme="minorEastAsia"/>
          <w:color w:val="002060"/>
        </w:rPr>
      </w:pPr>
    </w:p>
    <w:p w14:paraId="5E19742E" w14:textId="77777777" w:rsidR="00E03458" w:rsidRPr="00294D45" w:rsidRDefault="00E03458" w:rsidP="00E03458">
      <w:pPr>
        <w:pStyle w:val="breakline"/>
        <w:rPr>
          <w:color w:val="002060"/>
        </w:rPr>
      </w:pPr>
    </w:p>
    <w:p w14:paraId="118AE9E5" w14:textId="77777777" w:rsidR="00E03458" w:rsidRPr="00294D45" w:rsidRDefault="00E03458" w:rsidP="00E03458">
      <w:pPr>
        <w:pStyle w:val="breakline"/>
        <w:rPr>
          <w:color w:val="002060"/>
        </w:rPr>
      </w:pPr>
    </w:p>
    <w:p w14:paraId="193BC039" w14:textId="77777777" w:rsidR="00E03458" w:rsidRPr="00294D45" w:rsidRDefault="00E03458" w:rsidP="00E03458">
      <w:pPr>
        <w:pStyle w:val="sottotitolocampionato10"/>
        <w:rPr>
          <w:color w:val="002060"/>
        </w:rPr>
      </w:pPr>
      <w:r w:rsidRPr="00294D45">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7"/>
        <w:gridCol w:w="1548"/>
        <w:gridCol w:w="1548"/>
      </w:tblGrid>
      <w:tr w:rsidR="00E03458" w:rsidRPr="00294D45" w14:paraId="7A65F21C"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A0FDE"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843A"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070F9"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ADA60"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8472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7870"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F2F49"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B760170"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062046" w14:textId="77777777" w:rsidR="00E03458" w:rsidRPr="00294D45" w:rsidRDefault="00E03458" w:rsidP="008864A2">
            <w:pPr>
              <w:pStyle w:val="rowtabella0"/>
              <w:rPr>
                <w:color w:val="002060"/>
              </w:rPr>
            </w:pPr>
            <w:r w:rsidRPr="00294D45">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0D9E5" w14:textId="77777777" w:rsidR="00E03458" w:rsidRPr="00294D45" w:rsidRDefault="00E03458" w:rsidP="008864A2">
            <w:pPr>
              <w:pStyle w:val="rowtabella0"/>
              <w:rPr>
                <w:color w:val="002060"/>
              </w:rPr>
            </w:pPr>
            <w:r w:rsidRPr="00294D45">
              <w:rPr>
                <w:color w:val="002060"/>
              </w:rPr>
              <w:t>CASTELRAIMONDO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41670"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D7DE9" w14:textId="77777777" w:rsidR="00E03458" w:rsidRPr="00294D45" w:rsidRDefault="00E03458" w:rsidP="008864A2">
            <w:pPr>
              <w:pStyle w:val="rowtabella0"/>
              <w:rPr>
                <w:color w:val="002060"/>
              </w:rPr>
            </w:pPr>
            <w:r w:rsidRPr="00294D45">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42877" w14:textId="77777777" w:rsidR="00E03458" w:rsidRPr="00294D45" w:rsidRDefault="00E03458" w:rsidP="008864A2">
            <w:pPr>
              <w:pStyle w:val="rowtabella0"/>
              <w:rPr>
                <w:color w:val="002060"/>
              </w:rPr>
            </w:pPr>
            <w:r w:rsidRPr="00294D45">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12862" w14:textId="77777777" w:rsidR="00E03458" w:rsidRPr="00294D45" w:rsidRDefault="00E03458" w:rsidP="008864A2">
            <w:pPr>
              <w:pStyle w:val="rowtabella0"/>
              <w:rPr>
                <w:color w:val="002060"/>
              </w:rPr>
            </w:pPr>
            <w:r w:rsidRPr="00294D45">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F7188F" w14:textId="77777777" w:rsidR="00E03458" w:rsidRPr="00294D45" w:rsidRDefault="00E03458" w:rsidP="008864A2">
            <w:pPr>
              <w:pStyle w:val="rowtabella0"/>
              <w:rPr>
                <w:color w:val="002060"/>
              </w:rPr>
            </w:pPr>
            <w:r w:rsidRPr="00294D45">
              <w:rPr>
                <w:color w:val="002060"/>
              </w:rPr>
              <w:t>VIA FONTE ANTICA 6</w:t>
            </w:r>
          </w:p>
        </w:tc>
      </w:tr>
    </w:tbl>
    <w:p w14:paraId="0921F737" w14:textId="77777777" w:rsidR="00E03458" w:rsidRPr="00294D45" w:rsidRDefault="00E03458" w:rsidP="00E03458">
      <w:pPr>
        <w:pStyle w:val="breakline"/>
        <w:rPr>
          <w:rFonts w:eastAsiaTheme="minorEastAsia"/>
          <w:color w:val="002060"/>
        </w:rPr>
      </w:pPr>
    </w:p>
    <w:p w14:paraId="77159E11" w14:textId="77777777" w:rsidR="00E03458" w:rsidRPr="00294D45" w:rsidRDefault="00E03458" w:rsidP="00E03458">
      <w:pPr>
        <w:pStyle w:val="breakline"/>
        <w:rPr>
          <w:color w:val="002060"/>
        </w:rPr>
      </w:pPr>
    </w:p>
    <w:p w14:paraId="135DEF02" w14:textId="77777777" w:rsidR="00E03458" w:rsidRPr="00294D45" w:rsidRDefault="00E03458" w:rsidP="00E03458">
      <w:pPr>
        <w:pStyle w:val="breakline"/>
        <w:rPr>
          <w:color w:val="002060"/>
        </w:rPr>
      </w:pPr>
    </w:p>
    <w:p w14:paraId="15A6EAE2" w14:textId="77777777" w:rsidR="00E03458" w:rsidRPr="00294D45" w:rsidRDefault="00E03458" w:rsidP="00E03458">
      <w:pPr>
        <w:pStyle w:val="sottotitolocampionato10"/>
        <w:rPr>
          <w:color w:val="002060"/>
        </w:rPr>
      </w:pPr>
      <w:r w:rsidRPr="00294D45">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E03458" w:rsidRPr="00294D45" w14:paraId="7675F42B"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9AB2"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47A27"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FBB1"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A80C0"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A429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91948"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BC01D"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2239ECFF"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251B72" w14:textId="77777777" w:rsidR="00E03458" w:rsidRPr="00294D45" w:rsidRDefault="00E03458" w:rsidP="008864A2">
            <w:pPr>
              <w:pStyle w:val="rowtabella0"/>
              <w:rPr>
                <w:color w:val="002060"/>
              </w:rPr>
            </w:pPr>
            <w:r w:rsidRPr="00294D45">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AA7C5" w14:textId="77777777" w:rsidR="00E03458" w:rsidRPr="00294D45" w:rsidRDefault="00E03458" w:rsidP="008864A2">
            <w:pPr>
              <w:pStyle w:val="rowtabella0"/>
              <w:rPr>
                <w:color w:val="002060"/>
              </w:rPr>
            </w:pPr>
            <w:r w:rsidRPr="00294D45">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33C15"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4D3DC"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07DC9" w14:textId="77777777" w:rsidR="00E03458" w:rsidRPr="00294D45" w:rsidRDefault="00E03458" w:rsidP="008864A2">
            <w:pPr>
              <w:pStyle w:val="rowtabella0"/>
              <w:rPr>
                <w:color w:val="002060"/>
              </w:rPr>
            </w:pPr>
            <w:r w:rsidRPr="00294D45">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639D8" w14:textId="77777777" w:rsidR="00E03458" w:rsidRPr="00294D45" w:rsidRDefault="00E03458" w:rsidP="008864A2">
            <w:pPr>
              <w:pStyle w:val="rowtabella0"/>
              <w:rPr>
                <w:color w:val="002060"/>
              </w:rPr>
            </w:pPr>
            <w:r w:rsidRPr="00294D4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60BA8" w14:textId="77777777" w:rsidR="00E03458" w:rsidRPr="00294D45" w:rsidRDefault="00E03458" w:rsidP="008864A2">
            <w:pPr>
              <w:pStyle w:val="rowtabella0"/>
              <w:rPr>
                <w:color w:val="002060"/>
              </w:rPr>
            </w:pPr>
            <w:r w:rsidRPr="00294D45">
              <w:rPr>
                <w:color w:val="002060"/>
              </w:rPr>
              <w:t>VIA LORENZO LOTTO</w:t>
            </w:r>
          </w:p>
        </w:tc>
      </w:tr>
      <w:tr w:rsidR="00E03458" w:rsidRPr="00294D45" w14:paraId="5C8998CA"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5B89F" w14:textId="77777777" w:rsidR="00E03458" w:rsidRPr="00294D45" w:rsidRDefault="00E03458" w:rsidP="008864A2">
            <w:pPr>
              <w:pStyle w:val="rowtabella0"/>
              <w:rPr>
                <w:color w:val="002060"/>
              </w:rPr>
            </w:pPr>
            <w:r w:rsidRPr="00294D45">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87843" w14:textId="77777777" w:rsidR="00E03458" w:rsidRPr="00294D45" w:rsidRDefault="00E03458" w:rsidP="008864A2">
            <w:pPr>
              <w:pStyle w:val="rowtabella0"/>
              <w:rPr>
                <w:color w:val="002060"/>
              </w:rPr>
            </w:pPr>
            <w:r w:rsidRPr="00294D45">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A8DA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8843F" w14:textId="77777777" w:rsidR="00E03458" w:rsidRPr="00294D45" w:rsidRDefault="00E03458" w:rsidP="008864A2">
            <w:pPr>
              <w:pStyle w:val="rowtabella0"/>
              <w:rPr>
                <w:color w:val="002060"/>
              </w:rPr>
            </w:pPr>
            <w:r w:rsidRPr="00294D45">
              <w:rPr>
                <w:color w:val="002060"/>
              </w:rPr>
              <w:t>22/09/2023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66384" w14:textId="77777777" w:rsidR="00E03458" w:rsidRPr="00294D45" w:rsidRDefault="00E03458" w:rsidP="008864A2">
            <w:pPr>
              <w:pStyle w:val="rowtabella0"/>
              <w:rPr>
                <w:color w:val="002060"/>
              </w:rPr>
            </w:pPr>
            <w:r w:rsidRPr="00294D45">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497BE" w14:textId="77777777" w:rsidR="00E03458" w:rsidRPr="00294D45" w:rsidRDefault="00E03458" w:rsidP="008864A2">
            <w:pPr>
              <w:pStyle w:val="rowtabella0"/>
              <w:rPr>
                <w:color w:val="002060"/>
              </w:rPr>
            </w:pPr>
            <w:r w:rsidRPr="00294D45">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E373A" w14:textId="77777777" w:rsidR="00E03458" w:rsidRPr="00294D45" w:rsidRDefault="00E03458" w:rsidP="008864A2">
            <w:pPr>
              <w:pStyle w:val="rowtabella0"/>
              <w:rPr>
                <w:color w:val="002060"/>
              </w:rPr>
            </w:pPr>
            <w:r w:rsidRPr="00294D45">
              <w:rPr>
                <w:color w:val="002060"/>
              </w:rPr>
              <w:t>VIA PAOLO BORSELLINO</w:t>
            </w:r>
          </w:p>
        </w:tc>
      </w:tr>
    </w:tbl>
    <w:p w14:paraId="25B76CBA" w14:textId="77777777" w:rsidR="00E03458" w:rsidRPr="00294D45" w:rsidRDefault="00E03458" w:rsidP="00E03458">
      <w:pPr>
        <w:pStyle w:val="breakline"/>
        <w:rPr>
          <w:rFonts w:eastAsiaTheme="minorEastAsia"/>
          <w:color w:val="002060"/>
        </w:rPr>
      </w:pPr>
    </w:p>
    <w:p w14:paraId="08D2F244" w14:textId="77777777" w:rsidR="00E03458" w:rsidRPr="00294D45" w:rsidRDefault="00E03458" w:rsidP="00E03458">
      <w:pPr>
        <w:pStyle w:val="breakline"/>
        <w:rPr>
          <w:color w:val="002060"/>
        </w:rPr>
      </w:pPr>
    </w:p>
    <w:p w14:paraId="1FA4D440" w14:textId="77777777" w:rsidR="00E03458" w:rsidRPr="00294D45" w:rsidRDefault="00E03458" w:rsidP="00E03458">
      <w:pPr>
        <w:pStyle w:val="breakline"/>
        <w:rPr>
          <w:color w:val="002060"/>
        </w:rPr>
      </w:pPr>
    </w:p>
    <w:p w14:paraId="116F61E9" w14:textId="77777777" w:rsidR="00E03458" w:rsidRPr="00294D45" w:rsidRDefault="00E03458" w:rsidP="00E03458">
      <w:pPr>
        <w:pStyle w:val="sottotitolocampionato10"/>
        <w:rPr>
          <w:color w:val="002060"/>
        </w:rPr>
      </w:pPr>
      <w:r w:rsidRPr="00294D45">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03458" w:rsidRPr="00294D45" w14:paraId="596E468D"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E622"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892EC"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94938"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A8E1"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DC124"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75028"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ACC58"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798EFF12"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56F5A" w14:textId="77777777" w:rsidR="00E03458" w:rsidRPr="00294D45" w:rsidRDefault="00E03458" w:rsidP="008864A2">
            <w:pPr>
              <w:pStyle w:val="rowtabella0"/>
              <w:rPr>
                <w:color w:val="002060"/>
              </w:rPr>
            </w:pPr>
            <w:r w:rsidRPr="00294D45">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DD19F" w14:textId="77777777" w:rsidR="00E03458" w:rsidRPr="00294D45" w:rsidRDefault="00E03458" w:rsidP="008864A2">
            <w:pPr>
              <w:pStyle w:val="rowtabella0"/>
              <w:rPr>
                <w:color w:val="002060"/>
              </w:rPr>
            </w:pPr>
            <w:r w:rsidRPr="00294D45">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F9967"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CD9B0" w14:textId="77777777" w:rsidR="00E03458" w:rsidRPr="00294D45" w:rsidRDefault="00E03458" w:rsidP="008864A2">
            <w:pPr>
              <w:pStyle w:val="rowtabella0"/>
              <w:rPr>
                <w:color w:val="002060"/>
              </w:rPr>
            </w:pPr>
            <w:r w:rsidRPr="00294D45">
              <w:rPr>
                <w:color w:val="002060"/>
              </w:rPr>
              <w:t>10/10/2023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8038A" w14:textId="77777777" w:rsidR="00E03458" w:rsidRPr="00294D45" w:rsidRDefault="00E03458" w:rsidP="008864A2">
            <w:pPr>
              <w:pStyle w:val="rowtabella0"/>
              <w:rPr>
                <w:color w:val="002060"/>
              </w:rPr>
            </w:pPr>
            <w:r w:rsidRPr="00294D45">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C8D5E" w14:textId="77777777" w:rsidR="00E03458" w:rsidRPr="00294D45" w:rsidRDefault="00E03458" w:rsidP="008864A2">
            <w:pPr>
              <w:pStyle w:val="rowtabella0"/>
              <w:rPr>
                <w:color w:val="002060"/>
              </w:rPr>
            </w:pPr>
            <w:r w:rsidRPr="00294D4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80685" w14:textId="77777777" w:rsidR="00E03458" w:rsidRPr="00294D45" w:rsidRDefault="00E03458" w:rsidP="008864A2">
            <w:pPr>
              <w:pStyle w:val="rowtabella0"/>
              <w:rPr>
                <w:color w:val="002060"/>
              </w:rPr>
            </w:pPr>
            <w:r w:rsidRPr="00294D45">
              <w:rPr>
                <w:color w:val="002060"/>
              </w:rPr>
              <w:t>VIA VOLTURNO-PIEDIRIPA</w:t>
            </w:r>
          </w:p>
        </w:tc>
      </w:tr>
      <w:tr w:rsidR="00E03458" w:rsidRPr="00294D45" w14:paraId="19568DE5"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DC3EF6" w14:textId="77777777" w:rsidR="00E03458" w:rsidRPr="00294D45" w:rsidRDefault="00E03458" w:rsidP="008864A2">
            <w:pPr>
              <w:pStyle w:val="rowtabella0"/>
              <w:rPr>
                <w:color w:val="002060"/>
              </w:rPr>
            </w:pPr>
            <w:r w:rsidRPr="00294D45">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85317" w14:textId="77777777" w:rsidR="00E03458" w:rsidRPr="00294D45" w:rsidRDefault="00E03458" w:rsidP="008864A2">
            <w:pPr>
              <w:pStyle w:val="rowtabella0"/>
              <w:rPr>
                <w:color w:val="002060"/>
              </w:rPr>
            </w:pPr>
            <w:r w:rsidRPr="00294D45">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8463E"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B646F" w14:textId="77777777" w:rsidR="00E03458" w:rsidRPr="00294D45" w:rsidRDefault="00E03458" w:rsidP="008864A2">
            <w:pPr>
              <w:pStyle w:val="rowtabella0"/>
              <w:rPr>
                <w:color w:val="002060"/>
              </w:rPr>
            </w:pPr>
            <w:r w:rsidRPr="00294D45">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8BABD" w14:textId="77777777" w:rsidR="00E03458" w:rsidRPr="00294D45" w:rsidRDefault="00E03458" w:rsidP="008864A2">
            <w:pPr>
              <w:pStyle w:val="rowtabella0"/>
              <w:rPr>
                <w:color w:val="002060"/>
              </w:rPr>
            </w:pPr>
            <w:r w:rsidRPr="00294D45">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091EB" w14:textId="77777777" w:rsidR="00E03458" w:rsidRPr="00294D45" w:rsidRDefault="00E03458" w:rsidP="008864A2">
            <w:pPr>
              <w:pStyle w:val="rowtabella0"/>
              <w:rPr>
                <w:color w:val="002060"/>
              </w:rPr>
            </w:pPr>
            <w:r w:rsidRPr="00294D45">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AB320" w14:textId="77777777" w:rsidR="00E03458" w:rsidRPr="00294D45" w:rsidRDefault="00E03458" w:rsidP="008864A2">
            <w:pPr>
              <w:pStyle w:val="rowtabella0"/>
              <w:rPr>
                <w:color w:val="002060"/>
              </w:rPr>
            </w:pPr>
            <w:r w:rsidRPr="00294D45">
              <w:rPr>
                <w:color w:val="002060"/>
              </w:rPr>
              <w:t>VIA PAOLO BORSELLINO</w:t>
            </w:r>
          </w:p>
        </w:tc>
      </w:tr>
    </w:tbl>
    <w:p w14:paraId="288E57AB" w14:textId="77777777" w:rsidR="00E03458" w:rsidRPr="00294D45" w:rsidRDefault="00E03458" w:rsidP="00E03458">
      <w:pPr>
        <w:pStyle w:val="breakline"/>
        <w:rPr>
          <w:rFonts w:eastAsiaTheme="minorEastAsia"/>
          <w:color w:val="002060"/>
        </w:rPr>
      </w:pPr>
    </w:p>
    <w:p w14:paraId="77C60DEA" w14:textId="77777777" w:rsidR="00E03458" w:rsidRPr="00294D45" w:rsidRDefault="00E03458" w:rsidP="00E03458">
      <w:pPr>
        <w:pStyle w:val="breakline"/>
        <w:rPr>
          <w:color w:val="002060"/>
        </w:rPr>
      </w:pPr>
    </w:p>
    <w:p w14:paraId="0410BF33" w14:textId="77777777" w:rsidR="00E03458" w:rsidRPr="00294D45" w:rsidRDefault="00E03458" w:rsidP="00E03458">
      <w:pPr>
        <w:pStyle w:val="breakline"/>
        <w:rPr>
          <w:color w:val="002060"/>
        </w:rPr>
      </w:pPr>
    </w:p>
    <w:p w14:paraId="1183BE4E" w14:textId="77777777" w:rsidR="00E03458" w:rsidRPr="00294D45" w:rsidRDefault="00E03458" w:rsidP="00E03458">
      <w:pPr>
        <w:pStyle w:val="sottotitolocampionato10"/>
        <w:rPr>
          <w:color w:val="002060"/>
        </w:rPr>
      </w:pPr>
      <w:r w:rsidRPr="00294D45">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E03458" w:rsidRPr="00294D45" w14:paraId="69FCB728"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86159"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B50D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9738A"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265C1"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650D1"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72225"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58C1C"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2B3C9D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B6116" w14:textId="77777777" w:rsidR="00E03458" w:rsidRPr="00294D45" w:rsidRDefault="00E03458" w:rsidP="008864A2">
            <w:pPr>
              <w:pStyle w:val="rowtabella0"/>
              <w:rPr>
                <w:color w:val="002060"/>
              </w:rPr>
            </w:pPr>
            <w:r w:rsidRPr="00294D45">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848FC" w14:textId="77777777" w:rsidR="00E03458" w:rsidRPr="00294D45" w:rsidRDefault="00E03458" w:rsidP="008864A2">
            <w:pPr>
              <w:pStyle w:val="rowtabella0"/>
              <w:rPr>
                <w:color w:val="002060"/>
              </w:rPr>
            </w:pPr>
            <w:r w:rsidRPr="00294D45">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4A3AA"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7B2D6" w14:textId="77777777" w:rsidR="00E03458" w:rsidRPr="00294D45" w:rsidRDefault="00E03458" w:rsidP="008864A2">
            <w:pPr>
              <w:pStyle w:val="rowtabella0"/>
              <w:rPr>
                <w:color w:val="002060"/>
              </w:rPr>
            </w:pPr>
            <w:r w:rsidRPr="00294D45">
              <w:rPr>
                <w:color w:val="002060"/>
              </w:rPr>
              <w:t>25/10/2023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47BCE" w14:textId="77777777" w:rsidR="00E03458" w:rsidRPr="00294D45" w:rsidRDefault="00E03458" w:rsidP="008864A2">
            <w:pPr>
              <w:pStyle w:val="rowtabella0"/>
              <w:rPr>
                <w:color w:val="002060"/>
              </w:rPr>
            </w:pPr>
            <w:r w:rsidRPr="00294D45">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E7349" w14:textId="77777777" w:rsidR="00E03458" w:rsidRPr="00294D45" w:rsidRDefault="00E03458" w:rsidP="008864A2">
            <w:pPr>
              <w:pStyle w:val="rowtabella0"/>
              <w:rPr>
                <w:color w:val="002060"/>
              </w:rPr>
            </w:pPr>
            <w:r w:rsidRPr="00294D4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9B57A" w14:textId="77777777" w:rsidR="00E03458" w:rsidRPr="00294D45" w:rsidRDefault="00E03458" w:rsidP="008864A2">
            <w:pPr>
              <w:pStyle w:val="rowtabella0"/>
              <w:rPr>
                <w:color w:val="002060"/>
              </w:rPr>
            </w:pPr>
            <w:r w:rsidRPr="00294D45">
              <w:rPr>
                <w:color w:val="002060"/>
              </w:rPr>
              <w:t>VIA LORENZO LOTTO</w:t>
            </w:r>
          </w:p>
        </w:tc>
      </w:tr>
      <w:tr w:rsidR="00E03458" w:rsidRPr="00294D45" w14:paraId="07B6C510"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2D947" w14:textId="77777777" w:rsidR="00E03458" w:rsidRPr="00294D45" w:rsidRDefault="00E03458" w:rsidP="008864A2">
            <w:pPr>
              <w:pStyle w:val="rowtabella0"/>
              <w:rPr>
                <w:color w:val="002060"/>
              </w:rPr>
            </w:pPr>
            <w:r w:rsidRPr="00294D45">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65E05" w14:textId="77777777" w:rsidR="00E03458" w:rsidRPr="00294D45" w:rsidRDefault="00E03458" w:rsidP="008864A2">
            <w:pPr>
              <w:pStyle w:val="rowtabella0"/>
              <w:rPr>
                <w:color w:val="002060"/>
              </w:rPr>
            </w:pPr>
            <w:r w:rsidRPr="00294D45">
              <w:rPr>
                <w:color w:val="002060"/>
              </w:rPr>
              <w:t>MOGLIANESE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1E5DF"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C5FD2" w14:textId="77777777" w:rsidR="00E03458" w:rsidRPr="00294D45" w:rsidRDefault="00E03458" w:rsidP="008864A2">
            <w:pPr>
              <w:pStyle w:val="rowtabella0"/>
              <w:rPr>
                <w:color w:val="002060"/>
              </w:rPr>
            </w:pPr>
            <w:r w:rsidRPr="00294D45">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4E3E3" w14:textId="77777777" w:rsidR="00E03458" w:rsidRPr="00294D45" w:rsidRDefault="00E03458" w:rsidP="008864A2">
            <w:pPr>
              <w:pStyle w:val="rowtabella0"/>
              <w:rPr>
                <w:color w:val="002060"/>
              </w:rPr>
            </w:pPr>
            <w:r w:rsidRPr="00294D45">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6B2F" w14:textId="77777777" w:rsidR="00E03458" w:rsidRPr="00294D45" w:rsidRDefault="00E03458" w:rsidP="008864A2">
            <w:pPr>
              <w:pStyle w:val="rowtabella0"/>
              <w:rPr>
                <w:color w:val="002060"/>
              </w:rPr>
            </w:pPr>
            <w:r w:rsidRPr="00294D4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7BD53" w14:textId="77777777" w:rsidR="00E03458" w:rsidRPr="00294D45" w:rsidRDefault="00E03458" w:rsidP="008864A2">
            <w:pPr>
              <w:pStyle w:val="rowtabella0"/>
              <w:rPr>
                <w:color w:val="002060"/>
              </w:rPr>
            </w:pPr>
            <w:r w:rsidRPr="00294D45">
              <w:rPr>
                <w:color w:val="002060"/>
              </w:rPr>
              <w:t>VIA ALDO MORO</w:t>
            </w:r>
          </w:p>
        </w:tc>
      </w:tr>
    </w:tbl>
    <w:p w14:paraId="09B2BB3A" w14:textId="77777777" w:rsidR="00E03458" w:rsidRPr="00294D45" w:rsidRDefault="00E03458" w:rsidP="00E03458">
      <w:pPr>
        <w:pStyle w:val="breakline"/>
        <w:rPr>
          <w:rFonts w:eastAsiaTheme="minorEastAsia"/>
          <w:color w:val="002060"/>
        </w:rPr>
      </w:pPr>
    </w:p>
    <w:p w14:paraId="28C54D54" w14:textId="77777777" w:rsidR="00E03458" w:rsidRPr="00294D45" w:rsidRDefault="00E03458" w:rsidP="00E03458">
      <w:pPr>
        <w:pStyle w:val="breakline"/>
        <w:rPr>
          <w:color w:val="002060"/>
        </w:rPr>
      </w:pPr>
    </w:p>
    <w:p w14:paraId="34345E44" w14:textId="77777777" w:rsidR="00E03458" w:rsidRPr="00294D45" w:rsidRDefault="00E03458" w:rsidP="00E03458">
      <w:pPr>
        <w:pStyle w:val="breakline"/>
        <w:rPr>
          <w:color w:val="002060"/>
        </w:rPr>
      </w:pPr>
    </w:p>
    <w:p w14:paraId="58112CDF" w14:textId="77777777" w:rsidR="00E03458" w:rsidRPr="00294D45" w:rsidRDefault="00E03458" w:rsidP="00E03458">
      <w:pPr>
        <w:pStyle w:val="sottotitolocampionato10"/>
        <w:rPr>
          <w:color w:val="002060"/>
        </w:rPr>
      </w:pPr>
      <w:r w:rsidRPr="00294D45">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63FE4EFD"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33C82"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5045D"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56C61"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A42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60B24"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65825"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044DB"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25211538"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291A0D" w14:textId="77777777" w:rsidR="00E03458" w:rsidRPr="00294D45" w:rsidRDefault="00E03458" w:rsidP="008864A2">
            <w:pPr>
              <w:pStyle w:val="rowtabella0"/>
              <w:rPr>
                <w:color w:val="002060"/>
              </w:rPr>
            </w:pPr>
            <w:r w:rsidRPr="00294D45">
              <w:rPr>
                <w:color w:val="002060"/>
              </w:rPr>
              <w:t>CSI 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92BE7" w14:textId="77777777" w:rsidR="00E03458" w:rsidRPr="00294D45" w:rsidRDefault="00E03458" w:rsidP="008864A2">
            <w:pPr>
              <w:pStyle w:val="rowtabella0"/>
              <w:rPr>
                <w:color w:val="002060"/>
              </w:rPr>
            </w:pPr>
            <w:r w:rsidRPr="00294D45">
              <w:rPr>
                <w:color w:val="002060"/>
              </w:rPr>
              <w:t>ACQUAVIVA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62C30"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9FD3D" w14:textId="77777777" w:rsidR="00E03458" w:rsidRPr="00294D45" w:rsidRDefault="00E03458" w:rsidP="008864A2">
            <w:pPr>
              <w:pStyle w:val="rowtabella0"/>
              <w:rPr>
                <w:color w:val="002060"/>
              </w:rPr>
            </w:pPr>
            <w:r w:rsidRPr="00294D45">
              <w:rPr>
                <w:color w:val="002060"/>
              </w:rPr>
              <w:t>22/09/2023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4D1CC" w14:textId="77777777" w:rsidR="00E03458" w:rsidRPr="00294D45" w:rsidRDefault="00E03458" w:rsidP="008864A2">
            <w:pPr>
              <w:pStyle w:val="rowtabella0"/>
              <w:rPr>
                <w:color w:val="002060"/>
              </w:rPr>
            </w:pPr>
            <w:r w:rsidRPr="00294D45">
              <w:rPr>
                <w:color w:val="002060"/>
              </w:rPr>
              <w:t>5743 CAMPO DI C5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14146" w14:textId="77777777" w:rsidR="00E03458" w:rsidRPr="00294D45" w:rsidRDefault="00E03458" w:rsidP="008864A2">
            <w:pPr>
              <w:pStyle w:val="rowtabella0"/>
              <w:rPr>
                <w:color w:val="002060"/>
              </w:rPr>
            </w:pPr>
            <w:r w:rsidRPr="00294D45">
              <w:rPr>
                <w:color w:val="002060"/>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21DCD0" w14:textId="77777777" w:rsidR="00E03458" w:rsidRPr="00294D45" w:rsidRDefault="00E03458" w:rsidP="008864A2">
            <w:pPr>
              <w:pStyle w:val="rowtabella0"/>
              <w:rPr>
                <w:color w:val="002060"/>
              </w:rPr>
            </w:pPr>
            <w:r w:rsidRPr="00294D45">
              <w:rPr>
                <w:color w:val="002060"/>
              </w:rPr>
              <w:t>TRAVERSA VIA U.T0MEI</w:t>
            </w:r>
          </w:p>
        </w:tc>
      </w:tr>
    </w:tbl>
    <w:p w14:paraId="0137D047" w14:textId="77777777" w:rsidR="00E03458" w:rsidRPr="00294D45" w:rsidRDefault="00E03458" w:rsidP="00E03458">
      <w:pPr>
        <w:pStyle w:val="breakline"/>
        <w:rPr>
          <w:rFonts w:eastAsiaTheme="minorEastAsia"/>
          <w:color w:val="002060"/>
        </w:rPr>
      </w:pPr>
    </w:p>
    <w:p w14:paraId="553DD97B" w14:textId="77777777" w:rsidR="00E03458" w:rsidRPr="00294D45" w:rsidRDefault="00E03458" w:rsidP="00E03458">
      <w:pPr>
        <w:pStyle w:val="breakline"/>
        <w:rPr>
          <w:color w:val="002060"/>
        </w:rPr>
      </w:pPr>
    </w:p>
    <w:p w14:paraId="40CD2B89" w14:textId="77777777" w:rsidR="00E03458" w:rsidRPr="00294D45" w:rsidRDefault="00E03458" w:rsidP="00E03458">
      <w:pPr>
        <w:pStyle w:val="breakline"/>
        <w:rPr>
          <w:color w:val="002060"/>
        </w:rPr>
      </w:pPr>
    </w:p>
    <w:p w14:paraId="1A0C02A2" w14:textId="77777777" w:rsidR="00E03458" w:rsidRPr="00294D45" w:rsidRDefault="00E03458" w:rsidP="00E03458">
      <w:pPr>
        <w:pStyle w:val="sottotitolocampionato10"/>
        <w:rPr>
          <w:color w:val="002060"/>
        </w:rPr>
      </w:pPr>
      <w:r w:rsidRPr="00294D45">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E03458" w:rsidRPr="00294D45" w14:paraId="0A6C4CD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DCEDA" w14:textId="77777777" w:rsidR="00E03458" w:rsidRPr="00294D45" w:rsidRDefault="00E03458" w:rsidP="008864A2">
            <w:pPr>
              <w:pStyle w:val="headertabella0"/>
              <w:rPr>
                <w:color w:val="002060"/>
              </w:rPr>
            </w:pPr>
            <w:r w:rsidRPr="00294D4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55E68"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3941F"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64905"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C23E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A1BBA"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67B12"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52764C49"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CC8BC6" w14:textId="77777777" w:rsidR="00E03458" w:rsidRPr="00294D45" w:rsidRDefault="00E03458" w:rsidP="008864A2">
            <w:pPr>
              <w:pStyle w:val="rowtabella0"/>
              <w:rPr>
                <w:color w:val="002060"/>
              </w:rPr>
            </w:pPr>
            <w:r w:rsidRPr="00294D45">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B298E" w14:textId="77777777" w:rsidR="00E03458" w:rsidRPr="00294D45" w:rsidRDefault="00E03458" w:rsidP="008864A2">
            <w:pPr>
              <w:pStyle w:val="rowtabella0"/>
              <w:rPr>
                <w:color w:val="002060"/>
              </w:rPr>
            </w:pPr>
            <w:r w:rsidRPr="00294D45">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62BE4"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E94AE"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AC2A9" w14:textId="77777777" w:rsidR="00E03458" w:rsidRPr="00294D45" w:rsidRDefault="00E03458" w:rsidP="008864A2">
            <w:pPr>
              <w:pStyle w:val="rowtabella0"/>
              <w:rPr>
                <w:color w:val="002060"/>
              </w:rPr>
            </w:pPr>
            <w:r w:rsidRPr="00294D45">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A9327" w14:textId="77777777" w:rsidR="00E03458" w:rsidRPr="00294D45" w:rsidRDefault="00E03458" w:rsidP="008864A2">
            <w:pPr>
              <w:pStyle w:val="rowtabella0"/>
              <w:rPr>
                <w:color w:val="002060"/>
              </w:rPr>
            </w:pPr>
            <w:r w:rsidRPr="00294D45">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C1D21" w14:textId="77777777" w:rsidR="00E03458" w:rsidRPr="00294D45" w:rsidRDefault="00E03458" w:rsidP="008864A2">
            <w:pPr>
              <w:pStyle w:val="rowtabella0"/>
              <w:rPr>
                <w:color w:val="002060"/>
              </w:rPr>
            </w:pPr>
            <w:r w:rsidRPr="00294D45">
              <w:rPr>
                <w:color w:val="002060"/>
              </w:rPr>
              <w:t>VIA PIRANDELLO</w:t>
            </w:r>
          </w:p>
        </w:tc>
      </w:tr>
      <w:tr w:rsidR="00E03458" w:rsidRPr="00294D45" w14:paraId="725EA8CC"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9696F" w14:textId="77777777" w:rsidR="00E03458" w:rsidRPr="00294D45" w:rsidRDefault="00E03458" w:rsidP="008864A2">
            <w:pPr>
              <w:pStyle w:val="rowtabella0"/>
              <w:rPr>
                <w:color w:val="002060"/>
              </w:rPr>
            </w:pPr>
            <w:r w:rsidRPr="00294D45">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83CB" w14:textId="77777777" w:rsidR="00E03458" w:rsidRPr="00294D45" w:rsidRDefault="00E03458" w:rsidP="008864A2">
            <w:pPr>
              <w:pStyle w:val="rowtabella0"/>
              <w:rPr>
                <w:color w:val="002060"/>
              </w:rPr>
            </w:pPr>
            <w:r w:rsidRPr="00294D45">
              <w:rPr>
                <w:color w:val="002060"/>
              </w:rPr>
              <w:t>CALCIO S.ELPIDIO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2CCA0"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0F3B5" w14:textId="77777777" w:rsidR="00E03458" w:rsidRPr="00294D45" w:rsidRDefault="00E03458" w:rsidP="008864A2">
            <w:pPr>
              <w:pStyle w:val="rowtabella0"/>
              <w:rPr>
                <w:color w:val="002060"/>
              </w:rPr>
            </w:pPr>
            <w:r w:rsidRPr="00294D45">
              <w:rPr>
                <w:color w:val="002060"/>
              </w:rPr>
              <w:t>22/09/2023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261EF" w14:textId="77777777" w:rsidR="00E03458" w:rsidRPr="00294D45" w:rsidRDefault="00E03458" w:rsidP="008864A2">
            <w:pPr>
              <w:pStyle w:val="rowtabella0"/>
              <w:rPr>
                <w:color w:val="002060"/>
              </w:rPr>
            </w:pPr>
            <w:r w:rsidRPr="00294D45">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3FF58" w14:textId="77777777" w:rsidR="00E03458" w:rsidRPr="00294D45" w:rsidRDefault="00E03458" w:rsidP="008864A2">
            <w:pPr>
              <w:pStyle w:val="rowtabella0"/>
              <w:rPr>
                <w:color w:val="002060"/>
              </w:rPr>
            </w:pPr>
            <w:r w:rsidRPr="00294D45">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78D91" w14:textId="77777777" w:rsidR="00E03458" w:rsidRPr="00294D45" w:rsidRDefault="00E03458" w:rsidP="008864A2">
            <w:pPr>
              <w:pStyle w:val="rowtabella0"/>
              <w:rPr>
                <w:color w:val="002060"/>
              </w:rPr>
            </w:pPr>
            <w:r w:rsidRPr="00294D45">
              <w:rPr>
                <w:color w:val="002060"/>
              </w:rPr>
              <w:t>VIA CORRADI</w:t>
            </w:r>
          </w:p>
        </w:tc>
      </w:tr>
    </w:tbl>
    <w:p w14:paraId="347E91FF" w14:textId="77777777" w:rsidR="00E03458" w:rsidRPr="00294D45" w:rsidRDefault="00E03458" w:rsidP="00E03458">
      <w:pPr>
        <w:pStyle w:val="breakline"/>
        <w:rPr>
          <w:rFonts w:eastAsiaTheme="minorEastAsia"/>
          <w:color w:val="002060"/>
        </w:rPr>
      </w:pPr>
    </w:p>
    <w:p w14:paraId="76B3AF16" w14:textId="77777777" w:rsidR="00E03458" w:rsidRPr="00294D45" w:rsidRDefault="00E03458" w:rsidP="00E03458">
      <w:pPr>
        <w:pStyle w:val="breakline"/>
        <w:rPr>
          <w:color w:val="002060"/>
        </w:rPr>
      </w:pPr>
    </w:p>
    <w:p w14:paraId="6650DBD2" w14:textId="77777777" w:rsidR="00E03458" w:rsidRPr="00294D45" w:rsidRDefault="00E03458" w:rsidP="00E03458">
      <w:pPr>
        <w:pStyle w:val="breakline"/>
        <w:rPr>
          <w:color w:val="002060"/>
        </w:rPr>
      </w:pPr>
    </w:p>
    <w:p w14:paraId="470DF8CE" w14:textId="77777777" w:rsidR="00E03458" w:rsidRPr="00294D45" w:rsidRDefault="00E03458" w:rsidP="00E03458">
      <w:pPr>
        <w:pStyle w:val="sottotitolocampionato10"/>
        <w:rPr>
          <w:color w:val="002060"/>
        </w:rPr>
      </w:pPr>
      <w:r w:rsidRPr="00294D45">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E03458" w:rsidRPr="00294D45" w14:paraId="72441D32"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D7CA"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9623C"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A696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A1A1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9CE3"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557B"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1F2E"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621FB1A7"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21002D" w14:textId="77777777" w:rsidR="00E03458" w:rsidRPr="00294D45" w:rsidRDefault="00E03458" w:rsidP="008864A2">
            <w:pPr>
              <w:pStyle w:val="rowtabella0"/>
              <w:rPr>
                <w:color w:val="002060"/>
              </w:rPr>
            </w:pPr>
            <w:r w:rsidRPr="00294D45">
              <w:rPr>
                <w:color w:val="002060"/>
              </w:rPr>
              <w:t>CALCIO S.ELPIDIO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07F50" w14:textId="77777777" w:rsidR="00E03458" w:rsidRPr="00294D45" w:rsidRDefault="00E03458" w:rsidP="008864A2">
            <w:pPr>
              <w:pStyle w:val="rowtabella0"/>
              <w:rPr>
                <w:color w:val="002060"/>
              </w:rPr>
            </w:pPr>
            <w:r w:rsidRPr="00294D45">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0E60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626DC" w14:textId="77777777" w:rsidR="00E03458" w:rsidRPr="00294D45" w:rsidRDefault="00E03458" w:rsidP="008864A2">
            <w:pPr>
              <w:pStyle w:val="rowtabella0"/>
              <w:rPr>
                <w:color w:val="002060"/>
              </w:rPr>
            </w:pPr>
            <w:r w:rsidRPr="00294D45">
              <w:rPr>
                <w:color w:val="002060"/>
              </w:rPr>
              <w:t>09/10/2023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DB138" w14:textId="77777777" w:rsidR="00E03458" w:rsidRPr="00294D45" w:rsidRDefault="00E03458" w:rsidP="008864A2">
            <w:pPr>
              <w:pStyle w:val="rowtabella0"/>
              <w:rPr>
                <w:color w:val="002060"/>
              </w:rPr>
            </w:pPr>
            <w:r w:rsidRPr="00294D45">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48F61" w14:textId="77777777" w:rsidR="00E03458" w:rsidRPr="00294D45" w:rsidRDefault="00E03458" w:rsidP="008864A2">
            <w:pPr>
              <w:pStyle w:val="rowtabella0"/>
              <w:rPr>
                <w:color w:val="002060"/>
              </w:rPr>
            </w:pPr>
            <w:r w:rsidRPr="00294D45">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D5482" w14:textId="77777777" w:rsidR="00E03458" w:rsidRPr="00294D45" w:rsidRDefault="00E03458" w:rsidP="008864A2">
            <w:pPr>
              <w:pStyle w:val="rowtabella0"/>
              <w:rPr>
                <w:color w:val="002060"/>
              </w:rPr>
            </w:pPr>
            <w:r w:rsidRPr="00294D45">
              <w:rPr>
                <w:color w:val="002060"/>
              </w:rPr>
              <w:t>VIA CARDUCCI</w:t>
            </w:r>
          </w:p>
        </w:tc>
      </w:tr>
      <w:tr w:rsidR="00E03458" w:rsidRPr="00294D45" w14:paraId="42A7B95D"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F36DF" w14:textId="77777777" w:rsidR="00E03458" w:rsidRPr="00294D45" w:rsidRDefault="00E03458" w:rsidP="008864A2">
            <w:pPr>
              <w:pStyle w:val="rowtabella0"/>
              <w:rPr>
                <w:color w:val="002060"/>
              </w:rPr>
            </w:pPr>
            <w:r w:rsidRPr="00294D45">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8F5BC" w14:textId="77777777" w:rsidR="00E03458" w:rsidRPr="00294D45" w:rsidRDefault="00E03458" w:rsidP="008864A2">
            <w:pPr>
              <w:pStyle w:val="rowtabella0"/>
              <w:rPr>
                <w:color w:val="002060"/>
              </w:rPr>
            </w:pPr>
            <w:r w:rsidRPr="00294D45">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7F65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2B85B" w14:textId="77777777" w:rsidR="00E03458" w:rsidRPr="00294D45" w:rsidRDefault="00E03458" w:rsidP="008864A2">
            <w:pPr>
              <w:pStyle w:val="rowtabella0"/>
              <w:rPr>
                <w:color w:val="002060"/>
              </w:rPr>
            </w:pPr>
            <w:r w:rsidRPr="00294D45">
              <w:rPr>
                <w:color w:val="002060"/>
              </w:rPr>
              <w:t>10/10/2023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756D9" w14:textId="77777777" w:rsidR="00E03458" w:rsidRPr="00294D45" w:rsidRDefault="00E03458" w:rsidP="008864A2">
            <w:pPr>
              <w:pStyle w:val="rowtabella0"/>
              <w:rPr>
                <w:color w:val="002060"/>
              </w:rPr>
            </w:pPr>
            <w:r w:rsidRPr="00294D45">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B89DE" w14:textId="77777777" w:rsidR="00E03458" w:rsidRPr="00294D45" w:rsidRDefault="00E03458" w:rsidP="008864A2">
            <w:pPr>
              <w:pStyle w:val="rowtabella0"/>
              <w:rPr>
                <w:color w:val="002060"/>
              </w:rPr>
            </w:pPr>
            <w:r w:rsidRPr="00294D45">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4C49E" w14:textId="77777777" w:rsidR="00E03458" w:rsidRPr="00294D45" w:rsidRDefault="00E03458" w:rsidP="008864A2">
            <w:pPr>
              <w:pStyle w:val="rowtabella0"/>
              <w:rPr>
                <w:color w:val="002060"/>
              </w:rPr>
            </w:pPr>
            <w:r w:rsidRPr="00294D45">
              <w:rPr>
                <w:color w:val="002060"/>
              </w:rPr>
              <w:t>VIA CORRADI</w:t>
            </w:r>
          </w:p>
        </w:tc>
      </w:tr>
    </w:tbl>
    <w:p w14:paraId="377F0811" w14:textId="77777777" w:rsidR="00E03458" w:rsidRPr="00294D45" w:rsidRDefault="00E03458" w:rsidP="00E03458">
      <w:pPr>
        <w:pStyle w:val="breakline"/>
        <w:rPr>
          <w:rFonts w:eastAsiaTheme="minorEastAsia"/>
          <w:color w:val="002060"/>
        </w:rPr>
      </w:pPr>
    </w:p>
    <w:p w14:paraId="1F654181" w14:textId="77777777" w:rsidR="00E03458" w:rsidRPr="00294D45" w:rsidRDefault="00E03458" w:rsidP="00E03458">
      <w:pPr>
        <w:pStyle w:val="breakline"/>
        <w:rPr>
          <w:color w:val="002060"/>
        </w:rPr>
      </w:pPr>
    </w:p>
    <w:p w14:paraId="0A8EB6BA" w14:textId="77777777" w:rsidR="00E03458" w:rsidRPr="00294D45" w:rsidRDefault="00E03458" w:rsidP="00E03458">
      <w:pPr>
        <w:pStyle w:val="breakline"/>
        <w:rPr>
          <w:color w:val="002060"/>
        </w:rPr>
      </w:pPr>
    </w:p>
    <w:p w14:paraId="2004AE47" w14:textId="77777777" w:rsidR="00E03458" w:rsidRPr="00294D45" w:rsidRDefault="00E03458" w:rsidP="00E03458">
      <w:pPr>
        <w:pStyle w:val="sottotitolocampionato10"/>
        <w:rPr>
          <w:color w:val="002060"/>
        </w:rPr>
      </w:pPr>
      <w:r w:rsidRPr="00294D45">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E03458" w:rsidRPr="00294D45" w14:paraId="7065705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8FD0"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1D57"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795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8CD7"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90193"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E4CC7"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4491C"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F796120"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3AA25" w14:textId="77777777" w:rsidR="00E03458" w:rsidRPr="00294D45" w:rsidRDefault="00E03458" w:rsidP="008864A2">
            <w:pPr>
              <w:pStyle w:val="rowtabella0"/>
              <w:rPr>
                <w:color w:val="002060"/>
              </w:rPr>
            </w:pPr>
            <w:r w:rsidRPr="00294D45">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3470E" w14:textId="77777777" w:rsidR="00E03458" w:rsidRPr="00294D45" w:rsidRDefault="00E03458" w:rsidP="008864A2">
            <w:pPr>
              <w:pStyle w:val="rowtabella0"/>
              <w:rPr>
                <w:color w:val="002060"/>
              </w:rPr>
            </w:pPr>
            <w:r w:rsidRPr="00294D45">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99011"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8CDEB" w14:textId="77777777" w:rsidR="00E03458" w:rsidRPr="00294D45" w:rsidRDefault="00E03458" w:rsidP="008864A2">
            <w:pPr>
              <w:pStyle w:val="rowtabella0"/>
              <w:rPr>
                <w:color w:val="002060"/>
              </w:rPr>
            </w:pPr>
            <w:r w:rsidRPr="00294D45">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096F2" w14:textId="77777777" w:rsidR="00E03458" w:rsidRPr="00294D45" w:rsidRDefault="00E03458" w:rsidP="008864A2">
            <w:pPr>
              <w:pStyle w:val="rowtabella0"/>
              <w:rPr>
                <w:color w:val="002060"/>
              </w:rPr>
            </w:pPr>
            <w:r w:rsidRPr="00294D45">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BB54D" w14:textId="77777777" w:rsidR="00E03458" w:rsidRPr="00294D45" w:rsidRDefault="00E03458" w:rsidP="008864A2">
            <w:pPr>
              <w:pStyle w:val="rowtabella0"/>
              <w:rPr>
                <w:color w:val="002060"/>
              </w:rPr>
            </w:pPr>
            <w:r w:rsidRPr="00294D45">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740AF" w14:textId="77777777" w:rsidR="00E03458" w:rsidRPr="00294D45" w:rsidRDefault="00E03458" w:rsidP="008864A2">
            <w:pPr>
              <w:pStyle w:val="rowtabella0"/>
              <w:rPr>
                <w:color w:val="002060"/>
              </w:rPr>
            </w:pPr>
            <w:r w:rsidRPr="00294D45">
              <w:rPr>
                <w:color w:val="002060"/>
              </w:rPr>
              <w:t>VIA INDIPENDENZA-CAPODARCO</w:t>
            </w:r>
          </w:p>
        </w:tc>
      </w:tr>
      <w:tr w:rsidR="00E03458" w:rsidRPr="00294D45" w14:paraId="0E9CC677"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FE382" w14:textId="77777777" w:rsidR="00E03458" w:rsidRPr="00294D45" w:rsidRDefault="00E03458" w:rsidP="008864A2">
            <w:pPr>
              <w:pStyle w:val="rowtabella0"/>
              <w:rPr>
                <w:color w:val="002060"/>
              </w:rPr>
            </w:pPr>
            <w:r w:rsidRPr="00294D45">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7FF17" w14:textId="77777777" w:rsidR="00E03458" w:rsidRPr="00294D45" w:rsidRDefault="00E03458" w:rsidP="008864A2">
            <w:pPr>
              <w:pStyle w:val="rowtabella0"/>
              <w:rPr>
                <w:color w:val="002060"/>
              </w:rPr>
            </w:pPr>
            <w:r w:rsidRPr="00294D45">
              <w:rPr>
                <w:color w:val="002060"/>
              </w:rPr>
              <w:t>CALCIO S.ELPIDIO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201C7"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B02D7" w14:textId="77777777" w:rsidR="00E03458" w:rsidRPr="00294D45" w:rsidRDefault="00E03458" w:rsidP="008864A2">
            <w:pPr>
              <w:pStyle w:val="rowtabella0"/>
              <w:rPr>
                <w:color w:val="002060"/>
              </w:rPr>
            </w:pPr>
            <w:r w:rsidRPr="00294D45">
              <w:rPr>
                <w:color w:val="002060"/>
              </w:rPr>
              <w:t>25/10/2023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8B9E2" w14:textId="77777777" w:rsidR="00E03458" w:rsidRPr="00294D45" w:rsidRDefault="00E03458" w:rsidP="008864A2">
            <w:pPr>
              <w:pStyle w:val="rowtabella0"/>
              <w:rPr>
                <w:color w:val="002060"/>
              </w:rPr>
            </w:pPr>
            <w:r w:rsidRPr="00294D45">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013C1" w14:textId="77777777" w:rsidR="00E03458" w:rsidRPr="00294D45" w:rsidRDefault="00E03458" w:rsidP="008864A2">
            <w:pPr>
              <w:pStyle w:val="rowtabella0"/>
              <w:rPr>
                <w:color w:val="002060"/>
              </w:rPr>
            </w:pPr>
            <w:r w:rsidRPr="00294D4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2A83C" w14:textId="77777777" w:rsidR="00E03458" w:rsidRPr="00294D45" w:rsidRDefault="00E03458" w:rsidP="008864A2">
            <w:pPr>
              <w:pStyle w:val="rowtabella0"/>
              <w:rPr>
                <w:color w:val="002060"/>
              </w:rPr>
            </w:pPr>
            <w:r w:rsidRPr="00294D45">
              <w:rPr>
                <w:color w:val="002060"/>
              </w:rPr>
              <w:t>VIA PIRANDELLO</w:t>
            </w:r>
          </w:p>
        </w:tc>
      </w:tr>
    </w:tbl>
    <w:p w14:paraId="2F766D57" w14:textId="77777777" w:rsidR="00E03458" w:rsidRPr="00294D45" w:rsidRDefault="00E03458" w:rsidP="00E03458">
      <w:pPr>
        <w:pStyle w:val="breakline"/>
        <w:rPr>
          <w:rFonts w:eastAsiaTheme="minorEastAsia"/>
          <w:color w:val="002060"/>
        </w:rPr>
      </w:pPr>
    </w:p>
    <w:p w14:paraId="6D4D7F97" w14:textId="77777777" w:rsidR="00E03458" w:rsidRPr="00294D45" w:rsidRDefault="00E03458" w:rsidP="00E03458">
      <w:pPr>
        <w:pStyle w:val="breakline"/>
        <w:rPr>
          <w:color w:val="002060"/>
        </w:rPr>
      </w:pPr>
    </w:p>
    <w:p w14:paraId="5124ADA7" w14:textId="77777777" w:rsidR="00E03458" w:rsidRPr="00294D45" w:rsidRDefault="00E03458" w:rsidP="00E03458">
      <w:pPr>
        <w:pStyle w:val="breakline"/>
        <w:rPr>
          <w:color w:val="002060"/>
        </w:rPr>
      </w:pPr>
    </w:p>
    <w:p w14:paraId="0726CBCB" w14:textId="77777777" w:rsidR="00E03458" w:rsidRPr="00294D45" w:rsidRDefault="00E03458" w:rsidP="00E03458">
      <w:pPr>
        <w:pStyle w:val="sottotitolocampionato10"/>
        <w:rPr>
          <w:color w:val="002060"/>
        </w:rPr>
      </w:pPr>
      <w:r w:rsidRPr="00294D45">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E03458" w:rsidRPr="00294D45" w14:paraId="4557B285"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E257"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1B45"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DCB0"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535BC"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596A"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3BE9"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10BA0"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0052B4E"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687766" w14:textId="77777777" w:rsidR="00E03458" w:rsidRPr="00294D45" w:rsidRDefault="00E03458" w:rsidP="008864A2">
            <w:pPr>
              <w:pStyle w:val="rowtabella0"/>
              <w:rPr>
                <w:color w:val="002060"/>
              </w:rPr>
            </w:pPr>
            <w:r w:rsidRPr="00294D45">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97126" w14:textId="77777777" w:rsidR="00E03458" w:rsidRPr="00294D45" w:rsidRDefault="00E03458" w:rsidP="008864A2">
            <w:pPr>
              <w:pStyle w:val="rowtabella0"/>
              <w:rPr>
                <w:color w:val="002060"/>
              </w:rPr>
            </w:pPr>
            <w:r w:rsidRPr="00294D45">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6AAA1"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CA493"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27D2F" w14:textId="77777777" w:rsidR="00E03458" w:rsidRPr="00294D45" w:rsidRDefault="00E03458" w:rsidP="008864A2">
            <w:pPr>
              <w:pStyle w:val="rowtabella0"/>
              <w:rPr>
                <w:color w:val="002060"/>
              </w:rPr>
            </w:pPr>
            <w:r w:rsidRPr="00294D45">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94F7D" w14:textId="77777777" w:rsidR="00E03458" w:rsidRPr="00294D45" w:rsidRDefault="00E03458" w:rsidP="008864A2">
            <w:pPr>
              <w:pStyle w:val="rowtabella0"/>
              <w:rPr>
                <w:color w:val="002060"/>
              </w:rPr>
            </w:pPr>
            <w:r w:rsidRPr="00294D45">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B38F7" w14:textId="77777777" w:rsidR="00E03458" w:rsidRPr="00294D45" w:rsidRDefault="00E03458" w:rsidP="008864A2">
            <w:pPr>
              <w:pStyle w:val="rowtabella0"/>
              <w:rPr>
                <w:color w:val="002060"/>
              </w:rPr>
            </w:pPr>
            <w:r w:rsidRPr="00294D45">
              <w:rPr>
                <w:color w:val="002060"/>
              </w:rPr>
              <w:t>LOC.MONTEROCCO VIA A.MANCINI</w:t>
            </w:r>
          </w:p>
        </w:tc>
      </w:tr>
    </w:tbl>
    <w:p w14:paraId="515B256E" w14:textId="77777777" w:rsidR="00E03458" w:rsidRPr="00294D45" w:rsidRDefault="00E03458" w:rsidP="00E03458">
      <w:pPr>
        <w:pStyle w:val="breakline"/>
        <w:rPr>
          <w:rFonts w:eastAsiaTheme="minorEastAsia"/>
          <w:color w:val="002060"/>
        </w:rPr>
      </w:pPr>
    </w:p>
    <w:p w14:paraId="30B7BB7D" w14:textId="77777777" w:rsidR="00E03458" w:rsidRPr="00294D45" w:rsidRDefault="00E03458" w:rsidP="00E03458">
      <w:pPr>
        <w:pStyle w:val="breakline"/>
        <w:rPr>
          <w:color w:val="002060"/>
        </w:rPr>
      </w:pPr>
    </w:p>
    <w:p w14:paraId="13A06BAD" w14:textId="77777777" w:rsidR="00E03458" w:rsidRPr="00294D45" w:rsidRDefault="00E03458" w:rsidP="00E03458">
      <w:pPr>
        <w:pStyle w:val="breakline"/>
        <w:rPr>
          <w:color w:val="002060"/>
        </w:rPr>
      </w:pPr>
    </w:p>
    <w:p w14:paraId="0C4F8758" w14:textId="77777777" w:rsidR="00E03458" w:rsidRPr="00294D45" w:rsidRDefault="00E03458" w:rsidP="00E03458">
      <w:pPr>
        <w:pStyle w:val="sottotitolocampionato10"/>
        <w:rPr>
          <w:color w:val="002060"/>
        </w:rPr>
      </w:pPr>
      <w:r w:rsidRPr="00294D45">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E03458" w:rsidRPr="00294D45" w14:paraId="3F26EBFE"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F6FC"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B0E57"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15EA"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FAAF1"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BFD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537E1"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82FD"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75699C1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83F12" w14:textId="77777777" w:rsidR="00E03458" w:rsidRPr="00294D45" w:rsidRDefault="00E03458" w:rsidP="008864A2">
            <w:pPr>
              <w:pStyle w:val="rowtabella0"/>
              <w:rPr>
                <w:color w:val="002060"/>
              </w:rPr>
            </w:pPr>
            <w:r w:rsidRPr="00294D45">
              <w:rPr>
                <w:color w:val="002060"/>
              </w:rPr>
              <w:t>POL. SPORT COMMUNICATION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8808A" w14:textId="77777777" w:rsidR="00E03458" w:rsidRPr="00294D45" w:rsidRDefault="00E03458" w:rsidP="008864A2">
            <w:pPr>
              <w:pStyle w:val="rowtabella0"/>
              <w:rPr>
                <w:color w:val="002060"/>
              </w:rPr>
            </w:pPr>
            <w:r w:rsidRPr="00294D4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7F04C"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A55FF"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1EEEE" w14:textId="77777777" w:rsidR="00E03458" w:rsidRPr="00294D45" w:rsidRDefault="00E03458" w:rsidP="008864A2">
            <w:pPr>
              <w:pStyle w:val="rowtabella0"/>
              <w:rPr>
                <w:color w:val="002060"/>
              </w:rPr>
            </w:pPr>
            <w:r w:rsidRPr="00294D45">
              <w:rPr>
                <w:color w:val="002060"/>
              </w:rPr>
              <w:t>5674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7EB63" w14:textId="77777777" w:rsidR="00E03458" w:rsidRPr="00294D45" w:rsidRDefault="00E03458" w:rsidP="008864A2">
            <w:pPr>
              <w:pStyle w:val="rowtabella0"/>
              <w:rPr>
                <w:color w:val="002060"/>
              </w:rPr>
            </w:pPr>
            <w:r w:rsidRPr="00294D45">
              <w:rPr>
                <w:color w:val="002060"/>
              </w:rPr>
              <w:t>TORRE SAN PATRIZIO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E2762" w14:textId="77777777" w:rsidR="00E03458" w:rsidRPr="00294D45" w:rsidRDefault="00E03458" w:rsidP="008864A2">
            <w:pPr>
              <w:pStyle w:val="rowtabella0"/>
              <w:rPr>
                <w:color w:val="002060"/>
              </w:rPr>
            </w:pPr>
            <w:r w:rsidRPr="00294D45">
              <w:rPr>
                <w:color w:val="002060"/>
              </w:rPr>
              <w:t>VIA MANZONI</w:t>
            </w:r>
          </w:p>
        </w:tc>
      </w:tr>
      <w:tr w:rsidR="00E03458" w:rsidRPr="00294D45" w14:paraId="3598DE42"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5EEC0" w14:textId="77777777" w:rsidR="00E03458" w:rsidRPr="00294D45" w:rsidRDefault="00E03458" w:rsidP="008864A2">
            <w:pPr>
              <w:pStyle w:val="rowtabella0"/>
              <w:rPr>
                <w:color w:val="002060"/>
              </w:rPr>
            </w:pPr>
            <w:r w:rsidRPr="00294D45">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53834" w14:textId="77777777" w:rsidR="00E03458" w:rsidRPr="00294D45" w:rsidRDefault="00E03458" w:rsidP="008864A2">
            <w:pPr>
              <w:pStyle w:val="rowtabella0"/>
              <w:rPr>
                <w:color w:val="002060"/>
              </w:rPr>
            </w:pPr>
            <w:r w:rsidRPr="00294D45">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A17D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1F4CA" w14:textId="77777777" w:rsidR="00E03458" w:rsidRPr="00294D45" w:rsidRDefault="00E03458" w:rsidP="008864A2">
            <w:pPr>
              <w:pStyle w:val="rowtabella0"/>
              <w:rPr>
                <w:color w:val="002060"/>
              </w:rPr>
            </w:pPr>
            <w:r w:rsidRPr="00294D45">
              <w:rPr>
                <w:color w:val="002060"/>
              </w:rPr>
              <w:t>23/09/2023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8C71F" w14:textId="77777777" w:rsidR="00E03458" w:rsidRPr="00294D45" w:rsidRDefault="00E03458" w:rsidP="008864A2">
            <w:pPr>
              <w:pStyle w:val="rowtabella0"/>
              <w:rPr>
                <w:color w:val="002060"/>
              </w:rPr>
            </w:pPr>
            <w:r w:rsidRPr="00294D45">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BACA8" w14:textId="77777777" w:rsidR="00E03458" w:rsidRPr="00294D45" w:rsidRDefault="00E03458" w:rsidP="008864A2">
            <w:pPr>
              <w:pStyle w:val="rowtabella0"/>
              <w:rPr>
                <w:color w:val="002060"/>
              </w:rPr>
            </w:pPr>
            <w:r w:rsidRPr="00294D45">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B6BF1" w14:textId="77777777" w:rsidR="00E03458" w:rsidRPr="00294D45" w:rsidRDefault="00E03458" w:rsidP="008864A2">
            <w:pPr>
              <w:pStyle w:val="rowtabella0"/>
              <w:rPr>
                <w:color w:val="002060"/>
              </w:rPr>
            </w:pPr>
            <w:r w:rsidRPr="00294D45">
              <w:rPr>
                <w:color w:val="002060"/>
              </w:rPr>
              <w:t>LOC. ROCCHETTA</w:t>
            </w:r>
          </w:p>
        </w:tc>
      </w:tr>
    </w:tbl>
    <w:p w14:paraId="44935E6C" w14:textId="77777777" w:rsidR="00E03458" w:rsidRPr="00294D45" w:rsidRDefault="00E03458" w:rsidP="00E03458">
      <w:pPr>
        <w:pStyle w:val="breakline"/>
        <w:rPr>
          <w:rFonts w:eastAsiaTheme="minorEastAsia"/>
          <w:color w:val="002060"/>
        </w:rPr>
      </w:pPr>
    </w:p>
    <w:p w14:paraId="649A23E8" w14:textId="77777777" w:rsidR="00E03458" w:rsidRPr="00294D45" w:rsidRDefault="00E03458" w:rsidP="00E03458">
      <w:pPr>
        <w:pStyle w:val="breakline"/>
        <w:rPr>
          <w:color w:val="002060"/>
        </w:rPr>
      </w:pPr>
    </w:p>
    <w:p w14:paraId="086070D9" w14:textId="77777777" w:rsidR="00E03458" w:rsidRPr="00294D45" w:rsidRDefault="00E03458" w:rsidP="00E03458">
      <w:pPr>
        <w:pStyle w:val="breakline"/>
        <w:rPr>
          <w:color w:val="002060"/>
        </w:rPr>
      </w:pPr>
    </w:p>
    <w:p w14:paraId="76D5E814" w14:textId="77777777" w:rsidR="00E03458" w:rsidRPr="00294D45" w:rsidRDefault="00E03458" w:rsidP="00E03458">
      <w:pPr>
        <w:pStyle w:val="sottotitolocampionato10"/>
        <w:rPr>
          <w:color w:val="002060"/>
        </w:rPr>
      </w:pPr>
      <w:r w:rsidRPr="00294D45">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E03458" w:rsidRPr="00294D45" w14:paraId="2D0994D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550C3"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084E"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36C6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2A3FB"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991A1"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47EDE"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3D906"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FD0E8FA"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A0F2BF" w14:textId="77777777" w:rsidR="00E03458" w:rsidRPr="00294D45" w:rsidRDefault="00E03458" w:rsidP="008864A2">
            <w:pPr>
              <w:pStyle w:val="rowtabella0"/>
              <w:rPr>
                <w:color w:val="002060"/>
              </w:rPr>
            </w:pPr>
            <w:r w:rsidRPr="00294D45">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D6B05" w14:textId="77777777" w:rsidR="00E03458" w:rsidRPr="00294D45" w:rsidRDefault="00E03458" w:rsidP="008864A2">
            <w:pPr>
              <w:pStyle w:val="rowtabella0"/>
              <w:rPr>
                <w:color w:val="002060"/>
              </w:rPr>
            </w:pPr>
            <w:r w:rsidRPr="00294D45">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F6C4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A4C0B" w14:textId="77777777" w:rsidR="00E03458" w:rsidRPr="00294D45" w:rsidRDefault="00E03458" w:rsidP="008864A2">
            <w:pPr>
              <w:pStyle w:val="rowtabella0"/>
              <w:rPr>
                <w:color w:val="002060"/>
              </w:rPr>
            </w:pPr>
            <w:r w:rsidRPr="00294D45">
              <w:rPr>
                <w:color w:val="002060"/>
              </w:rPr>
              <w:t>09/10/2023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410D3" w14:textId="77777777" w:rsidR="00E03458" w:rsidRPr="00294D45" w:rsidRDefault="00E03458" w:rsidP="008864A2">
            <w:pPr>
              <w:pStyle w:val="rowtabella0"/>
              <w:rPr>
                <w:color w:val="002060"/>
              </w:rPr>
            </w:pPr>
            <w:r w:rsidRPr="00294D45">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6256D" w14:textId="77777777" w:rsidR="00E03458" w:rsidRPr="00294D45" w:rsidRDefault="00E03458" w:rsidP="008864A2">
            <w:pPr>
              <w:pStyle w:val="rowtabella0"/>
              <w:rPr>
                <w:color w:val="002060"/>
              </w:rPr>
            </w:pPr>
            <w:r w:rsidRPr="00294D45">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697F8" w14:textId="77777777" w:rsidR="00E03458" w:rsidRPr="00294D45" w:rsidRDefault="00E03458" w:rsidP="008864A2">
            <w:pPr>
              <w:pStyle w:val="rowtabella0"/>
              <w:rPr>
                <w:color w:val="002060"/>
              </w:rPr>
            </w:pPr>
            <w:r w:rsidRPr="00294D45">
              <w:rPr>
                <w:color w:val="002060"/>
              </w:rPr>
              <w:t>VIA DELLO SPORT</w:t>
            </w:r>
          </w:p>
        </w:tc>
      </w:tr>
      <w:tr w:rsidR="00E03458" w:rsidRPr="00294D45" w14:paraId="04076028"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6772A" w14:textId="77777777" w:rsidR="00E03458" w:rsidRPr="00294D45" w:rsidRDefault="00E03458" w:rsidP="008864A2">
            <w:pPr>
              <w:pStyle w:val="rowtabella0"/>
              <w:rPr>
                <w:color w:val="002060"/>
              </w:rPr>
            </w:pPr>
            <w:r w:rsidRPr="00294D45">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676E0" w14:textId="77777777" w:rsidR="00E03458" w:rsidRPr="00294D45" w:rsidRDefault="00E03458" w:rsidP="008864A2">
            <w:pPr>
              <w:pStyle w:val="rowtabella0"/>
              <w:rPr>
                <w:color w:val="002060"/>
              </w:rPr>
            </w:pPr>
            <w:r w:rsidRPr="00294D45">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B4971"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D3444" w14:textId="77777777" w:rsidR="00E03458" w:rsidRPr="00294D45" w:rsidRDefault="00E03458" w:rsidP="008864A2">
            <w:pPr>
              <w:pStyle w:val="rowtabella0"/>
              <w:rPr>
                <w:color w:val="002060"/>
              </w:rPr>
            </w:pPr>
            <w:r w:rsidRPr="00294D45">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AE1BC" w14:textId="77777777" w:rsidR="00E03458" w:rsidRPr="00294D45" w:rsidRDefault="00E03458" w:rsidP="008864A2">
            <w:pPr>
              <w:pStyle w:val="rowtabella0"/>
              <w:rPr>
                <w:color w:val="002060"/>
              </w:rPr>
            </w:pPr>
            <w:r w:rsidRPr="00294D45">
              <w:rPr>
                <w:color w:val="002060"/>
              </w:rPr>
              <w:t>5674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2A0AC" w14:textId="77777777" w:rsidR="00E03458" w:rsidRPr="00294D45" w:rsidRDefault="00E03458" w:rsidP="008864A2">
            <w:pPr>
              <w:pStyle w:val="rowtabella0"/>
              <w:rPr>
                <w:color w:val="002060"/>
              </w:rPr>
            </w:pPr>
            <w:r w:rsidRPr="00294D45">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AA2E1" w14:textId="77777777" w:rsidR="00E03458" w:rsidRPr="00294D45" w:rsidRDefault="00E03458" w:rsidP="008864A2">
            <w:pPr>
              <w:pStyle w:val="rowtabella0"/>
              <w:rPr>
                <w:color w:val="002060"/>
              </w:rPr>
            </w:pPr>
            <w:r w:rsidRPr="00294D45">
              <w:rPr>
                <w:color w:val="002060"/>
              </w:rPr>
              <w:t>VIA MANZONI</w:t>
            </w:r>
          </w:p>
        </w:tc>
      </w:tr>
    </w:tbl>
    <w:p w14:paraId="2A008229" w14:textId="77777777" w:rsidR="00E03458" w:rsidRPr="00294D45" w:rsidRDefault="00E03458" w:rsidP="00E03458">
      <w:pPr>
        <w:pStyle w:val="breakline"/>
        <w:rPr>
          <w:rFonts w:eastAsiaTheme="minorEastAsia"/>
          <w:color w:val="002060"/>
        </w:rPr>
      </w:pPr>
    </w:p>
    <w:p w14:paraId="708E33C0" w14:textId="77777777" w:rsidR="00E03458" w:rsidRPr="00294D45" w:rsidRDefault="00E03458" w:rsidP="00E03458">
      <w:pPr>
        <w:pStyle w:val="breakline"/>
        <w:rPr>
          <w:color w:val="002060"/>
        </w:rPr>
      </w:pPr>
    </w:p>
    <w:p w14:paraId="1A642E92" w14:textId="77777777" w:rsidR="00E03458" w:rsidRPr="00294D45" w:rsidRDefault="00E03458" w:rsidP="00E03458">
      <w:pPr>
        <w:pStyle w:val="breakline"/>
        <w:rPr>
          <w:color w:val="002060"/>
        </w:rPr>
      </w:pPr>
    </w:p>
    <w:p w14:paraId="105B62CB" w14:textId="77777777" w:rsidR="00E03458" w:rsidRPr="00294D45" w:rsidRDefault="00E03458" w:rsidP="00E03458">
      <w:pPr>
        <w:pStyle w:val="sottotitolocampionato10"/>
        <w:rPr>
          <w:color w:val="002060"/>
        </w:rPr>
      </w:pPr>
      <w:r w:rsidRPr="00294D45">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E03458" w:rsidRPr="00294D45" w14:paraId="77CAD7E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9D1BA"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F8717"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E51E0"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D406"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D8EE5"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FC12F"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E152"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275F02E"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AE12A" w14:textId="77777777" w:rsidR="00E03458" w:rsidRPr="00294D45" w:rsidRDefault="00E03458" w:rsidP="008864A2">
            <w:pPr>
              <w:pStyle w:val="rowtabella0"/>
              <w:rPr>
                <w:color w:val="002060"/>
              </w:rPr>
            </w:pPr>
            <w:r w:rsidRPr="00294D45">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CCD1D" w14:textId="77777777" w:rsidR="00E03458" w:rsidRPr="00294D45" w:rsidRDefault="00E03458" w:rsidP="008864A2">
            <w:pPr>
              <w:pStyle w:val="rowtabella0"/>
              <w:rPr>
                <w:color w:val="002060"/>
              </w:rPr>
            </w:pPr>
            <w:r w:rsidRPr="00294D4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5CEF7"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1B644" w14:textId="77777777" w:rsidR="00E03458" w:rsidRPr="00294D45" w:rsidRDefault="00E03458" w:rsidP="008864A2">
            <w:pPr>
              <w:pStyle w:val="rowtabella0"/>
              <w:rPr>
                <w:color w:val="002060"/>
              </w:rPr>
            </w:pPr>
            <w:r w:rsidRPr="00294D45">
              <w:rPr>
                <w:color w:val="002060"/>
              </w:rPr>
              <w:t>24/10/2023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A350F" w14:textId="77777777" w:rsidR="00E03458" w:rsidRPr="00294D45" w:rsidRDefault="00E03458" w:rsidP="008864A2">
            <w:pPr>
              <w:pStyle w:val="rowtabella0"/>
              <w:rPr>
                <w:color w:val="002060"/>
              </w:rPr>
            </w:pPr>
            <w:r w:rsidRPr="00294D45">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23892" w14:textId="77777777" w:rsidR="00E03458" w:rsidRPr="00294D45" w:rsidRDefault="00E03458" w:rsidP="008864A2">
            <w:pPr>
              <w:pStyle w:val="rowtabella0"/>
              <w:rPr>
                <w:color w:val="002060"/>
              </w:rPr>
            </w:pPr>
            <w:r w:rsidRPr="00294D45">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114C0" w14:textId="77777777" w:rsidR="00E03458" w:rsidRPr="00294D45" w:rsidRDefault="00E03458" w:rsidP="008864A2">
            <w:pPr>
              <w:pStyle w:val="rowtabella0"/>
              <w:rPr>
                <w:color w:val="002060"/>
              </w:rPr>
            </w:pPr>
            <w:r w:rsidRPr="00294D45">
              <w:rPr>
                <w:color w:val="002060"/>
              </w:rPr>
              <w:t>LOC. ROCCHETTA</w:t>
            </w:r>
          </w:p>
        </w:tc>
      </w:tr>
      <w:tr w:rsidR="00E03458" w:rsidRPr="00294D45" w14:paraId="201C78D9"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BD3E1" w14:textId="77777777" w:rsidR="00E03458" w:rsidRPr="00294D45" w:rsidRDefault="00E03458" w:rsidP="008864A2">
            <w:pPr>
              <w:pStyle w:val="rowtabella0"/>
              <w:rPr>
                <w:color w:val="002060"/>
              </w:rPr>
            </w:pPr>
            <w:r w:rsidRPr="00294D45">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C16EF" w14:textId="77777777" w:rsidR="00E03458" w:rsidRPr="00294D45" w:rsidRDefault="00E03458" w:rsidP="008864A2">
            <w:pPr>
              <w:pStyle w:val="rowtabella0"/>
              <w:rPr>
                <w:color w:val="002060"/>
              </w:rPr>
            </w:pPr>
            <w:r w:rsidRPr="00294D45">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8C881" w14:textId="77777777" w:rsidR="00E03458" w:rsidRPr="00294D45" w:rsidRDefault="00E03458" w:rsidP="008864A2">
            <w:pPr>
              <w:pStyle w:val="rowtabella0"/>
              <w:jc w:val="center"/>
              <w:rPr>
                <w:color w:val="002060"/>
              </w:rPr>
            </w:pPr>
            <w:r w:rsidRPr="00294D4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0C312" w14:textId="77777777" w:rsidR="00E03458" w:rsidRPr="00294D45" w:rsidRDefault="00E03458" w:rsidP="008864A2">
            <w:pPr>
              <w:pStyle w:val="rowtabella0"/>
              <w:rPr>
                <w:color w:val="002060"/>
              </w:rPr>
            </w:pPr>
            <w:r w:rsidRPr="00294D45">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86AF1" w14:textId="77777777" w:rsidR="00E03458" w:rsidRPr="00294D45" w:rsidRDefault="00E03458" w:rsidP="008864A2">
            <w:pPr>
              <w:pStyle w:val="rowtabella0"/>
              <w:rPr>
                <w:color w:val="002060"/>
              </w:rPr>
            </w:pPr>
            <w:r w:rsidRPr="00294D45">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BA4D9" w14:textId="77777777" w:rsidR="00E03458" w:rsidRPr="00294D45" w:rsidRDefault="00E03458" w:rsidP="008864A2">
            <w:pPr>
              <w:pStyle w:val="rowtabella0"/>
              <w:rPr>
                <w:color w:val="002060"/>
              </w:rPr>
            </w:pPr>
            <w:r w:rsidRPr="00294D45">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FF811" w14:textId="77777777" w:rsidR="00E03458" w:rsidRPr="00294D45" w:rsidRDefault="00E03458" w:rsidP="008864A2">
            <w:pPr>
              <w:pStyle w:val="rowtabella0"/>
              <w:rPr>
                <w:color w:val="002060"/>
              </w:rPr>
            </w:pPr>
            <w:r w:rsidRPr="00294D45">
              <w:rPr>
                <w:color w:val="002060"/>
              </w:rPr>
              <w:t>VIA SIBILLA 2C</w:t>
            </w:r>
          </w:p>
        </w:tc>
      </w:tr>
    </w:tbl>
    <w:p w14:paraId="7F54DA0B" w14:textId="77777777" w:rsidR="00E03458" w:rsidRPr="00294D45" w:rsidRDefault="00E03458" w:rsidP="00E03458">
      <w:pPr>
        <w:pStyle w:val="breakline"/>
        <w:rPr>
          <w:rFonts w:eastAsiaTheme="minorEastAsia"/>
          <w:color w:val="002060"/>
        </w:rPr>
      </w:pPr>
    </w:p>
    <w:p w14:paraId="17485FF7" w14:textId="77777777" w:rsidR="00E03458" w:rsidRDefault="00E03458" w:rsidP="00D551E3">
      <w:pPr>
        <w:pStyle w:val="breakline"/>
        <w:rPr>
          <w:rFonts w:ascii="Arial" w:hAnsi="Arial" w:cs="Arial"/>
          <w:color w:val="002060"/>
          <w:sz w:val="22"/>
          <w:szCs w:val="22"/>
        </w:rPr>
      </w:pPr>
    </w:p>
    <w:p w14:paraId="3ECE0FAF" w14:textId="77777777" w:rsidR="00BE6506" w:rsidRDefault="00BE6506" w:rsidP="00D551E3">
      <w:pPr>
        <w:pStyle w:val="breakline"/>
        <w:rPr>
          <w:rFonts w:ascii="Arial" w:hAnsi="Arial" w:cs="Arial"/>
          <w:color w:val="002060"/>
          <w:sz w:val="22"/>
          <w:szCs w:val="22"/>
        </w:rPr>
      </w:pPr>
    </w:p>
    <w:p w14:paraId="3B209B93" w14:textId="77777777" w:rsidR="00BE6506" w:rsidRPr="00E32582" w:rsidRDefault="00BE6506" w:rsidP="00BE6506">
      <w:pPr>
        <w:pStyle w:val="TITOLOCAMPIONATO"/>
        <w:shd w:val="clear" w:color="auto" w:fill="CCCCCC"/>
        <w:spacing w:before="0" w:beforeAutospacing="0" w:after="0" w:afterAutospacing="0"/>
        <w:rPr>
          <w:color w:val="002060"/>
        </w:rPr>
      </w:pPr>
      <w:r>
        <w:rPr>
          <w:color w:val="002060"/>
        </w:rPr>
        <w:t>COPPA ITALIA FEMM.LE CALCIO A 5</w:t>
      </w:r>
    </w:p>
    <w:p w14:paraId="6CFD327D" w14:textId="77777777" w:rsidR="00BE6506" w:rsidRPr="000B4152" w:rsidRDefault="00BE6506" w:rsidP="00BE6506">
      <w:pPr>
        <w:pStyle w:val="Corpodeltesto21"/>
        <w:jc w:val="center"/>
        <w:rPr>
          <w:rFonts w:ascii="Arial" w:hAnsi="Arial" w:cs="Arial"/>
          <w:b/>
          <w:color w:val="002060"/>
          <w:sz w:val="36"/>
          <w:szCs w:val="36"/>
        </w:rPr>
      </w:pPr>
      <w:r w:rsidRPr="000B4152">
        <w:rPr>
          <w:rFonts w:ascii="Arial" w:hAnsi="Arial" w:cs="Arial"/>
          <w:b/>
          <w:color w:val="002060"/>
          <w:sz w:val="36"/>
          <w:szCs w:val="36"/>
        </w:rPr>
        <w:lastRenderedPageBreak/>
        <w:t>REGOLAMENTO</w:t>
      </w:r>
    </w:p>
    <w:p w14:paraId="4886C851" w14:textId="77777777" w:rsidR="00BE6506" w:rsidRPr="000B4152" w:rsidRDefault="00BE6506" w:rsidP="00BE6506">
      <w:pPr>
        <w:pStyle w:val="Corpodeltesto21"/>
        <w:rPr>
          <w:rFonts w:ascii="Arial" w:hAnsi="Arial" w:cs="Arial"/>
          <w:color w:val="002060"/>
          <w:sz w:val="22"/>
        </w:rPr>
      </w:pPr>
    </w:p>
    <w:p w14:paraId="75BF9C45" w14:textId="6A252BBE" w:rsidR="00BE6506" w:rsidRPr="000B4152" w:rsidRDefault="00BE6506" w:rsidP="00BE6506">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23/2024</w:t>
      </w:r>
      <w:r w:rsidRPr="000B4152">
        <w:rPr>
          <w:rFonts w:ascii="Arial" w:hAnsi="Arial" w:cs="Arial"/>
          <w:color w:val="002060"/>
          <w:sz w:val="22"/>
        </w:rPr>
        <w:t>, la Fase Regionale della Coppa Italia di Calcio a Cinque Femminile riservata alle Società partecipanti al Campionato Regionale di Serie C.</w:t>
      </w:r>
    </w:p>
    <w:p w14:paraId="52DB02E5" w14:textId="77777777" w:rsidR="00BE6506" w:rsidRDefault="00BE6506" w:rsidP="00BE6506">
      <w:pPr>
        <w:pStyle w:val="Corpodeltesto21"/>
        <w:rPr>
          <w:rFonts w:ascii="Arial" w:hAnsi="Arial" w:cs="Arial"/>
          <w:b/>
          <w:color w:val="002060"/>
          <w:sz w:val="22"/>
        </w:rPr>
      </w:pPr>
    </w:p>
    <w:p w14:paraId="79110082" w14:textId="77777777" w:rsidR="00007A77" w:rsidRPr="000B4152" w:rsidRDefault="00007A77" w:rsidP="00007A77">
      <w:pPr>
        <w:pStyle w:val="LndNormale1"/>
        <w:rPr>
          <w:b/>
          <w:color w:val="002060"/>
        </w:rPr>
      </w:pPr>
      <w:r w:rsidRPr="000B4152">
        <w:rPr>
          <w:b/>
          <w:color w:val="002060"/>
        </w:rPr>
        <w:t xml:space="preserve">Prima Fase </w:t>
      </w:r>
    </w:p>
    <w:p w14:paraId="1C4D8685" w14:textId="29D2E5CF" w:rsidR="00007A77" w:rsidRPr="000B4152" w:rsidRDefault="00007A77" w:rsidP="00007A77">
      <w:pPr>
        <w:pStyle w:val="Corpodeltesto21"/>
        <w:rPr>
          <w:rFonts w:ascii="Arial" w:hAnsi="Arial" w:cs="Arial"/>
          <w:b/>
          <w:iCs/>
          <w:color w:val="002060"/>
          <w:sz w:val="22"/>
        </w:rPr>
      </w:pPr>
      <w:r w:rsidRPr="00F45EB9">
        <w:rPr>
          <w:rFonts w:ascii="Arial" w:hAnsi="Arial" w:cs="Arial"/>
          <w:b/>
          <w:iCs/>
          <w:color w:val="002060"/>
          <w:sz w:val="22"/>
        </w:rPr>
        <w:t xml:space="preserve">1^ giornata </w:t>
      </w:r>
      <w:r>
        <w:rPr>
          <w:rFonts w:ascii="Arial" w:hAnsi="Arial" w:cs="Arial"/>
          <w:b/>
          <w:iCs/>
          <w:color w:val="002060"/>
          <w:sz w:val="22"/>
        </w:rPr>
        <w:t>Venerdì 22</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Pr>
          <w:rFonts w:ascii="Arial" w:hAnsi="Arial" w:cs="Arial"/>
          <w:b/>
          <w:iCs/>
          <w:color w:val="002060"/>
          <w:sz w:val="22"/>
        </w:rPr>
        <w:t>3</w:t>
      </w:r>
    </w:p>
    <w:p w14:paraId="652E6991" w14:textId="139C85B5" w:rsidR="00007A77" w:rsidRPr="00603F1C" w:rsidRDefault="00007A77" w:rsidP="00007A77">
      <w:pPr>
        <w:pStyle w:val="Corpodeltesto21"/>
        <w:rPr>
          <w:rFonts w:ascii="Arial" w:hAnsi="Arial" w:cs="Arial"/>
          <w:b/>
          <w:iCs/>
          <w:color w:val="002060"/>
          <w:sz w:val="22"/>
        </w:rPr>
      </w:pPr>
      <w:r w:rsidRPr="00603F1C">
        <w:rPr>
          <w:rFonts w:ascii="Arial" w:hAnsi="Arial" w:cs="Arial"/>
          <w:b/>
          <w:iCs/>
          <w:color w:val="002060"/>
          <w:sz w:val="22"/>
        </w:rPr>
        <w:t xml:space="preserve">2^ giornata Martedì </w:t>
      </w:r>
      <w:r w:rsidR="00603F1C" w:rsidRPr="00603F1C">
        <w:rPr>
          <w:rFonts w:ascii="Arial" w:hAnsi="Arial" w:cs="Arial"/>
          <w:b/>
          <w:iCs/>
          <w:color w:val="002060"/>
          <w:sz w:val="22"/>
        </w:rPr>
        <w:t>10</w:t>
      </w:r>
      <w:r w:rsidRPr="00603F1C">
        <w:rPr>
          <w:rFonts w:ascii="Arial" w:hAnsi="Arial" w:cs="Arial"/>
          <w:b/>
          <w:iCs/>
          <w:color w:val="002060"/>
          <w:sz w:val="22"/>
        </w:rPr>
        <w:t xml:space="preserve"> Ottobre 2023</w:t>
      </w:r>
    </w:p>
    <w:p w14:paraId="4094C3EE" w14:textId="62CC0355" w:rsidR="00007A77" w:rsidRPr="000B4152" w:rsidRDefault="00007A77" w:rsidP="00007A77">
      <w:pPr>
        <w:pStyle w:val="Corpodeltesto21"/>
        <w:rPr>
          <w:rFonts w:ascii="Arial" w:hAnsi="Arial" w:cs="Arial"/>
          <w:b/>
          <w:iCs/>
          <w:color w:val="002060"/>
          <w:sz w:val="22"/>
        </w:rPr>
      </w:pPr>
      <w:r w:rsidRPr="00603F1C">
        <w:rPr>
          <w:rFonts w:ascii="Arial" w:hAnsi="Arial" w:cs="Arial"/>
          <w:b/>
          <w:iCs/>
          <w:color w:val="002060"/>
          <w:sz w:val="22"/>
        </w:rPr>
        <w:t xml:space="preserve">3^ giornata Martedì </w:t>
      </w:r>
      <w:r w:rsidR="00603F1C" w:rsidRPr="00603F1C">
        <w:rPr>
          <w:rFonts w:ascii="Arial" w:hAnsi="Arial" w:cs="Arial"/>
          <w:b/>
          <w:iCs/>
          <w:color w:val="002060"/>
          <w:sz w:val="22"/>
        </w:rPr>
        <w:t>24</w:t>
      </w:r>
      <w:r w:rsidRPr="00603F1C">
        <w:rPr>
          <w:rFonts w:ascii="Arial" w:hAnsi="Arial" w:cs="Arial"/>
          <w:b/>
          <w:iCs/>
          <w:color w:val="002060"/>
          <w:sz w:val="22"/>
        </w:rPr>
        <w:t xml:space="preserve"> Ottobre 2023</w:t>
      </w:r>
    </w:p>
    <w:p w14:paraId="262D5CA7" w14:textId="77777777" w:rsidR="00007A77" w:rsidRPr="000B4152" w:rsidRDefault="00007A77" w:rsidP="00007A77">
      <w:pPr>
        <w:pStyle w:val="Corpodeltesto21"/>
        <w:rPr>
          <w:rFonts w:ascii="Arial" w:hAnsi="Arial" w:cs="Arial"/>
          <w:b/>
          <w:iCs/>
          <w:color w:val="002060"/>
          <w:sz w:val="22"/>
        </w:rPr>
      </w:pPr>
    </w:p>
    <w:p w14:paraId="35482851" w14:textId="64531F7F" w:rsidR="00007A77" w:rsidRPr="000B4152" w:rsidRDefault="00007A77" w:rsidP="00007A77">
      <w:pPr>
        <w:pStyle w:val="LndNormale1"/>
        <w:rPr>
          <w:color w:val="002060"/>
        </w:rPr>
      </w:pPr>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2 composti da 2 squadre</w:t>
      </w:r>
      <w:r w:rsidRPr="000B4152">
        <w:rPr>
          <w:color w:val="002060"/>
        </w:rPr>
        <w:t>.</w:t>
      </w:r>
    </w:p>
    <w:p w14:paraId="2C3F875D" w14:textId="77777777" w:rsidR="00007A77" w:rsidRDefault="00007A77" w:rsidP="00007A77">
      <w:pPr>
        <w:pStyle w:val="LndNormale1"/>
        <w:rPr>
          <w:color w:val="002060"/>
        </w:rPr>
      </w:pPr>
    </w:p>
    <w:p w14:paraId="1C38CFC2" w14:textId="23B1B897" w:rsidR="00007A77" w:rsidRPr="00E32582" w:rsidRDefault="00007A77" w:rsidP="00007A77">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4A86F834" w14:textId="77777777" w:rsidR="00007A77" w:rsidRDefault="00007A77" w:rsidP="00007A77">
      <w:pPr>
        <w:pStyle w:val="Corpodeltesto21"/>
        <w:rPr>
          <w:rFonts w:ascii="Arial" w:hAnsi="Arial" w:cs="Arial"/>
          <w:color w:val="002060"/>
          <w:sz w:val="22"/>
        </w:rPr>
      </w:pPr>
    </w:p>
    <w:p w14:paraId="36ECBB9B" w14:textId="77777777" w:rsidR="00007A77" w:rsidRPr="00E32582" w:rsidRDefault="00007A77" w:rsidP="00007A77">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7CE75035" w14:textId="0849ACCC" w:rsidR="00007A77" w:rsidRDefault="008E1CB7" w:rsidP="00007A77">
      <w:pPr>
        <w:pStyle w:val="Corpodeltesto21"/>
        <w:rPr>
          <w:rFonts w:ascii="Arial" w:hAnsi="Arial" w:cs="Arial"/>
          <w:color w:val="002060"/>
          <w:sz w:val="22"/>
        </w:rPr>
      </w:pPr>
      <w:r>
        <w:rPr>
          <w:rFonts w:ascii="Arial" w:hAnsi="Arial" w:cs="Arial"/>
          <w:color w:val="002060"/>
          <w:sz w:val="22"/>
        </w:rPr>
        <w:t>PIANDIROSE</w:t>
      </w:r>
    </w:p>
    <w:p w14:paraId="1D5E06A7" w14:textId="1D3DC81C" w:rsidR="008E1CB7" w:rsidRDefault="008E1CB7" w:rsidP="00007A77">
      <w:pPr>
        <w:pStyle w:val="Corpodeltesto21"/>
        <w:rPr>
          <w:rFonts w:ascii="Arial" w:hAnsi="Arial" w:cs="Arial"/>
          <w:color w:val="002060"/>
          <w:sz w:val="22"/>
        </w:rPr>
      </w:pPr>
      <w:r>
        <w:rPr>
          <w:rFonts w:ascii="Arial" w:hAnsi="Arial" w:cs="Arial"/>
          <w:color w:val="002060"/>
          <w:sz w:val="22"/>
        </w:rPr>
        <w:t>GRADARA CALCIO</w:t>
      </w:r>
    </w:p>
    <w:p w14:paraId="3DCF9B33" w14:textId="4AFA4082" w:rsidR="008E1CB7" w:rsidRDefault="008E1CB7" w:rsidP="00007A77">
      <w:pPr>
        <w:pStyle w:val="Corpodeltesto21"/>
        <w:rPr>
          <w:rFonts w:ascii="Arial" w:hAnsi="Arial" w:cs="Arial"/>
          <w:color w:val="002060"/>
          <w:sz w:val="22"/>
        </w:rPr>
      </w:pPr>
      <w:r>
        <w:rPr>
          <w:rFonts w:ascii="Arial" w:hAnsi="Arial" w:cs="Arial"/>
          <w:color w:val="002060"/>
          <w:sz w:val="22"/>
        </w:rPr>
        <w:t>SANTANGIOLESE</w:t>
      </w:r>
    </w:p>
    <w:p w14:paraId="21598829" w14:textId="77777777" w:rsidR="008E1CB7" w:rsidRDefault="008E1CB7" w:rsidP="00007A77">
      <w:pPr>
        <w:pStyle w:val="Corpodeltesto21"/>
        <w:rPr>
          <w:rFonts w:ascii="Arial" w:hAnsi="Arial" w:cs="Arial"/>
          <w:color w:val="002060"/>
          <w:sz w:val="22"/>
        </w:rPr>
      </w:pPr>
    </w:p>
    <w:p w14:paraId="50FD01D5" w14:textId="77777777" w:rsidR="00007A77" w:rsidRPr="00E32582" w:rsidRDefault="00007A77" w:rsidP="00007A77">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542E3BE6" w14:textId="3942A039" w:rsidR="00007A77" w:rsidRDefault="008E1CB7" w:rsidP="00007A77">
      <w:pPr>
        <w:pStyle w:val="Corpodeltesto21"/>
        <w:rPr>
          <w:rFonts w:ascii="Arial" w:hAnsi="Arial" w:cs="Arial"/>
          <w:color w:val="002060"/>
          <w:sz w:val="22"/>
        </w:rPr>
      </w:pPr>
      <w:r>
        <w:rPr>
          <w:rFonts w:ascii="Arial" w:hAnsi="Arial" w:cs="Arial"/>
          <w:color w:val="002060"/>
          <w:sz w:val="22"/>
        </w:rPr>
        <w:t>CENTRO SPORTIVO SUASA</w:t>
      </w:r>
    </w:p>
    <w:p w14:paraId="222677F1" w14:textId="018BBC95" w:rsidR="008E1CB7" w:rsidRDefault="008E1CB7" w:rsidP="00007A77">
      <w:pPr>
        <w:pStyle w:val="Corpodeltesto21"/>
        <w:rPr>
          <w:rFonts w:ascii="Arial" w:hAnsi="Arial" w:cs="Arial"/>
          <w:color w:val="002060"/>
          <w:sz w:val="22"/>
        </w:rPr>
      </w:pPr>
      <w:r>
        <w:rPr>
          <w:rFonts w:ascii="Arial" w:hAnsi="Arial" w:cs="Arial"/>
          <w:color w:val="002060"/>
          <w:sz w:val="22"/>
        </w:rPr>
        <w:t>GLS DORICA AN.UR</w:t>
      </w:r>
    </w:p>
    <w:p w14:paraId="4E253616" w14:textId="77777777" w:rsidR="008E1CB7" w:rsidRDefault="008E1CB7" w:rsidP="00007A77">
      <w:pPr>
        <w:pStyle w:val="Corpodeltesto21"/>
        <w:rPr>
          <w:rFonts w:ascii="Arial" w:hAnsi="Arial" w:cs="Arial"/>
          <w:color w:val="002060"/>
          <w:sz w:val="22"/>
        </w:rPr>
      </w:pPr>
    </w:p>
    <w:p w14:paraId="0CBCC711" w14:textId="77777777" w:rsidR="00007A77" w:rsidRPr="00E32582" w:rsidRDefault="00007A77" w:rsidP="00007A77">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CE0E3FE" w14:textId="43BCF66C" w:rsidR="00007A77" w:rsidRDefault="008E1CB7" w:rsidP="00007A77">
      <w:pPr>
        <w:pStyle w:val="Corpodeltesto21"/>
        <w:rPr>
          <w:rFonts w:ascii="Arial" w:hAnsi="Arial" w:cs="Arial"/>
          <w:color w:val="002060"/>
          <w:sz w:val="22"/>
        </w:rPr>
      </w:pPr>
      <w:r>
        <w:rPr>
          <w:rFonts w:ascii="Arial" w:hAnsi="Arial" w:cs="Arial"/>
          <w:color w:val="002060"/>
          <w:sz w:val="22"/>
        </w:rPr>
        <w:t>RIPABERARDA</w:t>
      </w:r>
    </w:p>
    <w:p w14:paraId="002C2739" w14:textId="6C668DD0" w:rsidR="008E1CB7" w:rsidRDefault="008E1CB7" w:rsidP="00007A77">
      <w:pPr>
        <w:pStyle w:val="Corpodeltesto21"/>
        <w:rPr>
          <w:rFonts w:ascii="Arial" w:hAnsi="Arial" w:cs="Arial"/>
          <w:color w:val="002060"/>
          <w:sz w:val="22"/>
        </w:rPr>
      </w:pPr>
      <w:r>
        <w:rPr>
          <w:rFonts w:ascii="Arial" w:hAnsi="Arial" w:cs="Arial"/>
          <w:color w:val="002060"/>
          <w:sz w:val="22"/>
        </w:rPr>
        <w:t>POLISPORTIVA BOCA S.E.M.</w:t>
      </w:r>
    </w:p>
    <w:p w14:paraId="09531D23" w14:textId="7086D01B" w:rsidR="008E1CB7" w:rsidRDefault="008E1CB7" w:rsidP="00007A77">
      <w:pPr>
        <w:pStyle w:val="Corpodeltesto21"/>
        <w:rPr>
          <w:rFonts w:ascii="Arial" w:hAnsi="Arial" w:cs="Arial"/>
          <w:color w:val="002060"/>
          <w:sz w:val="22"/>
        </w:rPr>
      </w:pPr>
      <w:r>
        <w:rPr>
          <w:rFonts w:ascii="Arial" w:hAnsi="Arial" w:cs="Arial"/>
          <w:color w:val="002060"/>
          <w:sz w:val="22"/>
        </w:rPr>
        <w:t>ASD KAPPABI POTENZAPICENA</w:t>
      </w:r>
    </w:p>
    <w:p w14:paraId="069B916E" w14:textId="77777777" w:rsidR="008E1CB7" w:rsidRDefault="008E1CB7" w:rsidP="00007A77">
      <w:pPr>
        <w:pStyle w:val="Corpodeltesto21"/>
        <w:rPr>
          <w:rFonts w:ascii="Arial" w:hAnsi="Arial" w:cs="Arial"/>
          <w:color w:val="002060"/>
          <w:sz w:val="22"/>
        </w:rPr>
      </w:pPr>
    </w:p>
    <w:p w14:paraId="5A97812F" w14:textId="77777777" w:rsidR="00007A77" w:rsidRDefault="00007A77" w:rsidP="00007A77">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0E1FFD02" w14:textId="5031B0A7" w:rsidR="00007A77" w:rsidRDefault="008E1CB7" w:rsidP="00007A77">
      <w:pPr>
        <w:pStyle w:val="LndNormale1"/>
        <w:rPr>
          <w:color w:val="002060"/>
        </w:rPr>
      </w:pPr>
      <w:r>
        <w:rPr>
          <w:color w:val="002060"/>
        </w:rPr>
        <w:t>SANTA MARIA APPARENTE</w:t>
      </w:r>
    </w:p>
    <w:p w14:paraId="0EFBA70C" w14:textId="23A6AFC4" w:rsidR="008E1CB7" w:rsidRDefault="008E1CB7" w:rsidP="00007A77">
      <w:pPr>
        <w:pStyle w:val="LndNormale1"/>
        <w:rPr>
          <w:color w:val="002060"/>
        </w:rPr>
      </w:pPr>
      <w:r>
        <w:rPr>
          <w:color w:val="002060"/>
        </w:rPr>
        <w:t>POTENZA PICENA</w:t>
      </w:r>
    </w:p>
    <w:p w14:paraId="56B7CFAD" w14:textId="77777777" w:rsidR="008E1CB7" w:rsidRPr="000B4152" w:rsidRDefault="008E1CB7" w:rsidP="00007A77">
      <w:pPr>
        <w:pStyle w:val="LndNormale1"/>
        <w:rPr>
          <w:color w:val="002060"/>
        </w:rPr>
      </w:pPr>
    </w:p>
    <w:p w14:paraId="7C39EF3B" w14:textId="77777777" w:rsidR="00007A77" w:rsidRPr="000B4152" w:rsidRDefault="00007A77" w:rsidP="00007A77">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59BA727" w14:textId="77777777" w:rsidR="00007A77" w:rsidRPr="000B4152" w:rsidRDefault="00007A77" w:rsidP="00007A77">
      <w:pPr>
        <w:pStyle w:val="LndNormale1"/>
        <w:numPr>
          <w:ilvl w:val="0"/>
          <w:numId w:val="50"/>
        </w:numPr>
        <w:textAlignment w:val="baseline"/>
        <w:rPr>
          <w:color w:val="002060"/>
        </w:rPr>
      </w:pPr>
      <w:r w:rsidRPr="000B4152">
        <w:rPr>
          <w:color w:val="002060"/>
        </w:rPr>
        <w:t>La prima giornata viene determinata per sorteggio a cura del C.R. Marche;</w:t>
      </w:r>
    </w:p>
    <w:p w14:paraId="4F685703" w14:textId="77777777" w:rsidR="00007A77" w:rsidRPr="000B4152" w:rsidRDefault="00007A77" w:rsidP="00007A77">
      <w:pPr>
        <w:pStyle w:val="LndNormale1"/>
        <w:numPr>
          <w:ilvl w:val="0"/>
          <w:numId w:val="50"/>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70DEF1BE" w14:textId="77777777" w:rsidR="00007A77" w:rsidRPr="000B4152" w:rsidRDefault="00007A77" w:rsidP="00007A77">
      <w:pPr>
        <w:pStyle w:val="LndNormale1"/>
        <w:numPr>
          <w:ilvl w:val="0"/>
          <w:numId w:val="50"/>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33ECF631" w14:textId="77777777" w:rsidR="00007A77" w:rsidRPr="000B4152" w:rsidRDefault="00007A77" w:rsidP="00007A77">
      <w:pPr>
        <w:pStyle w:val="LndNormale1"/>
        <w:rPr>
          <w:color w:val="002060"/>
        </w:rPr>
      </w:pPr>
    </w:p>
    <w:p w14:paraId="24AD8C7F" w14:textId="77777777" w:rsidR="00007A77" w:rsidRPr="000B4152" w:rsidRDefault="00007A77" w:rsidP="00007A77">
      <w:pPr>
        <w:pStyle w:val="LndNormale1"/>
        <w:rPr>
          <w:b/>
          <w:i/>
          <w:color w:val="002060"/>
        </w:rPr>
      </w:pPr>
      <w:r w:rsidRPr="000B4152">
        <w:rPr>
          <w:b/>
          <w:i/>
          <w:color w:val="002060"/>
        </w:rPr>
        <w:t>Classifica giron</w:t>
      </w:r>
      <w:r>
        <w:rPr>
          <w:b/>
          <w:i/>
          <w:color w:val="002060"/>
        </w:rPr>
        <w:t>e da tre squadre</w:t>
      </w:r>
    </w:p>
    <w:p w14:paraId="30F39DAF" w14:textId="77777777" w:rsidR="00007A77" w:rsidRPr="000B4152" w:rsidRDefault="00007A77" w:rsidP="00007A77">
      <w:pPr>
        <w:pStyle w:val="LndNormale1"/>
        <w:rPr>
          <w:color w:val="002060"/>
        </w:rPr>
      </w:pPr>
      <w:r w:rsidRPr="000B4152">
        <w:rPr>
          <w:color w:val="002060"/>
        </w:rPr>
        <w:t>Per la compilazione della classifica verranno attribuiti i seguenti punteggi:</w:t>
      </w:r>
    </w:p>
    <w:p w14:paraId="0CF5093C" w14:textId="77777777" w:rsidR="00007A77" w:rsidRPr="000B4152" w:rsidRDefault="00007A77" w:rsidP="00007A77">
      <w:pPr>
        <w:pStyle w:val="LndNormale1"/>
        <w:rPr>
          <w:color w:val="002060"/>
        </w:rPr>
      </w:pPr>
      <w:r w:rsidRPr="000B4152">
        <w:rPr>
          <w:color w:val="002060"/>
        </w:rPr>
        <w:t>vittoria</w:t>
      </w:r>
      <w:r w:rsidRPr="000B4152">
        <w:rPr>
          <w:color w:val="002060"/>
        </w:rPr>
        <w:tab/>
      </w:r>
      <w:r w:rsidRPr="000B4152">
        <w:rPr>
          <w:color w:val="002060"/>
        </w:rPr>
        <w:tab/>
        <w:t>punti 3</w:t>
      </w:r>
    </w:p>
    <w:p w14:paraId="2F70014A" w14:textId="77777777" w:rsidR="00007A77" w:rsidRPr="000B4152" w:rsidRDefault="00007A77" w:rsidP="00007A77">
      <w:pPr>
        <w:pStyle w:val="LndNormale1"/>
        <w:rPr>
          <w:color w:val="002060"/>
        </w:rPr>
      </w:pPr>
      <w:r w:rsidRPr="000B4152">
        <w:rPr>
          <w:color w:val="002060"/>
        </w:rPr>
        <w:t>pareggio</w:t>
      </w:r>
      <w:r w:rsidRPr="000B4152">
        <w:rPr>
          <w:color w:val="002060"/>
        </w:rPr>
        <w:tab/>
        <w:t>punti 1</w:t>
      </w:r>
    </w:p>
    <w:p w14:paraId="76EE3A16" w14:textId="77777777" w:rsidR="00007A77" w:rsidRPr="000B4152" w:rsidRDefault="00007A77" w:rsidP="00007A77">
      <w:pPr>
        <w:pStyle w:val="LndNormale1"/>
        <w:rPr>
          <w:color w:val="002060"/>
        </w:rPr>
      </w:pPr>
      <w:r w:rsidRPr="000B4152">
        <w:rPr>
          <w:color w:val="002060"/>
        </w:rPr>
        <w:t>sconfitta</w:t>
      </w:r>
      <w:r w:rsidRPr="000B4152">
        <w:rPr>
          <w:color w:val="002060"/>
        </w:rPr>
        <w:tab/>
        <w:t>punti 0</w:t>
      </w:r>
    </w:p>
    <w:p w14:paraId="2C3765C4" w14:textId="77777777" w:rsidR="00007A77" w:rsidRPr="000B4152" w:rsidRDefault="00007A77" w:rsidP="00007A77">
      <w:pPr>
        <w:pStyle w:val="LndNormale1"/>
        <w:rPr>
          <w:color w:val="002060"/>
        </w:rPr>
      </w:pPr>
    </w:p>
    <w:p w14:paraId="6447C8C6" w14:textId="77777777" w:rsidR="00007A77" w:rsidRPr="000B4152" w:rsidRDefault="00007A77" w:rsidP="00007A77">
      <w:pPr>
        <w:pStyle w:val="LndNormale1"/>
        <w:rPr>
          <w:color w:val="002060"/>
        </w:rPr>
      </w:pPr>
      <w:r w:rsidRPr="000B4152">
        <w:rPr>
          <w:color w:val="002060"/>
        </w:rPr>
        <w:t>Per la classifica di ogni girone si terrà conto:</w:t>
      </w:r>
    </w:p>
    <w:p w14:paraId="30EE3317" w14:textId="77777777" w:rsidR="00007A77" w:rsidRPr="000B4152" w:rsidRDefault="00007A77" w:rsidP="00007A77">
      <w:pPr>
        <w:pStyle w:val="LndNormale1"/>
        <w:rPr>
          <w:color w:val="002060"/>
        </w:rPr>
      </w:pPr>
      <w:r w:rsidRPr="000B4152">
        <w:rPr>
          <w:color w:val="002060"/>
        </w:rPr>
        <w:t>a) dei punti ottenuti negli incontri disputati;</w:t>
      </w:r>
    </w:p>
    <w:p w14:paraId="3D2AC70E" w14:textId="77777777" w:rsidR="00007A77" w:rsidRPr="000B4152" w:rsidRDefault="00007A77" w:rsidP="00007A77">
      <w:pPr>
        <w:pStyle w:val="LndNormale1"/>
        <w:rPr>
          <w:color w:val="002060"/>
        </w:rPr>
      </w:pPr>
      <w:r w:rsidRPr="000B4152">
        <w:rPr>
          <w:color w:val="002060"/>
        </w:rPr>
        <w:t>b) della migliore differenza reti;</w:t>
      </w:r>
    </w:p>
    <w:p w14:paraId="2D234BCA" w14:textId="77777777" w:rsidR="00007A77" w:rsidRDefault="00007A77" w:rsidP="00007A77">
      <w:pPr>
        <w:pStyle w:val="LndNormale1"/>
        <w:rPr>
          <w:color w:val="002060"/>
        </w:rPr>
      </w:pPr>
      <w:r w:rsidRPr="000B4152">
        <w:rPr>
          <w:color w:val="002060"/>
        </w:rPr>
        <w:t>c) del maggior numero di reti segnate;</w:t>
      </w:r>
    </w:p>
    <w:p w14:paraId="4DBA553D" w14:textId="0064ECDD" w:rsidR="003A33B8" w:rsidRDefault="00007A77" w:rsidP="00007A77">
      <w:pPr>
        <w:pStyle w:val="LndNormale1"/>
        <w:rPr>
          <w:color w:val="002060"/>
        </w:rPr>
      </w:pPr>
      <w:r>
        <w:rPr>
          <w:color w:val="002060"/>
        </w:rPr>
        <w:t>d) miglior punteggio nella graduatoria disciplina della competizione in oggetto</w:t>
      </w:r>
      <w:r w:rsidR="003A33B8">
        <w:rPr>
          <w:color w:val="002060"/>
        </w:rPr>
        <w:t>;</w:t>
      </w:r>
    </w:p>
    <w:p w14:paraId="2F8D29A6" w14:textId="19732745" w:rsidR="003A33B8" w:rsidRPr="000B4152" w:rsidRDefault="003A33B8" w:rsidP="00007A77">
      <w:pPr>
        <w:pStyle w:val="LndNormale1"/>
        <w:rPr>
          <w:color w:val="002060"/>
        </w:rPr>
      </w:pPr>
      <w:r>
        <w:rPr>
          <w:color w:val="002060"/>
        </w:rPr>
        <w:lastRenderedPageBreak/>
        <w:t>e) dell’anzianità di affiliazione societaria alla F.I.G.C.</w:t>
      </w:r>
    </w:p>
    <w:p w14:paraId="48BB8EBE" w14:textId="77777777" w:rsidR="00007A77" w:rsidRDefault="00007A77" w:rsidP="00007A77">
      <w:pPr>
        <w:pStyle w:val="LndNormale1"/>
        <w:rPr>
          <w:color w:val="002060"/>
        </w:rPr>
      </w:pPr>
    </w:p>
    <w:p w14:paraId="5E5FDB73" w14:textId="77777777" w:rsidR="00007A77" w:rsidRPr="001E6A72" w:rsidRDefault="00007A77" w:rsidP="00007A77">
      <w:pPr>
        <w:pStyle w:val="LndNormale1"/>
        <w:rPr>
          <w:b/>
          <w:i/>
          <w:color w:val="002060"/>
        </w:rPr>
      </w:pPr>
      <w:r w:rsidRPr="001E6A72">
        <w:rPr>
          <w:b/>
          <w:i/>
          <w:color w:val="002060"/>
        </w:rPr>
        <w:t>Gironi da due squadre</w:t>
      </w:r>
    </w:p>
    <w:p w14:paraId="1E72AF1C"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0B480F7"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7C45BA0" w14:textId="77777777" w:rsidR="00007A77" w:rsidRDefault="00007A77" w:rsidP="00007A77">
      <w:pPr>
        <w:pStyle w:val="LndNormale1"/>
        <w:rPr>
          <w:color w:val="002060"/>
        </w:rPr>
      </w:pPr>
    </w:p>
    <w:p w14:paraId="62FBBF12" w14:textId="77777777" w:rsidR="00007A77" w:rsidRPr="000B4152" w:rsidRDefault="00007A77" w:rsidP="00007A77">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6EDE0D59" w14:textId="77777777" w:rsidR="00007A77" w:rsidRPr="000B4152" w:rsidRDefault="00007A77" w:rsidP="00007A77">
      <w:pPr>
        <w:pStyle w:val="LndNormale1"/>
        <w:rPr>
          <w:color w:val="002060"/>
        </w:rPr>
      </w:pPr>
    </w:p>
    <w:p w14:paraId="57B2FA2E" w14:textId="77777777" w:rsidR="00007A77" w:rsidRPr="00C05BAA" w:rsidRDefault="00007A77" w:rsidP="00007A77">
      <w:pPr>
        <w:pStyle w:val="LndNormale1"/>
        <w:rPr>
          <w:b/>
          <w:color w:val="002060"/>
          <w:u w:val="single"/>
        </w:rPr>
      </w:pPr>
      <w:r w:rsidRPr="00C05BAA">
        <w:rPr>
          <w:b/>
          <w:color w:val="002060"/>
          <w:u w:val="single"/>
        </w:rPr>
        <w:t>SEMIFINALI</w:t>
      </w:r>
    </w:p>
    <w:p w14:paraId="08349174" w14:textId="6D07FE91" w:rsidR="00007A77" w:rsidRPr="007F461B" w:rsidRDefault="00007A77" w:rsidP="00007A77">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sidR="008E1CB7" w:rsidRPr="008E1CB7">
        <w:rPr>
          <w:rFonts w:ascii="Arial" w:hAnsi="Arial" w:cs="Arial"/>
          <w:b/>
          <w:i/>
          <w:color w:val="002060"/>
          <w:sz w:val="22"/>
          <w:u w:val="single"/>
        </w:rPr>
        <w:t>7 Novembre</w:t>
      </w:r>
      <w:r w:rsidRPr="008E1CB7">
        <w:rPr>
          <w:rFonts w:ascii="Arial" w:hAnsi="Arial" w:cs="Arial"/>
          <w:b/>
          <w:i/>
          <w:color w:val="002060"/>
          <w:sz w:val="22"/>
          <w:u w:val="single"/>
        </w:rPr>
        <w:t xml:space="preserve"> 202</w:t>
      </w:r>
      <w:r w:rsidR="00B515C8" w:rsidRPr="008E1CB7">
        <w:rPr>
          <w:rFonts w:ascii="Arial" w:hAnsi="Arial" w:cs="Arial"/>
          <w:b/>
          <w:i/>
          <w:color w:val="002060"/>
          <w:sz w:val="22"/>
          <w:u w:val="single"/>
        </w:rPr>
        <w:t>3</w:t>
      </w:r>
      <w:r w:rsidRPr="008E1CB7">
        <w:rPr>
          <w:rFonts w:ascii="Arial" w:hAnsi="Arial" w:cs="Arial"/>
          <w:b/>
          <w:i/>
          <w:color w:val="002060"/>
          <w:sz w:val="22"/>
          <w:u w:val="single"/>
        </w:rPr>
        <w:t xml:space="preserve"> – Gara di Ritorno </w:t>
      </w:r>
      <w:r w:rsidR="008E1CB7" w:rsidRPr="008E1CB7">
        <w:rPr>
          <w:rFonts w:ascii="Arial" w:hAnsi="Arial" w:cs="Arial"/>
          <w:b/>
          <w:i/>
          <w:color w:val="002060"/>
          <w:sz w:val="22"/>
          <w:u w:val="single"/>
        </w:rPr>
        <w:t>21</w:t>
      </w:r>
      <w:r w:rsidRPr="008E1CB7">
        <w:rPr>
          <w:rFonts w:ascii="Arial" w:hAnsi="Arial" w:cs="Arial"/>
          <w:b/>
          <w:i/>
          <w:color w:val="002060"/>
          <w:sz w:val="22"/>
          <w:u w:val="single"/>
        </w:rPr>
        <w:t xml:space="preserve"> Novembre 202</w:t>
      </w:r>
      <w:r w:rsidR="00B515C8" w:rsidRPr="008E1CB7">
        <w:rPr>
          <w:rFonts w:ascii="Arial" w:hAnsi="Arial" w:cs="Arial"/>
          <w:b/>
          <w:i/>
          <w:color w:val="002060"/>
          <w:sz w:val="22"/>
          <w:u w:val="single"/>
        </w:rPr>
        <w:t>3</w:t>
      </w:r>
    </w:p>
    <w:p w14:paraId="63BCC157"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5B521B44"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77ECF8C9"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 xml:space="preserve">vincente girone "A" </w:t>
      </w:r>
      <w:r>
        <w:rPr>
          <w:rFonts w:ascii="Arial" w:hAnsi="Arial" w:cs="Arial"/>
          <w:color w:val="002060"/>
          <w:sz w:val="22"/>
        </w:rPr>
        <w:t xml:space="preserve">– </w:t>
      </w:r>
      <w:r w:rsidRPr="001E6A72">
        <w:rPr>
          <w:rFonts w:ascii="Arial" w:hAnsi="Arial" w:cs="Arial"/>
          <w:color w:val="002060"/>
          <w:sz w:val="22"/>
        </w:rPr>
        <w:t xml:space="preserve"> 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5911253D"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 xml:space="preserve">vincente girone "C" </w:t>
      </w:r>
      <w:r>
        <w:rPr>
          <w:rFonts w:ascii="Arial" w:hAnsi="Arial" w:cs="Arial"/>
          <w:color w:val="002060"/>
          <w:sz w:val="22"/>
        </w:rPr>
        <w:t xml:space="preserve">– </w:t>
      </w:r>
      <w:r w:rsidRPr="001E6A72">
        <w:rPr>
          <w:rFonts w:ascii="Arial" w:hAnsi="Arial" w:cs="Arial"/>
          <w:color w:val="002060"/>
          <w:sz w:val="22"/>
        </w:rPr>
        <w:t xml:space="preserve"> vincente girone "D"</w:t>
      </w:r>
      <w:r w:rsidRPr="001E6A72">
        <w:rPr>
          <w:rFonts w:ascii="Arial" w:hAnsi="Arial" w:cs="Arial"/>
          <w:color w:val="002060"/>
          <w:sz w:val="22"/>
        </w:rPr>
        <w:tab/>
      </w:r>
    </w:p>
    <w:p w14:paraId="01CE767F" w14:textId="77777777" w:rsidR="00007A77" w:rsidRPr="001E6A72" w:rsidRDefault="00007A77" w:rsidP="00007A77">
      <w:pPr>
        <w:pStyle w:val="Corpodeltesto21"/>
        <w:rPr>
          <w:rFonts w:ascii="Arial" w:hAnsi="Arial" w:cs="Arial"/>
          <w:color w:val="002060"/>
          <w:sz w:val="22"/>
        </w:rPr>
      </w:pPr>
    </w:p>
    <w:p w14:paraId="68A497BD"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D5E10F2" w14:textId="77777777" w:rsidR="00007A77" w:rsidRPr="001E6A72" w:rsidRDefault="00007A77" w:rsidP="00007A77">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CBCD1E1" w14:textId="77777777" w:rsidR="00007A77" w:rsidRPr="000B4152" w:rsidRDefault="00007A77" w:rsidP="00007A77">
      <w:pPr>
        <w:pStyle w:val="LndNormale1"/>
        <w:rPr>
          <w:color w:val="002060"/>
          <w:highlight w:val="yellow"/>
        </w:rPr>
      </w:pPr>
    </w:p>
    <w:p w14:paraId="22CC86E5" w14:textId="77777777" w:rsidR="00007A77" w:rsidRPr="000A1E89" w:rsidRDefault="00007A77" w:rsidP="00007A77">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1B5FD73C" w14:textId="11556EA8" w:rsidR="00007A77" w:rsidRPr="000A1E89" w:rsidRDefault="00007A77" w:rsidP="00007A77">
      <w:pPr>
        <w:pStyle w:val="Corpodeltesto21"/>
        <w:rPr>
          <w:rFonts w:ascii="Arial" w:hAnsi="Arial" w:cs="Arial"/>
          <w:b/>
          <w:i/>
          <w:color w:val="002060"/>
          <w:sz w:val="22"/>
        </w:rPr>
      </w:pPr>
      <w:r w:rsidRPr="000A1E89">
        <w:rPr>
          <w:rFonts w:ascii="Arial" w:hAnsi="Arial" w:cs="Arial"/>
          <w:b/>
          <w:i/>
          <w:color w:val="002060"/>
          <w:sz w:val="22"/>
        </w:rPr>
        <w:t>Gara Unica, Gennaio 202</w:t>
      </w:r>
      <w:r w:rsidR="004527FC">
        <w:rPr>
          <w:rFonts w:ascii="Arial" w:hAnsi="Arial" w:cs="Arial"/>
          <w:b/>
          <w:i/>
          <w:color w:val="002060"/>
          <w:sz w:val="22"/>
        </w:rPr>
        <w:t>4</w:t>
      </w:r>
    </w:p>
    <w:p w14:paraId="46D0DCAF" w14:textId="562A1962" w:rsidR="00007A77" w:rsidRPr="000B4152" w:rsidRDefault="00007A77" w:rsidP="00007A77">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w:t>
      </w:r>
      <w:r w:rsidR="004527FC">
        <w:rPr>
          <w:rFonts w:ascii="Arial" w:hAnsi="Arial" w:cs="Arial"/>
          <w:color w:val="002060"/>
          <w:sz w:val="22"/>
        </w:rPr>
        <w:t>4</w:t>
      </w:r>
      <w:r w:rsidRPr="000B4152">
        <w:rPr>
          <w:rFonts w:ascii="Arial" w:hAnsi="Arial" w:cs="Arial"/>
          <w:color w:val="002060"/>
          <w:sz w:val="22"/>
        </w:rPr>
        <w:t>, il regolamento e la disciplina sportiva della “Finals Cup” saranno oggetto di apposito C.U.</w:t>
      </w:r>
    </w:p>
    <w:p w14:paraId="2E1D3EA2" w14:textId="77777777" w:rsidR="00BE6506" w:rsidRPr="000B4152" w:rsidRDefault="00BE6506" w:rsidP="00BE6506">
      <w:pPr>
        <w:pStyle w:val="LndNormale1"/>
        <w:rPr>
          <w:color w:val="002060"/>
          <w:highlight w:val="yellow"/>
        </w:rPr>
      </w:pPr>
    </w:p>
    <w:p w14:paraId="32F8A6B1" w14:textId="77777777" w:rsidR="00BE6506" w:rsidRPr="000A1E89" w:rsidRDefault="00BE6506" w:rsidP="00BE6506">
      <w:pPr>
        <w:pStyle w:val="LndNormale1"/>
        <w:rPr>
          <w:b/>
          <w:color w:val="002060"/>
          <w:u w:val="single"/>
        </w:rPr>
      </w:pPr>
      <w:r w:rsidRPr="000A1E89">
        <w:rPr>
          <w:b/>
          <w:color w:val="002060"/>
          <w:u w:val="single"/>
        </w:rPr>
        <w:t>Premiazione</w:t>
      </w:r>
    </w:p>
    <w:p w14:paraId="081FA5FA" w14:textId="2848A6BA" w:rsidR="00BE6506" w:rsidRPr="000B4152" w:rsidRDefault="00BE6506" w:rsidP="00BE6506">
      <w:pPr>
        <w:pStyle w:val="LndNormale1"/>
        <w:rPr>
          <w:color w:val="002060"/>
        </w:rPr>
      </w:pPr>
      <w:r w:rsidRPr="000B4152">
        <w:rPr>
          <w:color w:val="002060"/>
        </w:rPr>
        <w:t xml:space="preserve">La Società vincitrice avrà l'accesso alla Fase Nazionale della Coppa Italia Calcio a Cinque Femminile dove è in palio l’ammissione al Campionato di Serie </w:t>
      </w:r>
      <w:r w:rsidR="004527FC">
        <w:rPr>
          <w:color w:val="002060"/>
        </w:rPr>
        <w:t>B</w:t>
      </w:r>
      <w:r w:rsidRPr="000B4152">
        <w:rPr>
          <w:color w:val="002060"/>
        </w:rPr>
        <w:t xml:space="preserve"> S.S. 20</w:t>
      </w:r>
      <w:r>
        <w:rPr>
          <w:color w:val="002060"/>
        </w:rPr>
        <w:t>2</w:t>
      </w:r>
      <w:r w:rsidR="004527FC">
        <w:rPr>
          <w:color w:val="002060"/>
        </w:rPr>
        <w:t>4</w:t>
      </w:r>
      <w:r>
        <w:rPr>
          <w:color w:val="002060"/>
        </w:rPr>
        <w:t>/202</w:t>
      </w:r>
      <w:r w:rsidR="004527FC">
        <w:rPr>
          <w:color w:val="002060"/>
        </w:rPr>
        <w:t>5</w:t>
      </w:r>
      <w:r w:rsidRPr="000B4152">
        <w:rPr>
          <w:color w:val="002060"/>
        </w:rPr>
        <w:t>.</w:t>
      </w:r>
    </w:p>
    <w:p w14:paraId="412F1AD9" w14:textId="77777777" w:rsidR="00BE6506" w:rsidRPr="000B4152" w:rsidRDefault="00BE6506" w:rsidP="00BE6506">
      <w:pPr>
        <w:pStyle w:val="LndNormale1"/>
        <w:rPr>
          <w:color w:val="002060"/>
          <w:highlight w:val="yellow"/>
        </w:rPr>
      </w:pPr>
    </w:p>
    <w:p w14:paraId="4725C50F" w14:textId="77777777" w:rsidR="00BE6506" w:rsidRPr="000A1E89" w:rsidRDefault="00BE6506" w:rsidP="00BE6506">
      <w:pPr>
        <w:rPr>
          <w:rFonts w:ascii="Arial" w:hAnsi="Arial" w:cs="Arial"/>
          <w:b/>
          <w:color w:val="002060"/>
          <w:sz w:val="22"/>
          <w:szCs w:val="22"/>
          <w:u w:val="single"/>
        </w:rPr>
      </w:pPr>
      <w:r w:rsidRPr="000A1E89">
        <w:rPr>
          <w:rFonts w:ascii="Arial" w:hAnsi="Arial" w:cs="Arial"/>
          <w:b/>
          <w:color w:val="002060"/>
          <w:sz w:val="22"/>
          <w:szCs w:val="22"/>
          <w:u w:val="single"/>
        </w:rPr>
        <w:t>Partecipazione delle calciatrici</w:t>
      </w:r>
    </w:p>
    <w:p w14:paraId="0F059C34" w14:textId="77777777" w:rsidR="00BE6506" w:rsidRPr="000B4152" w:rsidRDefault="00BE6506" w:rsidP="00BE6506">
      <w:pPr>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654642DE" w14:textId="77777777" w:rsidR="00BE6506" w:rsidRPr="000B4152" w:rsidRDefault="00BE6506" w:rsidP="00BE6506">
      <w:pPr>
        <w:tabs>
          <w:tab w:val="left" w:pos="708"/>
        </w:tabs>
        <w:ind w:firstLine="142"/>
        <w:rPr>
          <w:rFonts w:ascii="Arial" w:hAnsi="Arial"/>
          <w:color w:val="002060"/>
          <w:sz w:val="22"/>
          <w:szCs w:val="22"/>
        </w:rPr>
      </w:pPr>
    </w:p>
    <w:p w14:paraId="53801F88" w14:textId="77777777" w:rsidR="00BE6506" w:rsidRPr="007C0438" w:rsidRDefault="00BE6506" w:rsidP="00BE6506">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54678EC" w14:textId="77777777" w:rsidR="00BE6506" w:rsidRPr="007C0438" w:rsidRDefault="00BE6506" w:rsidP="00BE6506">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2B99F1BE" w14:textId="77777777" w:rsidR="00BE6506" w:rsidRPr="007C0438" w:rsidRDefault="00BE6506" w:rsidP="00BE6506">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4BDBD12D" w14:textId="77777777" w:rsidR="00BE6506" w:rsidRPr="007C0438" w:rsidRDefault="00BE6506" w:rsidP="00BE6506">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4AF48C4E" w14:textId="77777777" w:rsidR="00BE6506" w:rsidRPr="007C0438" w:rsidRDefault="00BE6506" w:rsidP="00BE6506">
      <w:pPr>
        <w:rPr>
          <w:rFonts w:ascii="Arial" w:hAnsi="Arial"/>
          <w:color w:val="002060"/>
          <w:sz w:val="22"/>
          <w:szCs w:val="22"/>
        </w:rPr>
      </w:pPr>
    </w:p>
    <w:p w14:paraId="22B767D3" w14:textId="77777777" w:rsidR="00BE6506" w:rsidRPr="007C0438" w:rsidRDefault="00BE6506" w:rsidP="00BE6506">
      <w:pPr>
        <w:pStyle w:val="LndNormale1"/>
        <w:rPr>
          <w:b/>
          <w:color w:val="002060"/>
          <w:u w:val="single"/>
        </w:rPr>
      </w:pPr>
      <w:r w:rsidRPr="007C0438">
        <w:rPr>
          <w:b/>
          <w:color w:val="002060"/>
          <w:u w:val="single"/>
        </w:rPr>
        <w:t>Reclami</w:t>
      </w:r>
    </w:p>
    <w:p w14:paraId="0791C5B7" w14:textId="77777777" w:rsidR="004527FC" w:rsidRPr="007C0438" w:rsidRDefault="004527FC" w:rsidP="004527FC">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14E318CE" w14:textId="77777777" w:rsidR="00BE6506" w:rsidRPr="007C0438" w:rsidRDefault="00BE6506" w:rsidP="00BE6506">
      <w:pPr>
        <w:pStyle w:val="LndNormale1"/>
        <w:rPr>
          <w:color w:val="002060"/>
        </w:rPr>
      </w:pPr>
    </w:p>
    <w:p w14:paraId="673B4703" w14:textId="77777777" w:rsidR="00BE6506" w:rsidRPr="007C0438" w:rsidRDefault="00BE6506" w:rsidP="00BE6506">
      <w:pPr>
        <w:rPr>
          <w:rFonts w:ascii="Arial" w:hAnsi="Arial"/>
          <w:b/>
          <w:color w:val="002060"/>
          <w:sz w:val="22"/>
          <w:szCs w:val="22"/>
          <w:u w:val="single"/>
        </w:rPr>
      </w:pPr>
      <w:r w:rsidRPr="007C0438">
        <w:rPr>
          <w:rFonts w:ascii="Arial" w:hAnsi="Arial"/>
          <w:b/>
          <w:color w:val="002060"/>
          <w:sz w:val="22"/>
          <w:szCs w:val="22"/>
          <w:u w:val="single"/>
        </w:rPr>
        <w:t>Rinuncia a gare</w:t>
      </w:r>
    </w:p>
    <w:p w14:paraId="6820366C" w14:textId="77777777" w:rsidR="00BE6506" w:rsidRPr="007C0438" w:rsidRDefault="00BE6506" w:rsidP="00BE6506">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6D4C27F" w14:textId="77777777" w:rsidR="00BE6506" w:rsidRPr="007C0438" w:rsidRDefault="00BE6506" w:rsidP="00BE6506">
      <w:pPr>
        <w:pStyle w:val="Corpodeltesto21"/>
        <w:rPr>
          <w:color w:val="002060"/>
          <w:sz w:val="22"/>
          <w:szCs w:val="22"/>
        </w:rPr>
      </w:pPr>
    </w:p>
    <w:p w14:paraId="1B36663E" w14:textId="77777777" w:rsidR="00BE6506" w:rsidRPr="007C0438" w:rsidRDefault="00BE6506" w:rsidP="00BE6506">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0FD25C7" w14:textId="77777777" w:rsidR="00BE6506" w:rsidRDefault="00BE6506" w:rsidP="00BE6506">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2CE7B650" w14:textId="77777777" w:rsidR="004926F5" w:rsidRDefault="004926F5" w:rsidP="00BE6506">
      <w:pPr>
        <w:tabs>
          <w:tab w:val="left" w:pos="425"/>
        </w:tabs>
        <w:rPr>
          <w:rFonts w:ascii="Arial" w:hAnsi="Arial"/>
          <w:color w:val="002060"/>
          <w:sz w:val="22"/>
          <w:szCs w:val="22"/>
        </w:rPr>
      </w:pPr>
    </w:p>
    <w:p w14:paraId="102FC565" w14:textId="77777777" w:rsidR="004926F5" w:rsidRDefault="004926F5" w:rsidP="004926F5">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3CF7F99D" w14:textId="77777777" w:rsidR="004926F5" w:rsidRDefault="004926F5" w:rsidP="00BE6506">
      <w:pPr>
        <w:tabs>
          <w:tab w:val="left" w:pos="425"/>
        </w:tabs>
        <w:rPr>
          <w:rFonts w:ascii="Arial" w:hAnsi="Arial"/>
          <w:color w:val="002060"/>
          <w:sz w:val="22"/>
          <w:szCs w:val="22"/>
        </w:rPr>
      </w:pPr>
    </w:p>
    <w:p w14:paraId="4A39CB38" w14:textId="77777777" w:rsidR="00E03458" w:rsidRPr="00294D45" w:rsidRDefault="00E03458" w:rsidP="00E03458">
      <w:pPr>
        <w:pStyle w:val="sottotitolocampionato10"/>
        <w:rPr>
          <w:color w:val="002060"/>
        </w:rPr>
      </w:pPr>
      <w:r w:rsidRPr="00294D4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E03458" w:rsidRPr="00294D45" w14:paraId="6CA8D6B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603A1"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5FAA1"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C9C60"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7D6F5"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E504D"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B93A8"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6D46"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95A9EDC"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4224D7" w14:textId="77777777" w:rsidR="00E03458" w:rsidRPr="00294D45" w:rsidRDefault="00E03458" w:rsidP="008864A2">
            <w:pPr>
              <w:pStyle w:val="rowtabella0"/>
              <w:rPr>
                <w:color w:val="002060"/>
              </w:rPr>
            </w:pPr>
            <w:r w:rsidRPr="00294D45">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C1769" w14:textId="77777777" w:rsidR="00E03458" w:rsidRPr="00294D45" w:rsidRDefault="00E03458" w:rsidP="008864A2">
            <w:pPr>
              <w:pStyle w:val="rowtabella0"/>
              <w:rPr>
                <w:color w:val="002060"/>
              </w:rPr>
            </w:pPr>
            <w:r w:rsidRPr="00294D45">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ADFAD"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3C319" w14:textId="77777777" w:rsidR="00E03458" w:rsidRPr="00294D45" w:rsidRDefault="00E03458" w:rsidP="008864A2">
            <w:pPr>
              <w:pStyle w:val="rowtabella0"/>
              <w:rPr>
                <w:color w:val="002060"/>
              </w:rPr>
            </w:pPr>
            <w:r w:rsidRPr="00294D45">
              <w:rPr>
                <w:color w:val="002060"/>
              </w:rPr>
              <w:t>22/09/2023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041FD" w14:textId="77777777" w:rsidR="00E03458" w:rsidRPr="00294D45" w:rsidRDefault="00E03458" w:rsidP="008864A2">
            <w:pPr>
              <w:pStyle w:val="rowtabella0"/>
              <w:rPr>
                <w:color w:val="002060"/>
              </w:rPr>
            </w:pPr>
            <w:r w:rsidRPr="00294D45">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071AE" w14:textId="77777777" w:rsidR="00E03458" w:rsidRPr="00294D45" w:rsidRDefault="00E03458" w:rsidP="008864A2">
            <w:pPr>
              <w:pStyle w:val="rowtabella0"/>
              <w:rPr>
                <w:color w:val="002060"/>
              </w:rPr>
            </w:pPr>
            <w:r w:rsidRPr="00294D45">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61A44" w14:textId="77777777" w:rsidR="00E03458" w:rsidRPr="00294D45" w:rsidRDefault="00E03458" w:rsidP="008864A2">
            <w:pPr>
              <w:pStyle w:val="rowtabella0"/>
              <w:rPr>
                <w:color w:val="002060"/>
              </w:rPr>
            </w:pPr>
            <w:r w:rsidRPr="00294D45">
              <w:rPr>
                <w:color w:val="002060"/>
              </w:rPr>
              <w:t>VIA ROMA, SNC</w:t>
            </w:r>
          </w:p>
        </w:tc>
      </w:tr>
    </w:tbl>
    <w:p w14:paraId="648D36EF" w14:textId="77777777" w:rsidR="00E03458" w:rsidRPr="00294D45" w:rsidRDefault="00E03458" w:rsidP="00E03458">
      <w:pPr>
        <w:pStyle w:val="breakline"/>
        <w:rPr>
          <w:rFonts w:eastAsiaTheme="minorEastAsia"/>
          <w:color w:val="002060"/>
        </w:rPr>
      </w:pPr>
    </w:p>
    <w:p w14:paraId="188166F0" w14:textId="77777777" w:rsidR="00E03458" w:rsidRPr="00294D45" w:rsidRDefault="00E03458" w:rsidP="00E03458">
      <w:pPr>
        <w:pStyle w:val="breakline"/>
        <w:rPr>
          <w:color w:val="002060"/>
        </w:rPr>
      </w:pPr>
    </w:p>
    <w:p w14:paraId="3756BF2F" w14:textId="77777777" w:rsidR="00E03458" w:rsidRPr="00294D45" w:rsidRDefault="00E03458" w:rsidP="00E03458">
      <w:pPr>
        <w:pStyle w:val="breakline"/>
        <w:rPr>
          <w:color w:val="002060"/>
        </w:rPr>
      </w:pPr>
    </w:p>
    <w:p w14:paraId="15F1382E" w14:textId="77777777" w:rsidR="00E03458" w:rsidRPr="00294D45" w:rsidRDefault="00E03458" w:rsidP="00E03458">
      <w:pPr>
        <w:pStyle w:val="sottotitolocampionato10"/>
        <w:rPr>
          <w:color w:val="002060"/>
        </w:rPr>
      </w:pPr>
      <w:r w:rsidRPr="00294D4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4"/>
        <w:gridCol w:w="1553"/>
        <w:gridCol w:w="1551"/>
      </w:tblGrid>
      <w:tr w:rsidR="00E03458" w:rsidRPr="00294D45" w14:paraId="36DD9BC9"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508D6"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0E88F"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A89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E7F67"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A3E07"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A6172"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91027"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5E6E34DF"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E2BFC" w14:textId="77777777" w:rsidR="00E03458" w:rsidRPr="00294D45" w:rsidRDefault="00E03458" w:rsidP="008864A2">
            <w:pPr>
              <w:pStyle w:val="rowtabella0"/>
              <w:rPr>
                <w:color w:val="002060"/>
              </w:rPr>
            </w:pPr>
            <w:r w:rsidRPr="00294D45">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A44B4" w14:textId="77777777" w:rsidR="00E03458" w:rsidRPr="00294D45" w:rsidRDefault="00E03458" w:rsidP="008864A2">
            <w:pPr>
              <w:pStyle w:val="rowtabella0"/>
              <w:rPr>
                <w:color w:val="002060"/>
              </w:rPr>
            </w:pPr>
            <w:r w:rsidRPr="00294D45">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A856F"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DB735" w14:textId="77777777" w:rsidR="00E03458" w:rsidRPr="00294D45" w:rsidRDefault="00E03458" w:rsidP="008864A2">
            <w:pPr>
              <w:pStyle w:val="rowtabella0"/>
              <w:rPr>
                <w:color w:val="002060"/>
              </w:rPr>
            </w:pPr>
            <w:r w:rsidRPr="00294D45">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A5BD2" w14:textId="77777777" w:rsidR="00E03458" w:rsidRPr="00294D45" w:rsidRDefault="00E03458" w:rsidP="008864A2">
            <w:pPr>
              <w:pStyle w:val="rowtabella0"/>
              <w:rPr>
                <w:color w:val="002060"/>
              </w:rPr>
            </w:pPr>
            <w:r w:rsidRPr="00294D45">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172E3" w14:textId="77777777" w:rsidR="00E03458" w:rsidRPr="00294D45" w:rsidRDefault="00E03458" w:rsidP="008864A2">
            <w:pPr>
              <w:pStyle w:val="rowtabella0"/>
              <w:rPr>
                <w:color w:val="002060"/>
              </w:rPr>
            </w:pPr>
            <w:r w:rsidRPr="00294D45">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14202" w14:textId="77777777" w:rsidR="00E03458" w:rsidRPr="00294D45" w:rsidRDefault="00E03458" w:rsidP="008864A2">
            <w:pPr>
              <w:pStyle w:val="rowtabella0"/>
              <w:rPr>
                <w:color w:val="002060"/>
              </w:rPr>
            </w:pPr>
            <w:r w:rsidRPr="00294D45">
              <w:rPr>
                <w:color w:val="002060"/>
              </w:rPr>
              <w:t>VIA ROSSINI</w:t>
            </w:r>
          </w:p>
        </w:tc>
      </w:tr>
      <w:tr w:rsidR="00E03458" w:rsidRPr="00294D45" w14:paraId="7EA734AC"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EF2973" w14:textId="77777777" w:rsidR="00E03458" w:rsidRPr="00294D45" w:rsidRDefault="00E03458" w:rsidP="008864A2">
            <w:pPr>
              <w:pStyle w:val="rowtabella0"/>
              <w:rPr>
                <w:color w:val="002060"/>
              </w:rPr>
            </w:pPr>
            <w:r w:rsidRPr="00294D4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603D6" w14:textId="77777777" w:rsidR="00E03458" w:rsidRPr="00294D45" w:rsidRDefault="00E03458" w:rsidP="008864A2">
            <w:pPr>
              <w:pStyle w:val="rowtabella0"/>
              <w:rPr>
                <w:color w:val="002060"/>
              </w:rPr>
            </w:pPr>
            <w:r w:rsidRPr="00294D45">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DE12A"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3D97C" w14:textId="77777777" w:rsidR="00E03458" w:rsidRPr="00294D45" w:rsidRDefault="00E03458" w:rsidP="008864A2">
            <w:pPr>
              <w:pStyle w:val="rowtabella0"/>
              <w:rPr>
                <w:color w:val="002060"/>
              </w:rPr>
            </w:pPr>
            <w:r w:rsidRPr="00294D45">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B19A0" w14:textId="77777777" w:rsidR="00E03458" w:rsidRPr="00294D45" w:rsidRDefault="00E03458" w:rsidP="008864A2">
            <w:pPr>
              <w:pStyle w:val="rowtabella0"/>
              <w:rPr>
                <w:color w:val="002060"/>
              </w:rPr>
            </w:pPr>
            <w:r w:rsidRPr="00294D45">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2F614" w14:textId="77777777" w:rsidR="00E03458" w:rsidRPr="00294D45" w:rsidRDefault="00E03458" w:rsidP="008864A2">
            <w:pPr>
              <w:pStyle w:val="rowtabella0"/>
              <w:rPr>
                <w:color w:val="002060"/>
              </w:rPr>
            </w:pPr>
            <w:r w:rsidRPr="00294D4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726C6" w14:textId="77777777" w:rsidR="00E03458" w:rsidRPr="00294D45" w:rsidRDefault="00E03458" w:rsidP="008864A2">
            <w:pPr>
              <w:pStyle w:val="rowtabella0"/>
              <w:rPr>
                <w:color w:val="002060"/>
              </w:rPr>
            </w:pPr>
            <w:r w:rsidRPr="00294D45">
              <w:rPr>
                <w:color w:val="002060"/>
              </w:rPr>
              <w:t>VIA MADRE TERESA DI CALCUTTA</w:t>
            </w:r>
          </w:p>
        </w:tc>
      </w:tr>
    </w:tbl>
    <w:p w14:paraId="6F9C93E9" w14:textId="77777777" w:rsidR="00E03458" w:rsidRPr="00294D45" w:rsidRDefault="00E03458" w:rsidP="00E03458">
      <w:pPr>
        <w:pStyle w:val="breakline"/>
        <w:rPr>
          <w:rFonts w:eastAsiaTheme="minorEastAsia"/>
          <w:color w:val="002060"/>
        </w:rPr>
      </w:pPr>
    </w:p>
    <w:p w14:paraId="64E331ED" w14:textId="77777777" w:rsidR="00E03458" w:rsidRPr="00294D45" w:rsidRDefault="00E03458" w:rsidP="00E03458">
      <w:pPr>
        <w:pStyle w:val="breakline"/>
        <w:rPr>
          <w:color w:val="002060"/>
        </w:rPr>
      </w:pPr>
    </w:p>
    <w:p w14:paraId="7AFF3AAB" w14:textId="77777777" w:rsidR="00E03458" w:rsidRPr="00294D45" w:rsidRDefault="00E03458" w:rsidP="00E03458">
      <w:pPr>
        <w:pStyle w:val="breakline"/>
        <w:rPr>
          <w:color w:val="002060"/>
        </w:rPr>
      </w:pPr>
    </w:p>
    <w:p w14:paraId="2C7AAFB4" w14:textId="77777777" w:rsidR="00E03458" w:rsidRPr="00294D45" w:rsidRDefault="00E03458" w:rsidP="00E03458">
      <w:pPr>
        <w:pStyle w:val="sottotitolocampionato10"/>
        <w:rPr>
          <w:color w:val="002060"/>
        </w:rPr>
      </w:pPr>
      <w:r w:rsidRPr="00294D4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E03458" w:rsidRPr="00294D45" w14:paraId="3F8C3516"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5059"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E5CDE"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D984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975D"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68DD8"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C871D"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82FBE"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A02A57C"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DD5527" w14:textId="77777777" w:rsidR="00E03458" w:rsidRPr="00294D45" w:rsidRDefault="00E03458" w:rsidP="008864A2">
            <w:pPr>
              <w:pStyle w:val="rowtabella0"/>
              <w:rPr>
                <w:color w:val="002060"/>
              </w:rPr>
            </w:pPr>
            <w:r w:rsidRPr="00294D45">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86992" w14:textId="77777777" w:rsidR="00E03458" w:rsidRPr="00294D45" w:rsidRDefault="00E03458" w:rsidP="008864A2">
            <w:pPr>
              <w:pStyle w:val="rowtabella0"/>
              <w:rPr>
                <w:color w:val="002060"/>
              </w:rPr>
            </w:pPr>
            <w:r w:rsidRPr="00294D45">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6ECEB"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BC160" w14:textId="77777777" w:rsidR="00E03458" w:rsidRPr="00294D45" w:rsidRDefault="00E03458" w:rsidP="008864A2">
            <w:pPr>
              <w:pStyle w:val="rowtabella0"/>
              <w:rPr>
                <w:color w:val="002060"/>
              </w:rPr>
            </w:pPr>
            <w:r w:rsidRPr="00294D45">
              <w:rPr>
                <w:color w:val="002060"/>
              </w:rPr>
              <w:t>22/09/2023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0636BA" w14:textId="77777777" w:rsidR="00E03458" w:rsidRPr="00294D45" w:rsidRDefault="00E03458" w:rsidP="008864A2">
            <w:pPr>
              <w:pStyle w:val="rowtabella0"/>
              <w:rPr>
                <w:color w:val="002060"/>
              </w:rPr>
            </w:pPr>
            <w:r w:rsidRPr="00294D45">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E2F8C" w14:textId="77777777" w:rsidR="00E03458" w:rsidRPr="00294D45" w:rsidRDefault="00E03458" w:rsidP="008864A2">
            <w:pPr>
              <w:pStyle w:val="rowtabella0"/>
              <w:rPr>
                <w:color w:val="002060"/>
              </w:rPr>
            </w:pPr>
            <w:r w:rsidRPr="00294D45">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2ED9E" w14:textId="77777777" w:rsidR="00E03458" w:rsidRPr="00294D45" w:rsidRDefault="00E03458" w:rsidP="008864A2">
            <w:pPr>
              <w:pStyle w:val="rowtabella0"/>
              <w:rPr>
                <w:color w:val="002060"/>
              </w:rPr>
            </w:pPr>
            <w:r w:rsidRPr="00294D45">
              <w:rPr>
                <w:color w:val="002060"/>
              </w:rPr>
              <w:t>VIA MARTIRI DELLA RESISTENZA</w:t>
            </w:r>
          </w:p>
        </w:tc>
      </w:tr>
    </w:tbl>
    <w:p w14:paraId="22934CC8" w14:textId="77777777" w:rsidR="00E03458" w:rsidRPr="00294D45" w:rsidRDefault="00E03458" w:rsidP="00E03458">
      <w:pPr>
        <w:pStyle w:val="breakline"/>
        <w:rPr>
          <w:rFonts w:eastAsiaTheme="minorEastAsia"/>
          <w:color w:val="002060"/>
        </w:rPr>
      </w:pPr>
    </w:p>
    <w:p w14:paraId="07F55A1E" w14:textId="77777777" w:rsidR="00E03458" w:rsidRPr="00294D45" w:rsidRDefault="00E03458" w:rsidP="00E03458">
      <w:pPr>
        <w:pStyle w:val="breakline"/>
        <w:rPr>
          <w:color w:val="002060"/>
        </w:rPr>
      </w:pPr>
    </w:p>
    <w:p w14:paraId="6A8EF2FC" w14:textId="77777777" w:rsidR="00E03458" w:rsidRPr="00294D45" w:rsidRDefault="00E03458" w:rsidP="00E03458">
      <w:pPr>
        <w:pStyle w:val="breakline"/>
        <w:rPr>
          <w:color w:val="002060"/>
        </w:rPr>
      </w:pPr>
    </w:p>
    <w:p w14:paraId="090C8F55" w14:textId="77777777" w:rsidR="00E03458" w:rsidRPr="00294D45" w:rsidRDefault="00E03458" w:rsidP="00E03458">
      <w:pPr>
        <w:pStyle w:val="sottotitolocampionato10"/>
        <w:rPr>
          <w:color w:val="002060"/>
        </w:rPr>
      </w:pPr>
      <w:r w:rsidRPr="00294D45">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03458" w:rsidRPr="00294D45" w14:paraId="56099868"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64EE"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3C904"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36E0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0D8A3"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3B3BE"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34149"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C6F61"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378AB80"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8A226" w14:textId="77777777" w:rsidR="00E03458" w:rsidRPr="00294D45" w:rsidRDefault="00E03458" w:rsidP="008864A2">
            <w:pPr>
              <w:pStyle w:val="rowtabella0"/>
              <w:rPr>
                <w:color w:val="002060"/>
              </w:rPr>
            </w:pPr>
            <w:r w:rsidRPr="00294D45">
              <w:rPr>
                <w:color w:val="002060"/>
              </w:rPr>
              <w:t>SANTA MARIA APPARENTE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179E0" w14:textId="77777777" w:rsidR="00E03458" w:rsidRPr="00294D45" w:rsidRDefault="00E03458" w:rsidP="008864A2">
            <w:pPr>
              <w:pStyle w:val="rowtabella0"/>
              <w:rPr>
                <w:color w:val="002060"/>
              </w:rPr>
            </w:pPr>
            <w:r w:rsidRPr="00294D45">
              <w:rPr>
                <w:color w:val="002060"/>
              </w:rPr>
              <w:t>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D59B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6DAE8" w14:textId="77777777" w:rsidR="00E03458" w:rsidRPr="00294D45" w:rsidRDefault="00E03458" w:rsidP="008864A2">
            <w:pPr>
              <w:pStyle w:val="rowtabella0"/>
              <w:rPr>
                <w:color w:val="002060"/>
              </w:rPr>
            </w:pPr>
            <w:r w:rsidRPr="00294D45">
              <w:rPr>
                <w:color w:val="002060"/>
              </w:rPr>
              <w:t>23/09/2023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8B692" w14:textId="77777777" w:rsidR="00E03458" w:rsidRPr="00294D45" w:rsidRDefault="00E03458" w:rsidP="008864A2">
            <w:pPr>
              <w:pStyle w:val="rowtabella0"/>
              <w:rPr>
                <w:color w:val="002060"/>
              </w:rPr>
            </w:pPr>
            <w:r w:rsidRPr="00294D45">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0EA0A" w14:textId="77777777" w:rsidR="00E03458" w:rsidRPr="00294D45" w:rsidRDefault="00E03458" w:rsidP="008864A2">
            <w:pPr>
              <w:pStyle w:val="rowtabella0"/>
              <w:rPr>
                <w:color w:val="002060"/>
              </w:rPr>
            </w:pPr>
            <w:r w:rsidRPr="00294D4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F43CC" w14:textId="77777777" w:rsidR="00E03458" w:rsidRPr="00294D45" w:rsidRDefault="00E03458" w:rsidP="008864A2">
            <w:pPr>
              <w:pStyle w:val="rowtabella0"/>
              <w:rPr>
                <w:color w:val="002060"/>
              </w:rPr>
            </w:pPr>
            <w:r w:rsidRPr="00294D45">
              <w:rPr>
                <w:color w:val="002060"/>
              </w:rPr>
              <w:t>VIA LORENZO LOTTO</w:t>
            </w:r>
          </w:p>
        </w:tc>
      </w:tr>
      <w:tr w:rsidR="00E03458" w:rsidRPr="00294D45" w14:paraId="6B607087"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7FE6E" w14:textId="77777777" w:rsidR="00E03458" w:rsidRPr="00294D45" w:rsidRDefault="00E03458" w:rsidP="008864A2">
            <w:pPr>
              <w:pStyle w:val="rowtabella0"/>
              <w:rPr>
                <w:color w:val="002060"/>
              </w:rPr>
            </w:pPr>
            <w:r w:rsidRPr="00294D45">
              <w:rPr>
                <w:color w:val="002060"/>
              </w:rPr>
              <w:t>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88CE4" w14:textId="77777777" w:rsidR="00E03458" w:rsidRPr="00294D45" w:rsidRDefault="00E03458" w:rsidP="008864A2">
            <w:pPr>
              <w:pStyle w:val="rowtabella0"/>
              <w:rPr>
                <w:color w:val="002060"/>
              </w:rPr>
            </w:pPr>
            <w:r w:rsidRPr="00294D45">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1D2E1"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3E998" w14:textId="77777777" w:rsidR="00E03458" w:rsidRPr="00294D45" w:rsidRDefault="00E03458" w:rsidP="008864A2">
            <w:pPr>
              <w:pStyle w:val="rowtabella0"/>
              <w:rPr>
                <w:color w:val="002060"/>
              </w:rPr>
            </w:pPr>
            <w:r w:rsidRPr="00294D45">
              <w:rPr>
                <w:color w:val="002060"/>
              </w:rPr>
              <w:t>11/10/2023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51640" w14:textId="77777777" w:rsidR="00E03458" w:rsidRPr="00294D45" w:rsidRDefault="00E03458" w:rsidP="008864A2">
            <w:pPr>
              <w:pStyle w:val="rowtabella0"/>
              <w:rPr>
                <w:color w:val="002060"/>
              </w:rPr>
            </w:pPr>
            <w:r w:rsidRPr="00294D45">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391A2" w14:textId="77777777" w:rsidR="00E03458" w:rsidRPr="00294D45" w:rsidRDefault="00E03458" w:rsidP="008864A2">
            <w:pPr>
              <w:pStyle w:val="rowtabella0"/>
              <w:rPr>
                <w:color w:val="002060"/>
              </w:rPr>
            </w:pPr>
            <w:r w:rsidRPr="00294D45">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6BB69" w14:textId="77777777" w:rsidR="00E03458" w:rsidRPr="00294D45" w:rsidRDefault="00E03458" w:rsidP="008864A2">
            <w:pPr>
              <w:pStyle w:val="rowtabella0"/>
              <w:rPr>
                <w:color w:val="002060"/>
              </w:rPr>
            </w:pPr>
            <w:r w:rsidRPr="00294D45">
              <w:rPr>
                <w:color w:val="002060"/>
              </w:rPr>
              <w:t>VIA DELLO SPORT</w:t>
            </w:r>
          </w:p>
        </w:tc>
      </w:tr>
    </w:tbl>
    <w:p w14:paraId="549744DE" w14:textId="77777777" w:rsidR="00E03458" w:rsidRPr="007C0438" w:rsidRDefault="00E03458" w:rsidP="00BE6506">
      <w:pPr>
        <w:tabs>
          <w:tab w:val="left" w:pos="425"/>
        </w:tabs>
        <w:rPr>
          <w:rFonts w:ascii="Arial" w:hAnsi="Arial"/>
          <w:color w:val="002060"/>
          <w:sz w:val="22"/>
          <w:szCs w:val="22"/>
        </w:rPr>
      </w:pPr>
    </w:p>
    <w:p w14:paraId="67DD9817" w14:textId="77777777" w:rsidR="00BE6506" w:rsidRDefault="00BE6506" w:rsidP="00D551E3">
      <w:pPr>
        <w:pStyle w:val="breakline"/>
        <w:rPr>
          <w:rFonts w:ascii="Arial" w:hAnsi="Arial" w:cs="Arial"/>
          <w:color w:val="002060"/>
          <w:sz w:val="22"/>
          <w:szCs w:val="22"/>
        </w:rPr>
      </w:pPr>
    </w:p>
    <w:p w14:paraId="2DAAA797" w14:textId="77777777" w:rsidR="004926F5" w:rsidRPr="00E32582" w:rsidRDefault="004926F5" w:rsidP="004926F5">
      <w:pPr>
        <w:pStyle w:val="TITOLOCAMPIONATO"/>
        <w:shd w:val="clear" w:color="auto" w:fill="CCCCCC"/>
        <w:spacing w:before="0" w:beforeAutospacing="0" w:after="0" w:afterAutospacing="0"/>
        <w:rPr>
          <w:color w:val="002060"/>
        </w:rPr>
      </w:pPr>
      <w:bookmarkStart w:id="15" w:name="_Toc18678744"/>
      <w:r w:rsidRPr="000B4152">
        <w:rPr>
          <w:color w:val="002060"/>
        </w:rPr>
        <w:t xml:space="preserve">COPPA </w:t>
      </w:r>
      <w:r>
        <w:rPr>
          <w:color w:val="002060"/>
        </w:rPr>
        <w:t>MARCHE UNDER 21</w:t>
      </w:r>
      <w:r w:rsidRPr="000B4152">
        <w:rPr>
          <w:color w:val="002060"/>
        </w:rPr>
        <w:t xml:space="preserve"> CALCIO A 5</w:t>
      </w:r>
      <w:bookmarkEnd w:id="15"/>
    </w:p>
    <w:p w14:paraId="06EC2699" w14:textId="63E4011E" w:rsidR="004926F5" w:rsidRPr="000B4152" w:rsidRDefault="00E03458" w:rsidP="004926F5">
      <w:pPr>
        <w:pStyle w:val="Corpodeltesto21"/>
        <w:jc w:val="center"/>
        <w:rPr>
          <w:rFonts w:ascii="Arial" w:hAnsi="Arial" w:cs="Arial"/>
          <w:b/>
          <w:color w:val="002060"/>
          <w:sz w:val="36"/>
          <w:szCs w:val="36"/>
        </w:rPr>
      </w:pPr>
      <w:r>
        <w:rPr>
          <w:rFonts w:ascii="Arial" w:hAnsi="Arial" w:cs="Arial"/>
          <w:b/>
          <w:color w:val="002060"/>
          <w:sz w:val="36"/>
          <w:szCs w:val="36"/>
        </w:rPr>
        <w:t>REGOLAMENTO</w:t>
      </w:r>
    </w:p>
    <w:p w14:paraId="2C916DC9" w14:textId="77777777" w:rsidR="004926F5" w:rsidRPr="000B4152" w:rsidRDefault="004926F5" w:rsidP="004926F5">
      <w:pPr>
        <w:pStyle w:val="Corpodeltesto21"/>
        <w:rPr>
          <w:rFonts w:ascii="Arial" w:hAnsi="Arial" w:cs="Arial"/>
          <w:color w:val="002060"/>
          <w:sz w:val="22"/>
        </w:rPr>
      </w:pPr>
    </w:p>
    <w:p w14:paraId="622D8651" w14:textId="19F48A3D" w:rsidR="004926F5" w:rsidRPr="000B4152" w:rsidRDefault="004926F5" w:rsidP="004926F5">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B972EC">
        <w:rPr>
          <w:rFonts w:ascii="Arial" w:hAnsi="Arial" w:cs="Arial"/>
          <w:color w:val="002060"/>
          <w:sz w:val="22"/>
        </w:rPr>
        <w:t>3</w:t>
      </w:r>
      <w:r>
        <w:rPr>
          <w:rFonts w:ascii="Arial" w:hAnsi="Arial" w:cs="Arial"/>
          <w:color w:val="002060"/>
          <w:sz w:val="22"/>
        </w:rPr>
        <w:t>/202</w:t>
      </w:r>
      <w:r w:rsidR="00B972EC">
        <w:rPr>
          <w:rFonts w:ascii="Arial" w:hAnsi="Arial" w:cs="Arial"/>
          <w:color w:val="002060"/>
          <w:sz w:val="22"/>
        </w:rPr>
        <w:t>4</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21</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21</w:t>
      </w:r>
      <w:r w:rsidRPr="000B4152">
        <w:rPr>
          <w:rFonts w:ascii="Arial" w:hAnsi="Arial" w:cs="Arial"/>
          <w:color w:val="002060"/>
          <w:sz w:val="22"/>
        </w:rPr>
        <w:t>.</w:t>
      </w:r>
    </w:p>
    <w:p w14:paraId="75D2A902" w14:textId="77777777" w:rsidR="004926F5" w:rsidRDefault="004926F5" w:rsidP="00D551E3">
      <w:pPr>
        <w:pStyle w:val="breakline"/>
        <w:rPr>
          <w:rFonts w:ascii="Arial" w:hAnsi="Arial" w:cs="Arial"/>
          <w:color w:val="002060"/>
          <w:sz w:val="22"/>
          <w:szCs w:val="22"/>
        </w:rPr>
      </w:pPr>
    </w:p>
    <w:p w14:paraId="1458EBEE" w14:textId="71AC1687" w:rsidR="00B972EC" w:rsidRDefault="00B972EC" w:rsidP="00D551E3">
      <w:pPr>
        <w:pStyle w:val="breakline"/>
        <w:rPr>
          <w:rFonts w:ascii="Arial" w:hAnsi="Arial" w:cs="Arial"/>
          <w:b/>
          <w:bCs/>
          <w:color w:val="002060"/>
          <w:sz w:val="22"/>
          <w:szCs w:val="22"/>
        </w:rPr>
      </w:pPr>
      <w:r w:rsidRPr="00B972EC">
        <w:rPr>
          <w:rFonts w:ascii="Arial" w:hAnsi="Arial" w:cs="Arial"/>
          <w:b/>
          <w:bCs/>
          <w:color w:val="002060"/>
          <w:sz w:val="22"/>
          <w:szCs w:val="22"/>
        </w:rPr>
        <w:t>La competizione avrà inizio SABATO 30 SETTEMBRE 2023.</w:t>
      </w:r>
    </w:p>
    <w:p w14:paraId="5FC5B73F" w14:textId="77777777" w:rsidR="00B972EC" w:rsidRPr="00B972EC" w:rsidRDefault="00B972EC" w:rsidP="00D551E3">
      <w:pPr>
        <w:pStyle w:val="breakline"/>
        <w:rPr>
          <w:rFonts w:ascii="Arial" w:hAnsi="Arial" w:cs="Arial"/>
          <w:color w:val="002060"/>
          <w:sz w:val="22"/>
          <w:szCs w:val="22"/>
        </w:rPr>
      </w:pPr>
    </w:p>
    <w:p w14:paraId="6935A2D7" w14:textId="77777777" w:rsidR="005B42F0" w:rsidRPr="00885EDA" w:rsidRDefault="005B42F0" w:rsidP="005B42F0">
      <w:pPr>
        <w:pStyle w:val="Corpodeltesto21"/>
        <w:rPr>
          <w:rFonts w:ascii="Arial" w:hAnsi="Arial" w:cs="Arial"/>
          <w:b/>
          <w:color w:val="002060"/>
          <w:sz w:val="22"/>
        </w:rPr>
      </w:pPr>
      <w:r w:rsidRPr="00885EDA">
        <w:rPr>
          <w:rFonts w:ascii="Arial" w:hAnsi="Arial" w:cs="Arial"/>
          <w:b/>
          <w:color w:val="002060"/>
          <w:sz w:val="22"/>
        </w:rPr>
        <w:t>PRIMA FASE</w:t>
      </w:r>
    </w:p>
    <w:p w14:paraId="49B4F8E8" w14:textId="3989E442" w:rsidR="005B42F0" w:rsidRPr="00885EDA" w:rsidRDefault="005B42F0" w:rsidP="005B42F0">
      <w:pPr>
        <w:pStyle w:val="Corpodeltesto21"/>
        <w:rPr>
          <w:rFonts w:ascii="Arial" w:hAnsi="Arial" w:cs="Arial"/>
          <w:b/>
          <w:iCs/>
          <w:color w:val="002060"/>
          <w:sz w:val="22"/>
        </w:rPr>
      </w:pPr>
      <w:r w:rsidRPr="00885EDA">
        <w:rPr>
          <w:rFonts w:ascii="Arial" w:hAnsi="Arial" w:cs="Arial"/>
          <w:b/>
          <w:iCs/>
          <w:color w:val="002060"/>
          <w:sz w:val="22"/>
        </w:rPr>
        <w:t xml:space="preserve">1^ giornata </w:t>
      </w:r>
      <w:r>
        <w:rPr>
          <w:rFonts w:ascii="Arial" w:hAnsi="Arial" w:cs="Arial"/>
          <w:b/>
          <w:iCs/>
          <w:color w:val="002060"/>
          <w:sz w:val="22"/>
        </w:rPr>
        <w:t>30</w:t>
      </w:r>
      <w:r w:rsidRPr="00885EDA">
        <w:rPr>
          <w:rFonts w:ascii="Arial" w:hAnsi="Arial" w:cs="Arial"/>
          <w:b/>
          <w:iCs/>
          <w:color w:val="002060"/>
          <w:sz w:val="22"/>
        </w:rPr>
        <w:t xml:space="preserve"> </w:t>
      </w:r>
      <w:r>
        <w:rPr>
          <w:rFonts w:ascii="Arial" w:hAnsi="Arial" w:cs="Arial"/>
          <w:b/>
          <w:iCs/>
          <w:color w:val="002060"/>
          <w:sz w:val="22"/>
        </w:rPr>
        <w:t>S</w:t>
      </w:r>
      <w:r w:rsidRPr="00885EDA">
        <w:rPr>
          <w:rFonts w:ascii="Arial" w:hAnsi="Arial" w:cs="Arial"/>
          <w:b/>
          <w:iCs/>
          <w:color w:val="002060"/>
          <w:sz w:val="22"/>
        </w:rPr>
        <w:t>ettembre 202</w:t>
      </w:r>
      <w:r>
        <w:rPr>
          <w:rFonts w:ascii="Arial" w:hAnsi="Arial" w:cs="Arial"/>
          <w:b/>
          <w:iCs/>
          <w:color w:val="002060"/>
          <w:sz w:val="22"/>
        </w:rPr>
        <w:t>3</w:t>
      </w:r>
    </w:p>
    <w:p w14:paraId="3EBDBE37" w14:textId="4FDD4562" w:rsidR="005B42F0" w:rsidRPr="00885EDA" w:rsidRDefault="005B42F0" w:rsidP="005B42F0">
      <w:pPr>
        <w:pStyle w:val="Corpodeltesto21"/>
        <w:rPr>
          <w:rFonts w:ascii="Arial" w:hAnsi="Arial" w:cs="Arial"/>
          <w:b/>
          <w:iCs/>
          <w:color w:val="002060"/>
          <w:sz w:val="22"/>
        </w:rPr>
      </w:pPr>
      <w:r w:rsidRPr="00885EDA">
        <w:rPr>
          <w:rFonts w:ascii="Arial" w:hAnsi="Arial" w:cs="Arial"/>
          <w:b/>
          <w:iCs/>
          <w:color w:val="002060"/>
          <w:sz w:val="22"/>
        </w:rPr>
        <w:t xml:space="preserve">2^ giornata </w:t>
      </w:r>
      <w:r>
        <w:rPr>
          <w:rFonts w:ascii="Arial" w:hAnsi="Arial" w:cs="Arial"/>
          <w:b/>
          <w:iCs/>
          <w:color w:val="002060"/>
          <w:sz w:val="22"/>
        </w:rPr>
        <w:t>7 Ottobre</w:t>
      </w:r>
      <w:r w:rsidRPr="00885EDA">
        <w:rPr>
          <w:rFonts w:ascii="Arial" w:hAnsi="Arial" w:cs="Arial"/>
          <w:b/>
          <w:iCs/>
          <w:color w:val="002060"/>
          <w:sz w:val="22"/>
        </w:rPr>
        <w:t xml:space="preserve"> 202</w:t>
      </w:r>
      <w:r>
        <w:rPr>
          <w:rFonts w:ascii="Arial" w:hAnsi="Arial" w:cs="Arial"/>
          <w:b/>
          <w:iCs/>
          <w:color w:val="002060"/>
          <w:sz w:val="22"/>
        </w:rPr>
        <w:t>3</w:t>
      </w:r>
    </w:p>
    <w:p w14:paraId="103706F8" w14:textId="4B937E22" w:rsidR="005B42F0" w:rsidRPr="000B4152" w:rsidRDefault="005B42F0" w:rsidP="005B42F0">
      <w:pPr>
        <w:pStyle w:val="Corpodeltesto21"/>
        <w:rPr>
          <w:rFonts w:ascii="Arial" w:hAnsi="Arial" w:cs="Arial"/>
          <w:b/>
          <w:iCs/>
          <w:color w:val="002060"/>
          <w:sz w:val="22"/>
        </w:rPr>
      </w:pPr>
      <w:r w:rsidRPr="00885EDA">
        <w:rPr>
          <w:rFonts w:ascii="Arial" w:hAnsi="Arial" w:cs="Arial"/>
          <w:b/>
          <w:iCs/>
          <w:color w:val="002060"/>
          <w:sz w:val="22"/>
        </w:rPr>
        <w:t xml:space="preserve">3^ giornata </w:t>
      </w:r>
      <w:r>
        <w:rPr>
          <w:rFonts w:ascii="Arial" w:hAnsi="Arial" w:cs="Arial"/>
          <w:b/>
          <w:iCs/>
          <w:color w:val="002060"/>
          <w:sz w:val="22"/>
        </w:rPr>
        <w:t>14</w:t>
      </w:r>
      <w:r w:rsidRPr="00885EDA">
        <w:rPr>
          <w:rFonts w:ascii="Arial" w:hAnsi="Arial" w:cs="Arial"/>
          <w:b/>
          <w:iCs/>
          <w:color w:val="002060"/>
          <w:sz w:val="22"/>
        </w:rPr>
        <w:t xml:space="preserve"> </w:t>
      </w:r>
      <w:r>
        <w:rPr>
          <w:rFonts w:ascii="Arial" w:hAnsi="Arial" w:cs="Arial"/>
          <w:b/>
          <w:iCs/>
          <w:color w:val="002060"/>
          <w:sz w:val="22"/>
        </w:rPr>
        <w:t>O</w:t>
      </w:r>
      <w:r w:rsidRPr="00885EDA">
        <w:rPr>
          <w:rFonts w:ascii="Arial" w:hAnsi="Arial" w:cs="Arial"/>
          <w:b/>
          <w:iCs/>
          <w:color w:val="002060"/>
          <w:sz w:val="22"/>
        </w:rPr>
        <w:t>ttobre 202</w:t>
      </w:r>
      <w:r>
        <w:rPr>
          <w:rFonts w:ascii="Arial" w:hAnsi="Arial" w:cs="Arial"/>
          <w:b/>
          <w:iCs/>
          <w:color w:val="002060"/>
          <w:sz w:val="22"/>
        </w:rPr>
        <w:t>3</w:t>
      </w:r>
    </w:p>
    <w:p w14:paraId="2A131A68" w14:textId="757BEFC0" w:rsidR="005B42F0" w:rsidRDefault="005B42F0" w:rsidP="005B42F0">
      <w:pPr>
        <w:pStyle w:val="Corpodeltesto21"/>
        <w:rPr>
          <w:rFonts w:ascii="Arial" w:hAnsi="Arial" w:cs="Arial"/>
          <w:b/>
          <w:iCs/>
          <w:color w:val="002060"/>
          <w:sz w:val="22"/>
        </w:rPr>
      </w:pPr>
      <w:r>
        <w:rPr>
          <w:rFonts w:ascii="Arial" w:hAnsi="Arial" w:cs="Arial"/>
          <w:b/>
          <w:iCs/>
          <w:color w:val="002060"/>
          <w:sz w:val="22"/>
        </w:rPr>
        <w:t>4^ giornata 21 Ottobre 2023</w:t>
      </w:r>
    </w:p>
    <w:p w14:paraId="39E8D81B" w14:textId="12E6897C" w:rsidR="005B42F0" w:rsidRDefault="005B42F0" w:rsidP="005B42F0">
      <w:pPr>
        <w:pStyle w:val="Corpodeltesto21"/>
        <w:rPr>
          <w:rFonts w:ascii="Arial" w:hAnsi="Arial" w:cs="Arial"/>
          <w:b/>
          <w:iCs/>
          <w:color w:val="002060"/>
          <w:sz w:val="22"/>
        </w:rPr>
      </w:pPr>
      <w:r>
        <w:rPr>
          <w:rFonts w:ascii="Arial" w:hAnsi="Arial" w:cs="Arial"/>
          <w:b/>
          <w:iCs/>
          <w:color w:val="002060"/>
          <w:sz w:val="22"/>
        </w:rPr>
        <w:t>5^ giornata 28 Ottobre 2023</w:t>
      </w:r>
    </w:p>
    <w:p w14:paraId="34B752DC" w14:textId="12FF19C7" w:rsidR="005B42F0" w:rsidRDefault="005B42F0" w:rsidP="005B42F0">
      <w:pPr>
        <w:pStyle w:val="Corpodeltesto21"/>
        <w:rPr>
          <w:rFonts w:ascii="Arial" w:hAnsi="Arial" w:cs="Arial"/>
          <w:b/>
          <w:iCs/>
          <w:color w:val="002060"/>
          <w:sz w:val="22"/>
        </w:rPr>
      </w:pPr>
      <w:r>
        <w:rPr>
          <w:rFonts w:ascii="Arial" w:hAnsi="Arial" w:cs="Arial"/>
          <w:b/>
          <w:iCs/>
          <w:color w:val="002060"/>
          <w:sz w:val="22"/>
        </w:rPr>
        <w:t>6^ giornata 4 Novembre 2023</w:t>
      </w:r>
    </w:p>
    <w:p w14:paraId="77F28D99" w14:textId="465FB7AF" w:rsidR="005B42F0" w:rsidRDefault="005B42F0" w:rsidP="005B42F0">
      <w:pPr>
        <w:pStyle w:val="Corpodeltesto21"/>
        <w:rPr>
          <w:rFonts w:ascii="Arial" w:hAnsi="Arial" w:cs="Arial"/>
          <w:b/>
          <w:iCs/>
          <w:color w:val="002060"/>
          <w:sz w:val="22"/>
        </w:rPr>
      </w:pPr>
      <w:r>
        <w:rPr>
          <w:rFonts w:ascii="Arial" w:hAnsi="Arial" w:cs="Arial"/>
          <w:b/>
          <w:iCs/>
          <w:color w:val="002060"/>
          <w:sz w:val="22"/>
        </w:rPr>
        <w:t>7^ giornata 11 Novembre 2023</w:t>
      </w:r>
    </w:p>
    <w:p w14:paraId="3B3F74B6" w14:textId="1F88D049" w:rsidR="005B42F0" w:rsidRDefault="005B42F0" w:rsidP="005B42F0">
      <w:pPr>
        <w:pStyle w:val="Corpodeltesto21"/>
        <w:rPr>
          <w:rFonts w:ascii="Arial" w:hAnsi="Arial" w:cs="Arial"/>
          <w:b/>
          <w:iCs/>
          <w:color w:val="002060"/>
          <w:sz w:val="22"/>
        </w:rPr>
      </w:pPr>
      <w:r>
        <w:rPr>
          <w:rFonts w:ascii="Arial" w:hAnsi="Arial" w:cs="Arial"/>
          <w:b/>
          <w:iCs/>
          <w:color w:val="002060"/>
          <w:sz w:val="22"/>
        </w:rPr>
        <w:lastRenderedPageBreak/>
        <w:t>8^ giornata 18 Novembre 2023</w:t>
      </w:r>
    </w:p>
    <w:p w14:paraId="6C82E670" w14:textId="7F00D6D6" w:rsidR="005B42F0" w:rsidRDefault="005B42F0" w:rsidP="005B42F0">
      <w:pPr>
        <w:pStyle w:val="Corpodeltesto21"/>
        <w:rPr>
          <w:rFonts w:ascii="Arial" w:hAnsi="Arial" w:cs="Arial"/>
          <w:b/>
          <w:iCs/>
          <w:color w:val="002060"/>
          <w:sz w:val="22"/>
        </w:rPr>
      </w:pPr>
      <w:r>
        <w:rPr>
          <w:rFonts w:ascii="Arial" w:hAnsi="Arial" w:cs="Arial"/>
          <w:b/>
          <w:iCs/>
          <w:color w:val="002060"/>
          <w:sz w:val="22"/>
        </w:rPr>
        <w:t>9^ giornata 25 Novembre 2023</w:t>
      </w:r>
    </w:p>
    <w:p w14:paraId="2A352EAA" w14:textId="04906940" w:rsidR="005B42F0" w:rsidRDefault="005B42F0" w:rsidP="005B42F0">
      <w:pPr>
        <w:pStyle w:val="Corpodeltesto21"/>
        <w:rPr>
          <w:rFonts w:ascii="Arial" w:hAnsi="Arial" w:cs="Arial"/>
          <w:b/>
          <w:iCs/>
          <w:color w:val="002060"/>
          <w:sz w:val="22"/>
        </w:rPr>
      </w:pPr>
      <w:r>
        <w:rPr>
          <w:rFonts w:ascii="Arial" w:hAnsi="Arial" w:cs="Arial"/>
          <w:b/>
          <w:iCs/>
          <w:color w:val="002060"/>
          <w:sz w:val="22"/>
        </w:rPr>
        <w:t>10^ giornata 2 Dicembre 2023</w:t>
      </w:r>
    </w:p>
    <w:p w14:paraId="2F2F11F5" w14:textId="77777777" w:rsidR="005B42F0" w:rsidRPr="000B4152" w:rsidRDefault="005B42F0" w:rsidP="005B42F0">
      <w:pPr>
        <w:pStyle w:val="Corpodeltesto21"/>
        <w:rPr>
          <w:rFonts w:ascii="Arial" w:hAnsi="Arial" w:cs="Arial"/>
          <w:b/>
          <w:iCs/>
          <w:color w:val="002060"/>
          <w:sz w:val="22"/>
        </w:rPr>
      </w:pPr>
    </w:p>
    <w:p w14:paraId="3BD0A2B8" w14:textId="6DECF9C1" w:rsidR="005B42F0" w:rsidRPr="000B4152" w:rsidRDefault="005B42F0" w:rsidP="005B42F0">
      <w:pPr>
        <w:pStyle w:val="LndNormale1"/>
        <w:rPr>
          <w:color w:val="002060"/>
        </w:rPr>
      </w:pPr>
      <w:r w:rsidRPr="000B4152">
        <w:rPr>
          <w:color w:val="002060"/>
        </w:rPr>
        <w:t xml:space="preserve">Le </w:t>
      </w:r>
      <w:r>
        <w:rPr>
          <w:color w:val="002060"/>
        </w:rPr>
        <w:t xml:space="preserve">6 </w:t>
      </w:r>
      <w:r w:rsidRPr="000B4152">
        <w:rPr>
          <w:color w:val="002060"/>
        </w:rPr>
        <w:t xml:space="preserve">Società iscritte al primo turno saranno </w:t>
      </w:r>
      <w:r>
        <w:rPr>
          <w:color w:val="002060"/>
        </w:rPr>
        <w:t>inserite in un girone unico andata/ritorno</w:t>
      </w:r>
      <w:r w:rsidRPr="000B4152">
        <w:rPr>
          <w:color w:val="002060"/>
        </w:rPr>
        <w:t>.</w:t>
      </w:r>
    </w:p>
    <w:p w14:paraId="4DFF47F5" w14:textId="77777777" w:rsidR="005B42F0" w:rsidRDefault="005B42F0" w:rsidP="005B42F0">
      <w:pPr>
        <w:pStyle w:val="LndNormale1"/>
        <w:rPr>
          <w:color w:val="002060"/>
        </w:rPr>
      </w:pPr>
    </w:p>
    <w:p w14:paraId="5578570C" w14:textId="77777777" w:rsidR="005B42F0" w:rsidRPr="00A81B9F" w:rsidRDefault="005B42F0" w:rsidP="005B42F0">
      <w:pPr>
        <w:pStyle w:val="LndNormale1"/>
        <w:rPr>
          <w:b/>
          <w:bCs/>
          <w:color w:val="002060"/>
        </w:rPr>
      </w:pPr>
      <w:r w:rsidRPr="00A81B9F">
        <w:rPr>
          <w:b/>
          <w:bCs/>
          <w:color w:val="002060"/>
        </w:rPr>
        <w:t>GIRONE “A”</w:t>
      </w:r>
    </w:p>
    <w:p w14:paraId="6D2E050D" w14:textId="77777777" w:rsidR="005B42F0" w:rsidRPr="005B42F0" w:rsidRDefault="005B42F0" w:rsidP="005B42F0">
      <w:pPr>
        <w:pStyle w:val="LndNormale1"/>
        <w:rPr>
          <w:color w:val="002060"/>
        </w:rPr>
      </w:pPr>
      <w:r w:rsidRPr="005B42F0">
        <w:rPr>
          <w:color w:val="002060"/>
        </w:rPr>
        <w:t xml:space="preserve">AUDAX 1970 S.ANGELO      </w:t>
      </w:r>
    </w:p>
    <w:p w14:paraId="1984BCE2" w14:textId="77777777" w:rsidR="005B42F0" w:rsidRPr="005B42F0" w:rsidRDefault="005B42F0" w:rsidP="005B42F0">
      <w:pPr>
        <w:pStyle w:val="LndNormale1"/>
        <w:rPr>
          <w:color w:val="002060"/>
        </w:rPr>
      </w:pPr>
      <w:r w:rsidRPr="005B42F0">
        <w:rPr>
          <w:color w:val="002060"/>
        </w:rPr>
        <w:t xml:space="preserve">BAYER CAPPUCCINI         </w:t>
      </w:r>
    </w:p>
    <w:p w14:paraId="144EF901" w14:textId="77777777" w:rsidR="005B42F0" w:rsidRPr="005B42F0" w:rsidRDefault="005B42F0" w:rsidP="005B42F0">
      <w:pPr>
        <w:pStyle w:val="LndNormale1"/>
        <w:rPr>
          <w:color w:val="002060"/>
        </w:rPr>
      </w:pPr>
      <w:r w:rsidRPr="005B42F0">
        <w:rPr>
          <w:color w:val="002060"/>
        </w:rPr>
        <w:t xml:space="preserve">CSI STELLA A.S.D.        </w:t>
      </w:r>
    </w:p>
    <w:p w14:paraId="34B3591B" w14:textId="77777777" w:rsidR="005B42F0" w:rsidRPr="000864DF" w:rsidRDefault="005B42F0" w:rsidP="005B42F0">
      <w:pPr>
        <w:pStyle w:val="LndNormale1"/>
        <w:rPr>
          <w:color w:val="002060"/>
          <w:lang w:val="en-US"/>
        </w:rPr>
      </w:pPr>
      <w:r w:rsidRPr="000864DF">
        <w:rPr>
          <w:color w:val="002060"/>
          <w:lang w:val="en-US"/>
        </w:rPr>
        <w:t xml:space="preserve">ITALSERVICE C5           </w:t>
      </w:r>
    </w:p>
    <w:p w14:paraId="5F6E2E0F" w14:textId="77777777" w:rsidR="005B42F0" w:rsidRPr="000864DF" w:rsidRDefault="005B42F0" w:rsidP="005B42F0">
      <w:pPr>
        <w:pStyle w:val="LndNormale1"/>
        <w:rPr>
          <w:color w:val="002060"/>
          <w:lang w:val="en-US"/>
        </w:rPr>
      </w:pPr>
      <w:r w:rsidRPr="000864DF">
        <w:rPr>
          <w:color w:val="002060"/>
          <w:lang w:val="en-US"/>
        </w:rPr>
        <w:t xml:space="preserve">REAL FABRIANO            </w:t>
      </w:r>
    </w:p>
    <w:p w14:paraId="3B195435" w14:textId="20E9D9B5" w:rsidR="005B42F0" w:rsidRPr="000864DF" w:rsidRDefault="005B42F0" w:rsidP="005B42F0">
      <w:pPr>
        <w:pStyle w:val="LndNormale1"/>
        <w:rPr>
          <w:color w:val="002060"/>
          <w:lang w:val="en-US"/>
        </w:rPr>
      </w:pPr>
      <w:r w:rsidRPr="000864DF">
        <w:rPr>
          <w:color w:val="002060"/>
          <w:lang w:val="en-US"/>
        </w:rPr>
        <w:t>SPECIAL ONE SPORTING CLUB</w:t>
      </w:r>
    </w:p>
    <w:p w14:paraId="45E36EC7" w14:textId="77777777" w:rsidR="005B42F0" w:rsidRPr="000864DF" w:rsidRDefault="005B42F0" w:rsidP="005B42F0">
      <w:pPr>
        <w:pStyle w:val="LndNormale1"/>
        <w:rPr>
          <w:color w:val="002060"/>
          <w:lang w:val="en-US"/>
        </w:rPr>
      </w:pPr>
    </w:p>
    <w:p w14:paraId="55C04EB8" w14:textId="00FFD6D0" w:rsidR="005B42F0" w:rsidRPr="00860B3B" w:rsidRDefault="005B42F0" w:rsidP="005B42F0">
      <w:pPr>
        <w:pStyle w:val="LndNormale1"/>
        <w:rPr>
          <w:b/>
          <w:bCs/>
          <w:i/>
          <w:iCs/>
          <w:color w:val="002060"/>
        </w:rPr>
      </w:pPr>
      <w:r w:rsidRPr="00860B3B">
        <w:rPr>
          <w:b/>
          <w:bCs/>
          <w:i/>
          <w:iCs/>
          <w:color w:val="002060"/>
        </w:rPr>
        <w:t xml:space="preserve">Il calendario della prima fase </w:t>
      </w:r>
      <w:r>
        <w:rPr>
          <w:b/>
          <w:bCs/>
          <w:i/>
          <w:iCs/>
          <w:color w:val="002060"/>
        </w:rPr>
        <w:t>sarà pubblicato in un prossimo Comunicato Ufficiale</w:t>
      </w:r>
      <w:r w:rsidRPr="00860B3B">
        <w:rPr>
          <w:b/>
          <w:bCs/>
          <w:i/>
          <w:iCs/>
          <w:color w:val="002060"/>
        </w:rPr>
        <w:t>.</w:t>
      </w:r>
    </w:p>
    <w:p w14:paraId="4D98BE09" w14:textId="77777777" w:rsidR="005B42F0" w:rsidRPr="000B4152" w:rsidRDefault="005B42F0" w:rsidP="005B42F0">
      <w:pPr>
        <w:pStyle w:val="LndNormale1"/>
        <w:rPr>
          <w:color w:val="002060"/>
        </w:rPr>
      </w:pPr>
    </w:p>
    <w:p w14:paraId="77BF4D43" w14:textId="77777777" w:rsidR="005B42F0" w:rsidRPr="000B4152" w:rsidRDefault="005B42F0" w:rsidP="005B42F0">
      <w:pPr>
        <w:pStyle w:val="LndNormale1"/>
        <w:rPr>
          <w:b/>
          <w:i/>
          <w:color w:val="002060"/>
        </w:rPr>
      </w:pPr>
      <w:r w:rsidRPr="000B4152">
        <w:rPr>
          <w:b/>
          <w:i/>
          <w:color w:val="002060"/>
        </w:rPr>
        <w:t>Classifica giron</w:t>
      </w:r>
      <w:r>
        <w:rPr>
          <w:b/>
          <w:i/>
          <w:color w:val="002060"/>
        </w:rPr>
        <w:t>e</w:t>
      </w:r>
    </w:p>
    <w:p w14:paraId="0103F60F" w14:textId="77777777" w:rsidR="005B42F0" w:rsidRPr="000B4152" w:rsidRDefault="005B42F0" w:rsidP="005B42F0">
      <w:pPr>
        <w:pStyle w:val="LndNormale1"/>
        <w:rPr>
          <w:color w:val="002060"/>
        </w:rPr>
      </w:pPr>
      <w:r w:rsidRPr="000B4152">
        <w:rPr>
          <w:color w:val="002060"/>
        </w:rPr>
        <w:t>Per la compilazione della classifica verranno attribuiti i seguenti punteggi:</w:t>
      </w:r>
    </w:p>
    <w:p w14:paraId="10035486" w14:textId="77777777" w:rsidR="005B42F0" w:rsidRPr="000B4152" w:rsidRDefault="005B42F0" w:rsidP="005B42F0">
      <w:pPr>
        <w:pStyle w:val="LndNormale1"/>
        <w:rPr>
          <w:color w:val="002060"/>
        </w:rPr>
      </w:pPr>
      <w:r w:rsidRPr="000B4152">
        <w:rPr>
          <w:color w:val="002060"/>
        </w:rPr>
        <w:t>vittoria</w:t>
      </w:r>
      <w:r w:rsidRPr="000B4152">
        <w:rPr>
          <w:color w:val="002060"/>
        </w:rPr>
        <w:tab/>
      </w:r>
      <w:r w:rsidRPr="000B4152">
        <w:rPr>
          <w:color w:val="002060"/>
        </w:rPr>
        <w:tab/>
        <w:t>punti 3</w:t>
      </w:r>
    </w:p>
    <w:p w14:paraId="6ACE5F90" w14:textId="77777777" w:rsidR="005B42F0" w:rsidRPr="000B4152" w:rsidRDefault="005B42F0" w:rsidP="005B42F0">
      <w:pPr>
        <w:pStyle w:val="LndNormale1"/>
        <w:rPr>
          <w:color w:val="002060"/>
        </w:rPr>
      </w:pPr>
      <w:r w:rsidRPr="000B4152">
        <w:rPr>
          <w:color w:val="002060"/>
        </w:rPr>
        <w:t>pareggio</w:t>
      </w:r>
      <w:r w:rsidRPr="000B4152">
        <w:rPr>
          <w:color w:val="002060"/>
        </w:rPr>
        <w:tab/>
        <w:t>punti 1</w:t>
      </w:r>
    </w:p>
    <w:p w14:paraId="0A34F636" w14:textId="77777777" w:rsidR="005B42F0" w:rsidRPr="000B4152" w:rsidRDefault="005B42F0" w:rsidP="005B42F0">
      <w:pPr>
        <w:pStyle w:val="LndNormale1"/>
        <w:rPr>
          <w:color w:val="002060"/>
        </w:rPr>
      </w:pPr>
      <w:r w:rsidRPr="000B4152">
        <w:rPr>
          <w:color w:val="002060"/>
        </w:rPr>
        <w:t>sconfitta</w:t>
      </w:r>
      <w:r w:rsidRPr="000B4152">
        <w:rPr>
          <w:color w:val="002060"/>
        </w:rPr>
        <w:tab/>
        <w:t>punti 0</w:t>
      </w:r>
    </w:p>
    <w:p w14:paraId="2CD63E39" w14:textId="77777777" w:rsidR="005B42F0" w:rsidRPr="000B4152" w:rsidRDefault="005B42F0" w:rsidP="005B42F0">
      <w:pPr>
        <w:pStyle w:val="LndNormale1"/>
        <w:rPr>
          <w:color w:val="002060"/>
        </w:rPr>
      </w:pPr>
    </w:p>
    <w:p w14:paraId="321DEAEC" w14:textId="1E7E1F87" w:rsidR="005B42F0" w:rsidRPr="00E762DC" w:rsidRDefault="005B42F0" w:rsidP="005B42F0">
      <w:pPr>
        <w:pStyle w:val="LndNormale1"/>
        <w:rPr>
          <w:color w:val="002060"/>
        </w:rPr>
      </w:pPr>
      <w:r w:rsidRPr="00E762DC">
        <w:rPr>
          <w:color w:val="002060"/>
        </w:rPr>
        <w:t>Per la classifica del girone si terrà conto</w:t>
      </w:r>
      <w:r w:rsidR="003A33B8">
        <w:rPr>
          <w:color w:val="002060"/>
        </w:rPr>
        <w:t xml:space="preserve"> di quanto disposto dall’art. 51 delle N.O.I.F. (come per il campionato).</w:t>
      </w:r>
    </w:p>
    <w:p w14:paraId="087BAC8B" w14:textId="77777777" w:rsidR="005B42F0" w:rsidRPr="000B4152" w:rsidRDefault="005B42F0" w:rsidP="005B42F0">
      <w:pPr>
        <w:pStyle w:val="LndNormale1"/>
        <w:rPr>
          <w:color w:val="002060"/>
        </w:rPr>
      </w:pPr>
      <w:r w:rsidRPr="000B4152">
        <w:rPr>
          <w:color w:val="002060"/>
        </w:rPr>
        <w:t>Persistendo ulteriore parità la vincitrice sarà determinata per sorteggio che sarà effettuato dal Comitato Regionale Marche.</w:t>
      </w:r>
    </w:p>
    <w:p w14:paraId="1C743726" w14:textId="77777777" w:rsidR="005B42F0" w:rsidRDefault="005B42F0" w:rsidP="005B42F0">
      <w:pPr>
        <w:pStyle w:val="LndNormale1"/>
        <w:rPr>
          <w:color w:val="002060"/>
        </w:rPr>
      </w:pPr>
    </w:p>
    <w:p w14:paraId="317470C4" w14:textId="77777777" w:rsidR="005B42F0" w:rsidRPr="000B4152" w:rsidRDefault="005B42F0" w:rsidP="005B42F0">
      <w:pPr>
        <w:pStyle w:val="LndNormale1"/>
        <w:rPr>
          <w:color w:val="002060"/>
        </w:rPr>
      </w:pPr>
      <w:r w:rsidRPr="000B4152">
        <w:rPr>
          <w:b/>
          <w:i/>
          <w:color w:val="002060"/>
          <w:u w:val="single"/>
        </w:rPr>
        <w:t xml:space="preserve">La prima </w:t>
      </w:r>
      <w:r>
        <w:rPr>
          <w:b/>
          <w:i/>
          <w:color w:val="002060"/>
          <w:u w:val="single"/>
        </w:rPr>
        <w:t>quattro squadre</w:t>
      </w:r>
      <w:r w:rsidRPr="000B4152">
        <w:rPr>
          <w:b/>
          <w:i/>
          <w:color w:val="002060"/>
          <w:u w:val="single"/>
        </w:rPr>
        <w:t xml:space="preserve"> classificat</w:t>
      </w:r>
      <w:r>
        <w:rPr>
          <w:b/>
          <w:i/>
          <w:color w:val="002060"/>
          <w:u w:val="single"/>
        </w:rPr>
        <w:t>e</w:t>
      </w:r>
      <w:r w:rsidRPr="000B4152">
        <w:rPr>
          <w:b/>
          <w:i/>
          <w:color w:val="002060"/>
          <w:u w:val="single"/>
        </w:rPr>
        <w:t xml:space="preserve"> si qualifica</w:t>
      </w:r>
      <w:r>
        <w:rPr>
          <w:b/>
          <w:i/>
          <w:color w:val="002060"/>
          <w:u w:val="single"/>
        </w:rPr>
        <w:t>no</w:t>
      </w:r>
      <w:r w:rsidRPr="000B4152">
        <w:rPr>
          <w:b/>
          <w:i/>
          <w:color w:val="002060"/>
          <w:u w:val="single"/>
        </w:rPr>
        <w:t xml:space="preserve"> </w:t>
      </w:r>
      <w:r>
        <w:rPr>
          <w:b/>
          <w:i/>
          <w:color w:val="002060"/>
          <w:u w:val="single"/>
        </w:rPr>
        <w:t>alle Semifinali</w:t>
      </w:r>
      <w:r w:rsidRPr="000B4152">
        <w:rPr>
          <w:color w:val="002060"/>
        </w:rPr>
        <w:t>.</w:t>
      </w:r>
    </w:p>
    <w:p w14:paraId="5B16DF60" w14:textId="77777777" w:rsidR="005B42F0" w:rsidRPr="000B4152" w:rsidRDefault="005B42F0" w:rsidP="005B42F0">
      <w:pPr>
        <w:pStyle w:val="LndNormale1"/>
        <w:rPr>
          <w:color w:val="002060"/>
        </w:rPr>
      </w:pPr>
    </w:p>
    <w:p w14:paraId="17844D5B" w14:textId="77777777" w:rsidR="005B42F0" w:rsidRPr="00AB5327" w:rsidRDefault="005B42F0" w:rsidP="005B42F0">
      <w:pPr>
        <w:pStyle w:val="LndNormale1"/>
        <w:rPr>
          <w:b/>
          <w:color w:val="002060"/>
          <w:u w:val="single"/>
        </w:rPr>
      </w:pPr>
      <w:r w:rsidRPr="00AB5327">
        <w:rPr>
          <w:b/>
          <w:color w:val="002060"/>
          <w:u w:val="single"/>
        </w:rPr>
        <w:t>SEMIFINALI</w:t>
      </w:r>
    </w:p>
    <w:p w14:paraId="4998499D" w14:textId="3B1E52AB" w:rsidR="005B42F0" w:rsidRPr="00B63DC4" w:rsidRDefault="005B42F0" w:rsidP="005B42F0">
      <w:pPr>
        <w:pStyle w:val="Corpodeltesto21"/>
        <w:rPr>
          <w:rFonts w:ascii="Arial" w:hAnsi="Arial" w:cs="Arial"/>
          <w:b/>
          <w:i/>
          <w:color w:val="002060"/>
          <w:sz w:val="22"/>
        </w:rPr>
      </w:pPr>
      <w:r w:rsidRPr="00086237">
        <w:rPr>
          <w:rFonts w:ascii="Arial" w:hAnsi="Arial" w:cs="Arial"/>
          <w:b/>
          <w:i/>
          <w:color w:val="002060"/>
          <w:sz w:val="22"/>
        </w:rPr>
        <w:t xml:space="preserve">Gara Unica </w:t>
      </w:r>
      <w:r w:rsidR="009D63FA" w:rsidRPr="00086237">
        <w:rPr>
          <w:rFonts w:ascii="Arial" w:hAnsi="Arial" w:cs="Arial"/>
          <w:b/>
          <w:i/>
          <w:color w:val="002060"/>
          <w:sz w:val="22"/>
        </w:rPr>
        <w:t xml:space="preserve">16 Dicembre </w:t>
      </w:r>
      <w:r w:rsidRPr="00086237">
        <w:rPr>
          <w:rFonts w:ascii="Arial" w:hAnsi="Arial" w:cs="Arial"/>
          <w:b/>
          <w:i/>
          <w:color w:val="002060"/>
          <w:sz w:val="22"/>
        </w:rPr>
        <w:t>202</w:t>
      </w:r>
      <w:r w:rsidR="009D63FA" w:rsidRPr="00086237">
        <w:rPr>
          <w:rFonts w:ascii="Arial" w:hAnsi="Arial" w:cs="Arial"/>
          <w:b/>
          <w:i/>
          <w:color w:val="002060"/>
          <w:sz w:val="22"/>
        </w:rPr>
        <w:t>3</w:t>
      </w:r>
    </w:p>
    <w:p w14:paraId="724CF6A8" w14:textId="77777777" w:rsidR="005B42F0" w:rsidRPr="00F45EB9" w:rsidRDefault="005B42F0" w:rsidP="005B42F0">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0D9F7715" w14:textId="77777777" w:rsidR="005B42F0" w:rsidRPr="00F45EB9" w:rsidRDefault="005B42F0" w:rsidP="005B42F0">
      <w:pPr>
        <w:pStyle w:val="LndNormale1"/>
        <w:rPr>
          <w:color w:val="002060"/>
        </w:rPr>
      </w:pPr>
    </w:p>
    <w:p w14:paraId="39A81168" w14:textId="77777777" w:rsidR="005B42F0" w:rsidRPr="001E6A72" w:rsidRDefault="005B42F0" w:rsidP="005B42F0">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7FB0A622" w14:textId="77777777" w:rsidR="005B42F0" w:rsidRPr="000A1E89" w:rsidRDefault="005B42F0" w:rsidP="005B42F0">
      <w:pPr>
        <w:pStyle w:val="Corpodeltesto21"/>
        <w:rPr>
          <w:rFonts w:ascii="Arial" w:hAnsi="Arial" w:cs="Arial"/>
          <w:color w:val="002060"/>
          <w:sz w:val="22"/>
        </w:rPr>
      </w:pPr>
      <w:r w:rsidRPr="000A1E89">
        <w:rPr>
          <w:rFonts w:ascii="Arial" w:hAnsi="Arial" w:cs="Arial"/>
          <w:color w:val="002060"/>
          <w:sz w:val="22"/>
        </w:rPr>
        <w:t>1^ classificata girone prima fase –  4^ classificata girone prima fase</w:t>
      </w:r>
    </w:p>
    <w:p w14:paraId="36E26103" w14:textId="77777777" w:rsidR="005B42F0" w:rsidRPr="000A1E89" w:rsidRDefault="005B42F0" w:rsidP="005B42F0">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  </w:t>
      </w:r>
      <w:r>
        <w:rPr>
          <w:rFonts w:ascii="Arial" w:hAnsi="Arial" w:cs="Arial"/>
          <w:color w:val="002060"/>
          <w:sz w:val="22"/>
        </w:rPr>
        <w:t>3</w:t>
      </w:r>
      <w:r w:rsidRPr="000A1E89">
        <w:rPr>
          <w:rFonts w:ascii="Arial" w:hAnsi="Arial" w:cs="Arial"/>
          <w:color w:val="002060"/>
          <w:sz w:val="22"/>
        </w:rPr>
        <w:t>^ classificata girone prima fase</w:t>
      </w:r>
    </w:p>
    <w:p w14:paraId="25B070E8" w14:textId="77777777" w:rsidR="005B42F0" w:rsidRPr="00F45EB9" w:rsidRDefault="005B42F0" w:rsidP="005B42F0">
      <w:pPr>
        <w:pStyle w:val="LndNormale1"/>
        <w:rPr>
          <w:color w:val="002060"/>
        </w:rPr>
      </w:pPr>
    </w:p>
    <w:p w14:paraId="7CE82C53" w14:textId="77777777" w:rsidR="005B42F0" w:rsidRPr="00F45EB9" w:rsidRDefault="005B42F0" w:rsidP="005B42F0">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71F96742" w14:textId="77777777" w:rsidR="005B42F0" w:rsidRPr="00F45EB9" w:rsidRDefault="005B42F0" w:rsidP="005B42F0">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07FB399A" w14:textId="77777777" w:rsidR="005B42F0" w:rsidRDefault="005B42F0" w:rsidP="005B42F0">
      <w:pPr>
        <w:pStyle w:val="Corpodeltesto21"/>
        <w:rPr>
          <w:rFonts w:ascii="Arial" w:hAnsi="Arial" w:cs="Arial"/>
          <w:b/>
          <w:iCs/>
          <w:color w:val="002060"/>
          <w:sz w:val="22"/>
        </w:rPr>
      </w:pPr>
    </w:p>
    <w:p w14:paraId="4BDD8EB4" w14:textId="77777777" w:rsidR="005B42F0" w:rsidRPr="00FB3ED9" w:rsidRDefault="005B42F0" w:rsidP="005B42F0">
      <w:pPr>
        <w:pStyle w:val="Corpodeltesto21"/>
        <w:rPr>
          <w:rFonts w:ascii="Arial" w:hAnsi="Arial" w:cs="Arial"/>
          <w:b/>
          <w:iCs/>
          <w:color w:val="002060"/>
          <w:sz w:val="22"/>
          <w:u w:val="single"/>
        </w:rPr>
      </w:pPr>
      <w:r>
        <w:rPr>
          <w:rFonts w:ascii="Arial" w:hAnsi="Arial" w:cs="Arial"/>
          <w:b/>
          <w:iCs/>
          <w:color w:val="002060"/>
          <w:sz w:val="22"/>
          <w:u w:val="single"/>
        </w:rPr>
        <w:t>FINALE</w:t>
      </w:r>
    </w:p>
    <w:p w14:paraId="0DB86D5B" w14:textId="29014B79" w:rsidR="005B42F0" w:rsidRPr="007F37DD" w:rsidRDefault="005B42F0" w:rsidP="005B42F0">
      <w:pPr>
        <w:pStyle w:val="Corpodeltesto21"/>
        <w:rPr>
          <w:rFonts w:ascii="Arial" w:hAnsi="Arial" w:cs="Arial"/>
          <w:b/>
          <w:iCs/>
          <w:color w:val="002060"/>
          <w:sz w:val="22"/>
        </w:rPr>
      </w:pPr>
      <w:r w:rsidRPr="007F37DD">
        <w:rPr>
          <w:rFonts w:ascii="Arial" w:hAnsi="Arial" w:cs="Arial"/>
          <w:b/>
          <w:iCs/>
          <w:color w:val="002060"/>
          <w:sz w:val="22"/>
        </w:rPr>
        <w:t>Gara Unica, Gennaio 202</w:t>
      </w:r>
      <w:r w:rsidR="009D63FA">
        <w:rPr>
          <w:rFonts w:ascii="Arial" w:hAnsi="Arial" w:cs="Arial"/>
          <w:b/>
          <w:iCs/>
          <w:color w:val="002060"/>
          <w:sz w:val="22"/>
        </w:rPr>
        <w:t>4</w:t>
      </w:r>
    </w:p>
    <w:p w14:paraId="7747E6FD" w14:textId="273196E4" w:rsidR="005B42F0" w:rsidRPr="000B4152" w:rsidRDefault="005B42F0" w:rsidP="005B42F0">
      <w:pPr>
        <w:pStyle w:val="Corpodeltesto21"/>
        <w:rPr>
          <w:rFonts w:ascii="Arial" w:hAnsi="Arial" w:cs="Arial"/>
          <w:color w:val="002060"/>
          <w:sz w:val="22"/>
        </w:rPr>
      </w:pPr>
      <w:r w:rsidRPr="007F37DD">
        <w:rPr>
          <w:rFonts w:ascii="Arial" w:hAnsi="Arial" w:cs="Arial"/>
          <w:color w:val="002060"/>
          <w:sz w:val="22"/>
        </w:rPr>
        <w:t xml:space="preserve">Le 2 società vincenti le Semifinali disputeranno, in sede unica la gara di Finale nel corso delle “Finals </w:t>
      </w:r>
      <w:r w:rsidRPr="000B4152">
        <w:rPr>
          <w:rFonts w:ascii="Arial" w:hAnsi="Arial" w:cs="Arial"/>
          <w:color w:val="002060"/>
          <w:sz w:val="22"/>
        </w:rPr>
        <w:t xml:space="preserve">Cup” </w:t>
      </w:r>
      <w:r>
        <w:rPr>
          <w:rFonts w:ascii="Arial" w:hAnsi="Arial" w:cs="Arial"/>
          <w:color w:val="002060"/>
          <w:sz w:val="22"/>
        </w:rPr>
        <w:t>che si disputerà a Gennaio 202</w:t>
      </w:r>
      <w:r w:rsidR="009D63FA">
        <w:rPr>
          <w:rFonts w:ascii="Arial" w:hAnsi="Arial" w:cs="Arial"/>
          <w:color w:val="002060"/>
          <w:sz w:val="22"/>
        </w:rPr>
        <w:t>4</w:t>
      </w:r>
      <w:r w:rsidRPr="000B4152">
        <w:rPr>
          <w:rFonts w:ascii="Arial" w:hAnsi="Arial" w:cs="Arial"/>
          <w:color w:val="002060"/>
          <w:sz w:val="22"/>
        </w:rPr>
        <w:t>, il regolamento e la disciplina sportiva della “Finals Cup” saranno oggetto di apposito C.U.</w:t>
      </w:r>
    </w:p>
    <w:p w14:paraId="1C757B30" w14:textId="77777777" w:rsidR="005B42F0" w:rsidRPr="000B4152" w:rsidRDefault="005B42F0" w:rsidP="005B42F0">
      <w:pPr>
        <w:pStyle w:val="LndNormale1"/>
        <w:rPr>
          <w:color w:val="002060"/>
          <w:highlight w:val="yellow"/>
        </w:rPr>
      </w:pPr>
    </w:p>
    <w:p w14:paraId="62039CE7" w14:textId="77777777" w:rsidR="005B42F0" w:rsidRPr="007C0438" w:rsidRDefault="005B42F0" w:rsidP="005B42F0">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3FA73A29" w14:textId="77777777" w:rsidR="005B42F0" w:rsidRPr="007C0438" w:rsidRDefault="005B42F0" w:rsidP="005B42F0">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0D6F147C" w14:textId="77777777" w:rsidR="005B42F0" w:rsidRPr="007C0438" w:rsidRDefault="005B42F0" w:rsidP="005B42F0">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79718780" w14:textId="77777777" w:rsidR="005B42F0" w:rsidRPr="007C0438" w:rsidRDefault="005B42F0" w:rsidP="005B42F0">
      <w:pPr>
        <w:rPr>
          <w:rStyle w:val="Enfasigrassetto"/>
          <w:rFonts w:ascii="Arial" w:hAnsi="Arial" w:cs="Arial"/>
          <w:color w:val="002060"/>
          <w:sz w:val="22"/>
          <w:szCs w:val="22"/>
        </w:rPr>
      </w:pPr>
      <w:r w:rsidRPr="007C0438">
        <w:rPr>
          <w:rStyle w:val="Enfasigrassetto"/>
          <w:rFonts w:ascii="Arial" w:hAnsi="Arial" w:cs="Arial"/>
          <w:color w:val="002060"/>
          <w:sz w:val="22"/>
          <w:szCs w:val="22"/>
        </w:rPr>
        <w:lastRenderedPageBreak/>
        <w:t>Le sanzioni di squalifica a tempo determinato hanno esecuzione secondo il disposto dell’art. 21 comma 10 del C.G.S.</w:t>
      </w:r>
    </w:p>
    <w:p w14:paraId="13682B05" w14:textId="77777777" w:rsidR="005B42F0" w:rsidRPr="007C0438" w:rsidRDefault="005B42F0" w:rsidP="005B42F0">
      <w:pPr>
        <w:rPr>
          <w:rFonts w:ascii="Arial" w:hAnsi="Arial"/>
          <w:color w:val="002060"/>
          <w:sz w:val="22"/>
          <w:szCs w:val="22"/>
        </w:rPr>
      </w:pPr>
    </w:p>
    <w:p w14:paraId="1E47197D" w14:textId="77777777" w:rsidR="005B42F0" w:rsidRPr="007C0438" w:rsidRDefault="005B42F0" w:rsidP="005B42F0">
      <w:pPr>
        <w:pStyle w:val="LndNormale1"/>
        <w:rPr>
          <w:b/>
          <w:color w:val="002060"/>
          <w:u w:val="single"/>
        </w:rPr>
      </w:pPr>
      <w:r w:rsidRPr="007C0438">
        <w:rPr>
          <w:b/>
          <w:color w:val="002060"/>
          <w:u w:val="single"/>
        </w:rPr>
        <w:t>Reclami</w:t>
      </w:r>
    </w:p>
    <w:p w14:paraId="3E8E8DAD" w14:textId="77777777" w:rsidR="009D63FA" w:rsidRPr="007C0438" w:rsidRDefault="009D63FA" w:rsidP="009D63FA">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0B7FFE45" w14:textId="77777777" w:rsidR="005B42F0" w:rsidRPr="007C0438" w:rsidRDefault="005B42F0" w:rsidP="005B42F0">
      <w:pPr>
        <w:pStyle w:val="LndNormale1"/>
        <w:rPr>
          <w:color w:val="002060"/>
        </w:rPr>
      </w:pPr>
    </w:p>
    <w:p w14:paraId="484A4288" w14:textId="77777777" w:rsidR="005B42F0" w:rsidRPr="007C0438" w:rsidRDefault="005B42F0" w:rsidP="005B42F0">
      <w:pPr>
        <w:rPr>
          <w:rFonts w:ascii="Arial" w:hAnsi="Arial"/>
          <w:b/>
          <w:color w:val="002060"/>
          <w:sz w:val="22"/>
          <w:szCs w:val="22"/>
          <w:u w:val="single"/>
        </w:rPr>
      </w:pPr>
      <w:r w:rsidRPr="007C0438">
        <w:rPr>
          <w:rFonts w:ascii="Arial" w:hAnsi="Arial"/>
          <w:b/>
          <w:color w:val="002060"/>
          <w:sz w:val="22"/>
          <w:szCs w:val="22"/>
          <w:u w:val="single"/>
        </w:rPr>
        <w:t>Rinuncia a gare</w:t>
      </w:r>
    </w:p>
    <w:p w14:paraId="63E72E5A" w14:textId="77777777" w:rsidR="005B42F0" w:rsidRPr="007C0438" w:rsidRDefault="005B42F0" w:rsidP="005B42F0">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6EA0F75" w14:textId="77777777" w:rsidR="005B42F0" w:rsidRPr="007C0438" w:rsidRDefault="005B42F0" w:rsidP="005B42F0">
      <w:pPr>
        <w:pStyle w:val="Corpodeltesto21"/>
        <w:rPr>
          <w:color w:val="002060"/>
          <w:sz w:val="22"/>
          <w:szCs w:val="22"/>
        </w:rPr>
      </w:pPr>
    </w:p>
    <w:p w14:paraId="4C5FD066" w14:textId="77777777" w:rsidR="005B42F0" w:rsidRPr="007C0438" w:rsidRDefault="005B42F0" w:rsidP="005B42F0">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2CAAB2E" w14:textId="77777777" w:rsidR="005B42F0" w:rsidRPr="007C0438" w:rsidRDefault="005B42F0" w:rsidP="005B42F0">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084D3175" w14:textId="77777777" w:rsidR="00A42015" w:rsidRDefault="00A42015" w:rsidP="00D551E3">
      <w:pPr>
        <w:pStyle w:val="breakline"/>
        <w:rPr>
          <w:rFonts w:ascii="Arial" w:hAnsi="Arial" w:cs="Arial"/>
          <w:color w:val="002060"/>
          <w:sz w:val="22"/>
          <w:szCs w:val="22"/>
        </w:rPr>
      </w:pPr>
    </w:p>
    <w:p w14:paraId="034250A7" w14:textId="77777777" w:rsidR="00A42015" w:rsidRDefault="00A42015" w:rsidP="00D551E3">
      <w:pPr>
        <w:pStyle w:val="breakline"/>
        <w:rPr>
          <w:rFonts w:ascii="Arial" w:hAnsi="Arial" w:cs="Arial"/>
          <w:color w:val="002060"/>
          <w:sz w:val="22"/>
          <w:szCs w:val="22"/>
        </w:rPr>
      </w:pPr>
    </w:p>
    <w:p w14:paraId="5EA01954" w14:textId="77777777" w:rsidR="00A42015" w:rsidRPr="00E32582" w:rsidRDefault="00A42015" w:rsidP="00A42015">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19</w:t>
      </w:r>
      <w:r w:rsidRPr="000B4152">
        <w:rPr>
          <w:color w:val="002060"/>
        </w:rPr>
        <w:t xml:space="preserve"> CALCIO A 5</w:t>
      </w:r>
    </w:p>
    <w:p w14:paraId="3EF89D2F" w14:textId="77777777" w:rsidR="00A42015" w:rsidRPr="000B4152" w:rsidRDefault="00A42015" w:rsidP="00A42015">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62B2DC9A" w14:textId="77777777" w:rsidR="00A42015" w:rsidRPr="000B4152" w:rsidRDefault="00A42015" w:rsidP="00A42015">
      <w:pPr>
        <w:pStyle w:val="Corpodeltesto21"/>
        <w:rPr>
          <w:rFonts w:ascii="Arial" w:hAnsi="Arial" w:cs="Arial"/>
          <w:color w:val="002060"/>
          <w:sz w:val="22"/>
        </w:rPr>
      </w:pPr>
    </w:p>
    <w:p w14:paraId="02C5F98F" w14:textId="42A7DF80" w:rsidR="00A42015" w:rsidRPr="000B4152" w:rsidRDefault="00A42015" w:rsidP="00A42015">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23/2024</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00038EDD" w14:textId="77777777" w:rsidR="00A42015" w:rsidRPr="000B4152" w:rsidRDefault="00A42015" w:rsidP="00A42015">
      <w:pPr>
        <w:pStyle w:val="Corpodeltesto21"/>
        <w:rPr>
          <w:rFonts w:ascii="Arial" w:hAnsi="Arial" w:cs="Arial"/>
          <w:b/>
          <w:color w:val="002060"/>
          <w:sz w:val="22"/>
        </w:rPr>
      </w:pPr>
    </w:p>
    <w:p w14:paraId="238C5256" w14:textId="77777777" w:rsidR="00A42015" w:rsidRPr="000B4152" w:rsidRDefault="00A42015" w:rsidP="00A42015">
      <w:pPr>
        <w:pStyle w:val="LndNormale1"/>
        <w:rPr>
          <w:b/>
          <w:color w:val="002060"/>
        </w:rPr>
      </w:pPr>
      <w:bookmarkStart w:id="16" w:name="_Hlk145496347"/>
      <w:r w:rsidRPr="000B4152">
        <w:rPr>
          <w:b/>
          <w:color w:val="002060"/>
        </w:rPr>
        <w:t xml:space="preserve">Prima Fase </w:t>
      </w:r>
    </w:p>
    <w:p w14:paraId="744F705F" w14:textId="157FBC83" w:rsidR="00A42015" w:rsidRPr="00B36ED2" w:rsidRDefault="00A42015" w:rsidP="00A42015">
      <w:pPr>
        <w:pStyle w:val="Corpodeltesto21"/>
        <w:rPr>
          <w:rFonts w:ascii="Arial" w:hAnsi="Arial" w:cs="Arial"/>
          <w:b/>
          <w:iCs/>
          <w:color w:val="002060"/>
          <w:sz w:val="22"/>
        </w:rPr>
      </w:pPr>
      <w:r w:rsidRPr="00B36ED2">
        <w:rPr>
          <w:rFonts w:ascii="Arial" w:hAnsi="Arial" w:cs="Arial"/>
          <w:b/>
          <w:iCs/>
          <w:color w:val="002060"/>
          <w:sz w:val="22"/>
        </w:rPr>
        <w:t>1^ giornata Sabato 23 Settembre 2023</w:t>
      </w:r>
    </w:p>
    <w:p w14:paraId="2696DB42" w14:textId="047A1EE8" w:rsidR="00A42015" w:rsidRPr="00B36ED2" w:rsidRDefault="00A42015" w:rsidP="00A42015">
      <w:pPr>
        <w:pStyle w:val="Corpodeltesto21"/>
        <w:rPr>
          <w:rFonts w:ascii="Arial" w:hAnsi="Arial" w:cs="Arial"/>
          <w:b/>
          <w:iCs/>
          <w:color w:val="002060"/>
          <w:sz w:val="22"/>
        </w:rPr>
      </w:pPr>
      <w:r w:rsidRPr="00B36ED2">
        <w:rPr>
          <w:rFonts w:ascii="Arial" w:hAnsi="Arial" w:cs="Arial"/>
          <w:b/>
          <w:iCs/>
          <w:color w:val="002060"/>
          <w:sz w:val="22"/>
        </w:rPr>
        <w:t xml:space="preserve">2^ giornata Martedì </w:t>
      </w:r>
      <w:r w:rsidR="00B36ED2" w:rsidRPr="00B36ED2">
        <w:rPr>
          <w:rFonts w:ascii="Arial" w:hAnsi="Arial" w:cs="Arial"/>
          <w:b/>
          <w:iCs/>
          <w:color w:val="002060"/>
          <w:sz w:val="22"/>
        </w:rPr>
        <w:t>10</w:t>
      </w:r>
      <w:r w:rsidRPr="00B36ED2">
        <w:rPr>
          <w:rFonts w:ascii="Arial" w:hAnsi="Arial" w:cs="Arial"/>
          <w:b/>
          <w:iCs/>
          <w:color w:val="002060"/>
          <w:sz w:val="22"/>
        </w:rPr>
        <w:t xml:space="preserve"> Ottobre 2023</w:t>
      </w:r>
    </w:p>
    <w:p w14:paraId="04663870" w14:textId="5E09E560" w:rsidR="00A42015" w:rsidRPr="000B4152" w:rsidRDefault="00A42015" w:rsidP="00A42015">
      <w:pPr>
        <w:pStyle w:val="Corpodeltesto21"/>
        <w:rPr>
          <w:rFonts w:ascii="Arial" w:hAnsi="Arial" w:cs="Arial"/>
          <w:b/>
          <w:iCs/>
          <w:color w:val="002060"/>
          <w:sz w:val="22"/>
        </w:rPr>
      </w:pPr>
      <w:r w:rsidRPr="00B36ED2">
        <w:rPr>
          <w:rFonts w:ascii="Arial" w:hAnsi="Arial" w:cs="Arial"/>
          <w:b/>
          <w:iCs/>
          <w:color w:val="002060"/>
          <w:sz w:val="22"/>
        </w:rPr>
        <w:t xml:space="preserve">3^ giornata Martedì </w:t>
      </w:r>
      <w:r w:rsidR="00B36ED2" w:rsidRPr="00B36ED2">
        <w:rPr>
          <w:rFonts w:ascii="Arial" w:hAnsi="Arial" w:cs="Arial"/>
          <w:b/>
          <w:iCs/>
          <w:color w:val="002060"/>
          <w:sz w:val="22"/>
        </w:rPr>
        <w:t>24</w:t>
      </w:r>
      <w:r w:rsidRPr="00B36ED2">
        <w:rPr>
          <w:rFonts w:ascii="Arial" w:hAnsi="Arial" w:cs="Arial"/>
          <w:b/>
          <w:iCs/>
          <w:color w:val="002060"/>
          <w:sz w:val="22"/>
        </w:rPr>
        <w:t xml:space="preserve"> Ottobre 2023</w:t>
      </w:r>
    </w:p>
    <w:p w14:paraId="47F79D29" w14:textId="77777777" w:rsidR="00A42015" w:rsidRPr="000B4152" w:rsidRDefault="00A42015" w:rsidP="00A42015">
      <w:pPr>
        <w:pStyle w:val="Corpodeltesto21"/>
        <w:rPr>
          <w:rFonts w:ascii="Arial" w:hAnsi="Arial" w:cs="Arial"/>
          <w:b/>
          <w:iCs/>
          <w:color w:val="002060"/>
          <w:sz w:val="22"/>
        </w:rPr>
      </w:pPr>
    </w:p>
    <w:p w14:paraId="01550A36" w14:textId="019F7DE2" w:rsidR="00A42015" w:rsidRPr="000B4152" w:rsidRDefault="00A42015" w:rsidP="00A42015">
      <w:pPr>
        <w:pStyle w:val="LndNormale1"/>
        <w:rPr>
          <w:color w:val="002060"/>
        </w:rPr>
      </w:pPr>
      <w:r w:rsidRPr="000B4152">
        <w:rPr>
          <w:color w:val="002060"/>
        </w:rPr>
        <w:t>Le Società iscritte al primo turno saranno sorteggiate in n° 4 gironi</w:t>
      </w:r>
      <w:r>
        <w:rPr>
          <w:color w:val="002060"/>
        </w:rPr>
        <w:t xml:space="preserve"> composti da 3 squadre.</w:t>
      </w:r>
    </w:p>
    <w:p w14:paraId="367564B4" w14:textId="77777777" w:rsidR="00A42015" w:rsidRDefault="00A42015" w:rsidP="00A42015">
      <w:pPr>
        <w:pStyle w:val="LndNormale1"/>
        <w:rPr>
          <w:color w:val="002060"/>
        </w:rPr>
      </w:pPr>
    </w:p>
    <w:p w14:paraId="50A511E0" w14:textId="621955D8" w:rsidR="00A42015" w:rsidRPr="00E32582" w:rsidRDefault="00A42015" w:rsidP="00A42015">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12</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67ABA46D" w14:textId="77777777" w:rsidR="00A42015" w:rsidRDefault="00A42015" w:rsidP="00A42015">
      <w:pPr>
        <w:pStyle w:val="Corpodeltesto21"/>
        <w:rPr>
          <w:rFonts w:ascii="Arial" w:hAnsi="Arial" w:cs="Arial"/>
          <w:color w:val="002060"/>
          <w:sz w:val="22"/>
        </w:rPr>
      </w:pPr>
    </w:p>
    <w:p w14:paraId="3ECFD293" w14:textId="77777777" w:rsidR="00A42015" w:rsidRPr="00E32582" w:rsidRDefault="00A42015" w:rsidP="00A42015">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5072D5BF" w14:textId="1FAB245A" w:rsidR="00A42015" w:rsidRDefault="00BD4CD3" w:rsidP="00A42015">
      <w:pPr>
        <w:pStyle w:val="Corpodeltesto21"/>
        <w:rPr>
          <w:rFonts w:ascii="Arial" w:hAnsi="Arial" w:cs="Arial"/>
          <w:color w:val="002060"/>
          <w:sz w:val="22"/>
        </w:rPr>
      </w:pPr>
      <w:r>
        <w:rPr>
          <w:rFonts w:ascii="Arial" w:hAnsi="Arial" w:cs="Arial"/>
          <w:color w:val="002060"/>
          <w:sz w:val="22"/>
        </w:rPr>
        <w:t>AMICI DEL CENTROSOCIO SP.</w:t>
      </w:r>
    </w:p>
    <w:p w14:paraId="6E9AE4C0" w14:textId="03F0BAFB" w:rsidR="00BD4CD3" w:rsidRDefault="00BD4CD3" w:rsidP="00A42015">
      <w:pPr>
        <w:pStyle w:val="Corpodeltesto21"/>
        <w:rPr>
          <w:rFonts w:ascii="Arial" w:hAnsi="Arial" w:cs="Arial"/>
          <w:color w:val="002060"/>
          <w:sz w:val="22"/>
        </w:rPr>
      </w:pPr>
      <w:r>
        <w:rPr>
          <w:rFonts w:ascii="Arial" w:hAnsi="Arial" w:cs="Arial"/>
          <w:color w:val="002060"/>
          <w:sz w:val="22"/>
        </w:rPr>
        <w:t>OSIMO FIVE</w:t>
      </w:r>
    </w:p>
    <w:p w14:paraId="0BBDFDC7" w14:textId="7A0D2ADC" w:rsidR="00BD4CD3" w:rsidRDefault="00BD4CD3" w:rsidP="00A42015">
      <w:pPr>
        <w:pStyle w:val="Corpodeltesto21"/>
        <w:rPr>
          <w:rFonts w:ascii="Arial" w:hAnsi="Arial" w:cs="Arial"/>
          <w:color w:val="002060"/>
          <w:sz w:val="22"/>
        </w:rPr>
      </w:pPr>
      <w:r>
        <w:rPr>
          <w:rFonts w:ascii="Arial" w:hAnsi="Arial" w:cs="Arial"/>
          <w:color w:val="002060"/>
          <w:sz w:val="22"/>
        </w:rPr>
        <w:t>DINAMIS 1990</w:t>
      </w:r>
    </w:p>
    <w:p w14:paraId="3048AB3C" w14:textId="77777777" w:rsidR="00BD4CD3" w:rsidRDefault="00BD4CD3" w:rsidP="00A42015">
      <w:pPr>
        <w:pStyle w:val="Corpodeltesto21"/>
        <w:rPr>
          <w:rFonts w:ascii="Arial" w:hAnsi="Arial" w:cs="Arial"/>
          <w:color w:val="002060"/>
          <w:sz w:val="22"/>
        </w:rPr>
      </w:pPr>
    </w:p>
    <w:p w14:paraId="607EDDAC" w14:textId="77777777" w:rsidR="00A42015" w:rsidRPr="00E32582" w:rsidRDefault="00A42015" w:rsidP="00A4201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00A93824" w14:textId="60C28FB4" w:rsidR="00A42015" w:rsidRDefault="00BD4CD3" w:rsidP="00A42015">
      <w:pPr>
        <w:pStyle w:val="Corpodeltesto21"/>
        <w:rPr>
          <w:rFonts w:ascii="Arial" w:hAnsi="Arial" w:cs="Arial"/>
          <w:color w:val="002060"/>
          <w:sz w:val="22"/>
        </w:rPr>
      </w:pPr>
      <w:r>
        <w:rPr>
          <w:rFonts w:ascii="Arial" w:hAnsi="Arial" w:cs="Arial"/>
          <w:color w:val="002060"/>
          <w:sz w:val="22"/>
        </w:rPr>
        <w:t>REAL FABRIANO</w:t>
      </w:r>
    </w:p>
    <w:p w14:paraId="3076889F" w14:textId="4C611339" w:rsidR="00BD4CD3" w:rsidRDefault="00BD4CD3" w:rsidP="00A42015">
      <w:pPr>
        <w:pStyle w:val="Corpodeltesto21"/>
        <w:rPr>
          <w:rFonts w:ascii="Arial" w:hAnsi="Arial" w:cs="Arial"/>
          <w:color w:val="002060"/>
          <w:sz w:val="22"/>
        </w:rPr>
      </w:pPr>
      <w:r>
        <w:rPr>
          <w:rFonts w:ascii="Arial" w:hAnsi="Arial" w:cs="Arial"/>
          <w:color w:val="002060"/>
          <w:sz w:val="22"/>
        </w:rPr>
        <w:t>JESI</w:t>
      </w:r>
    </w:p>
    <w:p w14:paraId="6E0C9664" w14:textId="516ED23D" w:rsidR="00BD4CD3" w:rsidRDefault="00BD4CD3" w:rsidP="00A42015">
      <w:pPr>
        <w:pStyle w:val="Corpodeltesto21"/>
        <w:rPr>
          <w:rFonts w:ascii="Arial" w:hAnsi="Arial" w:cs="Arial"/>
          <w:color w:val="002060"/>
          <w:sz w:val="22"/>
        </w:rPr>
      </w:pPr>
      <w:r>
        <w:rPr>
          <w:rFonts w:ascii="Arial" w:hAnsi="Arial" w:cs="Arial"/>
          <w:color w:val="002060"/>
          <w:sz w:val="22"/>
        </w:rPr>
        <w:t>ACLI MANTOVANI CALCIO A 5</w:t>
      </w:r>
    </w:p>
    <w:p w14:paraId="26DBE1E1" w14:textId="77777777" w:rsidR="00BD4CD3" w:rsidRDefault="00BD4CD3" w:rsidP="00A42015">
      <w:pPr>
        <w:pStyle w:val="Corpodeltesto21"/>
        <w:rPr>
          <w:rFonts w:ascii="Arial" w:hAnsi="Arial" w:cs="Arial"/>
          <w:color w:val="002060"/>
          <w:sz w:val="22"/>
        </w:rPr>
      </w:pPr>
    </w:p>
    <w:p w14:paraId="76DB60E4" w14:textId="77777777" w:rsidR="00A42015" w:rsidRPr="00E32582" w:rsidRDefault="00A42015" w:rsidP="00A4201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7D69D8F" w14:textId="2365B1A3" w:rsidR="00A42015" w:rsidRDefault="00BD4CD3" w:rsidP="00A42015">
      <w:pPr>
        <w:pStyle w:val="Corpodeltesto21"/>
        <w:rPr>
          <w:rFonts w:ascii="Arial" w:hAnsi="Arial" w:cs="Arial"/>
          <w:color w:val="002060"/>
          <w:sz w:val="22"/>
        </w:rPr>
      </w:pPr>
      <w:r>
        <w:rPr>
          <w:rFonts w:ascii="Arial" w:hAnsi="Arial" w:cs="Arial"/>
          <w:color w:val="002060"/>
          <w:sz w:val="22"/>
        </w:rPr>
        <w:t>FERMANA FUTSAL 2022</w:t>
      </w:r>
    </w:p>
    <w:p w14:paraId="6A2D96D9" w14:textId="03B64577" w:rsidR="00BD4CD3" w:rsidRDefault="00BD4CD3" w:rsidP="00A42015">
      <w:pPr>
        <w:pStyle w:val="Corpodeltesto21"/>
        <w:rPr>
          <w:rFonts w:ascii="Arial" w:hAnsi="Arial" w:cs="Arial"/>
          <w:color w:val="002060"/>
          <w:sz w:val="22"/>
        </w:rPr>
      </w:pPr>
      <w:r>
        <w:rPr>
          <w:rFonts w:ascii="Arial" w:hAnsi="Arial" w:cs="Arial"/>
          <w:color w:val="002060"/>
          <w:sz w:val="22"/>
        </w:rPr>
        <w:t>CANTINE RIUNITE CSI</w:t>
      </w:r>
    </w:p>
    <w:p w14:paraId="711841F8" w14:textId="77ED8AC4" w:rsidR="00BD4CD3" w:rsidRDefault="00BD4CD3" w:rsidP="00A42015">
      <w:pPr>
        <w:pStyle w:val="Corpodeltesto21"/>
        <w:rPr>
          <w:rFonts w:ascii="Arial" w:hAnsi="Arial" w:cs="Arial"/>
          <w:color w:val="002060"/>
          <w:sz w:val="22"/>
        </w:rPr>
      </w:pPr>
      <w:r>
        <w:rPr>
          <w:rFonts w:ascii="Arial" w:hAnsi="Arial" w:cs="Arial"/>
          <w:color w:val="002060"/>
          <w:sz w:val="22"/>
        </w:rPr>
        <w:t>MONTELUPONE CALCIO A 5</w:t>
      </w:r>
    </w:p>
    <w:p w14:paraId="433A764D" w14:textId="77777777" w:rsidR="00BD4CD3" w:rsidRDefault="00BD4CD3" w:rsidP="00A42015">
      <w:pPr>
        <w:pStyle w:val="Corpodeltesto21"/>
        <w:rPr>
          <w:rFonts w:ascii="Arial" w:hAnsi="Arial" w:cs="Arial"/>
          <w:color w:val="002060"/>
          <w:sz w:val="22"/>
        </w:rPr>
      </w:pPr>
    </w:p>
    <w:p w14:paraId="7F676072" w14:textId="77777777" w:rsidR="00A42015" w:rsidRDefault="00A42015" w:rsidP="00A4201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4A1DF9CB" w14:textId="28B5E16C" w:rsidR="00A42015" w:rsidRDefault="00BD4CD3" w:rsidP="00A42015">
      <w:pPr>
        <w:pStyle w:val="LndNormale1"/>
        <w:rPr>
          <w:color w:val="002060"/>
        </w:rPr>
      </w:pPr>
      <w:r>
        <w:rPr>
          <w:color w:val="002060"/>
        </w:rPr>
        <w:t>NUOVA JUVENTINA FFC</w:t>
      </w:r>
    </w:p>
    <w:p w14:paraId="5D47A1D4" w14:textId="7515827E" w:rsidR="00BD4CD3" w:rsidRDefault="00BD4CD3" w:rsidP="00A42015">
      <w:pPr>
        <w:pStyle w:val="LndNormale1"/>
        <w:rPr>
          <w:color w:val="002060"/>
        </w:rPr>
      </w:pPr>
      <w:r>
        <w:rPr>
          <w:color w:val="002060"/>
        </w:rPr>
        <w:t>ACLI AUDAX MONTECOSARO</w:t>
      </w:r>
    </w:p>
    <w:p w14:paraId="7B5DF658" w14:textId="2C1E9F87" w:rsidR="00BD4CD3" w:rsidRDefault="00BD4CD3" w:rsidP="00A42015">
      <w:pPr>
        <w:pStyle w:val="LndNormale1"/>
        <w:rPr>
          <w:color w:val="002060"/>
        </w:rPr>
      </w:pPr>
      <w:r>
        <w:rPr>
          <w:color w:val="002060"/>
        </w:rPr>
        <w:t>BORGOROSSO TOLENTINO</w:t>
      </w:r>
    </w:p>
    <w:p w14:paraId="3E4E39A5" w14:textId="77777777" w:rsidR="00BD4CD3" w:rsidRPr="000B4152" w:rsidRDefault="00BD4CD3" w:rsidP="00A42015">
      <w:pPr>
        <w:pStyle w:val="LndNormale1"/>
        <w:rPr>
          <w:color w:val="002060"/>
        </w:rPr>
      </w:pPr>
    </w:p>
    <w:p w14:paraId="7B04C79F" w14:textId="77777777" w:rsidR="00A42015" w:rsidRPr="000B4152" w:rsidRDefault="00A42015" w:rsidP="00A42015">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016B07AA" w14:textId="77777777" w:rsidR="00A42015" w:rsidRPr="000B4152" w:rsidRDefault="00A42015" w:rsidP="00A42015">
      <w:pPr>
        <w:pStyle w:val="LndNormale1"/>
        <w:numPr>
          <w:ilvl w:val="0"/>
          <w:numId w:val="50"/>
        </w:numPr>
        <w:textAlignment w:val="baseline"/>
        <w:rPr>
          <w:color w:val="002060"/>
        </w:rPr>
      </w:pPr>
      <w:r w:rsidRPr="000B4152">
        <w:rPr>
          <w:color w:val="002060"/>
        </w:rPr>
        <w:t>La prima giornata viene determinata per sorteggio a cura del C.R. Marche;</w:t>
      </w:r>
    </w:p>
    <w:p w14:paraId="0211C3A0" w14:textId="77777777" w:rsidR="00A42015" w:rsidRPr="000B4152" w:rsidRDefault="00A42015" w:rsidP="00A42015">
      <w:pPr>
        <w:pStyle w:val="LndNormale1"/>
        <w:numPr>
          <w:ilvl w:val="0"/>
          <w:numId w:val="50"/>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7E8A93CF" w14:textId="77777777" w:rsidR="00A42015" w:rsidRPr="000B4152" w:rsidRDefault="00A42015" w:rsidP="00A42015">
      <w:pPr>
        <w:pStyle w:val="LndNormale1"/>
        <w:numPr>
          <w:ilvl w:val="0"/>
          <w:numId w:val="50"/>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5556ADD" w14:textId="77777777" w:rsidR="00A42015" w:rsidRPr="000B4152" w:rsidRDefault="00A42015" w:rsidP="00A42015">
      <w:pPr>
        <w:pStyle w:val="LndNormale1"/>
        <w:rPr>
          <w:color w:val="002060"/>
        </w:rPr>
      </w:pPr>
    </w:p>
    <w:p w14:paraId="58F178C6" w14:textId="77777777" w:rsidR="00A42015" w:rsidRPr="000B4152" w:rsidRDefault="00A42015" w:rsidP="00A42015">
      <w:pPr>
        <w:pStyle w:val="LndNormale1"/>
        <w:rPr>
          <w:b/>
          <w:i/>
          <w:color w:val="002060"/>
        </w:rPr>
      </w:pPr>
      <w:r w:rsidRPr="000B4152">
        <w:rPr>
          <w:b/>
          <w:i/>
          <w:color w:val="002060"/>
        </w:rPr>
        <w:t>Classifica giron</w:t>
      </w:r>
      <w:r>
        <w:rPr>
          <w:b/>
          <w:i/>
          <w:color w:val="002060"/>
        </w:rPr>
        <w:t>e da tre squadre</w:t>
      </w:r>
    </w:p>
    <w:p w14:paraId="42B331A0" w14:textId="77777777" w:rsidR="00A42015" w:rsidRPr="000B4152" w:rsidRDefault="00A42015" w:rsidP="00A42015">
      <w:pPr>
        <w:pStyle w:val="LndNormale1"/>
        <w:rPr>
          <w:color w:val="002060"/>
        </w:rPr>
      </w:pPr>
      <w:r w:rsidRPr="000B4152">
        <w:rPr>
          <w:color w:val="002060"/>
        </w:rPr>
        <w:t>Per la compilazione della classifica verranno attribuiti i seguenti punteggi:</w:t>
      </w:r>
    </w:p>
    <w:p w14:paraId="6F839DF7" w14:textId="77777777" w:rsidR="00A42015" w:rsidRPr="000B4152" w:rsidRDefault="00A42015" w:rsidP="00A42015">
      <w:pPr>
        <w:pStyle w:val="LndNormale1"/>
        <w:rPr>
          <w:color w:val="002060"/>
        </w:rPr>
      </w:pPr>
      <w:r w:rsidRPr="000B4152">
        <w:rPr>
          <w:color w:val="002060"/>
        </w:rPr>
        <w:t>vittoria</w:t>
      </w:r>
      <w:r w:rsidRPr="000B4152">
        <w:rPr>
          <w:color w:val="002060"/>
        </w:rPr>
        <w:tab/>
      </w:r>
      <w:r w:rsidRPr="000B4152">
        <w:rPr>
          <w:color w:val="002060"/>
        </w:rPr>
        <w:tab/>
        <w:t>punti 3</w:t>
      </w:r>
    </w:p>
    <w:p w14:paraId="274FFA94" w14:textId="77777777" w:rsidR="00A42015" w:rsidRPr="000B4152" w:rsidRDefault="00A42015" w:rsidP="00A42015">
      <w:pPr>
        <w:pStyle w:val="LndNormale1"/>
        <w:rPr>
          <w:color w:val="002060"/>
        </w:rPr>
      </w:pPr>
      <w:r w:rsidRPr="000B4152">
        <w:rPr>
          <w:color w:val="002060"/>
        </w:rPr>
        <w:t>pareggio</w:t>
      </w:r>
      <w:r w:rsidRPr="000B4152">
        <w:rPr>
          <w:color w:val="002060"/>
        </w:rPr>
        <w:tab/>
        <w:t>punti 1</w:t>
      </w:r>
    </w:p>
    <w:p w14:paraId="424CBE55" w14:textId="77777777" w:rsidR="00A42015" w:rsidRPr="000B4152" w:rsidRDefault="00A42015" w:rsidP="00A42015">
      <w:pPr>
        <w:pStyle w:val="LndNormale1"/>
        <w:rPr>
          <w:color w:val="002060"/>
        </w:rPr>
      </w:pPr>
      <w:r w:rsidRPr="000B4152">
        <w:rPr>
          <w:color w:val="002060"/>
        </w:rPr>
        <w:t>sconfitta</w:t>
      </w:r>
      <w:r w:rsidRPr="000B4152">
        <w:rPr>
          <w:color w:val="002060"/>
        </w:rPr>
        <w:tab/>
        <w:t>punti 0</w:t>
      </w:r>
    </w:p>
    <w:p w14:paraId="152E900F" w14:textId="77777777" w:rsidR="00A42015" w:rsidRPr="000B4152" w:rsidRDefault="00A42015" w:rsidP="00A42015">
      <w:pPr>
        <w:pStyle w:val="LndNormale1"/>
        <w:rPr>
          <w:color w:val="002060"/>
        </w:rPr>
      </w:pPr>
    </w:p>
    <w:p w14:paraId="3659465F" w14:textId="77777777" w:rsidR="00A42015" w:rsidRPr="000B4152" w:rsidRDefault="00A42015" w:rsidP="00A42015">
      <w:pPr>
        <w:pStyle w:val="LndNormale1"/>
        <w:rPr>
          <w:color w:val="002060"/>
        </w:rPr>
      </w:pPr>
      <w:r w:rsidRPr="000B4152">
        <w:rPr>
          <w:color w:val="002060"/>
        </w:rPr>
        <w:t>Per la classifica di ogni girone si terrà conto:</w:t>
      </w:r>
    </w:p>
    <w:p w14:paraId="19ED89D3" w14:textId="77777777" w:rsidR="00A42015" w:rsidRPr="000B4152" w:rsidRDefault="00A42015" w:rsidP="00A42015">
      <w:pPr>
        <w:pStyle w:val="LndNormale1"/>
        <w:rPr>
          <w:color w:val="002060"/>
        </w:rPr>
      </w:pPr>
      <w:r w:rsidRPr="000B4152">
        <w:rPr>
          <w:color w:val="002060"/>
        </w:rPr>
        <w:t>a) dei punti ottenuti negli incontri disputati;</w:t>
      </w:r>
    </w:p>
    <w:p w14:paraId="48CD18ED" w14:textId="77777777" w:rsidR="00A42015" w:rsidRPr="000B4152" w:rsidRDefault="00A42015" w:rsidP="00A42015">
      <w:pPr>
        <w:pStyle w:val="LndNormale1"/>
        <w:rPr>
          <w:color w:val="002060"/>
        </w:rPr>
      </w:pPr>
      <w:r w:rsidRPr="000B4152">
        <w:rPr>
          <w:color w:val="002060"/>
        </w:rPr>
        <w:t>b) della migliore differenza reti;</w:t>
      </w:r>
    </w:p>
    <w:p w14:paraId="7F421B8E" w14:textId="77777777" w:rsidR="00A42015" w:rsidRDefault="00A42015" w:rsidP="00A42015">
      <w:pPr>
        <w:pStyle w:val="LndNormale1"/>
        <w:rPr>
          <w:color w:val="002060"/>
        </w:rPr>
      </w:pPr>
      <w:r w:rsidRPr="000B4152">
        <w:rPr>
          <w:color w:val="002060"/>
        </w:rPr>
        <w:t>c) del maggior numero di reti segnate;</w:t>
      </w:r>
    </w:p>
    <w:p w14:paraId="26280029" w14:textId="0BEDDA17" w:rsidR="00A42015" w:rsidRDefault="00A42015" w:rsidP="00A42015">
      <w:pPr>
        <w:pStyle w:val="LndNormale1"/>
        <w:rPr>
          <w:color w:val="002060"/>
        </w:rPr>
      </w:pPr>
      <w:r>
        <w:rPr>
          <w:color w:val="002060"/>
        </w:rPr>
        <w:t>d) miglior punteggio nella graduatoria disciplina della competizione in oggetto</w:t>
      </w:r>
      <w:r w:rsidR="003A33B8">
        <w:rPr>
          <w:color w:val="002060"/>
        </w:rPr>
        <w:t>;</w:t>
      </w:r>
    </w:p>
    <w:p w14:paraId="14C84EA0" w14:textId="4F4D6D9D" w:rsidR="003A33B8" w:rsidRPr="000B4152" w:rsidRDefault="003A33B8" w:rsidP="003A33B8">
      <w:pPr>
        <w:pStyle w:val="LndNormale1"/>
        <w:rPr>
          <w:color w:val="002060"/>
        </w:rPr>
      </w:pPr>
      <w:r>
        <w:rPr>
          <w:color w:val="002060"/>
        </w:rPr>
        <w:t>e) dell’anzianità di affiliazione societaria alla F.I.G.C.</w:t>
      </w:r>
    </w:p>
    <w:p w14:paraId="5D1EF63B" w14:textId="77777777" w:rsidR="00A42015" w:rsidRDefault="00A42015" w:rsidP="00A42015">
      <w:pPr>
        <w:pStyle w:val="LndNormale1"/>
        <w:rPr>
          <w:color w:val="002060"/>
        </w:rPr>
      </w:pPr>
    </w:p>
    <w:p w14:paraId="07D9235B" w14:textId="77777777" w:rsidR="00A42015" w:rsidRPr="000B4152" w:rsidRDefault="00A42015" w:rsidP="00A42015">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302E1F72" w14:textId="77777777" w:rsidR="00A42015" w:rsidRPr="000B4152" w:rsidRDefault="00A42015" w:rsidP="00A42015">
      <w:pPr>
        <w:pStyle w:val="LndNormale1"/>
        <w:rPr>
          <w:color w:val="002060"/>
        </w:rPr>
      </w:pPr>
    </w:p>
    <w:p w14:paraId="74791388" w14:textId="77777777" w:rsidR="00A42015" w:rsidRPr="00C05BAA" w:rsidRDefault="00A42015" w:rsidP="00A42015">
      <w:pPr>
        <w:pStyle w:val="LndNormale1"/>
        <w:rPr>
          <w:b/>
          <w:color w:val="002060"/>
          <w:u w:val="single"/>
        </w:rPr>
      </w:pPr>
      <w:r w:rsidRPr="00C05BAA">
        <w:rPr>
          <w:b/>
          <w:color w:val="002060"/>
          <w:u w:val="single"/>
        </w:rPr>
        <w:t>SEMIFINALI</w:t>
      </w:r>
    </w:p>
    <w:p w14:paraId="324C2264" w14:textId="7900679A" w:rsidR="00A42015" w:rsidRPr="007F461B" w:rsidRDefault="00A42015" w:rsidP="00A42015">
      <w:pPr>
        <w:pStyle w:val="Corpodeltesto21"/>
        <w:rPr>
          <w:rFonts w:ascii="Arial" w:hAnsi="Arial" w:cs="Arial"/>
          <w:b/>
          <w:i/>
          <w:color w:val="002060"/>
          <w:sz w:val="22"/>
          <w:u w:val="single"/>
        </w:rPr>
      </w:pPr>
      <w:r w:rsidRPr="00BD4CD3">
        <w:rPr>
          <w:rFonts w:ascii="Arial" w:hAnsi="Arial" w:cs="Arial"/>
          <w:b/>
          <w:i/>
          <w:color w:val="002060"/>
          <w:sz w:val="22"/>
          <w:u w:val="single"/>
        </w:rPr>
        <w:t xml:space="preserve">Gara di Andata </w:t>
      </w:r>
      <w:r w:rsidR="00BD4CD3" w:rsidRPr="00BD4CD3">
        <w:rPr>
          <w:rFonts w:ascii="Arial" w:hAnsi="Arial" w:cs="Arial"/>
          <w:b/>
          <w:i/>
          <w:color w:val="002060"/>
          <w:sz w:val="22"/>
          <w:u w:val="single"/>
        </w:rPr>
        <w:t>7 Novembre</w:t>
      </w:r>
      <w:r w:rsidRPr="00BD4CD3">
        <w:rPr>
          <w:rFonts w:ascii="Arial" w:hAnsi="Arial" w:cs="Arial"/>
          <w:b/>
          <w:i/>
          <w:color w:val="002060"/>
          <w:sz w:val="22"/>
          <w:u w:val="single"/>
        </w:rPr>
        <w:t xml:space="preserve"> 2023 – Gara di Ritorno </w:t>
      </w:r>
      <w:r w:rsidR="00BD4CD3" w:rsidRPr="00BD4CD3">
        <w:rPr>
          <w:rFonts w:ascii="Arial" w:hAnsi="Arial" w:cs="Arial"/>
          <w:b/>
          <w:i/>
          <w:color w:val="002060"/>
          <w:sz w:val="22"/>
          <w:u w:val="single"/>
        </w:rPr>
        <w:t>21</w:t>
      </w:r>
      <w:r w:rsidRPr="00BD4CD3">
        <w:rPr>
          <w:rFonts w:ascii="Arial" w:hAnsi="Arial" w:cs="Arial"/>
          <w:b/>
          <w:i/>
          <w:color w:val="002060"/>
          <w:sz w:val="22"/>
          <w:u w:val="single"/>
        </w:rPr>
        <w:t xml:space="preserve"> Novembre 2023</w:t>
      </w:r>
    </w:p>
    <w:p w14:paraId="69D067BC"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7B288BBB"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D858F79"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 xml:space="preserve">vincente girone "A" </w:t>
      </w:r>
      <w:r>
        <w:rPr>
          <w:rFonts w:ascii="Arial" w:hAnsi="Arial" w:cs="Arial"/>
          <w:color w:val="002060"/>
          <w:sz w:val="22"/>
        </w:rPr>
        <w:t xml:space="preserve">– </w:t>
      </w:r>
      <w:r w:rsidRPr="001E6A72">
        <w:rPr>
          <w:rFonts w:ascii="Arial" w:hAnsi="Arial" w:cs="Arial"/>
          <w:color w:val="002060"/>
          <w:sz w:val="22"/>
        </w:rPr>
        <w:t xml:space="preserve"> 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67DE0F9D"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 xml:space="preserve">vincente girone "C" </w:t>
      </w:r>
      <w:r>
        <w:rPr>
          <w:rFonts w:ascii="Arial" w:hAnsi="Arial" w:cs="Arial"/>
          <w:color w:val="002060"/>
          <w:sz w:val="22"/>
        </w:rPr>
        <w:t xml:space="preserve">– </w:t>
      </w:r>
      <w:r w:rsidRPr="001E6A72">
        <w:rPr>
          <w:rFonts w:ascii="Arial" w:hAnsi="Arial" w:cs="Arial"/>
          <w:color w:val="002060"/>
          <w:sz w:val="22"/>
        </w:rPr>
        <w:t xml:space="preserve"> vincente girone "D"</w:t>
      </w:r>
      <w:r w:rsidRPr="001E6A72">
        <w:rPr>
          <w:rFonts w:ascii="Arial" w:hAnsi="Arial" w:cs="Arial"/>
          <w:color w:val="002060"/>
          <w:sz w:val="22"/>
        </w:rPr>
        <w:tab/>
      </w:r>
    </w:p>
    <w:p w14:paraId="4D09E123" w14:textId="77777777" w:rsidR="00A42015" w:rsidRPr="001E6A72" w:rsidRDefault="00A42015" w:rsidP="00A42015">
      <w:pPr>
        <w:pStyle w:val="Corpodeltesto21"/>
        <w:rPr>
          <w:rFonts w:ascii="Arial" w:hAnsi="Arial" w:cs="Arial"/>
          <w:color w:val="002060"/>
          <w:sz w:val="22"/>
        </w:rPr>
      </w:pPr>
    </w:p>
    <w:p w14:paraId="0F0ED329"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6C77E65" w14:textId="77777777" w:rsidR="00A42015" w:rsidRPr="001E6A72" w:rsidRDefault="00A42015" w:rsidP="00A42015">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E48D2DD" w14:textId="77777777" w:rsidR="00A42015" w:rsidRPr="000B4152" w:rsidRDefault="00A42015" w:rsidP="00A42015">
      <w:pPr>
        <w:pStyle w:val="LndNormale1"/>
        <w:rPr>
          <w:color w:val="002060"/>
          <w:highlight w:val="yellow"/>
        </w:rPr>
      </w:pPr>
    </w:p>
    <w:p w14:paraId="7ACE50E2" w14:textId="77777777" w:rsidR="00A42015" w:rsidRPr="000A1E89" w:rsidRDefault="00A42015" w:rsidP="00A4201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5801DDD2" w14:textId="2633BA89" w:rsidR="00A42015" w:rsidRPr="000A1E89" w:rsidRDefault="00A42015" w:rsidP="00A42015">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4</w:t>
      </w:r>
    </w:p>
    <w:p w14:paraId="5AA79488" w14:textId="5F9F3915" w:rsidR="00A42015" w:rsidRPr="000B4152" w:rsidRDefault="00A42015" w:rsidP="00A4201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2024</w:t>
      </w:r>
      <w:r w:rsidRPr="000B4152">
        <w:rPr>
          <w:rFonts w:ascii="Arial" w:hAnsi="Arial" w:cs="Arial"/>
          <w:color w:val="002060"/>
          <w:sz w:val="22"/>
        </w:rPr>
        <w:t>, il regolamento e la disciplina sportiva della “Finals Cup” saranno oggetto di apposito C.U.</w:t>
      </w:r>
    </w:p>
    <w:bookmarkEnd w:id="16"/>
    <w:p w14:paraId="69FA1E0A" w14:textId="77777777" w:rsidR="00A42015" w:rsidRDefault="00A42015" w:rsidP="00A42015">
      <w:pPr>
        <w:pStyle w:val="LndNormale1"/>
        <w:rPr>
          <w:color w:val="002060"/>
          <w:highlight w:val="yellow"/>
        </w:rPr>
      </w:pPr>
    </w:p>
    <w:p w14:paraId="3B5F5068" w14:textId="77777777" w:rsidR="00A42015" w:rsidRPr="007C0438" w:rsidRDefault="00A42015" w:rsidP="00A42015">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529C7967" w14:textId="77777777" w:rsidR="00A42015" w:rsidRPr="007C0438" w:rsidRDefault="00A42015" w:rsidP="00A42015">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57EA332B" w14:textId="77777777" w:rsidR="00A42015" w:rsidRPr="007C0438" w:rsidRDefault="00A42015" w:rsidP="00A42015">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4EB9CECA" w14:textId="77777777" w:rsidR="00A42015" w:rsidRPr="007C0438" w:rsidRDefault="00A42015" w:rsidP="00A42015">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493EF0E0" w14:textId="77777777" w:rsidR="00A42015" w:rsidRPr="007C0438" w:rsidRDefault="00A42015" w:rsidP="00A42015">
      <w:pPr>
        <w:rPr>
          <w:rFonts w:ascii="Arial" w:hAnsi="Arial"/>
          <w:color w:val="002060"/>
          <w:sz w:val="22"/>
          <w:szCs w:val="22"/>
        </w:rPr>
      </w:pPr>
    </w:p>
    <w:p w14:paraId="2A17A3F2" w14:textId="77777777" w:rsidR="00A42015" w:rsidRPr="007C0438" w:rsidRDefault="00A42015" w:rsidP="00A42015">
      <w:pPr>
        <w:pStyle w:val="LndNormale1"/>
        <w:rPr>
          <w:b/>
          <w:color w:val="002060"/>
          <w:u w:val="single"/>
        </w:rPr>
      </w:pPr>
      <w:r w:rsidRPr="007C0438">
        <w:rPr>
          <w:b/>
          <w:color w:val="002060"/>
          <w:u w:val="single"/>
        </w:rPr>
        <w:t>Reclami</w:t>
      </w:r>
    </w:p>
    <w:p w14:paraId="67F9520E" w14:textId="77777777" w:rsidR="00A42015" w:rsidRPr="007C0438" w:rsidRDefault="00A42015" w:rsidP="00A42015">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7EAD61F3" w14:textId="77777777" w:rsidR="00A42015" w:rsidRPr="007C0438" w:rsidRDefault="00A42015" w:rsidP="00A42015">
      <w:pPr>
        <w:pStyle w:val="LndNormale1"/>
        <w:rPr>
          <w:color w:val="002060"/>
        </w:rPr>
      </w:pPr>
    </w:p>
    <w:p w14:paraId="5C93A5D4" w14:textId="77777777" w:rsidR="00A42015" w:rsidRPr="007C0438" w:rsidRDefault="00A42015" w:rsidP="00A42015">
      <w:pPr>
        <w:rPr>
          <w:rFonts w:ascii="Arial" w:hAnsi="Arial"/>
          <w:b/>
          <w:color w:val="002060"/>
          <w:sz w:val="22"/>
          <w:szCs w:val="22"/>
          <w:u w:val="single"/>
        </w:rPr>
      </w:pPr>
      <w:r w:rsidRPr="007C0438">
        <w:rPr>
          <w:rFonts w:ascii="Arial" w:hAnsi="Arial"/>
          <w:b/>
          <w:color w:val="002060"/>
          <w:sz w:val="22"/>
          <w:szCs w:val="22"/>
          <w:u w:val="single"/>
        </w:rPr>
        <w:lastRenderedPageBreak/>
        <w:t>Rinuncia a gare</w:t>
      </w:r>
    </w:p>
    <w:p w14:paraId="274DAE47" w14:textId="77777777" w:rsidR="00A42015" w:rsidRPr="007C0438" w:rsidRDefault="00A42015" w:rsidP="00A42015">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6A23A1B9" w14:textId="77777777" w:rsidR="00A42015" w:rsidRPr="007C0438" w:rsidRDefault="00A42015" w:rsidP="00A42015">
      <w:pPr>
        <w:pStyle w:val="Corpodeltesto21"/>
        <w:rPr>
          <w:color w:val="002060"/>
          <w:sz w:val="22"/>
          <w:szCs w:val="22"/>
        </w:rPr>
      </w:pPr>
    </w:p>
    <w:p w14:paraId="74001E6E" w14:textId="77777777" w:rsidR="00A42015" w:rsidRPr="007C0438" w:rsidRDefault="00A42015" w:rsidP="00A42015">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561A363" w14:textId="5DC5B965" w:rsidR="009D63FA" w:rsidRPr="007C0438" w:rsidRDefault="00A42015" w:rsidP="00A42015">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F7D6D74" w14:textId="77777777" w:rsidR="00A42015" w:rsidRDefault="00A42015" w:rsidP="00A42015">
      <w:pPr>
        <w:pStyle w:val="Corpodeltesto21"/>
        <w:jc w:val="left"/>
        <w:rPr>
          <w:rFonts w:ascii="Arial" w:hAnsi="Arial" w:cs="Arial"/>
          <w:b/>
          <w:color w:val="002060"/>
          <w:sz w:val="36"/>
          <w:szCs w:val="36"/>
        </w:rPr>
      </w:pPr>
    </w:p>
    <w:p w14:paraId="69DCD281" w14:textId="77777777" w:rsidR="00A42015" w:rsidRDefault="00A42015" w:rsidP="00A42015">
      <w:pPr>
        <w:pStyle w:val="Corpodeltesto21"/>
        <w:jc w:val="center"/>
        <w:rPr>
          <w:rFonts w:ascii="Arial" w:hAnsi="Arial" w:cs="Arial"/>
          <w:b/>
          <w:color w:val="002060"/>
          <w:sz w:val="30"/>
          <w:szCs w:val="30"/>
        </w:rPr>
      </w:pPr>
      <w:r>
        <w:rPr>
          <w:rFonts w:ascii="Arial" w:hAnsi="Arial" w:cs="Arial"/>
          <w:b/>
          <w:color w:val="002060"/>
          <w:sz w:val="36"/>
          <w:szCs w:val="36"/>
        </w:rPr>
        <w:t>PROGRAMMA GARE</w:t>
      </w:r>
    </w:p>
    <w:p w14:paraId="448C8A3D" w14:textId="77777777" w:rsidR="00A42015" w:rsidRDefault="00A42015" w:rsidP="00D551E3">
      <w:pPr>
        <w:pStyle w:val="breakline"/>
        <w:rPr>
          <w:rFonts w:ascii="Arial" w:hAnsi="Arial" w:cs="Arial"/>
          <w:color w:val="002060"/>
          <w:sz w:val="22"/>
          <w:szCs w:val="22"/>
        </w:rPr>
      </w:pPr>
    </w:p>
    <w:p w14:paraId="697665D1" w14:textId="77777777" w:rsidR="00E03458" w:rsidRPr="00294D45" w:rsidRDefault="00E03458" w:rsidP="00E03458">
      <w:pPr>
        <w:pStyle w:val="sottotitolocampionato10"/>
        <w:rPr>
          <w:color w:val="002060"/>
        </w:rPr>
      </w:pPr>
      <w:r w:rsidRPr="00294D4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E03458" w:rsidRPr="00294D45" w14:paraId="17938CB6"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CFAA8"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90947"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5A13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68C34"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7CD5"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ADE54"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02C63"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8E51AE2"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89E52E" w14:textId="77777777" w:rsidR="00E03458" w:rsidRPr="00294D45" w:rsidRDefault="00E03458" w:rsidP="008864A2">
            <w:pPr>
              <w:pStyle w:val="rowtabella0"/>
              <w:rPr>
                <w:color w:val="002060"/>
              </w:rPr>
            </w:pPr>
            <w:r w:rsidRPr="00294D4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9DEFD" w14:textId="77777777" w:rsidR="00E03458" w:rsidRPr="00294D45" w:rsidRDefault="00E03458" w:rsidP="008864A2">
            <w:pPr>
              <w:pStyle w:val="rowtabella0"/>
              <w:rPr>
                <w:color w:val="002060"/>
              </w:rPr>
            </w:pPr>
            <w:r w:rsidRPr="00294D45">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C827A"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651BF" w14:textId="77777777" w:rsidR="00E03458" w:rsidRPr="00294D45" w:rsidRDefault="00E03458" w:rsidP="008864A2">
            <w:pPr>
              <w:pStyle w:val="rowtabella0"/>
              <w:rPr>
                <w:color w:val="002060"/>
              </w:rPr>
            </w:pPr>
            <w:r w:rsidRPr="00294D45">
              <w:rPr>
                <w:color w:val="002060"/>
              </w:rPr>
              <w:t>24/09/2023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AD48B" w14:textId="77777777" w:rsidR="00E03458" w:rsidRPr="00294D45" w:rsidRDefault="00E03458" w:rsidP="008864A2">
            <w:pPr>
              <w:pStyle w:val="rowtabella0"/>
              <w:rPr>
                <w:color w:val="002060"/>
              </w:rPr>
            </w:pPr>
            <w:r w:rsidRPr="00294D45">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8AF43" w14:textId="77777777" w:rsidR="00E03458" w:rsidRPr="00294D45" w:rsidRDefault="00E03458" w:rsidP="008864A2">
            <w:pPr>
              <w:pStyle w:val="rowtabella0"/>
              <w:rPr>
                <w:color w:val="002060"/>
              </w:rPr>
            </w:pPr>
            <w:r w:rsidRPr="00294D45">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A88438" w14:textId="77777777" w:rsidR="00E03458" w:rsidRPr="00294D45" w:rsidRDefault="00E03458" w:rsidP="008864A2">
            <w:pPr>
              <w:pStyle w:val="rowtabella0"/>
              <w:rPr>
                <w:color w:val="002060"/>
              </w:rPr>
            </w:pPr>
            <w:r w:rsidRPr="00294D45">
              <w:rPr>
                <w:color w:val="002060"/>
              </w:rPr>
              <w:t>VIA LORETO</w:t>
            </w:r>
          </w:p>
        </w:tc>
      </w:tr>
    </w:tbl>
    <w:p w14:paraId="58450EF7" w14:textId="77777777" w:rsidR="00E03458" w:rsidRPr="00294D45" w:rsidRDefault="00E03458" w:rsidP="00E03458">
      <w:pPr>
        <w:pStyle w:val="breakline"/>
        <w:rPr>
          <w:rFonts w:eastAsiaTheme="minorEastAsia"/>
          <w:color w:val="002060"/>
        </w:rPr>
      </w:pPr>
    </w:p>
    <w:p w14:paraId="6C5C02C7" w14:textId="77777777" w:rsidR="00E03458" w:rsidRPr="00294D45" w:rsidRDefault="00E03458" w:rsidP="00E03458">
      <w:pPr>
        <w:pStyle w:val="breakline"/>
        <w:rPr>
          <w:color w:val="002060"/>
        </w:rPr>
      </w:pPr>
    </w:p>
    <w:p w14:paraId="20E37F76" w14:textId="77777777" w:rsidR="00E03458" w:rsidRPr="00294D45" w:rsidRDefault="00E03458" w:rsidP="00E03458">
      <w:pPr>
        <w:pStyle w:val="breakline"/>
        <w:rPr>
          <w:color w:val="002060"/>
        </w:rPr>
      </w:pPr>
    </w:p>
    <w:p w14:paraId="529D8C63" w14:textId="77777777" w:rsidR="00E03458" w:rsidRPr="00294D45" w:rsidRDefault="00E03458" w:rsidP="00E03458">
      <w:pPr>
        <w:pStyle w:val="sottotitolocampionato10"/>
        <w:rPr>
          <w:color w:val="002060"/>
        </w:rPr>
      </w:pPr>
      <w:r w:rsidRPr="00294D4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7C698D27"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F867D"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18B1"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0961"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3B3BA"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2D4DE"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D0A82"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91078"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C731337"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590EE6" w14:textId="77777777" w:rsidR="00E03458" w:rsidRPr="00294D45" w:rsidRDefault="00E03458" w:rsidP="008864A2">
            <w:pPr>
              <w:pStyle w:val="rowtabella0"/>
              <w:rPr>
                <w:color w:val="002060"/>
              </w:rPr>
            </w:pPr>
            <w:r w:rsidRPr="00294D45">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D7688" w14:textId="77777777" w:rsidR="00E03458" w:rsidRPr="00294D45" w:rsidRDefault="00E03458" w:rsidP="008864A2">
            <w:pPr>
              <w:pStyle w:val="rowtabella0"/>
              <w:rPr>
                <w:color w:val="002060"/>
              </w:rPr>
            </w:pPr>
            <w:r w:rsidRPr="00294D45">
              <w:rPr>
                <w:color w:val="002060"/>
              </w:rPr>
              <w:t>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90551"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DB9F5" w14:textId="77777777" w:rsidR="00E03458" w:rsidRPr="00294D45" w:rsidRDefault="00E03458" w:rsidP="008864A2">
            <w:pPr>
              <w:pStyle w:val="rowtabella0"/>
              <w:rPr>
                <w:color w:val="002060"/>
              </w:rPr>
            </w:pPr>
            <w:r w:rsidRPr="00294D45">
              <w:rPr>
                <w:color w:val="002060"/>
              </w:rPr>
              <w:t>23/09/2023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3DB6D" w14:textId="77777777" w:rsidR="00E03458" w:rsidRPr="00294D45" w:rsidRDefault="00E03458" w:rsidP="008864A2">
            <w:pPr>
              <w:pStyle w:val="rowtabella0"/>
              <w:rPr>
                <w:color w:val="002060"/>
              </w:rPr>
            </w:pPr>
            <w:r w:rsidRPr="00294D45">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59BE5" w14:textId="77777777" w:rsidR="00E03458" w:rsidRPr="00294D45" w:rsidRDefault="00E03458" w:rsidP="008864A2">
            <w:pPr>
              <w:pStyle w:val="rowtabella0"/>
              <w:rPr>
                <w:color w:val="002060"/>
              </w:rPr>
            </w:pPr>
            <w:r w:rsidRPr="00294D4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FA7BFA" w14:textId="77777777" w:rsidR="00E03458" w:rsidRPr="00294D45" w:rsidRDefault="00E03458" w:rsidP="008864A2">
            <w:pPr>
              <w:pStyle w:val="rowtabella0"/>
              <w:rPr>
                <w:color w:val="002060"/>
              </w:rPr>
            </w:pPr>
            <w:r w:rsidRPr="00294D45">
              <w:rPr>
                <w:color w:val="002060"/>
              </w:rPr>
              <w:t>VIA B.BUOZZI</w:t>
            </w:r>
          </w:p>
        </w:tc>
      </w:tr>
    </w:tbl>
    <w:p w14:paraId="75B5064F" w14:textId="77777777" w:rsidR="00E03458" w:rsidRPr="00294D45" w:rsidRDefault="00E03458" w:rsidP="00E03458">
      <w:pPr>
        <w:pStyle w:val="breakline"/>
        <w:rPr>
          <w:rFonts w:eastAsiaTheme="minorEastAsia"/>
          <w:color w:val="002060"/>
        </w:rPr>
      </w:pPr>
    </w:p>
    <w:p w14:paraId="3CC00307" w14:textId="77777777" w:rsidR="00E03458" w:rsidRPr="00294D45" w:rsidRDefault="00E03458" w:rsidP="00E03458">
      <w:pPr>
        <w:pStyle w:val="breakline"/>
        <w:rPr>
          <w:color w:val="002060"/>
        </w:rPr>
      </w:pPr>
    </w:p>
    <w:p w14:paraId="2D4106F9" w14:textId="77777777" w:rsidR="00E03458" w:rsidRPr="00294D45" w:rsidRDefault="00E03458" w:rsidP="00E03458">
      <w:pPr>
        <w:pStyle w:val="breakline"/>
        <w:rPr>
          <w:color w:val="002060"/>
        </w:rPr>
      </w:pPr>
    </w:p>
    <w:p w14:paraId="32B559B9" w14:textId="77777777" w:rsidR="00E03458" w:rsidRPr="00294D45" w:rsidRDefault="00E03458" w:rsidP="00E03458">
      <w:pPr>
        <w:pStyle w:val="sottotitolocampionato10"/>
        <w:rPr>
          <w:color w:val="002060"/>
        </w:rPr>
      </w:pPr>
      <w:r w:rsidRPr="00294D4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09E87A62"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FCAD2"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D879"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48F1"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7F4C1"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57A97"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CAA9B"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9B52D"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57DDB6B"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ABBED2" w14:textId="77777777" w:rsidR="00E03458" w:rsidRPr="00294D45" w:rsidRDefault="00E03458" w:rsidP="008864A2">
            <w:pPr>
              <w:pStyle w:val="rowtabella0"/>
              <w:rPr>
                <w:color w:val="002060"/>
              </w:rPr>
            </w:pPr>
            <w:r w:rsidRPr="00294D45">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4411F" w14:textId="77777777" w:rsidR="00E03458" w:rsidRPr="00294D45" w:rsidRDefault="00E03458" w:rsidP="008864A2">
            <w:pPr>
              <w:pStyle w:val="rowtabella0"/>
              <w:rPr>
                <w:color w:val="002060"/>
              </w:rPr>
            </w:pPr>
            <w:r w:rsidRPr="00294D4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3435E"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3C1F6C" w14:textId="77777777" w:rsidR="00E03458" w:rsidRPr="00294D45" w:rsidRDefault="00E03458" w:rsidP="008864A2">
            <w:pPr>
              <w:pStyle w:val="rowtabella0"/>
              <w:rPr>
                <w:color w:val="002060"/>
              </w:rPr>
            </w:pPr>
            <w:r w:rsidRPr="00294D45">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E6DDE" w14:textId="77777777" w:rsidR="00E03458" w:rsidRPr="00294D45" w:rsidRDefault="00E03458" w:rsidP="008864A2">
            <w:pPr>
              <w:pStyle w:val="rowtabella0"/>
              <w:rPr>
                <w:color w:val="002060"/>
              </w:rPr>
            </w:pPr>
            <w:r w:rsidRPr="00294D45">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9AC3F" w14:textId="77777777" w:rsidR="00E03458" w:rsidRPr="00294D45" w:rsidRDefault="00E03458" w:rsidP="008864A2">
            <w:pPr>
              <w:pStyle w:val="rowtabella0"/>
              <w:rPr>
                <w:color w:val="002060"/>
              </w:rPr>
            </w:pPr>
            <w:r w:rsidRPr="00294D45">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1DB7C" w14:textId="77777777" w:rsidR="00E03458" w:rsidRPr="00294D45" w:rsidRDefault="00E03458" w:rsidP="008864A2">
            <w:pPr>
              <w:pStyle w:val="rowtabella0"/>
              <w:rPr>
                <w:color w:val="002060"/>
              </w:rPr>
            </w:pPr>
            <w:r w:rsidRPr="00294D45">
              <w:rPr>
                <w:color w:val="002060"/>
              </w:rPr>
              <w:t>VIA SALVO D'ACQUISTO</w:t>
            </w:r>
          </w:p>
        </w:tc>
      </w:tr>
    </w:tbl>
    <w:p w14:paraId="38577AA1" w14:textId="77777777" w:rsidR="00E03458" w:rsidRPr="00294D45" w:rsidRDefault="00E03458" w:rsidP="00E03458">
      <w:pPr>
        <w:pStyle w:val="breakline"/>
        <w:rPr>
          <w:rFonts w:eastAsiaTheme="minorEastAsia"/>
          <w:color w:val="002060"/>
        </w:rPr>
      </w:pPr>
    </w:p>
    <w:p w14:paraId="0F083567" w14:textId="77777777" w:rsidR="00E03458" w:rsidRPr="00294D45" w:rsidRDefault="00E03458" w:rsidP="00E03458">
      <w:pPr>
        <w:pStyle w:val="breakline"/>
        <w:rPr>
          <w:color w:val="002060"/>
        </w:rPr>
      </w:pPr>
    </w:p>
    <w:p w14:paraId="48F56BC3" w14:textId="77777777" w:rsidR="00E03458" w:rsidRPr="00294D45" w:rsidRDefault="00E03458" w:rsidP="00E03458">
      <w:pPr>
        <w:pStyle w:val="breakline"/>
        <w:rPr>
          <w:color w:val="002060"/>
        </w:rPr>
      </w:pPr>
    </w:p>
    <w:p w14:paraId="0A33EC4A" w14:textId="77777777" w:rsidR="00E03458" w:rsidRPr="00294D45" w:rsidRDefault="00E03458" w:rsidP="00E03458">
      <w:pPr>
        <w:pStyle w:val="sottotitolocampionato10"/>
        <w:rPr>
          <w:color w:val="002060"/>
        </w:rPr>
      </w:pPr>
      <w:r w:rsidRPr="00294D45">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77"/>
        <w:gridCol w:w="1563"/>
        <w:gridCol w:w="1548"/>
      </w:tblGrid>
      <w:tr w:rsidR="00E03458" w:rsidRPr="00294D45" w14:paraId="69FDF168"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C7B33"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EFC5D"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4556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D0D2F"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FA9D5"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2F71D"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1037"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6C7A59F"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232468" w14:textId="77777777" w:rsidR="00E03458" w:rsidRPr="00294D45" w:rsidRDefault="00E03458" w:rsidP="008864A2">
            <w:pPr>
              <w:pStyle w:val="rowtabella0"/>
              <w:rPr>
                <w:color w:val="002060"/>
              </w:rPr>
            </w:pPr>
            <w:r w:rsidRPr="00294D45">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88CC3" w14:textId="77777777" w:rsidR="00E03458" w:rsidRPr="00294D45" w:rsidRDefault="00E03458" w:rsidP="008864A2">
            <w:pPr>
              <w:pStyle w:val="rowtabella0"/>
              <w:rPr>
                <w:color w:val="002060"/>
              </w:rPr>
            </w:pPr>
            <w:r w:rsidRPr="00294D45">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CECA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FBE60" w14:textId="77777777" w:rsidR="00E03458" w:rsidRPr="00294D45" w:rsidRDefault="00E03458" w:rsidP="008864A2">
            <w:pPr>
              <w:pStyle w:val="rowtabella0"/>
              <w:rPr>
                <w:color w:val="002060"/>
              </w:rPr>
            </w:pPr>
            <w:r w:rsidRPr="00294D45">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73E72" w14:textId="77777777" w:rsidR="00E03458" w:rsidRPr="00294D45" w:rsidRDefault="00E03458" w:rsidP="008864A2">
            <w:pPr>
              <w:pStyle w:val="rowtabella0"/>
              <w:rPr>
                <w:color w:val="002060"/>
              </w:rPr>
            </w:pPr>
            <w:r w:rsidRPr="00294D45">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735F87" w14:textId="77777777" w:rsidR="00E03458" w:rsidRPr="00294D45" w:rsidRDefault="00E03458" w:rsidP="008864A2">
            <w:pPr>
              <w:pStyle w:val="rowtabella0"/>
              <w:rPr>
                <w:color w:val="002060"/>
              </w:rPr>
            </w:pPr>
            <w:r w:rsidRPr="00294D45">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475C9" w14:textId="77777777" w:rsidR="00E03458" w:rsidRPr="00294D45" w:rsidRDefault="00E03458" w:rsidP="008864A2">
            <w:pPr>
              <w:pStyle w:val="rowtabella0"/>
              <w:rPr>
                <w:color w:val="002060"/>
              </w:rPr>
            </w:pPr>
            <w:r w:rsidRPr="00294D45">
              <w:rPr>
                <w:color w:val="002060"/>
              </w:rPr>
              <w:t>VIA B.ROSSI SNC</w:t>
            </w:r>
          </w:p>
        </w:tc>
      </w:tr>
    </w:tbl>
    <w:p w14:paraId="04CDE27C" w14:textId="77777777" w:rsidR="00E03458" w:rsidRDefault="00E03458" w:rsidP="00D551E3">
      <w:pPr>
        <w:pStyle w:val="breakline"/>
        <w:rPr>
          <w:rFonts w:ascii="Arial" w:hAnsi="Arial" w:cs="Arial"/>
          <w:color w:val="002060"/>
          <w:sz w:val="22"/>
          <w:szCs w:val="22"/>
        </w:rPr>
      </w:pPr>
    </w:p>
    <w:p w14:paraId="40A030E0" w14:textId="77777777" w:rsidR="009D63FA" w:rsidRDefault="009D63FA" w:rsidP="00D551E3">
      <w:pPr>
        <w:pStyle w:val="breakline"/>
        <w:rPr>
          <w:rFonts w:ascii="Arial" w:hAnsi="Arial" w:cs="Arial"/>
          <w:color w:val="002060"/>
          <w:sz w:val="22"/>
          <w:szCs w:val="22"/>
        </w:rPr>
      </w:pPr>
    </w:p>
    <w:p w14:paraId="4F038869" w14:textId="77777777" w:rsidR="009D63FA" w:rsidRPr="00E32582" w:rsidRDefault="009D63FA" w:rsidP="009D63FA">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17</w:t>
      </w:r>
      <w:r w:rsidRPr="000B4152">
        <w:rPr>
          <w:color w:val="002060"/>
        </w:rPr>
        <w:t xml:space="preserve"> CALCIO A 5</w:t>
      </w:r>
    </w:p>
    <w:p w14:paraId="559514C3" w14:textId="77777777" w:rsidR="009D63FA" w:rsidRPr="000B4152" w:rsidRDefault="009D63FA" w:rsidP="009D63FA">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534A56E7" w14:textId="77777777" w:rsidR="009D63FA" w:rsidRPr="000B4152" w:rsidRDefault="009D63FA" w:rsidP="009D63FA">
      <w:pPr>
        <w:pStyle w:val="Corpodeltesto21"/>
        <w:rPr>
          <w:rFonts w:ascii="Arial" w:hAnsi="Arial" w:cs="Arial"/>
          <w:color w:val="002060"/>
          <w:sz w:val="22"/>
        </w:rPr>
      </w:pPr>
    </w:p>
    <w:p w14:paraId="65F4C27E" w14:textId="2B4BDBC4" w:rsidR="009D63FA" w:rsidRPr="000B4152" w:rsidRDefault="009D63FA" w:rsidP="009D63FA">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23/2024</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79D64F29" w14:textId="77777777" w:rsidR="009D63FA" w:rsidRPr="000B4152" w:rsidRDefault="009D63FA" w:rsidP="009D63FA">
      <w:pPr>
        <w:pStyle w:val="Corpodeltesto21"/>
        <w:rPr>
          <w:rFonts w:ascii="Arial" w:hAnsi="Arial" w:cs="Arial"/>
          <w:b/>
          <w:color w:val="002060"/>
          <w:sz w:val="22"/>
        </w:rPr>
      </w:pPr>
    </w:p>
    <w:p w14:paraId="2DA7CD9C" w14:textId="77777777" w:rsidR="009D63FA" w:rsidRPr="000B4152" w:rsidRDefault="009D63FA" w:rsidP="009D63FA">
      <w:pPr>
        <w:pStyle w:val="LndNormale1"/>
        <w:rPr>
          <w:b/>
          <w:color w:val="002060"/>
        </w:rPr>
      </w:pPr>
      <w:r w:rsidRPr="000B4152">
        <w:rPr>
          <w:b/>
          <w:color w:val="002060"/>
        </w:rPr>
        <w:t xml:space="preserve">Prima Fase </w:t>
      </w:r>
    </w:p>
    <w:p w14:paraId="2F200DFB" w14:textId="77777777" w:rsidR="009D63FA" w:rsidRPr="000B4152" w:rsidRDefault="009D63FA" w:rsidP="009D63FA">
      <w:pPr>
        <w:pStyle w:val="Corpodeltesto21"/>
        <w:rPr>
          <w:rFonts w:ascii="Arial" w:hAnsi="Arial" w:cs="Arial"/>
          <w:b/>
          <w:iCs/>
          <w:color w:val="002060"/>
          <w:sz w:val="22"/>
        </w:rPr>
      </w:pPr>
      <w:r w:rsidRPr="00F45EB9">
        <w:rPr>
          <w:rFonts w:ascii="Arial" w:hAnsi="Arial" w:cs="Arial"/>
          <w:b/>
          <w:iCs/>
          <w:color w:val="002060"/>
          <w:sz w:val="22"/>
        </w:rPr>
        <w:t xml:space="preserve">1^ giornata </w:t>
      </w:r>
      <w:r>
        <w:rPr>
          <w:rFonts w:ascii="Arial" w:hAnsi="Arial" w:cs="Arial"/>
          <w:b/>
          <w:iCs/>
          <w:color w:val="002060"/>
          <w:sz w:val="22"/>
        </w:rPr>
        <w:t>Sabato 23</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Pr>
          <w:rFonts w:ascii="Arial" w:hAnsi="Arial" w:cs="Arial"/>
          <w:b/>
          <w:iCs/>
          <w:color w:val="002060"/>
          <w:sz w:val="22"/>
        </w:rPr>
        <w:t>3</w:t>
      </w:r>
    </w:p>
    <w:p w14:paraId="7BC511AC" w14:textId="74C471B0" w:rsidR="009D63FA" w:rsidRPr="00BD4CD3" w:rsidRDefault="009D63FA" w:rsidP="009D63FA">
      <w:pPr>
        <w:pStyle w:val="Corpodeltesto21"/>
        <w:rPr>
          <w:rFonts w:ascii="Arial" w:hAnsi="Arial" w:cs="Arial"/>
          <w:b/>
          <w:iCs/>
          <w:color w:val="002060"/>
          <w:sz w:val="22"/>
        </w:rPr>
      </w:pPr>
      <w:r w:rsidRPr="00BD4CD3">
        <w:rPr>
          <w:rFonts w:ascii="Arial" w:hAnsi="Arial" w:cs="Arial"/>
          <w:b/>
          <w:iCs/>
          <w:color w:val="002060"/>
          <w:sz w:val="22"/>
        </w:rPr>
        <w:t xml:space="preserve">2^ giornata Martedì </w:t>
      </w:r>
      <w:r w:rsidR="00BD4CD3" w:rsidRPr="00BD4CD3">
        <w:rPr>
          <w:rFonts w:ascii="Arial" w:hAnsi="Arial" w:cs="Arial"/>
          <w:b/>
          <w:iCs/>
          <w:color w:val="002060"/>
          <w:sz w:val="22"/>
        </w:rPr>
        <w:t>3</w:t>
      </w:r>
      <w:r w:rsidRPr="00BD4CD3">
        <w:rPr>
          <w:rFonts w:ascii="Arial" w:hAnsi="Arial" w:cs="Arial"/>
          <w:b/>
          <w:iCs/>
          <w:color w:val="002060"/>
          <w:sz w:val="22"/>
        </w:rPr>
        <w:t xml:space="preserve"> Ottobre 2023</w:t>
      </w:r>
    </w:p>
    <w:p w14:paraId="394452A8" w14:textId="77777777" w:rsidR="009D63FA" w:rsidRPr="000B4152" w:rsidRDefault="009D63FA" w:rsidP="009D63FA">
      <w:pPr>
        <w:pStyle w:val="Corpodeltesto21"/>
        <w:rPr>
          <w:rFonts w:ascii="Arial" w:hAnsi="Arial" w:cs="Arial"/>
          <w:b/>
          <w:iCs/>
          <w:color w:val="002060"/>
          <w:sz w:val="22"/>
        </w:rPr>
      </w:pPr>
    </w:p>
    <w:p w14:paraId="0D23B79F" w14:textId="3BFECFA0" w:rsidR="009D63FA" w:rsidRPr="000B4152" w:rsidRDefault="009D63FA" w:rsidP="009D63FA">
      <w:pPr>
        <w:pStyle w:val="LndNormale1"/>
        <w:rPr>
          <w:color w:val="002060"/>
        </w:rPr>
      </w:pPr>
      <w:r w:rsidRPr="000B4152">
        <w:rPr>
          <w:color w:val="002060"/>
        </w:rPr>
        <w:t>Le Società iscritte al primo turno saranno sorteggiate in n°</w:t>
      </w:r>
      <w:r>
        <w:rPr>
          <w:color w:val="002060"/>
        </w:rPr>
        <w:t xml:space="preserve"> 8 accoppiamenti andata/ritorno</w:t>
      </w:r>
      <w:r w:rsidRPr="000B4152">
        <w:rPr>
          <w:color w:val="002060"/>
        </w:rPr>
        <w:t>.</w:t>
      </w:r>
    </w:p>
    <w:p w14:paraId="2E481845" w14:textId="77777777" w:rsidR="009D63FA" w:rsidRDefault="009D63FA" w:rsidP="009D63FA">
      <w:pPr>
        <w:pStyle w:val="LndNormale1"/>
        <w:rPr>
          <w:color w:val="002060"/>
        </w:rPr>
      </w:pPr>
    </w:p>
    <w:p w14:paraId="1ED7C9D0" w14:textId="170AA2F6" w:rsidR="009D63FA" w:rsidRPr="00E32582" w:rsidRDefault="009D63FA" w:rsidP="009D63FA">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16</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5765F39F" w14:textId="77777777" w:rsidR="009D63FA" w:rsidRDefault="009D63FA" w:rsidP="009D63FA">
      <w:pPr>
        <w:pStyle w:val="Corpodeltesto21"/>
        <w:rPr>
          <w:rFonts w:ascii="Arial" w:hAnsi="Arial" w:cs="Arial"/>
          <w:color w:val="002060"/>
          <w:sz w:val="22"/>
        </w:rPr>
      </w:pPr>
    </w:p>
    <w:p w14:paraId="7D400A67" w14:textId="77777777"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7368DD8D" w14:textId="098696B3" w:rsidR="009D63FA" w:rsidRDefault="000D4775" w:rsidP="009D63FA">
      <w:pPr>
        <w:pStyle w:val="Corpodeltesto21"/>
        <w:rPr>
          <w:rFonts w:ascii="Arial" w:hAnsi="Arial" w:cs="Arial"/>
          <w:color w:val="002060"/>
          <w:sz w:val="22"/>
        </w:rPr>
      </w:pPr>
      <w:r>
        <w:rPr>
          <w:rFonts w:ascii="Arial" w:hAnsi="Arial" w:cs="Arial"/>
          <w:color w:val="002060"/>
          <w:sz w:val="22"/>
        </w:rPr>
        <w:t>ITALSERVICE C5</w:t>
      </w:r>
    </w:p>
    <w:p w14:paraId="1A0E406A" w14:textId="2AA9E90A" w:rsidR="000D4775" w:rsidRDefault="000D4775" w:rsidP="009D63FA">
      <w:pPr>
        <w:pStyle w:val="Corpodeltesto21"/>
        <w:rPr>
          <w:rFonts w:ascii="Arial" w:hAnsi="Arial" w:cs="Arial"/>
          <w:color w:val="002060"/>
          <w:sz w:val="22"/>
        </w:rPr>
      </w:pPr>
      <w:r>
        <w:rPr>
          <w:rFonts w:ascii="Arial" w:hAnsi="Arial" w:cs="Arial"/>
          <w:color w:val="002060"/>
          <w:sz w:val="22"/>
        </w:rPr>
        <w:t>C.U.S. ANCONA</w:t>
      </w:r>
    </w:p>
    <w:p w14:paraId="55EA314B" w14:textId="77777777" w:rsidR="000D4775" w:rsidRDefault="000D4775" w:rsidP="009D63FA">
      <w:pPr>
        <w:pStyle w:val="Corpodeltesto21"/>
        <w:rPr>
          <w:rFonts w:ascii="Arial" w:hAnsi="Arial" w:cs="Arial"/>
          <w:color w:val="002060"/>
          <w:sz w:val="22"/>
        </w:rPr>
      </w:pPr>
    </w:p>
    <w:p w14:paraId="19084F9A" w14:textId="77777777"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6D842EC9" w14:textId="5C0809B0" w:rsidR="009D63FA" w:rsidRDefault="000D4775" w:rsidP="009D63FA">
      <w:pPr>
        <w:pStyle w:val="Corpodeltesto21"/>
        <w:rPr>
          <w:rFonts w:ascii="Arial" w:hAnsi="Arial" w:cs="Arial"/>
          <w:color w:val="002060"/>
          <w:sz w:val="22"/>
        </w:rPr>
      </w:pPr>
      <w:r>
        <w:rPr>
          <w:rFonts w:ascii="Arial" w:hAnsi="Arial" w:cs="Arial"/>
          <w:color w:val="002060"/>
          <w:sz w:val="22"/>
        </w:rPr>
        <w:t>ACLI MANTOVANI CALCIO A 5</w:t>
      </w:r>
    </w:p>
    <w:p w14:paraId="35808B30" w14:textId="52CC23F3" w:rsidR="000D4775" w:rsidRDefault="000D4775" w:rsidP="009D63FA">
      <w:pPr>
        <w:pStyle w:val="Corpodeltesto21"/>
        <w:rPr>
          <w:rFonts w:ascii="Arial" w:hAnsi="Arial" w:cs="Arial"/>
          <w:color w:val="002060"/>
          <w:sz w:val="22"/>
        </w:rPr>
      </w:pPr>
      <w:r>
        <w:rPr>
          <w:rFonts w:ascii="Arial" w:hAnsi="Arial" w:cs="Arial"/>
          <w:color w:val="002060"/>
          <w:sz w:val="22"/>
        </w:rPr>
        <w:t>REAL FABRIANO</w:t>
      </w:r>
    </w:p>
    <w:p w14:paraId="240D5E77" w14:textId="77777777" w:rsidR="000D4775" w:rsidRDefault="000D4775" w:rsidP="009D63FA">
      <w:pPr>
        <w:pStyle w:val="Corpodeltesto21"/>
        <w:rPr>
          <w:rFonts w:ascii="Arial" w:hAnsi="Arial" w:cs="Arial"/>
          <w:color w:val="002060"/>
          <w:sz w:val="22"/>
        </w:rPr>
      </w:pPr>
    </w:p>
    <w:p w14:paraId="0303CEC8" w14:textId="77777777"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0F3909F" w14:textId="37D63E77" w:rsidR="009D63FA" w:rsidRDefault="000D4775" w:rsidP="009D63FA">
      <w:pPr>
        <w:pStyle w:val="Corpodeltesto21"/>
        <w:rPr>
          <w:rFonts w:ascii="Arial" w:hAnsi="Arial" w:cs="Arial"/>
          <w:color w:val="002060"/>
          <w:sz w:val="22"/>
        </w:rPr>
      </w:pPr>
      <w:r>
        <w:rPr>
          <w:rFonts w:ascii="Arial" w:hAnsi="Arial" w:cs="Arial"/>
          <w:color w:val="002060"/>
          <w:sz w:val="22"/>
        </w:rPr>
        <w:t>OSIMO FIVE</w:t>
      </w:r>
    </w:p>
    <w:p w14:paraId="44AAED90" w14:textId="7339E5BB" w:rsidR="000D4775" w:rsidRDefault="000D4775" w:rsidP="009D63FA">
      <w:pPr>
        <w:pStyle w:val="Corpodeltesto21"/>
        <w:rPr>
          <w:rFonts w:ascii="Arial" w:hAnsi="Arial" w:cs="Arial"/>
          <w:color w:val="002060"/>
          <w:sz w:val="22"/>
        </w:rPr>
      </w:pPr>
      <w:r>
        <w:rPr>
          <w:rFonts w:ascii="Arial" w:hAnsi="Arial" w:cs="Arial"/>
          <w:color w:val="002060"/>
          <w:sz w:val="22"/>
        </w:rPr>
        <w:t>CALCIO A 5 CORINALDO</w:t>
      </w:r>
    </w:p>
    <w:p w14:paraId="1D49DABE" w14:textId="77777777" w:rsidR="000D4775" w:rsidRDefault="000D4775" w:rsidP="009D63FA">
      <w:pPr>
        <w:pStyle w:val="Corpodeltesto21"/>
        <w:rPr>
          <w:rFonts w:ascii="Arial" w:hAnsi="Arial" w:cs="Arial"/>
          <w:color w:val="002060"/>
          <w:sz w:val="22"/>
        </w:rPr>
      </w:pPr>
    </w:p>
    <w:p w14:paraId="2B000EB0" w14:textId="77777777" w:rsidR="009D63FA" w:rsidRDefault="009D63FA" w:rsidP="009D63F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1DB1F8F" w14:textId="28E5FF55" w:rsidR="009D63FA" w:rsidRDefault="000D4775" w:rsidP="009D63FA">
      <w:pPr>
        <w:pStyle w:val="LndNormale1"/>
        <w:rPr>
          <w:color w:val="002060"/>
        </w:rPr>
      </w:pPr>
      <w:r>
        <w:rPr>
          <w:color w:val="002060"/>
        </w:rPr>
        <w:t>AMICI DEL CENTROSOCIO SP.</w:t>
      </w:r>
    </w:p>
    <w:p w14:paraId="679C1B87" w14:textId="5E02FE8F" w:rsidR="000D4775" w:rsidRDefault="000D4775" w:rsidP="009D63FA">
      <w:pPr>
        <w:pStyle w:val="LndNormale1"/>
        <w:rPr>
          <w:color w:val="002060"/>
        </w:rPr>
      </w:pPr>
      <w:r>
        <w:rPr>
          <w:color w:val="002060"/>
        </w:rPr>
        <w:t>VIRTUS FORTITUDO 1950 SSD</w:t>
      </w:r>
    </w:p>
    <w:p w14:paraId="1655C10E" w14:textId="77777777" w:rsidR="000D4775" w:rsidRDefault="000D4775" w:rsidP="009D63FA">
      <w:pPr>
        <w:pStyle w:val="LndNormale1"/>
        <w:rPr>
          <w:color w:val="002060"/>
        </w:rPr>
      </w:pPr>
    </w:p>
    <w:p w14:paraId="3432465F" w14:textId="75001421"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07C2881A" w14:textId="12E90CB9" w:rsidR="009D63FA" w:rsidRDefault="000D4775" w:rsidP="009D63FA">
      <w:pPr>
        <w:pStyle w:val="Corpodeltesto21"/>
        <w:rPr>
          <w:rFonts w:ascii="Arial" w:hAnsi="Arial" w:cs="Arial"/>
          <w:color w:val="002060"/>
          <w:sz w:val="22"/>
        </w:rPr>
      </w:pPr>
      <w:r>
        <w:rPr>
          <w:rFonts w:ascii="Arial" w:hAnsi="Arial" w:cs="Arial"/>
          <w:color w:val="002060"/>
          <w:sz w:val="22"/>
        </w:rPr>
        <w:t>ACLI AUDAX MONTECOSARO</w:t>
      </w:r>
    </w:p>
    <w:p w14:paraId="56CE0F8D" w14:textId="1F83AFC2" w:rsidR="000D4775" w:rsidRDefault="000D4775" w:rsidP="009D63FA">
      <w:pPr>
        <w:pStyle w:val="Corpodeltesto21"/>
        <w:rPr>
          <w:rFonts w:ascii="Arial" w:hAnsi="Arial" w:cs="Arial"/>
          <w:color w:val="002060"/>
          <w:sz w:val="22"/>
        </w:rPr>
      </w:pPr>
      <w:r>
        <w:rPr>
          <w:rFonts w:ascii="Arial" w:hAnsi="Arial" w:cs="Arial"/>
          <w:color w:val="002060"/>
          <w:sz w:val="22"/>
        </w:rPr>
        <w:t>SANGIORGIO</w:t>
      </w:r>
    </w:p>
    <w:p w14:paraId="349515EB" w14:textId="77777777" w:rsidR="000D4775" w:rsidRDefault="000D4775" w:rsidP="009D63FA">
      <w:pPr>
        <w:pStyle w:val="Corpodeltesto21"/>
        <w:rPr>
          <w:rFonts w:ascii="Arial" w:hAnsi="Arial" w:cs="Arial"/>
          <w:color w:val="002060"/>
          <w:sz w:val="22"/>
        </w:rPr>
      </w:pPr>
    </w:p>
    <w:p w14:paraId="4CEBFBE7" w14:textId="729804B3"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142B9813" w14:textId="19A763B4" w:rsidR="009D63FA" w:rsidRDefault="000D4775" w:rsidP="009D63FA">
      <w:pPr>
        <w:pStyle w:val="Corpodeltesto21"/>
        <w:rPr>
          <w:rFonts w:ascii="Arial" w:hAnsi="Arial" w:cs="Arial"/>
          <w:color w:val="002060"/>
          <w:sz w:val="22"/>
        </w:rPr>
      </w:pPr>
      <w:r>
        <w:rPr>
          <w:rFonts w:ascii="Arial" w:hAnsi="Arial" w:cs="Arial"/>
          <w:color w:val="002060"/>
          <w:sz w:val="22"/>
        </w:rPr>
        <w:t>CANTINE RIUNITE CSI</w:t>
      </w:r>
    </w:p>
    <w:p w14:paraId="75AE1EC3" w14:textId="4726C652" w:rsidR="000D4775" w:rsidRDefault="000D4775" w:rsidP="009D63FA">
      <w:pPr>
        <w:pStyle w:val="Corpodeltesto21"/>
        <w:rPr>
          <w:rFonts w:ascii="Arial" w:hAnsi="Arial" w:cs="Arial"/>
          <w:color w:val="002060"/>
          <w:sz w:val="22"/>
        </w:rPr>
      </w:pPr>
      <w:r>
        <w:rPr>
          <w:rFonts w:ascii="Arial" w:hAnsi="Arial" w:cs="Arial"/>
          <w:color w:val="002060"/>
          <w:sz w:val="22"/>
        </w:rPr>
        <w:t>NUOVA JUVENTINA FFC</w:t>
      </w:r>
    </w:p>
    <w:p w14:paraId="688AC2F7" w14:textId="77777777" w:rsidR="000D4775" w:rsidRDefault="000D4775" w:rsidP="009D63FA">
      <w:pPr>
        <w:pStyle w:val="Corpodeltesto21"/>
        <w:rPr>
          <w:rFonts w:ascii="Arial" w:hAnsi="Arial" w:cs="Arial"/>
          <w:color w:val="002060"/>
          <w:sz w:val="22"/>
        </w:rPr>
      </w:pPr>
    </w:p>
    <w:p w14:paraId="6775CB7F" w14:textId="1111E0E9" w:rsidR="009D63FA" w:rsidRPr="00E32582" w:rsidRDefault="009D63FA" w:rsidP="009D63F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2D0CA2A0" w14:textId="23D10954" w:rsidR="009D63FA" w:rsidRDefault="000D4775" w:rsidP="009D63FA">
      <w:pPr>
        <w:pStyle w:val="Corpodeltesto21"/>
        <w:rPr>
          <w:rFonts w:ascii="Arial" w:hAnsi="Arial" w:cs="Arial"/>
          <w:color w:val="002060"/>
          <w:sz w:val="22"/>
        </w:rPr>
      </w:pPr>
      <w:r>
        <w:rPr>
          <w:rFonts w:ascii="Arial" w:hAnsi="Arial" w:cs="Arial"/>
          <w:color w:val="002060"/>
          <w:sz w:val="22"/>
        </w:rPr>
        <w:t>FUTSAL VIRE GEOSISTEM ASD</w:t>
      </w:r>
    </w:p>
    <w:p w14:paraId="60369E56" w14:textId="59F04DF3" w:rsidR="000D4775" w:rsidRDefault="000D4775" w:rsidP="009D63FA">
      <w:pPr>
        <w:pStyle w:val="Corpodeltesto21"/>
        <w:rPr>
          <w:rFonts w:ascii="Arial" w:hAnsi="Arial" w:cs="Arial"/>
          <w:color w:val="002060"/>
          <w:sz w:val="22"/>
        </w:rPr>
      </w:pPr>
      <w:r>
        <w:rPr>
          <w:rFonts w:ascii="Arial" w:hAnsi="Arial" w:cs="Arial"/>
          <w:color w:val="002060"/>
          <w:sz w:val="22"/>
        </w:rPr>
        <w:t>TRE TORRI A.S.D.</w:t>
      </w:r>
    </w:p>
    <w:p w14:paraId="47B6A100" w14:textId="77777777" w:rsidR="000D4775" w:rsidRDefault="000D4775" w:rsidP="009D63FA">
      <w:pPr>
        <w:pStyle w:val="Corpodeltesto21"/>
        <w:rPr>
          <w:rFonts w:ascii="Arial" w:hAnsi="Arial" w:cs="Arial"/>
          <w:color w:val="002060"/>
          <w:sz w:val="22"/>
        </w:rPr>
      </w:pPr>
    </w:p>
    <w:p w14:paraId="58C7A5A5" w14:textId="49CFB3AE" w:rsidR="009D63FA" w:rsidRDefault="009D63FA" w:rsidP="009D63F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3216EA96" w14:textId="0E770489" w:rsidR="009D63FA" w:rsidRDefault="000D4775" w:rsidP="009D63FA">
      <w:pPr>
        <w:pStyle w:val="LndNormale1"/>
        <w:rPr>
          <w:color w:val="002060"/>
        </w:rPr>
      </w:pPr>
      <w:r>
        <w:rPr>
          <w:color w:val="002060"/>
        </w:rPr>
        <w:t>MONTELUPONE CALCIO A 5</w:t>
      </w:r>
    </w:p>
    <w:p w14:paraId="190084B1" w14:textId="761CF6C6" w:rsidR="000D4775" w:rsidRDefault="000D4775" w:rsidP="009D63FA">
      <w:pPr>
        <w:pStyle w:val="LndNormale1"/>
        <w:rPr>
          <w:color w:val="002060"/>
        </w:rPr>
      </w:pPr>
      <w:r>
        <w:rPr>
          <w:color w:val="002060"/>
        </w:rPr>
        <w:t>FIGHT BULLS CORRIDONIA</w:t>
      </w:r>
    </w:p>
    <w:p w14:paraId="27A6E4F3" w14:textId="77777777" w:rsidR="009D63FA" w:rsidRPr="000B4152" w:rsidRDefault="009D63FA" w:rsidP="009D63FA">
      <w:pPr>
        <w:pStyle w:val="LndNormale1"/>
        <w:rPr>
          <w:color w:val="002060"/>
        </w:rPr>
      </w:pPr>
    </w:p>
    <w:p w14:paraId="21D6276F" w14:textId="77777777" w:rsidR="009D63FA" w:rsidRPr="001E6A72" w:rsidRDefault="009D63FA" w:rsidP="009D63FA">
      <w:pPr>
        <w:pStyle w:val="LndNormale1"/>
        <w:rPr>
          <w:b/>
          <w:i/>
          <w:color w:val="002060"/>
        </w:rPr>
      </w:pPr>
      <w:r w:rsidRPr="001E6A72">
        <w:rPr>
          <w:b/>
          <w:i/>
          <w:color w:val="002060"/>
        </w:rPr>
        <w:t>Gironi da due squadre</w:t>
      </w:r>
    </w:p>
    <w:p w14:paraId="2FB38718"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5527F49"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D6DBDCE" w14:textId="77777777" w:rsidR="009D63FA" w:rsidRDefault="009D63FA" w:rsidP="009D63FA">
      <w:pPr>
        <w:pStyle w:val="LndNormale1"/>
        <w:rPr>
          <w:color w:val="002060"/>
        </w:rPr>
      </w:pPr>
    </w:p>
    <w:p w14:paraId="46173EC3" w14:textId="77777777" w:rsidR="009D63FA" w:rsidRPr="00F45EB9" w:rsidRDefault="009D63FA" w:rsidP="009D63FA">
      <w:pPr>
        <w:pStyle w:val="LndNormale1"/>
        <w:rPr>
          <w:b/>
          <w:bCs/>
          <w:color w:val="002060"/>
          <w:u w:val="single"/>
        </w:rPr>
      </w:pPr>
      <w:r>
        <w:rPr>
          <w:b/>
          <w:bCs/>
          <w:color w:val="002060"/>
          <w:u w:val="single"/>
        </w:rPr>
        <w:t>QUARTI DI FINALE</w:t>
      </w:r>
    </w:p>
    <w:p w14:paraId="16033AC3" w14:textId="53C1D0EC" w:rsidR="009D63FA" w:rsidRPr="007F461B" w:rsidRDefault="009D63FA" w:rsidP="009D63FA">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sidR="000D4775" w:rsidRPr="000D4775">
        <w:rPr>
          <w:rFonts w:ascii="Arial" w:hAnsi="Arial" w:cs="Arial"/>
          <w:b/>
          <w:i/>
          <w:color w:val="002060"/>
          <w:sz w:val="22"/>
          <w:u w:val="single"/>
        </w:rPr>
        <w:t>17</w:t>
      </w:r>
      <w:r w:rsidRPr="000D4775">
        <w:rPr>
          <w:rFonts w:ascii="Arial" w:hAnsi="Arial" w:cs="Arial"/>
          <w:b/>
          <w:i/>
          <w:color w:val="002060"/>
          <w:sz w:val="22"/>
          <w:u w:val="single"/>
        </w:rPr>
        <w:t xml:space="preserve"> Ottobre 2023 – Gara di Ritorno </w:t>
      </w:r>
      <w:r w:rsidR="000D4775" w:rsidRPr="000D4775">
        <w:rPr>
          <w:rFonts w:ascii="Arial" w:hAnsi="Arial" w:cs="Arial"/>
          <w:b/>
          <w:i/>
          <w:color w:val="002060"/>
          <w:sz w:val="22"/>
          <w:u w:val="single"/>
        </w:rPr>
        <w:t>31</w:t>
      </w:r>
      <w:r w:rsidRPr="000D4775">
        <w:rPr>
          <w:rFonts w:ascii="Arial" w:hAnsi="Arial" w:cs="Arial"/>
          <w:b/>
          <w:i/>
          <w:color w:val="002060"/>
          <w:sz w:val="22"/>
          <w:u w:val="single"/>
        </w:rPr>
        <w:t xml:space="preserve"> </w:t>
      </w:r>
      <w:r w:rsidR="000D4775" w:rsidRPr="000D4775">
        <w:rPr>
          <w:rFonts w:ascii="Arial" w:hAnsi="Arial" w:cs="Arial"/>
          <w:b/>
          <w:i/>
          <w:color w:val="002060"/>
          <w:sz w:val="22"/>
          <w:u w:val="single"/>
        </w:rPr>
        <w:t>Ottob</w:t>
      </w:r>
      <w:r w:rsidRPr="000D4775">
        <w:rPr>
          <w:rFonts w:ascii="Arial" w:hAnsi="Arial" w:cs="Arial"/>
          <w:b/>
          <w:i/>
          <w:color w:val="002060"/>
          <w:sz w:val="22"/>
          <w:u w:val="single"/>
        </w:rPr>
        <w:t>re 2023</w:t>
      </w:r>
    </w:p>
    <w:p w14:paraId="4F505453" w14:textId="3D3040D6" w:rsidR="009D63FA" w:rsidRPr="001E6A72" w:rsidRDefault="009D63FA" w:rsidP="009D63FA">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65359670" w14:textId="75BE4A63" w:rsidR="009D63FA" w:rsidRDefault="009D63FA" w:rsidP="009D63FA">
      <w:pPr>
        <w:pStyle w:val="LndNormale1"/>
        <w:rPr>
          <w:color w:val="002060"/>
        </w:rPr>
      </w:pPr>
    </w:p>
    <w:p w14:paraId="53D93CD9"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0003BD4" w14:textId="165BB917"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 xml:space="preserve">1^ classificata girone "A" –  </w:t>
      </w:r>
      <w:r w:rsidR="00115AA0">
        <w:rPr>
          <w:rFonts w:ascii="Arial" w:hAnsi="Arial" w:cs="Arial"/>
          <w:color w:val="002060"/>
          <w:sz w:val="22"/>
        </w:rPr>
        <w:tab/>
      </w:r>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4041C8B" w14:textId="24882763"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  </w:t>
      </w:r>
      <w:r w:rsidR="00115AA0">
        <w:rPr>
          <w:rFonts w:ascii="Arial" w:hAnsi="Arial" w:cs="Arial"/>
          <w:color w:val="002060"/>
          <w:sz w:val="22"/>
        </w:rPr>
        <w:tab/>
      </w:r>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1CC7C2E3" w14:textId="3A2124A9"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  </w:t>
      </w:r>
      <w:r w:rsidR="00115AA0">
        <w:rPr>
          <w:rFonts w:ascii="Arial" w:hAnsi="Arial" w:cs="Arial"/>
          <w:color w:val="002060"/>
          <w:sz w:val="22"/>
        </w:rPr>
        <w:tab/>
      </w:r>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368C2F65" w14:textId="30EAC8AB"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1^ classificata girone</w:t>
      </w:r>
      <w:r w:rsidR="00115AA0">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sidR="00115AA0">
        <w:rPr>
          <w:rFonts w:ascii="Arial" w:hAnsi="Arial" w:cs="Arial"/>
          <w:color w:val="002060"/>
          <w:sz w:val="22"/>
        </w:rPr>
        <w:tab/>
      </w:r>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3B03009F" w14:textId="77777777" w:rsidR="009D63FA" w:rsidRPr="00F45EB9" w:rsidRDefault="009D63FA" w:rsidP="009D63FA">
      <w:pPr>
        <w:pStyle w:val="LndNormale1"/>
        <w:rPr>
          <w:color w:val="002060"/>
        </w:rPr>
      </w:pPr>
    </w:p>
    <w:p w14:paraId="6FC31D78"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B4E6D32"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Se anche al termine dei tempi supplementari si verificasse la situazione di parità si procederà all’effettuazione dei </w:t>
      </w:r>
      <w:r w:rsidRPr="001E6A72">
        <w:rPr>
          <w:rFonts w:ascii="Arial" w:hAnsi="Arial" w:cs="Arial"/>
          <w:color w:val="002060"/>
          <w:sz w:val="22"/>
        </w:rPr>
        <w:lastRenderedPageBreak/>
        <w:t>tiri di rigore secondo le modalità previste dalle vigenti norme federali.</w:t>
      </w:r>
    </w:p>
    <w:p w14:paraId="7E24710D" w14:textId="77777777" w:rsidR="009D63FA" w:rsidRPr="000B4152" w:rsidRDefault="009D63FA" w:rsidP="009D63FA">
      <w:pPr>
        <w:pStyle w:val="LndNormale1"/>
        <w:rPr>
          <w:color w:val="002060"/>
        </w:rPr>
      </w:pPr>
    </w:p>
    <w:p w14:paraId="57120A1D" w14:textId="77777777" w:rsidR="009D63FA" w:rsidRPr="00C05BAA" w:rsidRDefault="009D63FA" w:rsidP="009D63FA">
      <w:pPr>
        <w:pStyle w:val="LndNormale1"/>
        <w:rPr>
          <w:b/>
          <w:color w:val="002060"/>
          <w:u w:val="single"/>
        </w:rPr>
      </w:pPr>
      <w:r w:rsidRPr="00C05BAA">
        <w:rPr>
          <w:b/>
          <w:color w:val="002060"/>
          <w:u w:val="single"/>
        </w:rPr>
        <w:t>SEMIFINALI</w:t>
      </w:r>
    </w:p>
    <w:p w14:paraId="6A1AE741" w14:textId="4B151585" w:rsidR="009D63FA" w:rsidRPr="00B62BE1" w:rsidRDefault="009D63FA" w:rsidP="009D63FA">
      <w:pPr>
        <w:pStyle w:val="Corpodeltesto21"/>
        <w:rPr>
          <w:rFonts w:ascii="Arial" w:hAnsi="Arial" w:cs="Arial"/>
          <w:b/>
          <w:i/>
          <w:color w:val="002060"/>
          <w:sz w:val="22"/>
        </w:rPr>
      </w:pPr>
      <w:r w:rsidRPr="00B62BE1">
        <w:rPr>
          <w:rFonts w:ascii="Arial" w:hAnsi="Arial" w:cs="Arial"/>
          <w:b/>
          <w:i/>
          <w:color w:val="002060"/>
          <w:sz w:val="22"/>
        </w:rPr>
        <w:t xml:space="preserve">Gara di Andata </w:t>
      </w:r>
      <w:r w:rsidR="00115AA0">
        <w:rPr>
          <w:rFonts w:ascii="Arial" w:hAnsi="Arial" w:cs="Arial"/>
          <w:b/>
          <w:i/>
          <w:color w:val="002060"/>
          <w:sz w:val="22"/>
        </w:rPr>
        <w:t>1</w:t>
      </w:r>
      <w:r w:rsidR="000D4775">
        <w:rPr>
          <w:rFonts w:ascii="Arial" w:hAnsi="Arial" w:cs="Arial"/>
          <w:b/>
          <w:i/>
          <w:color w:val="002060"/>
          <w:sz w:val="22"/>
        </w:rPr>
        <w:t>4</w:t>
      </w:r>
      <w:r w:rsidRPr="00B62BE1">
        <w:rPr>
          <w:rFonts w:ascii="Arial" w:hAnsi="Arial" w:cs="Arial"/>
          <w:b/>
          <w:i/>
          <w:color w:val="002060"/>
          <w:sz w:val="22"/>
        </w:rPr>
        <w:t xml:space="preserve"> Novembre 202</w:t>
      </w:r>
      <w:r w:rsidR="00115AA0">
        <w:rPr>
          <w:rFonts w:ascii="Arial" w:hAnsi="Arial" w:cs="Arial"/>
          <w:b/>
          <w:i/>
          <w:color w:val="002060"/>
          <w:sz w:val="22"/>
        </w:rPr>
        <w:t>3</w:t>
      </w:r>
      <w:r w:rsidRPr="00B62BE1">
        <w:rPr>
          <w:rFonts w:ascii="Arial" w:hAnsi="Arial" w:cs="Arial"/>
          <w:b/>
          <w:i/>
          <w:color w:val="002060"/>
          <w:sz w:val="22"/>
        </w:rPr>
        <w:t xml:space="preserve"> – Gara di Ritorno </w:t>
      </w:r>
      <w:r w:rsidR="000D4775">
        <w:rPr>
          <w:rFonts w:ascii="Arial" w:hAnsi="Arial" w:cs="Arial"/>
          <w:b/>
          <w:i/>
          <w:color w:val="002060"/>
          <w:sz w:val="22"/>
        </w:rPr>
        <w:t>28 Novembre</w:t>
      </w:r>
      <w:r w:rsidR="00115AA0">
        <w:rPr>
          <w:rFonts w:ascii="Arial" w:hAnsi="Arial" w:cs="Arial"/>
          <w:b/>
          <w:i/>
          <w:color w:val="002060"/>
          <w:sz w:val="22"/>
        </w:rPr>
        <w:t xml:space="preserve"> 2023</w:t>
      </w:r>
    </w:p>
    <w:p w14:paraId="252697F5"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54A068B2"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28DD5493" w14:textId="77777777"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vincente quarto "Q1" – vincente quarto “Q2”</w:t>
      </w:r>
      <w:r w:rsidRPr="001C0426">
        <w:rPr>
          <w:rFonts w:ascii="Arial" w:hAnsi="Arial" w:cs="Arial"/>
          <w:color w:val="002060"/>
          <w:sz w:val="22"/>
        </w:rPr>
        <w:tab/>
      </w:r>
    </w:p>
    <w:p w14:paraId="4E02520F" w14:textId="77777777" w:rsidR="009D63FA" w:rsidRPr="001C0426" w:rsidRDefault="009D63FA" w:rsidP="009D63FA">
      <w:pPr>
        <w:pStyle w:val="Corpodeltesto21"/>
        <w:rPr>
          <w:rFonts w:ascii="Arial" w:hAnsi="Arial" w:cs="Arial"/>
          <w:color w:val="002060"/>
          <w:sz w:val="22"/>
        </w:rPr>
      </w:pPr>
      <w:r w:rsidRPr="001C0426">
        <w:rPr>
          <w:rFonts w:ascii="Arial" w:hAnsi="Arial" w:cs="Arial"/>
          <w:color w:val="002060"/>
          <w:sz w:val="22"/>
        </w:rPr>
        <w:t>vincente quarto "Q3" – vincente quarto “Q4”</w:t>
      </w:r>
      <w:r w:rsidRPr="001C0426">
        <w:rPr>
          <w:rFonts w:ascii="Arial" w:hAnsi="Arial" w:cs="Arial"/>
          <w:color w:val="002060"/>
          <w:sz w:val="22"/>
        </w:rPr>
        <w:tab/>
      </w:r>
    </w:p>
    <w:p w14:paraId="4A12EE4D" w14:textId="77777777" w:rsidR="009D63FA" w:rsidRPr="001E6A72" w:rsidRDefault="009D63FA" w:rsidP="009D63FA">
      <w:pPr>
        <w:pStyle w:val="Corpodeltesto21"/>
        <w:rPr>
          <w:rFonts w:ascii="Arial" w:hAnsi="Arial" w:cs="Arial"/>
          <w:color w:val="002060"/>
          <w:sz w:val="22"/>
        </w:rPr>
      </w:pPr>
    </w:p>
    <w:p w14:paraId="534CEC8B"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91B71E7" w14:textId="77777777" w:rsidR="009D63FA" w:rsidRPr="001E6A72" w:rsidRDefault="009D63FA" w:rsidP="009D63FA">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CED89DA" w14:textId="77777777" w:rsidR="009D63FA" w:rsidRPr="000B4152" w:rsidRDefault="009D63FA" w:rsidP="009D63FA">
      <w:pPr>
        <w:pStyle w:val="LndNormale1"/>
        <w:rPr>
          <w:color w:val="002060"/>
          <w:highlight w:val="yellow"/>
        </w:rPr>
      </w:pPr>
    </w:p>
    <w:p w14:paraId="7FCE4F5A" w14:textId="77777777" w:rsidR="009D63FA" w:rsidRPr="000A1E89" w:rsidRDefault="009D63FA" w:rsidP="009D63FA">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28C723C3" w14:textId="6519F0AD" w:rsidR="009D63FA" w:rsidRPr="000A1E89" w:rsidRDefault="009D63FA" w:rsidP="009D63FA">
      <w:pPr>
        <w:pStyle w:val="Corpodeltesto21"/>
        <w:rPr>
          <w:rFonts w:ascii="Arial" w:hAnsi="Arial" w:cs="Arial"/>
          <w:b/>
          <w:i/>
          <w:color w:val="002060"/>
          <w:sz w:val="22"/>
        </w:rPr>
      </w:pPr>
      <w:r w:rsidRPr="000A1E89">
        <w:rPr>
          <w:rFonts w:ascii="Arial" w:hAnsi="Arial" w:cs="Arial"/>
          <w:b/>
          <w:i/>
          <w:color w:val="002060"/>
          <w:sz w:val="22"/>
        </w:rPr>
        <w:t>Gara Unica, Gennaio 202</w:t>
      </w:r>
      <w:r w:rsidR="00115AA0">
        <w:rPr>
          <w:rFonts w:ascii="Arial" w:hAnsi="Arial" w:cs="Arial"/>
          <w:b/>
          <w:i/>
          <w:color w:val="002060"/>
          <w:sz w:val="22"/>
        </w:rPr>
        <w:t>4</w:t>
      </w:r>
    </w:p>
    <w:p w14:paraId="7AB3B140" w14:textId="51C408E2" w:rsidR="009D63FA" w:rsidRPr="000B4152" w:rsidRDefault="009D63FA" w:rsidP="009D63FA">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w:t>
      </w:r>
      <w:bookmarkStart w:id="17" w:name="_Hlk145495942"/>
      <w:r w:rsidR="00115AA0">
        <w:rPr>
          <w:rFonts w:ascii="Arial" w:hAnsi="Arial" w:cs="Arial"/>
          <w:color w:val="002060"/>
          <w:sz w:val="22"/>
        </w:rPr>
        <w:t>3</w:t>
      </w:r>
      <w:r w:rsidRPr="000B4152">
        <w:rPr>
          <w:rFonts w:ascii="Arial" w:hAnsi="Arial" w:cs="Arial"/>
          <w:color w:val="002060"/>
          <w:sz w:val="22"/>
        </w:rPr>
        <w:t>, il regolamento e la disciplina sportiva della “Finals Cup” saranno oggetto di apposito C.U.</w:t>
      </w:r>
    </w:p>
    <w:bookmarkEnd w:id="17"/>
    <w:p w14:paraId="5AA3D40B" w14:textId="77777777" w:rsidR="009D63FA" w:rsidRPr="000B4152" w:rsidRDefault="009D63FA" w:rsidP="009D63FA">
      <w:pPr>
        <w:pStyle w:val="LndNormale1"/>
        <w:rPr>
          <w:color w:val="002060"/>
          <w:highlight w:val="yellow"/>
        </w:rPr>
      </w:pPr>
    </w:p>
    <w:p w14:paraId="5A0A8422" w14:textId="77777777" w:rsidR="009D63FA" w:rsidRPr="007C0438" w:rsidRDefault="009D63FA" w:rsidP="009D63FA">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607BF9E5" w14:textId="77777777" w:rsidR="009D63FA" w:rsidRPr="007C0438" w:rsidRDefault="009D63FA" w:rsidP="009D63FA">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0F2EB577" w14:textId="77777777" w:rsidR="009D63FA" w:rsidRPr="007C0438" w:rsidRDefault="009D63FA" w:rsidP="009D63FA">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0DF43F98" w14:textId="77777777" w:rsidR="009D63FA" w:rsidRPr="007C0438" w:rsidRDefault="009D63FA" w:rsidP="009D63FA">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6E3867E2" w14:textId="77777777" w:rsidR="009D63FA" w:rsidRPr="007C0438" w:rsidRDefault="009D63FA" w:rsidP="009D63FA">
      <w:pPr>
        <w:rPr>
          <w:rFonts w:ascii="Arial" w:hAnsi="Arial"/>
          <w:color w:val="002060"/>
          <w:sz w:val="22"/>
          <w:szCs w:val="22"/>
        </w:rPr>
      </w:pPr>
    </w:p>
    <w:p w14:paraId="04F635C0" w14:textId="77777777" w:rsidR="009D63FA" w:rsidRPr="007C0438" w:rsidRDefault="009D63FA" w:rsidP="009D63FA">
      <w:pPr>
        <w:pStyle w:val="LndNormale1"/>
        <w:rPr>
          <w:b/>
          <w:color w:val="002060"/>
          <w:u w:val="single"/>
        </w:rPr>
      </w:pPr>
      <w:r w:rsidRPr="007C0438">
        <w:rPr>
          <w:b/>
          <w:color w:val="002060"/>
          <w:u w:val="single"/>
        </w:rPr>
        <w:t>Reclami</w:t>
      </w:r>
    </w:p>
    <w:p w14:paraId="5175D795" w14:textId="77777777" w:rsidR="00115AA0" w:rsidRPr="007C0438" w:rsidRDefault="00115AA0" w:rsidP="00115AA0">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58C07B65" w14:textId="77777777" w:rsidR="009D63FA" w:rsidRPr="007C0438" w:rsidRDefault="009D63FA" w:rsidP="009D63FA">
      <w:pPr>
        <w:pStyle w:val="LndNormale1"/>
        <w:rPr>
          <w:color w:val="002060"/>
        </w:rPr>
      </w:pPr>
    </w:p>
    <w:p w14:paraId="6B4AA921" w14:textId="77777777" w:rsidR="009D63FA" w:rsidRPr="007C0438" w:rsidRDefault="009D63FA" w:rsidP="009D63FA">
      <w:pPr>
        <w:rPr>
          <w:rFonts w:ascii="Arial" w:hAnsi="Arial"/>
          <w:b/>
          <w:color w:val="002060"/>
          <w:sz w:val="22"/>
          <w:szCs w:val="22"/>
          <w:u w:val="single"/>
        </w:rPr>
      </w:pPr>
      <w:r w:rsidRPr="007C0438">
        <w:rPr>
          <w:rFonts w:ascii="Arial" w:hAnsi="Arial"/>
          <w:b/>
          <w:color w:val="002060"/>
          <w:sz w:val="22"/>
          <w:szCs w:val="22"/>
          <w:u w:val="single"/>
        </w:rPr>
        <w:t>Rinuncia a gare</w:t>
      </w:r>
    </w:p>
    <w:p w14:paraId="2A475638" w14:textId="77777777" w:rsidR="009D63FA" w:rsidRPr="007C0438" w:rsidRDefault="009D63FA" w:rsidP="009D63FA">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DC3664F" w14:textId="77777777" w:rsidR="009D63FA" w:rsidRPr="007C0438" w:rsidRDefault="009D63FA" w:rsidP="009D63FA">
      <w:pPr>
        <w:pStyle w:val="Corpodeltesto21"/>
        <w:rPr>
          <w:color w:val="002060"/>
          <w:sz w:val="22"/>
          <w:szCs w:val="22"/>
        </w:rPr>
      </w:pPr>
    </w:p>
    <w:p w14:paraId="1C388E83" w14:textId="77777777" w:rsidR="009D63FA" w:rsidRPr="007C0438" w:rsidRDefault="009D63FA" w:rsidP="009D63FA">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40BFF8B4" w14:textId="77777777" w:rsidR="009D63FA" w:rsidRDefault="009D63FA" w:rsidP="009D63FA">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14F65F59" w14:textId="77777777" w:rsidR="00912384" w:rsidRDefault="00912384" w:rsidP="009D63FA">
      <w:pPr>
        <w:tabs>
          <w:tab w:val="left" w:pos="425"/>
        </w:tabs>
        <w:rPr>
          <w:rFonts w:ascii="Arial" w:hAnsi="Arial"/>
          <w:color w:val="002060"/>
          <w:sz w:val="22"/>
          <w:szCs w:val="22"/>
        </w:rPr>
      </w:pPr>
    </w:p>
    <w:p w14:paraId="7E19DBB8" w14:textId="77777777" w:rsidR="00912384" w:rsidRDefault="00912384" w:rsidP="00912384">
      <w:pPr>
        <w:pStyle w:val="Corpodeltesto21"/>
        <w:jc w:val="center"/>
        <w:rPr>
          <w:rFonts w:ascii="Arial" w:hAnsi="Arial" w:cs="Arial"/>
          <w:b/>
          <w:color w:val="002060"/>
          <w:sz w:val="30"/>
          <w:szCs w:val="30"/>
        </w:rPr>
      </w:pPr>
      <w:r>
        <w:rPr>
          <w:rFonts w:ascii="Arial" w:hAnsi="Arial" w:cs="Arial"/>
          <w:b/>
          <w:color w:val="002060"/>
          <w:sz w:val="36"/>
          <w:szCs w:val="36"/>
        </w:rPr>
        <w:t>PROGRAMMA GARE</w:t>
      </w:r>
    </w:p>
    <w:p w14:paraId="0E481352" w14:textId="77777777" w:rsidR="00912384" w:rsidRDefault="00912384" w:rsidP="009D63FA">
      <w:pPr>
        <w:tabs>
          <w:tab w:val="left" w:pos="425"/>
        </w:tabs>
        <w:rPr>
          <w:rFonts w:ascii="Arial" w:hAnsi="Arial"/>
          <w:color w:val="002060"/>
          <w:sz w:val="22"/>
          <w:szCs w:val="22"/>
        </w:rPr>
      </w:pPr>
    </w:p>
    <w:p w14:paraId="0FF125C8" w14:textId="77777777" w:rsidR="00E03458" w:rsidRPr="00294D45" w:rsidRDefault="00E03458" w:rsidP="00E03458">
      <w:pPr>
        <w:pStyle w:val="sottotitolocampionato10"/>
        <w:rPr>
          <w:color w:val="002060"/>
        </w:rPr>
      </w:pPr>
      <w:r w:rsidRPr="00294D4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44F9DD50"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32959"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5FDF1"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BF2C0"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C6E50"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E699"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B7F61"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29990"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AD5F888"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C2226" w14:textId="77777777" w:rsidR="00E03458" w:rsidRPr="00294D45" w:rsidRDefault="00E03458" w:rsidP="008864A2">
            <w:pPr>
              <w:pStyle w:val="rowtabella0"/>
              <w:rPr>
                <w:color w:val="002060"/>
              </w:rPr>
            </w:pPr>
            <w:r w:rsidRPr="00294D45">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6EEB6" w14:textId="77777777" w:rsidR="00E03458" w:rsidRPr="00294D45" w:rsidRDefault="00E03458" w:rsidP="008864A2">
            <w:pPr>
              <w:pStyle w:val="rowtabella0"/>
              <w:rPr>
                <w:color w:val="002060"/>
              </w:rPr>
            </w:pPr>
            <w:r w:rsidRPr="00294D45">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08CF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CB933" w14:textId="77777777" w:rsidR="00E03458" w:rsidRPr="00294D45" w:rsidRDefault="00E03458" w:rsidP="008864A2">
            <w:pPr>
              <w:pStyle w:val="rowtabella0"/>
              <w:rPr>
                <w:color w:val="002060"/>
              </w:rPr>
            </w:pPr>
            <w:r w:rsidRPr="00294D45">
              <w:rPr>
                <w:color w:val="002060"/>
              </w:rPr>
              <w:t>24/09/2023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98883" w14:textId="77777777" w:rsidR="00E03458" w:rsidRPr="00294D45" w:rsidRDefault="00E03458" w:rsidP="008864A2">
            <w:pPr>
              <w:pStyle w:val="rowtabella0"/>
              <w:rPr>
                <w:color w:val="002060"/>
              </w:rPr>
            </w:pPr>
            <w:r w:rsidRPr="00294D45">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6B8CB" w14:textId="77777777" w:rsidR="00E03458" w:rsidRPr="00294D45" w:rsidRDefault="00E03458" w:rsidP="008864A2">
            <w:pPr>
              <w:pStyle w:val="rowtabella0"/>
              <w:rPr>
                <w:color w:val="002060"/>
              </w:rPr>
            </w:pPr>
            <w:r w:rsidRPr="00294D45">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C2E38" w14:textId="77777777" w:rsidR="00E03458" w:rsidRPr="00294D45" w:rsidRDefault="00E03458" w:rsidP="008864A2">
            <w:pPr>
              <w:pStyle w:val="rowtabella0"/>
              <w:rPr>
                <w:color w:val="002060"/>
              </w:rPr>
            </w:pPr>
            <w:r w:rsidRPr="00294D45">
              <w:rPr>
                <w:color w:val="002060"/>
              </w:rPr>
              <w:t>VIA DELLE ESPOSIZIONI, 33</w:t>
            </w:r>
          </w:p>
        </w:tc>
      </w:tr>
      <w:tr w:rsidR="00E03458" w:rsidRPr="00294D45" w14:paraId="5F040E41"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C393F" w14:textId="77777777" w:rsidR="00E03458" w:rsidRPr="00294D45" w:rsidRDefault="00E03458" w:rsidP="008864A2">
            <w:pPr>
              <w:pStyle w:val="rowtabella0"/>
              <w:rPr>
                <w:color w:val="002060"/>
              </w:rPr>
            </w:pPr>
            <w:r w:rsidRPr="00294D45">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CF66F" w14:textId="77777777" w:rsidR="00E03458" w:rsidRPr="00294D45" w:rsidRDefault="00E03458" w:rsidP="008864A2">
            <w:pPr>
              <w:pStyle w:val="rowtabella0"/>
              <w:rPr>
                <w:color w:val="002060"/>
              </w:rPr>
            </w:pPr>
            <w:r w:rsidRPr="00294D45">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6E447"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05D79" w14:textId="77777777" w:rsidR="00E03458" w:rsidRPr="00294D45" w:rsidRDefault="00E03458" w:rsidP="008864A2">
            <w:pPr>
              <w:pStyle w:val="rowtabella0"/>
              <w:rPr>
                <w:color w:val="002060"/>
              </w:rPr>
            </w:pPr>
            <w:r w:rsidRPr="00294D45">
              <w:rPr>
                <w:color w:val="002060"/>
              </w:rPr>
              <w:t>02/10/2023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EB117" w14:textId="77777777" w:rsidR="00E03458" w:rsidRPr="00294D45" w:rsidRDefault="00E03458" w:rsidP="008864A2">
            <w:pPr>
              <w:pStyle w:val="rowtabella0"/>
              <w:rPr>
                <w:color w:val="002060"/>
              </w:rPr>
            </w:pPr>
            <w:r w:rsidRPr="00294D45">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C99CB" w14:textId="77777777" w:rsidR="00E03458" w:rsidRPr="00294D45" w:rsidRDefault="00E03458" w:rsidP="008864A2">
            <w:pPr>
              <w:pStyle w:val="rowtabella0"/>
              <w:rPr>
                <w:color w:val="002060"/>
              </w:rPr>
            </w:pPr>
            <w:r w:rsidRPr="00294D4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4E3CD" w14:textId="77777777" w:rsidR="00E03458" w:rsidRPr="00294D45" w:rsidRDefault="00E03458" w:rsidP="008864A2">
            <w:pPr>
              <w:pStyle w:val="rowtabella0"/>
              <w:rPr>
                <w:color w:val="002060"/>
              </w:rPr>
            </w:pPr>
            <w:r w:rsidRPr="00294D45">
              <w:rPr>
                <w:color w:val="002060"/>
              </w:rPr>
              <w:t>VIA GROTTE DI POSATORA 19/A</w:t>
            </w:r>
          </w:p>
        </w:tc>
      </w:tr>
    </w:tbl>
    <w:p w14:paraId="39A3CB33" w14:textId="77777777" w:rsidR="00E03458" w:rsidRPr="00294D45" w:rsidRDefault="00E03458" w:rsidP="00E03458">
      <w:pPr>
        <w:pStyle w:val="breakline"/>
        <w:rPr>
          <w:rFonts w:eastAsiaTheme="minorEastAsia"/>
          <w:color w:val="002060"/>
        </w:rPr>
      </w:pPr>
    </w:p>
    <w:p w14:paraId="5BB73978" w14:textId="77777777" w:rsidR="00E03458" w:rsidRPr="00294D45" w:rsidRDefault="00E03458" w:rsidP="00E03458">
      <w:pPr>
        <w:pStyle w:val="breakline"/>
        <w:rPr>
          <w:color w:val="002060"/>
        </w:rPr>
      </w:pPr>
    </w:p>
    <w:p w14:paraId="1F24978C" w14:textId="77777777" w:rsidR="00E03458" w:rsidRPr="00294D45" w:rsidRDefault="00E03458" w:rsidP="00E03458">
      <w:pPr>
        <w:pStyle w:val="breakline"/>
        <w:rPr>
          <w:color w:val="002060"/>
        </w:rPr>
      </w:pPr>
    </w:p>
    <w:p w14:paraId="59D69F5D" w14:textId="77777777" w:rsidR="00E03458" w:rsidRPr="00294D45" w:rsidRDefault="00E03458" w:rsidP="00E03458">
      <w:pPr>
        <w:pStyle w:val="sottotitolocampionato10"/>
        <w:rPr>
          <w:color w:val="002060"/>
        </w:rPr>
      </w:pPr>
      <w:r w:rsidRPr="00294D4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E03458" w:rsidRPr="00294D45" w14:paraId="156D9C3A"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C93E5" w14:textId="77777777" w:rsidR="00E03458" w:rsidRPr="00294D45" w:rsidRDefault="00E03458" w:rsidP="008864A2">
            <w:pPr>
              <w:pStyle w:val="headertabella0"/>
              <w:rPr>
                <w:color w:val="002060"/>
              </w:rPr>
            </w:pPr>
            <w:r w:rsidRPr="00294D4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27B41"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F35E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35E65"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181D"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EFF0D"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B92DB"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5B35E777"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F072F" w14:textId="77777777" w:rsidR="00E03458" w:rsidRPr="00294D45" w:rsidRDefault="00E03458" w:rsidP="008864A2">
            <w:pPr>
              <w:pStyle w:val="rowtabella0"/>
              <w:rPr>
                <w:color w:val="002060"/>
              </w:rPr>
            </w:pPr>
            <w:r w:rsidRPr="00294D4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34CB2" w14:textId="77777777" w:rsidR="00E03458" w:rsidRPr="00294D45" w:rsidRDefault="00E03458" w:rsidP="008864A2">
            <w:pPr>
              <w:pStyle w:val="rowtabella0"/>
              <w:rPr>
                <w:color w:val="002060"/>
              </w:rPr>
            </w:pPr>
            <w:r w:rsidRPr="00294D45">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2327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6C4FC" w14:textId="77777777" w:rsidR="00E03458" w:rsidRPr="00294D45" w:rsidRDefault="00E03458" w:rsidP="008864A2">
            <w:pPr>
              <w:pStyle w:val="rowtabella0"/>
              <w:rPr>
                <w:color w:val="002060"/>
              </w:rPr>
            </w:pPr>
            <w:r w:rsidRPr="00294D45">
              <w:rPr>
                <w:color w:val="002060"/>
              </w:rPr>
              <w:t>23/09/2023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FFBF1" w14:textId="77777777" w:rsidR="00E03458" w:rsidRPr="00294D45" w:rsidRDefault="00E03458" w:rsidP="008864A2">
            <w:pPr>
              <w:pStyle w:val="rowtabella0"/>
              <w:rPr>
                <w:color w:val="002060"/>
              </w:rPr>
            </w:pPr>
            <w:r w:rsidRPr="00294D4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14B41" w14:textId="77777777" w:rsidR="00E03458" w:rsidRPr="00294D45" w:rsidRDefault="00E03458" w:rsidP="008864A2">
            <w:pPr>
              <w:pStyle w:val="rowtabella0"/>
              <w:rPr>
                <w:color w:val="002060"/>
              </w:rPr>
            </w:pPr>
            <w:r w:rsidRPr="00294D4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0DC72" w14:textId="77777777" w:rsidR="00E03458" w:rsidRPr="00294D45" w:rsidRDefault="00E03458" w:rsidP="008864A2">
            <w:pPr>
              <w:pStyle w:val="rowtabella0"/>
              <w:rPr>
                <w:color w:val="002060"/>
              </w:rPr>
            </w:pPr>
            <w:r w:rsidRPr="00294D45">
              <w:rPr>
                <w:color w:val="002060"/>
              </w:rPr>
              <w:t>VIA MADRE TERESA DI CALCUTTA</w:t>
            </w:r>
          </w:p>
        </w:tc>
      </w:tr>
      <w:tr w:rsidR="00E03458" w:rsidRPr="00294D45" w14:paraId="57A7D159"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FDA935" w14:textId="77777777" w:rsidR="00E03458" w:rsidRPr="00294D45" w:rsidRDefault="00E03458" w:rsidP="008864A2">
            <w:pPr>
              <w:pStyle w:val="rowtabella0"/>
              <w:rPr>
                <w:color w:val="002060"/>
              </w:rPr>
            </w:pPr>
            <w:r w:rsidRPr="00294D4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11C16" w14:textId="77777777" w:rsidR="00E03458" w:rsidRPr="00294D45" w:rsidRDefault="00E03458" w:rsidP="008864A2">
            <w:pPr>
              <w:pStyle w:val="rowtabella0"/>
              <w:rPr>
                <w:color w:val="002060"/>
              </w:rPr>
            </w:pPr>
            <w:r w:rsidRPr="00294D45">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F5CED"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C96EA" w14:textId="77777777" w:rsidR="00E03458" w:rsidRPr="00294D45" w:rsidRDefault="00E03458" w:rsidP="008864A2">
            <w:pPr>
              <w:pStyle w:val="rowtabella0"/>
              <w:rPr>
                <w:color w:val="002060"/>
              </w:rPr>
            </w:pPr>
            <w:r w:rsidRPr="00294D45">
              <w:rPr>
                <w:color w:val="002060"/>
              </w:rPr>
              <w:t>04/10/2023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645ED" w14:textId="77777777" w:rsidR="00E03458" w:rsidRPr="00294D45" w:rsidRDefault="00E03458" w:rsidP="008864A2">
            <w:pPr>
              <w:pStyle w:val="rowtabella0"/>
              <w:rPr>
                <w:color w:val="002060"/>
              </w:rPr>
            </w:pPr>
            <w:r w:rsidRPr="00294D4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59AC4" w14:textId="77777777" w:rsidR="00E03458" w:rsidRPr="00294D45" w:rsidRDefault="00E03458" w:rsidP="008864A2">
            <w:pPr>
              <w:pStyle w:val="rowtabella0"/>
              <w:rPr>
                <w:color w:val="002060"/>
              </w:rPr>
            </w:pPr>
            <w:r w:rsidRPr="00294D4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F5334" w14:textId="77777777" w:rsidR="00E03458" w:rsidRPr="00294D45" w:rsidRDefault="00E03458" w:rsidP="008864A2">
            <w:pPr>
              <w:pStyle w:val="rowtabella0"/>
              <w:rPr>
                <w:color w:val="002060"/>
              </w:rPr>
            </w:pPr>
            <w:r w:rsidRPr="00294D45">
              <w:rPr>
                <w:color w:val="002060"/>
              </w:rPr>
              <w:t>VIA B.BUOZZI</w:t>
            </w:r>
          </w:p>
        </w:tc>
      </w:tr>
    </w:tbl>
    <w:p w14:paraId="5C172CE8" w14:textId="77777777" w:rsidR="00E03458" w:rsidRPr="00294D45" w:rsidRDefault="00E03458" w:rsidP="00E03458">
      <w:pPr>
        <w:pStyle w:val="breakline"/>
        <w:rPr>
          <w:rFonts w:eastAsiaTheme="minorEastAsia"/>
          <w:color w:val="002060"/>
        </w:rPr>
      </w:pPr>
    </w:p>
    <w:p w14:paraId="00229781" w14:textId="77777777" w:rsidR="00E03458" w:rsidRPr="00294D45" w:rsidRDefault="00E03458" w:rsidP="00E03458">
      <w:pPr>
        <w:pStyle w:val="breakline"/>
        <w:rPr>
          <w:color w:val="002060"/>
        </w:rPr>
      </w:pPr>
    </w:p>
    <w:p w14:paraId="4A1ACD76" w14:textId="77777777" w:rsidR="00E03458" w:rsidRPr="00294D45" w:rsidRDefault="00E03458" w:rsidP="00E03458">
      <w:pPr>
        <w:pStyle w:val="breakline"/>
        <w:rPr>
          <w:color w:val="002060"/>
        </w:rPr>
      </w:pPr>
    </w:p>
    <w:p w14:paraId="0148F80C" w14:textId="77777777" w:rsidR="00E03458" w:rsidRPr="00294D45" w:rsidRDefault="00E03458" w:rsidP="00E03458">
      <w:pPr>
        <w:pStyle w:val="sottotitolocampionato10"/>
        <w:rPr>
          <w:color w:val="002060"/>
        </w:rPr>
      </w:pPr>
      <w:r w:rsidRPr="00294D4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23627142"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8D7E"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11042"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9B873"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F303"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8EC3"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98C0E"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EDE49"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5488D04A"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FC98B" w14:textId="77777777" w:rsidR="00E03458" w:rsidRPr="00294D45" w:rsidRDefault="00E03458" w:rsidP="008864A2">
            <w:pPr>
              <w:pStyle w:val="rowtabella0"/>
              <w:rPr>
                <w:color w:val="002060"/>
              </w:rPr>
            </w:pPr>
            <w:r w:rsidRPr="00294D45">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3A7CD" w14:textId="77777777" w:rsidR="00E03458" w:rsidRPr="00294D45" w:rsidRDefault="00E03458" w:rsidP="008864A2">
            <w:pPr>
              <w:pStyle w:val="rowtabella0"/>
              <w:rPr>
                <w:color w:val="002060"/>
              </w:rPr>
            </w:pPr>
            <w:r w:rsidRPr="00294D4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90FD6"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1263C" w14:textId="77777777" w:rsidR="00E03458" w:rsidRPr="00294D45" w:rsidRDefault="00E03458" w:rsidP="008864A2">
            <w:pPr>
              <w:pStyle w:val="rowtabella0"/>
              <w:rPr>
                <w:color w:val="002060"/>
              </w:rPr>
            </w:pPr>
            <w:r w:rsidRPr="00294D45">
              <w:rPr>
                <w:color w:val="002060"/>
              </w:rPr>
              <w:t>23/09/2023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4AD0F" w14:textId="77777777" w:rsidR="00E03458" w:rsidRPr="00294D45" w:rsidRDefault="00E03458" w:rsidP="008864A2">
            <w:pPr>
              <w:pStyle w:val="rowtabella0"/>
              <w:rPr>
                <w:color w:val="002060"/>
              </w:rPr>
            </w:pPr>
            <w:r w:rsidRPr="00294D45">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FDA17" w14:textId="77777777" w:rsidR="00E03458" w:rsidRPr="00294D45" w:rsidRDefault="00E03458" w:rsidP="008864A2">
            <w:pPr>
              <w:pStyle w:val="rowtabella0"/>
              <w:rPr>
                <w:color w:val="002060"/>
              </w:rPr>
            </w:pPr>
            <w:r w:rsidRPr="00294D4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E5C54" w14:textId="77777777" w:rsidR="00E03458" w:rsidRPr="00294D45" w:rsidRDefault="00E03458" w:rsidP="008864A2">
            <w:pPr>
              <w:pStyle w:val="rowtabella0"/>
              <w:rPr>
                <w:color w:val="002060"/>
              </w:rPr>
            </w:pPr>
            <w:r w:rsidRPr="00294D45">
              <w:rPr>
                <w:color w:val="002060"/>
              </w:rPr>
              <w:t>VIA VESCOVARA, 7</w:t>
            </w:r>
          </w:p>
        </w:tc>
      </w:tr>
      <w:tr w:rsidR="00E03458" w:rsidRPr="00294D45" w14:paraId="60409C34"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AB958E" w14:textId="77777777" w:rsidR="00E03458" w:rsidRPr="00294D45" w:rsidRDefault="00E03458" w:rsidP="008864A2">
            <w:pPr>
              <w:pStyle w:val="rowtabella0"/>
              <w:rPr>
                <w:color w:val="002060"/>
              </w:rPr>
            </w:pPr>
            <w:r w:rsidRPr="00294D45">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526EE" w14:textId="77777777" w:rsidR="00E03458" w:rsidRPr="00294D45" w:rsidRDefault="00E03458" w:rsidP="008864A2">
            <w:pPr>
              <w:pStyle w:val="rowtabella0"/>
              <w:rPr>
                <w:color w:val="002060"/>
              </w:rPr>
            </w:pPr>
            <w:r w:rsidRPr="00294D45">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330BC"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15F95" w14:textId="77777777" w:rsidR="00E03458" w:rsidRPr="00294D45" w:rsidRDefault="00E03458" w:rsidP="008864A2">
            <w:pPr>
              <w:pStyle w:val="rowtabella0"/>
              <w:rPr>
                <w:color w:val="002060"/>
              </w:rPr>
            </w:pPr>
            <w:r w:rsidRPr="00294D45">
              <w:rPr>
                <w:color w:val="002060"/>
              </w:rPr>
              <w:t>03/10/2023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CB54F" w14:textId="77777777" w:rsidR="00E03458" w:rsidRPr="00294D45" w:rsidRDefault="00E03458" w:rsidP="008864A2">
            <w:pPr>
              <w:pStyle w:val="rowtabella0"/>
              <w:rPr>
                <w:color w:val="002060"/>
              </w:rPr>
            </w:pPr>
            <w:r w:rsidRPr="00294D45">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4A444" w14:textId="77777777" w:rsidR="00E03458" w:rsidRPr="00294D45" w:rsidRDefault="00E03458" w:rsidP="008864A2">
            <w:pPr>
              <w:pStyle w:val="rowtabella0"/>
              <w:rPr>
                <w:color w:val="002060"/>
              </w:rPr>
            </w:pPr>
            <w:r w:rsidRPr="00294D4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E9541" w14:textId="77777777" w:rsidR="00E03458" w:rsidRPr="00294D45" w:rsidRDefault="00E03458" w:rsidP="008864A2">
            <w:pPr>
              <w:pStyle w:val="rowtabella0"/>
              <w:rPr>
                <w:color w:val="002060"/>
              </w:rPr>
            </w:pPr>
            <w:r w:rsidRPr="00294D45">
              <w:rPr>
                <w:color w:val="002060"/>
              </w:rPr>
              <w:t>STR.DEL BURELLO LOC.VAL NEVOLA</w:t>
            </w:r>
          </w:p>
        </w:tc>
      </w:tr>
    </w:tbl>
    <w:p w14:paraId="29B55C92" w14:textId="77777777" w:rsidR="00E03458" w:rsidRPr="00294D45" w:rsidRDefault="00E03458" w:rsidP="00E03458">
      <w:pPr>
        <w:pStyle w:val="breakline"/>
        <w:rPr>
          <w:rFonts w:eastAsiaTheme="minorEastAsia"/>
          <w:color w:val="002060"/>
        </w:rPr>
      </w:pPr>
    </w:p>
    <w:p w14:paraId="2DAD132C" w14:textId="77777777" w:rsidR="00E03458" w:rsidRPr="00294D45" w:rsidRDefault="00E03458" w:rsidP="00E03458">
      <w:pPr>
        <w:pStyle w:val="breakline"/>
        <w:rPr>
          <w:color w:val="002060"/>
        </w:rPr>
      </w:pPr>
    </w:p>
    <w:p w14:paraId="63C5596C" w14:textId="77777777" w:rsidR="00E03458" w:rsidRPr="00294D45" w:rsidRDefault="00E03458" w:rsidP="00E03458">
      <w:pPr>
        <w:pStyle w:val="breakline"/>
        <w:rPr>
          <w:color w:val="002060"/>
        </w:rPr>
      </w:pPr>
    </w:p>
    <w:p w14:paraId="2504674B" w14:textId="77777777" w:rsidR="00E03458" w:rsidRPr="00294D45" w:rsidRDefault="00E03458" w:rsidP="00E03458">
      <w:pPr>
        <w:pStyle w:val="sottotitolocampionato10"/>
        <w:rPr>
          <w:color w:val="002060"/>
        </w:rPr>
      </w:pPr>
      <w:r w:rsidRPr="00294D45">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E03458" w:rsidRPr="00294D45" w14:paraId="21FFFFFD"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B60AB"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85158"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572E8"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63B98"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9263C"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CBAD6"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AB4A"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11C8A8B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C5909" w14:textId="77777777" w:rsidR="00E03458" w:rsidRPr="00294D45" w:rsidRDefault="00E03458" w:rsidP="008864A2">
            <w:pPr>
              <w:pStyle w:val="rowtabella0"/>
              <w:rPr>
                <w:color w:val="002060"/>
              </w:rPr>
            </w:pPr>
            <w:r w:rsidRPr="00294D4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09D16" w14:textId="77777777" w:rsidR="00E03458" w:rsidRPr="00294D45" w:rsidRDefault="00E03458" w:rsidP="008864A2">
            <w:pPr>
              <w:pStyle w:val="rowtabella0"/>
              <w:rPr>
                <w:color w:val="002060"/>
              </w:rPr>
            </w:pPr>
            <w:r w:rsidRPr="00294D45">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747B4"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6C831" w14:textId="77777777" w:rsidR="00E03458" w:rsidRPr="00294D45" w:rsidRDefault="00E03458" w:rsidP="008864A2">
            <w:pPr>
              <w:pStyle w:val="rowtabella0"/>
              <w:rPr>
                <w:color w:val="002060"/>
              </w:rPr>
            </w:pPr>
            <w:r w:rsidRPr="00294D45">
              <w:rPr>
                <w:color w:val="002060"/>
              </w:rPr>
              <w:t>23/09/2023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AC6C3" w14:textId="77777777" w:rsidR="00E03458" w:rsidRPr="00294D45" w:rsidRDefault="00E03458" w:rsidP="008864A2">
            <w:pPr>
              <w:pStyle w:val="rowtabella0"/>
              <w:rPr>
                <w:color w:val="002060"/>
              </w:rPr>
            </w:pPr>
            <w:r w:rsidRPr="00294D45">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7DAD8" w14:textId="77777777" w:rsidR="00E03458" w:rsidRPr="00294D45" w:rsidRDefault="00E03458" w:rsidP="008864A2">
            <w:pPr>
              <w:pStyle w:val="rowtabella0"/>
              <w:rPr>
                <w:color w:val="002060"/>
              </w:rPr>
            </w:pPr>
            <w:r w:rsidRPr="00294D4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34632" w14:textId="77777777" w:rsidR="00E03458" w:rsidRPr="00294D45" w:rsidRDefault="00E03458" w:rsidP="008864A2">
            <w:pPr>
              <w:pStyle w:val="rowtabella0"/>
              <w:rPr>
                <w:color w:val="002060"/>
              </w:rPr>
            </w:pPr>
            <w:r w:rsidRPr="00294D45">
              <w:rPr>
                <w:color w:val="002060"/>
              </w:rPr>
              <w:t>VIA LORETO</w:t>
            </w:r>
          </w:p>
        </w:tc>
      </w:tr>
      <w:tr w:rsidR="00E03458" w:rsidRPr="00294D45" w14:paraId="43D6281A"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CF89A" w14:textId="77777777" w:rsidR="00E03458" w:rsidRPr="00294D45" w:rsidRDefault="00E03458" w:rsidP="008864A2">
            <w:pPr>
              <w:pStyle w:val="rowtabella0"/>
              <w:rPr>
                <w:color w:val="002060"/>
              </w:rPr>
            </w:pPr>
            <w:r w:rsidRPr="00294D45">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A0569" w14:textId="77777777" w:rsidR="00E03458" w:rsidRPr="00294D45" w:rsidRDefault="00E03458" w:rsidP="008864A2">
            <w:pPr>
              <w:pStyle w:val="rowtabella0"/>
              <w:rPr>
                <w:color w:val="002060"/>
              </w:rPr>
            </w:pPr>
            <w:r w:rsidRPr="00294D45">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E6257"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F6B3D" w14:textId="77777777" w:rsidR="00E03458" w:rsidRPr="00294D45" w:rsidRDefault="00E03458" w:rsidP="008864A2">
            <w:pPr>
              <w:pStyle w:val="rowtabella0"/>
              <w:rPr>
                <w:color w:val="002060"/>
              </w:rPr>
            </w:pPr>
            <w:r w:rsidRPr="00294D45">
              <w:rPr>
                <w:color w:val="002060"/>
              </w:rPr>
              <w:t>03/10/2023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1CF84" w14:textId="77777777" w:rsidR="00E03458" w:rsidRPr="00294D45" w:rsidRDefault="00E03458" w:rsidP="008864A2">
            <w:pPr>
              <w:pStyle w:val="rowtabella0"/>
              <w:rPr>
                <w:color w:val="002060"/>
              </w:rPr>
            </w:pPr>
            <w:r w:rsidRPr="00294D45">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2B1F4" w14:textId="77777777" w:rsidR="00E03458" w:rsidRPr="00294D45" w:rsidRDefault="00E03458" w:rsidP="008864A2">
            <w:pPr>
              <w:pStyle w:val="rowtabella0"/>
              <w:rPr>
                <w:color w:val="002060"/>
              </w:rPr>
            </w:pPr>
            <w:r w:rsidRPr="00294D4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19D8E" w14:textId="77777777" w:rsidR="00E03458" w:rsidRPr="00294D45" w:rsidRDefault="00E03458" w:rsidP="008864A2">
            <w:pPr>
              <w:pStyle w:val="rowtabella0"/>
              <w:rPr>
                <w:color w:val="002060"/>
              </w:rPr>
            </w:pPr>
            <w:r w:rsidRPr="00294D45">
              <w:rPr>
                <w:color w:val="002060"/>
              </w:rPr>
              <w:t>VIA BRUNO BUOZZI</w:t>
            </w:r>
          </w:p>
        </w:tc>
      </w:tr>
    </w:tbl>
    <w:p w14:paraId="09CD4D48" w14:textId="77777777" w:rsidR="00E03458" w:rsidRPr="00294D45" w:rsidRDefault="00E03458" w:rsidP="00E03458">
      <w:pPr>
        <w:pStyle w:val="breakline"/>
        <w:rPr>
          <w:rFonts w:eastAsiaTheme="minorEastAsia"/>
          <w:color w:val="002060"/>
        </w:rPr>
      </w:pPr>
    </w:p>
    <w:p w14:paraId="241A82D9" w14:textId="77777777" w:rsidR="00E03458" w:rsidRPr="00294D45" w:rsidRDefault="00E03458" w:rsidP="00E03458">
      <w:pPr>
        <w:pStyle w:val="breakline"/>
        <w:rPr>
          <w:color w:val="002060"/>
        </w:rPr>
      </w:pPr>
    </w:p>
    <w:p w14:paraId="281A8172" w14:textId="77777777" w:rsidR="00E03458" w:rsidRPr="00294D45" w:rsidRDefault="00E03458" w:rsidP="00E03458">
      <w:pPr>
        <w:pStyle w:val="breakline"/>
        <w:rPr>
          <w:color w:val="002060"/>
        </w:rPr>
      </w:pPr>
    </w:p>
    <w:p w14:paraId="1BE4B840" w14:textId="77777777" w:rsidR="00E03458" w:rsidRPr="00294D45" w:rsidRDefault="00E03458" w:rsidP="00E03458">
      <w:pPr>
        <w:pStyle w:val="sottotitolocampionato10"/>
        <w:rPr>
          <w:color w:val="002060"/>
        </w:rPr>
      </w:pPr>
      <w:r w:rsidRPr="00294D45">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E03458" w:rsidRPr="00294D45" w14:paraId="7DFB6548"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D2DD1"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781A"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35ABC"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C973E"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012A"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0615A"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A344"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26DC3290"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69657B" w14:textId="77777777" w:rsidR="00E03458" w:rsidRPr="00294D45" w:rsidRDefault="00E03458" w:rsidP="008864A2">
            <w:pPr>
              <w:pStyle w:val="rowtabella0"/>
              <w:rPr>
                <w:color w:val="002060"/>
              </w:rPr>
            </w:pPr>
            <w:r w:rsidRPr="00294D4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6EFEE" w14:textId="77777777" w:rsidR="00E03458" w:rsidRPr="00294D45" w:rsidRDefault="00E03458" w:rsidP="008864A2">
            <w:pPr>
              <w:pStyle w:val="rowtabella0"/>
              <w:rPr>
                <w:color w:val="002060"/>
              </w:rPr>
            </w:pPr>
            <w:r w:rsidRPr="00294D45">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F6BE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B7314" w14:textId="77777777" w:rsidR="00E03458" w:rsidRPr="00294D45" w:rsidRDefault="00E03458" w:rsidP="008864A2">
            <w:pPr>
              <w:pStyle w:val="rowtabella0"/>
              <w:rPr>
                <w:color w:val="002060"/>
              </w:rPr>
            </w:pPr>
            <w:r w:rsidRPr="00294D45">
              <w:rPr>
                <w:color w:val="002060"/>
              </w:rPr>
              <w:t>24/09/2023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AB143" w14:textId="77777777" w:rsidR="00E03458" w:rsidRPr="00294D45" w:rsidRDefault="00E03458" w:rsidP="008864A2">
            <w:pPr>
              <w:pStyle w:val="rowtabella0"/>
              <w:rPr>
                <w:color w:val="002060"/>
              </w:rPr>
            </w:pPr>
            <w:r w:rsidRPr="00294D4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F3FDD" w14:textId="77777777" w:rsidR="00E03458" w:rsidRPr="00294D45" w:rsidRDefault="00E03458" w:rsidP="008864A2">
            <w:pPr>
              <w:pStyle w:val="rowtabella0"/>
              <w:rPr>
                <w:color w:val="002060"/>
              </w:rPr>
            </w:pPr>
            <w:r w:rsidRPr="00294D4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1EA08" w14:textId="77777777" w:rsidR="00E03458" w:rsidRPr="00294D45" w:rsidRDefault="00E03458" w:rsidP="008864A2">
            <w:pPr>
              <w:pStyle w:val="rowtabella0"/>
              <w:rPr>
                <w:color w:val="002060"/>
              </w:rPr>
            </w:pPr>
            <w:r w:rsidRPr="00294D45">
              <w:rPr>
                <w:color w:val="002060"/>
              </w:rPr>
              <w:t>VIA ROSSINI</w:t>
            </w:r>
          </w:p>
        </w:tc>
      </w:tr>
      <w:tr w:rsidR="00E03458" w:rsidRPr="00294D45" w14:paraId="56FEF4A5"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8C893D" w14:textId="77777777" w:rsidR="00E03458" w:rsidRPr="00294D45" w:rsidRDefault="00E03458" w:rsidP="008864A2">
            <w:pPr>
              <w:pStyle w:val="rowtabella0"/>
              <w:rPr>
                <w:color w:val="002060"/>
              </w:rPr>
            </w:pPr>
            <w:r w:rsidRPr="00294D45">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9DB93" w14:textId="77777777" w:rsidR="00E03458" w:rsidRPr="00294D45" w:rsidRDefault="00E03458" w:rsidP="008864A2">
            <w:pPr>
              <w:pStyle w:val="rowtabella0"/>
              <w:rPr>
                <w:color w:val="002060"/>
              </w:rPr>
            </w:pPr>
            <w:r w:rsidRPr="00294D45">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97E41"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D5429" w14:textId="77777777" w:rsidR="00E03458" w:rsidRPr="00294D45" w:rsidRDefault="00E03458" w:rsidP="008864A2">
            <w:pPr>
              <w:pStyle w:val="rowtabella0"/>
              <w:rPr>
                <w:color w:val="002060"/>
              </w:rPr>
            </w:pPr>
            <w:r w:rsidRPr="00294D45">
              <w:rPr>
                <w:color w:val="002060"/>
              </w:rPr>
              <w:t>05/10/2023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28CDA" w14:textId="77777777" w:rsidR="00E03458" w:rsidRPr="00294D45" w:rsidRDefault="00E03458" w:rsidP="008864A2">
            <w:pPr>
              <w:pStyle w:val="rowtabella0"/>
              <w:rPr>
                <w:color w:val="002060"/>
              </w:rPr>
            </w:pPr>
            <w:r w:rsidRPr="00294D4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24682" w14:textId="77777777" w:rsidR="00E03458" w:rsidRPr="00294D45" w:rsidRDefault="00E03458" w:rsidP="008864A2">
            <w:pPr>
              <w:pStyle w:val="rowtabella0"/>
              <w:rPr>
                <w:color w:val="002060"/>
              </w:rPr>
            </w:pPr>
            <w:r w:rsidRPr="00294D4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7D5BA" w14:textId="77777777" w:rsidR="00E03458" w:rsidRPr="00294D45" w:rsidRDefault="00E03458" w:rsidP="008864A2">
            <w:pPr>
              <w:pStyle w:val="rowtabella0"/>
              <w:rPr>
                <w:color w:val="002060"/>
              </w:rPr>
            </w:pPr>
            <w:r w:rsidRPr="00294D45">
              <w:rPr>
                <w:color w:val="002060"/>
              </w:rPr>
              <w:t>VIA S.VITTORIA, 5</w:t>
            </w:r>
          </w:p>
        </w:tc>
      </w:tr>
    </w:tbl>
    <w:p w14:paraId="0DFC4100" w14:textId="77777777" w:rsidR="00E03458" w:rsidRPr="00294D45" w:rsidRDefault="00E03458" w:rsidP="00E03458">
      <w:pPr>
        <w:pStyle w:val="breakline"/>
        <w:rPr>
          <w:rFonts w:eastAsiaTheme="minorEastAsia"/>
          <w:color w:val="002060"/>
        </w:rPr>
      </w:pPr>
    </w:p>
    <w:p w14:paraId="2156556C" w14:textId="77777777" w:rsidR="00E03458" w:rsidRPr="00294D45" w:rsidRDefault="00E03458" w:rsidP="00E03458">
      <w:pPr>
        <w:pStyle w:val="breakline"/>
        <w:rPr>
          <w:color w:val="002060"/>
        </w:rPr>
      </w:pPr>
    </w:p>
    <w:p w14:paraId="0817E176" w14:textId="77777777" w:rsidR="00E03458" w:rsidRPr="00294D45" w:rsidRDefault="00E03458" w:rsidP="00E03458">
      <w:pPr>
        <w:pStyle w:val="breakline"/>
        <w:rPr>
          <w:color w:val="002060"/>
        </w:rPr>
      </w:pPr>
    </w:p>
    <w:p w14:paraId="17311B73" w14:textId="77777777" w:rsidR="00E03458" w:rsidRPr="00294D45" w:rsidRDefault="00E03458" w:rsidP="00E03458">
      <w:pPr>
        <w:pStyle w:val="sottotitolocampionato10"/>
        <w:rPr>
          <w:color w:val="002060"/>
        </w:rPr>
      </w:pPr>
      <w:r w:rsidRPr="00294D45">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E03458" w:rsidRPr="00294D45" w14:paraId="14675D7D"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6CB5D"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9EA8"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74DC6"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F8E5A"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5026A"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A6FAE"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3183"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26525EDF"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A314A" w14:textId="77777777" w:rsidR="00E03458" w:rsidRPr="00294D45" w:rsidRDefault="00E03458" w:rsidP="008864A2">
            <w:pPr>
              <w:pStyle w:val="rowtabella0"/>
              <w:rPr>
                <w:color w:val="002060"/>
              </w:rPr>
            </w:pPr>
            <w:r w:rsidRPr="00294D4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1DC84" w14:textId="77777777" w:rsidR="00E03458" w:rsidRPr="00294D45" w:rsidRDefault="00E03458" w:rsidP="008864A2">
            <w:pPr>
              <w:pStyle w:val="rowtabella0"/>
              <w:rPr>
                <w:color w:val="002060"/>
              </w:rPr>
            </w:pPr>
            <w:r w:rsidRPr="00294D45">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59EB9"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71931" w14:textId="77777777" w:rsidR="00E03458" w:rsidRPr="00294D45" w:rsidRDefault="00E03458" w:rsidP="008864A2">
            <w:pPr>
              <w:pStyle w:val="rowtabella0"/>
              <w:rPr>
                <w:color w:val="002060"/>
              </w:rPr>
            </w:pPr>
            <w:r w:rsidRPr="00294D45">
              <w:rPr>
                <w:color w:val="002060"/>
              </w:rPr>
              <w:t>23/09/2023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E3B8D" w14:textId="77777777" w:rsidR="00E03458" w:rsidRPr="00294D45" w:rsidRDefault="00E03458" w:rsidP="008864A2">
            <w:pPr>
              <w:pStyle w:val="rowtabella0"/>
              <w:rPr>
                <w:color w:val="002060"/>
              </w:rPr>
            </w:pPr>
            <w:r w:rsidRPr="00294D4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F6663" w14:textId="77777777" w:rsidR="00E03458" w:rsidRPr="00294D45" w:rsidRDefault="00E03458" w:rsidP="008864A2">
            <w:pPr>
              <w:pStyle w:val="rowtabella0"/>
              <w:rPr>
                <w:color w:val="002060"/>
              </w:rPr>
            </w:pPr>
            <w:r w:rsidRPr="00294D4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7DFD3" w14:textId="77777777" w:rsidR="00E03458" w:rsidRPr="00294D45" w:rsidRDefault="00E03458" w:rsidP="008864A2">
            <w:pPr>
              <w:pStyle w:val="rowtabella0"/>
              <w:rPr>
                <w:color w:val="002060"/>
              </w:rPr>
            </w:pPr>
            <w:r w:rsidRPr="00294D45">
              <w:rPr>
                <w:color w:val="002060"/>
              </w:rPr>
              <w:t>VIA DELLA REPUBBLICA</w:t>
            </w:r>
          </w:p>
        </w:tc>
      </w:tr>
      <w:tr w:rsidR="00E03458" w:rsidRPr="00294D45" w14:paraId="764BD7E5"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E53D9" w14:textId="77777777" w:rsidR="00E03458" w:rsidRPr="00294D45" w:rsidRDefault="00E03458" w:rsidP="008864A2">
            <w:pPr>
              <w:pStyle w:val="rowtabella0"/>
              <w:rPr>
                <w:color w:val="002060"/>
              </w:rPr>
            </w:pPr>
            <w:r w:rsidRPr="00294D45">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38692" w14:textId="77777777" w:rsidR="00E03458" w:rsidRPr="00294D45" w:rsidRDefault="00E03458" w:rsidP="008864A2">
            <w:pPr>
              <w:pStyle w:val="rowtabella0"/>
              <w:rPr>
                <w:color w:val="002060"/>
              </w:rPr>
            </w:pPr>
            <w:r w:rsidRPr="00294D45">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E679B"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9739C" w14:textId="77777777" w:rsidR="00E03458" w:rsidRPr="00294D45" w:rsidRDefault="00E03458" w:rsidP="008864A2">
            <w:pPr>
              <w:pStyle w:val="rowtabella0"/>
              <w:rPr>
                <w:color w:val="002060"/>
              </w:rPr>
            </w:pPr>
            <w:r w:rsidRPr="00294D45">
              <w:rPr>
                <w:color w:val="002060"/>
              </w:rPr>
              <w:t>03/10/2023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4FA64" w14:textId="77777777" w:rsidR="00E03458" w:rsidRPr="00294D45" w:rsidRDefault="00E03458" w:rsidP="008864A2">
            <w:pPr>
              <w:pStyle w:val="rowtabella0"/>
              <w:rPr>
                <w:color w:val="002060"/>
              </w:rPr>
            </w:pPr>
            <w:r w:rsidRPr="00294D45">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6BC8C" w14:textId="77777777" w:rsidR="00E03458" w:rsidRPr="00294D45" w:rsidRDefault="00E03458" w:rsidP="008864A2">
            <w:pPr>
              <w:pStyle w:val="rowtabella0"/>
              <w:rPr>
                <w:color w:val="002060"/>
              </w:rPr>
            </w:pPr>
            <w:r w:rsidRPr="00294D45">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C281D" w14:textId="77777777" w:rsidR="00E03458" w:rsidRPr="00294D45" w:rsidRDefault="00E03458" w:rsidP="008864A2">
            <w:pPr>
              <w:pStyle w:val="rowtabella0"/>
              <w:rPr>
                <w:color w:val="002060"/>
              </w:rPr>
            </w:pPr>
            <w:r w:rsidRPr="00294D45">
              <w:rPr>
                <w:color w:val="002060"/>
              </w:rPr>
              <w:t>VIA B.ROSSI SNC</w:t>
            </w:r>
          </w:p>
        </w:tc>
      </w:tr>
    </w:tbl>
    <w:p w14:paraId="56A65397" w14:textId="77777777" w:rsidR="00E03458" w:rsidRPr="00294D45" w:rsidRDefault="00E03458" w:rsidP="00E03458">
      <w:pPr>
        <w:pStyle w:val="breakline"/>
        <w:rPr>
          <w:rFonts w:eastAsiaTheme="minorEastAsia"/>
          <w:color w:val="002060"/>
        </w:rPr>
      </w:pPr>
    </w:p>
    <w:p w14:paraId="45E1BB2C" w14:textId="77777777" w:rsidR="00E03458" w:rsidRPr="00294D45" w:rsidRDefault="00E03458" w:rsidP="00E03458">
      <w:pPr>
        <w:pStyle w:val="breakline"/>
        <w:rPr>
          <w:color w:val="002060"/>
        </w:rPr>
      </w:pPr>
    </w:p>
    <w:p w14:paraId="7FD64F5D" w14:textId="77777777" w:rsidR="00E03458" w:rsidRPr="00294D45" w:rsidRDefault="00E03458" w:rsidP="00E03458">
      <w:pPr>
        <w:pStyle w:val="breakline"/>
        <w:rPr>
          <w:color w:val="002060"/>
        </w:rPr>
      </w:pPr>
    </w:p>
    <w:p w14:paraId="5BAF8E75" w14:textId="77777777" w:rsidR="00E03458" w:rsidRPr="00294D45" w:rsidRDefault="00E03458" w:rsidP="00E03458">
      <w:pPr>
        <w:pStyle w:val="sottotitolocampionato10"/>
        <w:rPr>
          <w:color w:val="002060"/>
        </w:rPr>
      </w:pPr>
      <w:r w:rsidRPr="00294D45">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E03458" w:rsidRPr="00294D45" w14:paraId="456CF44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8F917"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8D85A"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0A4DF"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1F75A"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F74F"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73B5"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9B0B5"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365E4A1C"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E54B65" w14:textId="77777777" w:rsidR="00E03458" w:rsidRPr="00294D45" w:rsidRDefault="00E03458" w:rsidP="008864A2">
            <w:pPr>
              <w:pStyle w:val="rowtabella0"/>
              <w:rPr>
                <w:color w:val="002060"/>
              </w:rPr>
            </w:pPr>
            <w:r w:rsidRPr="00294D45">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A5396" w14:textId="77777777" w:rsidR="00E03458" w:rsidRPr="00294D45" w:rsidRDefault="00E03458" w:rsidP="008864A2">
            <w:pPr>
              <w:pStyle w:val="rowtabella0"/>
              <w:rPr>
                <w:color w:val="002060"/>
              </w:rPr>
            </w:pPr>
            <w:r w:rsidRPr="00294D45">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55890"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37990" w14:textId="77777777" w:rsidR="00E03458" w:rsidRPr="00294D45" w:rsidRDefault="00E03458" w:rsidP="008864A2">
            <w:pPr>
              <w:pStyle w:val="rowtabella0"/>
              <w:rPr>
                <w:color w:val="002060"/>
              </w:rPr>
            </w:pPr>
            <w:r w:rsidRPr="00294D45">
              <w:rPr>
                <w:color w:val="002060"/>
              </w:rPr>
              <w:t>24/09/2023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B3658" w14:textId="77777777" w:rsidR="00E03458" w:rsidRPr="00294D45" w:rsidRDefault="00E03458" w:rsidP="008864A2">
            <w:pPr>
              <w:pStyle w:val="rowtabella0"/>
              <w:rPr>
                <w:color w:val="002060"/>
              </w:rPr>
            </w:pPr>
            <w:r w:rsidRPr="00294D45">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0AE2E" w14:textId="77777777" w:rsidR="00E03458" w:rsidRPr="00294D45" w:rsidRDefault="00E03458" w:rsidP="008864A2">
            <w:pPr>
              <w:pStyle w:val="rowtabella0"/>
              <w:rPr>
                <w:color w:val="002060"/>
              </w:rPr>
            </w:pPr>
            <w:r w:rsidRPr="00294D45">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6D6E1" w14:textId="77777777" w:rsidR="00E03458" w:rsidRPr="00294D45" w:rsidRDefault="00E03458" w:rsidP="008864A2">
            <w:pPr>
              <w:pStyle w:val="rowtabella0"/>
              <w:rPr>
                <w:color w:val="002060"/>
              </w:rPr>
            </w:pPr>
            <w:r w:rsidRPr="00294D45">
              <w:rPr>
                <w:color w:val="002060"/>
              </w:rPr>
              <w:t>LOC.MONTEROCCO VIA A.MANCINI</w:t>
            </w:r>
          </w:p>
        </w:tc>
      </w:tr>
      <w:tr w:rsidR="00E03458" w:rsidRPr="00294D45" w14:paraId="5D19E080"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4DDBE1" w14:textId="77777777" w:rsidR="00E03458" w:rsidRPr="00294D45" w:rsidRDefault="00E03458" w:rsidP="008864A2">
            <w:pPr>
              <w:pStyle w:val="rowtabella0"/>
              <w:rPr>
                <w:color w:val="002060"/>
              </w:rPr>
            </w:pPr>
            <w:r w:rsidRPr="00294D45">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91A0E" w14:textId="77777777" w:rsidR="00E03458" w:rsidRPr="00294D45" w:rsidRDefault="00E03458" w:rsidP="008864A2">
            <w:pPr>
              <w:pStyle w:val="rowtabella0"/>
              <w:rPr>
                <w:color w:val="002060"/>
              </w:rPr>
            </w:pPr>
            <w:r w:rsidRPr="00294D45">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98AB1"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A68AA" w14:textId="77777777" w:rsidR="00E03458" w:rsidRPr="00294D45" w:rsidRDefault="00E03458" w:rsidP="008864A2">
            <w:pPr>
              <w:pStyle w:val="rowtabella0"/>
              <w:rPr>
                <w:color w:val="002060"/>
              </w:rPr>
            </w:pPr>
            <w:r w:rsidRPr="00294D45">
              <w:rPr>
                <w:color w:val="002060"/>
              </w:rPr>
              <w:t>03/10/2023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E1CB8" w14:textId="77777777" w:rsidR="00E03458" w:rsidRPr="00294D45" w:rsidRDefault="00E03458" w:rsidP="008864A2">
            <w:pPr>
              <w:pStyle w:val="rowtabella0"/>
              <w:rPr>
                <w:color w:val="002060"/>
              </w:rPr>
            </w:pPr>
            <w:r w:rsidRPr="00294D45">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0AC51" w14:textId="77777777" w:rsidR="00E03458" w:rsidRPr="00294D45" w:rsidRDefault="00E03458" w:rsidP="008864A2">
            <w:pPr>
              <w:pStyle w:val="rowtabella0"/>
              <w:rPr>
                <w:color w:val="002060"/>
              </w:rPr>
            </w:pPr>
            <w:r w:rsidRPr="00294D45">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F6171" w14:textId="77777777" w:rsidR="00E03458" w:rsidRPr="00294D45" w:rsidRDefault="00E03458" w:rsidP="008864A2">
            <w:pPr>
              <w:pStyle w:val="rowtabella0"/>
              <w:rPr>
                <w:color w:val="002060"/>
              </w:rPr>
            </w:pPr>
            <w:r w:rsidRPr="00294D45">
              <w:rPr>
                <w:color w:val="002060"/>
              </w:rPr>
              <w:t>VIA LUDOVICO SCARFIOTTI</w:t>
            </w:r>
          </w:p>
        </w:tc>
      </w:tr>
    </w:tbl>
    <w:p w14:paraId="44C66E09" w14:textId="77777777" w:rsidR="00E03458" w:rsidRPr="00294D45" w:rsidRDefault="00E03458" w:rsidP="00E03458">
      <w:pPr>
        <w:pStyle w:val="breakline"/>
        <w:rPr>
          <w:rFonts w:eastAsiaTheme="minorEastAsia"/>
          <w:color w:val="002060"/>
        </w:rPr>
      </w:pPr>
    </w:p>
    <w:p w14:paraId="0B781974" w14:textId="77777777" w:rsidR="00E03458" w:rsidRPr="00294D45" w:rsidRDefault="00E03458" w:rsidP="00E03458">
      <w:pPr>
        <w:pStyle w:val="breakline"/>
        <w:rPr>
          <w:color w:val="002060"/>
        </w:rPr>
      </w:pPr>
    </w:p>
    <w:p w14:paraId="197523E0" w14:textId="77777777" w:rsidR="00E03458" w:rsidRPr="00294D45" w:rsidRDefault="00E03458" w:rsidP="00E03458">
      <w:pPr>
        <w:pStyle w:val="breakline"/>
        <w:rPr>
          <w:color w:val="002060"/>
        </w:rPr>
      </w:pPr>
    </w:p>
    <w:p w14:paraId="3DEE0CB6" w14:textId="77777777" w:rsidR="00E03458" w:rsidRPr="00294D45" w:rsidRDefault="00E03458" w:rsidP="00E03458">
      <w:pPr>
        <w:pStyle w:val="sottotitolocampionato10"/>
        <w:rPr>
          <w:color w:val="002060"/>
        </w:rPr>
      </w:pPr>
      <w:r w:rsidRPr="00294D45">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1"/>
        <w:gridCol w:w="1544"/>
      </w:tblGrid>
      <w:tr w:rsidR="00E03458" w:rsidRPr="00294D45" w14:paraId="1C7296DA"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A6EC4"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4E70"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5F4A2"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AB71"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BD78D"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943B1"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C6BA"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71B5443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1F565" w14:textId="77777777" w:rsidR="00E03458" w:rsidRPr="00294D45" w:rsidRDefault="00E03458" w:rsidP="008864A2">
            <w:pPr>
              <w:pStyle w:val="rowtabella0"/>
              <w:rPr>
                <w:color w:val="002060"/>
              </w:rPr>
            </w:pPr>
            <w:r w:rsidRPr="00294D45">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0197B" w14:textId="77777777" w:rsidR="00E03458" w:rsidRPr="00294D45" w:rsidRDefault="00E03458" w:rsidP="008864A2">
            <w:pPr>
              <w:pStyle w:val="rowtabella0"/>
              <w:rPr>
                <w:color w:val="002060"/>
              </w:rPr>
            </w:pPr>
            <w:r w:rsidRPr="00294D45">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E4BD8"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04DDF" w14:textId="77777777" w:rsidR="00E03458" w:rsidRPr="00294D45" w:rsidRDefault="00E03458" w:rsidP="008864A2">
            <w:pPr>
              <w:pStyle w:val="rowtabella0"/>
              <w:rPr>
                <w:color w:val="002060"/>
              </w:rPr>
            </w:pPr>
            <w:r w:rsidRPr="00294D45">
              <w:rPr>
                <w:color w:val="002060"/>
              </w:rPr>
              <w:t>23/09/2023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84AE3" w14:textId="77777777" w:rsidR="00E03458" w:rsidRPr="00294D45" w:rsidRDefault="00E03458" w:rsidP="008864A2">
            <w:pPr>
              <w:pStyle w:val="rowtabella0"/>
              <w:rPr>
                <w:color w:val="002060"/>
              </w:rPr>
            </w:pPr>
            <w:r w:rsidRPr="00294D45">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DCF5C" w14:textId="77777777" w:rsidR="00E03458" w:rsidRPr="00294D45" w:rsidRDefault="00E03458" w:rsidP="008864A2">
            <w:pPr>
              <w:pStyle w:val="rowtabella0"/>
              <w:rPr>
                <w:color w:val="002060"/>
              </w:rPr>
            </w:pPr>
            <w:r w:rsidRPr="00294D45">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90803" w14:textId="77777777" w:rsidR="00E03458" w:rsidRPr="00294D45" w:rsidRDefault="00E03458" w:rsidP="008864A2">
            <w:pPr>
              <w:pStyle w:val="rowtabella0"/>
              <w:rPr>
                <w:color w:val="002060"/>
              </w:rPr>
            </w:pPr>
            <w:r w:rsidRPr="00294D45">
              <w:rPr>
                <w:color w:val="002060"/>
              </w:rPr>
              <w:t>VIA ALESSANDRO MANZONI</w:t>
            </w:r>
          </w:p>
        </w:tc>
      </w:tr>
      <w:tr w:rsidR="00E03458" w:rsidRPr="00294D45" w14:paraId="6E987D2B"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6C5C0" w14:textId="77777777" w:rsidR="00E03458" w:rsidRPr="00294D45" w:rsidRDefault="00E03458" w:rsidP="008864A2">
            <w:pPr>
              <w:pStyle w:val="rowtabella0"/>
              <w:rPr>
                <w:color w:val="002060"/>
              </w:rPr>
            </w:pPr>
            <w:r w:rsidRPr="00294D45">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D3396" w14:textId="77777777" w:rsidR="00E03458" w:rsidRPr="00294D45" w:rsidRDefault="00E03458" w:rsidP="008864A2">
            <w:pPr>
              <w:pStyle w:val="rowtabella0"/>
              <w:rPr>
                <w:color w:val="002060"/>
              </w:rPr>
            </w:pPr>
            <w:r w:rsidRPr="00294D45">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0DD5C"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8BA0F" w14:textId="77777777" w:rsidR="00E03458" w:rsidRPr="00294D45" w:rsidRDefault="00E03458" w:rsidP="008864A2">
            <w:pPr>
              <w:pStyle w:val="rowtabella0"/>
              <w:rPr>
                <w:color w:val="002060"/>
              </w:rPr>
            </w:pPr>
            <w:r w:rsidRPr="00294D45">
              <w:rPr>
                <w:color w:val="002060"/>
              </w:rPr>
              <w:t>04/10/2023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6AEA9" w14:textId="77777777" w:rsidR="00E03458" w:rsidRPr="00294D45" w:rsidRDefault="00E03458" w:rsidP="008864A2">
            <w:pPr>
              <w:pStyle w:val="rowtabella0"/>
              <w:rPr>
                <w:color w:val="002060"/>
              </w:rPr>
            </w:pPr>
            <w:r w:rsidRPr="00294D45">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761BC" w14:textId="77777777" w:rsidR="00E03458" w:rsidRPr="00294D45" w:rsidRDefault="00E03458" w:rsidP="008864A2">
            <w:pPr>
              <w:pStyle w:val="rowtabella0"/>
              <w:rPr>
                <w:color w:val="002060"/>
              </w:rPr>
            </w:pPr>
            <w:r w:rsidRPr="00294D45">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D490F" w14:textId="77777777" w:rsidR="00E03458" w:rsidRPr="00294D45" w:rsidRDefault="00E03458" w:rsidP="008864A2">
            <w:pPr>
              <w:pStyle w:val="rowtabella0"/>
              <w:rPr>
                <w:color w:val="002060"/>
              </w:rPr>
            </w:pPr>
            <w:r w:rsidRPr="00294D45">
              <w:rPr>
                <w:color w:val="002060"/>
              </w:rPr>
              <w:t>VIA E.MATTEI</w:t>
            </w:r>
          </w:p>
        </w:tc>
      </w:tr>
    </w:tbl>
    <w:p w14:paraId="5E8ADA9A" w14:textId="77777777" w:rsidR="00E03458" w:rsidRPr="007C0438" w:rsidRDefault="00E03458" w:rsidP="009D63FA">
      <w:pPr>
        <w:tabs>
          <w:tab w:val="left" w:pos="425"/>
        </w:tabs>
        <w:rPr>
          <w:rFonts w:ascii="Arial" w:hAnsi="Arial"/>
          <w:color w:val="002060"/>
          <w:sz w:val="22"/>
          <w:szCs w:val="22"/>
        </w:rPr>
      </w:pPr>
    </w:p>
    <w:p w14:paraId="2EC4CD44" w14:textId="77777777" w:rsidR="009D63FA" w:rsidRDefault="009D63FA" w:rsidP="00D551E3">
      <w:pPr>
        <w:pStyle w:val="breakline"/>
        <w:rPr>
          <w:rFonts w:ascii="Arial" w:hAnsi="Arial" w:cs="Arial"/>
          <w:color w:val="002060"/>
          <w:sz w:val="22"/>
          <w:szCs w:val="22"/>
        </w:rPr>
      </w:pPr>
    </w:p>
    <w:p w14:paraId="32B749A0" w14:textId="7967350A" w:rsidR="00912384" w:rsidRPr="00E32582" w:rsidRDefault="00912384" w:rsidP="00912384">
      <w:pPr>
        <w:pStyle w:val="TITOLOCAMPIONATO"/>
        <w:shd w:val="clear" w:color="auto" w:fill="CCCCCC"/>
        <w:spacing w:before="0" w:beforeAutospacing="0" w:after="0" w:afterAutospacing="0"/>
        <w:rPr>
          <w:color w:val="002060"/>
        </w:rPr>
      </w:pPr>
      <w:r>
        <w:rPr>
          <w:color w:val="002060"/>
        </w:rPr>
        <w:t>COPPA MARCHE UNDER 15 CALCIO A5</w:t>
      </w:r>
    </w:p>
    <w:p w14:paraId="3C90414A" w14:textId="77777777" w:rsidR="00912384" w:rsidRPr="000B4152" w:rsidRDefault="00912384" w:rsidP="00912384">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05257646" w14:textId="77777777" w:rsidR="00912384" w:rsidRPr="000B4152" w:rsidRDefault="00912384" w:rsidP="00912384">
      <w:pPr>
        <w:pStyle w:val="Corpodeltesto21"/>
        <w:rPr>
          <w:rFonts w:ascii="Arial" w:hAnsi="Arial" w:cs="Arial"/>
          <w:color w:val="002060"/>
          <w:sz w:val="22"/>
        </w:rPr>
      </w:pPr>
    </w:p>
    <w:p w14:paraId="269F960A" w14:textId="1F932EC3" w:rsidR="00912384" w:rsidRPr="000B4152" w:rsidRDefault="00912384" w:rsidP="00912384">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23/2024</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1FE1F05A" w14:textId="77777777" w:rsidR="00912384" w:rsidRDefault="00912384" w:rsidP="00912384">
      <w:pPr>
        <w:pStyle w:val="Corpodeltesto21"/>
        <w:rPr>
          <w:rFonts w:ascii="Arial" w:hAnsi="Arial" w:cs="Arial"/>
          <w:b/>
          <w:color w:val="002060"/>
          <w:sz w:val="22"/>
        </w:rPr>
      </w:pPr>
    </w:p>
    <w:p w14:paraId="39CE78C0" w14:textId="77777777" w:rsidR="00912384" w:rsidRPr="000B4152" w:rsidRDefault="00912384" w:rsidP="00912384">
      <w:pPr>
        <w:pStyle w:val="LndNormale1"/>
        <w:rPr>
          <w:b/>
          <w:color w:val="002060"/>
        </w:rPr>
      </w:pPr>
      <w:r w:rsidRPr="000B4152">
        <w:rPr>
          <w:b/>
          <w:color w:val="002060"/>
        </w:rPr>
        <w:t xml:space="preserve">Prima Fase </w:t>
      </w:r>
    </w:p>
    <w:p w14:paraId="40FB1F3D" w14:textId="055A054B" w:rsidR="00912384" w:rsidRPr="000B4152" w:rsidRDefault="00912384" w:rsidP="00912384">
      <w:pPr>
        <w:pStyle w:val="Corpodeltesto21"/>
        <w:rPr>
          <w:rFonts w:ascii="Arial" w:hAnsi="Arial" w:cs="Arial"/>
          <w:b/>
          <w:iCs/>
          <w:color w:val="002060"/>
          <w:sz w:val="22"/>
        </w:rPr>
      </w:pPr>
      <w:r w:rsidRPr="00F45EB9">
        <w:rPr>
          <w:rFonts w:ascii="Arial" w:hAnsi="Arial" w:cs="Arial"/>
          <w:b/>
          <w:iCs/>
          <w:color w:val="002060"/>
          <w:sz w:val="22"/>
        </w:rPr>
        <w:t xml:space="preserve">1^ giornata </w:t>
      </w:r>
      <w:r w:rsidR="00375165">
        <w:rPr>
          <w:rFonts w:ascii="Arial" w:hAnsi="Arial" w:cs="Arial"/>
          <w:b/>
          <w:iCs/>
          <w:color w:val="002060"/>
          <w:sz w:val="22"/>
        </w:rPr>
        <w:t>Sabato 23</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Pr>
          <w:rFonts w:ascii="Arial" w:hAnsi="Arial" w:cs="Arial"/>
          <w:b/>
          <w:iCs/>
          <w:color w:val="002060"/>
          <w:sz w:val="22"/>
        </w:rPr>
        <w:t>3</w:t>
      </w:r>
    </w:p>
    <w:p w14:paraId="7CEA378E" w14:textId="56400060" w:rsidR="00912384" w:rsidRPr="00375165" w:rsidRDefault="00912384" w:rsidP="00912384">
      <w:pPr>
        <w:pStyle w:val="Corpodeltesto21"/>
        <w:rPr>
          <w:rFonts w:ascii="Arial" w:hAnsi="Arial" w:cs="Arial"/>
          <w:b/>
          <w:iCs/>
          <w:color w:val="002060"/>
          <w:sz w:val="22"/>
        </w:rPr>
      </w:pPr>
      <w:r w:rsidRPr="00375165">
        <w:rPr>
          <w:rFonts w:ascii="Arial" w:hAnsi="Arial" w:cs="Arial"/>
          <w:b/>
          <w:iCs/>
          <w:color w:val="002060"/>
          <w:sz w:val="22"/>
        </w:rPr>
        <w:t xml:space="preserve">2^ giornata Martedì </w:t>
      </w:r>
      <w:r w:rsidR="00375165" w:rsidRPr="00375165">
        <w:rPr>
          <w:rFonts w:ascii="Arial" w:hAnsi="Arial" w:cs="Arial"/>
          <w:b/>
          <w:iCs/>
          <w:color w:val="002060"/>
          <w:sz w:val="22"/>
        </w:rPr>
        <w:t>03</w:t>
      </w:r>
      <w:r w:rsidRPr="00375165">
        <w:rPr>
          <w:rFonts w:ascii="Arial" w:hAnsi="Arial" w:cs="Arial"/>
          <w:b/>
          <w:iCs/>
          <w:color w:val="002060"/>
          <w:sz w:val="22"/>
        </w:rPr>
        <w:t xml:space="preserve"> Ottobre 2023</w:t>
      </w:r>
    </w:p>
    <w:p w14:paraId="40623EF8" w14:textId="2D26E8D1" w:rsidR="00912384" w:rsidRPr="000B4152" w:rsidRDefault="00912384" w:rsidP="00912384">
      <w:pPr>
        <w:pStyle w:val="Corpodeltesto21"/>
        <w:rPr>
          <w:rFonts w:ascii="Arial" w:hAnsi="Arial" w:cs="Arial"/>
          <w:b/>
          <w:iCs/>
          <w:color w:val="002060"/>
          <w:sz w:val="22"/>
        </w:rPr>
      </w:pPr>
      <w:r w:rsidRPr="00375165">
        <w:rPr>
          <w:rFonts w:ascii="Arial" w:hAnsi="Arial" w:cs="Arial"/>
          <w:b/>
          <w:iCs/>
          <w:color w:val="002060"/>
          <w:sz w:val="22"/>
        </w:rPr>
        <w:t xml:space="preserve">3^ giornata Martedì </w:t>
      </w:r>
      <w:r w:rsidR="00375165" w:rsidRPr="00375165">
        <w:rPr>
          <w:rFonts w:ascii="Arial" w:hAnsi="Arial" w:cs="Arial"/>
          <w:b/>
          <w:iCs/>
          <w:color w:val="002060"/>
          <w:sz w:val="22"/>
        </w:rPr>
        <w:t>17</w:t>
      </w:r>
      <w:r w:rsidRPr="00375165">
        <w:rPr>
          <w:rFonts w:ascii="Arial" w:hAnsi="Arial" w:cs="Arial"/>
          <w:b/>
          <w:iCs/>
          <w:color w:val="002060"/>
          <w:sz w:val="22"/>
        </w:rPr>
        <w:t xml:space="preserve"> Ottobre 2023</w:t>
      </w:r>
    </w:p>
    <w:p w14:paraId="141677A7" w14:textId="77777777" w:rsidR="00912384" w:rsidRPr="000B4152" w:rsidRDefault="00912384" w:rsidP="00912384">
      <w:pPr>
        <w:pStyle w:val="Corpodeltesto21"/>
        <w:rPr>
          <w:rFonts w:ascii="Arial" w:hAnsi="Arial" w:cs="Arial"/>
          <w:b/>
          <w:iCs/>
          <w:color w:val="002060"/>
          <w:sz w:val="22"/>
        </w:rPr>
      </w:pPr>
    </w:p>
    <w:p w14:paraId="3CF9070D" w14:textId="77777777" w:rsidR="00912384" w:rsidRPr="000B4152" w:rsidRDefault="00912384" w:rsidP="00912384">
      <w:pPr>
        <w:pStyle w:val="LndNormale1"/>
        <w:rPr>
          <w:color w:val="002060"/>
        </w:rPr>
      </w:pPr>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2 composti da 2 squadre</w:t>
      </w:r>
      <w:r w:rsidRPr="000B4152">
        <w:rPr>
          <w:color w:val="002060"/>
        </w:rPr>
        <w:t>.</w:t>
      </w:r>
    </w:p>
    <w:p w14:paraId="38905F35" w14:textId="77777777" w:rsidR="00912384" w:rsidRDefault="00912384" w:rsidP="00912384">
      <w:pPr>
        <w:pStyle w:val="LndNormale1"/>
        <w:rPr>
          <w:color w:val="002060"/>
        </w:rPr>
      </w:pPr>
    </w:p>
    <w:p w14:paraId="15A133CC" w14:textId="77777777" w:rsidR="00912384" w:rsidRPr="00E32582" w:rsidRDefault="00912384" w:rsidP="00912384">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10</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644CCDC8" w14:textId="77777777" w:rsidR="00912384" w:rsidRDefault="00912384" w:rsidP="00912384">
      <w:pPr>
        <w:pStyle w:val="Corpodeltesto21"/>
        <w:rPr>
          <w:rFonts w:ascii="Arial" w:hAnsi="Arial" w:cs="Arial"/>
          <w:color w:val="002060"/>
          <w:sz w:val="22"/>
        </w:rPr>
      </w:pPr>
    </w:p>
    <w:p w14:paraId="717F6618" w14:textId="77777777" w:rsidR="00912384" w:rsidRPr="00E32582" w:rsidRDefault="00912384" w:rsidP="00912384">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3F7C8AE6" w14:textId="170490E6" w:rsidR="00912384" w:rsidRDefault="00375165" w:rsidP="00912384">
      <w:pPr>
        <w:pStyle w:val="Corpodeltesto21"/>
        <w:rPr>
          <w:rFonts w:ascii="Arial" w:hAnsi="Arial" w:cs="Arial"/>
          <w:color w:val="002060"/>
          <w:sz w:val="22"/>
        </w:rPr>
      </w:pPr>
      <w:r>
        <w:rPr>
          <w:rFonts w:ascii="Arial" w:hAnsi="Arial" w:cs="Arial"/>
          <w:color w:val="002060"/>
          <w:sz w:val="22"/>
        </w:rPr>
        <w:t>AMICI DEL CENTROSOCIO SP.</w:t>
      </w:r>
    </w:p>
    <w:p w14:paraId="601DE98C" w14:textId="7F73A75E" w:rsidR="00375165" w:rsidRDefault="00375165" w:rsidP="00912384">
      <w:pPr>
        <w:pStyle w:val="Corpodeltesto21"/>
        <w:rPr>
          <w:rFonts w:ascii="Arial" w:hAnsi="Arial" w:cs="Arial"/>
          <w:color w:val="002060"/>
          <w:sz w:val="22"/>
        </w:rPr>
      </w:pPr>
      <w:r>
        <w:rPr>
          <w:rFonts w:ascii="Arial" w:hAnsi="Arial" w:cs="Arial"/>
          <w:color w:val="002060"/>
          <w:sz w:val="22"/>
        </w:rPr>
        <w:t>ITALSERVICE C5</w:t>
      </w:r>
    </w:p>
    <w:p w14:paraId="04D5DC50" w14:textId="227FA56F" w:rsidR="00375165" w:rsidRDefault="00375165" w:rsidP="00912384">
      <w:pPr>
        <w:pStyle w:val="Corpodeltesto21"/>
        <w:rPr>
          <w:rFonts w:ascii="Arial" w:hAnsi="Arial" w:cs="Arial"/>
          <w:color w:val="002060"/>
          <w:sz w:val="22"/>
        </w:rPr>
      </w:pPr>
      <w:r>
        <w:rPr>
          <w:rFonts w:ascii="Arial" w:hAnsi="Arial" w:cs="Arial"/>
          <w:color w:val="002060"/>
          <w:sz w:val="22"/>
        </w:rPr>
        <w:t>C.U.S. ANCONA</w:t>
      </w:r>
    </w:p>
    <w:p w14:paraId="3D80B7E3" w14:textId="77777777" w:rsidR="00375165" w:rsidRDefault="00375165" w:rsidP="00912384">
      <w:pPr>
        <w:pStyle w:val="Corpodeltesto21"/>
        <w:rPr>
          <w:rFonts w:ascii="Arial" w:hAnsi="Arial" w:cs="Arial"/>
          <w:color w:val="002060"/>
          <w:sz w:val="22"/>
        </w:rPr>
      </w:pPr>
    </w:p>
    <w:p w14:paraId="27E96DDA" w14:textId="77777777" w:rsidR="00912384" w:rsidRPr="00E32582" w:rsidRDefault="00912384" w:rsidP="00912384">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412804EF" w14:textId="5316D147" w:rsidR="00912384" w:rsidRDefault="00375165" w:rsidP="00912384">
      <w:pPr>
        <w:pStyle w:val="Corpodeltesto21"/>
        <w:rPr>
          <w:rFonts w:ascii="Arial" w:hAnsi="Arial" w:cs="Arial"/>
          <w:color w:val="002060"/>
          <w:sz w:val="22"/>
        </w:rPr>
      </w:pPr>
      <w:r>
        <w:rPr>
          <w:rFonts w:ascii="Arial" w:hAnsi="Arial" w:cs="Arial"/>
          <w:color w:val="002060"/>
          <w:sz w:val="22"/>
        </w:rPr>
        <w:t>AUDAX 1970 S.ANGELO</w:t>
      </w:r>
    </w:p>
    <w:p w14:paraId="77552DC6" w14:textId="4F80B40C" w:rsidR="00375165" w:rsidRDefault="00375165" w:rsidP="00912384">
      <w:pPr>
        <w:pStyle w:val="Corpodeltesto21"/>
        <w:rPr>
          <w:rFonts w:ascii="Arial" w:hAnsi="Arial" w:cs="Arial"/>
          <w:color w:val="002060"/>
          <w:sz w:val="22"/>
        </w:rPr>
      </w:pPr>
      <w:r>
        <w:rPr>
          <w:rFonts w:ascii="Arial" w:hAnsi="Arial" w:cs="Arial"/>
          <w:color w:val="002060"/>
          <w:sz w:val="22"/>
        </w:rPr>
        <w:t>CALCIO A 5 CORINALDO</w:t>
      </w:r>
    </w:p>
    <w:p w14:paraId="5C37F2F4" w14:textId="77777777" w:rsidR="00375165" w:rsidRDefault="00375165" w:rsidP="00912384">
      <w:pPr>
        <w:pStyle w:val="Corpodeltesto21"/>
        <w:rPr>
          <w:rFonts w:ascii="Arial" w:hAnsi="Arial" w:cs="Arial"/>
          <w:color w:val="002060"/>
          <w:sz w:val="22"/>
        </w:rPr>
      </w:pPr>
    </w:p>
    <w:p w14:paraId="37521C44" w14:textId="77777777" w:rsidR="00912384" w:rsidRPr="00E32582" w:rsidRDefault="00912384" w:rsidP="00912384">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64133591" w14:textId="13188D88" w:rsidR="00912384" w:rsidRDefault="00375165" w:rsidP="00912384">
      <w:pPr>
        <w:pStyle w:val="Corpodeltesto21"/>
        <w:rPr>
          <w:rFonts w:ascii="Arial" w:hAnsi="Arial" w:cs="Arial"/>
          <w:color w:val="002060"/>
          <w:sz w:val="22"/>
        </w:rPr>
      </w:pPr>
      <w:r>
        <w:rPr>
          <w:rFonts w:ascii="Arial" w:hAnsi="Arial" w:cs="Arial"/>
          <w:color w:val="002060"/>
          <w:sz w:val="22"/>
        </w:rPr>
        <w:t>CANTINE RIUNITE CSI</w:t>
      </w:r>
    </w:p>
    <w:p w14:paraId="331A0B4A" w14:textId="5C7B011D" w:rsidR="00375165" w:rsidRDefault="00375165" w:rsidP="00912384">
      <w:pPr>
        <w:pStyle w:val="Corpodeltesto21"/>
        <w:rPr>
          <w:rFonts w:ascii="Arial" w:hAnsi="Arial" w:cs="Arial"/>
          <w:color w:val="002060"/>
          <w:sz w:val="22"/>
        </w:rPr>
      </w:pPr>
      <w:r>
        <w:rPr>
          <w:rFonts w:ascii="Arial" w:hAnsi="Arial" w:cs="Arial"/>
          <w:color w:val="002060"/>
          <w:sz w:val="22"/>
        </w:rPr>
        <w:t>CERRETO D’ESI C5 A.S.D.</w:t>
      </w:r>
    </w:p>
    <w:p w14:paraId="2CF13231" w14:textId="7870C4CE" w:rsidR="00375165" w:rsidRDefault="00375165" w:rsidP="00912384">
      <w:pPr>
        <w:pStyle w:val="Corpodeltesto21"/>
        <w:rPr>
          <w:rFonts w:ascii="Arial" w:hAnsi="Arial" w:cs="Arial"/>
          <w:color w:val="002060"/>
          <w:sz w:val="22"/>
        </w:rPr>
      </w:pPr>
      <w:r>
        <w:rPr>
          <w:rFonts w:ascii="Arial" w:hAnsi="Arial" w:cs="Arial"/>
          <w:color w:val="002060"/>
          <w:sz w:val="22"/>
        </w:rPr>
        <w:t>RECANATI CALCIO A 5</w:t>
      </w:r>
    </w:p>
    <w:p w14:paraId="0A6607B6" w14:textId="77777777" w:rsidR="00375165" w:rsidRDefault="00375165" w:rsidP="00912384">
      <w:pPr>
        <w:pStyle w:val="Corpodeltesto21"/>
        <w:rPr>
          <w:rFonts w:ascii="Arial" w:hAnsi="Arial" w:cs="Arial"/>
          <w:color w:val="002060"/>
          <w:sz w:val="22"/>
        </w:rPr>
      </w:pPr>
    </w:p>
    <w:p w14:paraId="4FFAE5D9" w14:textId="77777777" w:rsidR="00912384" w:rsidRDefault="00912384" w:rsidP="00912384">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7509E6E" w14:textId="7C746849" w:rsidR="00912384" w:rsidRDefault="00375165" w:rsidP="00912384">
      <w:pPr>
        <w:pStyle w:val="LndNormale1"/>
        <w:rPr>
          <w:color w:val="002060"/>
        </w:rPr>
      </w:pPr>
      <w:r>
        <w:rPr>
          <w:color w:val="002060"/>
        </w:rPr>
        <w:t>FIGHT BULLS CORRIDONIA</w:t>
      </w:r>
    </w:p>
    <w:p w14:paraId="416EB9F5" w14:textId="6DA07AF6" w:rsidR="00375165" w:rsidRDefault="00375165" w:rsidP="00912384">
      <w:pPr>
        <w:pStyle w:val="LndNormale1"/>
        <w:rPr>
          <w:color w:val="002060"/>
        </w:rPr>
      </w:pPr>
      <w:r>
        <w:rPr>
          <w:color w:val="002060"/>
        </w:rPr>
        <w:t>GROTTACCIA 2005</w:t>
      </w:r>
    </w:p>
    <w:p w14:paraId="76B53F0F" w14:textId="77777777" w:rsidR="00375165" w:rsidRPr="000B4152" w:rsidRDefault="00375165" w:rsidP="00912384">
      <w:pPr>
        <w:pStyle w:val="LndNormale1"/>
        <w:rPr>
          <w:color w:val="002060"/>
        </w:rPr>
      </w:pPr>
    </w:p>
    <w:p w14:paraId="1ADAD1AE" w14:textId="77777777" w:rsidR="00912384" w:rsidRPr="000B4152" w:rsidRDefault="00912384" w:rsidP="00912384">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7AAD361" w14:textId="77777777" w:rsidR="00912384" w:rsidRPr="000B4152" w:rsidRDefault="00912384" w:rsidP="00912384">
      <w:pPr>
        <w:pStyle w:val="LndNormale1"/>
        <w:numPr>
          <w:ilvl w:val="0"/>
          <w:numId w:val="50"/>
        </w:numPr>
        <w:textAlignment w:val="baseline"/>
        <w:rPr>
          <w:color w:val="002060"/>
        </w:rPr>
      </w:pPr>
      <w:r w:rsidRPr="000B4152">
        <w:rPr>
          <w:color w:val="002060"/>
        </w:rPr>
        <w:t>La prima giornata viene determinata per sorteggio a cura del C.R. Marche;</w:t>
      </w:r>
    </w:p>
    <w:p w14:paraId="4F7C21E7" w14:textId="77777777" w:rsidR="00912384" w:rsidRPr="000B4152" w:rsidRDefault="00912384" w:rsidP="00912384">
      <w:pPr>
        <w:pStyle w:val="LndNormale1"/>
        <w:numPr>
          <w:ilvl w:val="0"/>
          <w:numId w:val="50"/>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682D89CF" w14:textId="77777777" w:rsidR="00912384" w:rsidRPr="000B4152" w:rsidRDefault="00912384" w:rsidP="00912384">
      <w:pPr>
        <w:pStyle w:val="LndNormale1"/>
        <w:numPr>
          <w:ilvl w:val="0"/>
          <w:numId w:val="50"/>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360CC3CF" w14:textId="77777777" w:rsidR="00912384" w:rsidRPr="000B4152" w:rsidRDefault="00912384" w:rsidP="00912384">
      <w:pPr>
        <w:pStyle w:val="LndNormale1"/>
        <w:rPr>
          <w:color w:val="002060"/>
        </w:rPr>
      </w:pPr>
    </w:p>
    <w:p w14:paraId="22C0AE79" w14:textId="77777777" w:rsidR="00912384" w:rsidRPr="000B4152" w:rsidRDefault="00912384" w:rsidP="00912384">
      <w:pPr>
        <w:pStyle w:val="LndNormale1"/>
        <w:rPr>
          <w:b/>
          <w:i/>
          <w:color w:val="002060"/>
        </w:rPr>
      </w:pPr>
      <w:r w:rsidRPr="000B4152">
        <w:rPr>
          <w:b/>
          <w:i/>
          <w:color w:val="002060"/>
        </w:rPr>
        <w:t>Classifica giron</w:t>
      </w:r>
      <w:r>
        <w:rPr>
          <w:b/>
          <w:i/>
          <w:color w:val="002060"/>
        </w:rPr>
        <w:t>e da tre squadre</w:t>
      </w:r>
    </w:p>
    <w:p w14:paraId="54F21C5E" w14:textId="77777777" w:rsidR="00912384" w:rsidRPr="000B4152" w:rsidRDefault="00912384" w:rsidP="00912384">
      <w:pPr>
        <w:pStyle w:val="LndNormale1"/>
        <w:rPr>
          <w:color w:val="002060"/>
        </w:rPr>
      </w:pPr>
      <w:r w:rsidRPr="000B4152">
        <w:rPr>
          <w:color w:val="002060"/>
        </w:rPr>
        <w:t>Per la compilazione della classifica verranno attribuiti i seguenti punteggi:</w:t>
      </w:r>
    </w:p>
    <w:p w14:paraId="673715C4" w14:textId="77777777" w:rsidR="00912384" w:rsidRPr="000B4152" w:rsidRDefault="00912384" w:rsidP="00912384">
      <w:pPr>
        <w:pStyle w:val="LndNormale1"/>
        <w:rPr>
          <w:color w:val="002060"/>
        </w:rPr>
      </w:pPr>
      <w:r w:rsidRPr="000B4152">
        <w:rPr>
          <w:color w:val="002060"/>
        </w:rPr>
        <w:t>vittoria</w:t>
      </w:r>
      <w:r w:rsidRPr="000B4152">
        <w:rPr>
          <w:color w:val="002060"/>
        </w:rPr>
        <w:tab/>
      </w:r>
      <w:r w:rsidRPr="000B4152">
        <w:rPr>
          <w:color w:val="002060"/>
        </w:rPr>
        <w:tab/>
        <w:t>punti 3</w:t>
      </w:r>
    </w:p>
    <w:p w14:paraId="474AF551" w14:textId="77777777" w:rsidR="00912384" w:rsidRPr="000B4152" w:rsidRDefault="00912384" w:rsidP="00912384">
      <w:pPr>
        <w:pStyle w:val="LndNormale1"/>
        <w:rPr>
          <w:color w:val="002060"/>
        </w:rPr>
      </w:pPr>
      <w:r w:rsidRPr="000B4152">
        <w:rPr>
          <w:color w:val="002060"/>
        </w:rPr>
        <w:t>pareggio</w:t>
      </w:r>
      <w:r w:rsidRPr="000B4152">
        <w:rPr>
          <w:color w:val="002060"/>
        </w:rPr>
        <w:tab/>
        <w:t>punti 1</w:t>
      </w:r>
    </w:p>
    <w:p w14:paraId="21B1FA98" w14:textId="77777777" w:rsidR="00912384" w:rsidRPr="000B4152" w:rsidRDefault="00912384" w:rsidP="00912384">
      <w:pPr>
        <w:pStyle w:val="LndNormale1"/>
        <w:rPr>
          <w:color w:val="002060"/>
        </w:rPr>
      </w:pPr>
      <w:r w:rsidRPr="000B4152">
        <w:rPr>
          <w:color w:val="002060"/>
        </w:rPr>
        <w:t>sconfitta</w:t>
      </w:r>
      <w:r w:rsidRPr="000B4152">
        <w:rPr>
          <w:color w:val="002060"/>
        </w:rPr>
        <w:tab/>
        <w:t>punti 0</w:t>
      </w:r>
    </w:p>
    <w:p w14:paraId="43E76EB6" w14:textId="77777777" w:rsidR="00912384" w:rsidRPr="000B4152" w:rsidRDefault="00912384" w:rsidP="00912384">
      <w:pPr>
        <w:pStyle w:val="LndNormale1"/>
        <w:rPr>
          <w:color w:val="002060"/>
        </w:rPr>
      </w:pPr>
    </w:p>
    <w:p w14:paraId="208F1FA0" w14:textId="77777777" w:rsidR="00912384" w:rsidRPr="000B4152" w:rsidRDefault="00912384" w:rsidP="00912384">
      <w:pPr>
        <w:pStyle w:val="LndNormale1"/>
        <w:rPr>
          <w:color w:val="002060"/>
        </w:rPr>
      </w:pPr>
      <w:r w:rsidRPr="000B4152">
        <w:rPr>
          <w:color w:val="002060"/>
        </w:rPr>
        <w:t>Per la classifica di ogni girone si terrà conto:</w:t>
      </w:r>
    </w:p>
    <w:p w14:paraId="2DBCF8FF" w14:textId="77777777" w:rsidR="00912384" w:rsidRPr="000B4152" w:rsidRDefault="00912384" w:rsidP="00912384">
      <w:pPr>
        <w:pStyle w:val="LndNormale1"/>
        <w:rPr>
          <w:color w:val="002060"/>
        </w:rPr>
      </w:pPr>
      <w:r w:rsidRPr="000B4152">
        <w:rPr>
          <w:color w:val="002060"/>
        </w:rPr>
        <w:t>a) dei punti ottenuti negli incontri disputati;</w:t>
      </w:r>
    </w:p>
    <w:p w14:paraId="45A90722" w14:textId="77777777" w:rsidR="00912384" w:rsidRPr="000B4152" w:rsidRDefault="00912384" w:rsidP="00912384">
      <w:pPr>
        <w:pStyle w:val="LndNormale1"/>
        <w:rPr>
          <w:color w:val="002060"/>
        </w:rPr>
      </w:pPr>
      <w:r w:rsidRPr="000B4152">
        <w:rPr>
          <w:color w:val="002060"/>
        </w:rPr>
        <w:lastRenderedPageBreak/>
        <w:t>b) della migliore differenza reti;</w:t>
      </w:r>
    </w:p>
    <w:p w14:paraId="00837B8C" w14:textId="77777777" w:rsidR="00912384" w:rsidRDefault="00912384" w:rsidP="00912384">
      <w:pPr>
        <w:pStyle w:val="LndNormale1"/>
        <w:rPr>
          <w:color w:val="002060"/>
        </w:rPr>
      </w:pPr>
      <w:r w:rsidRPr="000B4152">
        <w:rPr>
          <w:color w:val="002060"/>
        </w:rPr>
        <w:t>c) del maggior numero di reti segnate;</w:t>
      </w:r>
    </w:p>
    <w:p w14:paraId="4F275551" w14:textId="20F0F522" w:rsidR="00912384" w:rsidRDefault="00912384" w:rsidP="00912384">
      <w:pPr>
        <w:pStyle w:val="LndNormale1"/>
        <w:rPr>
          <w:color w:val="002060"/>
        </w:rPr>
      </w:pPr>
      <w:r>
        <w:rPr>
          <w:color w:val="002060"/>
        </w:rPr>
        <w:t>d) miglior punteggio nella graduatoria disciplina della competizione in oggetto</w:t>
      </w:r>
      <w:r w:rsidR="003A33B8">
        <w:rPr>
          <w:color w:val="002060"/>
        </w:rPr>
        <w:t>;</w:t>
      </w:r>
    </w:p>
    <w:p w14:paraId="525E9433" w14:textId="6B5618D2" w:rsidR="003A33B8" w:rsidRPr="000B4152" w:rsidRDefault="003A33B8" w:rsidP="003A33B8">
      <w:pPr>
        <w:pStyle w:val="LndNormale1"/>
        <w:rPr>
          <w:color w:val="002060"/>
        </w:rPr>
      </w:pPr>
      <w:r>
        <w:rPr>
          <w:color w:val="002060"/>
        </w:rPr>
        <w:t>e) dell’anzianità di affiliazione societaria alla F.I.G.C.</w:t>
      </w:r>
    </w:p>
    <w:p w14:paraId="45611C8F" w14:textId="77777777" w:rsidR="00912384" w:rsidRDefault="00912384" w:rsidP="00912384">
      <w:pPr>
        <w:pStyle w:val="LndNormale1"/>
        <w:rPr>
          <w:color w:val="002060"/>
        </w:rPr>
      </w:pPr>
    </w:p>
    <w:p w14:paraId="399184CC" w14:textId="77777777" w:rsidR="00912384" w:rsidRPr="001E6A72" w:rsidRDefault="00912384" w:rsidP="00912384">
      <w:pPr>
        <w:pStyle w:val="LndNormale1"/>
        <w:rPr>
          <w:b/>
          <w:i/>
          <w:color w:val="002060"/>
        </w:rPr>
      </w:pPr>
      <w:r w:rsidRPr="001E6A72">
        <w:rPr>
          <w:b/>
          <w:i/>
          <w:color w:val="002060"/>
        </w:rPr>
        <w:t>Gironi da due squadre</w:t>
      </w:r>
    </w:p>
    <w:p w14:paraId="1EA060B3"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9AA7DA9"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CA36C92" w14:textId="77777777" w:rsidR="00912384" w:rsidRDefault="00912384" w:rsidP="00912384">
      <w:pPr>
        <w:pStyle w:val="LndNormale1"/>
        <w:rPr>
          <w:color w:val="002060"/>
        </w:rPr>
      </w:pPr>
    </w:p>
    <w:p w14:paraId="5489155F" w14:textId="77777777" w:rsidR="00912384" w:rsidRPr="000B4152" w:rsidRDefault="00912384" w:rsidP="00912384">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2A05D2ED" w14:textId="77777777" w:rsidR="00912384" w:rsidRPr="000B4152" w:rsidRDefault="00912384" w:rsidP="00912384">
      <w:pPr>
        <w:pStyle w:val="LndNormale1"/>
        <w:rPr>
          <w:color w:val="002060"/>
        </w:rPr>
      </w:pPr>
    </w:p>
    <w:p w14:paraId="3C7999C7" w14:textId="77777777" w:rsidR="00912384" w:rsidRPr="00C05BAA" w:rsidRDefault="00912384" w:rsidP="00912384">
      <w:pPr>
        <w:pStyle w:val="LndNormale1"/>
        <w:rPr>
          <w:b/>
          <w:color w:val="002060"/>
          <w:u w:val="single"/>
        </w:rPr>
      </w:pPr>
      <w:r w:rsidRPr="00C05BAA">
        <w:rPr>
          <w:b/>
          <w:color w:val="002060"/>
          <w:u w:val="single"/>
        </w:rPr>
        <w:t>SEMIFINALI</w:t>
      </w:r>
    </w:p>
    <w:p w14:paraId="200D2C4E" w14:textId="52134F52" w:rsidR="00912384" w:rsidRPr="007F461B" w:rsidRDefault="00912384" w:rsidP="00912384">
      <w:pPr>
        <w:pStyle w:val="Corpodeltesto21"/>
        <w:rPr>
          <w:rFonts w:ascii="Arial" w:hAnsi="Arial" w:cs="Arial"/>
          <w:b/>
          <w:i/>
          <w:color w:val="002060"/>
          <w:sz w:val="22"/>
          <w:u w:val="single"/>
        </w:rPr>
      </w:pPr>
      <w:r w:rsidRPr="007C60E2">
        <w:rPr>
          <w:rFonts w:ascii="Arial" w:hAnsi="Arial" w:cs="Arial"/>
          <w:b/>
          <w:i/>
          <w:color w:val="002060"/>
          <w:sz w:val="22"/>
          <w:u w:val="single"/>
        </w:rPr>
        <w:t xml:space="preserve">Gara di Andata </w:t>
      </w:r>
      <w:r w:rsidR="007C60E2" w:rsidRPr="007C60E2">
        <w:rPr>
          <w:rFonts w:ascii="Arial" w:hAnsi="Arial" w:cs="Arial"/>
          <w:b/>
          <w:i/>
          <w:color w:val="002060"/>
          <w:sz w:val="22"/>
          <w:u w:val="single"/>
        </w:rPr>
        <w:t>31</w:t>
      </w:r>
      <w:r w:rsidRPr="007C60E2">
        <w:rPr>
          <w:rFonts w:ascii="Arial" w:hAnsi="Arial" w:cs="Arial"/>
          <w:b/>
          <w:i/>
          <w:color w:val="002060"/>
          <w:sz w:val="22"/>
          <w:u w:val="single"/>
        </w:rPr>
        <w:t xml:space="preserve"> Ottobre 2023 – Gara di Ritorno </w:t>
      </w:r>
      <w:r w:rsidR="007C60E2" w:rsidRPr="007C60E2">
        <w:rPr>
          <w:rFonts w:ascii="Arial" w:hAnsi="Arial" w:cs="Arial"/>
          <w:b/>
          <w:i/>
          <w:color w:val="002060"/>
          <w:sz w:val="22"/>
          <w:u w:val="single"/>
        </w:rPr>
        <w:t>14</w:t>
      </w:r>
      <w:r w:rsidRPr="007C60E2">
        <w:rPr>
          <w:rFonts w:ascii="Arial" w:hAnsi="Arial" w:cs="Arial"/>
          <w:b/>
          <w:i/>
          <w:color w:val="002060"/>
          <w:sz w:val="22"/>
          <w:u w:val="single"/>
        </w:rPr>
        <w:t xml:space="preserve"> Novembre 2023</w:t>
      </w:r>
    </w:p>
    <w:p w14:paraId="34696AFA"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4B39CCF7"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378F8E6"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 xml:space="preserve">vincente girone "A" </w:t>
      </w:r>
      <w:r>
        <w:rPr>
          <w:rFonts w:ascii="Arial" w:hAnsi="Arial" w:cs="Arial"/>
          <w:color w:val="002060"/>
          <w:sz w:val="22"/>
        </w:rPr>
        <w:t xml:space="preserve">– </w:t>
      </w:r>
      <w:r w:rsidRPr="001E6A72">
        <w:rPr>
          <w:rFonts w:ascii="Arial" w:hAnsi="Arial" w:cs="Arial"/>
          <w:color w:val="002060"/>
          <w:sz w:val="22"/>
        </w:rPr>
        <w:t xml:space="preserve"> 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52F148E0"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 xml:space="preserve">vincente girone "C" </w:t>
      </w:r>
      <w:r>
        <w:rPr>
          <w:rFonts w:ascii="Arial" w:hAnsi="Arial" w:cs="Arial"/>
          <w:color w:val="002060"/>
          <w:sz w:val="22"/>
        </w:rPr>
        <w:t xml:space="preserve">– </w:t>
      </w:r>
      <w:r w:rsidRPr="001E6A72">
        <w:rPr>
          <w:rFonts w:ascii="Arial" w:hAnsi="Arial" w:cs="Arial"/>
          <w:color w:val="002060"/>
          <w:sz w:val="22"/>
        </w:rPr>
        <w:t xml:space="preserve"> vincente girone "D"</w:t>
      </w:r>
      <w:r w:rsidRPr="001E6A72">
        <w:rPr>
          <w:rFonts w:ascii="Arial" w:hAnsi="Arial" w:cs="Arial"/>
          <w:color w:val="002060"/>
          <w:sz w:val="22"/>
        </w:rPr>
        <w:tab/>
      </w:r>
    </w:p>
    <w:p w14:paraId="0D85917E" w14:textId="77777777" w:rsidR="00912384" w:rsidRPr="001E6A72" w:rsidRDefault="00912384" w:rsidP="00912384">
      <w:pPr>
        <w:pStyle w:val="Corpodeltesto21"/>
        <w:rPr>
          <w:rFonts w:ascii="Arial" w:hAnsi="Arial" w:cs="Arial"/>
          <w:color w:val="002060"/>
          <w:sz w:val="22"/>
        </w:rPr>
      </w:pPr>
    </w:p>
    <w:p w14:paraId="582B59A0"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21A3A93" w14:textId="77777777" w:rsidR="00912384" w:rsidRPr="001E6A72" w:rsidRDefault="00912384" w:rsidP="00912384">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345DF04" w14:textId="77777777" w:rsidR="00912384" w:rsidRPr="000B4152" w:rsidRDefault="00912384" w:rsidP="00912384">
      <w:pPr>
        <w:pStyle w:val="LndNormale1"/>
        <w:rPr>
          <w:color w:val="002060"/>
          <w:highlight w:val="yellow"/>
        </w:rPr>
      </w:pPr>
    </w:p>
    <w:p w14:paraId="7A89461C" w14:textId="77777777" w:rsidR="00912384" w:rsidRPr="000A1E89" w:rsidRDefault="00912384" w:rsidP="00912384">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7F53A012" w14:textId="77777777" w:rsidR="00912384" w:rsidRPr="000A1E89" w:rsidRDefault="00912384" w:rsidP="00912384">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4</w:t>
      </w:r>
    </w:p>
    <w:p w14:paraId="4630D524" w14:textId="77777777" w:rsidR="00912384" w:rsidRPr="000B4152" w:rsidRDefault="00912384" w:rsidP="00912384">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2024</w:t>
      </w:r>
      <w:r w:rsidRPr="000B4152">
        <w:rPr>
          <w:rFonts w:ascii="Arial" w:hAnsi="Arial" w:cs="Arial"/>
          <w:color w:val="002060"/>
          <w:sz w:val="22"/>
        </w:rPr>
        <w:t>, il regolamento e la disciplina sportiva della “Finals Cup” saranno oggetto di apposito C.U.</w:t>
      </w:r>
    </w:p>
    <w:p w14:paraId="5A6D90A1" w14:textId="77777777" w:rsidR="00912384" w:rsidRPr="000B4152" w:rsidRDefault="00912384" w:rsidP="00912384">
      <w:pPr>
        <w:pStyle w:val="LndNormale1"/>
        <w:rPr>
          <w:color w:val="002060"/>
          <w:highlight w:val="yellow"/>
        </w:rPr>
      </w:pPr>
    </w:p>
    <w:p w14:paraId="7699916F" w14:textId="77777777" w:rsidR="00912384" w:rsidRPr="007C0438" w:rsidRDefault="00912384" w:rsidP="00912384">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C6D3812" w14:textId="77777777" w:rsidR="00912384" w:rsidRPr="007C0438" w:rsidRDefault="00912384" w:rsidP="00912384">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050D0859" w14:textId="77777777" w:rsidR="00912384" w:rsidRPr="007C0438" w:rsidRDefault="00912384" w:rsidP="00912384">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6005F0E8" w14:textId="77777777" w:rsidR="00912384" w:rsidRPr="007C0438" w:rsidRDefault="00912384" w:rsidP="00912384">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5EF7E56C" w14:textId="77777777" w:rsidR="00912384" w:rsidRPr="007C0438" w:rsidRDefault="00912384" w:rsidP="00912384">
      <w:pPr>
        <w:rPr>
          <w:rFonts w:ascii="Arial" w:hAnsi="Arial"/>
          <w:color w:val="002060"/>
          <w:sz w:val="22"/>
          <w:szCs w:val="22"/>
        </w:rPr>
      </w:pPr>
    </w:p>
    <w:p w14:paraId="672944B6" w14:textId="77777777" w:rsidR="00912384" w:rsidRPr="007C0438" w:rsidRDefault="00912384" w:rsidP="00912384">
      <w:pPr>
        <w:pStyle w:val="LndNormale1"/>
        <w:rPr>
          <w:b/>
          <w:color w:val="002060"/>
          <w:u w:val="single"/>
        </w:rPr>
      </w:pPr>
      <w:r w:rsidRPr="007C0438">
        <w:rPr>
          <w:b/>
          <w:color w:val="002060"/>
          <w:u w:val="single"/>
        </w:rPr>
        <w:t>Reclami</w:t>
      </w:r>
    </w:p>
    <w:p w14:paraId="353DEA36" w14:textId="77777777" w:rsidR="00912384" w:rsidRPr="007C0438" w:rsidRDefault="00912384" w:rsidP="00912384">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r w:rsidRPr="007C0438">
        <w:rPr>
          <w:color w:val="002060"/>
        </w:rPr>
        <w:t>allegato al presente comunicato ufficiale.</w:t>
      </w:r>
    </w:p>
    <w:p w14:paraId="234EE945" w14:textId="77777777" w:rsidR="00912384" w:rsidRPr="007C0438" w:rsidRDefault="00912384" w:rsidP="00912384">
      <w:pPr>
        <w:pStyle w:val="LndNormale1"/>
        <w:rPr>
          <w:color w:val="002060"/>
        </w:rPr>
      </w:pPr>
    </w:p>
    <w:p w14:paraId="2557B2C4" w14:textId="77777777" w:rsidR="00912384" w:rsidRPr="007C0438" w:rsidRDefault="00912384" w:rsidP="00912384">
      <w:pPr>
        <w:rPr>
          <w:rFonts w:ascii="Arial" w:hAnsi="Arial"/>
          <w:b/>
          <w:color w:val="002060"/>
          <w:sz w:val="22"/>
          <w:szCs w:val="22"/>
          <w:u w:val="single"/>
        </w:rPr>
      </w:pPr>
      <w:r w:rsidRPr="007C0438">
        <w:rPr>
          <w:rFonts w:ascii="Arial" w:hAnsi="Arial"/>
          <w:b/>
          <w:color w:val="002060"/>
          <w:sz w:val="22"/>
          <w:szCs w:val="22"/>
          <w:u w:val="single"/>
        </w:rPr>
        <w:t>Rinuncia a gare</w:t>
      </w:r>
    </w:p>
    <w:p w14:paraId="3071D39C" w14:textId="77777777" w:rsidR="00912384" w:rsidRPr="007C0438" w:rsidRDefault="00912384" w:rsidP="00912384">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19CFC950" w14:textId="77777777" w:rsidR="00912384" w:rsidRPr="007C0438" w:rsidRDefault="00912384" w:rsidP="00912384">
      <w:pPr>
        <w:pStyle w:val="Corpodeltesto21"/>
        <w:rPr>
          <w:color w:val="002060"/>
          <w:sz w:val="22"/>
          <w:szCs w:val="22"/>
        </w:rPr>
      </w:pPr>
    </w:p>
    <w:p w14:paraId="536ABA08" w14:textId="77777777" w:rsidR="00912384" w:rsidRPr="007C0438" w:rsidRDefault="00912384" w:rsidP="00912384">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406FB90C" w14:textId="77777777" w:rsidR="00912384" w:rsidRDefault="00912384" w:rsidP="00912384">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191AC9AB" w14:textId="77777777" w:rsidR="00912384" w:rsidRDefault="00912384" w:rsidP="00912384">
      <w:pPr>
        <w:tabs>
          <w:tab w:val="left" w:pos="425"/>
        </w:tabs>
        <w:rPr>
          <w:rFonts w:ascii="Arial" w:hAnsi="Arial"/>
          <w:color w:val="002060"/>
          <w:sz w:val="22"/>
          <w:szCs w:val="22"/>
        </w:rPr>
      </w:pPr>
    </w:p>
    <w:p w14:paraId="0D4E1FDE" w14:textId="77777777" w:rsidR="00912384" w:rsidRDefault="00912384" w:rsidP="00912384">
      <w:pPr>
        <w:pStyle w:val="Corpodeltesto21"/>
        <w:jc w:val="center"/>
        <w:rPr>
          <w:rFonts w:ascii="Arial" w:hAnsi="Arial" w:cs="Arial"/>
          <w:b/>
          <w:color w:val="002060"/>
          <w:sz w:val="36"/>
          <w:szCs w:val="36"/>
        </w:rPr>
      </w:pPr>
      <w:r w:rsidRPr="0032785D">
        <w:rPr>
          <w:rFonts w:ascii="Arial" w:hAnsi="Arial" w:cs="Arial"/>
          <w:b/>
          <w:color w:val="002060"/>
          <w:sz w:val="36"/>
          <w:szCs w:val="36"/>
        </w:rPr>
        <w:lastRenderedPageBreak/>
        <w:t>PROGRAMMA GARE</w:t>
      </w:r>
    </w:p>
    <w:p w14:paraId="7E08CD42" w14:textId="77777777" w:rsidR="00912384" w:rsidRDefault="00912384" w:rsidP="00D551E3">
      <w:pPr>
        <w:pStyle w:val="breakline"/>
        <w:rPr>
          <w:rFonts w:ascii="Arial" w:hAnsi="Arial" w:cs="Arial"/>
          <w:color w:val="002060"/>
          <w:sz w:val="22"/>
          <w:szCs w:val="22"/>
        </w:rPr>
      </w:pPr>
    </w:p>
    <w:p w14:paraId="3A7518BD" w14:textId="77777777" w:rsidR="00E03458" w:rsidRPr="00294D45" w:rsidRDefault="00E03458" w:rsidP="00E03458">
      <w:pPr>
        <w:pStyle w:val="sottotitolocampionato10"/>
        <w:rPr>
          <w:color w:val="002060"/>
        </w:rPr>
      </w:pPr>
      <w:r w:rsidRPr="00294D4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E03458" w:rsidRPr="00294D45" w14:paraId="2C560C63"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D165"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D526"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FB41"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CE65"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9D41A"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ADA5D"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7F16F"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4BAF318D"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25FC5E" w14:textId="77777777" w:rsidR="00E03458" w:rsidRPr="00294D45" w:rsidRDefault="00E03458" w:rsidP="008864A2">
            <w:pPr>
              <w:pStyle w:val="rowtabella0"/>
              <w:rPr>
                <w:color w:val="002060"/>
              </w:rPr>
            </w:pPr>
            <w:r w:rsidRPr="00294D4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F8A26" w14:textId="77777777" w:rsidR="00E03458" w:rsidRPr="00294D45" w:rsidRDefault="00E03458" w:rsidP="008864A2">
            <w:pPr>
              <w:pStyle w:val="rowtabella0"/>
              <w:rPr>
                <w:color w:val="002060"/>
              </w:rPr>
            </w:pPr>
            <w:r w:rsidRPr="00294D45">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3B22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5DCDB" w14:textId="77777777" w:rsidR="00E03458" w:rsidRPr="00294D45" w:rsidRDefault="00E03458" w:rsidP="008864A2">
            <w:pPr>
              <w:pStyle w:val="rowtabella0"/>
              <w:rPr>
                <w:color w:val="002060"/>
              </w:rPr>
            </w:pPr>
            <w:r w:rsidRPr="00294D45">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68604" w14:textId="77777777" w:rsidR="00E03458" w:rsidRPr="00294D45" w:rsidRDefault="00E03458" w:rsidP="008864A2">
            <w:pPr>
              <w:pStyle w:val="rowtabella0"/>
              <w:rPr>
                <w:color w:val="002060"/>
              </w:rPr>
            </w:pPr>
            <w:r w:rsidRPr="00294D45">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013BB" w14:textId="77777777" w:rsidR="00E03458" w:rsidRPr="00294D45" w:rsidRDefault="00E03458" w:rsidP="008864A2">
            <w:pPr>
              <w:pStyle w:val="rowtabella0"/>
              <w:rPr>
                <w:color w:val="002060"/>
              </w:rPr>
            </w:pPr>
            <w:r w:rsidRPr="00294D45">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1C353" w14:textId="77777777" w:rsidR="00E03458" w:rsidRPr="00294D45" w:rsidRDefault="00E03458" w:rsidP="008864A2">
            <w:pPr>
              <w:pStyle w:val="rowtabella0"/>
              <w:rPr>
                <w:color w:val="002060"/>
              </w:rPr>
            </w:pPr>
            <w:r w:rsidRPr="00294D45">
              <w:rPr>
                <w:color w:val="002060"/>
              </w:rPr>
              <w:t>VIA LORETO</w:t>
            </w:r>
          </w:p>
        </w:tc>
      </w:tr>
    </w:tbl>
    <w:p w14:paraId="1B0CC55E" w14:textId="77777777" w:rsidR="00E03458" w:rsidRPr="00294D45" w:rsidRDefault="00E03458" w:rsidP="00E03458">
      <w:pPr>
        <w:pStyle w:val="breakline"/>
        <w:rPr>
          <w:rFonts w:eastAsiaTheme="minorEastAsia"/>
          <w:color w:val="002060"/>
        </w:rPr>
      </w:pPr>
    </w:p>
    <w:p w14:paraId="53FC6424" w14:textId="77777777" w:rsidR="00E03458" w:rsidRPr="00294D45" w:rsidRDefault="00E03458" w:rsidP="00E03458">
      <w:pPr>
        <w:pStyle w:val="breakline"/>
        <w:rPr>
          <w:color w:val="002060"/>
        </w:rPr>
      </w:pPr>
    </w:p>
    <w:p w14:paraId="149A8D60" w14:textId="77777777" w:rsidR="00E03458" w:rsidRPr="00294D45" w:rsidRDefault="00E03458" w:rsidP="00E03458">
      <w:pPr>
        <w:pStyle w:val="breakline"/>
        <w:rPr>
          <w:color w:val="002060"/>
        </w:rPr>
      </w:pPr>
    </w:p>
    <w:p w14:paraId="082E5C9E" w14:textId="77777777" w:rsidR="00E03458" w:rsidRPr="00294D45" w:rsidRDefault="00E03458" w:rsidP="00E03458">
      <w:pPr>
        <w:pStyle w:val="sottotitolocampionato10"/>
        <w:rPr>
          <w:color w:val="002060"/>
        </w:rPr>
      </w:pPr>
      <w:r w:rsidRPr="00294D4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0B70040F"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3CA79"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B8330"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48C67"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F53B"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E998C"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63C8"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1B3EA"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0F2016C6"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586413" w14:textId="77777777" w:rsidR="00E03458" w:rsidRPr="00294D45" w:rsidRDefault="00E03458" w:rsidP="008864A2">
            <w:pPr>
              <w:pStyle w:val="rowtabella0"/>
              <w:rPr>
                <w:color w:val="002060"/>
              </w:rPr>
            </w:pPr>
            <w:r w:rsidRPr="00294D4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428AF" w14:textId="77777777" w:rsidR="00E03458" w:rsidRPr="00294D45" w:rsidRDefault="00E03458" w:rsidP="008864A2">
            <w:pPr>
              <w:pStyle w:val="rowtabella0"/>
              <w:rPr>
                <w:color w:val="002060"/>
              </w:rPr>
            </w:pPr>
            <w:r w:rsidRPr="00294D4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99E1D"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37E86" w14:textId="77777777" w:rsidR="00E03458" w:rsidRPr="00294D45" w:rsidRDefault="00E03458" w:rsidP="008864A2">
            <w:pPr>
              <w:pStyle w:val="rowtabella0"/>
              <w:rPr>
                <w:color w:val="002060"/>
              </w:rPr>
            </w:pPr>
            <w:r w:rsidRPr="00294D45">
              <w:rPr>
                <w:color w:val="002060"/>
              </w:rPr>
              <w:t>24/09/2023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9B92A" w14:textId="77777777" w:rsidR="00E03458" w:rsidRPr="00294D45" w:rsidRDefault="00E03458" w:rsidP="008864A2">
            <w:pPr>
              <w:pStyle w:val="rowtabella0"/>
              <w:rPr>
                <w:color w:val="002060"/>
              </w:rPr>
            </w:pPr>
            <w:r w:rsidRPr="00294D45">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15BF9" w14:textId="77777777" w:rsidR="00E03458" w:rsidRPr="00294D45" w:rsidRDefault="00E03458" w:rsidP="008864A2">
            <w:pPr>
              <w:pStyle w:val="rowtabella0"/>
              <w:rPr>
                <w:color w:val="002060"/>
              </w:rPr>
            </w:pPr>
            <w:r w:rsidRPr="00294D4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21F85" w14:textId="77777777" w:rsidR="00E03458" w:rsidRPr="00294D45" w:rsidRDefault="00E03458" w:rsidP="008864A2">
            <w:pPr>
              <w:pStyle w:val="rowtabella0"/>
              <w:rPr>
                <w:color w:val="002060"/>
              </w:rPr>
            </w:pPr>
            <w:r w:rsidRPr="00294D45">
              <w:rPr>
                <w:color w:val="002060"/>
              </w:rPr>
              <w:t>VIA CELLINI</w:t>
            </w:r>
          </w:p>
        </w:tc>
      </w:tr>
      <w:tr w:rsidR="00E03458" w:rsidRPr="00294D45" w14:paraId="73C2AB3E"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165B28" w14:textId="77777777" w:rsidR="00E03458" w:rsidRPr="00294D45" w:rsidRDefault="00E03458" w:rsidP="008864A2">
            <w:pPr>
              <w:pStyle w:val="rowtabella0"/>
              <w:rPr>
                <w:color w:val="002060"/>
              </w:rPr>
            </w:pPr>
            <w:r w:rsidRPr="00294D45">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3F455" w14:textId="77777777" w:rsidR="00E03458" w:rsidRPr="00294D45" w:rsidRDefault="00E03458" w:rsidP="008864A2">
            <w:pPr>
              <w:pStyle w:val="rowtabella0"/>
              <w:rPr>
                <w:color w:val="002060"/>
              </w:rPr>
            </w:pPr>
            <w:r w:rsidRPr="00294D45">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142D0"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CE88D" w14:textId="77777777" w:rsidR="00E03458" w:rsidRPr="00294D45" w:rsidRDefault="00E03458" w:rsidP="008864A2">
            <w:pPr>
              <w:pStyle w:val="rowtabella0"/>
              <w:rPr>
                <w:color w:val="002060"/>
              </w:rPr>
            </w:pPr>
            <w:r w:rsidRPr="00294D45">
              <w:rPr>
                <w:color w:val="002060"/>
              </w:rPr>
              <w:t>03/10/2023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22B88" w14:textId="77777777" w:rsidR="00E03458" w:rsidRPr="00294D45" w:rsidRDefault="00E03458" w:rsidP="008864A2">
            <w:pPr>
              <w:pStyle w:val="rowtabella0"/>
              <w:rPr>
                <w:color w:val="002060"/>
              </w:rPr>
            </w:pPr>
            <w:r w:rsidRPr="00294D45">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CF717" w14:textId="77777777" w:rsidR="00E03458" w:rsidRPr="00294D45" w:rsidRDefault="00E03458" w:rsidP="008864A2">
            <w:pPr>
              <w:pStyle w:val="rowtabella0"/>
              <w:rPr>
                <w:color w:val="002060"/>
              </w:rPr>
            </w:pPr>
            <w:r w:rsidRPr="00294D4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022C4" w14:textId="77777777" w:rsidR="00E03458" w:rsidRPr="00294D45" w:rsidRDefault="00E03458" w:rsidP="008864A2">
            <w:pPr>
              <w:pStyle w:val="rowtabella0"/>
              <w:rPr>
                <w:color w:val="002060"/>
              </w:rPr>
            </w:pPr>
            <w:r w:rsidRPr="00294D45">
              <w:rPr>
                <w:color w:val="002060"/>
              </w:rPr>
              <w:t>STR.DEL BURELLO LOC.VAL NEVOLA</w:t>
            </w:r>
          </w:p>
        </w:tc>
      </w:tr>
    </w:tbl>
    <w:p w14:paraId="0E3054E6" w14:textId="77777777" w:rsidR="00E03458" w:rsidRPr="00294D45" w:rsidRDefault="00E03458" w:rsidP="00E03458">
      <w:pPr>
        <w:pStyle w:val="breakline"/>
        <w:rPr>
          <w:rFonts w:eastAsiaTheme="minorEastAsia"/>
          <w:color w:val="002060"/>
        </w:rPr>
      </w:pPr>
    </w:p>
    <w:p w14:paraId="6F35BA44" w14:textId="77777777" w:rsidR="00E03458" w:rsidRPr="00294D45" w:rsidRDefault="00E03458" w:rsidP="00E03458">
      <w:pPr>
        <w:pStyle w:val="breakline"/>
        <w:rPr>
          <w:color w:val="002060"/>
        </w:rPr>
      </w:pPr>
    </w:p>
    <w:p w14:paraId="7B37C42D" w14:textId="77777777" w:rsidR="00E03458" w:rsidRPr="00294D45" w:rsidRDefault="00E03458" w:rsidP="00E03458">
      <w:pPr>
        <w:pStyle w:val="breakline"/>
        <w:rPr>
          <w:color w:val="002060"/>
        </w:rPr>
      </w:pPr>
    </w:p>
    <w:p w14:paraId="256DEDC2" w14:textId="77777777" w:rsidR="00E03458" w:rsidRPr="00294D45" w:rsidRDefault="00E03458" w:rsidP="00E03458">
      <w:pPr>
        <w:pStyle w:val="sottotitolocampionato10"/>
        <w:rPr>
          <w:color w:val="002060"/>
        </w:rPr>
      </w:pPr>
      <w:r w:rsidRPr="00294D45">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03458" w:rsidRPr="00294D45" w14:paraId="56B280F6"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E540"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57D74"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A7D4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48767"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B2AE5"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810A"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1B0C"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63DD6FC1" w14:textId="77777777" w:rsidTr="008864A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0A42E6" w14:textId="77777777" w:rsidR="00E03458" w:rsidRPr="00294D45" w:rsidRDefault="00E03458" w:rsidP="008864A2">
            <w:pPr>
              <w:pStyle w:val="rowtabella0"/>
              <w:rPr>
                <w:color w:val="002060"/>
              </w:rPr>
            </w:pPr>
            <w:r w:rsidRPr="00294D45">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529C0" w14:textId="77777777" w:rsidR="00E03458" w:rsidRPr="00294D45" w:rsidRDefault="00E03458" w:rsidP="008864A2">
            <w:pPr>
              <w:pStyle w:val="rowtabella0"/>
              <w:rPr>
                <w:color w:val="002060"/>
              </w:rPr>
            </w:pPr>
            <w:r w:rsidRPr="00294D45">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F8D6D"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19744" w14:textId="77777777" w:rsidR="00E03458" w:rsidRPr="00294D45" w:rsidRDefault="00E03458" w:rsidP="008864A2">
            <w:pPr>
              <w:pStyle w:val="rowtabella0"/>
              <w:rPr>
                <w:color w:val="002060"/>
              </w:rPr>
            </w:pPr>
            <w:r w:rsidRPr="00294D45">
              <w:rPr>
                <w:color w:val="002060"/>
              </w:rPr>
              <w:t>24/09/2023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4F188" w14:textId="77777777" w:rsidR="00E03458" w:rsidRPr="00294D45" w:rsidRDefault="00E03458" w:rsidP="008864A2">
            <w:pPr>
              <w:pStyle w:val="rowtabella0"/>
              <w:rPr>
                <w:color w:val="002060"/>
              </w:rPr>
            </w:pPr>
            <w:r w:rsidRPr="00294D45">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2C27A" w14:textId="77777777" w:rsidR="00E03458" w:rsidRPr="00294D45" w:rsidRDefault="00E03458" w:rsidP="008864A2">
            <w:pPr>
              <w:pStyle w:val="rowtabella0"/>
              <w:rPr>
                <w:color w:val="002060"/>
              </w:rPr>
            </w:pPr>
            <w:r w:rsidRPr="00294D45">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B9484" w14:textId="77777777" w:rsidR="00E03458" w:rsidRPr="00294D45" w:rsidRDefault="00E03458" w:rsidP="008864A2">
            <w:pPr>
              <w:pStyle w:val="rowtabella0"/>
              <w:rPr>
                <w:color w:val="002060"/>
              </w:rPr>
            </w:pPr>
            <w:r w:rsidRPr="00294D45">
              <w:rPr>
                <w:color w:val="002060"/>
              </w:rPr>
              <w:t>VIA DELLA REPUBBLICA</w:t>
            </w:r>
          </w:p>
        </w:tc>
      </w:tr>
    </w:tbl>
    <w:p w14:paraId="41153D38" w14:textId="77777777" w:rsidR="00E03458" w:rsidRPr="00294D45" w:rsidRDefault="00E03458" w:rsidP="00E03458">
      <w:pPr>
        <w:pStyle w:val="breakline"/>
        <w:rPr>
          <w:rFonts w:eastAsiaTheme="minorEastAsia"/>
          <w:color w:val="002060"/>
        </w:rPr>
      </w:pPr>
    </w:p>
    <w:p w14:paraId="66DA5BB7" w14:textId="77777777" w:rsidR="00E03458" w:rsidRPr="00294D45" w:rsidRDefault="00E03458" w:rsidP="00E03458">
      <w:pPr>
        <w:pStyle w:val="breakline"/>
        <w:rPr>
          <w:color w:val="002060"/>
        </w:rPr>
      </w:pPr>
    </w:p>
    <w:p w14:paraId="61FD7B88" w14:textId="77777777" w:rsidR="00E03458" w:rsidRPr="00294D45" w:rsidRDefault="00E03458" w:rsidP="00E03458">
      <w:pPr>
        <w:pStyle w:val="breakline"/>
        <w:rPr>
          <w:color w:val="002060"/>
        </w:rPr>
      </w:pPr>
    </w:p>
    <w:p w14:paraId="5478FA81" w14:textId="77777777" w:rsidR="00E03458" w:rsidRPr="00294D45" w:rsidRDefault="00E03458" w:rsidP="00E03458">
      <w:pPr>
        <w:pStyle w:val="sottotitolocampionato10"/>
        <w:rPr>
          <w:color w:val="002060"/>
        </w:rPr>
      </w:pPr>
      <w:r w:rsidRPr="00294D45">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03458" w:rsidRPr="00294D45" w14:paraId="4B66C7EA" w14:textId="77777777" w:rsidTr="008864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F087F" w14:textId="77777777" w:rsidR="00E03458" w:rsidRPr="00294D45" w:rsidRDefault="00E03458" w:rsidP="008864A2">
            <w:pPr>
              <w:pStyle w:val="headertabella0"/>
              <w:rPr>
                <w:color w:val="002060"/>
              </w:rPr>
            </w:pPr>
            <w:r w:rsidRPr="00294D4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BD9C" w14:textId="77777777" w:rsidR="00E03458" w:rsidRPr="00294D45" w:rsidRDefault="00E03458" w:rsidP="008864A2">
            <w:pPr>
              <w:pStyle w:val="headertabella0"/>
              <w:rPr>
                <w:color w:val="002060"/>
              </w:rPr>
            </w:pPr>
            <w:r w:rsidRPr="00294D4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802D5" w14:textId="77777777" w:rsidR="00E03458" w:rsidRPr="00294D45" w:rsidRDefault="00E03458" w:rsidP="008864A2">
            <w:pPr>
              <w:pStyle w:val="headertabella0"/>
              <w:rPr>
                <w:color w:val="002060"/>
              </w:rPr>
            </w:pPr>
            <w:r w:rsidRPr="00294D4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17434" w14:textId="77777777" w:rsidR="00E03458" w:rsidRPr="00294D45" w:rsidRDefault="00E03458" w:rsidP="008864A2">
            <w:pPr>
              <w:pStyle w:val="headertabella0"/>
              <w:rPr>
                <w:color w:val="002060"/>
              </w:rPr>
            </w:pPr>
            <w:r w:rsidRPr="00294D4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3CC06" w14:textId="77777777" w:rsidR="00E03458" w:rsidRPr="00294D45" w:rsidRDefault="00E03458" w:rsidP="008864A2">
            <w:pPr>
              <w:pStyle w:val="headertabella0"/>
              <w:rPr>
                <w:color w:val="002060"/>
              </w:rPr>
            </w:pPr>
            <w:r w:rsidRPr="00294D4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6F9EA" w14:textId="77777777" w:rsidR="00E03458" w:rsidRPr="00294D45" w:rsidRDefault="00E03458" w:rsidP="008864A2">
            <w:pPr>
              <w:pStyle w:val="headertabella0"/>
              <w:rPr>
                <w:color w:val="002060"/>
              </w:rPr>
            </w:pPr>
            <w:r w:rsidRPr="00294D4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E6A09" w14:textId="77777777" w:rsidR="00E03458" w:rsidRPr="00294D45" w:rsidRDefault="00E03458" w:rsidP="008864A2">
            <w:pPr>
              <w:pStyle w:val="headertabella0"/>
              <w:rPr>
                <w:color w:val="002060"/>
              </w:rPr>
            </w:pPr>
            <w:r w:rsidRPr="00294D45">
              <w:rPr>
                <w:color w:val="002060"/>
              </w:rPr>
              <w:t>Indirizzo Impianto</w:t>
            </w:r>
          </w:p>
        </w:tc>
      </w:tr>
      <w:tr w:rsidR="00E03458" w:rsidRPr="00294D45" w14:paraId="5662F422" w14:textId="77777777" w:rsidTr="008864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04488" w14:textId="77777777" w:rsidR="00E03458" w:rsidRPr="00294D45" w:rsidRDefault="00E03458" w:rsidP="008864A2">
            <w:pPr>
              <w:pStyle w:val="rowtabella0"/>
              <w:rPr>
                <w:color w:val="002060"/>
              </w:rPr>
            </w:pPr>
            <w:r w:rsidRPr="00294D45">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1FE28" w14:textId="77777777" w:rsidR="00E03458" w:rsidRPr="00294D45" w:rsidRDefault="00E03458" w:rsidP="008864A2">
            <w:pPr>
              <w:pStyle w:val="rowtabella0"/>
              <w:rPr>
                <w:color w:val="002060"/>
              </w:rPr>
            </w:pPr>
            <w:r w:rsidRPr="00294D45">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01BD3" w14:textId="77777777" w:rsidR="00E03458" w:rsidRPr="00294D45" w:rsidRDefault="00E03458" w:rsidP="008864A2">
            <w:pPr>
              <w:pStyle w:val="rowtabella0"/>
              <w:jc w:val="center"/>
              <w:rPr>
                <w:color w:val="002060"/>
              </w:rPr>
            </w:pPr>
            <w:r w:rsidRPr="00294D4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83894" w14:textId="77777777" w:rsidR="00E03458" w:rsidRPr="00294D45" w:rsidRDefault="00E03458" w:rsidP="008864A2">
            <w:pPr>
              <w:pStyle w:val="rowtabella0"/>
              <w:rPr>
                <w:color w:val="002060"/>
              </w:rPr>
            </w:pPr>
            <w:r w:rsidRPr="00294D45">
              <w:rPr>
                <w:color w:val="002060"/>
              </w:rPr>
              <w:t>23/09/2023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F782E" w14:textId="77777777" w:rsidR="00E03458" w:rsidRPr="00294D45" w:rsidRDefault="00E03458" w:rsidP="008864A2">
            <w:pPr>
              <w:pStyle w:val="rowtabella0"/>
              <w:rPr>
                <w:color w:val="002060"/>
              </w:rPr>
            </w:pPr>
            <w:r w:rsidRPr="00294D45">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26490" w14:textId="77777777" w:rsidR="00E03458" w:rsidRPr="00294D45" w:rsidRDefault="00E03458" w:rsidP="008864A2">
            <w:pPr>
              <w:pStyle w:val="rowtabella0"/>
              <w:rPr>
                <w:color w:val="002060"/>
              </w:rPr>
            </w:pPr>
            <w:r w:rsidRPr="00294D45">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8B8B6" w14:textId="77777777" w:rsidR="00E03458" w:rsidRPr="00294D45" w:rsidRDefault="00E03458" w:rsidP="008864A2">
            <w:pPr>
              <w:pStyle w:val="rowtabella0"/>
              <w:rPr>
                <w:color w:val="002060"/>
              </w:rPr>
            </w:pPr>
            <w:r w:rsidRPr="00294D45">
              <w:rPr>
                <w:color w:val="002060"/>
              </w:rPr>
              <w:t>VIA E.MATTEI</w:t>
            </w:r>
          </w:p>
        </w:tc>
      </w:tr>
      <w:tr w:rsidR="00E03458" w:rsidRPr="00294D45" w14:paraId="482AA5D1" w14:textId="77777777" w:rsidTr="008864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3CAA46" w14:textId="77777777" w:rsidR="00E03458" w:rsidRPr="00294D45" w:rsidRDefault="00E03458" w:rsidP="008864A2">
            <w:pPr>
              <w:pStyle w:val="rowtabella0"/>
              <w:rPr>
                <w:color w:val="002060"/>
              </w:rPr>
            </w:pPr>
            <w:r w:rsidRPr="00294D45">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D04D1" w14:textId="77777777" w:rsidR="00E03458" w:rsidRPr="00294D45" w:rsidRDefault="00E03458" w:rsidP="008864A2">
            <w:pPr>
              <w:pStyle w:val="rowtabella0"/>
              <w:rPr>
                <w:color w:val="002060"/>
              </w:rPr>
            </w:pPr>
            <w:r w:rsidRPr="00294D45">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E810C" w14:textId="77777777" w:rsidR="00E03458" w:rsidRPr="00294D45" w:rsidRDefault="00E03458" w:rsidP="008864A2">
            <w:pPr>
              <w:pStyle w:val="rowtabella0"/>
              <w:jc w:val="center"/>
              <w:rPr>
                <w:color w:val="002060"/>
              </w:rPr>
            </w:pPr>
            <w:r w:rsidRPr="00294D4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968E7" w14:textId="77777777" w:rsidR="00E03458" w:rsidRPr="00294D45" w:rsidRDefault="00E03458" w:rsidP="008864A2">
            <w:pPr>
              <w:pStyle w:val="rowtabella0"/>
              <w:rPr>
                <w:color w:val="002060"/>
              </w:rPr>
            </w:pPr>
            <w:r w:rsidRPr="00294D45">
              <w:rPr>
                <w:color w:val="002060"/>
              </w:rPr>
              <w:t>03/10/2023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A1A97" w14:textId="77777777" w:rsidR="00E03458" w:rsidRPr="00294D45" w:rsidRDefault="00E03458" w:rsidP="008864A2">
            <w:pPr>
              <w:pStyle w:val="rowtabella0"/>
              <w:rPr>
                <w:color w:val="002060"/>
              </w:rPr>
            </w:pPr>
            <w:r w:rsidRPr="00294D45">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B074C" w14:textId="77777777" w:rsidR="00E03458" w:rsidRPr="00294D45" w:rsidRDefault="00E03458" w:rsidP="008864A2">
            <w:pPr>
              <w:pStyle w:val="rowtabella0"/>
              <w:rPr>
                <w:color w:val="002060"/>
              </w:rPr>
            </w:pPr>
            <w:r w:rsidRPr="00294D4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3AC6D" w14:textId="77777777" w:rsidR="00E03458" w:rsidRPr="00294D45" w:rsidRDefault="00E03458" w:rsidP="008864A2">
            <w:pPr>
              <w:pStyle w:val="rowtabella0"/>
              <w:rPr>
                <w:color w:val="002060"/>
              </w:rPr>
            </w:pPr>
            <w:r w:rsidRPr="00294D45">
              <w:rPr>
                <w:color w:val="002060"/>
              </w:rPr>
              <w:t>VIA SAN SERGIO FZ. GROTTACCIA</w:t>
            </w:r>
          </w:p>
        </w:tc>
      </w:tr>
    </w:tbl>
    <w:p w14:paraId="594B57D3" w14:textId="77777777" w:rsidR="00E03458" w:rsidRPr="00A42015" w:rsidRDefault="00E03458" w:rsidP="00D551E3">
      <w:pPr>
        <w:pStyle w:val="breakline"/>
        <w:rPr>
          <w:rFonts w:ascii="Arial" w:hAnsi="Arial" w:cs="Arial"/>
          <w:color w:val="002060"/>
          <w:sz w:val="22"/>
          <w:szCs w:val="22"/>
        </w:rPr>
      </w:pPr>
    </w:p>
    <w:p w14:paraId="39F22BE8" w14:textId="77777777" w:rsidR="000B46E8" w:rsidRDefault="000B46E8" w:rsidP="00514C7B">
      <w:pPr>
        <w:pStyle w:val="Corpodeltesto21"/>
        <w:jc w:val="center"/>
        <w:rPr>
          <w:rFonts w:ascii="Arial" w:hAnsi="Arial" w:cs="Arial"/>
          <w:b/>
          <w:color w:val="002060"/>
          <w:sz w:val="30"/>
          <w:szCs w:val="3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0F22083"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 </w:t>
      </w:r>
      <w:r w:rsidR="002D51E6">
        <w:rPr>
          <w:b/>
          <w:color w:val="002060"/>
          <w:u w:val="single"/>
        </w:rPr>
        <w:t>13</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06451" w14:textId="77777777" w:rsidR="00C511F7" w:rsidRDefault="00C511F7">
      <w:r>
        <w:separator/>
      </w:r>
    </w:p>
  </w:endnote>
  <w:endnote w:type="continuationSeparator" w:id="0">
    <w:p w14:paraId="3EAA347A" w14:textId="77777777" w:rsidR="00C511F7" w:rsidRDefault="00C5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80CBDF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2D51E6">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C863" w14:textId="77777777" w:rsidR="00C511F7" w:rsidRDefault="00C511F7">
      <w:r>
        <w:separator/>
      </w:r>
    </w:p>
  </w:footnote>
  <w:footnote w:type="continuationSeparator" w:id="0">
    <w:p w14:paraId="2319A19C" w14:textId="77777777" w:rsidR="00C511F7" w:rsidRDefault="00C51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7"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1"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2"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3"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2"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0"/>
  </w:num>
  <w:num w:numId="3" w16cid:durableId="57946484">
    <w:abstractNumId w:val="7"/>
  </w:num>
  <w:num w:numId="4" w16cid:durableId="317685637">
    <w:abstractNumId w:val="46"/>
  </w:num>
  <w:num w:numId="5" w16cid:durableId="1125348853">
    <w:abstractNumId w:val="13"/>
  </w:num>
  <w:num w:numId="6" w16cid:durableId="1651130942">
    <w:abstractNumId w:val="30"/>
  </w:num>
  <w:num w:numId="7" w16cid:durableId="279337470">
    <w:abstractNumId w:val="38"/>
  </w:num>
  <w:num w:numId="8" w16cid:durableId="1095176450">
    <w:abstractNumId w:val="29"/>
  </w:num>
  <w:num w:numId="9" w16cid:durableId="1870416519">
    <w:abstractNumId w:val="35"/>
  </w:num>
  <w:num w:numId="10" w16cid:durableId="790368833">
    <w:abstractNumId w:val="16"/>
  </w:num>
  <w:num w:numId="11" w16cid:durableId="36589981">
    <w:abstractNumId w:val="26"/>
  </w:num>
  <w:num w:numId="12" w16cid:durableId="2015456579">
    <w:abstractNumId w:val="5"/>
  </w:num>
  <w:num w:numId="13" w16cid:durableId="417096009">
    <w:abstractNumId w:val="2"/>
  </w:num>
  <w:num w:numId="14" w16cid:durableId="2009869095">
    <w:abstractNumId w:val="19"/>
  </w:num>
  <w:num w:numId="15" w16cid:durableId="1418357517">
    <w:abstractNumId w:val="11"/>
  </w:num>
  <w:num w:numId="16" w16cid:durableId="568853433">
    <w:abstractNumId w:val="42"/>
  </w:num>
  <w:num w:numId="17" w16cid:durableId="473330605">
    <w:abstractNumId w:val="28"/>
  </w:num>
  <w:num w:numId="18" w16cid:durableId="1696810908">
    <w:abstractNumId w:val="31"/>
  </w:num>
  <w:num w:numId="19" w16cid:durableId="209272168">
    <w:abstractNumId w:val="51"/>
  </w:num>
  <w:num w:numId="20" w16cid:durableId="2037921123">
    <w:abstractNumId w:val="33"/>
  </w:num>
  <w:num w:numId="21" w16cid:durableId="295646404">
    <w:abstractNumId w:val="18"/>
  </w:num>
  <w:num w:numId="22" w16cid:durableId="913512189">
    <w:abstractNumId w:val="10"/>
  </w:num>
  <w:num w:numId="23" w16cid:durableId="1935089653">
    <w:abstractNumId w:val="49"/>
  </w:num>
  <w:num w:numId="24" w16cid:durableId="713849579">
    <w:abstractNumId w:val="34"/>
  </w:num>
  <w:num w:numId="25" w16cid:durableId="564266614">
    <w:abstractNumId w:val="43"/>
  </w:num>
  <w:num w:numId="26" w16cid:durableId="594871711">
    <w:abstractNumId w:val="9"/>
  </w:num>
  <w:num w:numId="27" w16cid:durableId="1460103116">
    <w:abstractNumId w:val="8"/>
  </w:num>
  <w:num w:numId="28" w16cid:durableId="1353799016">
    <w:abstractNumId w:val="48"/>
  </w:num>
  <w:num w:numId="29" w16cid:durableId="1134493780">
    <w:abstractNumId w:val="6"/>
  </w:num>
  <w:num w:numId="30" w16cid:durableId="314719927">
    <w:abstractNumId w:val="21"/>
  </w:num>
  <w:num w:numId="31" w16cid:durableId="1023825443">
    <w:abstractNumId w:val="22"/>
  </w:num>
  <w:num w:numId="32" w16cid:durableId="248193500">
    <w:abstractNumId w:val="41"/>
  </w:num>
  <w:num w:numId="33" w16cid:durableId="592782417">
    <w:abstractNumId w:val="20"/>
  </w:num>
  <w:num w:numId="34" w16cid:durableId="383405751">
    <w:abstractNumId w:val="12"/>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40"/>
  </w:num>
  <w:num w:numId="37" w16cid:durableId="224293738">
    <w:abstractNumId w:val="47"/>
  </w:num>
  <w:num w:numId="38" w16cid:durableId="151533013">
    <w:abstractNumId w:val="36"/>
  </w:num>
  <w:num w:numId="39" w16cid:durableId="1310984378">
    <w:abstractNumId w:val="15"/>
  </w:num>
  <w:num w:numId="40" w16cid:durableId="582757524">
    <w:abstractNumId w:val="39"/>
  </w:num>
  <w:num w:numId="41" w16cid:durableId="347753816">
    <w:abstractNumId w:val="45"/>
  </w:num>
  <w:num w:numId="42" w16cid:durableId="358169979">
    <w:abstractNumId w:val="25"/>
  </w:num>
  <w:num w:numId="43" w16cid:durableId="851188651">
    <w:abstractNumId w:val="0"/>
  </w:num>
  <w:num w:numId="44" w16cid:durableId="367486150">
    <w:abstractNumId w:val="24"/>
  </w:num>
  <w:num w:numId="45" w16cid:durableId="1895190991">
    <w:abstractNumId w:val="23"/>
  </w:num>
  <w:num w:numId="46" w16cid:durableId="561259118">
    <w:abstractNumId w:val="3"/>
  </w:num>
  <w:num w:numId="47" w16cid:durableId="315257578">
    <w:abstractNumId w:val="32"/>
  </w:num>
  <w:num w:numId="48" w16cid:durableId="1022512164">
    <w:abstractNumId w:val="44"/>
  </w:num>
  <w:num w:numId="49" w16cid:durableId="1794865880">
    <w:abstractNumId w:val="1"/>
  </w:num>
  <w:num w:numId="50" w16cid:durableId="745029327">
    <w:abstractNumId w:val="37"/>
  </w:num>
  <w:num w:numId="51" w16cid:durableId="1839349949">
    <w:abstractNumId w:val="14"/>
  </w:num>
  <w:num w:numId="52" w16cid:durableId="1324969345">
    <w:abstractNumId w:val="27"/>
  </w:num>
  <w:num w:numId="53" w16cid:durableId="50898245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753D"/>
    <w:rsid w:val="00410265"/>
    <w:rsid w:val="00411BD4"/>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9C0"/>
    <w:rsid w:val="007C5151"/>
    <w:rsid w:val="007C54D7"/>
    <w:rsid w:val="007C60E2"/>
    <w:rsid w:val="007C6A41"/>
    <w:rsid w:val="007C6C8F"/>
    <w:rsid w:val="007C6E14"/>
    <w:rsid w:val="007C6F21"/>
    <w:rsid w:val="007D25C0"/>
    <w:rsid w:val="007D2FCD"/>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FA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6ED2"/>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29</Pages>
  <Words>8469</Words>
  <Characters>48279</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56635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2023-09-13T20:12:00Z</cp:lastPrinted>
  <dcterms:created xsi:type="dcterms:W3CDTF">2023-09-13T20:12:00Z</dcterms:created>
  <dcterms:modified xsi:type="dcterms:W3CDTF">2023-09-13T20:12:00Z</dcterms:modified>
</cp:coreProperties>
</file>