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B7FD3B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31AB2">
              <w:rPr>
                <w:rFonts w:ascii="Arial" w:hAnsi="Arial" w:cs="Arial"/>
                <w:color w:val="002060"/>
                <w:sz w:val="40"/>
                <w:szCs w:val="40"/>
              </w:rPr>
              <w:t>1</w:t>
            </w:r>
            <w:r w:rsidR="00246746">
              <w:rPr>
                <w:rFonts w:ascii="Arial" w:hAnsi="Arial" w:cs="Arial"/>
                <w:color w:val="002060"/>
                <w:sz w:val="40"/>
                <w:szCs w:val="40"/>
              </w:rPr>
              <w:t>4</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246746">
              <w:rPr>
                <w:rFonts w:ascii="Arial" w:hAnsi="Arial" w:cs="Arial"/>
                <w:color w:val="002060"/>
                <w:sz w:val="40"/>
                <w:szCs w:val="40"/>
              </w:rPr>
              <w:t>20</w:t>
            </w:r>
            <w:r w:rsidR="00CF4C7D" w:rsidRPr="00DE1EF7">
              <w:rPr>
                <w:rFonts w:ascii="Arial" w:hAnsi="Arial" w:cs="Arial"/>
                <w:color w:val="002060"/>
                <w:sz w:val="40"/>
                <w:szCs w:val="40"/>
              </w:rPr>
              <w:t>/</w:t>
            </w:r>
            <w:r w:rsidR="00A53D29">
              <w:rPr>
                <w:rFonts w:ascii="Arial" w:hAnsi="Arial" w:cs="Arial"/>
                <w:color w:val="002060"/>
                <w:sz w:val="40"/>
                <w:szCs w:val="40"/>
              </w:rPr>
              <w:t>0</w:t>
            </w:r>
            <w:r w:rsidR="00BF0D95">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4A7E479"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060F12">
          <w:rPr>
            <w:noProof/>
            <w:webHidden/>
            <w:color w:val="002060"/>
          </w:rPr>
          <w:t>1</w:t>
        </w:r>
        <w:r w:rsidR="00AC19D9" w:rsidRPr="00DE1EF7">
          <w:rPr>
            <w:noProof/>
            <w:webHidden/>
            <w:color w:val="002060"/>
          </w:rPr>
          <w:fldChar w:fldCharType="end"/>
        </w:r>
      </w:hyperlink>
    </w:p>
    <w:p w14:paraId="112EDB38" w14:textId="3D11779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060F12">
          <w:rPr>
            <w:noProof/>
            <w:webHidden/>
            <w:color w:val="002060"/>
          </w:rPr>
          <w:t>1</w:t>
        </w:r>
        <w:r w:rsidR="00AC19D9" w:rsidRPr="00DE1EF7">
          <w:rPr>
            <w:noProof/>
            <w:webHidden/>
            <w:color w:val="002060"/>
          </w:rPr>
          <w:fldChar w:fldCharType="end"/>
        </w:r>
      </w:hyperlink>
    </w:p>
    <w:p w14:paraId="4D9CAD43" w14:textId="4D618FF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060F12">
          <w:rPr>
            <w:noProof/>
            <w:webHidden/>
            <w:color w:val="002060"/>
          </w:rPr>
          <w:t>1</w:t>
        </w:r>
        <w:r w:rsidR="00AC19D9" w:rsidRPr="00DE1EF7">
          <w:rPr>
            <w:noProof/>
            <w:webHidden/>
            <w:color w:val="002060"/>
          </w:rPr>
          <w:fldChar w:fldCharType="end"/>
        </w:r>
      </w:hyperlink>
    </w:p>
    <w:p w14:paraId="0EAFCCD8" w14:textId="44FC0E6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060F12">
          <w:rPr>
            <w:noProof/>
            <w:webHidden/>
            <w:color w:val="002060"/>
          </w:rPr>
          <w:t>1</w:t>
        </w:r>
        <w:r w:rsidR="00AC19D9" w:rsidRPr="00DE1EF7">
          <w:rPr>
            <w:noProof/>
            <w:webHidden/>
            <w:color w:val="002060"/>
          </w:rPr>
          <w:fldChar w:fldCharType="end"/>
        </w:r>
      </w:hyperlink>
    </w:p>
    <w:p w14:paraId="0952245B" w14:textId="6CB4DAB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060F12">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4F91813" w14:textId="77777777" w:rsidR="0040522D" w:rsidRPr="0040522D" w:rsidRDefault="0040522D"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7BD0E040" w14:textId="77777777" w:rsidR="0046756B" w:rsidRDefault="0046756B" w:rsidP="00E12217">
      <w:pPr>
        <w:rPr>
          <w:rFonts w:ascii="Arial" w:hAnsi="Arial" w:cs="Arial"/>
          <w:b/>
          <w:color w:val="002060"/>
          <w:sz w:val="22"/>
          <w:szCs w:val="22"/>
        </w:rPr>
      </w:pPr>
    </w:p>
    <w:p w14:paraId="1444603B" w14:textId="77777777" w:rsidR="008D3125" w:rsidRDefault="008D3125" w:rsidP="00E12217">
      <w:pPr>
        <w:rPr>
          <w:rFonts w:ascii="Arial" w:hAnsi="Arial" w:cs="Arial"/>
          <w:b/>
          <w:color w:val="002060"/>
          <w:sz w:val="22"/>
          <w:szCs w:val="22"/>
        </w:rPr>
      </w:pPr>
    </w:p>
    <w:p w14:paraId="61722085" w14:textId="116119C6" w:rsidR="004D2A0A" w:rsidRPr="004D2A0A" w:rsidRDefault="004D2A0A" w:rsidP="004D2A0A">
      <w:pPr>
        <w:pStyle w:val="LndNormale1"/>
        <w:rPr>
          <w:b/>
          <w:color w:val="002060"/>
          <w:sz w:val="28"/>
          <w:szCs w:val="28"/>
        </w:rPr>
      </w:pPr>
      <w:r w:rsidRPr="004D2A0A">
        <w:rPr>
          <w:b/>
          <w:color w:val="002060"/>
          <w:sz w:val="28"/>
          <w:szCs w:val="28"/>
        </w:rPr>
        <w:t xml:space="preserve">RIUNIONE LE SOCIETA’ </w:t>
      </w:r>
      <w:r>
        <w:rPr>
          <w:b/>
          <w:color w:val="002060"/>
          <w:sz w:val="28"/>
          <w:szCs w:val="28"/>
        </w:rPr>
        <w:t>INTERESSATE A PARTECIPARE AI CAMPIONATI GIOVANILI DI CALCIO A CINQUE FEMMINILE</w:t>
      </w:r>
    </w:p>
    <w:p w14:paraId="72566F92" w14:textId="77777777" w:rsidR="004D2A0A" w:rsidRPr="004D2A0A" w:rsidRDefault="004D2A0A" w:rsidP="004D2A0A">
      <w:pPr>
        <w:pStyle w:val="Nessunaspaziatura"/>
        <w:jc w:val="both"/>
        <w:rPr>
          <w:rFonts w:ascii="Arial" w:hAnsi="Arial" w:cs="Arial"/>
          <w:color w:val="002060"/>
        </w:rPr>
      </w:pPr>
    </w:p>
    <w:p w14:paraId="0AEB1DC4" w14:textId="6AB5FC74" w:rsidR="004D2A0A" w:rsidRPr="004D2A0A" w:rsidRDefault="004D2A0A" w:rsidP="004D2A0A">
      <w:pPr>
        <w:pStyle w:val="Nessunaspaziatura"/>
        <w:jc w:val="both"/>
        <w:rPr>
          <w:rFonts w:ascii="Arial" w:hAnsi="Arial" w:cs="Arial"/>
          <w:i/>
          <w:iCs/>
          <w:color w:val="002060"/>
        </w:rPr>
      </w:pPr>
      <w:r w:rsidRPr="004D2A0A">
        <w:rPr>
          <w:rFonts w:ascii="Arial" w:hAnsi="Arial" w:cs="Arial"/>
          <w:color w:val="002060"/>
        </w:rPr>
        <w:t xml:space="preserve">Il Comitato Regionale Marche ha indetto per </w:t>
      </w:r>
      <w:r>
        <w:rPr>
          <w:rFonts w:ascii="Arial" w:hAnsi="Arial" w:cs="Arial"/>
          <w:b/>
          <w:bCs/>
          <w:color w:val="002060"/>
        </w:rPr>
        <w:t>LUNEDI’</w:t>
      </w:r>
      <w:r w:rsidRPr="004D2A0A">
        <w:rPr>
          <w:rFonts w:ascii="Arial" w:hAnsi="Arial" w:cs="Arial"/>
          <w:b/>
          <w:bCs/>
          <w:color w:val="002060"/>
        </w:rPr>
        <w:t xml:space="preserve"> </w:t>
      </w:r>
      <w:r w:rsidR="0049668C">
        <w:rPr>
          <w:rFonts w:ascii="Arial" w:hAnsi="Arial" w:cs="Arial"/>
          <w:b/>
          <w:bCs/>
          <w:color w:val="002060"/>
        </w:rPr>
        <w:t>25</w:t>
      </w:r>
      <w:r>
        <w:rPr>
          <w:rFonts w:ascii="Arial" w:hAnsi="Arial" w:cs="Arial"/>
          <w:b/>
          <w:bCs/>
          <w:color w:val="002060"/>
        </w:rPr>
        <w:t xml:space="preserve"> </w:t>
      </w:r>
      <w:r w:rsidRPr="004D2A0A">
        <w:rPr>
          <w:rFonts w:ascii="Arial" w:hAnsi="Arial" w:cs="Arial"/>
          <w:b/>
          <w:bCs/>
          <w:color w:val="002060"/>
        </w:rPr>
        <w:t>SETTEMBRE 2023</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16:55</w:t>
      </w:r>
      <w:r w:rsidRPr="004D2A0A">
        <w:rPr>
          <w:rFonts w:ascii="Arial" w:hAnsi="Arial" w:cs="Arial"/>
          <w:color w:val="002060"/>
        </w:rPr>
        <w:t xml:space="preserve"> </w:t>
      </w:r>
      <w:r>
        <w:rPr>
          <w:rFonts w:ascii="Arial" w:hAnsi="Arial" w:cs="Arial"/>
          <w:color w:val="002060"/>
        </w:rPr>
        <w:t xml:space="preserve">presso il </w:t>
      </w:r>
      <w:r w:rsidRPr="004D2A0A">
        <w:rPr>
          <w:rFonts w:ascii="Arial" w:hAnsi="Arial" w:cs="Arial"/>
          <w:b/>
          <w:bCs/>
          <w:color w:val="002060"/>
        </w:rPr>
        <w:t xml:space="preserve">Comitato Regionale Marche </w:t>
      </w:r>
      <w:r>
        <w:rPr>
          <w:rFonts w:ascii="Arial" w:hAnsi="Arial" w:cs="Arial"/>
          <w:color w:val="002060"/>
        </w:rPr>
        <w:t xml:space="preserve">(Via Schiavoni, 60131 – </w:t>
      </w:r>
      <w:r w:rsidRPr="004D2A0A">
        <w:rPr>
          <w:rFonts w:ascii="Arial" w:hAnsi="Arial" w:cs="Arial"/>
          <w:b/>
          <w:bCs/>
          <w:color w:val="002060"/>
        </w:rPr>
        <w:t>ANCONA</w:t>
      </w:r>
      <w:r>
        <w:rPr>
          <w:rFonts w:ascii="Arial" w:hAnsi="Arial" w:cs="Arial"/>
          <w:color w:val="002060"/>
        </w:rPr>
        <w:t xml:space="preserve">) </w:t>
      </w:r>
      <w:r w:rsidRPr="004D2A0A">
        <w:rPr>
          <w:rFonts w:ascii="Arial" w:hAnsi="Arial" w:cs="Arial"/>
          <w:color w:val="002060"/>
        </w:rPr>
        <w:t>una riunione</w:t>
      </w:r>
      <w:r>
        <w:rPr>
          <w:rFonts w:ascii="Arial" w:hAnsi="Arial" w:cs="Arial"/>
          <w:color w:val="002060"/>
        </w:rPr>
        <w:t xml:space="preserve"> </w:t>
      </w:r>
      <w:r w:rsidRPr="004D2A0A">
        <w:rPr>
          <w:rFonts w:ascii="Arial" w:hAnsi="Arial" w:cs="Arial"/>
          <w:color w:val="002060"/>
        </w:rPr>
        <w:t xml:space="preserve">con tutte le </w:t>
      </w:r>
      <w:r w:rsidRPr="004D2A0A">
        <w:rPr>
          <w:rFonts w:ascii="Arial" w:hAnsi="Arial" w:cs="Arial"/>
          <w:b/>
          <w:bCs/>
          <w:color w:val="002060"/>
        </w:rPr>
        <w:t>Società interessate a partecipare</w:t>
      </w:r>
      <w:r>
        <w:rPr>
          <w:rFonts w:ascii="Arial" w:hAnsi="Arial" w:cs="Arial"/>
          <w:color w:val="002060"/>
        </w:rPr>
        <w:t xml:space="preserve"> ai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w:t>
      </w:r>
      <w:r>
        <w:rPr>
          <w:rFonts w:ascii="Arial" w:hAnsi="Arial" w:cs="Arial"/>
          <w:b/>
          <w:bCs/>
          <w:color w:val="002060"/>
        </w:rPr>
        <w:t>Giovanili</w:t>
      </w:r>
      <w:r w:rsidRPr="004D2A0A">
        <w:rPr>
          <w:rFonts w:ascii="Arial" w:hAnsi="Arial" w:cs="Arial"/>
          <w:b/>
          <w:bCs/>
          <w:color w:val="002060"/>
        </w:rPr>
        <w:t xml:space="preserve"> di Calcio a Cinque </w:t>
      </w:r>
      <w:r>
        <w:rPr>
          <w:rFonts w:ascii="Arial" w:hAnsi="Arial" w:cs="Arial"/>
          <w:b/>
          <w:bCs/>
          <w:color w:val="002060"/>
        </w:rPr>
        <w:t>Femminile</w:t>
      </w:r>
      <w:r>
        <w:rPr>
          <w:rFonts w:ascii="Arial" w:hAnsi="Arial" w:cs="Arial"/>
          <w:color w:val="002060"/>
        </w:rPr>
        <w:t>.</w:t>
      </w:r>
    </w:p>
    <w:p w14:paraId="78E18E1D" w14:textId="77777777" w:rsidR="004D2A0A" w:rsidRDefault="004D2A0A" w:rsidP="004D2A0A">
      <w:pPr>
        <w:pStyle w:val="LndNormale1"/>
        <w:rPr>
          <w:b/>
          <w:color w:val="002060"/>
          <w:szCs w:val="22"/>
        </w:rPr>
      </w:pPr>
    </w:p>
    <w:p w14:paraId="673419EC" w14:textId="77777777" w:rsidR="004F1D54" w:rsidRDefault="004F1D54" w:rsidP="004D2A0A">
      <w:pPr>
        <w:pStyle w:val="LndNormale1"/>
        <w:rPr>
          <w:b/>
          <w:color w:val="002060"/>
          <w:szCs w:val="22"/>
        </w:rPr>
      </w:pPr>
    </w:p>
    <w:p w14:paraId="7FA4C83A" w14:textId="77777777" w:rsidR="004F1D54" w:rsidRPr="00F83FD5" w:rsidRDefault="004F1D54" w:rsidP="004F1D54">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6FA25825" w14:textId="77777777" w:rsidR="004F1D54" w:rsidRPr="006C6F07" w:rsidRDefault="004F1D54" w:rsidP="004F1D54">
      <w:pPr>
        <w:rPr>
          <w:rFonts w:ascii="Arial" w:hAnsi="Arial" w:cs="Arial"/>
          <w:color w:val="002060"/>
          <w:sz w:val="22"/>
          <w:szCs w:val="22"/>
        </w:rPr>
      </w:pPr>
    </w:p>
    <w:p w14:paraId="421C860B" w14:textId="77777777" w:rsidR="004F1D54" w:rsidRPr="006C6F07" w:rsidRDefault="004F1D54" w:rsidP="004F1D54">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5B4F1E8C" w14:textId="77777777" w:rsidR="004F1D54" w:rsidRPr="006C6F07" w:rsidRDefault="004F1D54" w:rsidP="004F1D54">
      <w:pPr>
        <w:pStyle w:val="A121"/>
        <w:ind w:left="0"/>
        <w:rPr>
          <w:rFonts w:cs="Arial"/>
          <w:color w:val="002060"/>
          <w:sz w:val="22"/>
          <w:szCs w:val="22"/>
        </w:rPr>
      </w:pPr>
    </w:p>
    <w:p w14:paraId="0553D6CD" w14:textId="215E05B9" w:rsidR="004F1D54" w:rsidRPr="006C6F07" w:rsidRDefault="004F1D54" w:rsidP="004F1D54">
      <w:pPr>
        <w:pStyle w:val="A121"/>
        <w:ind w:left="0"/>
        <w:jc w:val="center"/>
        <w:rPr>
          <w:rFonts w:cs="Arial"/>
          <w:b/>
          <w:color w:val="002060"/>
          <w:sz w:val="22"/>
          <w:szCs w:val="22"/>
        </w:rPr>
      </w:pPr>
      <w:r>
        <w:rPr>
          <w:rFonts w:cs="Arial"/>
          <w:b/>
          <w:color w:val="002060"/>
          <w:sz w:val="22"/>
          <w:szCs w:val="22"/>
        </w:rPr>
        <w:t>LUNEDI’ 25 SETTEMBRE 2023</w:t>
      </w:r>
      <w:r w:rsidRPr="006C6F07">
        <w:rPr>
          <w:rFonts w:cs="Arial"/>
          <w:b/>
          <w:color w:val="002060"/>
          <w:sz w:val="22"/>
          <w:szCs w:val="22"/>
        </w:rPr>
        <w:t>, ORE 19:00</w:t>
      </w:r>
    </w:p>
    <w:p w14:paraId="7C642633" w14:textId="77777777" w:rsidR="004F1D54" w:rsidRPr="006C6F07" w:rsidRDefault="004F1D54" w:rsidP="004F1D54">
      <w:pPr>
        <w:rPr>
          <w:rFonts w:ascii="Arial" w:hAnsi="Arial" w:cs="Arial"/>
          <w:color w:val="002060"/>
          <w:sz w:val="22"/>
          <w:szCs w:val="22"/>
          <w:shd w:val="clear" w:color="auto" w:fill="FFFFFF"/>
        </w:rPr>
      </w:pPr>
    </w:p>
    <w:p w14:paraId="291A676B" w14:textId="77777777" w:rsidR="004F1D54" w:rsidRPr="006C6F07" w:rsidRDefault="004F1D54" w:rsidP="004F1D5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4FE3521" w14:textId="77777777" w:rsidR="004F1D54" w:rsidRPr="006C6F07" w:rsidRDefault="004F1D54" w:rsidP="004F1D5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7493B35" w14:textId="77777777" w:rsidR="004F1D54" w:rsidRPr="00AE6479" w:rsidRDefault="004F1D54" w:rsidP="004F1D54">
      <w:pPr>
        <w:rPr>
          <w:rFonts w:ascii="Arial" w:hAnsi="Arial" w:cs="Arial"/>
          <w:color w:val="002060"/>
          <w:sz w:val="22"/>
          <w:szCs w:val="22"/>
          <w:highlight w:val="yellow"/>
        </w:rPr>
      </w:pPr>
    </w:p>
    <w:p w14:paraId="2F7142C9" w14:textId="77777777" w:rsidR="004F1D54" w:rsidRPr="00CC3901" w:rsidRDefault="004F1D54" w:rsidP="004F1D54">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71BED64" w14:textId="77777777" w:rsidR="004F1D54" w:rsidRPr="006C6F07" w:rsidRDefault="004F1D54" w:rsidP="004F1D54">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6E593102" w14:textId="77777777" w:rsidR="00F023DA" w:rsidRPr="00F023DA" w:rsidRDefault="00F023DA"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1D40D5F9" w14:textId="77777777" w:rsidR="00416AFA" w:rsidRPr="00DE2E11" w:rsidRDefault="00416AFA" w:rsidP="00416AFA">
      <w:pPr>
        <w:pStyle w:val="breakline"/>
        <w:rPr>
          <w:color w:val="002060"/>
        </w:rPr>
      </w:pPr>
    </w:p>
    <w:p w14:paraId="5B5D7112" w14:textId="77777777" w:rsidR="00416AFA" w:rsidRPr="00DE2E11" w:rsidRDefault="00416AFA" w:rsidP="00416AFA">
      <w:pPr>
        <w:pStyle w:val="titolocampionato0"/>
        <w:shd w:val="clear" w:color="auto" w:fill="CCCCCC"/>
        <w:spacing w:before="80" w:after="40"/>
        <w:rPr>
          <w:color w:val="002060"/>
        </w:rPr>
      </w:pPr>
      <w:r w:rsidRPr="00DE2E11">
        <w:rPr>
          <w:color w:val="002060"/>
        </w:rPr>
        <w:t>CALCIO A CINQUE SERIE C1</w:t>
      </w:r>
    </w:p>
    <w:p w14:paraId="2AC7B88D" w14:textId="77777777" w:rsidR="00416AFA" w:rsidRPr="00DE2E11" w:rsidRDefault="00416AFA" w:rsidP="00416AFA">
      <w:pPr>
        <w:pStyle w:val="titoloprinc0"/>
        <w:rPr>
          <w:color w:val="002060"/>
        </w:rPr>
      </w:pPr>
      <w:r w:rsidRPr="00DE2E11">
        <w:rPr>
          <w:color w:val="002060"/>
        </w:rPr>
        <w:t>RISULTATI</w:t>
      </w:r>
    </w:p>
    <w:p w14:paraId="4AFFBA1C" w14:textId="77777777" w:rsidR="00416AFA" w:rsidRPr="00DE2E11" w:rsidRDefault="00416AFA" w:rsidP="00416AFA">
      <w:pPr>
        <w:pStyle w:val="breakline"/>
        <w:rPr>
          <w:color w:val="002060"/>
        </w:rPr>
      </w:pPr>
    </w:p>
    <w:p w14:paraId="4F93A98D" w14:textId="77777777" w:rsidR="00416AFA" w:rsidRPr="00DE2E11" w:rsidRDefault="00416AFA" w:rsidP="00416AFA">
      <w:pPr>
        <w:pStyle w:val="sottotitolocampionato10"/>
        <w:rPr>
          <w:color w:val="002060"/>
        </w:rPr>
      </w:pPr>
      <w:r w:rsidRPr="00DE2E11">
        <w:rPr>
          <w:color w:val="002060"/>
        </w:rPr>
        <w:t>RISULTATI UFFICIALI GARE DEL 15/09/2023</w:t>
      </w:r>
    </w:p>
    <w:p w14:paraId="6EDC56D8" w14:textId="77777777" w:rsidR="00416AFA" w:rsidRPr="00416AFA" w:rsidRDefault="00416AFA" w:rsidP="00416AFA">
      <w:pPr>
        <w:pStyle w:val="sottotitolocampionato20"/>
        <w:spacing w:before="0" w:beforeAutospacing="0" w:after="0" w:afterAutospacing="0"/>
        <w:rPr>
          <w:rFonts w:ascii="Arial" w:hAnsi="Arial" w:cs="Arial"/>
          <w:color w:val="002060"/>
          <w:sz w:val="20"/>
          <w:szCs w:val="20"/>
        </w:rPr>
      </w:pPr>
      <w:r w:rsidRPr="00416AFA">
        <w:rPr>
          <w:rFonts w:ascii="Arial" w:hAnsi="Arial" w:cs="Arial"/>
          <w:color w:val="002060"/>
          <w:sz w:val="20"/>
          <w:szCs w:val="20"/>
        </w:rPr>
        <w:t>Si trascrivono qui di seguito i risultati ufficiali delle gare disputate</w:t>
      </w:r>
    </w:p>
    <w:p w14:paraId="15FC8765" w14:textId="77777777" w:rsidR="00416AFA" w:rsidRPr="00DE2E11" w:rsidRDefault="00416AFA" w:rsidP="00416AF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6AFA" w:rsidRPr="00DE2E11" w14:paraId="029FF248" w14:textId="77777777" w:rsidTr="001F23B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6AFA" w:rsidRPr="00DE2E11" w14:paraId="030FF2D9" w14:textId="77777777" w:rsidTr="001F23B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2E8F6" w14:textId="77777777" w:rsidR="00416AFA" w:rsidRPr="00DE2E11" w:rsidRDefault="00416AFA" w:rsidP="001F23BB">
                  <w:pPr>
                    <w:pStyle w:val="headertabella0"/>
                    <w:rPr>
                      <w:color w:val="002060"/>
                    </w:rPr>
                  </w:pPr>
                  <w:r w:rsidRPr="00DE2E11">
                    <w:rPr>
                      <w:color w:val="002060"/>
                    </w:rPr>
                    <w:t>GIRONE A - 1 Giornata - A</w:t>
                  </w:r>
                </w:p>
              </w:tc>
            </w:tr>
            <w:tr w:rsidR="00416AFA" w:rsidRPr="00DE2E11" w14:paraId="7229C1AE" w14:textId="77777777" w:rsidTr="001F23B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E41B44" w14:textId="77777777" w:rsidR="00416AFA" w:rsidRPr="00DE2E11" w:rsidRDefault="00416AFA" w:rsidP="001F23BB">
                  <w:pPr>
                    <w:pStyle w:val="rowtabella0"/>
                    <w:rPr>
                      <w:color w:val="002060"/>
                    </w:rPr>
                  </w:pPr>
                  <w:r w:rsidRPr="00DE2E11">
                    <w:rPr>
                      <w:color w:val="002060"/>
                    </w:rPr>
                    <w:t>FUTSAL 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6CE87" w14:textId="77777777" w:rsidR="00416AFA" w:rsidRPr="00DE2E11" w:rsidRDefault="00416AFA" w:rsidP="001F23BB">
                  <w:pPr>
                    <w:pStyle w:val="rowtabella0"/>
                    <w:rPr>
                      <w:color w:val="002060"/>
                    </w:rPr>
                  </w:pPr>
                  <w:r w:rsidRPr="00DE2E11">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E052F" w14:textId="77777777" w:rsidR="00416AFA" w:rsidRPr="00DE2E11" w:rsidRDefault="00416AFA" w:rsidP="001F23BB">
                  <w:pPr>
                    <w:pStyle w:val="rowtabella0"/>
                    <w:jc w:val="center"/>
                    <w:rPr>
                      <w:color w:val="002060"/>
                    </w:rPr>
                  </w:pPr>
                  <w:r w:rsidRPr="00DE2E11">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9A488" w14:textId="77777777" w:rsidR="00416AFA" w:rsidRPr="00DE2E11" w:rsidRDefault="00416AFA" w:rsidP="001F23BB">
                  <w:pPr>
                    <w:pStyle w:val="rowtabella0"/>
                    <w:jc w:val="center"/>
                    <w:rPr>
                      <w:color w:val="002060"/>
                    </w:rPr>
                  </w:pPr>
                  <w:r w:rsidRPr="00DE2E11">
                    <w:rPr>
                      <w:color w:val="002060"/>
                    </w:rPr>
                    <w:t> </w:t>
                  </w:r>
                </w:p>
              </w:tc>
            </w:tr>
            <w:tr w:rsidR="00416AFA" w:rsidRPr="00DE2E11" w14:paraId="71141877"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F82CF7" w14:textId="77777777" w:rsidR="00416AFA" w:rsidRPr="00DE2E11" w:rsidRDefault="00416AFA" w:rsidP="001F23BB">
                  <w:pPr>
                    <w:pStyle w:val="rowtabella0"/>
                    <w:rPr>
                      <w:color w:val="002060"/>
                    </w:rPr>
                  </w:pPr>
                  <w:r w:rsidRPr="00DE2E11">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E1EA34" w14:textId="77777777" w:rsidR="00416AFA" w:rsidRPr="00DE2E11" w:rsidRDefault="00416AFA" w:rsidP="001F23BB">
                  <w:pPr>
                    <w:pStyle w:val="rowtabella0"/>
                    <w:rPr>
                      <w:color w:val="002060"/>
                    </w:rPr>
                  </w:pPr>
                  <w:r w:rsidRPr="00DE2E11">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E2AB01" w14:textId="77777777" w:rsidR="00416AFA" w:rsidRPr="00DE2E11" w:rsidRDefault="00416AFA" w:rsidP="001F23BB">
                  <w:pPr>
                    <w:pStyle w:val="rowtabella0"/>
                    <w:jc w:val="center"/>
                    <w:rPr>
                      <w:color w:val="002060"/>
                    </w:rPr>
                  </w:pPr>
                  <w:r w:rsidRPr="00DE2E1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C6FE3C" w14:textId="77777777" w:rsidR="00416AFA" w:rsidRPr="00DE2E11" w:rsidRDefault="00416AFA" w:rsidP="001F23BB">
                  <w:pPr>
                    <w:pStyle w:val="rowtabella0"/>
                    <w:jc w:val="center"/>
                    <w:rPr>
                      <w:color w:val="002060"/>
                    </w:rPr>
                  </w:pPr>
                  <w:r w:rsidRPr="00DE2E11">
                    <w:rPr>
                      <w:color w:val="002060"/>
                    </w:rPr>
                    <w:t> </w:t>
                  </w:r>
                </w:p>
              </w:tc>
            </w:tr>
            <w:tr w:rsidR="00416AFA" w:rsidRPr="00DE2E11" w14:paraId="5A4560A4"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FB70D0" w14:textId="77777777" w:rsidR="00416AFA" w:rsidRPr="00DE2E11" w:rsidRDefault="00416AFA" w:rsidP="001F23BB">
                  <w:pPr>
                    <w:pStyle w:val="rowtabella0"/>
                    <w:rPr>
                      <w:color w:val="002060"/>
                    </w:rPr>
                  </w:pPr>
                  <w:r w:rsidRPr="00DE2E11">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239E7A" w14:textId="77777777" w:rsidR="00416AFA" w:rsidRPr="00DE2E11" w:rsidRDefault="00416AFA" w:rsidP="001F23BB">
                  <w:pPr>
                    <w:pStyle w:val="rowtabella0"/>
                    <w:rPr>
                      <w:color w:val="002060"/>
                    </w:rPr>
                  </w:pPr>
                  <w:r w:rsidRPr="00DE2E1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8369A9" w14:textId="77777777" w:rsidR="00416AFA" w:rsidRPr="00DE2E11" w:rsidRDefault="00416AFA" w:rsidP="001F23BB">
                  <w:pPr>
                    <w:pStyle w:val="rowtabella0"/>
                    <w:jc w:val="center"/>
                    <w:rPr>
                      <w:color w:val="002060"/>
                    </w:rPr>
                  </w:pPr>
                  <w:r w:rsidRPr="00DE2E1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797333" w14:textId="77777777" w:rsidR="00416AFA" w:rsidRPr="00DE2E11" w:rsidRDefault="00416AFA" w:rsidP="001F23BB">
                  <w:pPr>
                    <w:pStyle w:val="rowtabella0"/>
                    <w:jc w:val="center"/>
                    <w:rPr>
                      <w:color w:val="002060"/>
                    </w:rPr>
                  </w:pPr>
                  <w:r w:rsidRPr="00DE2E11">
                    <w:rPr>
                      <w:color w:val="002060"/>
                    </w:rPr>
                    <w:t> </w:t>
                  </w:r>
                </w:p>
              </w:tc>
            </w:tr>
            <w:tr w:rsidR="00416AFA" w:rsidRPr="00DE2E11" w14:paraId="4A5A2E57"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9949D2" w14:textId="77777777" w:rsidR="00416AFA" w:rsidRPr="00DE2E11" w:rsidRDefault="00416AFA" w:rsidP="001F23BB">
                  <w:pPr>
                    <w:pStyle w:val="rowtabella0"/>
                    <w:rPr>
                      <w:color w:val="002060"/>
                    </w:rPr>
                  </w:pPr>
                  <w:r w:rsidRPr="00DE2E11">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B1D9C0" w14:textId="77777777" w:rsidR="00416AFA" w:rsidRPr="00DE2E11" w:rsidRDefault="00416AFA" w:rsidP="001F23BB">
                  <w:pPr>
                    <w:pStyle w:val="rowtabella0"/>
                    <w:rPr>
                      <w:color w:val="002060"/>
                    </w:rPr>
                  </w:pPr>
                  <w:r w:rsidRPr="00DE2E11">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FB7A22" w14:textId="77777777" w:rsidR="00416AFA" w:rsidRPr="00DE2E11" w:rsidRDefault="00416AFA" w:rsidP="001F23BB">
                  <w:pPr>
                    <w:pStyle w:val="rowtabella0"/>
                    <w:jc w:val="center"/>
                    <w:rPr>
                      <w:color w:val="002060"/>
                    </w:rPr>
                  </w:pPr>
                  <w:r w:rsidRPr="00DE2E1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894CF5" w14:textId="77777777" w:rsidR="00416AFA" w:rsidRPr="00DE2E11" w:rsidRDefault="00416AFA" w:rsidP="001F23BB">
                  <w:pPr>
                    <w:pStyle w:val="rowtabella0"/>
                    <w:jc w:val="center"/>
                    <w:rPr>
                      <w:color w:val="002060"/>
                    </w:rPr>
                  </w:pPr>
                  <w:r w:rsidRPr="00DE2E11">
                    <w:rPr>
                      <w:color w:val="002060"/>
                    </w:rPr>
                    <w:t> </w:t>
                  </w:r>
                </w:p>
              </w:tc>
            </w:tr>
            <w:tr w:rsidR="00416AFA" w:rsidRPr="00DE2E11" w14:paraId="684C8F40"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B0A98F" w14:textId="77777777" w:rsidR="00416AFA" w:rsidRPr="00DE2E11" w:rsidRDefault="00416AFA" w:rsidP="001F23BB">
                  <w:pPr>
                    <w:pStyle w:val="rowtabella0"/>
                    <w:rPr>
                      <w:color w:val="002060"/>
                    </w:rPr>
                  </w:pPr>
                  <w:r w:rsidRPr="00DE2E11">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658049" w14:textId="77777777" w:rsidR="00416AFA" w:rsidRPr="00DE2E11" w:rsidRDefault="00416AFA" w:rsidP="001F23BB">
                  <w:pPr>
                    <w:pStyle w:val="rowtabella0"/>
                    <w:rPr>
                      <w:color w:val="002060"/>
                    </w:rPr>
                  </w:pPr>
                  <w:r w:rsidRPr="00DE2E11">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F71FE1" w14:textId="77777777" w:rsidR="00416AFA" w:rsidRPr="00DE2E11" w:rsidRDefault="00416AFA" w:rsidP="001F23BB">
                  <w:pPr>
                    <w:pStyle w:val="rowtabella0"/>
                    <w:jc w:val="center"/>
                    <w:rPr>
                      <w:color w:val="002060"/>
                    </w:rPr>
                  </w:pPr>
                  <w:r w:rsidRPr="00DE2E11">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8EB1EC" w14:textId="77777777" w:rsidR="00416AFA" w:rsidRPr="00DE2E11" w:rsidRDefault="00416AFA" w:rsidP="001F23BB">
                  <w:pPr>
                    <w:pStyle w:val="rowtabella0"/>
                    <w:jc w:val="center"/>
                    <w:rPr>
                      <w:color w:val="002060"/>
                    </w:rPr>
                  </w:pPr>
                  <w:r w:rsidRPr="00DE2E11">
                    <w:rPr>
                      <w:color w:val="002060"/>
                    </w:rPr>
                    <w:t> </w:t>
                  </w:r>
                </w:p>
              </w:tc>
            </w:tr>
            <w:tr w:rsidR="00416AFA" w:rsidRPr="00DE2E11" w14:paraId="56147794"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206A9B" w14:textId="77777777" w:rsidR="00416AFA" w:rsidRPr="00DE2E11" w:rsidRDefault="00416AFA" w:rsidP="001F23BB">
                  <w:pPr>
                    <w:pStyle w:val="rowtabella0"/>
                    <w:rPr>
                      <w:color w:val="002060"/>
                    </w:rPr>
                  </w:pPr>
                  <w:r w:rsidRPr="00DE2E11">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A6ACC6" w14:textId="77777777" w:rsidR="00416AFA" w:rsidRPr="00DE2E11" w:rsidRDefault="00416AFA" w:rsidP="001F23BB">
                  <w:pPr>
                    <w:pStyle w:val="rowtabella0"/>
                    <w:rPr>
                      <w:color w:val="002060"/>
                    </w:rPr>
                  </w:pPr>
                  <w:r w:rsidRPr="00DE2E11">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3F1A6C" w14:textId="77777777" w:rsidR="00416AFA" w:rsidRPr="00DE2E11" w:rsidRDefault="00416AFA" w:rsidP="001F23BB">
                  <w:pPr>
                    <w:pStyle w:val="rowtabella0"/>
                    <w:jc w:val="center"/>
                    <w:rPr>
                      <w:color w:val="002060"/>
                    </w:rPr>
                  </w:pPr>
                  <w:r w:rsidRPr="00DE2E11">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E569B1" w14:textId="77777777" w:rsidR="00416AFA" w:rsidRPr="00DE2E11" w:rsidRDefault="00416AFA" w:rsidP="001F23BB">
                  <w:pPr>
                    <w:pStyle w:val="rowtabella0"/>
                    <w:jc w:val="center"/>
                    <w:rPr>
                      <w:color w:val="002060"/>
                    </w:rPr>
                  </w:pPr>
                  <w:r w:rsidRPr="00DE2E11">
                    <w:rPr>
                      <w:color w:val="002060"/>
                    </w:rPr>
                    <w:t> </w:t>
                  </w:r>
                </w:p>
              </w:tc>
            </w:tr>
            <w:tr w:rsidR="00416AFA" w:rsidRPr="00DE2E11" w14:paraId="124C5945" w14:textId="77777777" w:rsidTr="001F23B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3C3F28" w14:textId="77777777" w:rsidR="00416AFA" w:rsidRPr="00DE2E11" w:rsidRDefault="00416AFA" w:rsidP="001F23BB">
                  <w:pPr>
                    <w:pStyle w:val="rowtabella0"/>
                    <w:rPr>
                      <w:color w:val="002060"/>
                    </w:rPr>
                  </w:pPr>
                  <w:r w:rsidRPr="00DE2E1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FCBEE" w14:textId="77777777" w:rsidR="00416AFA" w:rsidRPr="00DE2E11" w:rsidRDefault="00416AFA" w:rsidP="001F23BB">
                  <w:pPr>
                    <w:pStyle w:val="rowtabella0"/>
                    <w:rPr>
                      <w:color w:val="002060"/>
                    </w:rPr>
                  </w:pPr>
                  <w:r w:rsidRPr="00DE2E11">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F409B" w14:textId="77777777" w:rsidR="00416AFA" w:rsidRPr="00DE2E11" w:rsidRDefault="00416AFA" w:rsidP="001F23BB">
                  <w:pPr>
                    <w:pStyle w:val="rowtabella0"/>
                    <w:jc w:val="center"/>
                    <w:rPr>
                      <w:color w:val="002060"/>
                    </w:rPr>
                  </w:pPr>
                  <w:r w:rsidRPr="00DE2E11">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E374E" w14:textId="77777777" w:rsidR="00416AFA" w:rsidRPr="00DE2E11" w:rsidRDefault="00416AFA" w:rsidP="001F23BB">
                  <w:pPr>
                    <w:pStyle w:val="rowtabella0"/>
                    <w:jc w:val="center"/>
                    <w:rPr>
                      <w:color w:val="002060"/>
                    </w:rPr>
                  </w:pPr>
                  <w:r w:rsidRPr="00DE2E11">
                    <w:rPr>
                      <w:color w:val="002060"/>
                    </w:rPr>
                    <w:t> </w:t>
                  </w:r>
                </w:p>
              </w:tc>
            </w:tr>
          </w:tbl>
          <w:p w14:paraId="16096CCF" w14:textId="77777777" w:rsidR="00416AFA" w:rsidRPr="00DE2E11" w:rsidRDefault="00416AFA" w:rsidP="001F23BB">
            <w:pPr>
              <w:rPr>
                <w:color w:val="002060"/>
              </w:rPr>
            </w:pPr>
          </w:p>
        </w:tc>
      </w:tr>
    </w:tbl>
    <w:p w14:paraId="4D1E66A8" w14:textId="77777777" w:rsidR="00416AFA" w:rsidRPr="00DE2E11" w:rsidRDefault="00416AFA" w:rsidP="00416AFA">
      <w:pPr>
        <w:pStyle w:val="breakline"/>
        <w:rPr>
          <w:rFonts w:eastAsiaTheme="minorEastAsia"/>
          <w:color w:val="002060"/>
        </w:rPr>
      </w:pPr>
    </w:p>
    <w:p w14:paraId="22552536" w14:textId="77777777" w:rsidR="00416AFA" w:rsidRPr="00DE2E11" w:rsidRDefault="00416AFA" w:rsidP="00416AFA">
      <w:pPr>
        <w:pStyle w:val="breakline"/>
        <w:rPr>
          <w:color w:val="002060"/>
        </w:rPr>
      </w:pPr>
    </w:p>
    <w:p w14:paraId="37813B7F" w14:textId="77777777" w:rsidR="00416AFA" w:rsidRPr="00DE2E11" w:rsidRDefault="00416AFA" w:rsidP="00416AFA">
      <w:pPr>
        <w:pStyle w:val="titoloprinc0"/>
        <w:rPr>
          <w:color w:val="002060"/>
        </w:rPr>
      </w:pPr>
      <w:r w:rsidRPr="00DE2E11">
        <w:rPr>
          <w:color w:val="002060"/>
        </w:rPr>
        <w:lastRenderedPageBreak/>
        <w:t>GIUDICE SPORTIVO</w:t>
      </w:r>
    </w:p>
    <w:p w14:paraId="73D4376C" w14:textId="77777777" w:rsidR="00416AFA" w:rsidRPr="00DE2E11" w:rsidRDefault="00416AFA" w:rsidP="00416AFA">
      <w:pPr>
        <w:pStyle w:val="diffida"/>
        <w:rPr>
          <w:color w:val="002060"/>
        </w:rPr>
      </w:pPr>
      <w:r w:rsidRPr="00DE2E11">
        <w:rPr>
          <w:color w:val="002060"/>
        </w:rPr>
        <w:t>Il Giudice Sportivo Avv. Agnese Lazzaretti, con l'assistenza del segretario Angelo Castellana, nella seduta del 20/09/2023, ha adottato le decisioni che di seguito integralmente si riportano:</w:t>
      </w:r>
    </w:p>
    <w:p w14:paraId="2F5F2498" w14:textId="77777777" w:rsidR="00416AFA" w:rsidRPr="00DE2E11" w:rsidRDefault="00416AFA" w:rsidP="00416AFA">
      <w:pPr>
        <w:pStyle w:val="titolo10"/>
        <w:rPr>
          <w:color w:val="002060"/>
        </w:rPr>
      </w:pPr>
      <w:r w:rsidRPr="00DE2E11">
        <w:rPr>
          <w:color w:val="002060"/>
        </w:rPr>
        <w:t xml:space="preserve">GARE DEL 15/ 9/2023 </w:t>
      </w:r>
    </w:p>
    <w:p w14:paraId="700BA685" w14:textId="77777777" w:rsidR="00416AFA" w:rsidRPr="00DE2E11" w:rsidRDefault="00416AFA" w:rsidP="00416AFA">
      <w:pPr>
        <w:pStyle w:val="titolo7a"/>
        <w:rPr>
          <w:color w:val="002060"/>
        </w:rPr>
      </w:pPr>
      <w:r w:rsidRPr="00DE2E11">
        <w:rPr>
          <w:color w:val="002060"/>
        </w:rPr>
        <w:t xml:space="preserve">PROVVEDIMENTI DISCIPLINARI </w:t>
      </w:r>
    </w:p>
    <w:p w14:paraId="0A002B37" w14:textId="77777777" w:rsidR="00416AFA" w:rsidRPr="00DE2E11" w:rsidRDefault="00416AFA" w:rsidP="00416AFA">
      <w:pPr>
        <w:pStyle w:val="titolo7b0"/>
        <w:rPr>
          <w:color w:val="002060"/>
        </w:rPr>
      </w:pPr>
      <w:r w:rsidRPr="00DE2E11">
        <w:rPr>
          <w:color w:val="002060"/>
        </w:rPr>
        <w:t xml:space="preserve">In base alle risultanze degli atti ufficiali sono state deliberate le seguenti sanzioni disciplinari. </w:t>
      </w:r>
    </w:p>
    <w:p w14:paraId="438689DD" w14:textId="77777777" w:rsidR="00416AFA" w:rsidRPr="00DE2E11" w:rsidRDefault="00416AFA" w:rsidP="00416AFA">
      <w:pPr>
        <w:pStyle w:val="titolo30"/>
        <w:rPr>
          <w:color w:val="002060"/>
        </w:rPr>
      </w:pPr>
      <w:r w:rsidRPr="00DE2E11">
        <w:rPr>
          <w:color w:val="002060"/>
        </w:rPr>
        <w:t xml:space="preserve">SOCIETA' </w:t>
      </w:r>
    </w:p>
    <w:p w14:paraId="1B63B58F" w14:textId="77777777" w:rsidR="00416AFA" w:rsidRPr="00DE2E11" w:rsidRDefault="00416AFA" w:rsidP="00416AFA">
      <w:pPr>
        <w:pStyle w:val="titolo20"/>
        <w:rPr>
          <w:color w:val="002060"/>
        </w:rPr>
      </w:pPr>
      <w:r w:rsidRPr="00DE2E11">
        <w:rPr>
          <w:color w:val="002060"/>
        </w:rPr>
        <w:t xml:space="preserve">AMMENDA </w:t>
      </w:r>
    </w:p>
    <w:p w14:paraId="5B38F35B" w14:textId="77777777" w:rsidR="00416AFA" w:rsidRPr="00DE2E11" w:rsidRDefault="00416AFA" w:rsidP="00416AFA">
      <w:pPr>
        <w:pStyle w:val="diffida"/>
        <w:spacing w:before="80" w:beforeAutospacing="0" w:after="40" w:afterAutospacing="0"/>
        <w:jc w:val="left"/>
        <w:rPr>
          <w:color w:val="002060"/>
        </w:rPr>
      </w:pPr>
      <w:r w:rsidRPr="00DE2E11">
        <w:rPr>
          <w:color w:val="002060"/>
        </w:rPr>
        <w:t xml:space="preserve">Euro 90,00 POL.CAGLI SPORT ASSOCIATI </w:t>
      </w:r>
      <w:r w:rsidRPr="00DE2E11">
        <w:rPr>
          <w:color w:val="002060"/>
        </w:rPr>
        <w:br/>
        <w:t xml:space="preserve">Per aver permesso ad un sostenitore di sostare nello spazio antistante gli spogliatoi e per aver lo stesso proferito frasi irriguardose nei confronti del cronometrista. </w:t>
      </w:r>
    </w:p>
    <w:p w14:paraId="32DCE40B" w14:textId="77777777" w:rsidR="00416AFA" w:rsidRPr="00DE2E11" w:rsidRDefault="00416AFA" w:rsidP="00416AFA">
      <w:pPr>
        <w:pStyle w:val="titolo30"/>
        <w:rPr>
          <w:color w:val="002060"/>
        </w:rPr>
      </w:pPr>
      <w:r w:rsidRPr="00DE2E11">
        <w:rPr>
          <w:color w:val="002060"/>
        </w:rPr>
        <w:t xml:space="preserve">DIRIGENTI </w:t>
      </w:r>
    </w:p>
    <w:p w14:paraId="5F2548BF" w14:textId="77777777" w:rsidR="00416AFA" w:rsidRPr="00DE2E11" w:rsidRDefault="00416AFA" w:rsidP="00416AFA">
      <w:pPr>
        <w:pStyle w:val="titolo20"/>
        <w:rPr>
          <w:color w:val="002060"/>
        </w:rPr>
      </w:pPr>
      <w:r w:rsidRPr="00DE2E11">
        <w:rPr>
          <w:color w:val="002060"/>
        </w:rPr>
        <w:t xml:space="preserve">INIBIZIONE A SVOLGERE OGNI ATTIVITA' FINO AL 20/ 9/2023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38C5016F" w14:textId="77777777" w:rsidTr="001F23BB">
        <w:tc>
          <w:tcPr>
            <w:tcW w:w="2200" w:type="dxa"/>
            <w:tcMar>
              <w:top w:w="20" w:type="dxa"/>
              <w:left w:w="20" w:type="dxa"/>
              <w:bottom w:w="20" w:type="dxa"/>
              <w:right w:w="20" w:type="dxa"/>
            </w:tcMar>
            <w:vAlign w:val="center"/>
            <w:hideMark/>
          </w:tcPr>
          <w:p w14:paraId="34649D8E" w14:textId="77777777" w:rsidR="00416AFA" w:rsidRPr="00DE2E11" w:rsidRDefault="00416AFA" w:rsidP="001F23BB">
            <w:pPr>
              <w:pStyle w:val="movimento"/>
              <w:rPr>
                <w:color w:val="002060"/>
              </w:rPr>
            </w:pPr>
            <w:r w:rsidRPr="00DE2E11">
              <w:rPr>
                <w:color w:val="002060"/>
              </w:rPr>
              <w:t>PIERBATTISTA GUIDO</w:t>
            </w:r>
          </w:p>
        </w:tc>
        <w:tc>
          <w:tcPr>
            <w:tcW w:w="2200" w:type="dxa"/>
            <w:tcMar>
              <w:top w:w="20" w:type="dxa"/>
              <w:left w:w="20" w:type="dxa"/>
              <w:bottom w:w="20" w:type="dxa"/>
              <w:right w:w="20" w:type="dxa"/>
            </w:tcMar>
            <w:vAlign w:val="center"/>
            <w:hideMark/>
          </w:tcPr>
          <w:p w14:paraId="12FD2615" w14:textId="77777777" w:rsidR="00416AFA" w:rsidRPr="00DE2E11" w:rsidRDefault="00416AFA" w:rsidP="001F23BB">
            <w:pPr>
              <w:pStyle w:val="movimento2"/>
              <w:rPr>
                <w:color w:val="002060"/>
              </w:rPr>
            </w:pPr>
            <w:r w:rsidRPr="00DE2E11">
              <w:rPr>
                <w:color w:val="002060"/>
              </w:rPr>
              <w:t xml:space="preserve">(FUTSAL MONTURANO) </w:t>
            </w:r>
          </w:p>
        </w:tc>
        <w:tc>
          <w:tcPr>
            <w:tcW w:w="800" w:type="dxa"/>
            <w:tcMar>
              <w:top w:w="20" w:type="dxa"/>
              <w:left w:w="20" w:type="dxa"/>
              <w:bottom w:w="20" w:type="dxa"/>
              <w:right w:w="20" w:type="dxa"/>
            </w:tcMar>
            <w:vAlign w:val="center"/>
            <w:hideMark/>
          </w:tcPr>
          <w:p w14:paraId="14AAB0C6"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734C57CB"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52D10BF8" w14:textId="77777777" w:rsidR="00416AFA" w:rsidRPr="00DE2E11" w:rsidRDefault="00416AFA" w:rsidP="001F23BB">
            <w:pPr>
              <w:pStyle w:val="movimento2"/>
              <w:rPr>
                <w:color w:val="002060"/>
              </w:rPr>
            </w:pPr>
            <w:r w:rsidRPr="00DE2E11">
              <w:rPr>
                <w:color w:val="002060"/>
              </w:rPr>
              <w:t> </w:t>
            </w:r>
          </w:p>
        </w:tc>
      </w:tr>
    </w:tbl>
    <w:p w14:paraId="78D4DF14" w14:textId="77777777" w:rsidR="00416AFA" w:rsidRPr="00DE2E11" w:rsidRDefault="00416AFA" w:rsidP="00416AFA">
      <w:pPr>
        <w:pStyle w:val="diffida"/>
        <w:spacing w:before="80" w:beforeAutospacing="0" w:after="40" w:afterAutospacing="0"/>
        <w:jc w:val="left"/>
        <w:rPr>
          <w:rFonts w:eastAsiaTheme="minorEastAsia"/>
          <w:color w:val="002060"/>
        </w:rPr>
      </w:pPr>
      <w:r w:rsidRPr="00DE2E11">
        <w:rPr>
          <w:color w:val="002060"/>
        </w:rPr>
        <w:t xml:space="preserve">Per proteste nei confronti dell'arbitro. Allontanato. </w:t>
      </w:r>
    </w:p>
    <w:p w14:paraId="197F07B7" w14:textId="77777777" w:rsidR="00416AFA" w:rsidRPr="00DE2E11" w:rsidRDefault="00416AFA" w:rsidP="00416AFA">
      <w:pPr>
        <w:pStyle w:val="titolo30"/>
        <w:rPr>
          <w:color w:val="002060"/>
        </w:rPr>
      </w:pPr>
      <w:r w:rsidRPr="00DE2E11">
        <w:rPr>
          <w:color w:val="002060"/>
        </w:rPr>
        <w:t xml:space="preserve">ALLENATORI </w:t>
      </w:r>
    </w:p>
    <w:p w14:paraId="3957BE4A" w14:textId="77777777" w:rsidR="00416AFA" w:rsidRPr="00DE2E11" w:rsidRDefault="00416AFA" w:rsidP="00416AFA">
      <w:pPr>
        <w:pStyle w:val="titolo20"/>
        <w:rPr>
          <w:color w:val="002060"/>
        </w:rPr>
      </w:pPr>
      <w:r w:rsidRPr="00DE2E11">
        <w:rPr>
          <w:color w:val="002060"/>
        </w:rPr>
        <w:t xml:space="preserve">SQUALIFICA FINO AL 27/ 9/2023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1BC8C23A" w14:textId="77777777" w:rsidTr="001F23BB">
        <w:tc>
          <w:tcPr>
            <w:tcW w:w="2200" w:type="dxa"/>
            <w:tcMar>
              <w:top w:w="20" w:type="dxa"/>
              <w:left w:w="20" w:type="dxa"/>
              <w:bottom w:w="20" w:type="dxa"/>
              <w:right w:w="20" w:type="dxa"/>
            </w:tcMar>
            <w:vAlign w:val="center"/>
            <w:hideMark/>
          </w:tcPr>
          <w:p w14:paraId="762BE94F" w14:textId="77777777" w:rsidR="00416AFA" w:rsidRPr="00DE2E11" w:rsidRDefault="00416AFA" w:rsidP="001F23BB">
            <w:pPr>
              <w:pStyle w:val="movimento"/>
              <w:rPr>
                <w:color w:val="002060"/>
              </w:rPr>
            </w:pPr>
            <w:r w:rsidRPr="00DE2E11">
              <w:rPr>
                <w:color w:val="002060"/>
              </w:rPr>
              <w:t>PIZZICHINI ANDREA</w:t>
            </w:r>
          </w:p>
        </w:tc>
        <w:tc>
          <w:tcPr>
            <w:tcW w:w="2200" w:type="dxa"/>
            <w:tcMar>
              <w:top w:w="20" w:type="dxa"/>
              <w:left w:w="20" w:type="dxa"/>
              <w:bottom w:w="20" w:type="dxa"/>
              <w:right w:w="20" w:type="dxa"/>
            </w:tcMar>
            <w:vAlign w:val="center"/>
            <w:hideMark/>
          </w:tcPr>
          <w:p w14:paraId="0DA26008" w14:textId="77777777" w:rsidR="00416AFA" w:rsidRPr="00DE2E11" w:rsidRDefault="00416AFA" w:rsidP="001F23BB">
            <w:pPr>
              <w:pStyle w:val="movimento2"/>
              <w:rPr>
                <w:color w:val="002060"/>
              </w:rPr>
            </w:pPr>
            <w:r w:rsidRPr="00DE2E11">
              <w:rPr>
                <w:color w:val="002060"/>
              </w:rPr>
              <w:t xml:space="preserve">(BAYER CAPPUCCINI) </w:t>
            </w:r>
          </w:p>
        </w:tc>
        <w:tc>
          <w:tcPr>
            <w:tcW w:w="800" w:type="dxa"/>
            <w:tcMar>
              <w:top w:w="20" w:type="dxa"/>
              <w:left w:w="20" w:type="dxa"/>
              <w:bottom w:w="20" w:type="dxa"/>
              <w:right w:w="20" w:type="dxa"/>
            </w:tcMar>
            <w:vAlign w:val="center"/>
            <w:hideMark/>
          </w:tcPr>
          <w:p w14:paraId="294ACEC7"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35EB60CA"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21ECFD93" w14:textId="77777777" w:rsidR="00416AFA" w:rsidRPr="00DE2E11" w:rsidRDefault="00416AFA" w:rsidP="001F23BB">
            <w:pPr>
              <w:pStyle w:val="movimento2"/>
              <w:rPr>
                <w:color w:val="002060"/>
              </w:rPr>
            </w:pPr>
            <w:r w:rsidRPr="00DE2E11">
              <w:rPr>
                <w:color w:val="002060"/>
              </w:rPr>
              <w:t> </w:t>
            </w:r>
          </w:p>
        </w:tc>
      </w:tr>
    </w:tbl>
    <w:p w14:paraId="7FCFEC08" w14:textId="77777777" w:rsidR="00416AFA" w:rsidRPr="00DE2E11" w:rsidRDefault="00416AFA" w:rsidP="00416AFA">
      <w:pPr>
        <w:pStyle w:val="diffida"/>
        <w:spacing w:before="80" w:beforeAutospacing="0" w:after="40" w:afterAutospacing="0"/>
        <w:jc w:val="left"/>
        <w:rPr>
          <w:rFonts w:eastAsiaTheme="minorEastAsia"/>
          <w:color w:val="002060"/>
        </w:rPr>
      </w:pPr>
      <w:r w:rsidRPr="00DE2E11">
        <w:rPr>
          <w:color w:val="002060"/>
        </w:rPr>
        <w:t xml:space="preserve">Per comportamento non regolamentare. Allontanato. </w:t>
      </w:r>
    </w:p>
    <w:p w14:paraId="669EDB40" w14:textId="77777777" w:rsidR="00416AFA" w:rsidRPr="00DE2E11" w:rsidRDefault="00416AFA" w:rsidP="00416AFA">
      <w:pPr>
        <w:pStyle w:val="titolo20"/>
        <w:rPr>
          <w:color w:val="002060"/>
        </w:rPr>
      </w:pPr>
      <w:r w:rsidRPr="00DE2E1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0C155F45" w14:textId="77777777" w:rsidTr="001F23BB">
        <w:tc>
          <w:tcPr>
            <w:tcW w:w="2200" w:type="dxa"/>
            <w:tcMar>
              <w:top w:w="20" w:type="dxa"/>
              <w:left w:w="20" w:type="dxa"/>
              <w:bottom w:w="20" w:type="dxa"/>
              <w:right w:w="20" w:type="dxa"/>
            </w:tcMar>
            <w:vAlign w:val="center"/>
            <w:hideMark/>
          </w:tcPr>
          <w:p w14:paraId="774E1943" w14:textId="77777777" w:rsidR="00416AFA" w:rsidRPr="00DE2E11" w:rsidRDefault="00416AFA" w:rsidP="001F23BB">
            <w:pPr>
              <w:pStyle w:val="movimento"/>
              <w:rPr>
                <w:color w:val="002060"/>
              </w:rPr>
            </w:pPr>
            <w:r w:rsidRPr="00DE2E11">
              <w:rPr>
                <w:color w:val="002060"/>
              </w:rPr>
              <w:t>SQUARCIA MARCO</w:t>
            </w:r>
          </w:p>
        </w:tc>
        <w:tc>
          <w:tcPr>
            <w:tcW w:w="2200" w:type="dxa"/>
            <w:tcMar>
              <w:top w:w="20" w:type="dxa"/>
              <w:left w:w="20" w:type="dxa"/>
              <w:bottom w:w="20" w:type="dxa"/>
              <w:right w:w="20" w:type="dxa"/>
            </w:tcMar>
            <w:vAlign w:val="center"/>
            <w:hideMark/>
          </w:tcPr>
          <w:p w14:paraId="0A2C1894" w14:textId="77777777" w:rsidR="00416AFA" w:rsidRPr="00DE2E11" w:rsidRDefault="00416AFA" w:rsidP="001F23BB">
            <w:pPr>
              <w:pStyle w:val="movimento2"/>
              <w:rPr>
                <w:color w:val="002060"/>
              </w:rPr>
            </w:pPr>
            <w:r w:rsidRPr="00DE2E11">
              <w:rPr>
                <w:color w:val="002060"/>
              </w:rPr>
              <w:t xml:space="preserve">(FUTSAL MONTURANO) </w:t>
            </w:r>
          </w:p>
        </w:tc>
        <w:tc>
          <w:tcPr>
            <w:tcW w:w="800" w:type="dxa"/>
            <w:tcMar>
              <w:top w:w="20" w:type="dxa"/>
              <w:left w:w="20" w:type="dxa"/>
              <w:bottom w:w="20" w:type="dxa"/>
              <w:right w:w="20" w:type="dxa"/>
            </w:tcMar>
            <w:vAlign w:val="center"/>
            <w:hideMark/>
          </w:tcPr>
          <w:p w14:paraId="58B79558"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15E937EC"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2F13223E" w14:textId="77777777" w:rsidR="00416AFA" w:rsidRPr="00DE2E11" w:rsidRDefault="00416AFA" w:rsidP="001F23BB">
            <w:pPr>
              <w:pStyle w:val="movimento2"/>
              <w:rPr>
                <w:color w:val="002060"/>
              </w:rPr>
            </w:pPr>
            <w:r w:rsidRPr="00DE2E11">
              <w:rPr>
                <w:color w:val="002060"/>
              </w:rPr>
              <w:t> </w:t>
            </w:r>
          </w:p>
        </w:tc>
      </w:tr>
    </w:tbl>
    <w:p w14:paraId="2AF49D21" w14:textId="77777777" w:rsidR="00416AFA" w:rsidRPr="00DE2E11" w:rsidRDefault="00416AFA" w:rsidP="00416AFA">
      <w:pPr>
        <w:pStyle w:val="titolo30"/>
        <w:rPr>
          <w:rFonts w:eastAsiaTheme="minorEastAsia"/>
          <w:color w:val="002060"/>
        </w:rPr>
      </w:pPr>
      <w:r w:rsidRPr="00DE2E11">
        <w:rPr>
          <w:color w:val="002060"/>
        </w:rPr>
        <w:t xml:space="preserve">CALCIATORI ESPULSI </w:t>
      </w:r>
    </w:p>
    <w:p w14:paraId="053CC446" w14:textId="77777777" w:rsidR="00416AFA" w:rsidRPr="00DE2E11" w:rsidRDefault="00416AFA" w:rsidP="00416AFA">
      <w:pPr>
        <w:pStyle w:val="titolo20"/>
        <w:rPr>
          <w:color w:val="002060"/>
        </w:rPr>
      </w:pPr>
      <w:r w:rsidRPr="00DE2E1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5CEFEE8E" w14:textId="77777777" w:rsidTr="001F23BB">
        <w:tc>
          <w:tcPr>
            <w:tcW w:w="2200" w:type="dxa"/>
            <w:tcMar>
              <w:top w:w="20" w:type="dxa"/>
              <w:left w:w="20" w:type="dxa"/>
              <w:bottom w:w="20" w:type="dxa"/>
              <w:right w:w="20" w:type="dxa"/>
            </w:tcMar>
            <w:vAlign w:val="center"/>
            <w:hideMark/>
          </w:tcPr>
          <w:p w14:paraId="07425746" w14:textId="77777777" w:rsidR="00416AFA" w:rsidRPr="00DE2E11" w:rsidRDefault="00416AFA" w:rsidP="001F23BB">
            <w:pPr>
              <w:pStyle w:val="movimento"/>
              <w:rPr>
                <w:color w:val="002060"/>
              </w:rPr>
            </w:pPr>
            <w:r w:rsidRPr="00DE2E11">
              <w:rPr>
                <w:color w:val="002060"/>
              </w:rPr>
              <w:t>CURZI LUCA</w:t>
            </w:r>
          </w:p>
        </w:tc>
        <w:tc>
          <w:tcPr>
            <w:tcW w:w="2200" w:type="dxa"/>
            <w:tcMar>
              <w:top w:w="20" w:type="dxa"/>
              <w:left w:w="20" w:type="dxa"/>
              <w:bottom w:w="20" w:type="dxa"/>
              <w:right w:w="20" w:type="dxa"/>
            </w:tcMar>
            <w:vAlign w:val="center"/>
            <w:hideMark/>
          </w:tcPr>
          <w:p w14:paraId="171AC17E" w14:textId="77777777" w:rsidR="00416AFA" w:rsidRPr="00DE2E11" w:rsidRDefault="00416AFA" w:rsidP="001F23BB">
            <w:pPr>
              <w:pStyle w:val="movimento2"/>
              <w:rPr>
                <w:color w:val="002060"/>
              </w:rPr>
            </w:pPr>
            <w:r w:rsidRPr="00DE2E11">
              <w:rPr>
                <w:color w:val="002060"/>
              </w:rPr>
              <w:t xml:space="preserve">(FUTSAL MONTURANO) </w:t>
            </w:r>
          </w:p>
        </w:tc>
        <w:tc>
          <w:tcPr>
            <w:tcW w:w="800" w:type="dxa"/>
            <w:tcMar>
              <w:top w:w="20" w:type="dxa"/>
              <w:left w:w="20" w:type="dxa"/>
              <w:bottom w:w="20" w:type="dxa"/>
              <w:right w:w="20" w:type="dxa"/>
            </w:tcMar>
            <w:vAlign w:val="center"/>
            <w:hideMark/>
          </w:tcPr>
          <w:p w14:paraId="787DC6ED"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0C456F3B"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5EC8EB18" w14:textId="77777777" w:rsidR="00416AFA" w:rsidRPr="00DE2E11" w:rsidRDefault="00416AFA" w:rsidP="001F23BB">
            <w:pPr>
              <w:pStyle w:val="movimento2"/>
              <w:rPr>
                <w:color w:val="002060"/>
              </w:rPr>
            </w:pPr>
            <w:r w:rsidRPr="00DE2E11">
              <w:rPr>
                <w:color w:val="002060"/>
              </w:rPr>
              <w:t> </w:t>
            </w:r>
          </w:p>
        </w:tc>
      </w:tr>
    </w:tbl>
    <w:p w14:paraId="7B9F9A92" w14:textId="77777777" w:rsidR="00416AFA" w:rsidRPr="00DE2E11" w:rsidRDefault="00416AFA" w:rsidP="00416AFA">
      <w:pPr>
        <w:pStyle w:val="titolo20"/>
        <w:rPr>
          <w:rFonts w:eastAsiaTheme="minorEastAsia"/>
          <w:color w:val="002060"/>
        </w:rPr>
      </w:pPr>
      <w:r w:rsidRPr="00DE2E1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7F06BC28" w14:textId="77777777" w:rsidTr="001F23BB">
        <w:tc>
          <w:tcPr>
            <w:tcW w:w="2200" w:type="dxa"/>
            <w:tcMar>
              <w:top w:w="20" w:type="dxa"/>
              <w:left w:w="20" w:type="dxa"/>
              <w:bottom w:w="20" w:type="dxa"/>
              <w:right w:w="20" w:type="dxa"/>
            </w:tcMar>
            <w:vAlign w:val="center"/>
            <w:hideMark/>
          </w:tcPr>
          <w:p w14:paraId="34F9BCD7" w14:textId="77777777" w:rsidR="00416AFA" w:rsidRPr="00DE2E11" w:rsidRDefault="00416AFA" w:rsidP="001F23BB">
            <w:pPr>
              <w:pStyle w:val="movimento"/>
              <w:rPr>
                <w:color w:val="002060"/>
              </w:rPr>
            </w:pPr>
            <w:r w:rsidRPr="00DE2E11">
              <w:rPr>
                <w:color w:val="002060"/>
              </w:rPr>
              <w:t>BONFIGLI PAOLO</w:t>
            </w:r>
          </w:p>
        </w:tc>
        <w:tc>
          <w:tcPr>
            <w:tcW w:w="2200" w:type="dxa"/>
            <w:tcMar>
              <w:top w:w="20" w:type="dxa"/>
              <w:left w:w="20" w:type="dxa"/>
              <w:bottom w:w="20" w:type="dxa"/>
              <w:right w:w="20" w:type="dxa"/>
            </w:tcMar>
            <w:vAlign w:val="center"/>
            <w:hideMark/>
          </w:tcPr>
          <w:p w14:paraId="6BCE49DD" w14:textId="77777777" w:rsidR="00416AFA" w:rsidRPr="00DE2E11" w:rsidRDefault="00416AFA" w:rsidP="001F23BB">
            <w:pPr>
              <w:pStyle w:val="movimento2"/>
              <w:rPr>
                <w:color w:val="002060"/>
              </w:rPr>
            </w:pPr>
            <w:r w:rsidRPr="00DE2E11">
              <w:rPr>
                <w:color w:val="002060"/>
              </w:rPr>
              <w:t xml:space="preserve">(BAYER CAPPUCCINI) </w:t>
            </w:r>
          </w:p>
        </w:tc>
        <w:tc>
          <w:tcPr>
            <w:tcW w:w="800" w:type="dxa"/>
            <w:tcMar>
              <w:top w:w="20" w:type="dxa"/>
              <w:left w:w="20" w:type="dxa"/>
              <w:bottom w:w="20" w:type="dxa"/>
              <w:right w:w="20" w:type="dxa"/>
            </w:tcMar>
            <w:vAlign w:val="center"/>
            <w:hideMark/>
          </w:tcPr>
          <w:p w14:paraId="63F4813E"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360F1F56" w14:textId="77777777" w:rsidR="00416AFA" w:rsidRPr="00DE2E11" w:rsidRDefault="00416AFA" w:rsidP="001F23BB">
            <w:pPr>
              <w:pStyle w:val="movimento"/>
              <w:rPr>
                <w:color w:val="002060"/>
              </w:rPr>
            </w:pPr>
            <w:r w:rsidRPr="00DE2E11">
              <w:rPr>
                <w:color w:val="002060"/>
              </w:rPr>
              <w:t>CUTINI EMANUELE</w:t>
            </w:r>
          </w:p>
        </w:tc>
        <w:tc>
          <w:tcPr>
            <w:tcW w:w="2200" w:type="dxa"/>
            <w:tcMar>
              <w:top w:w="20" w:type="dxa"/>
              <w:left w:w="20" w:type="dxa"/>
              <w:bottom w:w="20" w:type="dxa"/>
              <w:right w:w="20" w:type="dxa"/>
            </w:tcMar>
            <w:vAlign w:val="center"/>
            <w:hideMark/>
          </w:tcPr>
          <w:p w14:paraId="7D31EAB9" w14:textId="77777777" w:rsidR="00416AFA" w:rsidRPr="00DE2E11" w:rsidRDefault="00416AFA" w:rsidP="001F23BB">
            <w:pPr>
              <w:pStyle w:val="movimento2"/>
              <w:rPr>
                <w:color w:val="002060"/>
              </w:rPr>
            </w:pPr>
            <w:r w:rsidRPr="00DE2E11">
              <w:rPr>
                <w:color w:val="002060"/>
              </w:rPr>
              <w:t xml:space="preserve">(MONTELUPONE CALCIO A 5) </w:t>
            </w:r>
          </w:p>
        </w:tc>
      </w:tr>
    </w:tbl>
    <w:p w14:paraId="406D3B99" w14:textId="77777777" w:rsidR="00416AFA" w:rsidRPr="00DE2E11" w:rsidRDefault="00416AFA" w:rsidP="00416AFA">
      <w:pPr>
        <w:pStyle w:val="titolo30"/>
        <w:rPr>
          <w:rFonts w:eastAsiaTheme="minorEastAsia"/>
          <w:color w:val="002060"/>
        </w:rPr>
      </w:pPr>
      <w:r w:rsidRPr="00DE2E11">
        <w:rPr>
          <w:color w:val="002060"/>
        </w:rPr>
        <w:t xml:space="preserve">CALCIATORI NON ESPULSI </w:t>
      </w:r>
    </w:p>
    <w:p w14:paraId="39943A2B" w14:textId="77777777" w:rsidR="00416AFA" w:rsidRPr="00DE2E11" w:rsidRDefault="00416AFA" w:rsidP="00416AFA">
      <w:pPr>
        <w:pStyle w:val="titolo20"/>
        <w:rPr>
          <w:color w:val="002060"/>
        </w:rPr>
      </w:pPr>
      <w:r w:rsidRPr="00DE2E1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17ADA085" w14:textId="77777777" w:rsidTr="001F23BB">
        <w:tc>
          <w:tcPr>
            <w:tcW w:w="2200" w:type="dxa"/>
            <w:tcMar>
              <w:top w:w="20" w:type="dxa"/>
              <w:left w:w="20" w:type="dxa"/>
              <w:bottom w:w="20" w:type="dxa"/>
              <w:right w:w="20" w:type="dxa"/>
            </w:tcMar>
            <w:vAlign w:val="center"/>
            <w:hideMark/>
          </w:tcPr>
          <w:p w14:paraId="06885872" w14:textId="77777777" w:rsidR="00416AFA" w:rsidRPr="00DE2E11" w:rsidRDefault="00416AFA" w:rsidP="001F23BB">
            <w:pPr>
              <w:pStyle w:val="movimento"/>
              <w:rPr>
                <w:color w:val="002060"/>
              </w:rPr>
            </w:pPr>
            <w:r w:rsidRPr="00DE2E11">
              <w:rPr>
                <w:color w:val="002060"/>
              </w:rPr>
              <w:t>GIULIANI DAMIANO</w:t>
            </w:r>
          </w:p>
        </w:tc>
        <w:tc>
          <w:tcPr>
            <w:tcW w:w="2200" w:type="dxa"/>
            <w:tcMar>
              <w:top w:w="20" w:type="dxa"/>
              <w:left w:w="20" w:type="dxa"/>
              <w:bottom w:w="20" w:type="dxa"/>
              <w:right w:w="20" w:type="dxa"/>
            </w:tcMar>
            <w:vAlign w:val="center"/>
            <w:hideMark/>
          </w:tcPr>
          <w:p w14:paraId="37B5B234" w14:textId="77777777" w:rsidR="00416AFA" w:rsidRPr="00DE2E11" w:rsidRDefault="00416AFA" w:rsidP="001F23BB">
            <w:pPr>
              <w:pStyle w:val="movimento2"/>
              <w:rPr>
                <w:color w:val="002060"/>
              </w:rPr>
            </w:pPr>
            <w:r w:rsidRPr="00DE2E11">
              <w:rPr>
                <w:color w:val="002060"/>
              </w:rPr>
              <w:t xml:space="preserve">(ALMA JUVENTUS FANO) </w:t>
            </w:r>
          </w:p>
        </w:tc>
        <w:tc>
          <w:tcPr>
            <w:tcW w:w="800" w:type="dxa"/>
            <w:tcMar>
              <w:top w:w="20" w:type="dxa"/>
              <w:left w:w="20" w:type="dxa"/>
              <w:bottom w:w="20" w:type="dxa"/>
              <w:right w:w="20" w:type="dxa"/>
            </w:tcMar>
            <w:vAlign w:val="center"/>
            <w:hideMark/>
          </w:tcPr>
          <w:p w14:paraId="508255D9"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33244152" w14:textId="77777777" w:rsidR="00416AFA" w:rsidRPr="00DE2E11" w:rsidRDefault="00416AFA" w:rsidP="001F23BB">
            <w:pPr>
              <w:pStyle w:val="movimento"/>
              <w:rPr>
                <w:color w:val="002060"/>
              </w:rPr>
            </w:pPr>
            <w:r w:rsidRPr="00DE2E11">
              <w:rPr>
                <w:color w:val="002060"/>
              </w:rPr>
              <w:t>FRANCAVILLA MATTEO</w:t>
            </w:r>
          </w:p>
        </w:tc>
        <w:tc>
          <w:tcPr>
            <w:tcW w:w="2200" w:type="dxa"/>
            <w:tcMar>
              <w:top w:w="20" w:type="dxa"/>
              <w:left w:w="20" w:type="dxa"/>
              <w:bottom w:w="20" w:type="dxa"/>
              <w:right w:w="20" w:type="dxa"/>
            </w:tcMar>
            <w:vAlign w:val="center"/>
            <w:hideMark/>
          </w:tcPr>
          <w:p w14:paraId="10EAB850" w14:textId="77777777" w:rsidR="00416AFA" w:rsidRPr="00DE2E11" w:rsidRDefault="00416AFA" w:rsidP="001F23BB">
            <w:pPr>
              <w:pStyle w:val="movimento2"/>
              <w:rPr>
                <w:color w:val="002060"/>
              </w:rPr>
            </w:pPr>
            <w:r w:rsidRPr="00DE2E11">
              <w:rPr>
                <w:color w:val="002060"/>
              </w:rPr>
              <w:t xml:space="preserve">(BAYER CAPPUCCINI) </w:t>
            </w:r>
          </w:p>
        </w:tc>
      </w:tr>
      <w:tr w:rsidR="00416AFA" w:rsidRPr="00DE2E11" w14:paraId="2DEA77A1" w14:textId="77777777" w:rsidTr="001F23BB">
        <w:tc>
          <w:tcPr>
            <w:tcW w:w="2200" w:type="dxa"/>
            <w:tcMar>
              <w:top w:w="20" w:type="dxa"/>
              <w:left w:w="20" w:type="dxa"/>
              <w:bottom w:w="20" w:type="dxa"/>
              <w:right w:w="20" w:type="dxa"/>
            </w:tcMar>
            <w:vAlign w:val="center"/>
            <w:hideMark/>
          </w:tcPr>
          <w:p w14:paraId="7AF3BE6B" w14:textId="77777777" w:rsidR="00416AFA" w:rsidRPr="00DE2E11" w:rsidRDefault="00416AFA" w:rsidP="001F23BB">
            <w:pPr>
              <w:pStyle w:val="movimento"/>
              <w:rPr>
                <w:color w:val="002060"/>
              </w:rPr>
            </w:pPr>
            <w:r w:rsidRPr="00DE2E11">
              <w:rPr>
                <w:color w:val="002060"/>
              </w:rPr>
              <w:t>SESTILI NICCOLO</w:t>
            </w:r>
          </w:p>
        </w:tc>
        <w:tc>
          <w:tcPr>
            <w:tcW w:w="2200" w:type="dxa"/>
            <w:tcMar>
              <w:top w:w="20" w:type="dxa"/>
              <w:left w:w="20" w:type="dxa"/>
              <w:bottom w:w="20" w:type="dxa"/>
              <w:right w:w="20" w:type="dxa"/>
            </w:tcMar>
            <w:vAlign w:val="center"/>
            <w:hideMark/>
          </w:tcPr>
          <w:p w14:paraId="73DD003C" w14:textId="77777777" w:rsidR="00416AFA" w:rsidRPr="00DE2E11" w:rsidRDefault="00416AFA" w:rsidP="001F23BB">
            <w:pPr>
              <w:pStyle w:val="movimento2"/>
              <w:rPr>
                <w:color w:val="002060"/>
              </w:rPr>
            </w:pPr>
            <w:r w:rsidRPr="00DE2E11">
              <w:rPr>
                <w:color w:val="002060"/>
              </w:rPr>
              <w:t xml:space="preserve">(FUTSAL CASELLE) </w:t>
            </w:r>
          </w:p>
        </w:tc>
        <w:tc>
          <w:tcPr>
            <w:tcW w:w="800" w:type="dxa"/>
            <w:tcMar>
              <w:top w:w="20" w:type="dxa"/>
              <w:left w:w="20" w:type="dxa"/>
              <w:bottom w:w="20" w:type="dxa"/>
              <w:right w:w="20" w:type="dxa"/>
            </w:tcMar>
            <w:vAlign w:val="center"/>
            <w:hideMark/>
          </w:tcPr>
          <w:p w14:paraId="005EF743"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56406363" w14:textId="77777777" w:rsidR="00416AFA" w:rsidRPr="00DE2E11" w:rsidRDefault="00416AFA" w:rsidP="001F23BB">
            <w:pPr>
              <w:pStyle w:val="movimento"/>
              <w:rPr>
                <w:color w:val="002060"/>
              </w:rPr>
            </w:pPr>
            <w:r w:rsidRPr="00DE2E11">
              <w:rPr>
                <w:color w:val="002060"/>
              </w:rPr>
              <w:t>CURZI LUCA</w:t>
            </w:r>
          </w:p>
        </w:tc>
        <w:tc>
          <w:tcPr>
            <w:tcW w:w="2200" w:type="dxa"/>
            <w:tcMar>
              <w:top w:w="20" w:type="dxa"/>
              <w:left w:w="20" w:type="dxa"/>
              <w:bottom w:w="20" w:type="dxa"/>
              <w:right w:w="20" w:type="dxa"/>
            </w:tcMar>
            <w:vAlign w:val="center"/>
            <w:hideMark/>
          </w:tcPr>
          <w:p w14:paraId="7F31A095" w14:textId="77777777" w:rsidR="00416AFA" w:rsidRPr="00DE2E11" w:rsidRDefault="00416AFA" w:rsidP="001F23BB">
            <w:pPr>
              <w:pStyle w:val="movimento2"/>
              <w:rPr>
                <w:color w:val="002060"/>
              </w:rPr>
            </w:pPr>
            <w:r w:rsidRPr="00DE2E11">
              <w:rPr>
                <w:color w:val="002060"/>
              </w:rPr>
              <w:t xml:space="preserve">(FUTSAL MONTURANO) </w:t>
            </w:r>
          </w:p>
        </w:tc>
      </w:tr>
      <w:tr w:rsidR="00416AFA" w:rsidRPr="00DE2E11" w14:paraId="425DBE40" w14:textId="77777777" w:rsidTr="001F23BB">
        <w:tc>
          <w:tcPr>
            <w:tcW w:w="2200" w:type="dxa"/>
            <w:tcMar>
              <w:top w:w="20" w:type="dxa"/>
              <w:left w:w="20" w:type="dxa"/>
              <w:bottom w:w="20" w:type="dxa"/>
              <w:right w:w="20" w:type="dxa"/>
            </w:tcMar>
            <w:vAlign w:val="center"/>
            <w:hideMark/>
          </w:tcPr>
          <w:p w14:paraId="16FC2CF0" w14:textId="77777777" w:rsidR="00416AFA" w:rsidRPr="00DE2E11" w:rsidRDefault="00416AFA" w:rsidP="001F23BB">
            <w:pPr>
              <w:pStyle w:val="movimento"/>
              <w:rPr>
                <w:color w:val="002060"/>
              </w:rPr>
            </w:pPr>
            <w:r w:rsidRPr="00DE2E11">
              <w:rPr>
                <w:color w:val="002060"/>
              </w:rPr>
              <w:t>GATTARI MATTEO</w:t>
            </w:r>
          </w:p>
        </w:tc>
        <w:tc>
          <w:tcPr>
            <w:tcW w:w="2200" w:type="dxa"/>
            <w:tcMar>
              <w:top w:w="20" w:type="dxa"/>
              <w:left w:w="20" w:type="dxa"/>
              <w:bottom w:w="20" w:type="dxa"/>
              <w:right w:w="20" w:type="dxa"/>
            </w:tcMar>
            <w:vAlign w:val="center"/>
            <w:hideMark/>
          </w:tcPr>
          <w:p w14:paraId="6354B7AC" w14:textId="77777777" w:rsidR="00416AFA" w:rsidRPr="00DE2E11" w:rsidRDefault="00416AFA" w:rsidP="001F23BB">
            <w:pPr>
              <w:pStyle w:val="movimento2"/>
              <w:rPr>
                <w:color w:val="002060"/>
              </w:rPr>
            </w:pPr>
            <w:r w:rsidRPr="00DE2E11">
              <w:rPr>
                <w:color w:val="002060"/>
              </w:rPr>
              <w:t xml:space="preserve">(INVICTA FUTSAL MACERATA) </w:t>
            </w:r>
          </w:p>
        </w:tc>
        <w:tc>
          <w:tcPr>
            <w:tcW w:w="800" w:type="dxa"/>
            <w:tcMar>
              <w:top w:w="20" w:type="dxa"/>
              <w:left w:w="20" w:type="dxa"/>
              <w:bottom w:w="20" w:type="dxa"/>
              <w:right w:w="20" w:type="dxa"/>
            </w:tcMar>
            <w:vAlign w:val="center"/>
            <w:hideMark/>
          </w:tcPr>
          <w:p w14:paraId="44171C13"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459CCF88" w14:textId="77777777" w:rsidR="00416AFA" w:rsidRPr="00DE2E11" w:rsidRDefault="00416AFA" w:rsidP="001F23BB">
            <w:pPr>
              <w:pStyle w:val="movimento"/>
              <w:rPr>
                <w:color w:val="002060"/>
              </w:rPr>
            </w:pPr>
            <w:r w:rsidRPr="00DE2E11">
              <w:rPr>
                <w:color w:val="002060"/>
              </w:rPr>
              <w:t>BRAVI MATTEO</w:t>
            </w:r>
          </w:p>
        </w:tc>
        <w:tc>
          <w:tcPr>
            <w:tcW w:w="2200" w:type="dxa"/>
            <w:tcMar>
              <w:top w:w="20" w:type="dxa"/>
              <w:left w:w="20" w:type="dxa"/>
              <w:bottom w:w="20" w:type="dxa"/>
              <w:right w:w="20" w:type="dxa"/>
            </w:tcMar>
            <w:vAlign w:val="center"/>
            <w:hideMark/>
          </w:tcPr>
          <w:p w14:paraId="2BD26AF3" w14:textId="77777777" w:rsidR="00416AFA" w:rsidRPr="00DE2E11" w:rsidRDefault="00416AFA" w:rsidP="001F23BB">
            <w:pPr>
              <w:pStyle w:val="movimento2"/>
              <w:rPr>
                <w:color w:val="002060"/>
              </w:rPr>
            </w:pPr>
            <w:r w:rsidRPr="00DE2E11">
              <w:rPr>
                <w:color w:val="002060"/>
              </w:rPr>
              <w:t xml:space="preserve">(JESI) </w:t>
            </w:r>
          </w:p>
        </w:tc>
      </w:tr>
      <w:tr w:rsidR="00416AFA" w:rsidRPr="00DE2E11" w14:paraId="3206F109" w14:textId="77777777" w:rsidTr="001F23BB">
        <w:tc>
          <w:tcPr>
            <w:tcW w:w="2200" w:type="dxa"/>
            <w:tcMar>
              <w:top w:w="20" w:type="dxa"/>
              <w:left w:w="20" w:type="dxa"/>
              <w:bottom w:w="20" w:type="dxa"/>
              <w:right w:w="20" w:type="dxa"/>
            </w:tcMar>
            <w:vAlign w:val="center"/>
            <w:hideMark/>
          </w:tcPr>
          <w:p w14:paraId="21586C27" w14:textId="77777777" w:rsidR="00416AFA" w:rsidRPr="00DE2E11" w:rsidRDefault="00416AFA" w:rsidP="001F23BB">
            <w:pPr>
              <w:pStyle w:val="movimento"/>
              <w:rPr>
                <w:color w:val="002060"/>
              </w:rPr>
            </w:pPr>
            <w:r w:rsidRPr="00DE2E11">
              <w:rPr>
                <w:color w:val="002060"/>
              </w:rPr>
              <w:t>BUZZO MANUEL</w:t>
            </w:r>
          </w:p>
        </w:tc>
        <w:tc>
          <w:tcPr>
            <w:tcW w:w="2200" w:type="dxa"/>
            <w:tcMar>
              <w:top w:w="20" w:type="dxa"/>
              <w:left w:w="20" w:type="dxa"/>
              <w:bottom w:w="20" w:type="dxa"/>
              <w:right w:w="20" w:type="dxa"/>
            </w:tcMar>
            <w:vAlign w:val="center"/>
            <w:hideMark/>
          </w:tcPr>
          <w:p w14:paraId="5839D1E8" w14:textId="77777777" w:rsidR="00416AFA" w:rsidRPr="00DE2E11" w:rsidRDefault="00416AFA" w:rsidP="001F23BB">
            <w:pPr>
              <w:pStyle w:val="movimento2"/>
              <w:rPr>
                <w:color w:val="002060"/>
              </w:rPr>
            </w:pPr>
            <w:r w:rsidRPr="00DE2E11">
              <w:rPr>
                <w:color w:val="002060"/>
              </w:rPr>
              <w:t xml:space="preserve">(JESI) </w:t>
            </w:r>
          </w:p>
        </w:tc>
        <w:tc>
          <w:tcPr>
            <w:tcW w:w="800" w:type="dxa"/>
            <w:tcMar>
              <w:top w:w="20" w:type="dxa"/>
              <w:left w:w="20" w:type="dxa"/>
              <w:bottom w:w="20" w:type="dxa"/>
              <w:right w:w="20" w:type="dxa"/>
            </w:tcMar>
            <w:vAlign w:val="center"/>
            <w:hideMark/>
          </w:tcPr>
          <w:p w14:paraId="3D36A4E5"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7460C971" w14:textId="77777777" w:rsidR="00416AFA" w:rsidRPr="00DE2E11" w:rsidRDefault="00416AFA" w:rsidP="001F23BB">
            <w:pPr>
              <w:pStyle w:val="movimento"/>
              <w:rPr>
                <w:color w:val="002060"/>
              </w:rPr>
            </w:pPr>
            <w:r w:rsidRPr="00DE2E11">
              <w:rPr>
                <w:color w:val="002060"/>
              </w:rPr>
              <w:t>CRESCIMBENI LEONARDO</w:t>
            </w:r>
          </w:p>
        </w:tc>
        <w:tc>
          <w:tcPr>
            <w:tcW w:w="2200" w:type="dxa"/>
            <w:tcMar>
              <w:top w:w="20" w:type="dxa"/>
              <w:left w:w="20" w:type="dxa"/>
              <w:bottom w:w="20" w:type="dxa"/>
              <w:right w:w="20" w:type="dxa"/>
            </w:tcMar>
            <w:vAlign w:val="center"/>
            <w:hideMark/>
          </w:tcPr>
          <w:p w14:paraId="401CF59A" w14:textId="77777777" w:rsidR="00416AFA" w:rsidRPr="00DE2E11" w:rsidRDefault="00416AFA" w:rsidP="001F23BB">
            <w:pPr>
              <w:pStyle w:val="movimento2"/>
              <w:rPr>
                <w:color w:val="002060"/>
              </w:rPr>
            </w:pPr>
            <w:r w:rsidRPr="00DE2E11">
              <w:rPr>
                <w:color w:val="002060"/>
              </w:rPr>
              <w:t xml:space="preserve">(MONTELUPONE CALCIO A 5) </w:t>
            </w:r>
          </w:p>
        </w:tc>
      </w:tr>
      <w:tr w:rsidR="00416AFA" w:rsidRPr="00DE2E11" w14:paraId="575F2E82" w14:textId="77777777" w:rsidTr="001F23BB">
        <w:tc>
          <w:tcPr>
            <w:tcW w:w="2200" w:type="dxa"/>
            <w:tcMar>
              <w:top w:w="20" w:type="dxa"/>
              <w:left w:w="20" w:type="dxa"/>
              <w:bottom w:w="20" w:type="dxa"/>
              <w:right w:w="20" w:type="dxa"/>
            </w:tcMar>
            <w:vAlign w:val="center"/>
            <w:hideMark/>
          </w:tcPr>
          <w:p w14:paraId="4F59A2D0" w14:textId="77777777" w:rsidR="00416AFA" w:rsidRPr="00DE2E11" w:rsidRDefault="00416AFA" w:rsidP="001F23BB">
            <w:pPr>
              <w:pStyle w:val="movimento"/>
              <w:rPr>
                <w:color w:val="002060"/>
              </w:rPr>
            </w:pPr>
            <w:r w:rsidRPr="00DE2E11">
              <w:rPr>
                <w:color w:val="002060"/>
              </w:rPr>
              <w:t>PASQUI GIACOMO</w:t>
            </w:r>
          </w:p>
        </w:tc>
        <w:tc>
          <w:tcPr>
            <w:tcW w:w="2200" w:type="dxa"/>
            <w:tcMar>
              <w:top w:w="20" w:type="dxa"/>
              <w:left w:w="20" w:type="dxa"/>
              <w:bottom w:w="20" w:type="dxa"/>
              <w:right w:w="20" w:type="dxa"/>
            </w:tcMar>
            <w:vAlign w:val="center"/>
            <w:hideMark/>
          </w:tcPr>
          <w:p w14:paraId="3CC7D669" w14:textId="77777777" w:rsidR="00416AFA" w:rsidRPr="00DE2E11" w:rsidRDefault="00416AFA" w:rsidP="001F23BB">
            <w:pPr>
              <w:pStyle w:val="movimento2"/>
              <w:rPr>
                <w:color w:val="002060"/>
              </w:rPr>
            </w:pPr>
            <w:r w:rsidRPr="00DE2E11">
              <w:rPr>
                <w:color w:val="002060"/>
              </w:rPr>
              <w:t xml:space="preserve">(MONTELUPONE CALCIO A 5) </w:t>
            </w:r>
          </w:p>
        </w:tc>
        <w:tc>
          <w:tcPr>
            <w:tcW w:w="800" w:type="dxa"/>
            <w:tcMar>
              <w:top w:w="20" w:type="dxa"/>
              <w:left w:w="20" w:type="dxa"/>
              <w:bottom w:w="20" w:type="dxa"/>
              <w:right w:w="20" w:type="dxa"/>
            </w:tcMar>
            <w:vAlign w:val="center"/>
            <w:hideMark/>
          </w:tcPr>
          <w:p w14:paraId="5979539C"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1E895CDE" w14:textId="77777777" w:rsidR="00416AFA" w:rsidRPr="00DE2E11" w:rsidRDefault="00416AFA" w:rsidP="001F23BB">
            <w:pPr>
              <w:pStyle w:val="movimento"/>
              <w:rPr>
                <w:color w:val="002060"/>
              </w:rPr>
            </w:pPr>
            <w:r w:rsidRPr="00DE2E11">
              <w:rPr>
                <w:color w:val="002060"/>
              </w:rPr>
              <w:t>DE SOUSA ANDRE VITOR</w:t>
            </w:r>
          </w:p>
        </w:tc>
        <w:tc>
          <w:tcPr>
            <w:tcW w:w="2200" w:type="dxa"/>
            <w:tcMar>
              <w:top w:w="20" w:type="dxa"/>
              <w:left w:w="20" w:type="dxa"/>
              <w:bottom w:w="20" w:type="dxa"/>
              <w:right w:w="20" w:type="dxa"/>
            </w:tcMar>
            <w:vAlign w:val="center"/>
            <w:hideMark/>
          </w:tcPr>
          <w:p w14:paraId="16BC7848" w14:textId="77777777" w:rsidR="00416AFA" w:rsidRPr="00DE2E11" w:rsidRDefault="00416AFA" w:rsidP="001F23BB">
            <w:pPr>
              <w:pStyle w:val="movimento2"/>
              <w:rPr>
                <w:color w:val="002060"/>
              </w:rPr>
            </w:pPr>
            <w:r w:rsidRPr="00DE2E11">
              <w:rPr>
                <w:color w:val="002060"/>
              </w:rPr>
              <w:t xml:space="preserve">(NUOVA JUVENTINA FFC) </w:t>
            </w:r>
          </w:p>
        </w:tc>
      </w:tr>
      <w:tr w:rsidR="00416AFA" w:rsidRPr="00DE2E11" w14:paraId="5B55B270" w14:textId="77777777" w:rsidTr="001F23BB">
        <w:tc>
          <w:tcPr>
            <w:tcW w:w="2200" w:type="dxa"/>
            <w:tcMar>
              <w:top w:w="20" w:type="dxa"/>
              <w:left w:w="20" w:type="dxa"/>
              <w:bottom w:w="20" w:type="dxa"/>
              <w:right w:w="20" w:type="dxa"/>
            </w:tcMar>
            <w:vAlign w:val="center"/>
            <w:hideMark/>
          </w:tcPr>
          <w:p w14:paraId="79880E96" w14:textId="77777777" w:rsidR="00416AFA" w:rsidRPr="00DE2E11" w:rsidRDefault="00416AFA" w:rsidP="001F23BB">
            <w:pPr>
              <w:pStyle w:val="movimento"/>
              <w:rPr>
                <w:color w:val="002060"/>
                <w:lang w:val="es-ES"/>
              </w:rPr>
            </w:pPr>
            <w:r w:rsidRPr="00DE2E11">
              <w:rPr>
                <w:color w:val="002060"/>
                <w:lang w:val="es-ES"/>
              </w:rPr>
              <w:t>DE SOUZA JUNIOR EDSON LUIZ</w:t>
            </w:r>
          </w:p>
        </w:tc>
        <w:tc>
          <w:tcPr>
            <w:tcW w:w="2200" w:type="dxa"/>
            <w:tcMar>
              <w:top w:w="20" w:type="dxa"/>
              <w:left w:w="20" w:type="dxa"/>
              <w:bottom w:w="20" w:type="dxa"/>
              <w:right w:w="20" w:type="dxa"/>
            </w:tcMar>
            <w:vAlign w:val="center"/>
            <w:hideMark/>
          </w:tcPr>
          <w:p w14:paraId="73A476C4" w14:textId="77777777" w:rsidR="00416AFA" w:rsidRPr="00DE2E11" w:rsidRDefault="00416AFA" w:rsidP="001F23BB">
            <w:pPr>
              <w:pStyle w:val="movimento2"/>
              <w:rPr>
                <w:color w:val="002060"/>
              </w:rPr>
            </w:pPr>
            <w:r w:rsidRPr="00DE2E11">
              <w:rPr>
                <w:color w:val="002060"/>
              </w:rPr>
              <w:t xml:space="preserve">(NUOVA JUVENTINA FFC) </w:t>
            </w:r>
          </w:p>
        </w:tc>
        <w:tc>
          <w:tcPr>
            <w:tcW w:w="800" w:type="dxa"/>
            <w:tcMar>
              <w:top w:w="20" w:type="dxa"/>
              <w:left w:w="20" w:type="dxa"/>
              <w:bottom w:w="20" w:type="dxa"/>
              <w:right w:w="20" w:type="dxa"/>
            </w:tcMar>
            <w:vAlign w:val="center"/>
            <w:hideMark/>
          </w:tcPr>
          <w:p w14:paraId="076D3B29"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04835469" w14:textId="77777777" w:rsidR="00416AFA" w:rsidRPr="00DE2E11" w:rsidRDefault="00416AFA" w:rsidP="001F23BB">
            <w:pPr>
              <w:pStyle w:val="movimento"/>
              <w:rPr>
                <w:color w:val="002060"/>
              </w:rPr>
            </w:pPr>
            <w:r w:rsidRPr="00DE2E11">
              <w:rPr>
                <w:color w:val="002060"/>
              </w:rPr>
              <w:t>GRASSELLI MARCO</w:t>
            </w:r>
          </w:p>
        </w:tc>
        <w:tc>
          <w:tcPr>
            <w:tcW w:w="2200" w:type="dxa"/>
            <w:tcMar>
              <w:top w:w="20" w:type="dxa"/>
              <w:left w:w="20" w:type="dxa"/>
              <w:bottom w:w="20" w:type="dxa"/>
              <w:right w:w="20" w:type="dxa"/>
            </w:tcMar>
            <w:vAlign w:val="center"/>
            <w:hideMark/>
          </w:tcPr>
          <w:p w14:paraId="3D4A02AE" w14:textId="77777777" w:rsidR="00416AFA" w:rsidRPr="00DE2E11" w:rsidRDefault="00416AFA" w:rsidP="001F23BB">
            <w:pPr>
              <w:pStyle w:val="movimento2"/>
              <w:rPr>
                <w:color w:val="002060"/>
              </w:rPr>
            </w:pPr>
            <w:r w:rsidRPr="00DE2E11">
              <w:rPr>
                <w:color w:val="002060"/>
              </w:rPr>
              <w:t xml:space="preserve">(NUOVA JUVENTINA FFC) </w:t>
            </w:r>
          </w:p>
        </w:tc>
      </w:tr>
      <w:tr w:rsidR="00416AFA" w:rsidRPr="00DE2E11" w14:paraId="276EFC6E" w14:textId="77777777" w:rsidTr="001F23BB">
        <w:tc>
          <w:tcPr>
            <w:tcW w:w="2200" w:type="dxa"/>
            <w:tcMar>
              <w:top w:w="20" w:type="dxa"/>
              <w:left w:w="20" w:type="dxa"/>
              <w:bottom w:w="20" w:type="dxa"/>
              <w:right w:w="20" w:type="dxa"/>
            </w:tcMar>
            <w:vAlign w:val="center"/>
            <w:hideMark/>
          </w:tcPr>
          <w:p w14:paraId="01AB5BBE" w14:textId="77777777" w:rsidR="00416AFA" w:rsidRPr="00DE2E11" w:rsidRDefault="00416AFA" w:rsidP="001F23BB">
            <w:pPr>
              <w:pStyle w:val="movimento"/>
              <w:rPr>
                <w:color w:val="002060"/>
              </w:rPr>
            </w:pPr>
            <w:r w:rsidRPr="00DE2E11">
              <w:rPr>
                <w:color w:val="002060"/>
              </w:rPr>
              <w:t>MARILUNGO NICOLA</w:t>
            </w:r>
          </w:p>
        </w:tc>
        <w:tc>
          <w:tcPr>
            <w:tcW w:w="2200" w:type="dxa"/>
            <w:tcMar>
              <w:top w:w="20" w:type="dxa"/>
              <w:left w:w="20" w:type="dxa"/>
              <w:bottom w:w="20" w:type="dxa"/>
              <w:right w:w="20" w:type="dxa"/>
            </w:tcMar>
            <w:vAlign w:val="center"/>
            <w:hideMark/>
          </w:tcPr>
          <w:p w14:paraId="25EB2E77" w14:textId="77777777" w:rsidR="00416AFA" w:rsidRPr="00DE2E11" w:rsidRDefault="00416AFA" w:rsidP="001F23BB">
            <w:pPr>
              <w:pStyle w:val="movimento2"/>
              <w:rPr>
                <w:color w:val="002060"/>
              </w:rPr>
            </w:pPr>
            <w:r w:rsidRPr="00DE2E11">
              <w:rPr>
                <w:color w:val="002060"/>
              </w:rPr>
              <w:t xml:space="preserve">(NUOVA JUVENTINA FFC) </w:t>
            </w:r>
          </w:p>
        </w:tc>
        <w:tc>
          <w:tcPr>
            <w:tcW w:w="800" w:type="dxa"/>
            <w:tcMar>
              <w:top w:w="20" w:type="dxa"/>
              <w:left w:w="20" w:type="dxa"/>
              <w:bottom w:w="20" w:type="dxa"/>
              <w:right w:w="20" w:type="dxa"/>
            </w:tcMar>
            <w:vAlign w:val="center"/>
            <w:hideMark/>
          </w:tcPr>
          <w:p w14:paraId="4A6245AD"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3717E267" w14:textId="77777777" w:rsidR="00416AFA" w:rsidRPr="00DE2E11" w:rsidRDefault="00416AFA" w:rsidP="001F23BB">
            <w:pPr>
              <w:pStyle w:val="movimento"/>
              <w:rPr>
                <w:color w:val="002060"/>
              </w:rPr>
            </w:pPr>
            <w:r w:rsidRPr="00DE2E11">
              <w:rPr>
                <w:color w:val="002060"/>
              </w:rPr>
              <w:t>GHETTI FRANCESCO</w:t>
            </w:r>
          </w:p>
        </w:tc>
        <w:tc>
          <w:tcPr>
            <w:tcW w:w="2200" w:type="dxa"/>
            <w:tcMar>
              <w:top w:w="20" w:type="dxa"/>
              <w:left w:w="20" w:type="dxa"/>
              <w:bottom w:w="20" w:type="dxa"/>
              <w:right w:w="20" w:type="dxa"/>
            </w:tcMar>
            <w:vAlign w:val="center"/>
            <w:hideMark/>
          </w:tcPr>
          <w:p w14:paraId="2A555A1E" w14:textId="77777777" w:rsidR="00416AFA" w:rsidRPr="00DE2E11" w:rsidRDefault="00416AFA" w:rsidP="001F23BB">
            <w:pPr>
              <w:pStyle w:val="movimento2"/>
              <w:rPr>
                <w:color w:val="002060"/>
              </w:rPr>
            </w:pPr>
            <w:r w:rsidRPr="00DE2E11">
              <w:rPr>
                <w:color w:val="002060"/>
              </w:rPr>
              <w:t xml:space="preserve">(PIANACCIO) </w:t>
            </w:r>
          </w:p>
        </w:tc>
      </w:tr>
      <w:tr w:rsidR="00416AFA" w:rsidRPr="00DE2E11" w14:paraId="1A1A4747" w14:textId="77777777" w:rsidTr="001F23BB">
        <w:tc>
          <w:tcPr>
            <w:tcW w:w="2200" w:type="dxa"/>
            <w:tcMar>
              <w:top w:w="20" w:type="dxa"/>
              <w:left w:w="20" w:type="dxa"/>
              <w:bottom w:w="20" w:type="dxa"/>
              <w:right w:w="20" w:type="dxa"/>
            </w:tcMar>
            <w:vAlign w:val="center"/>
            <w:hideMark/>
          </w:tcPr>
          <w:p w14:paraId="67D6BF08" w14:textId="77777777" w:rsidR="00416AFA" w:rsidRPr="00DE2E11" w:rsidRDefault="00416AFA" w:rsidP="001F23BB">
            <w:pPr>
              <w:pStyle w:val="movimento"/>
              <w:rPr>
                <w:color w:val="002060"/>
              </w:rPr>
            </w:pPr>
            <w:r w:rsidRPr="00DE2E11">
              <w:rPr>
                <w:color w:val="002060"/>
              </w:rPr>
              <w:t>MANCINI SERGIO</w:t>
            </w:r>
          </w:p>
        </w:tc>
        <w:tc>
          <w:tcPr>
            <w:tcW w:w="2200" w:type="dxa"/>
            <w:tcMar>
              <w:top w:w="20" w:type="dxa"/>
              <w:left w:w="20" w:type="dxa"/>
              <w:bottom w:w="20" w:type="dxa"/>
              <w:right w:w="20" w:type="dxa"/>
            </w:tcMar>
            <w:vAlign w:val="center"/>
            <w:hideMark/>
          </w:tcPr>
          <w:p w14:paraId="346B8327" w14:textId="77777777" w:rsidR="00416AFA" w:rsidRPr="00DE2E11" w:rsidRDefault="00416AFA" w:rsidP="001F23BB">
            <w:pPr>
              <w:pStyle w:val="movimento2"/>
              <w:rPr>
                <w:color w:val="002060"/>
              </w:rPr>
            </w:pPr>
            <w:r w:rsidRPr="00DE2E11">
              <w:rPr>
                <w:color w:val="002060"/>
              </w:rPr>
              <w:t xml:space="preserve">(PIANACCIO) </w:t>
            </w:r>
          </w:p>
        </w:tc>
        <w:tc>
          <w:tcPr>
            <w:tcW w:w="800" w:type="dxa"/>
            <w:tcMar>
              <w:top w:w="20" w:type="dxa"/>
              <w:left w:w="20" w:type="dxa"/>
              <w:bottom w:w="20" w:type="dxa"/>
              <w:right w:w="20" w:type="dxa"/>
            </w:tcMar>
            <w:vAlign w:val="center"/>
            <w:hideMark/>
          </w:tcPr>
          <w:p w14:paraId="1B934291"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7B6D6E84" w14:textId="77777777" w:rsidR="00416AFA" w:rsidRPr="00DE2E11" w:rsidRDefault="00416AFA" w:rsidP="001F23BB">
            <w:pPr>
              <w:pStyle w:val="movimento"/>
              <w:rPr>
                <w:color w:val="002060"/>
              </w:rPr>
            </w:pPr>
            <w:r w:rsidRPr="00DE2E11">
              <w:rPr>
                <w:color w:val="002060"/>
              </w:rPr>
              <w:t>MATTIOLI GIULIO</w:t>
            </w:r>
          </w:p>
        </w:tc>
        <w:tc>
          <w:tcPr>
            <w:tcW w:w="2200" w:type="dxa"/>
            <w:tcMar>
              <w:top w:w="20" w:type="dxa"/>
              <w:left w:w="20" w:type="dxa"/>
              <w:bottom w:w="20" w:type="dxa"/>
              <w:right w:w="20" w:type="dxa"/>
            </w:tcMar>
            <w:vAlign w:val="center"/>
            <w:hideMark/>
          </w:tcPr>
          <w:p w14:paraId="3035C6D9" w14:textId="77777777" w:rsidR="00416AFA" w:rsidRPr="00DE2E11" w:rsidRDefault="00416AFA" w:rsidP="001F23BB">
            <w:pPr>
              <w:pStyle w:val="movimento2"/>
              <w:rPr>
                <w:color w:val="002060"/>
              </w:rPr>
            </w:pPr>
            <w:r w:rsidRPr="00DE2E11">
              <w:rPr>
                <w:color w:val="002060"/>
              </w:rPr>
              <w:t xml:space="preserve">(PIANACCIO) </w:t>
            </w:r>
          </w:p>
        </w:tc>
      </w:tr>
      <w:tr w:rsidR="00416AFA" w:rsidRPr="00DE2E11" w14:paraId="61828A1F" w14:textId="77777777" w:rsidTr="001F23BB">
        <w:tc>
          <w:tcPr>
            <w:tcW w:w="2200" w:type="dxa"/>
            <w:tcMar>
              <w:top w:w="20" w:type="dxa"/>
              <w:left w:w="20" w:type="dxa"/>
              <w:bottom w:w="20" w:type="dxa"/>
              <w:right w:w="20" w:type="dxa"/>
            </w:tcMar>
            <w:vAlign w:val="center"/>
            <w:hideMark/>
          </w:tcPr>
          <w:p w14:paraId="7D2D3D77" w14:textId="77777777" w:rsidR="00416AFA" w:rsidRPr="00DE2E11" w:rsidRDefault="00416AFA" w:rsidP="001F23BB">
            <w:pPr>
              <w:pStyle w:val="movimento"/>
              <w:rPr>
                <w:color w:val="002060"/>
              </w:rPr>
            </w:pPr>
            <w:r w:rsidRPr="00DE2E11">
              <w:rPr>
                <w:color w:val="002060"/>
              </w:rPr>
              <w:t>PINTO TOMMASO</w:t>
            </w:r>
          </w:p>
        </w:tc>
        <w:tc>
          <w:tcPr>
            <w:tcW w:w="2200" w:type="dxa"/>
            <w:tcMar>
              <w:top w:w="20" w:type="dxa"/>
              <w:left w:w="20" w:type="dxa"/>
              <w:bottom w:w="20" w:type="dxa"/>
              <w:right w:w="20" w:type="dxa"/>
            </w:tcMar>
            <w:vAlign w:val="center"/>
            <w:hideMark/>
          </w:tcPr>
          <w:p w14:paraId="4B9BF3CB" w14:textId="77777777" w:rsidR="00416AFA" w:rsidRPr="00DE2E11" w:rsidRDefault="00416AFA" w:rsidP="001F23BB">
            <w:pPr>
              <w:pStyle w:val="movimento2"/>
              <w:rPr>
                <w:color w:val="002060"/>
              </w:rPr>
            </w:pPr>
            <w:r w:rsidRPr="00DE2E11">
              <w:rPr>
                <w:color w:val="002060"/>
              </w:rPr>
              <w:t xml:space="preserve">(PIETRALACROCE 73) </w:t>
            </w:r>
          </w:p>
        </w:tc>
        <w:tc>
          <w:tcPr>
            <w:tcW w:w="800" w:type="dxa"/>
            <w:tcMar>
              <w:top w:w="20" w:type="dxa"/>
              <w:left w:w="20" w:type="dxa"/>
              <w:bottom w:w="20" w:type="dxa"/>
              <w:right w:w="20" w:type="dxa"/>
            </w:tcMar>
            <w:vAlign w:val="center"/>
            <w:hideMark/>
          </w:tcPr>
          <w:p w14:paraId="38E48C70"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32EC686C" w14:textId="77777777" w:rsidR="00416AFA" w:rsidRPr="00DE2E11" w:rsidRDefault="00416AFA" w:rsidP="001F23BB">
            <w:pPr>
              <w:pStyle w:val="movimento"/>
              <w:rPr>
                <w:color w:val="002060"/>
              </w:rPr>
            </w:pPr>
            <w:r w:rsidRPr="00DE2E11">
              <w:rPr>
                <w:color w:val="002060"/>
              </w:rPr>
              <w:t>ORLANDI MICHELE</w:t>
            </w:r>
          </w:p>
        </w:tc>
        <w:tc>
          <w:tcPr>
            <w:tcW w:w="2200" w:type="dxa"/>
            <w:tcMar>
              <w:top w:w="20" w:type="dxa"/>
              <w:left w:w="20" w:type="dxa"/>
              <w:bottom w:w="20" w:type="dxa"/>
              <w:right w:w="20" w:type="dxa"/>
            </w:tcMar>
            <w:vAlign w:val="center"/>
            <w:hideMark/>
          </w:tcPr>
          <w:p w14:paraId="326ED8DE" w14:textId="77777777" w:rsidR="00416AFA" w:rsidRPr="00DE2E11" w:rsidRDefault="00416AFA" w:rsidP="001F23BB">
            <w:pPr>
              <w:pStyle w:val="movimento2"/>
              <w:rPr>
                <w:color w:val="002060"/>
              </w:rPr>
            </w:pPr>
            <w:r w:rsidRPr="00DE2E11">
              <w:rPr>
                <w:color w:val="002060"/>
              </w:rPr>
              <w:t xml:space="preserve">(POL.CAGLI SPORT ASSOCIATI) </w:t>
            </w:r>
          </w:p>
        </w:tc>
      </w:tr>
      <w:tr w:rsidR="00416AFA" w:rsidRPr="00DE2E11" w14:paraId="30B0DADC" w14:textId="77777777" w:rsidTr="001F23BB">
        <w:tc>
          <w:tcPr>
            <w:tcW w:w="2200" w:type="dxa"/>
            <w:tcMar>
              <w:top w:w="20" w:type="dxa"/>
              <w:left w:w="20" w:type="dxa"/>
              <w:bottom w:w="20" w:type="dxa"/>
              <w:right w:w="20" w:type="dxa"/>
            </w:tcMar>
            <w:vAlign w:val="center"/>
            <w:hideMark/>
          </w:tcPr>
          <w:p w14:paraId="67F9C06B" w14:textId="77777777" w:rsidR="00416AFA" w:rsidRPr="00DE2E11" w:rsidRDefault="00416AFA" w:rsidP="001F23BB">
            <w:pPr>
              <w:pStyle w:val="movimento"/>
              <w:rPr>
                <w:color w:val="002060"/>
              </w:rPr>
            </w:pPr>
            <w:r w:rsidRPr="00DE2E11">
              <w:rPr>
                <w:color w:val="002060"/>
              </w:rPr>
              <w:lastRenderedPageBreak/>
              <w:t>PIERI DAVIDE</w:t>
            </w:r>
          </w:p>
        </w:tc>
        <w:tc>
          <w:tcPr>
            <w:tcW w:w="2200" w:type="dxa"/>
            <w:tcMar>
              <w:top w:w="20" w:type="dxa"/>
              <w:left w:w="20" w:type="dxa"/>
              <w:bottom w:w="20" w:type="dxa"/>
              <w:right w:w="20" w:type="dxa"/>
            </w:tcMar>
            <w:vAlign w:val="center"/>
            <w:hideMark/>
          </w:tcPr>
          <w:p w14:paraId="7357BE0E" w14:textId="77777777" w:rsidR="00416AFA" w:rsidRPr="00DE2E11" w:rsidRDefault="00416AFA" w:rsidP="001F23BB">
            <w:pPr>
              <w:pStyle w:val="movimento2"/>
              <w:rPr>
                <w:color w:val="002060"/>
              </w:rPr>
            </w:pPr>
            <w:r w:rsidRPr="00DE2E11">
              <w:rPr>
                <w:color w:val="002060"/>
              </w:rPr>
              <w:t xml:space="preserve">(POL.CAGLI SPORT ASSOCIATI) </w:t>
            </w:r>
          </w:p>
        </w:tc>
        <w:tc>
          <w:tcPr>
            <w:tcW w:w="800" w:type="dxa"/>
            <w:tcMar>
              <w:top w:w="20" w:type="dxa"/>
              <w:left w:w="20" w:type="dxa"/>
              <w:bottom w:w="20" w:type="dxa"/>
              <w:right w:w="20" w:type="dxa"/>
            </w:tcMar>
            <w:vAlign w:val="center"/>
            <w:hideMark/>
          </w:tcPr>
          <w:p w14:paraId="08232297"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46F2A5F0" w14:textId="77777777" w:rsidR="00416AFA" w:rsidRPr="00DE2E11" w:rsidRDefault="00416AFA" w:rsidP="001F23BB">
            <w:pPr>
              <w:pStyle w:val="movimento"/>
              <w:rPr>
                <w:color w:val="002060"/>
              </w:rPr>
            </w:pPr>
            <w:r w:rsidRPr="00DE2E11">
              <w:rPr>
                <w:color w:val="002060"/>
              </w:rPr>
              <w:t>BORDONI RICCARDO</w:t>
            </w:r>
          </w:p>
        </w:tc>
        <w:tc>
          <w:tcPr>
            <w:tcW w:w="2200" w:type="dxa"/>
            <w:tcMar>
              <w:top w:w="20" w:type="dxa"/>
              <w:left w:w="20" w:type="dxa"/>
              <w:bottom w:w="20" w:type="dxa"/>
              <w:right w:w="20" w:type="dxa"/>
            </w:tcMar>
            <w:vAlign w:val="center"/>
            <w:hideMark/>
          </w:tcPr>
          <w:p w14:paraId="65D4D309" w14:textId="77777777" w:rsidR="00416AFA" w:rsidRPr="00DE2E11" w:rsidRDefault="00416AFA" w:rsidP="001F23BB">
            <w:pPr>
              <w:pStyle w:val="movimento2"/>
              <w:rPr>
                <w:color w:val="002060"/>
              </w:rPr>
            </w:pPr>
            <w:r w:rsidRPr="00DE2E11">
              <w:rPr>
                <w:color w:val="002060"/>
              </w:rPr>
              <w:t xml:space="preserve">(REAL SAN GIORGIO) </w:t>
            </w:r>
          </w:p>
        </w:tc>
      </w:tr>
      <w:tr w:rsidR="00416AFA" w:rsidRPr="00DE2E11" w14:paraId="0DAA9687" w14:textId="77777777" w:rsidTr="001F23BB">
        <w:tc>
          <w:tcPr>
            <w:tcW w:w="2200" w:type="dxa"/>
            <w:tcMar>
              <w:top w:w="20" w:type="dxa"/>
              <w:left w:w="20" w:type="dxa"/>
              <w:bottom w:w="20" w:type="dxa"/>
              <w:right w:w="20" w:type="dxa"/>
            </w:tcMar>
            <w:vAlign w:val="center"/>
            <w:hideMark/>
          </w:tcPr>
          <w:p w14:paraId="0BC8F48E" w14:textId="77777777" w:rsidR="00416AFA" w:rsidRPr="00DE2E11" w:rsidRDefault="00416AFA" w:rsidP="001F23BB">
            <w:pPr>
              <w:pStyle w:val="movimento"/>
              <w:rPr>
                <w:color w:val="002060"/>
              </w:rPr>
            </w:pPr>
            <w:r w:rsidRPr="00DE2E11">
              <w:rPr>
                <w:color w:val="002060"/>
              </w:rPr>
              <w:t>PAOLINI LORENZO</w:t>
            </w:r>
          </w:p>
        </w:tc>
        <w:tc>
          <w:tcPr>
            <w:tcW w:w="2200" w:type="dxa"/>
            <w:tcMar>
              <w:top w:w="20" w:type="dxa"/>
              <w:left w:w="20" w:type="dxa"/>
              <w:bottom w:w="20" w:type="dxa"/>
              <w:right w:w="20" w:type="dxa"/>
            </w:tcMar>
            <w:vAlign w:val="center"/>
            <w:hideMark/>
          </w:tcPr>
          <w:p w14:paraId="375A9BC4" w14:textId="77777777" w:rsidR="00416AFA" w:rsidRPr="00DE2E11" w:rsidRDefault="00416AFA" w:rsidP="001F23BB">
            <w:pPr>
              <w:pStyle w:val="movimento2"/>
              <w:rPr>
                <w:color w:val="002060"/>
              </w:rPr>
            </w:pPr>
            <w:r w:rsidRPr="00DE2E11">
              <w:rPr>
                <w:color w:val="002060"/>
              </w:rPr>
              <w:t xml:space="preserve">(REAL SAN GIORGIO) </w:t>
            </w:r>
          </w:p>
        </w:tc>
        <w:tc>
          <w:tcPr>
            <w:tcW w:w="800" w:type="dxa"/>
            <w:tcMar>
              <w:top w:w="20" w:type="dxa"/>
              <w:left w:w="20" w:type="dxa"/>
              <w:bottom w:w="20" w:type="dxa"/>
              <w:right w:w="20" w:type="dxa"/>
            </w:tcMar>
            <w:vAlign w:val="center"/>
            <w:hideMark/>
          </w:tcPr>
          <w:p w14:paraId="2A16802D"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3C400D3F" w14:textId="77777777" w:rsidR="00416AFA" w:rsidRPr="00DE2E11" w:rsidRDefault="00416AFA" w:rsidP="001F23BB">
            <w:pPr>
              <w:pStyle w:val="movimento"/>
              <w:rPr>
                <w:color w:val="002060"/>
              </w:rPr>
            </w:pPr>
            <w:r w:rsidRPr="00DE2E11">
              <w:rPr>
                <w:color w:val="002060"/>
              </w:rPr>
              <w:t>PANTANETTI GUIDO LUIS</w:t>
            </w:r>
          </w:p>
        </w:tc>
        <w:tc>
          <w:tcPr>
            <w:tcW w:w="2200" w:type="dxa"/>
            <w:tcMar>
              <w:top w:w="20" w:type="dxa"/>
              <w:left w:w="20" w:type="dxa"/>
              <w:bottom w:w="20" w:type="dxa"/>
              <w:right w:w="20" w:type="dxa"/>
            </w:tcMar>
            <w:vAlign w:val="center"/>
            <w:hideMark/>
          </w:tcPr>
          <w:p w14:paraId="00490DFF" w14:textId="77777777" w:rsidR="00416AFA" w:rsidRPr="00DE2E11" w:rsidRDefault="00416AFA" w:rsidP="001F23BB">
            <w:pPr>
              <w:pStyle w:val="movimento2"/>
              <w:rPr>
                <w:color w:val="002060"/>
              </w:rPr>
            </w:pPr>
            <w:r w:rsidRPr="00DE2E11">
              <w:rPr>
                <w:color w:val="002060"/>
              </w:rPr>
              <w:t xml:space="preserve">(TRE TORRI A.S.D.) </w:t>
            </w:r>
          </w:p>
        </w:tc>
      </w:tr>
      <w:tr w:rsidR="00416AFA" w:rsidRPr="00DE2E11" w14:paraId="008A3B14" w14:textId="77777777" w:rsidTr="001F23BB">
        <w:tc>
          <w:tcPr>
            <w:tcW w:w="2200" w:type="dxa"/>
            <w:tcMar>
              <w:top w:w="20" w:type="dxa"/>
              <w:left w:w="20" w:type="dxa"/>
              <w:bottom w:w="20" w:type="dxa"/>
              <w:right w:w="20" w:type="dxa"/>
            </w:tcMar>
            <w:vAlign w:val="center"/>
            <w:hideMark/>
          </w:tcPr>
          <w:p w14:paraId="645D76EF" w14:textId="77777777" w:rsidR="00416AFA" w:rsidRPr="00DE2E11" w:rsidRDefault="00416AFA" w:rsidP="001F23BB">
            <w:pPr>
              <w:pStyle w:val="movimento"/>
              <w:rPr>
                <w:color w:val="002060"/>
              </w:rPr>
            </w:pPr>
            <w:r w:rsidRPr="00DE2E11">
              <w:rPr>
                <w:color w:val="002060"/>
              </w:rPr>
              <w:t>TAMBURI MATTEO</w:t>
            </w:r>
          </w:p>
        </w:tc>
        <w:tc>
          <w:tcPr>
            <w:tcW w:w="2200" w:type="dxa"/>
            <w:tcMar>
              <w:top w:w="20" w:type="dxa"/>
              <w:left w:w="20" w:type="dxa"/>
              <w:bottom w:w="20" w:type="dxa"/>
              <w:right w:w="20" w:type="dxa"/>
            </w:tcMar>
            <w:vAlign w:val="center"/>
            <w:hideMark/>
          </w:tcPr>
          <w:p w14:paraId="70A89860" w14:textId="77777777" w:rsidR="00416AFA" w:rsidRPr="00DE2E11" w:rsidRDefault="00416AFA" w:rsidP="001F23BB">
            <w:pPr>
              <w:pStyle w:val="movimento2"/>
              <w:rPr>
                <w:color w:val="002060"/>
              </w:rPr>
            </w:pPr>
            <w:r w:rsidRPr="00DE2E11">
              <w:rPr>
                <w:color w:val="002060"/>
              </w:rPr>
              <w:t xml:space="preserve">(TRE TORRI A.S.D.) </w:t>
            </w:r>
          </w:p>
        </w:tc>
        <w:tc>
          <w:tcPr>
            <w:tcW w:w="800" w:type="dxa"/>
            <w:tcMar>
              <w:top w:w="20" w:type="dxa"/>
              <w:left w:w="20" w:type="dxa"/>
              <w:bottom w:w="20" w:type="dxa"/>
              <w:right w:w="20" w:type="dxa"/>
            </w:tcMar>
            <w:vAlign w:val="center"/>
            <w:hideMark/>
          </w:tcPr>
          <w:p w14:paraId="0EEAA053"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5A1556F5"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7FB5E7CA" w14:textId="77777777" w:rsidR="00416AFA" w:rsidRPr="00DE2E11" w:rsidRDefault="00416AFA" w:rsidP="001F23BB">
            <w:pPr>
              <w:pStyle w:val="movimento2"/>
              <w:rPr>
                <w:color w:val="002060"/>
              </w:rPr>
            </w:pPr>
            <w:r w:rsidRPr="00DE2E11">
              <w:rPr>
                <w:color w:val="002060"/>
              </w:rPr>
              <w:t> </w:t>
            </w:r>
          </w:p>
        </w:tc>
      </w:tr>
    </w:tbl>
    <w:p w14:paraId="52092A22" w14:textId="77777777" w:rsidR="00416AFA" w:rsidRPr="00DE2E11" w:rsidRDefault="00416AFA" w:rsidP="00416AFA">
      <w:pPr>
        <w:pStyle w:val="breakline"/>
        <w:rPr>
          <w:color w:val="002060"/>
        </w:rPr>
      </w:pPr>
    </w:p>
    <w:p w14:paraId="44A23936" w14:textId="77777777" w:rsidR="00416AFA" w:rsidRPr="00DE2E11" w:rsidRDefault="00416AFA" w:rsidP="00416AFA">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1E79B046" w14:textId="77777777" w:rsidR="00416AFA" w:rsidRPr="00DE2E11" w:rsidRDefault="00416AFA" w:rsidP="00416AFA">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3D6C373C" w14:textId="77777777" w:rsidR="00416AFA" w:rsidRPr="00DE2E11" w:rsidRDefault="00416AFA" w:rsidP="00416AFA">
      <w:pPr>
        <w:pStyle w:val="breakline"/>
        <w:rPr>
          <w:rFonts w:eastAsiaTheme="minorEastAsia"/>
          <w:color w:val="002060"/>
        </w:rPr>
      </w:pPr>
    </w:p>
    <w:p w14:paraId="7B8FCF69" w14:textId="77777777" w:rsidR="00416AFA" w:rsidRPr="00DE2E11" w:rsidRDefault="00416AFA" w:rsidP="00416AFA">
      <w:pPr>
        <w:pStyle w:val="titoloprinc0"/>
        <w:rPr>
          <w:color w:val="002060"/>
        </w:rPr>
      </w:pPr>
      <w:r w:rsidRPr="00DE2E11">
        <w:rPr>
          <w:color w:val="002060"/>
        </w:rPr>
        <w:t>CLASSIFICA</w:t>
      </w:r>
    </w:p>
    <w:p w14:paraId="5714EE72" w14:textId="77777777" w:rsidR="00416AFA" w:rsidRPr="00DE2E11" w:rsidRDefault="00416AFA" w:rsidP="00416AFA">
      <w:pPr>
        <w:pStyle w:val="breakline"/>
        <w:rPr>
          <w:color w:val="002060"/>
        </w:rPr>
      </w:pPr>
    </w:p>
    <w:p w14:paraId="590C7CA1" w14:textId="77777777" w:rsidR="00416AFA" w:rsidRPr="00DE2E11" w:rsidRDefault="00416AFA" w:rsidP="00416AFA">
      <w:pPr>
        <w:pStyle w:val="breakline"/>
        <w:rPr>
          <w:color w:val="002060"/>
        </w:rPr>
      </w:pPr>
    </w:p>
    <w:p w14:paraId="4F1617EF" w14:textId="77777777" w:rsidR="00416AFA" w:rsidRPr="00DE2E11" w:rsidRDefault="00416AFA" w:rsidP="00416AFA">
      <w:pPr>
        <w:pStyle w:val="sottotitolocampionato10"/>
        <w:rPr>
          <w:color w:val="002060"/>
        </w:rPr>
      </w:pPr>
      <w:r w:rsidRPr="00DE2E1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6AFA" w:rsidRPr="00DE2E11" w14:paraId="15F521B3" w14:textId="77777777" w:rsidTr="001F23B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117CC" w14:textId="77777777" w:rsidR="00416AFA" w:rsidRPr="00DE2E11" w:rsidRDefault="00416AFA" w:rsidP="001F23BB">
            <w:pPr>
              <w:pStyle w:val="headertabella0"/>
              <w:rPr>
                <w:color w:val="002060"/>
              </w:rPr>
            </w:pPr>
            <w:r w:rsidRPr="00DE2E1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ABD22" w14:textId="77777777" w:rsidR="00416AFA" w:rsidRPr="00DE2E11" w:rsidRDefault="00416AFA" w:rsidP="001F23BB">
            <w:pPr>
              <w:pStyle w:val="headertabella0"/>
              <w:rPr>
                <w:color w:val="002060"/>
              </w:rPr>
            </w:pPr>
            <w:r w:rsidRPr="00DE2E1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69AE4" w14:textId="77777777" w:rsidR="00416AFA" w:rsidRPr="00DE2E11" w:rsidRDefault="00416AFA" w:rsidP="001F23BB">
            <w:pPr>
              <w:pStyle w:val="headertabella0"/>
              <w:rPr>
                <w:color w:val="002060"/>
              </w:rPr>
            </w:pPr>
            <w:r w:rsidRPr="00DE2E1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0F8FD" w14:textId="77777777" w:rsidR="00416AFA" w:rsidRPr="00DE2E11" w:rsidRDefault="00416AFA" w:rsidP="001F23BB">
            <w:pPr>
              <w:pStyle w:val="headertabella0"/>
              <w:rPr>
                <w:color w:val="002060"/>
              </w:rPr>
            </w:pPr>
            <w:r w:rsidRPr="00DE2E1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CEBC8" w14:textId="77777777" w:rsidR="00416AFA" w:rsidRPr="00DE2E11" w:rsidRDefault="00416AFA" w:rsidP="001F23BB">
            <w:pPr>
              <w:pStyle w:val="headertabella0"/>
              <w:rPr>
                <w:color w:val="002060"/>
              </w:rPr>
            </w:pPr>
            <w:r w:rsidRPr="00DE2E1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E4AD1" w14:textId="77777777" w:rsidR="00416AFA" w:rsidRPr="00DE2E11" w:rsidRDefault="00416AFA" w:rsidP="001F23BB">
            <w:pPr>
              <w:pStyle w:val="headertabella0"/>
              <w:rPr>
                <w:color w:val="002060"/>
              </w:rPr>
            </w:pPr>
            <w:r w:rsidRPr="00DE2E1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93B19" w14:textId="77777777" w:rsidR="00416AFA" w:rsidRPr="00DE2E11" w:rsidRDefault="00416AFA" w:rsidP="001F23BB">
            <w:pPr>
              <w:pStyle w:val="headertabella0"/>
              <w:rPr>
                <w:color w:val="002060"/>
              </w:rPr>
            </w:pPr>
            <w:r w:rsidRPr="00DE2E1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CFBA1" w14:textId="77777777" w:rsidR="00416AFA" w:rsidRPr="00DE2E11" w:rsidRDefault="00416AFA" w:rsidP="001F23BB">
            <w:pPr>
              <w:pStyle w:val="headertabella0"/>
              <w:rPr>
                <w:color w:val="002060"/>
              </w:rPr>
            </w:pPr>
            <w:r w:rsidRPr="00DE2E1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E4F9F" w14:textId="77777777" w:rsidR="00416AFA" w:rsidRPr="00DE2E11" w:rsidRDefault="00416AFA" w:rsidP="001F23BB">
            <w:pPr>
              <w:pStyle w:val="headertabella0"/>
              <w:rPr>
                <w:color w:val="002060"/>
              </w:rPr>
            </w:pPr>
            <w:r w:rsidRPr="00DE2E1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12B41" w14:textId="77777777" w:rsidR="00416AFA" w:rsidRPr="00DE2E11" w:rsidRDefault="00416AFA" w:rsidP="001F23BB">
            <w:pPr>
              <w:pStyle w:val="headertabella0"/>
              <w:rPr>
                <w:color w:val="002060"/>
              </w:rPr>
            </w:pPr>
            <w:r w:rsidRPr="00DE2E11">
              <w:rPr>
                <w:color w:val="002060"/>
              </w:rPr>
              <w:t>PE</w:t>
            </w:r>
          </w:p>
        </w:tc>
      </w:tr>
      <w:tr w:rsidR="00416AFA" w:rsidRPr="00DE2E11" w14:paraId="6CDF1423" w14:textId="77777777" w:rsidTr="001F23B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1A95A2" w14:textId="77777777" w:rsidR="00416AFA" w:rsidRPr="00DE2E11" w:rsidRDefault="00416AFA" w:rsidP="001F23BB">
            <w:pPr>
              <w:pStyle w:val="rowtabella0"/>
              <w:rPr>
                <w:color w:val="002060"/>
              </w:rPr>
            </w:pPr>
            <w:r w:rsidRPr="00DE2E11">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5E3D"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B23B4"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6630"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E294F"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AEDE"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3517" w14:textId="77777777" w:rsidR="00416AFA" w:rsidRPr="00DE2E11" w:rsidRDefault="00416AFA" w:rsidP="001F23BB">
            <w:pPr>
              <w:pStyle w:val="rowtabella0"/>
              <w:jc w:val="center"/>
              <w:rPr>
                <w:color w:val="002060"/>
              </w:rPr>
            </w:pPr>
            <w:r w:rsidRPr="00DE2E1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A745"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2DBD5" w14:textId="77777777" w:rsidR="00416AFA" w:rsidRPr="00DE2E11" w:rsidRDefault="00416AFA" w:rsidP="001F23BB">
            <w:pPr>
              <w:pStyle w:val="rowtabella0"/>
              <w:jc w:val="center"/>
              <w:rPr>
                <w:color w:val="002060"/>
              </w:rPr>
            </w:pPr>
            <w:r w:rsidRPr="00DE2E1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4514" w14:textId="77777777" w:rsidR="00416AFA" w:rsidRPr="00DE2E11" w:rsidRDefault="00416AFA" w:rsidP="001F23BB">
            <w:pPr>
              <w:pStyle w:val="rowtabella0"/>
              <w:jc w:val="center"/>
              <w:rPr>
                <w:color w:val="002060"/>
              </w:rPr>
            </w:pPr>
            <w:r w:rsidRPr="00DE2E11">
              <w:rPr>
                <w:color w:val="002060"/>
              </w:rPr>
              <w:t>0</w:t>
            </w:r>
          </w:p>
        </w:tc>
      </w:tr>
      <w:tr w:rsidR="00416AFA" w:rsidRPr="00DE2E11" w14:paraId="3E0309E8"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476EE" w14:textId="77777777" w:rsidR="00416AFA" w:rsidRPr="00DE2E11" w:rsidRDefault="00416AFA" w:rsidP="001F23BB">
            <w:pPr>
              <w:pStyle w:val="rowtabella0"/>
              <w:rPr>
                <w:color w:val="002060"/>
              </w:rPr>
            </w:pPr>
            <w:r w:rsidRPr="00DE2E11">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357CF"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87C1"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ABA4"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72B9"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EC2E7"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7F9C3" w14:textId="77777777" w:rsidR="00416AFA" w:rsidRPr="00DE2E11" w:rsidRDefault="00416AFA" w:rsidP="001F23BB">
            <w:pPr>
              <w:pStyle w:val="rowtabella0"/>
              <w:jc w:val="center"/>
              <w:rPr>
                <w:color w:val="002060"/>
              </w:rPr>
            </w:pPr>
            <w:r w:rsidRPr="00DE2E1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8A9B" w14:textId="77777777" w:rsidR="00416AFA" w:rsidRPr="00DE2E11" w:rsidRDefault="00416AFA" w:rsidP="001F23BB">
            <w:pPr>
              <w:pStyle w:val="rowtabella0"/>
              <w:jc w:val="center"/>
              <w:rPr>
                <w:color w:val="002060"/>
              </w:rPr>
            </w:pPr>
            <w:r w:rsidRPr="00DE2E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30AD6"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3AC39" w14:textId="77777777" w:rsidR="00416AFA" w:rsidRPr="00DE2E11" w:rsidRDefault="00416AFA" w:rsidP="001F23BB">
            <w:pPr>
              <w:pStyle w:val="rowtabella0"/>
              <w:jc w:val="center"/>
              <w:rPr>
                <w:color w:val="002060"/>
              </w:rPr>
            </w:pPr>
            <w:r w:rsidRPr="00DE2E11">
              <w:rPr>
                <w:color w:val="002060"/>
              </w:rPr>
              <w:t>0</w:t>
            </w:r>
          </w:p>
        </w:tc>
      </w:tr>
      <w:tr w:rsidR="00416AFA" w:rsidRPr="00DE2E11" w14:paraId="501FEBED"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FE539" w14:textId="77777777" w:rsidR="00416AFA" w:rsidRPr="00DE2E11" w:rsidRDefault="00416AFA" w:rsidP="001F23BB">
            <w:pPr>
              <w:pStyle w:val="rowtabella0"/>
              <w:rPr>
                <w:color w:val="002060"/>
              </w:rPr>
            </w:pPr>
            <w:r w:rsidRPr="00DE2E11">
              <w:rPr>
                <w:color w:val="002060"/>
              </w:rPr>
              <w:t>ANR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6A50"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5826"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2A8E2"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C257"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4E15"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96A99" w14:textId="77777777" w:rsidR="00416AFA" w:rsidRPr="00DE2E11" w:rsidRDefault="00416AFA" w:rsidP="001F23BB">
            <w:pPr>
              <w:pStyle w:val="rowtabella0"/>
              <w:jc w:val="center"/>
              <w:rPr>
                <w:color w:val="002060"/>
              </w:rPr>
            </w:pPr>
            <w:r w:rsidRPr="00DE2E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49DF" w14:textId="77777777" w:rsidR="00416AFA" w:rsidRPr="00DE2E11" w:rsidRDefault="00416AFA" w:rsidP="001F23BB">
            <w:pPr>
              <w:pStyle w:val="rowtabella0"/>
              <w:jc w:val="center"/>
              <w:rPr>
                <w:color w:val="002060"/>
              </w:rPr>
            </w:pPr>
            <w:r w:rsidRPr="00DE2E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C521" w14:textId="77777777" w:rsidR="00416AFA" w:rsidRPr="00DE2E11" w:rsidRDefault="00416AFA" w:rsidP="001F23BB">
            <w:pPr>
              <w:pStyle w:val="rowtabella0"/>
              <w:jc w:val="center"/>
              <w:rPr>
                <w:color w:val="002060"/>
              </w:rPr>
            </w:pPr>
            <w:r w:rsidRPr="00DE2E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06A05" w14:textId="77777777" w:rsidR="00416AFA" w:rsidRPr="00DE2E11" w:rsidRDefault="00416AFA" w:rsidP="001F23BB">
            <w:pPr>
              <w:pStyle w:val="rowtabella0"/>
              <w:jc w:val="center"/>
              <w:rPr>
                <w:color w:val="002060"/>
              </w:rPr>
            </w:pPr>
            <w:r w:rsidRPr="00DE2E11">
              <w:rPr>
                <w:color w:val="002060"/>
              </w:rPr>
              <w:t>0</w:t>
            </w:r>
          </w:p>
        </w:tc>
      </w:tr>
      <w:tr w:rsidR="00416AFA" w:rsidRPr="00DE2E11" w14:paraId="52217FA3"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AC015" w14:textId="77777777" w:rsidR="00416AFA" w:rsidRPr="00DE2E11" w:rsidRDefault="00416AFA" w:rsidP="001F23BB">
            <w:pPr>
              <w:pStyle w:val="rowtabella0"/>
              <w:rPr>
                <w:color w:val="002060"/>
              </w:rPr>
            </w:pPr>
            <w:r w:rsidRPr="00DE2E11">
              <w:rPr>
                <w:color w:val="002060"/>
              </w:rPr>
              <w:t>ANR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7CF6D"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74B7"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94E2"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5414"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6306"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C7CE"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EF98"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782E" w14:textId="77777777" w:rsidR="00416AFA" w:rsidRPr="00DE2E11" w:rsidRDefault="00416AFA" w:rsidP="001F23BB">
            <w:pPr>
              <w:pStyle w:val="rowtabella0"/>
              <w:jc w:val="center"/>
              <w:rPr>
                <w:color w:val="002060"/>
              </w:rPr>
            </w:pPr>
            <w:r w:rsidRPr="00DE2E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4E02" w14:textId="77777777" w:rsidR="00416AFA" w:rsidRPr="00DE2E11" w:rsidRDefault="00416AFA" w:rsidP="001F23BB">
            <w:pPr>
              <w:pStyle w:val="rowtabella0"/>
              <w:jc w:val="center"/>
              <w:rPr>
                <w:color w:val="002060"/>
              </w:rPr>
            </w:pPr>
            <w:r w:rsidRPr="00DE2E11">
              <w:rPr>
                <w:color w:val="002060"/>
              </w:rPr>
              <w:t>0</w:t>
            </w:r>
          </w:p>
        </w:tc>
      </w:tr>
      <w:tr w:rsidR="00416AFA" w:rsidRPr="00DE2E11" w14:paraId="3E6BE421"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A730B" w14:textId="77777777" w:rsidR="00416AFA" w:rsidRPr="00DE2E11" w:rsidRDefault="00416AFA" w:rsidP="001F23BB">
            <w:pPr>
              <w:pStyle w:val="rowtabella0"/>
              <w:rPr>
                <w:color w:val="002060"/>
              </w:rPr>
            </w:pPr>
            <w:r w:rsidRPr="00DE2E1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5D3C"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CAC0"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D648"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5A48"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C32A1"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2659" w14:textId="77777777" w:rsidR="00416AFA" w:rsidRPr="00DE2E11" w:rsidRDefault="00416AFA" w:rsidP="001F23BB">
            <w:pPr>
              <w:pStyle w:val="rowtabella0"/>
              <w:jc w:val="center"/>
              <w:rPr>
                <w:color w:val="002060"/>
              </w:rPr>
            </w:pPr>
            <w:r w:rsidRPr="00DE2E1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18B3"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41F3" w14:textId="77777777" w:rsidR="00416AFA" w:rsidRPr="00DE2E11" w:rsidRDefault="00416AFA" w:rsidP="001F23BB">
            <w:pPr>
              <w:pStyle w:val="rowtabella0"/>
              <w:jc w:val="center"/>
              <w:rPr>
                <w:color w:val="002060"/>
              </w:rPr>
            </w:pPr>
            <w:r w:rsidRPr="00DE2E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E696" w14:textId="77777777" w:rsidR="00416AFA" w:rsidRPr="00DE2E11" w:rsidRDefault="00416AFA" w:rsidP="001F23BB">
            <w:pPr>
              <w:pStyle w:val="rowtabella0"/>
              <w:jc w:val="center"/>
              <w:rPr>
                <w:color w:val="002060"/>
              </w:rPr>
            </w:pPr>
            <w:r w:rsidRPr="00DE2E11">
              <w:rPr>
                <w:color w:val="002060"/>
              </w:rPr>
              <w:t>0</w:t>
            </w:r>
          </w:p>
        </w:tc>
      </w:tr>
      <w:tr w:rsidR="00416AFA" w:rsidRPr="00DE2E11" w14:paraId="3A9EE811"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BA572" w14:textId="77777777" w:rsidR="00416AFA" w:rsidRPr="00DE2E11" w:rsidRDefault="00416AFA" w:rsidP="001F23BB">
            <w:pPr>
              <w:pStyle w:val="rowtabella0"/>
              <w:rPr>
                <w:color w:val="002060"/>
              </w:rPr>
            </w:pPr>
            <w:r w:rsidRPr="00DE2E11">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EFFD"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9421"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79F4"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2F74"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3641"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2F89"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5F07" w14:textId="77777777" w:rsidR="00416AFA" w:rsidRPr="00DE2E11" w:rsidRDefault="00416AFA" w:rsidP="001F23BB">
            <w:pPr>
              <w:pStyle w:val="rowtabella0"/>
              <w:jc w:val="center"/>
              <w:rPr>
                <w:color w:val="002060"/>
              </w:rPr>
            </w:pPr>
            <w:r w:rsidRPr="00DE2E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07B96"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2700" w14:textId="77777777" w:rsidR="00416AFA" w:rsidRPr="00DE2E11" w:rsidRDefault="00416AFA" w:rsidP="001F23BB">
            <w:pPr>
              <w:pStyle w:val="rowtabella0"/>
              <w:jc w:val="center"/>
              <w:rPr>
                <w:color w:val="002060"/>
              </w:rPr>
            </w:pPr>
            <w:r w:rsidRPr="00DE2E11">
              <w:rPr>
                <w:color w:val="002060"/>
              </w:rPr>
              <w:t>0</w:t>
            </w:r>
          </w:p>
        </w:tc>
      </w:tr>
      <w:tr w:rsidR="00416AFA" w:rsidRPr="00DE2E11" w14:paraId="2908D744"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39AF6F" w14:textId="77777777" w:rsidR="00416AFA" w:rsidRPr="00DE2E11" w:rsidRDefault="00416AFA" w:rsidP="001F23BB">
            <w:pPr>
              <w:pStyle w:val="rowtabella0"/>
              <w:rPr>
                <w:color w:val="002060"/>
              </w:rPr>
            </w:pPr>
            <w:r w:rsidRPr="00DE2E1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3EAB"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CFE03"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9567"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561DE"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4622"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60F2"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C82D"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6341"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86A8" w14:textId="77777777" w:rsidR="00416AFA" w:rsidRPr="00DE2E11" w:rsidRDefault="00416AFA" w:rsidP="001F23BB">
            <w:pPr>
              <w:pStyle w:val="rowtabella0"/>
              <w:jc w:val="center"/>
              <w:rPr>
                <w:color w:val="002060"/>
              </w:rPr>
            </w:pPr>
            <w:r w:rsidRPr="00DE2E11">
              <w:rPr>
                <w:color w:val="002060"/>
              </w:rPr>
              <w:t>0</w:t>
            </w:r>
          </w:p>
        </w:tc>
      </w:tr>
      <w:tr w:rsidR="00416AFA" w:rsidRPr="00DE2E11" w14:paraId="46607EA7"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70552" w14:textId="77777777" w:rsidR="00416AFA" w:rsidRPr="00DE2E11" w:rsidRDefault="00416AFA" w:rsidP="001F23BB">
            <w:pPr>
              <w:pStyle w:val="rowtabella0"/>
              <w:rPr>
                <w:color w:val="002060"/>
              </w:rPr>
            </w:pPr>
            <w:r w:rsidRPr="00DE2E1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0EC8"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C906"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D820"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2CFA"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3549"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E96B"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74AD"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03A3"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688B" w14:textId="77777777" w:rsidR="00416AFA" w:rsidRPr="00DE2E11" w:rsidRDefault="00416AFA" w:rsidP="001F23BB">
            <w:pPr>
              <w:pStyle w:val="rowtabella0"/>
              <w:jc w:val="center"/>
              <w:rPr>
                <w:color w:val="002060"/>
              </w:rPr>
            </w:pPr>
            <w:r w:rsidRPr="00DE2E11">
              <w:rPr>
                <w:color w:val="002060"/>
              </w:rPr>
              <w:t>0</w:t>
            </w:r>
          </w:p>
        </w:tc>
      </w:tr>
      <w:tr w:rsidR="00416AFA" w:rsidRPr="00DE2E11" w14:paraId="1CACF200"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7A48E" w14:textId="77777777" w:rsidR="00416AFA" w:rsidRPr="00DE2E11" w:rsidRDefault="00416AFA" w:rsidP="001F23BB">
            <w:pPr>
              <w:pStyle w:val="rowtabella0"/>
              <w:rPr>
                <w:color w:val="002060"/>
              </w:rPr>
            </w:pPr>
            <w:r w:rsidRPr="00DE2E1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DE43"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B81CA"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E6DE"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BAD3E"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C7CA"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66EC" w14:textId="77777777" w:rsidR="00416AFA" w:rsidRPr="00DE2E11" w:rsidRDefault="00416AFA" w:rsidP="001F23BB">
            <w:pPr>
              <w:pStyle w:val="rowtabella0"/>
              <w:jc w:val="center"/>
              <w:rPr>
                <w:color w:val="002060"/>
              </w:rPr>
            </w:pPr>
            <w:r w:rsidRPr="00DE2E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6412"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D570"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0DCC" w14:textId="77777777" w:rsidR="00416AFA" w:rsidRPr="00DE2E11" w:rsidRDefault="00416AFA" w:rsidP="001F23BB">
            <w:pPr>
              <w:pStyle w:val="rowtabella0"/>
              <w:jc w:val="center"/>
              <w:rPr>
                <w:color w:val="002060"/>
              </w:rPr>
            </w:pPr>
            <w:r w:rsidRPr="00DE2E11">
              <w:rPr>
                <w:color w:val="002060"/>
              </w:rPr>
              <w:t>0</w:t>
            </w:r>
          </w:p>
        </w:tc>
      </w:tr>
      <w:tr w:rsidR="00416AFA" w:rsidRPr="00DE2E11" w14:paraId="1328898C"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CA7E4" w14:textId="77777777" w:rsidR="00416AFA" w:rsidRPr="00DE2E11" w:rsidRDefault="00416AFA" w:rsidP="001F23BB">
            <w:pPr>
              <w:pStyle w:val="rowtabella0"/>
              <w:rPr>
                <w:color w:val="002060"/>
              </w:rPr>
            </w:pPr>
            <w:r w:rsidRPr="00DE2E1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B105"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C277"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12B2A"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E598"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1AB19"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9E5F"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7681"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C2475" w14:textId="77777777" w:rsidR="00416AFA" w:rsidRPr="00DE2E11" w:rsidRDefault="00416AFA" w:rsidP="001F23BB">
            <w:pPr>
              <w:pStyle w:val="rowtabella0"/>
              <w:jc w:val="center"/>
              <w:rPr>
                <w:color w:val="002060"/>
              </w:rPr>
            </w:pPr>
            <w:r w:rsidRPr="00DE2E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5E12" w14:textId="77777777" w:rsidR="00416AFA" w:rsidRPr="00DE2E11" w:rsidRDefault="00416AFA" w:rsidP="001F23BB">
            <w:pPr>
              <w:pStyle w:val="rowtabella0"/>
              <w:jc w:val="center"/>
              <w:rPr>
                <w:color w:val="002060"/>
              </w:rPr>
            </w:pPr>
            <w:r w:rsidRPr="00DE2E11">
              <w:rPr>
                <w:color w:val="002060"/>
              </w:rPr>
              <w:t>0</w:t>
            </w:r>
          </w:p>
        </w:tc>
      </w:tr>
      <w:tr w:rsidR="00416AFA" w:rsidRPr="00DE2E11" w14:paraId="38336076"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16B65" w14:textId="77777777" w:rsidR="00416AFA" w:rsidRPr="00DE2E11" w:rsidRDefault="00416AFA" w:rsidP="001F23BB">
            <w:pPr>
              <w:pStyle w:val="rowtabella0"/>
              <w:rPr>
                <w:color w:val="002060"/>
              </w:rPr>
            </w:pPr>
            <w:r w:rsidRPr="00DE2E1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C9A0"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C0FE"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76CA"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1E4CC"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32F8B"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9B45" w14:textId="77777777" w:rsidR="00416AFA" w:rsidRPr="00DE2E11" w:rsidRDefault="00416AFA" w:rsidP="001F23BB">
            <w:pPr>
              <w:pStyle w:val="rowtabella0"/>
              <w:jc w:val="center"/>
              <w:rPr>
                <w:color w:val="002060"/>
              </w:rPr>
            </w:pPr>
            <w:r w:rsidRPr="00DE2E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939D" w14:textId="77777777" w:rsidR="00416AFA" w:rsidRPr="00DE2E11" w:rsidRDefault="00416AFA" w:rsidP="001F23BB">
            <w:pPr>
              <w:pStyle w:val="rowtabella0"/>
              <w:jc w:val="center"/>
              <w:rPr>
                <w:color w:val="002060"/>
              </w:rPr>
            </w:pPr>
            <w:r w:rsidRPr="00DE2E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B6F0" w14:textId="77777777" w:rsidR="00416AFA" w:rsidRPr="00DE2E11" w:rsidRDefault="00416AFA" w:rsidP="001F23BB">
            <w:pPr>
              <w:pStyle w:val="rowtabella0"/>
              <w:jc w:val="center"/>
              <w:rPr>
                <w:color w:val="002060"/>
              </w:rPr>
            </w:pPr>
            <w:r w:rsidRPr="00DE2E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0B47" w14:textId="77777777" w:rsidR="00416AFA" w:rsidRPr="00DE2E11" w:rsidRDefault="00416AFA" w:rsidP="001F23BB">
            <w:pPr>
              <w:pStyle w:val="rowtabella0"/>
              <w:jc w:val="center"/>
              <w:rPr>
                <w:color w:val="002060"/>
              </w:rPr>
            </w:pPr>
            <w:r w:rsidRPr="00DE2E11">
              <w:rPr>
                <w:color w:val="002060"/>
              </w:rPr>
              <w:t>0</w:t>
            </w:r>
          </w:p>
        </w:tc>
      </w:tr>
      <w:tr w:rsidR="00416AFA" w:rsidRPr="00DE2E11" w14:paraId="08984D8D"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085527" w14:textId="77777777" w:rsidR="00416AFA" w:rsidRPr="00DE2E11" w:rsidRDefault="00416AFA" w:rsidP="001F23BB">
            <w:pPr>
              <w:pStyle w:val="rowtabella0"/>
              <w:rPr>
                <w:color w:val="002060"/>
                <w:lang w:val="es-ES"/>
              </w:rPr>
            </w:pPr>
            <w:r w:rsidRPr="00DE2E11">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7B2E"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6E87"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EA37"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0A29"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D99FE"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9699B"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5252" w14:textId="77777777" w:rsidR="00416AFA" w:rsidRPr="00DE2E11" w:rsidRDefault="00416AFA" w:rsidP="001F23BB">
            <w:pPr>
              <w:pStyle w:val="rowtabella0"/>
              <w:jc w:val="center"/>
              <w:rPr>
                <w:color w:val="002060"/>
              </w:rPr>
            </w:pPr>
            <w:r w:rsidRPr="00DE2E1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0D05" w14:textId="77777777" w:rsidR="00416AFA" w:rsidRPr="00DE2E11" w:rsidRDefault="00416AFA" w:rsidP="001F23BB">
            <w:pPr>
              <w:pStyle w:val="rowtabella0"/>
              <w:jc w:val="center"/>
              <w:rPr>
                <w:color w:val="002060"/>
              </w:rPr>
            </w:pPr>
            <w:r w:rsidRPr="00DE2E1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74FA" w14:textId="77777777" w:rsidR="00416AFA" w:rsidRPr="00DE2E11" w:rsidRDefault="00416AFA" w:rsidP="001F23BB">
            <w:pPr>
              <w:pStyle w:val="rowtabella0"/>
              <w:jc w:val="center"/>
              <w:rPr>
                <w:color w:val="002060"/>
              </w:rPr>
            </w:pPr>
            <w:r w:rsidRPr="00DE2E11">
              <w:rPr>
                <w:color w:val="002060"/>
              </w:rPr>
              <w:t>0</w:t>
            </w:r>
          </w:p>
        </w:tc>
      </w:tr>
      <w:tr w:rsidR="00416AFA" w:rsidRPr="00DE2E11" w14:paraId="19AE1B52" w14:textId="77777777" w:rsidTr="001F23B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3CC93" w14:textId="77777777" w:rsidR="00416AFA" w:rsidRPr="00DE2E11" w:rsidRDefault="00416AFA" w:rsidP="001F23BB">
            <w:pPr>
              <w:pStyle w:val="rowtabella0"/>
              <w:rPr>
                <w:color w:val="002060"/>
              </w:rPr>
            </w:pPr>
            <w:r w:rsidRPr="00DE2E1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BFFA4"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010E"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650E"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A460"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FCBFF"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B64C" w14:textId="77777777" w:rsidR="00416AFA" w:rsidRPr="00DE2E11" w:rsidRDefault="00416AFA" w:rsidP="001F23BB">
            <w:pPr>
              <w:pStyle w:val="rowtabella0"/>
              <w:jc w:val="center"/>
              <w:rPr>
                <w:color w:val="002060"/>
              </w:rPr>
            </w:pPr>
            <w:r w:rsidRPr="00DE2E1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B7872" w14:textId="77777777" w:rsidR="00416AFA" w:rsidRPr="00DE2E11" w:rsidRDefault="00416AFA" w:rsidP="001F23BB">
            <w:pPr>
              <w:pStyle w:val="rowtabella0"/>
              <w:jc w:val="center"/>
              <w:rPr>
                <w:color w:val="002060"/>
              </w:rPr>
            </w:pPr>
            <w:r w:rsidRPr="00DE2E1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88A66" w14:textId="77777777" w:rsidR="00416AFA" w:rsidRPr="00DE2E11" w:rsidRDefault="00416AFA" w:rsidP="001F23BB">
            <w:pPr>
              <w:pStyle w:val="rowtabella0"/>
              <w:jc w:val="center"/>
              <w:rPr>
                <w:color w:val="002060"/>
              </w:rPr>
            </w:pPr>
            <w:r w:rsidRPr="00DE2E1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54DB" w14:textId="77777777" w:rsidR="00416AFA" w:rsidRPr="00DE2E11" w:rsidRDefault="00416AFA" w:rsidP="001F23BB">
            <w:pPr>
              <w:pStyle w:val="rowtabella0"/>
              <w:jc w:val="center"/>
              <w:rPr>
                <w:color w:val="002060"/>
              </w:rPr>
            </w:pPr>
            <w:r w:rsidRPr="00DE2E11">
              <w:rPr>
                <w:color w:val="002060"/>
              </w:rPr>
              <w:t>0</w:t>
            </w:r>
          </w:p>
        </w:tc>
      </w:tr>
      <w:tr w:rsidR="00416AFA" w:rsidRPr="00DE2E11" w14:paraId="03767065" w14:textId="77777777" w:rsidTr="001F23B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5AD063" w14:textId="77777777" w:rsidR="00416AFA" w:rsidRPr="00DE2E11" w:rsidRDefault="00416AFA" w:rsidP="001F23BB">
            <w:pPr>
              <w:pStyle w:val="rowtabella0"/>
              <w:rPr>
                <w:color w:val="002060"/>
              </w:rPr>
            </w:pPr>
            <w:r w:rsidRPr="00DE2E1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3744"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E240"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9415"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CA82" w14:textId="77777777" w:rsidR="00416AFA" w:rsidRPr="00DE2E11" w:rsidRDefault="00416AFA" w:rsidP="001F23BB">
            <w:pPr>
              <w:pStyle w:val="rowtabella0"/>
              <w:jc w:val="center"/>
              <w:rPr>
                <w:color w:val="002060"/>
              </w:rPr>
            </w:pPr>
            <w:r w:rsidRPr="00DE2E1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D82F"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5FAF" w14:textId="77777777" w:rsidR="00416AFA" w:rsidRPr="00DE2E11" w:rsidRDefault="00416AFA" w:rsidP="001F23BB">
            <w:pPr>
              <w:pStyle w:val="rowtabella0"/>
              <w:jc w:val="center"/>
              <w:rPr>
                <w:color w:val="002060"/>
              </w:rPr>
            </w:pPr>
            <w:r w:rsidRPr="00DE2E1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A9E5" w14:textId="77777777" w:rsidR="00416AFA" w:rsidRPr="00DE2E11" w:rsidRDefault="00416AFA" w:rsidP="001F23BB">
            <w:pPr>
              <w:pStyle w:val="rowtabella0"/>
              <w:jc w:val="center"/>
              <w:rPr>
                <w:color w:val="002060"/>
              </w:rPr>
            </w:pPr>
            <w:r w:rsidRPr="00DE2E1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908E" w14:textId="77777777" w:rsidR="00416AFA" w:rsidRPr="00DE2E11" w:rsidRDefault="00416AFA" w:rsidP="001F23BB">
            <w:pPr>
              <w:pStyle w:val="rowtabella0"/>
              <w:jc w:val="center"/>
              <w:rPr>
                <w:color w:val="002060"/>
              </w:rPr>
            </w:pPr>
            <w:r w:rsidRPr="00DE2E1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73AD" w14:textId="77777777" w:rsidR="00416AFA" w:rsidRPr="00DE2E11" w:rsidRDefault="00416AFA" w:rsidP="001F23BB">
            <w:pPr>
              <w:pStyle w:val="rowtabella0"/>
              <w:jc w:val="center"/>
              <w:rPr>
                <w:color w:val="002060"/>
              </w:rPr>
            </w:pPr>
            <w:r w:rsidRPr="00DE2E11">
              <w:rPr>
                <w:color w:val="002060"/>
              </w:rPr>
              <w:t>0</w:t>
            </w:r>
          </w:p>
        </w:tc>
      </w:tr>
    </w:tbl>
    <w:p w14:paraId="71C27D2C" w14:textId="77777777" w:rsidR="00416AFA" w:rsidRDefault="00416AFA" w:rsidP="00416AFA">
      <w:pPr>
        <w:pStyle w:val="breakline"/>
        <w:rPr>
          <w:color w:val="002060"/>
        </w:rPr>
      </w:pPr>
    </w:p>
    <w:p w14:paraId="4D4900D0" w14:textId="77777777" w:rsidR="00416AFA" w:rsidRPr="00DE2E11" w:rsidRDefault="00416AFA" w:rsidP="00416AFA">
      <w:pPr>
        <w:pStyle w:val="titoloprinc0"/>
        <w:rPr>
          <w:color w:val="002060"/>
        </w:rPr>
      </w:pPr>
      <w:bookmarkStart w:id="12" w:name="_Hlk146095354"/>
      <w:r>
        <w:rPr>
          <w:color w:val="002060"/>
        </w:rPr>
        <w:t>PROGRAMMA GARE</w:t>
      </w:r>
    </w:p>
    <w:bookmarkEnd w:id="12"/>
    <w:p w14:paraId="04B100E9" w14:textId="77777777" w:rsidR="00416AFA" w:rsidRDefault="00416AFA" w:rsidP="00416AFA">
      <w:pPr>
        <w:pStyle w:val="breakline"/>
        <w:rPr>
          <w:color w:val="002060"/>
        </w:rPr>
      </w:pPr>
    </w:p>
    <w:p w14:paraId="157C99DA" w14:textId="77777777" w:rsidR="00416AFA" w:rsidRPr="00E653A1" w:rsidRDefault="00416AFA" w:rsidP="00416AFA">
      <w:pPr>
        <w:pStyle w:val="sottotitolocampionato10"/>
        <w:rPr>
          <w:color w:val="002060"/>
        </w:rPr>
      </w:pPr>
      <w:r w:rsidRPr="00E653A1">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8"/>
        <w:gridCol w:w="1558"/>
        <w:gridCol w:w="1537"/>
      </w:tblGrid>
      <w:tr w:rsidR="00416AFA" w:rsidRPr="00E653A1" w14:paraId="63EC3384"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7044E"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D0272"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3AEA6"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FEAFA"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63608"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3E077"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73655"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70A31248" w14:textId="77777777" w:rsidTr="001F23B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814A95" w14:textId="77777777" w:rsidR="00416AFA" w:rsidRPr="00E653A1" w:rsidRDefault="00416AFA" w:rsidP="001F23BB">
            <w:pPr>
              <w:pStyle w:val="rowtabella0"/>
              <w:rPr>
                <w:color w:val="002060"/>
              </w:rPr>
            </w:pPr>
            <w:r w:rsidRPr="00E653A1">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72B18" w14:textId="77777777" w:rsidR="00416AFA" w:rsidRPr="00E653A1" w:rsidRDefault="00416AFA" w:rsidP="001F23BB">
            <w:pPr>
              <w:pStyle w:val="rowtabella0"/>
              <w:rPr>
                <w:color w:val="002060"/>
              </w:rPr>
            </w:pPr>
            <w:r w:rsidRPr="00E653A1">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D0007"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6CAE3" w14:textId="77777777" w:rsidR="00416AFA" w:rsidRPr="00E653A1" w:rsidRDefault="00416AFA" w:rsidP="001F23BB">
            <w:pPr>
              <w:pStyle w:val="rowtabella0"/>
              <w:rPr>
                <w:color w:val="002060"/>
              </w:rPr>
            </w:pPr>
            <w:r w:rsidRPr="00E653A1">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21EBC" w14:textId="77777777" w:rsidR="00416AFA" w:rsidRPr="00E653A1" w:rsidRDefault="00416AFA" w:rsidP="001F23BB">
            <w:pPr>
              <w:pStyle w:val="rowtabella0"/>
              <w:rPr>
                <w:color w:val="002060"/>
              </w:rPr>
            </w:pPr>
            <w:r w:rsidRPr="00E653A1">
              <w:rPr>
                <w:color w:val="002060"/>
              </w:rPr>
              <w:t xml:space="preserve">5454 </w:t>
            </w:r>
            <w:proofErr w:type="gramStart"/>
            <w:r w:rsidRPr="00E653A1">
              <w:rPr>
                <w:color w:val="002060"/>
              </w:rPr>
              <w:t>C.COPERTO</w:t>
            </w:r>
            <w:proofErr w:type="gramEnd"/>
            <w:r w:rsidRPr="00E653A1">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1FBF2" w14:textId="77777777" w:rsidR="00416AFA" w:rsidRPr="00E653A1" w:rsidRDefault="00416AFA" w:rsidP="001F23BB">
            <w:pPr>
              <w:pStyle w:val="rowtabella0"/>
              <w:rPr>
                <w:color w:val="002060"/>
              </w:rPr>
            </w:pPr>
            <w:r w:rsidRPr="00E653A1">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B511A" w14:textId="77777777" w:rsidR="00416AFA" w:rsidRPr="00E653A1" w:rsidRDefault="00416AFA" w:rsidP="001F23BB">
            <w:pPr>
              <w:pStyle w:val="rowtabella0"/>
              <w:rPr>
                <w:color w:val="002060"/>
              </w:rPr>
            </w:pPr>
            <w:r w:rsidRPr="00E653A1">
              <w:rPr>
                <w:color w:val="002060"/>
              </w:rPr>
              <w:t>VIA VILLA TOMBARI</w:t>
            </w:r>
          </w:p>
        </w:tc>
      </w:tr>
      <w:tr w:rsidR="00416AFA" w:rsidRPr="00E653A1" w14:paraId="26DDCAD9"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014B11" w14:textId="77777777" w:rsidR="00416AFA" w:rsidRPr="00E653A1" w:rsidRDefault="00416AFA" w:rsidP="001F23BB">
            <w:pPr>
              <w:pStyle w:val="rowtabella0"/>
              <w:rPr>
                <w:color w:val="002060"/>
              </w:rPr>
            </w:pPr>
            <w:r w:rsidRPr="00E653A1">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A9AF35" w14:textId="77777777" w:rsidR="00416AFA" w:rsidRPr="00E653A1" w:rsidRDefault="00416AFA" w:rsidP="001F23BB">
            <w:pPr>
              <w:pStyle w:val="rowtabella0"/>
              <w:rPr>
                <w:color w:val="002060"/>
              </w:rPr>
            </w:pPr>
            <w:r w:rsidRPr="00E653A1">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B34A89"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3F5225" w14:textId="77777777" w:rsidR="00416AFA" w:rsidRPr="00E653A1" w:rsidRDefault="00416AFA" w:rsidP="001F23BB">
            <w:pPr>
              <w:pStyle w:val="rowtabella0"/>
              <w:rPr>
                <w:color w:val="002060"/>
              </w:rPr>
            </w:pPr>
            <w:r w:rsidRPr="00E653A1">
              <w:rPr>
                <w:color w:val="002060"/>
              </w:rPr>
              <w:t>22/09/2023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F3053" w14:textId="77777777" w:rsidR="00416AFA" w:rsidRPr="00E653A1" w:rsidRDefault="00416AFA" w:rsidP="001F23BB">
            <w:pPr>
              <w:pStyle w:val="rowtabella0"/>
              <w:rPr>
                <w:color w:val="002060"/>
              </w:rPr>
            </w:pPr>
            <w:r w:rsidRPr="00E653A1">
              <w:rPr>
                <w:color w:val="002060"/>
              </w:rPr>
              <w:t xml:space="preserve">5286 PALESTRA </w:t>
            </w:r>
            <w:proofErr w:type="gramStart"/>
            <w:r w:rsidRPr="00E653A1">
              <w:rPr>
                <w:color w:val="002060"/>
              </w:rPr>
              <w:t>C.SPORTIVO</w:t>
            </w:r>
            <w:proofErr w:type="gramEnd"/>
            <w:r w:rsidRPr="00E653A1">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2DED05" w14:textId="77777777" w:rsidR="00416AFA" w:rsidRPr="00E653A1" w:rsidRDefault="00416AFA" w:rsidP="001F23BB">
            <w:pPr>
              <w:pStyle w:val="rowtabella0"/>
              <w:rPr>
                <w:color w:val="002060"/>
              </w:rPr>
            </w:pPr>
            <w:r w:rsidRPr="00E653A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A9EE0" w14:textId="77777777" w:rsidR="00416AFA" w:rsidRPr="00E653A1" w:rsidRDefault="00416AFA" w:rsidP="001F23BB">
            <w:pPr>
              <w:pStyle w:val="rowtabella0"/>
              <w:rPr>
                <w:color w:val="002060"/>
              </w:rPr>
            </w:pPr>
            <w:r w:rsidRPr="00E653A1">
              <w:rPr>
                <w:color w:val="002060"/>
              </w:rPr>
              <w:t>VIA ALFIERI SNC</w:t>
            </w:r>
          </w:p>
        </w:tc>
      </w:tr>
      <w:tr w:rsidR="00416AFA" w:rsidRPr="00E653A1" w14:paraId="56587333"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BBA7A6" w14:textId="77777777" w:rsidR="00416AFA" w:rsidRPr="00E653A1" w:rsidRDefault="00416AFA" w:rsidP="001F23BB">
            <w:pPr>
              <w:pStyle w:val="rowtabella0"/>
              <w:rPr>
                <w:color w:val="002060"/>
              </w:rPr>
            </w:pPr>
            <w:r w:rsidRPr="00E653A1">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1B435A" w14:textId="77777777" w:rsidR="00416AFA" w:rsidRPr="00E653A1" w:rsidRDefault="00416AFA" w:rsidP="001F23BB">
            <w:pPr>
              <w:pStyle w:val="rowtabella0"/>
              <w:rPr>
                <w:color w:val="002060"/>
              </w:rPr>
            </w:pPr>
            <w:r w:rsidRPr="00E653A1">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F3A870"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91BB3C"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C8D1E0" w14:textId="77777777" w:rsidR="00416AFA" w:rsidRPr="00E653A1" w:rsidRDefault="00416AFA" w:rsidP="001F23BB">
            <w:pPr>
              <w:pStyle w:val="rowtabella0"/>
              <w:rPr>
                <w:color w:val="002060"/>
              </w:rPr>
            </w:pPr>
            <w:r w:rsidRPr="00E653A1">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28597D" w14:textId="77777777" w:rsidR="00416AFA" w:rsidRPr="00E653A1" w:rsidRDefault="00416AFA" w:rsidP="001F23BB">
            <w:pPr>
              <w:pStyle w:val="rowtabella0"/>
              <w:rPr>
                <w:color w:val="002060"/>
              </w:rPr>
            </w:pPr>
            <w:r w:rsidRPr="00E653A1">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FDE573" w14:textId="77777777" w:rsidR="00416AFA" w:rsidRPr="00E653A1" w:rsidRDefault="00416AFA" w:rsidP="001F23BB">
            <w:pPr>
              <w:pStyle w:val="rowtabella0"/>
              <w:rPr>
                <w:color w:val="002060"/>
              </w:rPr>
            </w:pPr>
            <w:r w:rsidRPr="00E653A1">
              <w:rPr>
                <w:color w:val="002060"/>
              </w:rPr>
              <w:t>VIA GRAZIA DELEDDA</w:t>
            </w:r>
          </w:p>
        </w:tc>
      </w:tr>
      <w:tr w:rsidR="00416AFA" w:rsidRPr="00E653A1" w14:paraId="1C1BF159"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484046" w14:textId="77777777" w:rsidR="00416AFA" w:rsidRPr="00E653A1" w:rsidRDefault="00416AFA" w:rsidP="001F23BB">
            <w:pPr>
              <w:pStyle w:val="rowtabella0"/>
              <w:rPr>
                <w:color w:val="002060"/>
              </w:rPr>
            </w:pPr>
            <w:r w:rsidRPr="00E653A1">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D6819D" w14:textId="77777777" w:rsidR="00416AFA" w:rsidRPr="00E653A1" w:rsidRDefault="00416AFA" w:rsidP="001F23BB">
            <w:pPr>
              <w:pStyle w:val="rowtabella0"/>
              <w:rPr>
                <w:color w:val="002060"/>
              </w:rPr>
            </w:pPr>
            <w:r w:rsidRPr="00E653A1">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37491E"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FCB8A7"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448D5A" w14:textId="77777777" w:rsidR="00416AFA" w:rsidRPr="00E653A1" w:rsidRDefault="00416AFA" w:rsidP="001F23BB">
            <w:pPr>
              <w:pStyle w:val="rowtabella0"/>
              <w:rPr>
                <w:color w:val="002060"/>
              </w:rPr>
            </w:pPr>
            <w:r w:rsidRPr="00E653A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EF6F65" w14:textId="77777777" w:rsidR="00416AFA" w:rsidRPr="00E653A1" w:rsidRDefault="00416AFA" w:rsidP="001F23BB">
            <w:pPr>
              <w:pStyle w:val="rowtabella0"/>
              <w:rPr>
                <w:color w:val="002060"/>
              </w:rPr>
            </w:pPr>
            <w:r w:rsidRPr="00E653A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9123EC" w14:textId="77777777" w:rsidR="00416AFA" w:rsidRPr="00E653A1" w:rsidRDefault="00416AFA" w:rsidP="001F23BB">
            <w:pPr>
              <w:pStyle w:val="rowtabella0"/>
              <w:rPr>
                <w:color w:val="002060"/>
              </w:rPr>
            </w:pPr>
            <w:r w:rsidRPr="00E653A1">
              <w:rPr>
                <w:color w:val="002060"/>
              </w:rPr>
              <w:t>VIA DEI TESSITORI</w:t>
            </w:r>
          </w:p>
        </w:tc>
      </w:tr>
      <w:tr w:rsidR="00416AFA" w:rsidRPr="00E653A1" w14:paraId="013C9336"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06AA49" w14:textId="77777777" w:rsidR="00416AFA" w:rsidRPr="00E653A1" w:rsidRDefault="00416AFA" w:rsidP="001F23BB">
            <w:pPr>
              <w:pStyle w:val="rowtabella0"/>
              <w:rPr>
                <w:color w:val="002060"/>
              </w:rPr>
            </w:pPr>
            <w:r w:rsidRPr="00E653A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BFB33F" w14:textId="77777777" w:rsidR="00416AFA" w:rsidRPr="00E653A1" w:rsidRDefault="00416AFA" w:rsidP="001F23BB">
            <w:pPr>
              <w:pStyle w:val="rowtabella0"/>
              <w:rPr>
                <w:color w:val="002060"/>
              </w:rPr>
            </w:pPr>
            <w:r w:rsidRPr="00E653A1">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4C5420"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441A1B"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AA466A" w14:textId="77777777" w:rsidR="00416AFA" w:rsidRPr="00E653A1" w:rsidRDefault="00416AFA" w:rsidP="001F23BB">
            <w:pPr>
              <w:pStyle w:val="rowtabella0"/>
              <w:rPr>
                <w:color w:val="002060"/>
              </w:rPr>
            </w:pPr>
            <w:r w:rsidRPr="00E653A1">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5C2ABA" w14:textId="77777777" w:rsidR="00416AFA" w:rsidRPr="00E653A1" w:rsidRDefault="00416AFA" w:rsidP="001F23BB">
            <w:pPr>
              <w:pStyle w:val="rowtabella0"/>
              <w:rPr>
                <w:color w:val="002060"/>
              </w:rPr>
            </w:pPr>
            <w:r w:rsidRPr="00E653A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DFC95D" w14:textId="77777777" w:rsidR="00416AFA" w:rsidRPr="00E653A1" w:rsidRDefault="00416AFA" w:rsidP="001F23BB">
            <w:pPr>
              <w:pStyle w:val="rowtabella0"/>
              <w:rPr>
                <w:color w:val="002060"/>
              </w:rPr>
            </w:pPr>
            <w:r w:rsidRPr="00E653A1">
              <w:rPr>
                <w:color w:val="002060"/>
              </w:rPr>
              <w:t>VIA ALESSANDRO MANZONI</w:t>
            </w:r>
          </w:p>
        </w:tc>
      </w:tr>
      <w:tr w:rsidR="00416AFA" w:rsidRPr="00E653A1" w14:paraId="521D3AC2"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8285C" w14:textId="77777777" w:rsidR="00416AFA" w:rsidRPr="00E653A1" w:rsidRDefault="00416AFA" w:rsidP="001F23BB">
            <w:pPr>
              <w:pStyle w:val="rowtabella0"/>
              <w:rPr>
                <w:color w:val="002060"/>
              </w:rPr>
            </w:pPr>
            <w:r w:rsidRPr="00E653A1">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60FC33" w14:textId="77777777" w:rsidR="00416AFA" w:rsidRPr="00E653A1" w:rsidRDefault="00416AFA" w:rsidP="001F23BB">
            <w:pPr>
              <w:pStyle w:val="rowtabella0"/>
              <w:rPr>
                <w:color w:val="002060"/>
              </w:rPr>
            </w:pPr>
            <w:r w:rsidRPr="00E653A1">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B812BD"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B3C362" w14:textId="77777777" w:rsidR="00416AFA" w:rsidRPr="00E653A1" w:rsidRDefault="00416AFA" w:rsidP="001F23BB">
            <w:pPr>
              <w:pStyle w:val="rowtabella0"/>
              <w:rPr>
                <w:color w:val="002060"/>
              </w:rPr>
            </w:pPr>
            <w:r w:rsidRPr="00E653A1">
              <w:rPr>
                <w:color w:val="002060"/>
              </w:rPr>
              <w:t>22/09/2023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5B8800" w14:textId="77777777" w:rsidR="00416AFA" w:rsidRPr="00E653A1" w:rsidRDefault="00416AFA" w:rsidP="001F23BB">
            <w:pPr>
              <w:pStyle w:val="rowtabella0"/>
              <w:rPr>
                <w:color w:val="002060"/>
              </w:rPr>
            </w:pPr>
            <w:r w:rsidRPr="00E653A1">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D5C83" w14:textId="77777777" w:rsidR="00416AFA" w:rsidRPr="00E653A1" w:rsidRDefault="00416AFA" w:rsidP="001F23BB">
            <w:pPr>
              <w:pStyle w:val="rowtabella0"/>
              <w:rPr>
                <w:color w:val="002060"/>
              </w:rPr>
            </w:pPr>
            <w:r w:rsidRPr="00E653A1">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52F8BC" w14:textId="77777777" w:rsidR="00416AFA" w:rsidRPr="00E653A1" w:rsidRDefault="00416AFA" w:rsidP="001F23BB">
            <w:pPr>
              <w:pStyle w:val="rowtabella0"/>
              <w:rPr>
                <w:color w:val="002060"/>
              </w:rPr>
            </w:pPr>
            <w:r w:rsidRPr="00E653A1">
              <w:rPr>
                <w:color w:val="002060"/>
              </w:rPr>
              <w:t xml:space="preserve">VIA </w:t>
            </w:r>
            <w:proofErr w:type="gramStart"/>
            <w:r w:rsidRPr="00E653A1">
              <w:rPr>
                <w:color w:val="002060"/>
              </w:rPr>
              <w:t>B.ROSSI</w:t>
            </w:r>
            <w:proofErr w:type="gramEnd"/>
            <w:r w:rsidRPr="00E653A1">
              <w:rPr>
                <w:color w:val="002060"/>
              </w:rPr>
              <w:t xml:space="preserve"> SNC</w:t>
            </w:r>
          </w:p>
        </w:tc>
      </w:tr>
      <w:tr w:rsidR="00416AFA" w:rsidRPr="00E653A1" w14:paraId="35922735" w14:textId="77777777" w:rsidTr="001F23B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6404FC" w14:textId="77777777" w:rsidR="00416AFA" w:rsidRPr="00E653A1" w:rsidRDefault="00416AFA" w:rsidP="001F23BB">
            <w:pPr>
              <w:pStyle w:val="rowtabella0"/>
              <w:rPr>
                <w:color w:val="002060"/>
              </w:rPr>
            </w:pPr>
            <w:r w:rsidRPr="00E653A1">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00F97" w14:textId="77777777" w:rsidR="00416AFA" w:rsidRPr="00E653A1" w:rsidRDefault="00416AFA" w:rsidP="001F23BB">
            <w:pPr>
              <w:pStyle w:val="rowtabella0"/>
              <w:rPr>
                <w:color w:val="002060"/>
              </w:rPr>
            </w:pPr>
            <w:r w:rsidRPr="00E653A1">
              <w:rPr>
                <w:color w:val="002060"/>
              </w:rPr>
              <w:t>INVICTA FUTSAL MACERATA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2D7BE"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B5D3A" w14:textId="77777777" w:rsidR="00416AFA" w:rsidRPr="00E653A1" w:rsidRDefault="00416AFA" w:rsidP="001F23BB">
            <w:pPr>
              <w:pStyle w:val="rowtabella0"/>
              <w:rPr>
                <w:color w:val="002060"/>
              </w:rPr>
            </w:pPr>
            <w:r w:rsidRPr="00E653A1">
              <w:rPr>
                <w:color w:val="002060"/>
              </w:rPr>
              <w:t>22/09/2023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465AB" w14:textId="77777777" w:rsidR="00416AFA" w:rsidRPr="00E653A1" w:rsidRDefault="00416AFA" w:rsidP="001F23BB">
            <w:pPr>
              <w:pStyle w:val="rowtabella0"/>
              <w:rPr>
                <w:color w:val="002060"/>
              </w:rPr>
            </w:pPr>
            <w:r w:rsidRPr="00E653A1">
              <w:rPr>
                <w:color w:val="002060"/>
              </w:rPr>
              <w:t xml:space="preserve">5429 PAL.COM. </w:t>
            </w:r>
            <w:proofErr w:type="gramStart"/>
            <w:r w:rsidRPr="00E653A1">
              <w:rPr>
                <w:color w:val="002060"/>
              </w:rPr>
              <w:t>S.MICHELE</w:t>
            </w:r>
            <w:proofErr w:type="gramEnd"/>
            <w:r w:rsidRPr="00E653A1">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D24AB" w14:textId="77777777" w:rsidR="00416AFA" w:rsidRPr="00E653A1" w:rsidRDefault="00416AFA" w:rsidP="001F23BB">
            <w:pPr>
              <w:pStyle w:val="rowtabella0"/>
              <w:rPr>
                <w:color w:val="002060"/>
              </w:rPr>
            </w:pPr>
            <w:r w:rsidRPr="00E653A1">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47BE7" w14:textId="77777777" w:rsidR="00416AFA" w:rsidRPr="00E653A1" w:rsidRDefault="00416AFA" w:rsidP="001F23BB">
            <w:pPr>
              <w:pStyle w:val="rowtabella0"/>
              <w:rPr>
                <w:color w:val="002060"/>
              </w:rPr>
            </w:pPr>
            <w:r w:rsidRPr="00E653A1">
              <w:rPr>
                <w:color w:val="002060"/>
              </w:rPr>
              <w:t>VIA LORETO</w:t>
            </w:r>
          </w:p>
        </w:tc>
      </w:tr>
    </w:tbl>
    <w:p w14:paraId="42F6F15F" w14:textId="77777777" w:rsidR="00416AFA" w:rsidRPr="00DE2E11" w:rsidRDefault="00416AFA" w:rsidP="00416AFA">
      <w:pPr>
        <w:pStyle w:val="breakline"/>
        <w:rPr>
          <w:rFonts w:eastAsiaTheme="minorEastAsia"/>
          <w:color w:val="002060"/>
        </w:rPr>
      </w:pPr>
    </w:p>
    <w:p w14:paraId="1696B08A" w14:textId="77777777" w:rsidR="00416AFA" w:rsidRPr="00DE2E11" w:rsidRDefault="00416AFA" w:rsidP="00416AFA">
      <w:pPr>
        <w:pStyle w:val="breakline"/>
        <w:rPr>
          <w:color w:val="002060"/>
        </w:rPr>
      </w:pPr>
    </w:p>
    <w:p w14:paraId="2DFF6E9B" w14:textId="77777777" w:rsidR="00416AFA" w:rsidRPr="00DE2E11" w:rsidRDefault="00416AFA" w:rsidP="00416AFA">
      <w:pPr>
        <w:pStyle w:val="titolocampionato0"/>
        <w:shd w:val="clear" w:color="auto" w:fill="CCCCCC"/>
        <w:spacing w:before="80" w:after="40"/>
        <w:rPr>
          <w:color w:val="002060"/>
        </w:rPr>
      </w:pPr>
      <w:r w:rsidRPr="00DE2E11">
        <w:rPr>
          <w:color w:val="002060"/>
        </w:rPr>
        <w:t>CALCIO A CINQUE SERIE C2</w:t>
      </w:r>
    </w:p>
    <w:p w14:paraId="3B430D4C" w14:textId="77777777" w:rsidR="00416AFA" w:rsidRPr="00DE2E11" w:rsidRDefault="00416AFA" w:rsidP="00416AFA">
      <w:pPr>
        <w:pStyle w:val="titoloprinc0"/>
        <w:rPr>
          <w:color w:val="002060"/>
        </w:rPr>
      </w:pPr>
      <w:r w:rsidRPr="00DE2E11">
        <w:rPr>
          <w:color w:val="002060"/>
        </w:rPr>
        <w:t>ANAGRAFICA/INDIRIZZARIO/VARIAZIONI CALENDARIO</w:t>
      </w:r>
    </w:p>
    <w:p w14:paraId="1661E00C" w14:textId="77777777" w:rsidR="00416AFA" w:rsidRPr="00DE2E11" w:rsidRDefault="00416AFA" w:rsidP="00416AFA">
      <w:pPr>
        <w:pStyle w:val="titoloprinc0"/>
        <w:jc w:val="both"/>
        <w:rPr>
          <w:b w:val="0"/>
          <w:bCs w:val="0"/>
          <w:color w:val="002060"/>
          <w:sz w:val="22"/>
          <w:szCs w:val="22"/>
        </w:rPr>
      </w:pPr>
    </w:p>
    <w:p w14:paraId="43DCF21E" w14:textId="77777777" w:rsidR="00416AFA" w:rsidRPr="00DE2E11" w:rsidRDefault="00416AFA" w:rsidP="00416AFA">
      <w:pPr>
        <w:pStyle w:val="titoloprinc0"/>
        <w:jc w:val="both"/>
        <w:rPr>
          <w:color w:val="002060"/>
          <w:sz w:val="22"/>
          <w:szCs w:val="22"/>
        </w:rPr>
      </w:pPr>
      <w:r w:rsidRPr="00DE2E11">
        <w:rPr>
          <w:color w:val="002060"/>
          <w:sz w:val="22"/>
          <w:szCs w:val="22"/>
        </w:rPr>
        <w:t>GIRONE “B”</w:t>
      </w:r>
    </w:p>
    <w:p w14:paraId="0E4146DD" w14:textId="77777777" w:rsidR="00416AFA" w:rsidRPr="00DE2E11" w:rsidRDefault="00416AFA" w:rsidP="00416AFA">
      <w:pPr>
        <w:pStyle w:val="titoloprinc0"/>
        <w:rPr>
          <w:b w:val="0"/>
          <w:bCs w:val="0"/>
          <w:color w:val="002060"/>
          <w:sz w:val="22"/>
          <w:szCs w:val="22"/>
        </w:rPr>
      </w:pPr>
    </w:p>
    <w:p w14:paraId="79483737" w14:textId="77777777" w:rsidR="00416AFA" w:rsidRDefault="00416AFA" w:rsidP="00416AFA">
      <w:pPr>
        <w:pStyle w:val="titoloprinc0"/>
        <w:jc w:val="both"/>
        <w:rPr>
          <w:b w:val="0"/>
          <w:bCs w:val="0"/>
          <w:color w:val="002060"/>
          <w:sz w:val="22"/>
          <w:szCs w:val="22"/>
        </w:rPr>
      </w:pPr>
      <w:r w:rsidRPr="00DE2E11">
        <w:rPr>
          <w:b w:val="0"/>
          <w:bCs w:val="0"/>
          <w:color w:val="002060"/>
          <w:sz w:val="22"/>
          <w:szCs w:val="22"/>
        </w:rPr>
        <w:t xml:space="preserve">La Società </w:t>
      </w:r>
      <w:r w:rsidRPr="00DE2E11">
        <w:rPr>
          <w:color w:val="002060"/>
          <w:sz w:val="22"/>
          <w:szCs w:val="22"/>
        </w:rPr>
        <w:t>AURORA TREIA</w:t>
      </w:r>
      <w:r w:rsidRPr="00DE2E11">
        <w:rPr>
          <w:b w:val="0"/>
          <w:bCs w:val="0"/>
          <w:color w:val="002060"/>
          <w:sz w:val="22"/>
          <w:szCs w:val="22"/>
        </w:rPr>
        <w:t xml:space="preserve"> comunica che disputerà tutte le gare interne il </w:t>
      </w:r>
      <w:r w:rsidRPr="00DE2E11">
        <w:rPr>
          <w:color w:val="002060"/>
          <w:sz w:val="22"/>
          <w:szCs w:val="22"/>
        </w:rPr>
        <w:t>VENERDI’</w:t>
      </w:r>
      <w:r w:rsidRPr="00DE2E11">
        <w:rPr>
          <w:b w:val="0"/>
          <w:bCs w:val="0"/>
          <w:color w:val="002060"/>
          <w:sz w:val="22"/>
          <w:szCs w:val="22"/>
        </w:rPr>
        <w:t xml:space="preserve"> alle </w:t>
      </w:r>
      <w:r w:rsidRPr="00DE2E11">
        <w:rPr>
          <w:color w:val="002060"/>
          <w:sz w:val="22"/>
          <w:szCs w:val="22"/>
        </w:rPr>
        <w:t>ore 21:30</w:t>
      </w:r>
      <w:r w:rsidRPr="00DE2E11">
        <w:rPr>
          <w:b w:val="0"/>
          <w:bCs w:val="0"/>
          <w:color w:val="002060"/>
          <w:sz w:val="22"/>
          <w:szCs w:val="22"/>
        </w:rPr>
        <w:t xml:space="preserve">, </w:t>
      </w:r>
      <w:r w:rsidRPr="00DE2E11">
        <w:rPr>
          <w:color w:val="002060"/>
          <w:sz w:val="22"/>
          <w:szCs w:val="22"/>
        </w:rPr>
        <w:t>Palestra Comunale</w:t>
      </w:r>
      <w:r w:rsidRPr="00DE2E11">
        <w:rPr>
          <w:b w:val="0"/>
          <w:bCs w:val="0"/>
          <w:color w:val="002060"/>
          <w:sz w:val="22"/>
          <w:szCs w:val="22"/>
        </w:rPr>
        <w:t xml:space="preserve"> via Don Luigi Sturzo, 4 di </w:t>
      </w:r>
      <w:r w:rsidRPr="00DE2E11">
        <w:rPr>
          <w:color w:val="002060"/>
          <w:sz w:val="22"/>
          <w:szCs w:val="22"/>
        </w:rPr>
        <w:t>CHIESANUOVA di TREIA</w:t>
      </w:r>
      <w:r w:rsidRPr="00DE2E11">
        <w:rPr>
          <w:b w:val="0"/>
          <w:bCs w:val="0"/>
          <w:color w:val="002060"/>
          <w:sz w:val="22"/>
          <w:szCs w:val="22"/>
        </w:rPr>
        <w:t>.</w:t>
      </w:r>
    </w:p>
    <w:p w14:paraId="627B3C41" w14:textId="77777777" w:rsidR="00416AFA" w:rsidRPr="00DE2E11" w:rsidRDefault="00416AFA" w:rsidP="00416AFA">
      <w:pPr>
        <w:pStyle w:val="titoloprinc0"/>
        <w:jc w:val="both"/>
        <w:rPr>
          <w:b w:val="0"/>
          <w:bCs w:val="0"/>
          <w:color w:val="002060"/>
          <w:sz w:val="22"/>
          <w:szCs w:val="22"/>
        </w:rPr>
      </w:pPr>
    </w:p>
    <w:p w14:paraId="2CC36C72" w14:textId="77777777" w:rsidR="00416AFA" w:rsidRPr="00DE2E11" w:rsidRDefault="00416AFA" w:rsidP="00416AFA">
      <w:pPr>
        <w:pStyle w:val="breakline"/>
        <w:rPr>
          <w:color w:val="002060"/>
        </w:rPr>
      </w:pPr>
    </w:p>
    <w:p w14:paraId="60241B4B" w14:textId="77777777" w:rsidR="00416AFA" w:rsidRPr="00DE2E11" w:rsidRDefault="00416AFA" w:rsidP="00416AFA">
      <w:pPr>
        <w:pStyle w:val="titolocampionato0"/>
        <w:shd w:val="clear" w:color="auto" w:fill="CCCCCC"/>
        <w:spacing w:before="80" w:after="40"/>
        <w:rPr>
          <w:color w:val="002060"/>
        </w:rPr>
      </w:pPr>
      <w:r w:rsidRPr="00DE2E11">
        <w:rPr>
          <w:color w:val="002060"/>
        </w:rPr>
        <w:t>CALCIO A CINQUE SERIE D</w:t>
      </w:r>
    </w:p>
    <w:p w14:paraId="6437E9D4" w14:textId="77777777" w:rsidR="00416AFA" w:rsidRPr="00DE2E11" w:rsidRDefault="00416AFA" w:rsidP="00416AFA">
      <w:pPr>
        <w:pStyle w:val="titoloprinc0"/>
        <w:rPr>
          <w:color w:val="002060"/>
        </w:rPr>
      </w:pPr>
      <w:r w:rsidRPr="00DE2E11">
        <w:rPr>
          <w:color w:val="002060"/>
        </w:rPr>
        <w:lastRenderedPageBreak/>
        <w:t>ANAGRAFICA/INDIRIZZARIO/VARIAZIONI CALENDARIO</w:t>
      </w:r>
    </w:p>
    <w:p w14:paraId="50126532" w14:textId="77777777" w:rsidR="00416AFA" w:rsidRPr="00DE2E11" w:rsidRDefault="00416AFA" w:rsidP="00416AFA">
      <w:pPr>
        <w:pStyle w:val="titoloprinc0"/>
        <w:jc w:val="both"/>
        <w:rPr>
          <w:b w:val="0"/>
          <w:bCs w:val="0"/>
          <w:color w:val="002060"/>
          <w:sz w:val="22"/>
          <w:szCs w:val="22"/>
        </w:rPr>
      </w:pPr>
    </w:p>
    <w:p w14:paraId="6CC120AE" w14:textId="77777777" w:rsidR="00416AFA" w:rsidRPr="00CF6719" w:rsidRDefault="00416AFA" w:rsidP="00416AFA">
      <w:pPr>
        <w:pStyle w:val="titoloprinc0"/>
        <w:jc w:val="both"/>
        <w:rPr>
          <w:color w:val="002060"/>
          <w:sz w:val="22"/>
          <w:szCs w:val="22"/>
        </w:rPr>
      </w:pPr>
      <w:r w:rsidRPr="00CF6719">
        <w:rPr>
          <w:color w:val="002060"/>
          <w:sz w:val="22"/>
          <w:szCs w:val="22"/>
        </w:rPr>
        <w:t>GIRONE “</w:t>
      </w:r>
      <w:r>
        <w:rPr>
          <w:color w:val="002060"/>
          <w:sz w:val="22"/>
          <w:szCs w:val="22"/>
        </w:rPr>
        <w:t>A</w:t>
      </w:r>
      <w:r w:rsidRPr="00CF6719">
        <w:rPr>
          <w:color w:val="002060"/>
          <w:sz w:val="22"/>
          <w:szCs w:val="22"/>
        </w:rPr>
        <w:t>”</w:t>
      </w:r>
    </w:p>
    <w:p w14:paraId="480F942B" w14:textId="77777777" w:rsidR="00416AFA" w:rsidRPr="00CF6719" w:rsidRDefault="00416AFA" w:rsidP="00416AFA">
      <w:pPr>
        <w:pStyle w:val="titoloprinc0"/>
        <w:rPr>
          <w:b w:val="0"/>
          <w:bCs w:val="0"/>
          <w:color w:val="002060"/>
          <w:sz w:val="22"/>
          <w:szCs w:val="22"/>
        </w:rPr>
      </w:pPr>
    </w:p>
    <w:p w14:paraId="18B41143" w14:textId="77777777" w:rsidR="00416AFA" w:rsidRPr="00DE2E11" w:rsidRDefault="00416AFA" w:rsidP="00416AFA">
      <w:pPr>
        <w:pStyle w:val="titoloprinc0"/>
        <w:jc w:val="both"/>
        <w:rPr>
          <w:b w:val="0"/>
          <w:bCs w:val="0"/>
          <w:color w:val="002060"/>
          <w:sz w:val="22"/>
          <w:szCs w:val="22"/>
        </w:rPr>
      </w:pPr>
      <w:r w:rsidRPr="00CF6719">
        <w:rPr>
          <w:b w:val="0"/>
          <w:bCs w:val="0"/>
          <w:color w:val="002060"/>
          <w:sz w:val="22"/>
          <w:szCs w:val="22"/>
        </w:rPr>
        <w:t xml:space="preserve">La Società </w:t>
      </w:r>
      <w:r>
        <w:rPr>
          <w:color w:val="002060"/>
          <w:sz w:val="22"/>
          <w:szCs w:val="22"/>
        </w:rPr>
        <w:t>CIARNIN</w:t>
      </w:r>
      <w:r w:rsidRPr="00CF6719">
        <w:rPr>
          <w:b w:val="0"/>
          <w:bCs w:val="0"/>
          <w:color w:val="002060"/>
          <w:sz w:val="22"/>
          <w:szCs w:val="22"/>
        </w:rPr>
        <w:t xml:space="preserve"> comunica che disputerà tutte le gare interne il </w:t>
      </w:r>
      <w:r w:rsidRPr="00CF6719">
        <w:rPr>
          <w:color w:val="002060"/>
          <w:sz w:val="22"/>
          <w:szCs w:val="22"/>
        </w:rPr>
        <w:t>VENERDI’</w:t>
      </w:r>
      <w:r w:rsidRPr="00CF6719">
        <w:rPr>
          <w:b w:val="0"/>
          <w:bCs w:val="0"/>
          <w:color w:val="002060"/>
          <w:sz w:val="22"/>
          <w:szCs w:val="22"/>
        </w:rPr>
        <w:t xml:space="preserve"> alle </w:t>
      </w:r>
      <w:r w:rsidRPr="00CF6719">
        <w:rPr>
          <w:color w:val="002060"/>
          <w:sz w:val="22"/>
          <w:szCs w:val="22"/>
        </w:rPr>
        <w:t>ore 2</w:t>
      </w:r>
      <w:r>
        <w:rPr>
          <w:color w:val="002060"/>
          <w:sz w:val="22"/>
          <w:szCs w:val="22"/>
        </w:rPr>
        <w:t>1</w:t>
      </w:r>
      <w:r w:rsidRPr="00CF6719">
        <w:rPr>
          <w:color w:val="002060"/>
          <w:sz w:val="22"/>
          <w:szCs w:val="22"/>
        </w:rPr>
        <w:t>:45</w:t>
      </w:r>
      <w:r w:rsidRPr="00CF6719">
        <w:rPr>
          <w:b w:val="0"/>
          <w:bCs w:val="0"/>
          <w:color w:val="002060"/>
          <w:sz w:val="22"/>
          <w:szCs w:val="22"/>
        </w:rPr>
        <w:t>, stesso campo.</w:t>
      </w:r>
    </w:p>
    <w:p w14:paraId="4F06F06F" w14:textId="77777777" w:rsidR="00416AFA" w:rsidRDefault="00416AFA" w:rsidP="00416AFA">
      <w:pPr>
        <w:pStyle w:val="titoloprinc0"/>
        <w:jc w:val="both"/>
        <w:rPr>
          <w:b w:val="0"/>
          <w:bCs w:val="0"/>
          <w:color w:val="002060"/>
          <w:sz w:val="22"/>
          <w:szCs w:val="22"/>
        </w:rPr>
      </w:pPr>
    </w:p>
    <w:p w14:paraId="5842BBE6" w14:textId="77777777" w:rsidR="00416AFA" w:rsidRPr="00CF6719" w:rsidRDefault="00416AFA" w:rsidP="00416AFA">
      <w:pPr>
        <w:pStyle w:val="titoloprinc0"/>
        <w:jc w:val="both"/>
        <w:rPr>
          <w:color w:val="002060"/>
          <w:sz w:val="22"/>
          <w:szCs w:val="22"/>
        </w:rPr>
      </w:pPr>
      <w:r w:rsidRPr="00CF6719">
        <w:rPr>
          <w:color w:val="002060"/>
          <w:sz w:val="22"/>
          <w:szCs w:val="22"/>
        </w:rPr>
        <w:t>GIRONE “E”</w:t>
      </w:r>
    </w:p>
    <w:p w14:paraId="132F3DC6" w14:textId="77777777" w:rsidR="00416AFA" w:rsidRPr="00CF6719" w:rsidRDefault="00416AFA" w:rsidP="00416AFA">
      <w:pPr>
        <w:pStyle w:val="titoloprinc0"/>
        <w:rPr>
          <w:b w:val="0"/>
          <w:bCs w:val="0"/>
          <w:color w:val="002060"/>
          <w:sz w:val="22"/>
          <w:szCs w:val="22"/>
        </w:rPr>
      </w:pPr>
    </w:p>
    <w:p w14:paraId="166198E4" w14:textId="77777777" w:rsidR="00416AFA" w:rsidRPr="00DE2E11" w:rsidRDefault="00416AFA" w:rsidP="00416AFA">
      <w:pPr>
        <w:pStyle w:val="titoloprinc0"/>
        <w:jc w:val="both"/>
        <w:rPr>
          <w:b w:val="0"/>
          <w:bCs w:val="0"/>
          <w:color w:val="002060"/>
          <w:sz w:val="22"/>
          <w:szCs w:val="22"/>
        </w:rPr>
      </w:pPr>
      <w:r w:rsidRPr="00CF6719">
        <w:rPr>
          <w:b w:val="0"/>
          <w:bCs w:val="0"/>
          <w:color w:val="002060"/>
          <w:sz w:val="22"/>
          <w:szCs w:val="22"/>
        </w:rPr>
        <w:t xml:space="preserve">La Società </w:t>
      </w:r>
      <w:r w:rsidRPr="00CF6719">
        <w:rPr>
          <w:color w:val="002060"/>
          <w:sz w:val="22"/>
          <w:szCs w:val="22"/>
        </w:rPr>
        <w:t>FUTSAL VIRE GEOSISTEM ASD</w:t>
      </w:r>
      <w:r w:rsidRPr="00CF6719">
        <w:rPr>
          <w:b w:val="0"/>
          <w:bCs w:val="0"/>
          <w:color w:val="002060"/>
          <w:sz w:val="22"/>
          <w:szCs w:val="22"/>
        </w:rPr>
        <w:t xml:space="preserve"> comunica che disputerà tutte le gare interne il </w:t>
      </w:r>
      <w:r w:rsidRPr="00CF6719">
        <w:rPr>
          <w:color w:val="002060"/>
          <w:sz w:val="22"/>
          <w:szCs w:val="22"/>
        </w:rPr>
        <w:t>VENERDI’</w:t>
      </w:r>
      <w:r w:rsidRPr="00CF6719">
        <w:rPr>
          <w:b w:val="0"/>
          <w:bCs w:val="0"/>
          <w:color w:val="002060"/>
          <w:sz w:val="22"/>
          <w:szCs w:val="22"/>
        </w:rPr>
        <w:t xml:space="preserve"> alle </w:t>
      </w:r>
      <w:r w:rsidRPr="00CF6719">
        <w:rPr>
          <w:color w:val="002060"/>
          <w:sz w:val="22"/>
          <w:szCs w:val="22"/>
        </w:rPr>
        <w:t>ore 20:45</w:t>
      </w:r>
      <w:r w:rsidRPr="00CF6719">
        <w:rPr>
          <w:b w:val="0"/>
          <w:bCs w:val="0"/>
          <w:color w:val="002060"/>
          <w:sz w:val="22"/>
          <w:szCs w:val="22"/>
        </w:rPr>
        <w:t>, stesso campo.</w:t>
      </w:r>
    </w:p>
    <w:p w14:paraId="39333301" w14:textId="77777777" w:rsidR="00416AFA" w:rsidRPr="00DE2E11" w:rsidRDefault="00416AFA" w:rsidP="00416AFA">
      <w:pPr>
        <w:pStyle w:val="titoloprinc0"/>
        <w:jc w:val="both"/>
        <w:rPr>
          <w:b w:val="0"/>
          <w:bCs w:val="0"/>
          <w:color w:val="002060"/>
          <w:sz w:val="22"/>
          <w:szCs w:val="22"/>
        </w:rPr>
      </w:pPr>
    </w:p>
    <w:p w14:paraId="7C386E79" w14:textId="77777777" w:rsidR="00416AFA" w:rsidRPr="00DE2E11" w:rsidRDefault="00416AFA" w:rsidP="00416AFA">
      <w:pPr>
        <w:pStyle w:val="breakline"/>
        <w:rPr>
          <w:color w:val="002060"/>
        </w:rPr>
      </w:pPr>
    </w:p>
    <w:p w14:paraId="1BF3123E" w14:textId="77777777" w:rsidR="00416AFA" w:rsidRPr="00DE2E11" w:rsidRDefault="00416AFA" w:rsidP="00416AFA">
      <w:pPr>
        <w:pStyle w:val="titolocampionato0"/>
        <w:shd w:val="clear" w:color="auto" w:fill="CCCCCC"/>
        <w:spacing w:before="80" w:after="40"/>
        <w:rPr>
          <w:color w:val="002060"/>
        </w:rPr>
      </w:pPr>
      <w:r w:rsidRPr="00DE2E11">
        <w:rPr>
          <w:color w:val="002060"/>
        </w:rPr>
        <w:t>UNDER 19 CALCIO A 5 REGIONALE</w:t>
      </w:r>
    </w:p>
    <w:p w14:paraId="570F98C8" w14:textId="77777777" w:rsidR="00416AFA" w:rsidRPr="00DE2E11" w:rsidRDefault="00416AFA" w:rsidP="00416AFA">
      <w:pPr>
        <w:pStyle w:val="titoloprinc0"/>
        <w:rPr>
          <w:color w:val="002060"/>
        </w:rPr>
      </w:pPr>
      <w:r w:rsidRPr="00DE2E11">
        <w:rPr>
          <w:color w:val="002060"/>
        </w:rPr>
        <w:t>ANAGRAFICA/INDIRIZZARIO/VARIAZIONI CALENDARIO</w:t>
      </w:r>
    </w:p>
    <w:p w14:paraId="0C651CB5" w14:textId="77777777" w:rsidR="00416AFA" w:rsidRPr="00DE2E11" w:rsidRDefault="00416AFA" w:rsidP="00416AFA">
      <w:pPr>
        <w:pStyle w:val="titoloprinc0"/>
        <w:jc w:val="both"/>
        <w:rPr>
          <w:b w:val="0"/>
          <w:bCs w:val="0"/>
          <w:color w:val="002060"/>
          <w:sz w:val="22"/>
          <w:szCs w:val="22"/>
        </w:rPr>
      </w:pPr>
    </w:p>
    <w:p w14:paraId="1E0AFC63" w14:textId="77777777" w:rsidR="00416AFA" w:rsidRPr="00CF6719" w:rsidRDefault="00416AFA" w:rsidP="00416AFA">
      <w:pPr>
        <w:pStyle w:val="titoloprinc0"/>
        <w:jc w:val="both"/>
        <w:rPr>
          <w:color w:val="002060"/>
          <w:sz w:val="22"/>
          <w:szCs w:val="22"/>
        </w:rPr>
      </w:pPr>
      <w:r w:rsidRPr="00CF6719">
        <w:rPr>
          <w:color w:val="002060"/>
          <w:sz w:val="22"/>
          <w:szCs w:val="22"/>
        </w:rPr>
        <w:t>GIRONE “</w:t>
      </w:r>
      <w:r>
        <w:rPr>
          <w:color w:val="002060"/>
          <w:sz w:val="22"/>
          <w:szCs w:val="22"/>
        </w:rPr>
        <w:t>A – UNICO</w:t>
      </w:r>
      <w:r w:rsidRPr="00CF6719">
        <w:rPr>
          <w:color w:val="002060"/>
          <w:sz w:val="22"/>
          <w:szCs w:val="22"/>
        </w:rPr>
        <w:t>”</w:t>
      </w:r>
    </w:p>
    <w:p w14:paraId="26811106" w14:textId="77777777" w:rsidR="00416AFA" w:rsidRPr="00CF6719" w:rsidRDefault="00416AFA" w:rsidP="00416AFA">
      <w:pPr>
        <w:pStyle w:val="titoloprinc0"/>
        <w:rPr>
          <w:b w:val="0"/>
          <w:bCs w:val="0"/>
          <w:color w:val="002060"/>
          <w:sz w:val="22"/>
          <w:szCs w:val="22"/>
        </w:rPr>
      </w:pPr>
    </w:p>
    <w:p w14:paraId="4076C95A" w14:textId="77777777" w:rsidR="00416AFA" w:rsidRDefault="00416AFA" w:rsidP="00416AFA">
      <w:pPr>
        <w:pStyle w:val="titoloprinc0"/>
        <w:jc w:val="both"/>
        <w:rPr>
          <w:b w:val="0"/>
          <w:bCs w:val="0"/>
          <w:color w:val="002060"/>
          <w:sz w:val="22"/>
          <w:szCs w:val="22"/>
        </w:rPr>
      </w:pPr>
      <w:r w:rsidRPr="00CF6719">
        <w:rPr>
          <w:b w:val="0"/>
          <w:bCs w:val="0"/>
          <w:color w:val="002060"/>
          <w:sz w:val="22"/>
          <w:szCs w:val="22"/>
        </w:rPr>
        <w:t xml:space="preserve">La Società </w:t>
      </w:r>
      <w:r>
        <w:rPr>
          <w:color w:val="002060"/>
          <w:sz w:val="22"/>
          <w:szCs w:val="22"/>
        </w:rPr>
        <w:t>BORGOROSSO TOLENTINO</w:t>
      </w:r>
      <w:r w:rsidRPr="00CF6719">
        <w:rPr>
          <w:b w:val="0"/>
          <w:bCs w:val="0"/>
          <w:color w:val="002060"/>
          <w:sz w:val="22"/>
          <w:szCs w:val="22"/>
        </w:rPr>
        <w:t xml:space="preserve"> comunica che disputerà tutte le gare interne il </w:t>
      </w:r>
      <w:r>
        <w:rPr>
          <w:color w:val="002060"/>
          <w:sz w:val="22"/>
          <w:szCs w:val="22"/>
        </w:rPr>
        <w:t xml:space="preserve">SABATO </w:t>
      </w:r>
      <w:r w:rsidRPr="00CF6719">
        <w:rPr>
          <w:b w:val="0"/>
          <w:bCs w:val="0"/>
          <w:color w:val="002060"/>
          <w:sz w:val="22"/>
          <w:szCs w:val="22"/>
        </w:rPr>
        <w:t xml:space="preserve">alle </w:t>
      </w:r>
      <w:r w:rsidRPr="00CF6719">
        <w:rPr>
          <w:color w:val="002060"/>
          <w:sz w:val="22"/>
          <w:szCs w:val="22"/>
        </w:rPr>
        <w:t xml:space="preserve">ore </w:t>
      </w:r>
      <w:r>
        <w:rPr>
          <w:color w:val="002060"/>
          <w:sz w:val="22"/>
          <w:szCs w:val="22"/>
        </w:rPr>
        <w:t>19:00</w:t>
      </w:r>
      <w:r w:rsidRPr="00CF6719">
        <w:rPr>
          <w:b w:val="0"/>
          <w:bCs w:val="0"/>
          <w:color w:val="002060"/>
          <w:sz w:val="22"/>
          <w:szCs w:val="22"/>
        </w:rPr>
        <w:t>, stesso campo.</w:t>
      </w:r>
    </w:p>
    <w:p w14:paraId="2817680D" w14:textId="77777777" w:rsidR="00416AFA" w:rsidRPr="00DE2E11" w:rsidRDefault="00416AFA" w:rsidP="00416AFA">
      <w:pPr>
        <w:pStyle w:val="breakline"/>
        <w:rPr>
          <w:color w:val="002060"/>
        </w:rPr>
      </w:pPr>
    </w:p>
    <w:p w14:paraId="24FF72D9" w14:textId="77777777" w:rsidR="00416AFA" w:rsidRPr="00DE2E11" w:rsidRDefault="00416AFA" w:rsidP="00416AFA">
      <w:pPr>
        <w:pStyle w:val="breakline"/>
        <w:rPr>
          <w:color w:val="002060"/>
        </w:rPr>
      </w:pPr>
    </w:p>
    <w:p w14:paraId="76E5A42E" w14:textId="77777777" w:rsidR="00416AFA" w:rsidRPr="00DE2E11" w:rsidRDefault="00416AFA" w:rsidP="00416AFA">
      <w:pPr>
        <w:pStyle w:val="titolocampionato0"/>
        <w:shd w:val="clear" w:color="auto" w:fill="CCCCCC"/>
        <w:spacing w:before="80" w:after="40"/>
        <w:rPr>
          <w:color w:val="002060"/>
        </w:rPr>
      </w:pPr>
      <w:r w:rsidRPr="00DE2E11">
        <w:rPr>
          <w:color w:val="002060"/>
        </w:rPr>
        <w:t>COPPA ITALIA CALCIO A 5</w:t>
      </w:r>
    </w:p>
    <w:p w14:paraId="62D85F23" w14:textId="77777777" w:rsidR="00416AFA" w:rsidRPr="00DE2E11" w:rsidRDefault="00416AFA" w:rsidP="00416AFA">
      <w:pPr>
        <w:pStyle w:val="titoloprinc0"/>
        <w:rPr>
          <w:color w:val="002060"/>
        </w:rPr>
      </w:pPr>
      <w:r w:rsidRPr="00DE2E11">
        <w:rPr>
          <w:color w:val="002060"/>
        </w:rPr>
        <w:t>VARIAZIONI AL PROGRAMMA GARE</w:t>
      </w:r>
    </w:p>
    <w:p w14:paraId="21C6A73F" w14:textId="77777777" w:rsidR="00416AFA" w:rsidRPr="00DE2E11" w:rsidRDefault="00416AFA" w:rsidP="00416AFA">
      <w:pPr>
        <w:pStyle w:val="breakline"/>
        <w:rPr>
          <w:color w:val="002060"/>
        </w:rPr>
      </w:pPr>
    </w:p>
    <w:p w14:paraId="5D0AD415" w14:textId="77777777" w:rsidR="00416AFA" w:rsidRPr="00DE2E11" w:rsidRDefault="00416AFA" w:rsidP="00416AFA">
      <w:pPr>
        <w:pStyle w:val="breakline"/>
        <w:rPr>
          <w:color w:val="002060"/>
        </w:rPr>
      </w:pPr>
    </w:p>
    <w:p w14:paraId="03770C50" w14:textId="77777777" w:rsidR="00416AFA" w:rsidRPr="00DE2E11" w:rsidRDefault="00416AFA" w:rsidP="00416AFA">
      <w:pPr>
        <w:pStyle w:val="sottotitolocampionato10"/>
        <w:rPr>
          <w:color w:val="002060"/>
        </w:rPr>
      </w:pPr>
      <w:r w:rsidRPr="00DE2E11">
        <w:rPr>
          <w:color w:val="002060"/>
        </w:rPr>
        <w:t xml:space="preserve">GIRONE </w:t>
      </w:r>
      <w:r>
        <w:rPr>
          <w:color w:val="002060"/>
        </w:rPr>
        <w:t>N</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08C2865F"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01502"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2AD31"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B04DE"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6B135"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9220F"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C7130"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F332C"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B1F09" w14:textId="77777777" w:rsidR="00416AFA" w:rsidRPr="00DE2E11" w:rsidRDefault="00416AFA" w:rsidP="001F23BB">
            <w:pPr>
              <w:pStyle w:val="headertabella0"/>
              <w:rPr>
                <w:color w:val="002060"/>
              </w:rPr>
            </w:pPr>
            <w:r w:rsidRPr="00DE2E11">
              <w:rPr>
                <w:color w:val="002060"/>
              </w:rPr>
              <w:t>Impianto</w:t>
            </w:r>
          </w:p>
        </w:tc>
      </w:tr>
      <w:tr w:rsidR="00416AFA" w:rsidRPr="00DE2E11" w14:paraId="7D22F628"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A5C8" w14:textId="77777777" w:rsidR="00416AFA" w:rsidRPr="00197060" w:rsidRDefault="00416AFA" w:rsidP="001F23BB">
            <w:pPr>
              <w:pStyle w:val="rowtabella0"/>
              <w:rPr>
                <w:color w:val="002060"/>
                <w:highlight w:val="yellow"/>
              </w:rPr>
            </w:pPr>
            <w:r w:rsidRPr="00197060">
              <w:rPr>
                <w:color w:val="002060"/>
                <w:highlight w:val="yellow"/>
              </w:rPr>
              <w:t>2</w:t>
            </w:r>
            <w:r>
              <w:rPr>
                <w:color w:val="002060"/>
                <w:highlight w:val="yellow"/>
              </w:rPr>
              <w:t>1</w:t>
            </w:r>
            <w:r w:rsidRPr="00197060">
              <w:rPr>
                <w:color w:val="002060"/>
                <w:highlight w:val="yellow"/>
              </w:rPr>
              <w:t>/09/2023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B721" w14:textId="77777777" w:rsidR="00416AFA" w:rsidRPr="00197060" w:rsidRDefault="00416AFA" w:rsidP="001F23BB">
            <w:pPr>
              <w:pStyle w:val="rowtabella0"/>
              <w:jc w:val="center"/>
              <w:rPr>
                <w:color w:val="002060"/>
                <w:highlight w:val="yellow"/>
              </w:rPr>
            </w:pPr>
            <w:r w:rsidRPr="00197060">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36625" w14:textId="77777777" w:rsidR="00416AFA" w:rsidRPr="00197060" w:rsidRDefault="00416AFA" w:rsidP="001F23BB">
            <w:pPr>
              <w:pStyle w:val="rowtabella0"/>
              <w:rPr>
                <w:color w:val="002060"/>
                <w:highlight w:val="yellow"/>
              </w:rPr>
            </w:pPr>
            <w:r>
              <w:rPr>
                <w:color w:val="002060"/>
                <w:highlight w:val="yellow"/>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8EB5" w14:textId="77777777" w:rsidR="00416AFA" w:rsidRPr="00197060" w:rsidRDefault="00416AFA" w:rsidP="001F23BB">
            <w:pPr>
              <w:pStyle w:val="rowtabella0"/>
              <w:rPr>
                <w:color w:val="002060"/>
                <w:highlight w:val="yellow"/>
              </w:rPr>
            </w:pPr>
            <w:r>
              <w:rPr>
                <w:color w:val="002060"/>
                <w:highlight w:val="yellow"/>
              </w:rPr>
              <w:t>FUTSAL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97380" w14:textId="77777777" w:rsidR="00416AFA" w:rsidRPr="004F0220" w:rsidRDefault="00416AFA" w:rsidP="001F23BB">
            <w:pPr>
              <w:rPr>
                <w:rFonts w:ascii="Arial" w:hAnsi="Arial" w:cs="Arial"/>
                <w:color w:val="002060"/>
                <w:sz w:val="12"/>
                <w:szCs w:val="12"/>
              </w:rPr>
            </w:pPr>
            <w:r>
              <w:rPr>
                <w:rFonts w:ascii="Arial" w:hAnsi="Arial" w:cs="Arial"/>
                <w:color w:val="002060"/>
                <w:sz w:val="12"/>
                <w:szCs w:val="12"/>
              </w:rPr>
              <w:t>23/09/2023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9C63" w14:textId="77777777" w:rsidR="00416AFA" w:rsidRPr="00DE2E11" w:rsidRDefault="00416AFA" w:rsidP="001F23BB">
            <w:pPr>
              <w:pStyle w:val="rowtabella0"/>
              <w:jc w:val="center"/>
              <w:rPr>
                <w:color w:val="002060"/>
              </w:rPr>
            </w:pPr>
            <w:r w:rsidRPr="0019706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6638" w14:textId="77777777" w:rsidR="00416AFA" w:rsidRPr="004F0220" w:rsidRDefault="00416AFA" w:rsidP="001F23BB">
            <w:pPr>
              <w:jc w:val="center"/>
              <w:rPr>
                <w:rFonts w:ascii="Arial" w:hAnsi="Arial" w:cs="Arial"/>
                <w:color w:val="002060"/>
                <w:sz w:val="12"/>
                <w:szCs w:val="12"/>
              </w:rPr>
            </w:pPr>
            <w:r w:rsidRPr="004F0220">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A4DAF" w14:textId="77777777" w:rsidR="00416AFA" w:rsidRPr="00DE2E11" w:rsidRDefault="00416AFA" w:rsidP="001F23BB">
            <w:pPr>
              <w:pStyle w:val="rowtabella0"/>
              <w:rPr>
                <w:color w:val="002060"/>
              </w:rPr>
            </w:pPr>
          </w:p>
        </w:tc>
      </w:tr>
    </w:tbl>
    <w:p w14:paraId="414A5697" w14:textId="77777777" w:rsidR="00416AFA" w:rsidRPr="00DE2E11" w:rsidRDefault="00416AFA" w:rsidP="00416AFA">
      <w:pPr>
        <w:pStyle w:val="breakline"/>
        <w:rPr>
          <w:color w:val="002060"/>
        </w:rPr>
      </w:pPr>
    </w:p>
    <w:p w14:paraId="5BE8B4A6" w14:textId="77777777" w:rsidR="00416AFA" w:rsidRPr="00DE2E11" w:rsidRDefault="00416AFA" w:rsidP="00416AFA">
      <w:pPr>
        <w:pStyle w:val="sottotitolocampionato10"/>
        <w:rPr>
          <w:color w:val="002060"/>
        </w:rPr>
      </w:pPr>
      <w:r w:rsidRPr="00DE2E11">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433311EB"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71D53"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CA489"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0FC20"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54819"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B8CD8"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7294A"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7C829"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6A34A" w14:textId="77777777" w:rsidR="00416AFA" w:rsidRPr="00DE2E11" w:rsidRDefault="00416AFA" w:rsidP="001F23BB">
            <w:pPr>
              <w:pStyle w:val="headertabella0"/>
              <w:rPr>
                <w:color w:val="002060"/>
              </w:rPr>
            </w:pPr>
            <w:r w:rsidRPr="00DE2E11">
              <w:rPr>
                <w:color w:val="002060"/>
              </w:rPr>
              <w:t>Impianto</w:t>
            </w:r>
          </w:p>
        </w:tc>
      </w:tr>
      <w:tr w:rsidR="00416AFA" w:rsidRPr="00DE2E11" w14:paraId="4B8B0389"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3B84" w14:textId="77777777" w:rsidR="00416AFA" w:rsidRPr="00197060" w:rsidRDefault="00416AFA" w:rsidP="001F23BB">
            <w:pPr>
              <w:pStyle w:val="rowtabella0"/>
              <w:rPr>
                <w:color w:val="002060"/>
                <w:highlight w:val="yellow"/>
              </w:rPr>
            </w:pPr>
            <w:r w:rsidRPr="00197060">
              <w:rPr>
                <w:color w:val="002060"/>
                <w:highlight w:val="yellow"/>
              </w:rPr>
              <w:t>22/09/2023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F3F2" w14:textId="77777777" w:rsidR="00416AFA" w:rsidRPr="00197060" w:rsidRDefault="00416AFA" w:rsidP="001F23BB">
            <w:pPr>
              <w:pStyle w:val="rowtabella0"/>
              <w:jc w:val="center"/>
              <w:rPr>
                <w:color w:val="002060"/>
                <w:highlight w:val="yellow"/>
              </w:rPr>
            </w:pPr>
            <w:r w:rsidRPr="00197060">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5F35" w14:textId="77777777" w:rsidR="00416AFA" w:rsidRPr="00197060" w:rsidRDefault="00416AFA" w:rsidP="001F23BB">
            <w:pPr>
              <w:pStyle w:val="rowtabella0"/>
              <w:rPr>
                <w:color w:val="002060"/>
                <w:highlight w:val="yellow"/>
              </w:rPr>
            </w:pPr>
            <w:r w:rsidRPr="00197060">
              <w:rPr>
                <w:color w:val="002060"/>
                <w:highlight w:val="yellow"/>
              </w:rPr>
              <w:t>AURORA TREIA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5B5B" w14:textId="77777777" w:rsidR="00416AFA" w:rsidRPr="00197060" w:rsidRDefault="00416AFA" w:rsidP="001F23BB">
            <w:pPr>
              <w:pStyle w:val="rowtabella0"/>
              <w:rPr>
                <w:color w:val="002060"/>
                <w:highlight w:val="yellow"/>
              </w:rPr>
            </w:pPr>
            <w:r w:rsidRPr="00197060">
              <w:rPr>
                <w:color w:val="002060"/>
                <w:highlight w:val="yellow"/>
              </w:rPr>
              <w:t>FUTSAL CAMPIGLIONE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8980" w14:textId="77777777" w:rsidR="00416AFA" w:rsidRPr="00DE2E11" w:rsidRDefault="00416AFA" w:rsidP="001F23B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CC5D" w14:textId="77777777" w:rsidR="00416AFA" w:rsidRPr="00DE2E11" w:rsidRDefault="00416AFA" w:rsidP="001F23BB">
            <w:pPr>
              <w:pStyle w:val="rowtabella0"/>
              <w:jc w:val="center"/>
              <w:rPr>
                <w:color w:val="002060"/>
              </w:rPr>
            </w:pPr>
            <w:r w:rsidRPr="0019706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2F5F5" w14:textId="77777777" w:rsidR="00416AFA" w:rsidRPr="00DE2E11" w:rsidRDefault="00416AFA" w:rsidP="001F23B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A0AD" w14:textId="77777777" w:rsidR="00416AFA" w:rsidRPr="00DE2E11" w:rsidRDefault="00416AFA" w:rsidP="001F23BB">
            <w:pPr>
              <w:pStyle w:val="rowtabella0"/>
              <w:rPr>
                <w:color w:val="002060"/>
              </w:rPr>
            </w:pPr>
            <w:r w:rsidRPr="00197060">
              <w:rPr>
                <w:color w:val="002060"/>
                <w:highlight w:val="yellow"/>
              </w:rPr>
              <w:t>PALESTRA COMUNALE CHIESANUOVA TREIA VIA DON LUIGI STURZO, 4</w:t>
            </w:r>
          </w:p>
        </w:tc>
      </w:tr>
    </w:tbl>
    <w:p w14:paraId="2F136DD2" w14:textId="77777777" w:rsidR="00416AFA" w:rsidRPr="00DE2E11" w:rsidRDefault="00416AFA" w:rsidP="00416AFA">
      <w:pPr>
        <w:pStyle w:val="breakline"/>
        <w:rPr>
          <w:rFonts w:eastAsiaTheme="minorEastAsia"/>
          <w:color w:val="002060"/>
        </w:rPr>
      </w:pPr>
    </w:p>
    <w:p w14:paraId="1768DCF8" w14:textId="77777777" w:rsidR="00416AFA" w:rsidRPr="00DE2E11" w:rsidRDefault="00416AFA" w:rsidP="00416AFA">
      <w:pPr>
        <w:pStyle w:val="breakline"/>
        <w:rPr>
          <w:color w:val="002060"/>
        </w:rPr>
      </w:pPr>
    </w:p>
    <w:p w14:paraId="2CF1DB1B" w14:textId="77777777" w:rsidR="00416AFA" w:rsidRPr="00DE2E11" w:rsidRDefault="00416AFA" w:rsidP="00416AFA">
      <w:pPr>
        <w:pStyle w:val="titoloprinc0"/>
        <w:rPr>
          <w:color w:val="002060"/>
        </w:rPr>
      </w:pPr>
      <w:r w:rsidRPr="00DE2E11">
        <w:rPr>
          <w:color w:val="002060"/>
        </w:rPr>
        <w:t>RISULTATI</w:t>
      </w:r>
    </w:p>
    <w:p w14:paraId="556F5973" w14:textId="77777777" w:rsidR="00416AFA" w:rsidRPr="00DE2E11" w:rsidRDefault="00416AFA" w:rsidP="00416AFA">
      <w:pPr>
        <w:pStyle w:val="breakline"/>
        <w:rPr>
          <w:color w:val="002060"/>
        </w:rPr>
      </w:pPr>
    </w:p>
    <w:p w14:paraId="2BC764EC" w14:textId="77777777" w:rsidR="00416AFA" w:rsidRPr="00DE2E11" w:rsidRDefault="00416AFA" w:rsidP="00416AFA">
      <w:pPr>
        <w:pStyle w:val="sottotitolocampionato10"/>
        <w:rPr>
          <w:color w:val="002060"/>
        </w:rPr>
      </w:pPr>
      <w:r w:rsidRPr="00DE2E11">
        <w:rPr>
          <w:color w:val="002060"/>
        </w:rPr>
        <w:t>RISULTATI UFFICIALI GARE DEL 15/09/2023</w:t>
      </w:r>
    </w:p>
    <w:p w14:paraId="19F5686B" w14:textId="77777777" w:rsidR="00416AFA" w:rsidRPr="00416AFA" w:rsidRDefault="00416AFA" w:rsidP="00416AFA">
      <w:pPr>
        <w:pStyle w:val="sottotitolocampionato20"/>
        <w:spacing w:before="0" w:beforeAutospacing="0" w:after="0" w:afterAutospacing="0"/>
        <w:rPr>
          <w:rFonts w:ascii="Arial" w:hAnsi="Arial" w:cs="Arial"/>
          <w:color w:val="002060"/>
          <w:sz w:val="20"/>
          <w:szCs w:val="20"/>
        </w:rPr>
      </w:pPr>
      <w:r w:rsidRPr="00416AFA">
        <w:rPr>
          <w:rFonts w:ascii="Arial" w:hAnsi="Arial" w:cs="Arial"/>
          <w:color w:val="002060"/>
          <w:sz w:val="20"/>
          <w:szCs w:val="20"/>
        </w:rPr>
        <w:t>Si trascrivono qui di seguito i risultati ufficiali delle gare disputate</w:t>
      </w:r>
    </w:p>
    <w:p w14:paraId="5418793D" w14:textId="77777777" w:rsidR="00416AFA" w:rsidRPr="00DE2E11" w:rsidRDefault="00416AFA" w:rsidP="00416AF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6AFA" w:rsidRPr="00DE2E11" w14:paraId="5C586FC3" w14:textId="77777777" w:rsidTr="001F23B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6AFA" w:rsidRPr="00DE2E11" w14:paraId="1507FBA6" w14:textId="77777777" w:rsidTr="001F23B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FF147" w14:textId="77777777" w:rsidR="00416AFA" w:rsidRPr="00DE2E11" w:rsidRDefault="00416AFA" w:rsidP="001F23BB">
                  <w:pPr>
                    <w:pStyle w:val="headertabella0"/>
                    <w:rPr>
                      <w:color w:val="002060"/>
                    </w:rPr>
                  </w:pPr>
                  <w:r w:rsidRPr="00DE2E11">
                    <w:rPr>
                      <w:color w:val="002060"/>
                    </w:rPr>
                    <w:t>GIRONE N - 1 Giornata - A</w:t>
                  </w:r>
                </w:p>
              </w:tc>
            </w:tr>
            <w:tr w:rsidR="00416AFA" w:rsidRPr="00DE2E11" w14:paraId="781AE995" w14:textId="77777777" w:rsidTr="001F23B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DD463" w14:textId="77777777" w:rsidR="00416AFA" w:rsidRPr="00DE2E11" w:rsidRDefault="00416AFA" w:rsidP="001F23BB">
                  <w:pPr>
                    <w:pStyle w:val="rowtabella0"/>
                    <w:rPr>
                      <w:color w:val="002060"/>
                    </w:rPr>
                  </w:pPr>
                  <w:r w:rsidRPr="00DE2E11">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9C5F0" w14:textId="77777777" w:rsidR="00416AFA" w:rsidRPr="00DE2E11" w:rsidRDefault="00416AFA" w:rsidP="001F23BB">
                  <w:pPr>
                    <w:pStyle w:val="rowtabella0"/>
                    <w:rPr>
                      <w:color w:val="002060"/>
                    </w:rPr>
                  </w:pPr>
                  <w:r w:rsidRPr="00DE2E11">
                    <w:rPr>
                      <w:color w:val="002060"/>
                    </w:rPr>
                    <w:t>- LUCREZIA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B5849" w14:textId="77777777" w:rsidR="00416AFA" w:rsidRPr="00DE2E11" w:rsidRDefault="00416AFA" w:rsidP="001F23BB">
                  <w:pPr>
                    <w:pStyle w:val="rowtabella0"/>
                    <w:jc w:val="center"/>
                    <w:rPr>
                      <w:color w:val="002060"/>
                    </w:rPr>
                  </w:pPr>
                  <w:r w:rsidRPr="00DE2E11">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6C907" w14:textId="77777777" w:rsidR="00416AFA" w:rsidRPr="00DE2E11" w:rsidRDefault="00416AFA" w:rsidP="001F23BB">
                  <w:pPr>
                    <w:pStyle w:val="rowtabella0"/>
                    <w:jc w:val="center"/>
                    <w:rPr>
                      <w:color w:val="002060"/>
                    </w:rPr>
                  </w:pPr>
                  <w:r w:rsidRPr="00DE2E11">
                    <w:rPr>
                      <w:color w:val="002060"/>
                    </w:rPr>
                    <w:t> </w:t>
                  </w:r>
                </w:p>
              </w:tc>
            </w:tr>
            <w:tr w:rsidR="00416AFA" w:rsidRPr="00DE2E11" w14:paraId="6EC23161"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7FE361" w14:textId="77777777" w:rsidR="00416AFA" w:rsidRPr="00DE2E11" w:rsidRDefault="00416AFA" w:rsidP="001F23BB">
                  <w:pPr>
                    <w:pStyle w:val="rowtabella0"/>
                    <w:rPr>
                      <w:color w:val="002060"/>
                    </w:rPr>
                  </w:pPr>
                  <w:r w:rsidRPr="00DE2E11">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42C998" w14:textId="77777777" w:rsidR="00416AFA" w:rsidRPr="00DE2E11" w:rsidRDefault="00416AFA" w:rsidP="001F23BB">
                  <w:pPr>
                    <w:pStyle w:val="rowtabella0"/>
                    <w:rPr>
                      <w:color w:val="002060"/>
                    </w:rPr>
                  </w:pPr>
                  <w:r w:rsidRPr="00DE2E1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3C9F65" w14:textId="77777777" w:rsidR="00416AFA" w:rsidRPr="00DE2E11" w:rsidRDefault="00416AFA" w:rsidP="001F23BB">
                  <w:pPr>
                    <w:pStyle w:val="rowtabella0"/>
                    <w:jc w:val="center"/>
                    <w:rPr>
                      <w:color w:val="002060"/>
                    </w:rPr>
                  </w:pPr>
                  <w:r w:rsidRPr="00DE2E11">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BB8AA2" w14:textId="77777777" w:rsidR="00416AFA" w:rsidRPr="00DE2E11" w:rsidRDefault="00416AFA" w:rsidP="001F23BB">
                  <w:pPr>
                    <w:pStyle w:val="rowtabella0"/>
                    <w:jc w:val="center"/>
                    <w:rPr>
                      <w:color w:val="002060"/>
                    </w:rPr>
                  </w:pPr>
                  <w:r w:rsidRPr="00DE2E11">
                    <w:rPr>
                      <w:color w:val="002060"/>
                    </w:rPr>
                    <w:t> </w:t>
                  </w:r>
                </w:p>
              </w:tc>
            </w:tr>
            <w:tr w:rsidR="00416AFA" w:rsidRPr="00DE2E11" w14:paraId="3F9EAAAB"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ED5B5A" w14:textId="77777777" w:rsidR="00416AFA" w:rsidRPr="00DE2E11" w:rsidRDefault="00416AFA" w:rsidP="001F23BB">
                  <w:pPr>
                    <w:pStyle w:val="rowtabella0"/>
                    <w:rPr>
                      <w:color w:val="002060"/>
                    </w:rPr>
                  </w:pPr>
                  <w:r w:rsidRPr="00DE2E11">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D6465D" w14:textId="77777777" w:rsidR="00416AFA" w:rsidRPr="00DE2E11" w:rsidRDefault="00416AFA" w:rsidP="001F23BB">
                  <w:pPr>
                    <w:pStyle w:val="rowtabella0"/>
                    <w:rPr>
                      <w:color w:val="002060"/>
                    </w:rPr>
                  </w:pPr>
                  <w:r w:rsidRPr="00DE2E11">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56403E" w14:textId="77777777" w:rsidR="00416AFA" w:rsidRPr="00DE2E11" w:rsidRDefault="00416AFA" w:rsidP="001F23BB">
                  <w:pPr>
                    <w:pStyle w:val="rowtabella0"/>
                    <w:jc w:val="center"/>
                    <w:rPr>
                      <w:color w:val="002060"/>
                    </w:rPr>
                  </w:pPr>
                  <w:r w:rsidRPr="00DE2E1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EB5813" w14:textId="77777777" w:rsidR="00416AFA" w:rsidRPr="00DE2E11" w:rsidRDefault="00416AFA" w:rsidP="001F23BB">
                  <w:pPr>
                    <w:pStyle w:val="rowtabella0"/>
                    <w:jc w:val="center"/>
                    <w:rPr>
                      <w:color w:val="002060"/>
                    </w:rPr>
                  </w:pPr>
                  <w:r w:rsidRPr="00DE2E11">
                    <w:rPr>
                      <w:color w:val="002060"/>
                    </w:rPr>
                    <w:t> </w:t>
                  </w:r>
                </w:p>
              </w:tc>
            </w:tr>
            <w:tr w:rsidR="00416AFA" w:rsidRPr="00DE2E11" w14:paraId="4B614BFF"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062CD3" w14:textId="77777777" w:rsidR="00416AFA" w:rsidRPr="00DE2E11" w:rsidRDefault="00416AFA" w:rsidP="001F23BB">
                  <w:pPr>
                    <w:pStyle w:val="rowtabella0"/>
                    <w:rPr>
                      <w:color w:val="002060"/>
                    </w:rPr>
                  </w:pPr>
                  <w:r w:rsidRPr="00DE2E11">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F2782A" w14:textId="77777777" w:rsidR="00416AFA" w:rsidRPr="00DE2E11" w:rsidRDefault="00416AFA" w:rsidP="001F23BB">
                  <w:pPr>
                    <w:pStyle w:val="rowtabella0"/>
                    <w:rPr>
                      <w:color w:val="002060"/>
                    </w:rPr>
                  </w:pPr>
                  <w:r w:rsidRPr="00DE2E11">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F8B11C" w14:textId="77777777" w:rsidR="00416AFA" w:rsidRPr="00DE2E11" w:rsidRDefault="00416AFA" w:rsidP="001F23BB">
                  <w:pPr>
                    <w:pStyle w:val="rowtabella0"/>
                    <w:jc w:val="center"/>
                    <w:rPr>
                      <w:color w:val="002060"/>
                    </w:rPr>
                  </w:pPr>
                  <w:r w:rsidRPr="00DE2E11">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AF4E72" w14:textId="77777777" w:rsidR="00416AFA" w:rsidRPr="00DE2E11" w:rsidRDefault="00416AFA" w:rsidP="001F23BB">
                  <w:pPr>
                    <w:pStyle w:val="rowtabella0"/>
                    <w:jc w:val="center"/>
                    <w:rPr>
                      <w:color w:val="002060"/>
                    </w:rPr>
                  </w:pPr>
                  <w:r w:rsidRPr="00DE2E11">
                    <w:rPr>
                      <w:color w:val="002060"/>
                    </w:rPr>
                    <w:t> </w:t>
                  </w:r>
                </w:p>
              </w:tc>
            </w:tr>
            <w:tr w:rsidR="00416AFA" w:rsidRPr="00DE2E11" w14:paraId="0AACBDA8"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AD54A5" w14:textId="77777777" w:rsidR="00416AFA" w:rsidRPr="00DE2E11" w:rsidRDefault="00416AFA" w:rsidP="001F23BB">
                  <w:pPr>
                    <w:pStyle w:val="rowtabella0"/>
                    <w:rPr>
                      <w:color w:val="002060"/>
                    </w:rPr>
                  </w:pPr>
                  <w:proofErr w:type="gramStart"/>
                  <w:r w:rsidRPr="00DE2E11">
                    <w:rPr>
                      <w:color w:val="002060"/>
                    </w:rPr>
                    <w:t>CITTA</w:t>
                  </w:r>
                  <w:proofErr w:type="gramEnd"/>
                  <w:r w:rsidRPr="00DE2E11">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952412" w14:textId="77777777" w:rsidR="00416AFA" w:rsidRPr="00DE2E11" w:rsidRDefault="00416AFA" w:rsidP="001F23BB">
                  <w:pPr>
                    <w:pStyle w:val="rowtabella0"/>
                    <w:rPr>
                      <w:color w:val="002060"/>
                    </w:rPr>
                  </w:pPr>
                  <w:r w:rsidRPr="00DE2E11">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959032" w14:textId="77777777" w:rsidR="00416AFA" w:rsidRPr="00DE2E11" w:rsidRDefault="00416AFA" w:rsidP="001F23BB">
                  <w:pPr>
                    <w:pStyle w:val="rowtabella0"/>
                    <w:jc w:val="center"/>
                    <w:rPr>
                      <w:color w:val="002060"/>
                    </w:rPr>
                  </w:pPr>
                  <w:r w:rsidRPr="00DE2E11">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C996D9" w14:textId="77777777" w:rsidR="00416AFA" w:rsidRPr="00DE2E11" w:rsidRDefault="00416AFA" w:rsidP="001F23BB">
                  <w:pPr>
                    <w:pStyle w:val="rowtabella0"/>
                    <w:jc w:val="center"/>
                    <w:rPr>
                      <w:color w:val="002060"/>
                    </w:rPr>
                  </w:pPr>
                  <w:r w:rsidRPr="00DE2E11">
                    <w:rPr>
                      <w:color w:val="002060"/>
                    </w:rPr>
                    <w:t> </w:t>
                  </w:r>
                </w:p>
              </w:tc>
            </w:tr>
            <w:tr w:rsidR="00416AFA" w:rsidRPr="00DE2E11" w14:paraId="76DDD9EE"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F479B4" w14:textId="77777777" w:rsidR="00416AFA" w:rsidRPr="00DE2E11" w:rsidRDefault="00416AFA" w:rsidP="001F23BB">
                  <w:pPr>
                    <w:pStyle w:val="rowtabella0"/>
                    <w:rPr>
                      <w:color w:val="002060"/>
                    </w:rPr>
                  </w:pPr>
                  <w:r w:rsidRPr="00DE2E11">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EDA42F" w14:textId="77777777" w:rsidR="00416AFA" w:rsidRPr="00DE2E11" w:rsidRDefault="00416AFA" w:rsidP="001F23BB">
                  <w:pPr>
                    <w:pStyle w:val="rowtabella0"/>
                    <w:rPr>
                      <w:color w:val="002060"/>
                    </w:rPr>
                  </w:pPr>
                  <w:r w:rsidRPr="00DE2E11">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C05356" w14:textId="77777777" w:rsidR="00416AFA" w:rsidRPr="00DE2E11" w:rsidRDefault="00416AFA" w:rsidP="001F23BB">
                  <w:pPr>
                    <w:pStyle w:val="rowtabella0"/>
                    <w:jc w:val="center"/>
                    <w:rPr>
                      <w:color w:val="002060"/>
                    </w:rPr>
                  </w:pPr>
                  <w:r w:rsidRPr="00DE2E1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49EB89" w14:textId="77777777" w:rsidR="00416AFA" w:rsidRPr="00DE2E11" w:rsidRDefault="00416AFA" w:rsidP="001F23BB">
                  <w:pPr>
                    <w:pStyle w:val="rowtabella0"/>
                    <w:jc w:val="center"/>
                    <w:rPr>
                      <w:color w:val="002060"/>
                    </w:rPr>
                  </w:pPr>
                  <w:r w:rsidRPr="00DE2E11">
                    <w:rPr>
                      <w:color w:val="002060"/>
                    </w:rPr>
                    <w:t> </w:t>
                  </w:r>
                </w:p>
              </w:tc>
            </w:tr>
            <w:tr w:rsidR="00416AFA" w:rsidRPr="00DE2E11" w14:paraId="5F262BCD"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FE86A2" w14:textId="77777777" w:rsidR="00416AFA" w:rsidRPr="00DE2E11" w:rsidRDefault="00416AFA" w:rsidP="001F23BB">
                  <w:pPr>
                    <w:pStyle w:val="rowtabella0"/>
                    <w:rPr>
                      <w:color w:val="002060"/>
                    </w:rPr>
                  </w:pPr>
                  <w:r w:rsidRPr="00DE2E11">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7FC267" w14:textId="77777777" w:rsidR="00416AFA" w:rsidRPr="00DE2E11" w:rsidRDefault="00416AFA" w:rsidP="001F23BB">
                  <w:pPr>
                    <w:pStyle w:val="rowtabella0"/>
                    <w:rPr>
                      <w:color w:val="002060"/>
                    </w:rPr>
                  </w:pPr>
                  <w:r w:rsidRPr="00DE2E11">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51C32E" w14:textId="77777777" w:rsidR="00416AFA" w:rsidRPr="00DE2E11" w:rsidRDefault="00416AFA" w:rsidP="001F23BB">
                  <w:pPr>
                    <w:pStyle w:val="rowtabella0"/>
                    <w:jc w:val="center"/>
                    <w:rPr>
                      <w:color w:val="002060"/>
                    </w:rPr>
                  </w:pPr>
                  <w:r w:rsidRPr="00DE2E11">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B9ACC8" w14:textId="77777777" w:rsidR="00416AFA" w:rsidRPr="00DE2E11" w:rsidRDefault="00416AFA" w:rsidP="001F23BB">
                  <w:pPr>
                    <w:pStyle w:val="rowtabella0"/>
                    <w:jc w:val="center"/>
                    <w:rPr>
                      <w:color w:val="002060"/>
                    </w:rPr>
                  </w:pPr>
                  <w:r w:rsidRPr="00DE2E11">
                    <w:rPr>
                      <w:color w:val="002060"/>
                    </w:rPr>
                    <w:t> </w:t>
                  </w:r>
                </w:p>
              </w:tc>
            </w:tr>
            <w:tr w:rsidR="00416AFA" w:rsidRPr="00DE2E11" w14:paraId="3DD9C2C5"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6B4BAF" w14:textId="77777777" w:rsidR="00416AFA" w:rsidRPr="00DE2E11" w:rsidRDefault="00416AFA" w:rsidP="001F23BB">
                  <w:pPr>
                    <w:pStyle w:val="rowtabella0"/>
                    <w:rPr>
                      <w:color w:val="002060"/>
                    </w:rPr>
                  </w:pPr>
                  <w:r w:rsidRPr="00DE2E1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436E36" w14:textId="77777777" w:rsidR="00416AFA" w:rsidRPr="00DE2E11" w:rsidRDefault="00416AFA" w:rsidP="001F23BB">
                  <w:pPr>
                    <w:pStyle w:val="rowtabella0"/>
                    <w:rPr>
                      <w:color w:val="002060"/>
                    </w:rPr>
                  </w:pPr>
                  <w:r w:rsidRPr="00DE2E11">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E7EE33" w14:textId="77777777" w:rsidR="00416AFA" w:rsidRPr="00DE2E11" w:rsidRDefault="00416AFA" w:rsidP="001F23BB">
                  <w:pPr>
                    <w:pStyle w:val="rowtabella0"/>
                    <w:jc w:val="center"/>
                    <w:rPr>
                      <w:color w:val="002060"/>
                    </w:rPr>
                  </w:pPr>
                  <w:r w:rsidRPr="00DE2E11">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A9F99D" w14:textId="77777777" w:rsidR="00416AFA" w:rsidRPr="00DE2E11" w:rsidRDefault="00416AFA" w:rsidP="001F23BB">
                  <w:pPr>
                    <w:pStyle w:val="rowtabella0"/>
                    <w:jc w:val="center"/>
                    <w:rPr>
                      <w:color w:val="002060"/>
                    </w:rPr>
                  </w:pPr>
                  <w:r w:rsidRPr="00DE2E11">
                    <w:rPr>
                      <w:color w:val="002060"/>
                    </w:rPr>
                    <w:t> </w:t>
                  </w:r>
                </w:p>
              </w:tc>
            </w:tr>
            <w:tr w:rsidR="00416AFA" w:rsidRPr="00DE2E11" w14:paraId="397AD03D" w14:textId="77777777" w:rsidTr="001F23B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11C506" w14:textId="77777777" w:rsidR="00416AFA" w:rsidRPr="00DE2E11" w:rsidRDefault="00416AFA" w:rsidP="001F23BB">
                  <w:pPr>
                    <w:pStyle w:val="rowtabella0"/>
                    <w:rPr>
                      <w:color w:val="002060"/>
                    </w:rPr>
                  </w:pPr>
                  <w:r w:rsidRPr="00DE2E11">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05FA1" w14:textId="77777777" w:rsidR="00416AFA" w:rsidRPr="00DE2E11" w:rsidRDefault="00416AFA" w:rsidP="001F23BB">
                  <w:pPr>
                    <w:pStyle w:val="rowtabella0"/>
                    <w:rPr>
                      <w:color w:val="002060"/>
                    </w:rPr>
                  </w:pPr>
                  <w:r w:rsidRPr="00DE2E11">
                    <w:rPr>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18545" w14:textId="77777777" w:rsidR="00416AFA" w:rsidRPr="00DE2E11" w:rsidRDefault="00416AFA" w:rsidP="001F23BB">
                  <w:pPr>
                    <w:pStyle w:val="rowtabella0"/>
                    <w:jc w:val="center"/>
                    <w:rPr>
                      <w:color w:val="002060"/>
                    </w:rPr>
                  </w:pPr>
                  <w:r w:rsidRPr="00DE2E11">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2837A" w14:textId="77777777" w:rsidR="00416AFA" w:rsidRPr="00DE2E11" w:rsidRDefault="00416AFA" w:rsidP="001F23BB">
                  <w:pPr>
                    <w:pStyle w:val="rowtabella0"/>
                    <w:jc w:val="center"/>
                    <w:rPr>
                      <w:color w:val="002060"/>
                    </w:rPr>
                  </w:pPr>
                  <w:r w:rsidRPr="00DE2E11">
                    <w:rPr>
                      <w:color w:val="002060"/>
                    </w:rPr>
                    <w:t> </w:t>
                  </w:r>
                </w:p>
              </w:tc>
            </w:tr>
            <w:tr w:rsidR="00416AFA" w:rsidRPr="00DE2E11" w14:paraId="31319964" w14:textId="77777777" w:rsidTr="001F23BB">
              <w:tc>
                <w:tcPr>
                  <w:tcW w:w="4700" w:type="dxa"/>
                  <w:gridSpan w:val="4"/>
                  <w:tcBorders>
                    <w:top w:val="nil"/>
                    <w:left w:val="nil"/>
                    <w:bottom w:val="nil"/>
                    <w:right w:val="nil"/>
                  </w:tcBorders>
                  <w:tcMar>
                    <w:top w:w="20" w:type="dxa"/>
                    <w:left w:w="20" w:type="dxa"/>
                    <w:bottom w:w="20" w:type="dxa"/>
                    <w:right w:w="20" w:type="dxa"/>
                  </w:tcMar>
                  <w:vAlign w:val="center"/>
                  <w:hideMark/>
                </w:tcPr>
                <w:p w14:paraId="379383BC" w14:textId="77777777" w:rsidR="00416AFA" w:rsidRPr="00DE2E11" w:rsidRDefault="00416AFA" w:rsidP="001F23BB">
                  <w:pPr>
                    <w:pStyle w:val="rowtabella0"/>
                    <w:rPr>
                      <w:color w:val="002060"/>
                    </w:rPr>
                  </w:pPr>
                  <w:r w:rsidRPr="00DE2E11">
                    <w:rPr>
                      <w:color w:val="002060"/>
                    </w:rPr>
                    <w:t>(1) - disputata il 16/09/2023</w:t>
                  </w:r>
                </w:p>
              </w:tc>
            </w:tr>
          </w:tbl>
          <w:p w14:paraId="56D65FDA" w14:textId="77777777" w:rsidR="00416AFA" w:rsidRPr="00DE2E11" w:rsidRDefault="00416AFA" w:rsidP="001F23B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6AFA" w:rsidRPr="00DE2E11" w14:paraId="11D9FB26" w14:textId="77777777" w:rsidTr="001F23B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815D1" w14:textId="77777777" w:rsidR="00416AFA" w:rsidRPr="00DE2E11" w:rsidRDefault="00416AFA" w:rsidP="001F23BB">
                  <w:pPr>
                    <w:pStyle w:val="headertabella0"/>
                    <w:rPr>
                      <w:color w:val="002060"/>
                    </w:rPr>
                  </w:pPr>
                  <w:r w:rsidRPr="00DE2E11">
                    <w:rPr>
                      <w:color w:val="002060"/>
                    </w:rPr>
                    <w:t>GIRONE S - 1 Giornata - A</w:t>
                  </w:r>
                </w:p>
              </w:tc>
            </w:tr>
            <w:tr w:rsidR="00416AFA" w:rsidRPr="00DE2E11" w14:paraId="40A8C010" w14:textId="77777777" w:rsidTr="001F23B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849CF8" w14:textId="77777777" w:rsidR="00416AFA" w:rsidRPr="00DE2E11" w:rsidRDefault="00416AFA" w:rsidP="001F23BB">
                  <w:pPr>
                    <w:pStyle w:val="rowtabella0"/>
                    <w:rPr>
                      <w:color w:val="002060"/>
                    </w:rPr>
                  </w:pPr>
                  <w:r w:rsidRPr="00DE2E1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6D0D3" w14:textId="77777777" w:rsidR="00416AFA" w:rsidRPr="00DE2E11" w:rsidRDefault="00416AFA" w:rsidP="001F23BB">
                  <w:pPr>
                    <w:pStyle w:val="rowtabella0"/>
                    <w:rPr>
                      <w:color w:val="002060"/>
                    </w:rPr>
                  </w:pPr>
                  <w:r w:rsidRPr="00DE2E11">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61CE0" w14:textId="77777777" w:rsidR="00416AFA" w:rsidRPr="00DE2E11" w:rsidRDefault="00416AFA" w:rsidP="001F23BB">
                  <w:pPr>
                    <w:pStyle w:val="rowtabella0"/>
                    <w:jc w:val="center"/>
                    <w:rPr>
                      <w:color w:val="002060"/>
                    </w:rPr>
                  </w:pPr>
                  <w:r w:rsidRPr="00DE2E11">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E7845" w14:textId="77777777" w:rsidR="00416AFA" w:rsidRPr="00DE2E11" w:rsidRDefault="00416AFA" w:rsidP="001F23BB">
                  <w:pPr>
                    <w:pStyle w:val="rowtabella0"/>
                    <w:jc w:val="center"/>
                    <w:rPr>
                      <w:color w:val="002060"/>
                    </w:rPr>
                  </w:pPr>
                  <w:r w:rsidRPr="00DE2E11">
                    <w:rPr>
                      <w:color w:val="002060"/>
                    </w:rPr>
                    <w:t> </w:t>
                  </w:r>
                </w:p>
              </w:tc>
            </w:tr>
            <w:tr w:rsidR="00416AFA" w:rsidRPr="00DE2E11" w14:paraId="43B57CD3"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DD0D37" w14:textId="77777777" w:rsidR="00416AFA" w:rsidRPr="00DE2E11" w:rsidRDefault="00416AFA" w:rsidP="001F23BB">
                  <w:pPr>
                    <w:pStyle w:val="rowtabella0"/>
                    <w:rPr>
                      <w:color w:val="002060"/>
                    </w:rPr>
                  </w:pPr>
                  <w:r w:rsidRPr="00DE2E11">
                    <w:rPr>
                      <w:color w:val="002060"/>
                    </w:rPr>
                    <w:t>(1) 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50C3EE" w14:textId="77777777" w:rsidR="00416AFA" w:rsidRPr="00DE2E11" w:rsidRDefault="00416AFA" w:rsidP="001F23BB">
                  <w:pPr>
                    <w:pStyle w:val="rowtabella0"/>
                    <w:rPr>
                      <w:color w:val="002060"/>
                    </w:rPr>
                  </w:pPr>
                  <w:r w:rsidRPr="00DE2E11">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797034" w14:textId="77777777" w:rsidR="00416AFA" w:rsidRPr="00DE2E11" w:rsidRDefault="00416AFA" w:rsidP="001F23BB">
                  <w:pPr>
                    <w:pStyle w:val="rowtabella0"/>
                    <w:jc w:val="center"/>
                    <w:rPr>
                      <w:color w:val="002060"/>
                    </w:rPr>
                  </w:pPr>
                  <w:r w:rsidRPr="00DE2E1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D26691" w14:textId="77777777" w:rsidR="00416AFA" w:rsidRPr="00DE2E11" w:rsidRDefault="00416AFA" w:rsidP="001F23BB">
                  <w:pPr>
                    <w:pStyle w:val="rowtabella0"/>
                    <w:jc w:val="center"/>
                    <w:rPr>
                      <w:color w:val="002060"/>
                    </w:rPr>
                  </w:pPr>
                  <w:r w:rsidRPr="00DE2E11">
                    <w:rPr>
                      <w:color w:val="002060"/>
                    </w:rPr>
                    <w:t> </w:t>
                  </w:r>
                </w:p>
              </w:tc>
            </w:tr>
            <w:tr w:rsidR="00416AFA" w:rsidRPr="00DE2E11" w14:paraId="28A6E345"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8294AE" w14:textId="77777777" w:rsidR="00416AFA" w:rsidRPr="00DE2E11" w:rsidRDefault="00416AFA" w:rsidP="001F23BB">
                  <w:pPr>
                    <w:pStyle w:val="rowtabella0"/>
                    <w:rPr>
                      <w:color w:val="002060"/>
                    </w:rPr>
                  </w:pPr>
                  <w:r w:rsidRPr="00DE2E11">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8E8B83" w14:textId="77777777" w:rsidR="00416AFA" w:rsidRPr="00DE2E11" w:rsidRDefault="00416AFA" w:rsidP="001F23BB">
                  <w:pPr>
                    <w:pStyle w:val="rowtabella0"/>
                    <w:rPr>
                      <w:color w:val="002060"/>
                    </w:rPr>
                  </w:pPr>
                  <w:r w:rsidRPr="00DE2E11">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8AF230" w14:textId="77777777" w:rsidR="00416AFA" w:rsidRPr="00DE2E11" w:rsidRDefault="00416AFA" w:rsidP="001F23BB">
                  <w:pPr>
                    <w:pStyle w:val="rowtabella0"/>
                    <w:jc w:val="center"/>
                    <w:rPr>
                      <w:color w:val="002060"/>
                    </w:rPr>
                  </w:pPr>
                  <w:r w:rsidRPr="00DE2E1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79EDDB" w14:textId="77777777" w:rsidR="00416AFA" w:rsidRPr="00DE2E11" w:rsidRDefault="00416AFA" w:rsidP="001F23BB">
                  <w:pPr>
                    <w:pStyle w:val="rowtabella0"/>
                    <w:jc w:val="center"/>
                    <w:rPr>
                      <w:color w:val="002060"/>
                    </w:rPr>
                  </w:pPr>
                  <w:r w:rsidRPr="00DE2E11">
                    <w:rPr>
                      <w:color w:val="002060"/>
                    </w:rPr>
                    <w:t> </w:t>
                  </w:r>
                </w:p>
              </w:tc>
            </w:tr>
            <w:tr w:rsidR="00416AFA" w:rsidRPr="00DE2E11" w14:paraId="5FE25CE3"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699972" w14:textId="77777777" w:rsidR="00416AFA" w:rsidRPr="00DE2E11" w:rsidRDefault="00416AFA" w:rsidP="001F23BB">
                  <w:pPr>
                    <w:pStyle w:val="rowtabella0"/>
                    <w:rPr>
                      <w:color w:val="002060"/>
                    </w:rPr>
                  </w:pPr>
                  <w:r w:rsidRPr="00DE2E11">
                    <w:rPr>
                      <w:color w:val="002060"/>
                    </w:rPr>
                    <w:t>(2) 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3079E9" w14:textId="77777777" w:rsidR="00416AFA" w:rsidRPr="00DE2E11" w:rsidRDefault="00416AFA" w:rsidP="001F23BB">
                  <w:pPr>
                    <w:pStyle w:val="rowtabella0"/>
                    <w:rPr>
                      <w:color w:val="002060"/>
                    </w:rPr>
                  </w:pPr>
                  <w:r w:rsidRPr="00DE2E11">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C1D521" w14:textId="77777777" w:rsidR="00416AFA" w:rsidRPr="00DE2E11" w:rsidRDefault="00416AFA" w:rsidP="001F23BB">
                  <w:pPr>
                    <w:pStyle w:val="rowtabella0"/>
                    <w:jc w:val="center"/>
                    <w:rPr>
                      <w:color w:val="002060"/>
                    </w:rPr>
                  </w:pPr>
                  <w:r w:rsidRPr="00DE2E11">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1A4BFF" w14:textId="77777777" w:rsidR="00416AFA" w:rsidRPr="00DE2E11" w:rsidRDefault="00416AFA" w:rsidP="001F23BB">
                  <w:pPr>
                    <w:pStyle w:val="rowtabella0"/>
                    <w:jc w:val="center"/>
                    <w:rPr>
                      <w:color w:val="002060"/>
                    </w:rPr>
                  </w:pPr>
                  <w:r w:rsidRPr="00DE2E11">
                    <w:rPr>
                      <w:color w:val="002060"/>
                    </w:rPr>
                    <w:t> </w:t>
                  </w:r>
                </w:p>
              </w:tc>
            </w:tr>
            <w:tr w:rsidR="00416AFA" w:rsidRPr="00DE2E11" w14:paraId="72ACC912"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1255D9" w14:textId="77777777" w:rsidR="00416AFA" w:rsidRPr="00DE2E11" w:rsidRDefault="00416AFA" w:rsidP="001F23BB">
                  <w:pPr>
                    <w:pStyle w:val="rowtabella0"/>
                    <w:rPr>
                      <w:color w:val="002060"/>
                    </w:rPr>
                  </w:pPr>
                  <w:r w:rsidRPr="00DE2E11">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741017" w14:textId="77777777" w:rsidR="00416AFA" w:rsidRPr="00DE2E11" w:rsidRDefault="00416AFA" w:rsidP="001F23BB">
                  <w:pPr>
                    <w:pStyle w:val="rowtabella0"/>
                    <w:rPr>
                      <w:color w:val="002060"/>
                    </w:rPr>
                  </w:pPr>
                  <w:r w:rsidRPr="00DE2E11">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9A2D48" w14:textId="77777777" w:rsidR="00416AFA" w:rsidRPr="00DE2E11" w:rsidRDefault="00416AFA" w:rsidP="001F23BB">
                  <w:pPr>
                    <w:pStyle w:val="rowtabella0"/>
                    <w:jc w:val="center"/>
                    <w:rPr>
                      <w:color w:val="002060"/>
                    </w:rPr>
                  </w:pPr>
                  <w:r w:rsidRPr="00DE2E11">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C7DE6D" w14:textId="77777777" w:rsidR="00416AFA" w:rsidRPr="00DE2E11" w:rsidRDefault="00416AFA" w:rsidP="001F23BB">
                  <w:pPr>
                    <w:pStyle w:val="rowtabella0"/>
                    <w:jc w:val="center"/>
                    <w:rPr>
                      <w:color w:val="002060"/>
                    </w:rPr>
                  </w:pPr>
                  <w:r w:rsidRPr="00DE2E11">
                    <w:rPr>
                      <w:color w:val="002060"/>
                    </w:rPr>
                    <w:t> </w:t>
                  </w:r>
                </w:p>
              </w:tc>
            </w:tr>
            <w:tr w:rsidR="00416AFA" w:rsidRPr="00DE2E11" w14:paraId="4F9EFE55"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AAB0B2" w14:textId="77777777" w:rsidR="00416AFA" w:rsidRPr="00DE2E11" w:rsidRDefault="00416AFA" w:rsidP="001F23BB">
                  <w:pPr>
                    <w:pStyle w:val="rowtabella0"/>
                    <w:rPr>
                      <w:color w:val="002060"/>
                    </w:rPr>
                  </w:pPr>
                  <w:r w:rsidRPr="00DE2E11">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4991ED" w14:textId="77777777" w:rsidR="00416AFA" w:rsidRPr="00DE2E11" w:rsidRDefault="00416AFA" w:rsidP="001F23BB">
                  <w:pPr>
                    <w:pStyle w:val="rowtabella0"/>
                    <w:rPr>
                      <w:color w:val="002060"/>
                    </w:rPr>
                  </w:pPr>
                  <w:r w:rsidRPr="00DE2E11">
                    <w:rPr>
                      <w:color w:val="002060"/>
                    </w:rPr>
                    <w:t xml:space="preserve">- </w:t>
                  </w:r>
                  <w:proofErr w:type="gramStart"/>
                  <w:r w:rsidRPr="00DE2E11">
                    <w:rPr>
                      <w:color w:val="002060"/>
                    </w:rPr>
                    <w:t>U.MANDOLESI</w:t>
                  </w:r>
                  <w:proofErr w:type="gramEnd"/>
                  <w:r w:rsidRPr="00DE2E11">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701534" w14:textId="77777777" w:rsidR="00416AFA" w:rsidRPr="00DE2E11" w:rsidRDefault="00416AFA" w:rsidP="001F23BB">
                  <w:pPr>
                    <w:pStyle w:val="rowtabella0"/>
                    <w:jc w:val="center"/>
                    <w:rPr>
                      <w:color w:val="002060"/>
                    </w:rPr>
                  </w:pPr>
                  <w:r w:rsidRPr="00DE2E1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EA3924" w14:textId="77777777" w:rsidR="00416AFA" w:rsidRPr="00DE2E11" w:rsidRDefault="00416AFA" w:rsidP="001F23BB">
                  <w:pPr>
                    <w:pStyle w:val="rowtabella0"/>
                    <w:jc w:val="center"/>
                    <w:rPr>
                      <w:color w:val="002060"/>
                    </w:rPr>
                  </w:pPr>
                  <w:r w:rsidRPr="00DE2E11">
                    <w:rPr>
                      <w:color w:val="002060"/>
                    </w:rPr>
                    <w:t> </w:t>
                  </w:r>
                </w:p>
              </w:tc>
            </w:tr>
            <w:tr w:rsidR="00416AFA" w:rsidRPr="00DE2E11" w14:paraId="12E4ADB6"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8FDE12" w14:textId="77777777" w:rsidR="00416AFA" w:rsidRPr="00DE2E11" w:rsidRDefault="00416AFA" w:rsidP="001F23BB">
                  <w:pPr>
                    <w:pStyle w:val="rowtabella0"/>
                    <w:rPr>
                      <w:color w:val="002060"/>
                    </w:rPr>
                  </w:pPr>
                  <w:r w:rsidRPr="00DE2E11">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470E31" w14:textId="77777777" w:rsidR="00416AFA" w:rsidRPr="00DE2E11" w:rsidRDefault="00416AFA" w:rsidP="001F23BB">
                  <w:pPr>
                    <w:pStyle w:val="rowtabella0"/>
                    <w:rPr>
                      <w:color w:val="002060"/>
                    </w:rPr>
                  </w:pPr>
                  <w:r w:rsidRPr="00DE2E11">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F8235F" w14:textId="77777777" w:rsidR="00416AFA" w:rsidRPr="00DE2E11" w:rsidRDefault="00416AFA" w:rsidP="001F23BB">
                  <w:pPr>
                    <w:pStyle w:val="rowtabella0"/>
                    <w:jc w:val="center"/>
                    <w:rPr>
                      <w:color w:val="002060"/>
                    </w:rPr>
                  </w:pPr>
                  <w:r w:rsidRPr="00DE2E11">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71EED8" w14:textId="77777777" w:rsidR="00416AFA" w:rsidRPr="00DE2E11" w:rsidRDefault="00416AFA" w:rsidP="001F23BB">
                  <w:pPr>
                    <w:pStyle w:val="rowtabella0"/>
                    <w:jc w:val="center"/>
                    <w:rPr>
                      <w:color w:val="002060"/>
                    </w:rPr>
                  </w:pPr>
                  <w:r w:rsidRPr="00DE2E11">
                    <w:rPr>
                      <w:color w:val="002060"/>
                    </w:rPr>
                    <w:t> </w:t>
                  </w:r>
                </w:p>
              </w:tc>
            </w:tr>
            <w:tr w:rsidR="00416AFA" w:rsidRPr="00DE2E11" w14:paraId="109340E5" w14:textId="77777777" w:rsidTr="001F23B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E8DF67" w14:textId="77777777" w:rsidR="00416AFA" w:rsidRPr="00DE2E11" w:rsidRDefault="00416AFA" w:rsidP="001F23BB">
                  <w:pPr>
                    <w:pStyle w:val="rowtabella0"/>
                    <w:rPr>
                      <w:color w:val="002060"/>
                    </w:rPr>
                  </w:pPr>
                  <w:r w:rsidRPr="00DE2E11">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CF6CC7" w14:textId="77777777" w:rsidR="00416AFA" w:rsidRPr="00DE2E11" w:rsidRDefault="00416AFA" w:rsidP="001F23BB">
                  <w:pPr>
                    <w:pStyle w:val="rowtabella0"/>
                    <w:rPr>
                      <w:color w:val="002060"/>
                    </w:rPr>
                  </w:pPr>
                  <w:r w:rsidRPr="00DE2E11">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8CD986" w14:textId="77777777" w:rsidR="00416AFA" w:rsidRPr="00DE2E11" w:rsidRDefault="00416AFA" w:rsidP="001F23BB">
                  <w:pPr>
                    <w:pStyle w:val="rowtabella0"/>
                    <w:jc w:val="center"/>
                    <w:rPr>
                      <w:color w:val="002060"/>
                    </w:rPr>
                  </w:pPr>
                  <w:r w:rsidRPr="00DE2E1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81AB3E" w14:textId="77777777" w:rsidR="00416AFA" w:rsidRPr="00DE2E11" w:rsidRDefault="00416AFA" w:rsidP="001F23BB">
                  <w:pPr>
                    <w:pStyle w:val="rowtabella0"/>
                    <w:jc w:val="center"/>
                    <w:rPr>
                      <w:color w:val="002060"/>
                    </w:rPr>
                  </w:pPr>
                  <w:r w:rsidRPr="00DE2E11">
                    <w:rPr>
                      <w:color w:val="002060"/>
                    </w:rPr>
                    <w:t> </w:t>
                  </w:r>
                </w:p>
              </w:tc>
            </w:tr>
            <w:tr w:rsidR="00416AFA" w:rsidRPr="00DE2E11" w14:paraId="6C33DE0F" w14:textId="77777777" w:rsidTr="001F23B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2D3CB9" w14:textId="77777777" w:rsidR="00416AFA" w:rsidRPr="00DE2E11" w:rsidRDefault="00416AFA" w:rsidP="001F23BB">
                  <w:pPr>
                    <w:pStyle w:val="rowtabella0"/>
                    <w:rPr>
                      <w:color w:val="002060"/>
                    </w:rPr>
                  </w:pPr>
                  <w:r w:rsidRPr="00DE2E11">
                    <w:rPr>
                      <w:color w:val="002060"/>
                    </w:rPr>
                    <w:t>SAMBENEDETTESE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F7380" w14:textId="77777777" w:rsidR="00416AFA" w:rsidRPr="00DE2E11" w:rsidRDefault="00416AFA" w:rsidP="001F23BB">
                  <w:pPr>
                    <w:pStyle w:val="rowtabella0"/>
                    <w:rPr>
                      <w:color w:val="002060"/>
                    </w:rPr>
                  </w:pPr>
                  <w:r w:rsidRPr="00DE2E11">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EDDBA" w14:textId="77777777" w:rsidR="00416AFA" w:rsidRPr="00DE2E11" w:rsidRDefault="00416AFA" w:rsidP="001F23BB">
                  <w:pPr>
                    <w:pStyle w:val="rowtabella0"/>
                    <w:jc w:val="center"/>
                    <w:rPr>
                      <w:color w:val="002060"/>
                    </w:rPr>
                  </w:pPr>
                  <w:r w:rsidRPr="00DE2E11">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CF585" w14:textId="77777777" w:rsidR="00416AFA" w:rsidRPr="00DE2E11" w:rsidRDefault="00416AFA" w:rsidP="001F23BB">
                  <w:pPr>
                    <w:pStyle w:val="rowtabella0"/>
                    <w:jc w:val="center"/>
                    <w:rPr>
                      <w:color w:val="002060"/>
                    </w:rPr>
                  </w:pPr>
                  <w:r w:rsidRPr="00DE2E11">
                    <w:rPr>
                      <w:color w:val="002060"/>
                    </w:rPr>
                    <w:t> </w:t>
                  </w:r>
                </w:p>
              </w:tc>
            </w:tr>
            <w:tr w:rsidR="00416AFA" w:rsidRPr="00DE2E11" w14:paraId="11956CDA" w14:textId="77777777" w:rsidTr="001F23BB">
              <w:tc>
                <w:tcPr>
                  <w:tcW w:w="4700" w:type="dxa"/>
                  <w:gridSpan w:val="4"/>
                  <w:tcBorders>
                    <w:top w:val="nil"/>
                    <w:left w:val="nil"/>
                    <w:bottom w:val="nil"/>
                    <w:right w:val="nil"/>
                  </w:tcBorders>
                  <w:tcMar>
                    <w:top w:w="20" w:type="dxa"/>
                    <w:left w:w="20" w:type="dxa"/>
                    <w:bottom w:w="20" w:type="dxa"/>
                    <w:right w:w="20" w:type="dxa"/>
                  </w:tcMar>
                  <w:vAlign w:val="center"/>
                  <w:hideMark/>
                </w:tcPr>
                <w:p w14:paraId="1CDAD120" w14:textId="77777777" w:rsidR="00416AFA" w:rsidRPr="00DE2E11" w:rsidRDefault="00416AFA" w:rsidP="001F23BB">
                  <w:pPr>
                    <w:pStyle w:val="rowtabella0"/>
                    <w:rPr>
                      <w:color w:val="002060"/>
                    </w:rPr>
                  </w:pPr>
                  <w:r w:rsidRPr="00DE2E11">
                    <w:rPr>
                      <w:color w:val="002060"/>
                    </w:rPr>
                    <w:t>(1) - disputata il 16/09/2023</w:t>
                  </w:r>
                </w:p>
              </w:tc>
            </w:tr>
            <w:tr w:rsidR="00416AFA" w:rsidRPr="00DE2E11" w14:paraId="6D1BC231" w14:textId="77777777" w:rsidTr="001F23BB">
              <w:tc>
                <w:tcPr>
                  <w:tcW w:w="4700" w:type="dxa"/>
                  <w:gridSpan w:val="4"/>
                  <w:tcBorders>
                    <w:top w:val="nil"/>
                    <w:left w:val="nil"/>
                    <w:bottom w:val="nil"/>
                    <w:right w:val="nil"/>
                  </w:tcBorders>
                  <w:tcMar>
                    <w:top w:w="20" w:type="dxa"/>
                    <w:left w:w="20" w:type="dxa"/>
                    <w:bottom w:w="20" w:type="dxa"/>
                    <w:right w:w="20" w:type="dxa"/>
                  </w:tcMar>
                  <w:vAlign w:val="center"/>
                  <w:hideMark/>
                </w:tcPr>
                <w:p w14:paraId="2C7DB1D3" w14:textId="77777777" w:rsidR="00416AFA" w:rsidRPr="00DE2E11" w:rsidRDefault="00416AFA" w:rsidP="001F23BB">
                  <w:pPr>
                    <w:pStyle w:val="rowtabella0"/>
                    <w:rPr>
                      <w:color w:val="002060"/>
                    </w:rPr>
                  </w:pPr>
                  <w:r w:rsidRPr="00DE2E11">
                    <w:rPr>
                      <w:color w:val="002060"/>
                    </w:rPr>
                    <w:t>(2) - disputata il 14/09/2023</w:t>
                  </w:r>
                </w:p>
              </w:tc>
            </w:tr>
          </w:tbl>
          <w:p w14:paraId="5CF5CA22" w14:textId="77777777" w:rsidR="00416AFA" w:rsidRPr="00DE2E11" w:rsidRDefault="00416AFA" w:rsidP="001F23BB">
            <w:pPr>
              <w:rPr>
                <w:color w:val="002060"/>
              </w:rPr>
            </w:pPr>
          </w:p>
        </w:tc>
      </w:tr>
    </w:tbl>
    <w:p w14:paraId="47C47DE1" w14:textId="77777777" w:rsidR="00416AFA" w:rsidRPr="00DE2E11" w:rsidRDefault="00416AFA" w:rsidP="00416AFA">
      <w:pPr>
        <w:pStyle w:val="breakline"/>
        <w:rPr>
          <w:rFonts w:eastAsiaTheme="minorEastAsia"/>
          <w:color w:val="002060"/>
        </w:rPr>
      </w:pPr>
    </w:p>
    <w:p w14:paraId="581E0C1C" w14:textId="77777777" w:rsidR="00416AFA" w:rsidRPr="00DE2E11" w:rsidRDefault="00416AFA" w:rsidP="00416AFA">
      <w:pPr>
        <w:pStyle w:val="breakline"/>
        <w:rPr>
          <w:color w:val="002060"/>
        </w:rPr>
      </w:pPr>
    </w:p>
    <w:p w14:paraId="13C3732E" w14:textId="77777777" w:rsidR="00416AFA" w:rsidRPr="00DE2E11" w:rsidRDefault="00416AFA" w:rsidP="00416AFA">
      <w:pPr>
        <w:pStyle w:val="titoloprinc0"/>
        <w:rPr>
          <w:color w:val="002060"/>
        </w:rPr>
      </w:pPr>
      <w:r w:rsidRPr="00DE2E11">
        <w:rPr>
          <w:color w:val="002060"/>
        </w:rPr>
        <w:t>GIUDICE SPORTIVO</w:t>
      </w:r>
    </w:p>
    <w:p w14:paraId="4C26597E" w14:textId="77777777" w:rsidR="00416AFA" w:rsidRPr="00DE2E11" w:rsidRDefault="00416AFA" w:rsidP="00416AFA">
      <w:pPr>
        <w:pStyle w:val="diffida"/>
        <w:rPr>
          <w:color w:val="002060"/>
        </w:rPr>
      </w:pPr>
      <w:r w:rsidRPr="00DE2E11">
        <w:rPr>
          <w:color w:val="002060"/>
        </w:rPr>
        <w:lastRenderedPageBreak/>
        <w:t>Il Giudice Sportivo Avv. Agnese Lazzaretti, con l'assistenza del segretario Angelo Castellana, nella seduta del 20/09/2023, ha adottato le decisioni che di seguito integralmente si riportano:</w:t>
      </w:r>
    </w:p>
    <w:p w14:paraId="76440FEF" w14:textId="77777777" w:rsidR="00416AFA" w:rsidRPr="00DE2E11" w:rsidRDefault="00416AFA" w:rsidP="00416AFA">
      <w:pPr>
        <w:pStyle w:val="titolo10"/>
        <w:rPr>
          <w:color w:val="002060"/>
        </w:rPr>
      </w:pPr>
      <w:r w:rsidRPr="00DE2E11">
        <w:rPr>
          <w:color w:val="002060"/>
        </w:rPr>
        <w:t xml:space="preserve">GARE DEL 14/ 9/2023 </w:t>
      </w:r>
    </w:p>
    <w:p w14:paraId="2C2449DF" w14:textId="77777777" w:rsidR="00416AFA" w:rsidRPr="00DE2E11" w:rsidRDefault="00416AFA" w:rsidP="00416AFA">
      <w:pPr>
        <w:pStyle w:val="titolo7a"/>
        <w:rPr>
          <w:color w:val="002060"/>
        </w:rPr>
      </w:pPr>
      <w:r w:rsidRPr="00DE2E11">
        <w:rPr>
          <w:color w:val="002060"/>
        </w:rPr>
        <w:t xml:space="preserve">PROVVEDIMENTI DISCIPLINARI </w:t>
      </w:r>
    </w:p>
    <w:p w14:paraId="0732C835" w14:textId="77777777" w:rsidR="00416AFA" w:rsidRPr="00DE2E11" w:rsidRDefault="00416AFA" w:rsidP="00416AFA">
      <w:pPr>
        <w:pStyle w:val="titolo7b0"/>
        <w:rPr>
          <w:color w:val="002060"/>
        </w:rPr>
      </w:pPr>
      <w:r w:rsidRPr="00DE2E11">
        <w:rPr>
          <w:color w:val="002060"/>
        </w:rPr>
        <w:t xml:space="preserve">In base alle risultanze degli atti ufficiali sono state deliberate le seguenti sanzioni disciplinari. </w:t>
      </w:r>
    </w:p>
    <w:p w14:paraId="423744B6" w14:textId="77777777" w:rsidR="00416AFA" w:rsidRPr="00DE2E11" w:rsidRDefault="00416AFA" w:rsidP="00416AFA">
      <w:pPr>
        <w:pStyle w:val="titolo30"/>
        <w:rPr>
          <w:color w:val="002060"/>
        </w:rPr>
      </w:pPr>
      <w:r w:rsidRPr="00DE2E11">
        <w:rPr>
          <w:color w:val="002060"/>
        </w:rPr>
        <w:t xml:space="preserve">CALCIATORI NON ESPULSI </w:t>
      </w:r>
    </w:p>
    <w:p w14:paraId="5D53E171" w14:textId="77777777" w:rsidR="00416AFA" w:rsidRPr="00DE2E11" w:rsidRDefault="00416AFA" w:rsidP="00416AFA">
      <w:pPr>
        <w:pStyle w:val="titolo20"/>
        <w:rPr>
          <w:color w:val="002060"/>
        </w:rPr>
      </w:pPr>
      <w:r w:rsidRPr="00DE2E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3BACA111" w14:textId="77777777" w:rsidTr="001F23BB">
        <w:tc>
          <w:tcPr>
            <w:tcW w:w="2200" w:type="dxa"/>
            <w:tcMar>
              <w:top w:w="20" w:type="dxa"/>
              <w:left w:w="20" w:type="dxa"/>
              <w:bottom w:w="20" w:type="dxa"/>
              <w:right w:w="20" w:type="dxa"/>
            </w:tcMar>
            <w:vAlign w:val="center"/>
            <w:hideMark/>
          </w:tcPr>
          <w:p w14:paraId="75FC9865" w14:textId="77777777" w:rsidR="00416AFA" w:rsidRPr="00DE2E11" w:rsidRDefault="00416AFA" w:rsidP="001F23BB">
            <w:pPr>
              <w:pStyle w:val="movimento"/>
              <w:rPr>
                <w:color w:val="002060"/>
              </w:rPr>
            </w:pPr>
            <w:r w:rsidRPr="00DE2E11">
              <w:rPr>
                <w:color w:val="002060"/>
              </w:rPr>
              <w:t>BECCACECE MATTEO</w:t>
            </w:r>
          </w:p>
        </w:tc>
        <w:tc>
          <w:tcPr>
            <w:tcW w:w="2200" w:type="dxa"/>
            <w:tcMar>
              <w:top w:w="20" w:type="dxa"/>
              <w:left w:w="20" w:type="dxa"/>
              <w:bottom w:w="20" w:type="dxa"/>
              <w:right w:w="20" w:type="dxa"/>
            </w:tcMar>
            <w:vAlign w:val="center"/>
            <w:hideMark/>
          </w:tcPr>
          <w:p w14:paraId="766F4D8E" w14:textId="77777777" w:rsidR="00416AFA" w:rsidRPr="00DE2E11" w:rsidRDefault="00416AFA" w:rsidP="001F23BB">
            <w:pPr>
              <w:pStyle w:val="movimento2"/>
              <w:rPr>
                <w:color w:val="002060"/>
              </w:rPr>
            </w:pPr>
            <w:r w:rsidRPr="00DE2E11">
              <w:rPr>
                <w:color w:val="002060"/>
              </w:rPr>
              <w:t xml:space="preserve">(AVENALE) </w:t>
            </w:r>
          </w:p>
        </w:tc>
        <w:tc>
          <w:tcPr>
            <w:tcW w:w="800" w:type="dxa"/>
            <w:tcMar>
              <w:top w:w="20" w:type="dxa"/>
              <w:left w:w="20" w:type="dxa"/>
              <w:bottom w:w="20" w:type="dxa"/>
              <w:right w:w="20" w:type="dxa"/>
            </w:tcMar>
            <w:vAlign w:val="center"/>
            <w:hideMark/>
          </w:tcPr>
          <w:p w14:paraId="26FF2BF6"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26463B16" w14:textId="77777777" w:rsidR="00416AFA" w:rsidRPr="00DE2E11" w:rsidRDefault="00416AFA" w:rsidP="001F23BB">
            <w:pPr>
              <w:pStyle w:val="movimento"/>
              <w:rPr>
                <w:color w:val="002060"/>
              </w:rPr>
            </w:pPr>
            <w:r w:rsidRPr="00DE2E11">
              <w:rPr>
                <w:color w:val="002060"/>
              </w:rPr>
              <w:t>CAMPANA MATTEO</w:t>
            </w:r>
          </w:p>
        </w:tc>
        <w:tc>
          <w:tcPr>
            <w:tcW w:w="2200" w:type="dxa"/>
            <w:tcMar>
              <w:top w:w="20" w:type="dxa"/>
              <w:left w:w="20" w:type="dxa"/>
              <w:bottom w:w="20" w:type="dxa"/>
              <w:right w:w="20" w:type="dxa"/>
            </w:tcMar>
            <w:vAlign w:val="center"/>
            <w:hideMark/>
          </w:tcPr>
          <w:p w14:paraId="6F556FBD" w14:textId="77777777" w:rsidR="00416AFA" w:rsidRPr="00DE2E11" w:rsidRDefault="00416AFA" w:rsidP="001F23BB">
            <w:pPr>
              <w:pStyle w:val="movimento2"/>
              <w:rPr>
                <w:color w:val="002060"/>
              </w:rPr>
            </w:pPr>
            <w:r w:rsidRPr="00DE2E11">
              <w:rPr>
                <w:color w:val="002060"/>
              </w:rPr>
              <w:t xml:space="preserve">(AVENALE) </w:t>
            </w:r>
          </w:p>
        </w:tc>
      </w:tr>
      <w:tr w:rsidR="00416AFA" w:rsidRPr="00DE2E11" w14:paraId="117A03DA" w14:textId="77777777" w:rsidTr="001F23BB">
        <w:tc>
          <w:tcPr>
            <w:tcW w:w="2200" w:type="dxa"/>
            <w:tcMar>
              <w:top w:w="20" w:type="dxa"/>
              <w:left w:w="20" w:type="dxa"/>
              <w:bottom w:w="20" w:type="dxa"/>
              <w:right w:w="20" w:type="dxa"/>
            </w:tcMar>
            <w:vAlign w:val="center"/>
            <w:hideMark/>
          </w:tcPr>
          <w:p w14:paraId="68ABE94E" w14:textId="77777777" w:rsidR="00416AFA" w:rsidRPr="00DE2E11" w:rsidRDefault="00416AFA" w:rsidP="001F23BB">
            <w:pPr>
              <w:pStyle w:val="movimento"/>
              <w:rPr>
                <w:color w:val="002060"/>
              </w:rPr>
            </w:pPr>
            <w:r w:rsidRPr="00DE2E11">
              <w:rPr>
                <w:color w:val="002060"/>
              </w:rPr>
              <w:t>MARROCCHI RICCARDO</w:t>
            </w:r>
          </w:p>
        </w:tc>
        <w:tc>
          <w:tcPr>
            <w:tcW w:w="2200" w:type="dxa"/>
            <w:tcMar>
              <w:top w:w="20" w:type="dxa"/>
              <w:left w:w="20" w:type="dxa"/>
              <w:bottom w:w="20" w:type="dxa"/>
              <w:right w:w="20" w:type="dxa"/>
            </w:tcMar>
            <w:vAlign w:val="center"/>
            <w:hideMark/>
          </w:tcPr>
          <w:p w14:paraId="26225743" w14:textId="77777777" w:rsidR="00416AFA" w:rsidRPr="00DE2E11" w:rsidRDefault="00416AFA" w:rsidP="001F23BB">
            <w:pPr>
              <w:pStyle w:val="movimento2"/>
              <w:rPr>
                <w:color w:val="002060"/>
              </w:rPr>
            </w:pPr>
            <w:r w:rsidRPr="00DE2E11">
              <w:rPr>
                <w:color w:val="002060"/>
              </w:rPr>
              <w:t xml:space="preserve">(AVENALE) </w:t>
            </w:r>
          </w:p>
        </w:tc>
        <w:tc>
          <w:tcPr>
            <w:tcW w:w="800" w:type="dxa"/>
            <w:tcMar>
              <w:top w:w="20" w:type="dxa"/>
              <w:left w:w="20" w:type="dxa"/>
              <w:bottom w:w="20" w:type="dxa"/>
              <w:right w:w="20" w:type="dxa"/>
            </w:tcMar>
            <w:vAlign w:val="center"/>
            <w:hideMark/>
          </w:tcPr>
          <w:p w14:paraId="0E7A7DD5"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0C3A1BB7" w14:textId="77777777" w:rsidR="00416AFA" w:rsidRPr="00DE2E11" w:rsidRDefault="00416AFA" w:rsidP="001F23BB">
            <w:pPr>
              <w:pStyle w:val="movimento"/>
              <w:rPr>
                <w:color w:val="002060"/>
              </w:rPr>
            </w:pPr>
            <w:r w:rsidRPr="00DE2E11">
              <w:rPr>
                <w:color w:val="002060"/>
              </w:rPr>
              <w:t>BANCHETTI JOELE</w:t>
            </w:r>
          </w:p>
        </w:tc>
        <w:tc>
          <w:tcPr>
            <w:tcW w:w="2200" w:type="dxa"/>
            <w:tcMar>
              <w:top w:w="20" w:type="dxa"/>
              <w:left w:w="20" w:type="dxa"/>
              <w:bottom w:w="20" w:type="dxa"/>
              <w:right w:w="20" w:type="dxa"/>
            </w:tcMar>
            <w:vAlign w:val="center"/>
            <w:hideMark/>
          </w:tcPr>
          <w:p w14:paraId="2C45EBF6" w14:textId="77777777" w:rsidR="00416AFA" w:rsidRPr="00DE2E11" w:rsidRDefault="00416AFA" w:rsidP="001F23BB">
            <w:pPr>
              <w:pStyle w:val="movimento2"/>
              <w:rPr>
                <w:color w:val="002060"/>
              </w:rPr>
            </w:pPr>
            <w:r w:rsidRPr="00DE2E11">
              <w:rPr>
                <w:color w:val="002060"/>
              </w:rPr>
              <w:t xml:space="preserve">(POLISPORTIVA VICTORIA) </w:t>
            </w:r>
          </w:p>
        </w:tc>
      </w:tr>
      <w:tr w:rsidR="00416AFA" w:rsidRPr="00DE2E11" w14:paraId="0D775D95" w14:textId="77777777" w:rsidTr="001F23BB">
        <w:tc>
          <w:tcPr>
            <w:tcW w:w="2200" w:type="dxa"/>
            <w:tcMar>
              <w:top w:w="20" w:type="dxa"/>
              <w:left w:w="20" w:type="dxa"/>
              <w:bottom w:w="20" w:type="dxa"/>
              <w:right w:w="20" w:type="dxa"/>
            </w:tcMar>
            <w:vAlign w:val="center"/>
            <w:hideMark/>
          </w:tcPr>
          <w:p w14:paraId="10F2809D" w14:textId="77777777" w:rsidR="00416AFA" w:rsidRPr="00DE2E11" w:rsidRDefault="00416AFA" w:rsidP="001F23BB">
            <w:pPr>
              <w:pStyle w:val="movimento"/>
              <w:rPr>
                <w:color w:val="002060"/>
              </w:rPr>
            </w:pPr>
            <w:r w:rsidRPr="00DE2E11">
              <w:rPr>
                <w:color w:val="002060"/>
              </w:rPr>
              <w:t>MULINARI MICHELE</w:t>
            </w:r>
          </w:p>
        </w:tc>
        <w:tc>
          <w:tcPr>
            <w:tcW w:w="2200" w:type="dxa"/>
            <w:tcMar>
              <w:top w:w="20" w:type="dxa"/>
              <w:left w:w="20" w:type="dxa"/>
              <w:bottom w:w="20" w:type="dxa"/>
              <w:right w:w="20" w:type="dxa"/>
            </w:tcMar>
            <w:vAlign w:val="center"/>
            <w:hideMark/>
          </w:tcPr>
          <w:p w14:paraId="423CC646" w14:textId="77777777" w:rsidR="00416AFA" w:rsidRPr="00DE2E11" w:rsidRDefault="00416AFA" w:rsidP="001F23BB">
            <w:pPr>
              <w:pStyle w:val="movimento2"/>
              <w:rPr>
                <w:color w:val="002060"/>
              </w:rPr>
            </w:pPr>
            <w:r w:rsidRPr="00DE2E11">
              <w:rPr>
                <w:color w:val="002060"/>
              </w:rPr>
              <w:t xml:space="preserve">(POLISPORTIVA VICTORIA) </w:t>
            </w:r>
          </w:p>
        </w:tc>
        <w:tc>
          <w:tcPr>
            <w:tcW w:w="800" w:type="dxa"/>
            <w:tcMar>
              <w:top w:w="20" w:type="dxa"/>
              <w:left w:w="20" w:type="dxa"/>
              <w:bottom w:w="20" w:type="dxa"/>
              <w:right w:w="20" w:type="dxa"/>
            </w:tcMar>
            <w:vAlign w:val="center"/>
            <w:hideMark/>
          </w:tcPr>
          <w:p w14:paraId="308F50F5"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0521A591" w14:textId="77777777" w:rsidR="00416AFA" w:rsidRPr="00DE2E11" w:rsidRDefault="00416AFA" w:rsidP="001F23BB">
            <w:pPr>
              <w:pStyle w:val="movimento"/>
              <w:rPr>
                <w:color w:val="002060"/>
              </w:rPr>
            </w:pPr>
            <w:r w:rsidRPr="00DE2E11">
              <w:rPr>
                <w:color w:val="002060"/>
              </w:rPr>
              <w:t>ZANELLI RENATO</w:t>
            </w:r>
          </w:p>
        </w:tc>
        <w:tc>
          <w:tcPr>
            <w:tcW w:w="2200" w:type="dxa"/>
            <w:tcMar>
              <w:top w:w="20" w:type="dxa"/>
              <w:left w:w="20" w:type="dxa"/>
              <w:bottom w:w="20" w:type="dxa"/>
              <w:right w:w="20" w:type="dxa"/>
            </w:tcMar>
            <w:vAlign w:val="center"/>
            <w:hideMark/>
          </w:tcPr>
          <w:p w14:paraId="76D967FD" w14:textId="77777777" w:rsidR="00416AFA" w:rsidRPr="00DE2E11" w:rsidRDefault="00416AFA" w:rsidP="001F23BB">
            <w:pPr>
              <w:pStyle w:val="movimento2"/>
              <w:rPr>
                <w:color w:val="002060"/>
              </w:rPr>
            </w:pPr>
            <w:r w:rsidRPr="00DE2E11">
              <w:rPr>
                <w:color w:val="002060"/>
              </w:rPr>
              <w:t xml:space="preserve">(POLISPORTIVA VICTORIA) </w:t>
            </w:r>
          </w:p>
        </w:tc>
      </w:tr>
    </w:tbl>
    <w:p w14:paraId="374DDC98" w14:textId="77777777" w:rsidR="00416AFA" w:rsidRPr="00DE2E11" w:rsidRDefault="00416AFA" w:rsidP="00416AFA">
      <w:pPr>
        <w:pStyle w:val="titolo10"/>
        <w:rPr>
          <w:rFonts w:eastAsiaTheme="minorEastAsia"/>
          <w:color w:val="002060"/>
        </w:rPr>
      </w:pPr>
      <w:r w:rsidRPr="00DE2E11">
        <w:rPr>
          <w:color w:val="002060"/>
        </w:rPr>
        <w:t xml:space="preserve">GARE DEL 15/ 9/2023 </w:t>
      </w:r>
    </w:p>
    <w:p w14:paraId="4114874A" w14:textId="77777777" w:rsidR="00416AFA" w:rsidRPr="00DE2E11" w:rsidRDefault="00416AFA" w:rsidP="00416AFA">
      <w:pPr>
        <w:pStyle w:val="titolo7a"/>
        <w:rPr>
          <w:color w:val="002060"/>
        </w:rPr>
      </w:pPr>
      <w:r w:rsidRPr="00DE2E11">
        <w:rPr>
          <w:color w:val="002060"/>
        </w:rPr>
        <w:t xml:space="preserve">PROVVEDIMENTI DISCIPLINARI </w:t>
      </w:r>
    </w:p>
    <w:p w14:paraId="4B96F414" w14:textId="77777777" w:rsidR="00416AFA" w:rsidRPr="00DE2E11" w:rsidRDefault="00416AFA" w:rsidP="00416AFA">
      <w:pPr>
        <w:pStyle w:val="titolo7b0"/>
        <w:rPr>
          <w:color w:val="002060"/>
        </w:rPr>
      </w:pPr>
      <w:r w:rsidRPr="00DE2E11">
        <w:rPr>
          <w:color w:val="002060"/>
        </w:rPr>
        <w:t xml:space="preserve">In base alle risultanze degli atti ufficiali sono state deliberate le seguenti sanzioni disciplinari. </w:t>
      </w:r>
    </w:p>
    <w:p w14:paraId="791E8711" w14:textId="77777777" w:rsidR="00416AFA" w:rsidRPr="00DE2E11" w:rsidRDefault="00416AFA" w:rsidP="00416AFA">
      <w:pPr>
        <w:pStyle w:val="titolo30"/>
        <w:rPr>
          <w:color w:val="002060"/>
        </w:rPr>
      </w:pPr>
      <w:r w:rsidRPr="00DE2E11">
        <w:rPr>
          <w:color w:val="002060"/>
        </w:rPr>
        <w:t xml:space="preserve">ALLENATORI </w:t>
      </w:r>
    </w:p>
    <w:p w14:paraId="23309548" w14:textId="77777777" w:rsidR="00416AFA" w:rsidRPr="00DE2E11" w:rsidRDefault="00416AFA" w:rsidP="00416AFA">
      <w:pPr>
        <w:pStyle w:val="titolo20"/>
        <w:rPr>
          <w:color w:val="002060"/>
        </w:rPr>
      </w:pPr>
      <w:r w:rsidRPr="00DE2E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5A16DF4C" w14:textId="77777777" w:rsidTr="001F23BB">
        <w:tc>
          <w:tcPr>
            <w:tcW w:w="2200" w:type="dxa"/>
            <w:tcMar>
              <w:top w:w="20" w:type="dxa"/>
              <w:left w:w="20" w:type="dxa"/>
              <w:bottom w:w="20" w:type="dxa"/>
              <w:right w:w="20" w:type="dxa"/>
            </w:tcMar>
            <w:vAlign w:val="center"/>
            <w:hideMark/>
          </w:tcPr>
          <w:p w14:paraId="19DBB99C" w14:textId="77777777" w:rsidR="00416AFA" w:rsidRPr="00DE2E11" w:rsidRDefault="00416AFA" w:rsidP="001F23BB">
            <w:pPr>
              <w:pStyle w:val="movimento"/>
              <w:rPr>
                <w:color w:val="002060"/>
              </w:rPr>
            </w:pPr>
            <w:r w:rsidRPr="00DE2E11">
              <w:rPr>
                <w:color w:val="002060"/>
              </w:rPr>
              <w:t>RANZUGLIA ANDREA</w:t>
            </w:r>
          </w:p>
        </w:tc>
        <w:tc>
          <w:tcPr>
            <w:tcW w:w="2200" w:type="dxa"/>
            <w:tcMar>
              <w:top w:w="20" w:type="dxa"/>
              <w:left w:w="20" w:type="dxa"/>
              <w:bottom w:w="20" w:type="dxa"/>
              <w:right w:w="20" w:type="dxa"/>
            </w:tcMar>
            <w:vAlign w:val="center"/>
            <w:hideMark/>
          </w:tcPr>
          <w:p w14:paraId="1D6C4FF8" w14:textId="77777777" w:rsidR="00416AFA" w:rsidRPr="00DE2E11" w:rsidRDefault="00416AFA" w:rsidP="001F23BB">
            <w:pPr>
              <w:pStyle w:val="movimento2"/>
              <w:rPr>
                <w:color w:val="002060"/>
              </w:rPr>
            </w:pPr>
            <w:r w:rsidRPr="00DE2E11">
              <w:rPr>
                <w:color w:val="002060"/>
              </w:rPr>
              <w:t xml:space="preserve">(BORGOROSSO TOLENTINO) </w:t>
            </w:r>
          </w:p>
        </w:tc>
        <w:tc>
          <w:tcPr>
            <w:tcW w:w="800" w:type="dxa"/>
            <w:tcMar>
              <w:top w:w="20" w:type="dxa"/>
              <w:left w:w="20" w:type="dxa"/>
              <w:bottom w:w="20" w:type="dxa"/>
              <w:right w:w="20" w:type="dxa"/>
            </w:tcMar>
            <w:vAlign w:val="center"/>
            <w:hideMark/>
          </w:tcPr>
          <w:p w14:paraId="5F449CB5"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663CADC2"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40E2DBCB" w14:textId="77777777" w:rsidR="00416AFA" w:rsidRPr="00DE2E11" w:rsidRDefault="00416AFA" w:rsidP="001F23BB">
            <w:pPr>
              <w:pStyle w:val="movimento2"/>
              <w:rPr>
                <w:color w:val="002060"/>
              </w:rPr>
            </w:pPr>
            <w:r w:rsidRPr="00DE2E11">
              <w:rPr>
                <w:color w:val="002060"/>
              </w:rPr>
              <w:t> </w:t>
            </w:r>
          </w:p>
        </w:tc>
      </w:tr>
    </w:tbl>
    <w:p w14:paraId="3A815DAC" w14:textId="77777777" w:rsidR="00416AFA" w:rsidRPr="00DE2E11" w:rsidRDefault="00416AFA" w:rsidP="00416AFA">
      <w:pPr>
        <w:pStyle w:val="titolo30"/>
        <w:rPr>
          <w:rFonts w:eastAsiaTheme="minorEastAsia"/>
          <w:color w:val="002060"/>
        </w:rPr>
      </w:pPr>
      <w:r w:rsidRPr="00DE2E11">
        <w:rPr>
          <w:color w:val="002060"/>
        </w:rPr>
        <w:t xml:space="preserve">CALCIATORI ESPULSI </w:t>
      </w:r>
    </w:p>
    <w:p w14:paraId="0FF35B04" w14:textId="77777777" w:rsidR="00416AFA" w:rsidRPr="00DE2E11" w:rsidRDefault="00416AFA" w:rsidP="00416AFA">
      <w:pPr>
        <w:pStyle w:val="titolo20"/>
        <w:rPr>
          <w:color w:val="002060"/>
        </w:rPr>
      </w:pPr>
      <w:r w:rsidRPr="00DE2E1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7615CDBD" w14:textId="77777777" w:rsidTr="001F23BB">
        <w:tc>
          <w:tcPr>
            <w:tcW w:w="2200" w:type="dxa"/>
            <w:tcMar>
              <w:top w:w="20" w:type="dxa"/>
              <w:left w:w="20" w:type="dxa"/>
              <w:bottom w:w="20" w:type="dxa"/>
              <w:right w:w="20" w:type="dxa"/>
            </w:tcMar>
            <w:vAlign w:val="center"/>
            <w:hideMark/>
          </w:tcPr>
          <w:p w14:paraId="05F75F87" w14:textId="77777777" w:rsidR="00416AFA" w:rsidRPr="00DE2E11" w:rsidRDefault="00416AFA" w:rsidP="001F23BB">
            <w:pPr>
              <w:pStyle w:val="movimento"/>
              <w:rPr>
                <w:color w:val="002060"/>
              </w:rPr>
            </w:pPr>
            <w:r w:rsidRPr="00DE2E11">
              <w:rPr>
                <w:color w:val="002060"/>
              </w:rPr>
              <w:t>GIACOMETTI MATTEO</w:t>
            </w:r>
          </w:p>
        </w:tc>
        <w:tc>
          <w:tcPr>
            <w:tcW w:w="2200" w:type="dxa"/>
            <w:tcMar>
              <w:top w:w="20" w:type="dxa"/>
              <w:left w:w="20" w:type="dxa"/>
              <w:bottom w:w="20" w:type="dxa"/>
              <w:right w:w="20" w:type="dxa"/>
            </w:tcMar>
            <w:vAlign w:val="center"/>
            <w:hideMark/>
          </w:tcPr>
          <w:p w14:paraId="7E1884EC" w14:textId="77777777" w:rsidR="00416AFA" w:rsidRPr="00DE2E11" w:rsidRDefault="00416AFA" w:rsidP="001F23BB">
            <w:pPr>
              <w:pStyle w:val="movimento2"/>
              <w:rPr>
                <w:color w:val="002060"/>
              </w:rPr>
            </w:pPr>
            <w:r w:rsidRPr="00DE2E11">
              <w:rPr>
                <w:color w:val="002060"/>
              </w:rPr>
              <w:t xml:space="preserve">(REAL FABRIANO) </w:t>
            </w:r>
          </w:p>
        </w:tc>
        <w:tc>
          <w:tcPr>
            <w:tcW w:w="800" w:type="dxa"/>
            <w:tcMar>
              <w:top w:w="20" w:type="dxa"/>
              <w:left w:w="20" w:type="dxa"/>
              <w:bottom w:w="20" w:type="dxa"/>
              <w:right w:w="20" w:type="dxa"/>
            </w:tcMar>
            <w:vAlign w:val="center"/>
            <w:hideMark/>
          </w:tcPr>
          <w:p w14:paraId="0DB04B7F"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3F4D010F"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082E5F97" w14:textId="77777777" w:rsidR="00416AFA" w:rsidRPr="00DE2E11" w:rsidRDefault="00416AFA" w:rsidP="001F23BB">
            <w:pPr>
              <w:pStyle w:val="movimento2"/>
              <w:rPr>
                <w:color w:val="002060"/>
              </w:rPr>
            </w:pPr>
            <w:r w:rsidRPr="00DE2E11">
              <w:rPr>
                <w:color w:val="002060"/>
              </w:rPr>
              <w:t> </w:t>
            </w:r>
          </w:p>
        </w:tc>
      </w:tr>
    </w:tbl>
    <w:p w14:paraId="3D82BA1B" w14:textId="77777777" w:rsidR="00416AFA" w:rsidRPr="00DE2E11" w:rsidRDefault="00416AFA" w:rsidP="00416AFA">
      <w:pPr>
        <w:pStyle w:val="titolo20"/>
        <w:rPr>
          <w:rFonts w:eastAsiaTheme="minorEastAsia"/>
          <w:color w:val="002060"/>
        </w:rPr>
      </w:pPr>
      <w:r w:rsidRPr="00DE2E1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17A4221D" w14:textId="77777777" w:rsidTr="001F23BB">
        <w:tc>
          <w:tcPr>
            <w:tcW w:w="2200" w:type="dxa"/>
            <w:tcMar>
              <w:top w:w="20" w:type="dxa"/>
              <w:left w:w="20" w:type="dxa"/>
              <w:bottom w:w="20" w:type="dxa"/>
              <w:right w:w="20" w:type="dxa"/>
            </w:tcMar>
            <w:vAlign w:val="center"/>
            <w:hideMark/>
          </w:tcPr>
          <w:p w14:paraId="5B2A6DC1" w14:textId="77777777" w:rsidR="00416AFA" w:rsidRPr="00DE2E11" w:rsidRDefault="00416AFA" w:rsidP="001F23BB">
            <w:pPr>
              <w:pStyle w:val="movimento"/>
              <w:rPr>
                <w:color w:val="002060"/>
              </w:rPr>
            </w:pPr>
            <w:r w:rsidRPr="00DE2E11">
              <w:rPr>
                <w:color w:val="002060"/>
              </w:rPr>
              <w:t>LO MUZIO PASQUALE</w:t>
            </w:r>
          </w:p>
        </w:tc>
        <w:tc>
          <w:tcPr>
            <w:tcW w:w="2200" w:type="dxa"/>
            <w:tcMar>
              <w:top w:w="20" w:type="dxa"/>
              <w:left w:w="20" w:type="dxa"/>
              <w:bottom w:w="20" w:type="dxa"/>
              <w:right w:w="20" w:type="dxa"/>
            </w:tcMar>
            <w:vAlign w:val="center"/>
            <w:hideMark/>
          </w:tcPr>
          <w:p w14:paraId="05C17E0D" w14:textId="77777777" w:rsidR="00416AFA" w:rsidRPr="00DE2E11" w:rsidRDefault="00416AFA" w:rsidP="001F23BB">
            <w:pPr>
              <w:pStyle w:val="movimento2"/>
              <w:rPr>
                <w:color w:val="002060"/>
              </w:rPr>
            </w:pPr>
            <w:r w:rsidRPr="00DE2E11">
              <w:rPr>
                <w:color w:val="002060"/>
              </w:rPr>
              <w:t xml:space="preserve">(POLISPORTIVA UROBORO) </w:t>
            </w:r>
          </w:p>
        </w:tc>
        <w:tc>
          <w:tcPr>
            <w:tcW w:w="800" w:type="dxa"/>
            <w:tcMar>
              <w:top w:w="20" w:type="dxa"/>
              <w:left w:w="20" w:type="dxa"/>
              <w:bottom w:w="20" w:type="dxa"/>
              <w:right w:w="20" w:type="dxa"/>
            </w:tcMar>
            <w:vAlign w:val="center"/>
            <w:hideMark/>
          </w:tcPr>
          <w:p w14:paraId="6B0D72A4"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7DF3E713"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10F4BA84" w14:textId="77777777" w:rsidR="00416AFA" w:rsidRPr="00DE2E11" w:rsidRDefault="00416AFA" w:rsidP="001F23BB">
            <w:pPr>
              <w:pStyle w:val="movimento2"/>
              <w:rPr>
                <w:color w:val="002060"/>
              </w:rPr>
            </w:pPr>
            <w:r w:rsidRPr="00DE2E11">
              <w:rPr>
                <w:color w:val="002060"/>
              </w:rPr>
              <w:t> </w:t>
            </w:r>
          </w:p>
        </w:tc>
      </w:tr>
    </w:tbl>
    <w:p w14:paraId="0EBD62F1" w14:textId="77777777" w:rsidR="00416AFA" w:rsidRPr="00DE2E11" w:rsidRDefault="00416AFA" w:rsidP="00416AFA">
      <w:pPr>
        <w:pStyle w:val="titolo30"/>
        <w:rPr>
          <w:rFonts w:eastAsiaTheme="minorEastAsia"/>
          <w:color w:val="002060"/>
        </w:rPr>
      </w:pPr>
      <w:r w:rsidRPr="00DE2E11">
        <w:rPr>
          <w:color w:val="002060"/>
        </w:rPr>
        <w:t xml:space="preserve">CALCIATORI NON ESPULSI </w:t>
      </w:r>
    </w:p>
    <w:p w14:paraId="12897811" w14:textId="77777777" w:rsidR="00416AFA" w:rsidRPr="00DE2E11" w:rsidRDefault="00416AFA" w:rsidP="00416AFA">
      <w:pPr>
        <w:pStyle w:val="titolo20"/>
        <w:rPr>
          <w:color w:val="002060"/>
        </w:rPr>
      </w:pPr>
      <w:r w:rsidRPr="00DE2E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78F1C6CD" w14:textId="77777777" w:rsidTr="001F23BB">
        <w:tc>
          <w:tcPr>
            <w:tcW w:w="2200" w:type="dxa"/>
            <w:tcMar>
              <w:top w:w="20" w:type="dxa"/>
              <w:left w:w="20" w:type="dxa"/>
              <w:bottom w:w="20" w:type="dxa"/>
              <w:right w:w="20" w:type="dxa"/>
            </w:tcMar>
            <w:vAlign w:val="center"/>
            <w:hideMark/>
          </w:tcPr>
          <w:p w14:paraId="3ECFE6B6" w14:textId="77777777" w:rsidR="00416AFA" w:rsidRPr="00DE2E11" w:rsidRDefault="00416AFA" w:rsidP="001F23BB">
            <w:pPr>
              <w:pStyle w:val="movimento"/>
              <w:rPr>
                <w:color w:val="002060"/>
              </w:rPr>
            </w:pPr>
            <w:r w:rsidRPr="00DE2E11">
              <w:rPr>
                <w:color w:val="002060"/>
              </w:rPr>
              <w:t>CANESTRARI ALESSANDRO</w:t>
            </w:r>
          </w:p>
        </w:tc>
        <w:tc>
          <w:tcPr>
            <w:tcW w:w="2200" w:type="dxa"/>
            <w:tcMar>
              <w:top w:w="20" w:type="dxa"/>
              <w:left w:w="20" w:type="dxa"/>
              <w:bottom w:w="20" w:type="dxa"/>
              <w:right w:w="20" w:type="dxa"/>
            </w:tcMar>
            <w:vAlign w:val="center"/>
            <w:hideMark/>
          </w:tcPr>
          <w:p w14:paraId="48D2B958" w14:textId="77777777" w:rsidR="00416AFA" w:rsidRPr="00DE2E11" w:rsidRDefault="00416AFA" w:rsidP="001F23BB">
            <w:pPr>
              <w:pStyle w:val="movimento2"/>
              <w:rPr>
                <w:color w:val="002060"/>
              </w:rPr>
            </w:pPr>
            <w:r w:rsidRPr="00DE2E11">
              <w:rPr>
                <w:color w:val="002060"/>
              </w:rPr>
              <w:t xml:space="preserve">(ACLI AUDAX MONTECOSARO C5) </w:t>
            </w:r>
          </w:p>
        </w:tc>
        <w:tc>
          <w:tcPr>
            <w:tcW w:w="800" w:type="dxa"/>
            <w:tcMar>
              <w:top w:w="20" w:type="dxa"/>
              <w:left w:w="20" w:type="dxa"/>
              <w:bottom w:w="20" w:type="dxa"/>
              <w:right w:w="20" w:type="dxa"/>
            </w:tcMar>
            <w:vAlign w:val="center"/>
            <w:hideMark/>
          </w:tcPr>
          <w:p w14:paraId="571D4E04"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1A46E29F" w14:textId="77777777" w:rsidR="00416AFA" w:rsidRPr="00DE2E11" w:rsidRDefault="00416AFA" w:rsidP="001F23BB">
            <w:pPr>
              <w:pStyle w:val="movimento"/>
              <w:rPr>
                <w:color w:val="002060"/>
              </w:rPr>
            </w:pPr>
            <w:r w:rsidRPr="00DE2E11">
              <w:rPr>
                <w:color w:val="002060"/>
              </w:rPr>
              <w:t>CIMINARI CLAUDIO</w:t>
            </w:r>
          </w:p>
        </w:tc>
        <w:tc>
          <w:tcPr>
            <w:tcW w:w="2200" w:type="dxa"/>
            <w:tcMar>
              <w:top w:w="20" w:type="dxa"/>
              <w:left w:w="20" w:type="dxa"/>
              <w:bottom w:w="20" w:type="dxa"/>
              <w:right w:w="20" w:type="dxa"/>
            </w:tcMar>
            <w:vAlign w:val="center"/>
            <w:hideMark/>
          </w:tcPr>
          <w:p w14:paraId="2C70A835" w14:textId="77777777" w:rsidR="00416AFA" w:rsidRPr="00DE2E11" w:rsidRDefault="00416AFA" w:rsidP="001F23BB">
            <w:pPr>
              <w:pStyle w:val="movimento2"/>
              <w:rPr>
                <w:color w:val="002060"/>
              </w:rPr>
            </w:pPr>
            <w:r w:rsidRPr="00DE2E11">
              <w:rPr>
                <w:color w:val="002060"/>
              </w:rPr>
              <w:t xml:space="preserve">(ACLI AUDAX MONTECOSARO C5) </w:t>
            </w:r>
          </w:p>
        </w:tc>
      </w:tr>
      <w:tr w:rsidR="00416AFA" w:rsidRPr="00DE2E11" w14:paraId="79AF0B45" w14:textId="77777777" w:rsidTr="001F23BB">
        <w:tc>
          <w:tcPr>
            <w:tcW w:w="2200" w:type="dxa"/>
            <w:tcMar>
              <w:top w:w="20" w:type="dxa"/>
              <w:left w:w="20" w:type="dxa"/>
              <w:bottom w:w="20" w:type="dxa"/>
              <w:right w:w="20" w:type="dxa"/>
            </w:tcMar>
            <w:vAlign w:val="center"/>
            <w:hideMark/>
          </w:tcPr>
          <w:p w14:paraId="6E64A699" w14:textId="77777777" w:rsidR="00416AFA" w:rsidRPr="00DE2E11" w:rsidRDefault="00416AFA" w:rsidP="001F23BB">
            <w:pPr>
              <w:pStyle w:val="movimento"/>
              <w:rPr>
                <w:color w:val="002060"/>
              </w:rPr>
            </w:pPr>
            <w:r w:rsidRPr="00DE2E11">
              <w:rPr>
                <w:color w:val="002060"/>
              </w:rPr>
              <w:t>IACONI MIRKO</w:t>
            </w:r>
          </w:p>
        </w:tc>
        <w:tc>
          <w:tcPr>
            <w:tcW w:w="2200" w:type="dxa"/>
            <w:tcMar>
              <w:top w:w="20" w:type="dxa"/>
              <w:left w:w="20" w:type="dxa"/>
              <w:bottom w:w="20" w:type="dxa"/>
              <w:right w:w="20" w:type="dxa"/>
            </w:tcMar>
            <w:vAlign w:val="center"/>
            <w:hideMark/>
          </w:tcPr>
          <w:p w14:paraId="26582CCD" w14:textId="77777777" w:rsidR="00416AFA" w:rsidRPr="00DE2E11" w:rsidRDefault="00416AFA" w:rsidP="001F23BB">
            <w:pPr>
              <w:pStyle w:val="movimento2"/>
              <w:rPr>
                <w:color w:val="002060"/>
              </w:rPr>
            </w:pPr>
            <w:r w:rsidRPr="00DE2E11">
              <w:rPr>
                <w:color w:val="002060"/>
              </w:rPr>
              <w:t xml:space="preserve">(ASCOLI CALCIO A 5) </w:t>
            </w:r>
          </w:p>
        </w:tc>
        <w:tc>
          <w:tcPr>
            <w:tcW w:w="800" w:type="dxa"/>
            <w:tcMar>
              <w:top w:w="20" w:type="dxa"/>
              <w:left w:w="20" w:type="dxa"/>
              <w:bottom w:w="20" w:type="dxa"/>
              <w:right w:w="20" w:type="dxa"/>
            </w:tcMar>
            <w:vAlign w:val="center"/>
            <w:hideMark/>
          </w:tcPr>
          <w:p w14:paraId="1FBB79A2"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7636086D" w14:textId="77777777" w:rsidR="00416AFA" w:rsidRPr="00DE2E11" w:rsidRDefault="00416AFA" w:rsidP="001F23BB">
            <w:pPr>
              <w:pStyle w:val="movimento"/>
              <w:rPr>
                <w:color w:val="002060"/>
              </w:rPr>
            </w:pPr>
            <w:r w:rsidRPr="00DE2E11">
              <w:rPr>
                <w:color w:val="002060"/>
              </w:rPr>
              <w:t>PALLOTTINI ROBERTO</w:t>
            </w:r>
          </w:p>
        </w:tc>
        <w:tc>
          <w:tcPr>
            <w:tcW w:w="2200" w:type="dxa"/>
            <w:tcMar>
              <w:top w:w="20" w:type="dxa"/>
              <w:left w:w="20" w:type="dxa"/>
              <w:bottom w:w="20" w:type="dxa"/>
              <w:right w:w="20" w:type="dxa"/>
            </w:tcMar>
            <w:vAlign w:val="center"/>
            <w:hideMark/>
          </w:tcPr>
          <w:p w14:paraId="11EE2FDE" w14:textId="77777777" w:rsidR="00416AFA" w:rsidRPr="00DE2E11" w:rsidRDefault="00416AFA" w:rsidP="001F23BB">
            <w:pPr>
              <w:pStyle w:val="movimento2"/>
              <w:rPr>
                <w:color w:val="002060"/>
              </w:rPr>
            </w:pPr>
            <w:r w:rsidRPr="00DE2E11">
              <w:rPr>
                <w:color w:val="002060"/>
              </w:rPr>
              <w:t xml:space="preserve">(ASCOLI CALCIO A 5) </w:t>
            </w:r>
          </w:p>
        </w:tc>
      </w:tr>
      <w:tr w:rsidR="00416AFA" w:rsidRPr="00DE2E11" w14:paraId="04BE9EAF" w14:textId="77777777" w:rsidTr="001F23BB">
        <w:tc>
          <w:tcPr>
            <w:tcW w:w="2200" w:type="dxa"/>
            <w:tcMar>
              <w:top w:w="20" w:type="dxa"/>
              <w:left w:w="20" w:type="dxa"/>
              <w:bottom w:w="20" w:type="dxa"/>
              <w:right w:w="20" w:type="dxa"/>
            </w:tcMar>
            <w:vAlign w:val="center"/>
            <w:hideMark/>
          </w:tcPr>
          <w:p w14:paraId="4B505C0A" w14:textId="77777777" w:rsidR="00416AFA" w:rsidRPr="00DE2E11" w:rsidRDefault="00416AFA" w:rsidP="001F23BB">
            <w:pPr>
              <w:pStyle w:val="movimento"/>
              <w:rPr>
                <w:color w:val="002060"/>
              </w:rPr>
            </w:pPr>
            <w:r w:rsidRPr="00DE2E11">
              <w:rPr>
                <w:color w:val="002060"/>
              </w:rPr>
              <w:t>ZENOBI MATTEO</w:t>
            </w:r>
          </w:p>
        </w:tc>
        <w:tc>
          <w:tcPr>
            <w:tcW w:w="2200" w:type="dxa"/>
            <w:tcMar>
              <w:top w:w="20" w:type="dxa"/>
              <w:left w:w="20" w:type="dxa"/>
              <w:bottom w:w="20" w:type="dxa"/>
              <w:right w:w="20" w:type="dxa"/>
            </w:tcMar>
            <w:vAlign w:val="center"/>
            <w:hideMark/>
          </w:tcPr>
          <w:p w14:paraId="64E7BCC7" w14:textId="77777777" w:rsidR="00416AFA" w:rsidRPr="00DE2E11" w:rsidRDefault="00416AFA" w:rsidP="001F23BB">
            <w:pPr>
              <w:pStyle w:val="movimento2"/>
              <w:rPr>
                <w:color w:val="002060"/>
              </w:rPr>
            </w:pPr>
            <w:r w:rsidRPr="00DE2E11">
              <w:rPr>
                <w:color w:val="002060"/>
              </w:rPr>
              <w:t xml:space="preserve">(AURORA TREIA) </w:t>
            </w:r>
          </w:p>
        </w:tc>
        <w:tc>
          <w:tcPr>
            <w:tcW w:w="800" w:type="dxa"/>
            <w:tcMar>
              <w:top w:w="20" w:type="dxa"/>
              <w:left w:w="20" w:type="dxa"/>
              <w:bottom w:w="20" w:type="dxa"/>
              <w:right w:w="20" w:type="dxa"/>
            </w:tcMar>
            <w:vAlign w:val="center"/>
            <w:hideMark/>
          </w:tcPr>
          <w:p w14:paraId="294213A2"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66F7F28F" w14:textId="77777777" w:rsidR="00416AFA" w:rsidRPr="00DE2E11" w:rsidRDefault="00416AFA" w:rsidP="001F23BB">
            <w:pPr>
              <w:pStyle w:val="movimento"/>
              <w:rPr>
                <w:color w:val="002060"/>
              </w:rPr>
            </w:pPr>
            <w:r w:rsidRPr="00DE2E11">
              <w:rPr>
                <w:color w:val="002060"/>
              </w:rPr>
              <w:t>FEROCE ROBERTO</w:t>
            </w:r>
          </w:p>
        </w:tc>
        <w:tc>
          <w:tcPr>
            <w:tcW w:w="2200" w:type="dxa"/>
            <w:tcMar>
              <w:top w:w="20" w:type="dxa"/>
              <w:left w:w="20" w:type="dxa"/>
              <w:bottom w:w="20" w:type="dxa"/>
              <w:right w:w="20" w:type="dxa"/>
            </w:tcMar>
            <w:vAlign w:val="center"/>
            <w:hideMark/>
          </w:tcPr>
          <w:p w14:paraId="51214771" w14:textId="77777777" w:rsidR="00416AFA" w:rsidRPr="00DE2E11" w:rsidRDefault="00416AFA" w:rsidP="001F23BB">
            <w:pPr>
              <w:pStyle w:val="movimento2"/>
              <w:rPr>
                <w:color w:val="002060"/>
              </w:rPr>
            </w:pPr>
            <w:r w:rsidRPr="00DE2E11">
              <w:rPr>
                <w:color w:val="002060"/>
              </w:rPr>
              <w:t xml:space="preserve">(BORGOROSSO TOLENTINO) </w:t>
            </w:r>
          </w:p>
        </w:tc>
      </w:tr>
      <w:tr w:rsidR="00416AFA" w:rsidRPr="00DE2E11" w14:paraId="3BB8CFC1" w14:textId="77777777" w:rsidTr="001F23BB">
        <w:tc>
          <w:tcPr>
            <w:tcW w:w="2200" w:type="dxa"/>
            <w:tcMar>
              <w:top w:w="20" w:type="dxa"/>
              <w:left w:w="20" w:type="dxa"/>
              <w:bottom w:w="20" w:type="dxa"/>
              <w:right w:w="20" w:type="dxa"/>
            </w:tcMar>
            <w:vAlign w:val="center"/>
            <w:hideMark/>
          </w:tcPr>
          <w:p w14:paraId="1FDA50E1" w14:textId="77777777" w:rsidR="00416AFA" w:rsidRPr="00DE2E11" w:rsidRDefault="00416AFA" w:rsidP="001F23BB">
            <w:pPr>
              <w:pStyle w:val="movimento"/>
              <w:rPr>
                <w:color w:val="002060"/>
              </w:rPr>
            </w:pPr>
            <w:r w:rsidRPr="00DE2E11">
              <w:rPr>
                <w:color w:val="002060"/>
              </w:rPr>
              <w:t>PISTACCHI MAURO</w:t>
            </w:r>
          </w:p>
        </w:tc>
        <w:tc>
          <w:tcPr>
            <w:tcW w:w="2200" w:type="dxa"/>
            <w:tcMar>
              <w:top w:w="20" w:type="dxa"/>
              <w:left w:w="20" w:type="dxa"/>
              <w:bottom w:w="20" w:type="dxa"/>
              <w:right w:w="20" w:type="dxa"/>
            </w:tcMar>
            <w:vAlign w:val="center"/>
            <w:hideMark/>
          </w:tcPr>
          <w:p w14:paraId="155D8F26" w14:textId="77777777" w:rsidR="00416AFA" w:rsidRPr="00DE2E11" w:rsidRDefault="00416AFA" w:rsidP="001F23BB">
            <w:pPr>
              <w:pStyle w:val="movimento2"/>
              <w:rPr>
                <w:color w:val="002060"/>
              </w:rPr>
            </w:pPr>
            <w:r w:rsidRPr="00DE2E11">
              <w:rPr>
                <w:color w:val="002060"/>
              </w:rPr>
              <w:t xml:space="preserve">(BORGOROSSO TOLENTINO) </w:t>
            </w:r>
          </w:p>
        </w:tc>
        <w:tc>
          <w:tcPr>
            <w:tcW w:w="800" w:type="dxa"/>
            <w:tcMar>
              <w:top w:w="20" w:type="dxa"/>
              <w:left w:w="20" w:type="dxa"/>
              <w:bottom w:w="20" w:type="dxa"/>
              <w:right w:w="20" w:type="dxa"/>
            </w:tcMar>
            <w:vAlign w:val="center"/>
            <w:hideMark/>
          </w:tcPr>
          <w:p w14:paraId="41495C40"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3664ECFA" w14:textId="77777777" w:rsidR="00416AFA" w:rsidRPr="00DE2E11" w:rsidRDefault="00416AFA" w:rsidP="001F23BB">
            <w:pPr>
              <w:pStyle w:val="movimento"/>
              <w:rPr>
                <w:color w:val="002060"/>
              </w:rPr>
            </w:pPr>
            <w:r w:rsidRPr="00DE2E11">
              <w:rPr>
                <w:color w:val="002060"/>
              </w:rPr>
              <w:t>PONGETTI LEANDRO AGUSTIN</w:t>
            </w:r>
          </w:p>
        </w:tc>
        <w:tc>
          <w:tcPr>
            <w:tcW w:w="2200" w:type="dxa"/>
            <w:tcMar>
              <w:top w:w="20" w:type="dxa"/>
              <w:left w:w="20" w:type="dxa"/>
              <w:bottom w:w="20" w:type="dxa"/>
              <w:right w:w="20" w:type="dxa"/>
            </w:tcMar>
            <w:vAlign w:val="center"/>
            <w:hideMark/>
          </w:tcPr>
          <w:p w14:paraId="58E3F19C" w14:textId="77777777" w:rsidR="00416AFA" w:rsidRPr="00DE2E11" w:rsidRDefault="00416AFA" w:rsidP="001F23BB">
            <w:pPr>
              <w:pStyle w:val="movimento2"/>
              <w:rPr>
                <w:color w:val="002060"/>
              </w:rPr>
            </w:pPr>
            <w:r w:rsidRPr="00DE2E11">
              <w:rPr>
                <w:color w:val="002060"/>
              </w:rPr>
              <w:t xml:space="preserve">(BORGOROSSO TOLENTINO) </w:t>
            </w:r>
          </w:p>
        </w:tc>
      </w:tr>
      <w:tr w:rsidR="00416AFA" w:rsidRPr="00DE2E11" w14:paraId="6D7F58CF" w14:textId="77777777" w:rsidTr="001F23BB">
        <w:tc>
          <w:tcPr>
            <w:tcW w:w="2200" w:type="dxa"/>
            <w:tcMar>
              <w:top w:w="20" w:type="dxa"/>
              <w:left w:w="20" w:type="dxa"/>
              <w:bottom w:w="20" w:type="dxa"/>
              <w:right w:w="20" w:type="dxa"/>
            </w:tcMar>
            <w:vAlign w:val="center"/>
            <w:hideMark/>
          </w:tcPr>
          <w:p w14:paraId="3C06F009" w14:textId="77777777" w:rsidR="00416AFA" w:rsidRPr="00DE2E11" w:rsidRDefault="00416AFA" w:rsidP="001F23BB">
            <w:pPr>
              <w:pStyle w:val="movimento"/>
              <w:rPr>
                <w:color w:val="002060"/>
              </w:rPr>
            </w:pPr>
            <w:r w:rsidRPr="00DE2E11">
              <w:rPr>
                <w:color w:val="002060"/>
              </w:rPr>
              <w:t>GIACOMOZZI MICHELE</w:t>
            </w:r>
          </w:p>
        </w:tc>
        <w:tc>
          <w:tcPr>
            <w:tcW w:w="2200" w:type="dxa"/>
            <w:tcMar>
              <w:top w:w="20" w:type="dxa"/>
              <w:left w:w="20" w:type="dxa"/>
              <w:bottom w:w="20" w:type="dxa"/>
              <w:right w:w="20" w:type="dxa"/>
            </w:tcMar>
            <w:vAlign w:val="center"/>
            <w:hideMark/>
          </w:tcPr>
          <w:p w14:paraId="713369B3" w14:textId="77777777" w:rsidR="00416AFA" w:rsidRPr="00DE2E11" w:rsidRDefault="00416AFA" w:rsidP="001F23BB">
            <w:pPr>
              <w:pStyle w:val="movimento2"/>
              <w:rPr>
                <w:color w:val="002060"/>
              </w:rPr>
            </w:pPr>
            <w:r w:rsidRPr="00DE2E11">
              <w:rPr>
                <w:color w:val="002060"/>
              </w:rPr>
              <w:t xml:space="preserve">(CALCETTO CASTRUM LAURI) </w:t>
            </w:r>
          </w:p>
        </w:tc>
        <w:tc>
          <w:tcPr>
            <w:tcW w:w="800" w:type="dxa"/>
            <w:tcMar>
              <w:top w:w="20" w:type="dxa"/>
              <w:left w:w="20" w:type="dxa"/>
              <w:bottom w:w="20" w:type="dxa"/>
              <w:right w:w="20" w:type="dxa"/>
            </w:tcMar>
            <w:vAlign w:val="center"/>
            <w:hideMark/>
          </w:tcPr>
          <w:p w14:paraId="5C6AEF76"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0D717064" w14:textId="77777777" w:rsidR="00416AFA" w:rsidRPr="00DE2E11" w:rsidRDefault="00416AFA" w:rsidP="001F23BB">
            <w:pPr>
              <w:pStyle w:val="movimento"/>
              <w:rPr>
                <w:color w:val="002060"/>
              </w:rPr>
            </w:pPr>
            <w:r w:rsidRPr="00DE2E11">
              <w:rPr>
                <w:color w:val="002060"/>
              </w:rPr>
              <w:t>GALEAZZI DENNIS</w:t>
            </w:r>
          </w:p>
        </w:tc>
        <w:tc>
          <w:tcPr>
            <w:tcW w:w="2200" w:type="dxa"/>
            <w:tcMar>
              <w:top w:w="20" w:type="dxa"/>
              <w:left w:w="20" w:type="dxa"/>
              <w:bottom w:w="20" w:type="dxa"/>
              <w:right w:w="20" w:type="dxa"/>
            </w:tcMar>
            <w:vAlign w:val="center"/>
            <w:hideMark/>
          </w:tcPr>
          <w:p w14:paraId="53F15CBB" w14:textId="77777777" w:rsidR="00416AFA" w:rsidRPr="00DE2E11" w:rsidRDefault="00416AFA" w:rsidP="001F23BB">
            <w:pPr>
              <w:pStyle w:val="movimento2"/>
              <w:rPr>
                <w:color w:val="002060"/>
              </w:rPr>
            </w:pPr>
            <w:r w:rsidRPr="00DE2E11">
              <w:rPr>
                <w:color w:val="002060"/>
              </w:rPr>
              <w:t xml:space="preserve">(CANDIA BARACCOLA ASPIO) </w:t>
            </w:r>
          </w:p>
        </w:tc>
      </w:tr>
      <w:tr w:rsidR="00416AFA" w:rsidRPr="00DE2E11" w14:paraId="18CAE976" w14:textId="77777777" w:rsidTr="001F23BB">
        <w:tc>
          <w:tcPr>
            <w:tcW w:w="2200" w:type="dxa"/>
            <w:tcMar>
              <w:top w:w="20" w:type="dxa"/>
              <w:left w:w="20" w:type="dxa"/>
              <w:bottom w:w="20" w:type="dxa"/>
              <w:right w:w="20" w:type="dxa"/>
            </w:tcMar>
            <w:vAlign w:val="center"/>
            <w:hideMark/>
          </w:tcPr>
          <w:p w14:paraId="497EE619" w14:textId="77777777" w:rsidR="00416AFA" w:rsidRPr="00DE2E11" w:rsidRDefault="00416AFA" w:rsidP="001F23BB">
            <w:pPr>
              <w:pStyle w:val="movimento"/>
              <w:rPr>
                <w:color w:val="002060"/>
              </w:rPr>
            </w:pPr>
            <w:r w:rsidRPr="00DE2E11">
              <w:rPr>
                <w:color w:val="002060"/>
              </w:rPr>
              <w:t>PISTELLI FRANCESCO</w:t>
            </w:r>
          </w:p>
        </w:tc>
        <w:tc>
          <w:tcPr>
            <w:tcW w:w="2200" w:type="dxa"/>
            <w:tcMar>
              <w:top w:w="20" w:type="dxa"/>
              <w:left w:w="20" w:type="dxa"/>
              <w:bottom w:w="20" w:type="dxa"/>
              <w:right w:w="20" w:type="dxa"/>
            </w:tcMar>
            <w:vAlign w:val="center"/>
            <w:hideMark/>
          </w:tcPr>
          <w:p w14:paraId="244E3250" w14:textId="77777777" w:rsidR="00416AFA" w:rsidRPr="00DE2E11" w:rsidRDefault="00416AFA" w:rsidP="001F23BB">
            <w:pPr>
              <w:pStyle w:val="movimento2"/>
              <w:rPr>
                <w:color w:val="002060"/>
              </w:rPr>
            </w:pPr>
            <w:r w:rsidRPr="00DE2E11">
              <w:rPr>
                <w:color w:val="002060"/>
              </w:rPr>
              <w:t xml:space="preserve">(CANDIA BARACCOLA ASPIO) </w:t>
            </w:r>
          </w:p>
        </w:tc>
        <w:tc>
          <w:tcPr>
            <w:tcW w:w="800" w:type="dxa"/>
            <w:tcMar>
              <w:top w:w="20" w:type="dxa"/>
              <w:left w:w="20" w:type="dxa"/>
              <w:bottom w:w="20" w:type="dxa"/>
              <w:right w:w="20" w:type="dxa"/>
            </w:tcMar>
            <w:vAlign w:val="center"/>
            <w:hideMark/>
          </w:tcPr>
          <w:p w14:paraId="66ECE9BF"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29D0378E" w14:textId="77777777" w:rsidR="00416AFA" w:rsidRPr="00DE2E11" w:rsidRDefault="00416AFA" w:rsidP="001F23BB">
            <w:pPr>
              <w:pStyle w:val="movimento"/>
              <w:rPr>
                <w:color w:val="002060"/>
              </w:rPr>
            </w:pPr>
            <w:r w:rsidRPr="00DE2E11">
              <w:rPr>
                <w:color w:val="002060"/>
              </w:rPr>
              <w:t>MACCARONI FILIPPO</w:t>
            </w:r>
          </w:p>
        </w:tc>
        <w:tc>
          <w:tcPr>
            <w:tcW w:w="2200" w:type="dxa"/>
            <w:tcMar>
              <w:top w:w="20" w:type="dxa"/>
              <w:left w:w="20" w:type="dxa"/>
              <w:bottom w:w="20" w:type="dxa"/>
              <w:right w:w="20" w:type="dxa"/>
            </w:tcMar>
            <w:vAlign w:val="center"/>
            <w:hideMark/>
          </w:tcPr>
          <w:p w14:paraId="33EFFD08" w14:textId="77777777" w:rsidR="00416AFA" w:rsidRPr="00DE2E11" w:rsidRDefault="00416AFA" w:rsidP="001F23BB">
            <w:pPr>
              <w:pStyle w:val="movimento2"/>
              <w:rPr>
                <w:color w:val="002060"/>
              </w:rPr>
            </w:pPr>
            <w:r w:rsidRPr="00DE2E11">
              <w:rPr>
                <w:color w:val="002060"/>
              </w:rPr>
              <w:t xml:space="preserve">(CASTELBELLINO CALCIO A 5) </w:t>
            </w:r>
          </w:p>
        </w:tc>
      </w:tr>
      <w:tr w:rsidR="00416AFA" w:rsidRPr="00DE2E11" w14:paraId="06401E92" w14:textId="77777777" w:rsidTr="001F23BB">
        <w:tc>
          <w:tcPr>
            <w:tcW w:w="2200" w:type="dxa"/>
            <w:tcMar>
              <w:top w:w="20" w:type="dxa"/>
              <w:left w:w="20" w:type="dxa"/>
              <w:bottom w:w="20" w:type="dxa"/>
              <w:right w:w="20" w:type="dxa"/>
            </w:tcMar>
            <w:vAlign w:val="center"/>
            <w:hideMark/>
          </w:tcPr>
          <w:p w14:paraId="3B6B0745" w14:textId="77777777" w:rsidR="00416AFA" w:rsidRPr="00DE2E11" w:rsidRDefault="00416AFA" w:rsidP="001F23BB">
            <w:pPr>
              <w:pStyle w:val="movimento"/>
              <w:rPr>
                <w:color w:val="002060"/>
              </w:rPr>
            </w:pPr>
            <w:r w:rsidRPr="00DE2E11">
              <w:rPr>
                <w:color w:val="002060"/>
              </w:rPr>
              <w:t>MORETTI JUAN CAMILLO</w:t>
            </w:r>
          </w:p>
        </w:tc>
        <w:tc>
          <w:tcPr>
            <w:tcW w:w="2200" w:type="dxa"/>
            <w:tcMar>
              <w:top w:w="20" w:type="dxa"/>
              <w:left w:w="20" w:type="dxa"/>
              <w:bottom w:w="20" w:type="dxa"/>
              <w:right w:w="20" w:type="dxa"/>
            </w:tcMar>
            <w:vAlign w:val="center"/>
            <w:hideMark/>
          </w:tcPr>
          <w:p w14:paraId="1402ACC6" w14:textId="77777777" w:rsidR="00416AFA" w:rsidRPr="00DE2E11" w:rsidRDefault="00416AFA" w:rsidP="001F23BB">
            <w:pPr>
              <w:pStyle w:val="movimento2"/>
              <w:rPr>
                <w:color w:val="002060"/>
              </w:rPr>
            </w:pPr>
            <w:r w:rsidRPr="00DE2E11">
              <w:rPr>
                <w:color w:val="002060"/>
              </w:rPr>
              <w:t xml:space="preserve">(CASTELBELLINO CALCIO A 5) </w:t>
            </w:r>
          </w:p>
        </w:tc>
        <w:tc>
          <w:tcPr>
            <w:tcW w:w="800" w:type="dxa"/>
            <w:tcMar>
              <w:top w:w="20" w:type="dxa"/>
              <w:left w:w="20" w:type="dxa"/>
              <w:bottom w:w="20" w:type="dxa"/>
              <w:right w:w="20" w:type="dxa"/>
            </w:tcMar>
            <w:vAlign w:val="center"/>
            <w:hideMark/>
          </w:tcPr>
          <w:p w14:paraId="45AADF14"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473CD01E" w14:textId="77777777" w:rsidR="00416AFA" w:rsidRPr="00DE2E11" w:rsidRDefault="00416AFA" w:rsidP="001F23BB">
            <w:pPr>
              <w:pStyle w:val="movimento"/>
              <w:rPr>
                <w:color w:val="002060"/>
              </w:rPr>
            </w:pPr>
            <w:r w:rsidRPr="00DE2E11">
              <w:rPr>
                <w:color w:val="002060"/>
              </w:rPr>
              <w:t>PAPAVERI FEDERICO</w:t>
            </w:r>
          </w:p>
        </w:tc>
        <w:tc>
          <w:tcPr>
            <w:tcW w:w="2200" w:type="dxa"/>
            <w:tcMar>
              <w:top w:w="20" w:type="dxa"/>
              <w:left w:w="20" w:type="dxa"/>
              <w:bottom w:w="20" w:type="dxa"/>
              <w:right w:w="20" w:type="dxa"/>
            </w:tcMar>
            <w:vAlign w:val="center"/>
            <w:hideMark/>
          </w:tcPr>
          <w:p w14:paraId="0308DE2D" w14:textId="77777777" w:rsidR="00416AFA" w:rsidRPr="00DE2E11" w:rsidRDefault="00416AFA" w:rsidP="001F23BB">
            <w:pPr>
              <w:pStyle w:val="movimento2"/>
              <w:rPr>
                <w:color w:val="002060"/>
              </w:rPr>
            </w:pPr>
            <w:r w:rsidRPr="00DE2E11">
              <w:rPr>
                <w:color w:val="002060"/>
              </w:rPr>
              <w:t xml:space="preserve">(CASTELBELLINO CALCIO A 5) </w:t>
            </w:r>
          </w:p>
        </w:tc>
      </w:tr>
      <w:tr w:rsidR="00416AFA" w:rsidRPr="00DE2E11" w14:paraId="462CE709" w14:textId="77777777" w:rsidTr="001F23BB">
        <w:tc>
          <w:tcPr>
            <w:tcW w:w="2200" w:type="dxa"/>
            <w:tcMar>
              <w:top w:w="20" w:type="dxa"/>
              <w:left w:w="20" w:type="dxa"/>
              <w:bottom w:w="20" w:type="dxa"/>
              <w:right w:w="20" w:type="dxa"/>
            </w:tcMar>
            <w:vAlign w:val="center"/>
            <w:hideMark/>
          </w:tcPr>
          <w:p w14:paraId="64E17FAF" w14:textId="77777777" w:rsidR="00416AFA" w:rsidRPr="00DE2E11" w:rsidRDefault="00416AFA" w:rsidP="001F23BB">
            <w:pPr>
              <w:pStyle w:val="movimento"/>
              <w:rPr>
                <w:color w:val="002060"/>
              </w:rPr>
            </w:pPr>
            <w:r w:rsidRPr="00DE2E11">
              <w:rPr>
                <w:color w:val="002060"/>
              </w:rPr>
              <w:t>SALERNO ALESSANDRO</w:t>
            </w:r>
          </w:p>
        </w:tc>
        <w:tc>
          <w:tcPr>
            <w:tcW w:w="2200" w:type="dxa"/>
            <w:tcMar>
              <w:top w:w="20" w:type="dxa"/>
              <w:left w:w="20" w:type="dxa"/>
              <w:bottom w:w="20" w:type="dxa"/>
              <w:right w:w="20" w:type="dxa"/>
            </w:tcMar>
            <w:vAlign w:val="center"/>
            <w:hideMark/>
          </w:tcPr>
          <w:p w14:paraId="39EC59B2" w14:textId="77777777" w:rsidR="00416AFA" w:rsidRPr="00DE2E11" w:rsidRDefault="00416AFA" w:rsidP="001F23BB">
            <w:pPr>
              <w:pStyle w:val="movimento2"/>
              <w:rPr>
                <w:color w:val="002060"/>
              </w:rPr>
            </w:pPr>
            <w:r w:rsidRPr="00DE2E11">
              <w:rPr>
                <w:color w:val="002060"/>
              </w:rPr>
              <w:t xml:space="preserve">(CHIARAVALLE FUTSAL) </w:t>
            </w:r>
          </w:p>
        </w:tc>
        <w:tc>
          <w:tcPr>
            <w:tcW w:w="800" w:type="dxa"/>
            <w:tcMar>
              <w:top w:w="20" w:type="dxa"/>
              <w:left w:w="20" w:type="dxa"/>
              <w:bottom w:w="20" w:type="dxa"/>
              <w:right w:w="20" w:type="dxa"/>
            </w:tcMar>
            <w:vAlign w:val="center"/>
            <w:hideMark/>
          </w:tcPr>
          <w:p w14:paraId="3B39D941"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3550796A" w14:textId="77777777" w:rsidR="00416AFA" w:rsidRPr="00DE2E11" w:rsidRDefault="00416AFA" w:rsidP="001F23BB">
            <w:pPr>
              <w:pStyle w:val="movimento"/>
              <w:rPr>
                <w:color w:val="002060"/>
              </w:rPr>
            </w:pPr>
            <w:r w:rsidRPr="00DE2E11">
              <w:rPr>
                <w:color w:val="002060"/>
              </w:rPr>
              <w:t>RIPESI GIANMARCO</w:t>
            </w:r>
          </w:p>
        </w:tc>
        <w:tc>
          <w:tcPr>
            <w:tcW w:w="2200" w:type="dxa"/>
            <w:tcMar>
              <w:top w:w="20" w:type="dxa"/>
              <w:left w:w="20" w:type="dxa"/>
              <w:bottom w:w="20" w:type="dxa"/>
              <w:right w:w="20" w:type="dxa"/>
            </w:tcMar>
            <w:vAlign w:val="center"/>
            <w:hideMark/>
          </w:tcPr>
          <w:p w14:paraId="6B4EB970" w14:textId="77777777" w:rsidR="00416AFA" w:rsidRPr="00DE2E11" w:rsidRDefault="00416AFA" w:rsidP="001F23BB">
            <w:pPr>
              <w:pStyle w:val="movimento2"/>
              <w:rPr>
                <w:color w:val="002060"/>
              </w:rPr>
            </w:pPr>
            <w:r w:rsidRPr="00DE2E11">
              <w:rPr>
                <w:color w:val="002060"/>
              </w:rPr>
              <w:t>(</w:t>
            </w:r>
            <w:proofErr w:type="gramStart"/>
            <w:r w:rsidRPr="00DE2E11">
              <w:rPr>
                <w:color w:val="002060"/>
              </w:rPr>
              <w:t>CITTA</w:t>
            </w:r>
            <w:proofErr w:type="gramEnd"/>
            <w:r w:rsidRPr="00DE2E11">
              <w:rPr>
                <w:color w:val="002060"/>
              </w:rPr>
              <w:t xml:space="preserve"> DI OSTRA) </w:t>
            </w:r>
          </w:p>
        </w:tc>
      </w:tr>
      <w:tr w:rsidR="00416AFA" w:rsidRPr="00DE2E11" w14:paraId="1908AA38" w14:textId="77777777" w:rsidTr="001F23BB">
        <w:tc>
          <w:tcPr>
            <w:tcW w:w="2200" w:type="dxa"/>
            <w:tcMar>
              <w:top w:w="20" w:type="dxa"/>
              <w:left w:w="20" w:type="dxa"/>
              <w:bottom w:w="20" w:type="dxa"/>
              <w:right w:w="20" w:type="dxa"/>
            </w:tcMar>
            <w:vAlign w:val="center"/>
            <w:hideMark/>
          </w:tcPr>
          <w:p w14:paraId="43A82D18" w14:textId="77777777" w:rsidR="00416AFA" w:rsidRPr="00DE2E11" w:rsidRDefault="00416AFA" w:rsidP="001F23BB">
            <w:pPr>
              <w:pStyle w:val="movimento"/>
              <w:rPr>
                <w:color w:val="002060"/>
              </w:rPr>
            </w:pPr>
            <w:r w:rsidRPr="00DE2E11">
              <w:rPr>
                <w:color w:val="002060"/>
              </w:rPr>
              <w:t>SEBASTIANELLI ADOLFO</w:t>
            </w:r>
          </w:p>
        </w:tc>
        <w:tc>
          <w:tcPr>
            <w:tcW w:w="2200" w:type="dxa"/>
            <w:tcMar>
              <w:top w:w="20" w:type="dxa"/>
              <w:left w:w="20" w:type="dxa"/>
              <w:bottom w:w="20" w:type="dxa"/>
              <w:right w:w="20" w:type="dxa"/>
            </w:tcMar>
            <w:vAlign w:val="center"/>
            <w:hideMark/>
          </w:tcPr>
          <w:p w14:paraId="25D6CFFB" w14:textId="77777777" w:rsidR="00416AFA" w:rsidRPr="00DE2E11" w:rsidRDefault="00416AFA" w:rsidP="001F23BB">
            <w:pPr>
              <w:pStyle w:val="movimento2"/>
              <w:rPr>
                <w:color w:val="002060"/>
              </w:rPr>
            </w:pPr>
            <w:r w:rsidRPr="00DE2E11">
              <w:rPr>
                <w:color w:val="002060"/>
              </w:rPr>
              <w:t>(</w:t>
            </w:r>
            <w:proofErr w:type="gramStart"/>
            <w:r w:rsidRPr="00DE2E11">
              <w:rPr>
                <w:color w:val="002060"/>
              </w:rPr>
              <w:t>CITTA</w:t>
            </w:r>
            <w:proofErr w:type="gramEnd"/>
            <w:r w:rsidRPr="00DE2E11">
              <w:rPr>
                <w:color w:val="002060"/>
              </w:rPr>
              <w:t xml:space="preserve"> DI OSTRA) </w:t>
            </w:r>
          </w:p>
        </w:tc>
        <w:tc>
          <w:tcPr>
            <w:tcW w:w="800" w:type="dxa"/>
            <w:tcMar>
              <w:top w:w="20" w:type="dxa"/>
              <w:left w:w="20" w:type="dxa"/>
              <w:bottom w:w="20" w:type="dxa"/>
              <w:right w:w="20" w:type="dxa"/>
            </w:tcMar>
            <w:vAlign w:val="center"/>
            <w:hideMark/>
          </w:tcPr>
          <w:p w14:paraId="3CF596FE"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34AE5AB4" w14:textId="77777777" w:rsidR="00416AFA" w:rsidRPr="00DE2E11" w:rsidRDefault="00416AFA" w:rsidP="001F23BB">
            <w:pPr>
              <w:pStyle w:val="movimento"/>
              <w:rPr>
                <w:color w:val="002060"/>
              </w:rPr>
            </w:pPr>
            <w:r w:rsidRPr="00DE2E11">
              <w:rPr>
                <w:color w:val="002060"/>
              </w:rPr>
              <w:t>BREGA GIACOMO</w:t>
            </w:r>
          </w:p>
        </w:tc>
        <w:tc>
          <w:tcPr>
            <w:tcW w:w="2200" w:type="dxa"/>
            <w:tcMar>
              <w:top w:w="20" w:type="dxa"/>
              <w:left w:w="20" w:type="dxa"/>
              <w:bottom w:w="20" w:type="dxa"/>
              <w:right w:w="20" w:type="dxa"/>
            </w:tcMar>
            <w:vAlign w:val="center"/>
            <w:hideMark/>
          </w:tcPr>
          <w:p w14:paraId="1FDA695C" w14:textId="77777777" w:rsidR="00416AFA" w:rsidRPr="00DE2E11" w:rsidRDefault="00416AFA" w:rsidP="001F23BB">
            <w:pPr>
              <w:pStyle w:val="movimento2"/>
              <w:rPr>
                <w:color w:val="002060"/>
              </w:rPr>
            </w:pPr>
            <w:r w:rsidRPr="00DE2E11">
              <w:rPr>
                <w:color w:val="002060"/>
              </w:rPr>
              <w:t xml:space="preserve">(DINAMIS 1990) </w:t>
            </w:r>
          </w:p>
        </w:tc>
      </w:tr>
      <w:tr w:rsidR="00416AFA" w:rsidRPr="00DE2E11" w14:paraId="51F972BE" w14:textId="77777777" w:rsidTr="001F23BB">
        <w:tc>
          <w:tcPr>
            <w:tcW w:w="2200" w:type="dxa"/>
            <w:tcMar>
              <w:top w:w="20" w:type="dxa"/>
              <w:left w:w="20" w:type="dxa"/>
              <w:bottom w:w="20" w:type="dxa"/>
              <w:right w:w="20" w:type="dxa"/>
            </w:tcMar>
            <w:vAlign w:val="center"/>
            <w:hideMark/>
          </w:tcPr>
          <w:p w14:paraId="7C76D7DE" w14:textId="77777777" w:rsidR="00416AFA" w:rsidRPr="00DE2E11" w:rsidRDefault="00416AFA" w:rsidP="001F23BB">
            <w:pPr>
              <w:pStyle w:val="movimento"/>
              <w:rPr>
                <w:color w:val="002060"/>
              </w:rPr>
            </w:pPr>
            <w:r w:rsidRPr="00DE2E11">
              <w:rPr>
                <w:color w:val="002060"/>
              </w:rPr>
              <w:t>VENTRESCA NICHOLAS</w:t>
            </w:r>
          </w:p>
        </w:tc>
        <w:tc>
          <w:tcPr>
            <w:tcW w:w="2200" w:type="dxa"/>
            <w:tcMar>
              <w:top w:w="20" w:type="dxa"/>
              <w:left w:w="20" w:type="dxa"/>
              <w:bottom w:w="20" w:type="dxa"/>
              <w:right w:w="20" w:type="dxa"/>
            </w:tcMar>
            <w:vAlign w:val="center"/>
            <w:hideMark/>
          </w:tcPr>
          <w:p w14:paraId="76446252" w14:textId="77777777" w:rsidR="00416AFA" w:rsidRPr="00DE2E11" w:rsidRDefault="00416AFA" w:rsidP="001F23BB">
            <w:pPr>
              <w:pStyle w:val="movimento2"/>
              <w:rPr>
                <w:color w:val="002060"/>
              </w:rPr>
            </w:pPr>
            <w:r w:rsidRPr="00DE2E11">
              <w:rPr>
                <w:color w:val="002060"/>
              </w:rPr>
              <w:t xml:space="preserve">(FERMANA FUTSAL 2022) </w:t>
            </w:r>
          </w:p>
        </w:tc>
        <w:tc>
          <w:tcPr>
            <w:tcW w:w="800" w:type="dxa"/>
            <w:tcMar>
              <w:top w:w="20" w:type="dxa"/>
              <w:left w:w="20" w:type="dxa"/>
              <w:bottom w:w="20" w:type="dxa"/>
              <w:right w:w="20" w:type="dxa"/>
            </w:tcMar>
            <w:vAlign w:val="center"/>
            <w:hideMark/>
          </w:tcPr>
          <w:p w14:paraId="387CDB9A"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29016782" w14:textId="77777777" w:rsidR="00416AFA" w:rsidRPr="00DE2E11" w:rsidRDefault="00416AFA" w:rsidP="001F23BB">
            <w:pPr>
              <w:pStyle w:val="movimento"/>
              <w:rPr>
                <w:color w:val="002060"/>
              </w:rPr>
            </w:pPr>
            <w:r w:rsidRPr="00DE2E11">
              <w:rPr>
                <w:color w:val="002060"/>
              </w:rPr>
              <w:t>BROGLIA DAVID</w:t>
            </w:r>
          </w:p>
        </w:tc>
        <w:tc>
          <w:tcPr>
            <w:tcW w:w="2200" w:type="dxa"/>
            <w:tcMar>
              <w:top w:w="20" w:type="dxa"/>
              <w:left w:w="20" w:type="dxa"/>
              <w:bottom w:w="20" w:type="dxa"/>
              <w:right w:w="20" w:type="dxa"/>
            </w:tcMar>
            <w:vAlign w:val="center"/>
            <w:hideMark/>
          </w:tcPr>
          <w:p w14:paraId="35ECA16C" w14:textId="77777777" w:rsidR="00416AFA" w:rsidRPr="00DE2E11" w:rsidRDefault="00416AFA" w:rsidP="001F23BB">
            <w:pPr>
              <w:pStyle w:val="movimento2"/>
              <w:rPr>
                <w:color w:val="002060"/>
              </w:rPr>
            </w:pPr>
            <w:r w:rsidRPr="00DE2E11">
              <w:rPr>
                <w:color w:val="002060"/>
              </w:rPr>
              <w:t xml:space="preserve">(FIGHT BULLS CORRIDONIA) </w:t>
            </w:r>
          </w:p>
        </w:tc>
      </w:tr>
      <w:tr w:rsidR="00416AFA" w:rsidRPr="00DE2E11" w14:paraId="2B18C820" w14:textId="77777777" w:rsidTr="001F23BB">
        <w:tc>
          <w:tcPr>
            <w:tcW w:w="2200" w:type="dxa"/>
            <w:tcMar>
              <w:top w:w="20" w:type="dxa"/>
              <w:left w:w="20" w:type="dxa"/>
              <w:bottom w:w="20" w:type="dxa"/>
              <w:right w:w="20" w:type="dxa"/>
            </w:tcMar>
            <w:vAlign w:val="center"/>
            <w:hideMark/>
          </w:tcPr>
          <w:p w14:paraId="69B3B9F0" w14:textId="77777777" w:rsidR="00416AFA" w:rsidRPr="00DE2E11" w:rsidRDefault="00416AFA" w:rsidP="001F23BB">
            <w:pPr>
              <w:pStyle w:val="movimento"/>
              <w:rPr>
                <w:color w:val="002060"/>
              </w:rPr>
            </w:pPr>
            <w:r w:rsidRPr="00DE2E11">
              <w:rPr>
                <w:color w:val="002060"/>
              </w:rPr>
              <w:t>MANDOLESI OMAR</w:t>
            </w:r>
          </w:p>
        </w:tc>
        <w:tc>
          <w:tcPr>
            <w:tcW w:w="2200" w:type="dxa"/>
            <w:tcMar>
              <w:top w:w="20" w:type="dxa"/>
              <w:left w:w="20" w:type="dxa"/>
              <w:bottom w:w="20" w:type="dxa"/>
              <w:right w:w="20" w:type="dxa"/>
            </w:tcMar>
            <w:vAlign w:val="center"/>
            <w:hideMark/>
          </w:tcPr>
          <w:p w14:paraId="2EF12101" w14:textId="77777777" w:rsidR="00416AFA" w:rsidRPr="00DE2E11" w:rsidRDefault="00416AFA" w:rsidP="001F23BB">
            <w:pPr>
              <w:pStyle w:val="movimento2"/>
              <w:rPr>
                <w:color w:val="002060"/>
              </w:rPr>
            </w:pPr>
            <w:r w:rsidRPr="00DE2E11">
              <w:rPr>
                <w:color w:val="002060"/>
              </w:rPr>
              <w:t xml:space="preserve">(FUTSAL CAMPIGLIONE) </w:t>
            </w:r>
          </w:p>
        </w:tc>
        <w:tc>
          <w:tcPr>
            <w:tcW w:w="800" w:type="dxa"/>
            <w:tcMar>
              <w:top w:w="20" w:type="dxa"/>
              <w:left w:w="20" w:type="dxa"/>
              <w:bottom w:w="20" w:type="dxa"/>
              <w:right w:w="20" w:type="dxa"/>
            </w:tcMar>
            <w:vAlign w:val="center"/>
            <w:hideMark/>
          </w:tcPr>
          <w:p w14:paraId="738BDDA8"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57C35C02" w14:textId="77777777" w:rsidR="00416AFA" w:rsidRPr="00DE2E11" w:rsidRDefault="00416AFA" w:rsidP="001F23BB">
            <w:pPr>
              <w:pStyle w:val="movimento"/>
              <w:rPr>
                <w:color w:val="002060"/>
              </w:rPr>
            </w:pPr>
            <w:r w:rsidRPr="00DE2E11">
              <w:rPr>
                <w:color w:val="002060"/>
              </w:rPr>
              <w:t>GABBANELLI GIACOMO</w:t>
            </w:r>
          </w:p>
        </w:tc>
        <w:tc>
          <w:tcPr>
            <w:tcW w:w="2200" w:type="dxa"/>
            <w:tcMar>
              <w:top w:w="20" w:type="dxa"/>
              <w:left w:w="20" w:type="dxa"/>
              <w:bottom w:w="20" w:type="dxa"/>
              <w:right w:w="20" w:type="dxa"/>
            </w:tcMar>
            <w:vAlign w:val="center"/>
            <w:hideMark/>
          </w:tcPr>
          <w:p w14:paraId="7CAD9ACE" w14:textId="77777777" w:rsidR="00416AFA" w:rsidRPr="00DE2E11" w:rsidRDefault="00416AFA" w:rsidP="001F23BB">
            <w:pPr>
              <w:pStyle w:val="movimento2"/>
              <w:rPr>
                <w:color w:val="002060"/>
              </w:rPr>
            </w:pPr>
            <w:r w:rsidRPr="00DE2E11">
              <w:rPr>
                <w:color w:val="002060"/>
              </w:rPr>
              <w:t xml:space="preserve">(FUTSAL CASTELFIDARDO) </w:t>
            </w:r>
          </w:p>
        </w:tc>
      </w:tr>
      <w:tr w:rsidR="00416AFA" w:rsidRPr="00DE2E11" w14:paraId="6D3CE03F" w14:textId="77777777" w:rsidTr="001F23BB">
        <w:tc>
          <w:tcPr>
            <w:tcW w:w="2200" w:type="dxa"/>
            <w:tcMar>
              <w:top w:w="20" w:type="dxa"/>
              <w:left w:w="20" w:type="dxa"/>
              <w:bottom w:w="20" w:type="dxa"/>
              <w:right w:w="20" w:type="dxa"/>
            </w:tcMar>
            <w:vAlign w:val="center"/>
            <w:hideMark/>
          </w:tcPr>
          <w:p w14:paraId="70C22DB1" w14:textId="77777777" w:rsidR="00416AFA" w:rsidRPr="00DE2E11" w:rsidRDefault="00416AFA" w:rsidP="001F23BB">
            <w:pPr>
              <w:pStyle w:val="movimento"/>
              <w:rPr>
                <w:color w:val="002060"/>
              </w:rPr>
            </w:pPr>
            <w:r w:rsidRPr="00DE2E11">
              <w:rPr>
                <w:color w:val="002060"/>
              </w:rPr>
              <w:t>PANTALONE STEFANO</w:t>
            </w:r>
          </w:p>
        </w:tc>
        <w:tc>
          <w:tcPr>
            <w:tcW w:w="2200" w:type="dxa"/>
            <w:tcMar>
              <w:top w:w="20" w:type="dxa"/>
              <w:left w:w="20" w:type="dxa"/>
              <w:bottom w:w="20" w:type="dxa"/>
              <w:right w:w="20" w:type="dxa"/>
            </w:tcMar>
            <w:vAlign w:val="center"/>
            <w:hideMark/>
          </w:tcPr>
          <w:p w14:paraId="645FD6BC" w14:textId="77777777" w:rsidR="00416AFA" w:rsidRPr="00DE2E11" w:rsidRDefault="00416AFA" w:rsidP="001F23BB">
            <w:pPr>
              <w:pStyle w:val="movimento2"/>
              <w:rPr>
                <w:color w:val="002060"/>
              </w:rPr>
            </w:pPr>
            <w:r w:rsidRPr="00DE2E11">
              <w:rPr>
                <w:color w:val="002060"/>
              </w:rPr>
              <w:t xml:space="preserve">(FUTSAL CASTELFIDARDO) </w:t>
            </w:r>
          </w:p>
        </w:tc>
        <w:tc>
          <w:tcPr>
            <w:tcW w:w="800" w:type="dxa"/>
            <w:tcMar>
              <w:top w:w="20" w:type="dxa"/>
              <w:left w:w="20" w:type="dxa"/>
              <w:bottom w:w="20" w:type="dxa"/>
              <w:right w:w="20" w:type="dxa"/>
            </w:tcMar>
            <w:vAlign w:val="center"/>
            <w:hideMark/>
          </w:tcPr>
          <w:p w14:paraId="4BBDD8D1"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4D33A0B1" w14:textId="77777777" w:rsidR="00416AFA" w:rsidRPr="00DE2E11" w:rsidRDefault="00416AFA" w:rsidP="001F23BB">
            <w:pPr>
              <w:pStyle w:val="movimento"/>
              <w:rPr>
                <w:color w:val="002060"/>
              </w:rPr>
            </w:pPr>
            <w:r w:rsidRPr="00DE2E11">
              <w:rPr>
                <w:color w:val="002060"/>
              </w:rPr>
              <w:t>AMANKWAH MICHAEL TETTEH</w:t>
            </w:r>
          </w:p>
        </w:tc>
        <w:tc>
          <w:tcPr>
            <w:tcW w:w="2200" w:type="dxa"/>
            <w:tcMar>
              <w:top w:w="20" w:type="dxa"/>
              <w:left w:w="20" w:type="dxa"/>
              <w:bottom w:w="20" w:type="dxa"/>
              <w:right w:w="20" w:type="dxa"/>
            </w:tcMar>
            <w:vAlign w:val="center"/>
            <w:hideMark/>
          </w:tcPr>
          <w:p w14:paraId="50A88D2D" w14:textId="77777777" w:rsidR="00416AFA" w:rsidRPr="00DE2E11" w:rsidRDefault="00416AFA" w:rsidP="001F23BB">
            <w:pPr>
              <w:pStyle w:val="movimento2"/>
              <w:rPr>
                <w:color w:val="002060"/>
              </w:rPr>
            </w:pPr>
            <w:r w:rsidRPr="00DE2E11">
              <w:rPr>
                <w:color w:val="002060"/>
              </w:rPr>
              <w:t xml:space="preserve">(GAGLIOLE F.C.) </w:t>
            </w:r>
          </w:p>
        </w:tc>
      </w:tr>
      <w:tr w:rsidR="00416AFA" w:rsidRPr="00DE2E11" w14:paraId="58962C59" w14:textId="77777777" w:rsidTr="001F23BB">
        <w:tc>
          <w:tcPr>
            <w:tcW w:w="2200" w:type="dxa"/>
            <w:tcMar>
              <w:top w:w="20" w:type="dxa"/>
              <w:left w:w="20" w:type="dxa"/>
              <w:bottom w:w="20" w:type="dxa"/>
              <w:right w:w="20" w:type="dxa"/>
            </w:tcMar>
            <w:vAlign w:val="center"/>
            <w:hideMark/>
          </w:tcPr>
          <w:p w14:paraId="5373B61D" w14:textId="77777777" w:rsidR="00416AFA" w:rsidRPr="00DE2E11" w:rsidRDefault="00416AFA" w:rsidP="001F23BB">
            <w:pPr>
              <w:pStyle w:val="movimento"/>
              <w:rPr>
                <w:color w:val="002060"/>
              </w:rPr>
            </w:pPr>
            <w:r w:rsidRPr="00DE2E11">
              <w:rPr>
                <w:color w:val="002060"/>
              </w:rPr>
              <w:t>TAMBURRINO FEDERICO</w:t>
            </w:r>
          </w:p>
        </w:tc>
        <w:tc>
          <w:tcPr>
            <w:tcW w:w="2200" w:type="dxa"/>
            <w:tcMar>
              <w:top w:w="20" w:type="dxa"/>
              <w:left w:w="20" w:type="dxa"/>
              <w:bottom w:w="20" w:type="dxa"/>
              <w:right w:w="20" w:type="dxa"/>
            </w:tcMar>
            <w:vAlign w:val="center"/>
            <w:hideMark/>
          </w:tcPr>
          <w:p w14:paraId="191E5FAA" w14:textId="77777777" w:rsidR="00416AFA" w:rsidRPr="00DE2E11" w:rsidRDefault="00416AFA" w:rsidP="001F23BB">
            <w:pPr>
              <w:pStyle w:val="movimento2"/>
              <w:rPr>
                <w:color w:val="002060"/>
              </w:rPr>
            </w:pPr>
            <w:r w:rsidRPr="00DE2E11">
              <w:rPr>
                <w:color w:val="002060"/>
              </w:rPr>
              <w:t xml:space="preserve">(GAGLIOLE F.C.) </w:t>
            </w:r>
          </w:p>
        </w:tc>
        <w:tc>
          <w:tcPr>
            <w:tcW w:w="800" w:type="dxa"/>
            <w:tcMar>
              <w:top w:w="20" w:type="dxa"/>
              <w:left w:w="20" w:type="dxa"/>
              <w:bottom w:w="20" w:type="dxa"/>
              <w:right w:w="20" w:type="dxa"/>
            </w:tcMar>
            <w:vAlign w:val="center"/>
            <w:hideMark/>
          </w:tcPr>
          <w:p w14:paraId="3D48AA2A"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27B4E9F2" w14:textId="77777777" w:rsidR="00416AFA" w:rsidRPr="00DE2E11" w:rsidRDefault="00416AFA" w:rsidP="001F23BB">
            <w:pPr>
              <w:pStyle w:val="movimento"/>
              <w:rPr>
                <w:color w:val="002060"/>
              </w:rPr>
            </w:pPr>
            <w:r w:rsidRPr="00DE2E11">
              <w:rPr>
                <w:color w:val="002060"/>
              </w:rPr>
              <w:t>BATTISTELLI ANDREA</w:t>
            </w:r>
          </w:p>
        </w:tc>
        <w:tc>
          <w:tcPr>
            <w:tcW w:w="2200" w:type="dxa"/>
            <w:tcMar>
              <w:top w:w="20" w:type="dxa"/>
              <w:left w:w="20" w:type="dxa"/>
              <w:bottom w:w="20" w:type="dxa"/>
              <w:right w:w="20" w:type="dxa"/>
            </w:tcMar>
            <w:vAlign w:val="center"/>
            <w:hideMark/>
          </w:tcPr>
          <w:p w14:paraId="627FB6D6" w14:textId="77777777" w:rsidR="00416AFA" w:rsidRPr="00DE2E11" w:rsidRDefault="00416AFA" w:rsidP="001F23BB">
            <w:pPr>
              <w:pStyle w:val="movimento2"/>
              <w:rPr>
                <w:color w:val="002060"/>
              </w:rPr>
            </w:pPr>
            <w:r w:rsidRPr="00DE2E11">
              <w:rPr>
                <w:color w:val="002060"/>
              </w:rPr>
              <w:t xml:space="preserve">(LUCREZIA CALCIO A 5) </w:t>
            </w:r>
          </w:p>
        </w:tc>
      </w:tr>
      <w:tr w:rsidR="00416AFA" w:rsidRPr="00DE2E11" w14:paraId="06484F78" w14:textId="77777777" w:rsidTr="001F23BB">
        <w:tc>
          <w:tcPr>
            <w:tcW w:w="2200" w:type="dxa"/>
            <w:tcMar>
              <w:top w:w="20" w:type="dxa"/>
              <w:left w:w="20" w:type="dxa"/>
              <w:bottom w:w="20" w:type="dxa"/>
              <w:right w:w="20" w:type="dxa"/>
            </w:tcMar>
            <w:vAlign w:val="center"/>
            <w:hideMark/>
          </w:tcPr>
          <w:p w14:paraId="14302ECC" w14:textId="77777777" w:rsidR="00416AFA" w:rsidRPr="00DE2E11" w:rsidRDefault="00416AFA" w:rsidP="001F23BB">
            <w:pPr>
              <w:pStyle w:val="movimento"/>
              <w:rPr>
                <w:color w:val="002060"/>
              </w:rPr>
            </w:pPr>
            <w:r w:rsidRPr="00DE2E11">
              <w:rPr>
                <w:color w:val="002060"/>
              </w:rPr>
              <w:t>RAGAINI TOMMASO</w:t>
            </w:r>
          </w:p>
        </w:tc>
        <w:tc>
          <w:tcPr>
            <w:tcW w:w="2200" w:type="dxa"/>
            <w:tcMar>
              <w:top w:w="20" w:type="dxa"/>
              <w:left w:w="20" w:type="dxa"/>
              <w:bottom w:w="20" w:type="dxa"/>
              <w:right w:w="20" w:type="dxa"/>
            </w:tcMar>
            <w:vAlign w:val="center"/>
            <w:hideMark/>
          </w:tcPr>
          <w:p w14:paraId="17800122" w14:textId="77777777" w:rsidR="00416AFA" w:rsidRPr="00DE2E11" w:rsidRDefault="00416AFA" w:rsidP="001F23BB">
            <w:pPr>
              <w:pStyle w:val="movimento2"/>
              <w:rPr>
                <w:color w:val="002060"/>
              </w:rPr>
            </w:pPr>
            <w:r w:rsidRPr="00DE2E11">
              <w:rPr>
                <w:color w:val="002060"/>
              </w:rPr>
              <w:t xml:space="preserve">(LUCREZIA CALCIO A 5) </w:t>
            </w:r>
          </w:p>
        </w:tc>
        <w:tc>
          <w:tcPr>
            <w:tcW w:w="800" w:type="dxa"/>
            <w:tcMar>
              <w:top w:w="20" w:type="dxa"/>
              <w:left w:w="20" w:type="dxa"/>
              <w:bottom w:w="20" w:type="dxa"/>
              <w:right w:w="20" w:type="dxa"/>
            </w:tcMar>
            <w:vAlign w:val="center"/>
            <w:hideMark/>
          </w:tcPr>
          <w:p w14:paraId="24B83199"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49536F8E" w14:textId="77777777" w:rsidR="00416AFA" w:rsidRPr="00DE2E11" w:rsidRDefault="00416AFA" w:rsidP="001F23BB">
            <w:pPr>
              <w:pStyle w:val="movimento"/>
              <w:rPr>
                <w:color w:val="002060"/>
              </w:rPr>
            </w:pPr>
            <w:r w:rsidRPr="00DE2E11">
              <w:rPr>
                <w:color w:val="002060"/>
              </w:rPr>
              <w:t>GALEAZZO MICHELE</w:t>
            </w:r>
          </w:p>
        </w:tc>
        <w:tc>
          <w:tcPr>
            <w:tcW w:w="2200" w:type="dxa"/>
            <w:tcMar>
              <w:top w:w="20" w:type="dxa"/>
              <w:left w:w="20" w:type="dxa"/>
              <w:bottom w:w="20" w:type="dxa"/>
              <w:right w:w="20" w:type="dxa"/>
            </w:tcMar>
            <w:vAlign w:val="center"/>
            <w:hideMark/>
          </w:tcPr>
          <w:p w14:paraId="20EB8489" w14:textId="77777777" w:rsidR="00416AFA" w:rsidRPr="00DE2E11" w:rsidRDefault="00416AFA" w:rsidP="001F23BB">
            <w:pPr>
              <w:pStyle w:val="movimento2"/>
              <w:rPr>
                <w:color w:val="002060"/>
              </w:rPr>
            </w:pPr>
            <w:r w:rsidRPr="00DE2E11">
              <w:rPr>
                <w:color w:val="002060"/>
              </w:rPr>
              <w:t xml:space="preserve">(NUOVA OTTRANO 98) </w:t>
            </w:r>
          </w:p>
        </w:tc>
      </w:tr>
      <w:tr w:rsidR="00416AFA" w:rsidRPr="00DE2E11" w14:paraId="6BD897D0" w14:textId="77777777" w:rsidTr="001F23BB">
        <w:tc>
          <w:tcPr>
            <w:tcW w:w="2200" w:type="dxa"/>
            <w:tcMar>
              <w:top w:w="20" w:type="dxa"/>
              <w:left w:w="20" w:type="dxa"/>
              <w:bottom w:w="20" w:type="dxa"/>
              <w:right w:w="20" w:type="dxa"/>
            </w:tcMar>
            <w:vAlign w:val="center"/>
            <w:hideMark/>
          </w:tcPr>
          <w:p w14:paraId="1F1D5DF3" w14:textId="77777777" w:rsidR="00416AFA" w:rsidRPr="00DE2E11" w:rsidRDefault="00416AFA" w:rsidP="001F23BB">
            <w:pPr>
              <w:pStyle w:val="movimento"/>
              <w:rPr>
                <w:color w:val="002060"/>
              </w:rPr>
            </w:pPr>
            <w:r w:rsidRPr="00DE2E11">
              <w:rPr>
                <w:color w:val="002060"/>
              </w:rPr>
              <w:t>IUGA BOGDAN VASILE</w:t>
            </w:r>
          </w:p>
        </w:tc>
        <w:tc>
          <w:tcPr>
            <w:tcW w:w="2200" w:type="dxa"/>
            <w:tcMar>
              <w:top w:w="20" w:type="dxa"/>
              <w:left w:w="20" w:type="dxa"/>
              <w:bottom w:w="20" w:type="dxa"/>
              <w:right w:w="20" w:type="dxa"/>
            </w:tcMar>
            <w:vAlign w:val="center"/>
            <w:hideMark/>
          </w:tcPr>
          <w:p w14:paraId="44AA0553" w14:textId="77777777" w:rsidR="00416AFA" w:rsidRPr="00DE2E11" w:rsidRDefault="00416AFA" w:rsidP="001F23BB">
            <w:pPr>
              <w:pStyle w:val="movimento2"/>
              <w:rPr>
                <w:color w:val="002060"/>
              </w:rPr>
            </w:pPr>
            <w:r w:rsidRPr="00DE2E11">
              <w:rPr>
                <w:color w:val="002060"/>
              </w:rPr>
              <w:t xml:space="preserve">(NUOVA OTTRANO 98) </w:t>
            </w:r>
          </w:p>
        </w:tc>
        <w:tc>
          <w:tcPr>
            <w:tcW w:w="800" w:type="dxa"/>
            <w:tcMar>
              <w:top w:w="20" w:type="dxa"/>
              <w:left w:w="20" w:type="dxa"/>
              <w:bottom w:w="20" w:type="dxa"/>
              <w:right w:w="20" w:type="dxa"/>
            </w:tcMar>
            <w:vAlign w:val="center"/>
            <w:hideMark/>
          </w:tcPr>
          <w:p w14:paraId="499B1705"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5DCEFACC" w14:textId="77777777" w:rsidR="00416AFA" w:rsidRPr="00DE2E11" w:rsidRDefault="00416AFA" w:rsidP="001F23BB">
            <w:pPr>
              <w:pStyle w:val="movimento"/>
              <w:rPr>
                <w:color w:val="002060"/>
              </w:rPr>
            </w:pPr>
            <w:r w:rsidRPr="00DE2E11">
              <w:rPr>
                <w:color w:val="002060"/>
              </w:rPr>
              <w:t>SANTONI DONATO</w:t>
            </w:r>
          </w:p>
        </w:tc>
        <w:tc>
          <w:tcPr>
            <w:tcW w:w="2200" w:type="dxa"/>
            <w:tcMar>
              <w:top w:w="20" w:type="dxa"/>
              <w:left w:w="20" w:type="dxa"/>
              <w:bottom w:w="20" w:type="dxa"/>
              <w:right w:w="20" w:type="dxa"/>
            </w:tcMar>
            <w:vAlign w:val="center"/>
            <w:hideMark/>
          </w:tcPr>
          <w:p w14:paraId="68785819" w14:textId="77777777" w:rsidR="00416AFA" w:rsidRPr="00DE2E11" w:rsidRDefault="00416AFA" w:rsidP="001F23BB">
            <w:pPr>
              <w:pStyle w:val="movimento2"/>
              <w:rPr>
                <w:color w:val="002060"/>
              </w:rPr>
            </w:pPr>
            <w:r w:rsidRPr="00DE2E11">
              <w:rPr>
                <w:color w:val="002060"/>
              </w:rPr>
              <w:t xml:space="preserve">(NUOVA OTTRANO 98) </w:t>
            </w:r>
          </w:p>
        </w:tc>
      </w:tr>
      <w:tr w:rsidR="00416AFA" w:rsidRPr="00DE2E11" w14:paraId="5057FC71" w14:textId="77777777" w:rsidTr="001F23BB">
        <w:tc>
          <w:tcPr>
            <w:tcW w:w="2200" w:type="dxa"/>
            <w:tcMar>
              <w:top w:w="20" w:type="dxa"/>
              <w:left w:w="20" w:type="dxa"/>
              <w:bottom w:w="20" w:type="dxa"/>
              <w:right w:w="20" w:type="dxa"/>
            </w:tcMar>
            <w:vAlign w:val="center"/>
            <w:hideMark/>
          </w:tcPr>
          <w:p w14:paraId="6F44F381" w14:textId="77777777" w:rsidR="00416AFA" w:rsidRPr="00DE2E11" w:rsidRDefault="00416AFA" w:rsidP="001F23BB">
            <w:pPr>
              <w:pStyle w:val="movimento"/>
              <w:rPr>
                <w:color w:val="002060"/>
              </w:rPr>
            </w:pPr>
            <w:r w:rsidRPr="00DE2E11">
              <w:rPr>
                <w:color w:val="002060"/>
              </w:rPr>
              <w:t>SETTEMBRINI KEVIN</w:t>
            </w:r>
          </w:p>
        </w:tc>
        <w:tc>
          <w:tcPr>
            <w:tcW w:w="2200" w:type="dxa"/>
            <w:tcMar>
              <w:top w:w="20" w:type="dxa"/>
              <w:left w:w="20" w:type="dxa"/>
              <w:bottom w:w="20" w:type="dxa"/>
              <w:right w:w="20" w:type="dxa"/>
            </w:tcMar>
            <w:vAlign w:val="center"/>
            <w:hideMark/>
          </w:tcPr>
          <w:p w14:paraId="433EA043" w14:textId="77777777" w:rsidR="00416AFA" w:rsidRPr="00DE2E11" w:rsidRDefault="00416AFA" w:rsidP="001F23BB">
            <w:pPr>
              <w:pStyle w:val="movimento2"/>
              <w:rPr>
                <w:color w:val="002060"/>
              </w:rPr>
            </w:pPr>
            <w:r w:rsidRPr="00DE2E11">
              <w:rPr>
                <w:color w:val="002060"/>
              </w:rPr>
              <w:t xml:space="preserve">(NUOVA OTTRANO 98) </w:t>
            </w:r>
          </w:p>
        </w:tc>
        <w:tc>
          <w:tcPr>
            <w:tcW w:w="800" w:type="dxa"/>
            <w:tcMar>
              <w:top w:w="20" w:type="dxa"/>
              <w:left w:w="20" w:type="dxa"/>
              <w:bottom w:w="20" w:type="dxa"/>
              <w:right w:w="20" w:type="dxa"/>
            </w:tcMar>
            <w:vAlign w:val="center"/>
            <w:hideMark/>
          </w:tcPr>
          <w:p w14:paraId="549702AE"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404EACF8" w14:textId="77777777" w:rsidR="00416AFA" w:rsidRPr="00DE2E11" w:rsidRDefault="00416AFA" w:rsidP="001F23BB">
            <w:pPr>
              <w:pStyle w:val="movimento"/>
              <w:rPr>
                <w:color w:val="002060"/>
              </w:rPr>
            </w:pPr>
            <w:r w:rsidRPr="00DE2E11">
              <w:rPr>
                <w:color w:val="002060"/>
              </w:rPr>
              <w:t>GIACONI TOMAS</w:t>
            </w:r>
          </w:p>
        </w:tc>
        <w:tc>
          <w:tcPr>
            <w:tcW w:w="2200" w:type="dxa"/>
            <w:tcMar>
              <w:top w:w="20" w:type="dxa"/>
              <w:left w:w="20" w:type="dxa"/>
              <w:bottom w:w="20" w:type="dxa"/>
              <w:right w:w="20" w:type="dxa"/>
            </w:tcMar>
            <w:vAlign w:val="center"/>
            <w:hideMark/>
          </w:tcPr>
          <w:p w14:paraId="254E852E" w14:textId="77777777" w:rsidR="00416AFA" w:rsidRPr="00DE2E11" w:rsidRDefault="00416AFA" w:rsidP="001F23BB">
            <w:pPr>
              <w:pStyle w:val="movimento2"/>
              <w:rPr>
                <w:color w:val="002060"/>
              </w:rPr>
            </w:pPr>
            <w:r w:rsidRPr="00DE2E11">
              <w:rPr>
                <w:color w:val="002060"/>
              </w:rPr>
              <w:t xml:space="preserve">(OSIMO FIVE) </w:t>
            </w:r>
          </w:p>
        </w:tc>
      </w:tr>
      <w:tr w:rsidR="00416AFA" w:rsidRPr="00DE2E11" w14:paraId="55EB1F85" w14:textId="77777777" w:rsidTr="001F23BB">
        <w:tc>
          <w:tcPr>
            <w:tcW w:w="2200" w:type="dxa"/>
            <w:tcMar>
              <w:top w:w="20" w:type="dxa"/>
              <w:left w:w="20" w:type="dxa"/>
              <w:bottom w:w="20" w:type="dxa"/>
              <w:right w:w="20" w:type="dxa"/>
            </w:tcMar>
            <w:vAlign w:val="center"/>
            <w:hideMark/>
          </w:tcPr>
          <w:p w14:paraId="5A7C66DF" w14:textId="77777777" w:rsidR="00416AFA" w:rsidRPr="00DE2E11" w:rsidRDefault="00416AFA" w:rsidP="001F23BB">
            <w:pPr>
              <w:pStyle w:val="movimento"/>
              <w:rPr>
                <w:color w:val="002060"/>
              </w:rPr>
            </w:pPr>
            <w:r w:rsidRPr="00DE2E11">
              <w:rPr>
                <w:color w:val="002060"/>
              </w:rPr>
              <w:t>AMATO MARCO</w:t>
            </w:r>
          </w:p>
        </w:tc>
        <w:tc>
          <w:tcPr>
            <w:tcW w:w="2200" w:type="dxa"/>
            <w:tcMar>
              <w:top w:w="20" w:type="dxa"/>
              <w:left w:w="20" w:type="dxa"/>
              <w:bottom w:w="20" w:type="dxa"/>
              <w:right w:w="20" w:type="dxa"/>
            </w:tcMar>
            <w:vAlign w:val="center"/>
            <w:hideMark/>
          </w:tcPr>
          <w:p w14:paraId="71836176" w14:textId="77777777" w:rsidR="00416AFA" w:rsidRPr="00DE2E11" w:rsidRDefault="00416AFA" w:rsidP="001F23BB">
            <w:pPr>
              <w:pStyle w:val="movimento2"/>
              <w:rPr>
                <w:color w:val="002060"/>
              </w:rPr>
            </w:pPr>
            <w:r w:rsidRPr="00DE2E11">
              <w:rPr>
                <w:color w:val="002060"/>
              </w:rPr>
              <w:t xml:space="preserve">(PIEVE D ICO CALCIO A 5) </w:t>
            </w:r>
          </w:p>
        </w:tc>
        <w:tc>
          <w:tcPr>
            <w:tcW w:w="800" w:type="dxa"/>
            <w:tcMar>
              <w:top w:w="20" w:type="dxa"/>
              <w:left w:w="20" w:type="dxa"/>
              <w:bottom w:w="20" w:type="dxa"/>
              <w:right w:w="20" w:type="dxa"/>
            </w:tcMar>
            <w:vAlign w:val="center"/>
            <w:hideMark/>
          </w:tcPr>
          <w:p w14:paraId="583ECDA6"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7C6434CA" w14:textId="77777777" w:rsidR="00416AFA" w:rsidRPr="00DE2E11" w:rsidRDefault="00416AFA" w:rsidP="001F23BB">
            <w:pPr>
              <w:pStyle w:val="movimento"/>
              <w:rPr>
                <w:color w:val="002060"/>
              </w:rPr>
            </w:pPr>
            <w:r w:rsidRPr="00DE2E11">
              <w:rPr>
                <w:color w:val="002060"/>
              </w:rPr>
              <w:t>PETRUCCI LORENZO</w:t>
            </w:r>
          </w:p>
        </w:tc>
        <w:tc>
          <w:tcPr>
            <w:tcW w:w="2200" w:type="dxa"/>
            <w:tcMar>
              <w:top w:w="20" w:type="dxa"/>
              <w:left w:w="20" w:type="dxa"/>
              <w:bottom w:w="20" w:type="dxa"/>
              <w:right w:w="20" w:type="dxa"/>
            </w:tcMar>
            <w:vAlign w:val="center"/>
            <w:hideMark/>
          </w:tcPr>
          <w:p w14:paraId="2B4A2145" w14:textId="77777777" w:rsidR="00416AFA" w:rsidRPr="00DE2E11" w:rsidRDefault="00416AFA" w:rsidP="001F23BB">
            <w:pPr>
              <w:pStyle w:val="movimento2"/>
              <w:rPr>
                <w:color w:val="002060"/>
              </w:rPr>
            </w:pPr>
            <w:r w:rsidRPr="00DE2E11">
              <w:rPr>
                <w:color w:val="002060"/>
              </w:rPr>
              <w:t xml:space="preserve">(POLISPORTIVA UROBORO) </w:t>
            </w:r>
          </w:p>
        </w:tc>
      </w:tr>
      <w:tr w:rsidR="00416AFA" w:rsidRPr="00DE2E11" w14:paraId="0F11C61F" w14:textId="77777777" w:rsidTr="001F23BB">
        <w:tc>
          <w:tcPr>
            <w:tcW w:w="2200" w:type="dxa"/>
            <w:tcMar>
              <w:top w:w="20" w:type="dxa"/>
              <w:left w:w="20" w:type="dxa"/>
              <w:bottom w:w="20" w:type="dxa"/>
              <w:right w:w="20" w:type="dxa"/>
            </w:tcMar>
            <w:vAlign w:val="center"/>
            <w:hideMark/>
          </w:tcPr>
          <w:p w14:paraId="382507C9" w14:textId="77777777" w:rsidR="00416AFA" w:rsidRPr="00DE2E11" w:rsidRDefault="00416AFA" w:rsidP="001F23BB">
            <w:pPr>
              <w:pStyle w:val="movimento"/>
              <w:rPr>
                <w:color w:val="002060"/>
              </w:rPr>
            </w:pPr>
            <w:r w:rsidRPr="00DE2E11">
              <w:rPr>
                <w:color w:val="002060"/>
              </w:rPr>
              <w:lastRenderedPageBreak/>
              <w:t>FRANCISCO GARCIA GUSTAVO</w:t>
            </w:r>
          </w:p>
        </w:tc>
        <w:tc>
          <w:tcPr>
            <w:tcW w:w="2200" w:type="dxa"/>
            <w:tcMar>
              <w:top w:w="20" w:type="dxa"/>
              <w:left w:w="20" w:type="dxa"/>
              <w:bottom w:w="20" w:type="dxa"/>
              <w:right w:w="20" w:type="dxa"/>
            </w:tcMar>
            <w:vAlign w:val="center"/>
            <w:hideMark/>
          </w:tcPr>
          <w:p w14:paraId="7FA87505" w14:textId="77777777" w:rsidR="00416AFA" w:rsidRPr="00DE2E11" w:rsidRDefault="00416AFA" w:rsidP="001F23BB">
            <w:pPr>
              <w:pStyle w:val="movimento2"/>
              <w:rPr>
                <w:color w:val="002060"/>
              </w:rPr>
            </w:pPr>
            <w:r w:rsidRPr="00DE2E11">
              <w:rPr>
                <w:color w:val="002060"/>
              </w:rPr>
              <w:t xml:space="preserve">(REAL EAGLES VIRTUS PAGLIA) </w:t>
            </w:r>
          </w:p>
        </w:tc>
        <w:tc>
          <w:tcPr>
            <w:tcW w:w="800" w:type="dxa"/>
            <w:tcMar>
              <w:top w:w="20" w:type="dxa"/>
              <w:left w:w="20" w:type="dxa"/>
              <w:bottom w:w="20" w:type="dxa"/>
              <w:right w:w="20" w:type="dxa"/>
            </w:tcMar>
            <w:vAlign w:val="center"/>
            <w:hideMark/>
          </w:tcPr>
          <w:p w14:paraId="7C9E3A32"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5D2B9A41" w14:textId="77777777" w:rsidR="00416AFA" w:rsidRPr="00DE2E11" w:rsidRDefault="00416AFA" w:rsidP="001F23BB">
            <w:pPr>
              <w:pStyle w:val="movimento"/>
              <w:rPr>
                <w:color w:val="002060"/>
              </w:rPr>
            </w:pPr>
            <w:r w:rsidRPr="00DE2E11">
              <w:rPr>
                <w:color w:val="002060"/>
              </w:rPr>
              <w:t>ANGELELLI ANDREA</w:t>
            </w:r>
          </w:p>
        </w:tc>
        <w:tc>
          <w:tcPr>
            <w:tcW w:w="2200" w:type="dxa"/>
            <w:tcMar>
              <w:top w:w="20" w:type="dxa"/>
              <w:left w:w="20" w:type="dxa"/>
              <w:bottom w:w="20" w:type="dxa"/>
              <w:right w:w="20" w:type="dxa"/>
            </w:tcMar>
            <w:vAlign w:val="center"/>
            <w:hideMark/>
          </w:tcPr>
          <w:p w14:paraId="6CC9A6D2" w14:textId="77777777" w:rsidR="00416AFA" w:rsidRPr="00DE2E11" w:rsidRDefault="00416AFA" w:rsidP="001F23BB">
            <w:pPr>
              <w:pStyle w:val="movimento2"/>
              <w:rPr>
                <w:color w:val="002060"/>
              </w:rPr>
            </w:pPr>
            <w:r w:rsidRPr="00DE2E11">
              <w:rPr>
                <w:color w:val="002060"/>
              </w:rPr>
              <w:t xml:space="preserve">(REAL FABRIANO) </w:t>
            </w:r>
          </w:p>
        </w:tc>
      </w:tr>
      <w:tr w:rsidR="00416AFA" w:rsidRPr="00DE2E11" w14:paraId="46B08F97" w14:textId="77777777" w:rsidTr="001F23BB">
        <w:tc>
          <w:tcPr>
            <w:tcW w:w="2200" w:type="dxa"/>
            <w:tcMar>
              <w:top w:w="20" w:type="dxa"/>
              <w:left w:w="20" w:type="dxa"/>
              <w:bottom w:w="20" w:type="dxa"/>
              <w:right w:w="20" w:type="dxa"/>
            </w:tcMar>
            <w:vAlign w:val="center"/>
            <w:hideMark/>
          </w:tcPr>
          <w:p w14:paraId="37EA423E" w14:textId="77777777" w:rsidR="00416AFA" w:rsidRPr="00DE2E11" w:rsidRDefault="00416AFA" w:rsidP="001F23BB">
            <w:pPr>
              <w:pStyle w:val="movimento"/>
              <w:rPr>
                <w:color w:val="002060"/>
              </w:rPr>
            </w:pPr>
            <w:r w:rsidRPr="00DE2E11">
              <w:rPr>
                <w:color w:val="002060"/>
              </w:rPr>
              <w:t>ARGALIA ALAN</w:t>
            </w:r>
          </w:p>
        </w:tc>
        <w:tc>
          <w:tcPr>
            <w:tcW w:w="2200" w:type="dxa"/>
            <w:tcMar>
              <w:top w:w="20" w:type="dxa"/>
              <w:left w:w="20" w:type="dxa"/>
              <w:bottom w:w="20" w:type="dxa"/>
              <w:right w:w="20" w:type="dxa"/>
            </w:tcMar>
            <w:vAlign w:val="center"/>
            <w:hideMark/>
          </w:tcPr>
          <w:p w14:paraId="30FC1A18" w14:textId="77777777" w:rsidR="00416AFA" w:rsidRPr="00DE2E11" w:rsidRDefault="00416AFA" w:rsidP="001F23BB">
            <w:pPr>
              <w:pStyle w:val="movimento2"/>
              <w:rPr>
                <w:color w:val="002060"/>
              </w:rPr>
            </w:pPr>
            <w:r w:rsidRPr="00DE2E11">
              <w:rPr>
                <w:color w:val="002060"/>
              </w:rPr>
              <w:t xml:space="preserve">(REAL FABRIANO) </w:t>
            </w:r>
          </w:p>
        </w:tc>
        <w:tc>
          <w:tcPr>
            <w:tcW w:w="800" w:type="dxa"/>
            <w:tcMar>
              <w:top w:w="20" w:type="dxa"/>
              <w:left w:w="20" w:type="dxa"/>
              <w:bottom w:w="20" w:type="dxa"/>
              <w:right w:w="20" w:type="dxa"/>
            </w:tcMar>
            <w:vAlign w:val="center"/>
            <w:hideMark/>
          </w:tcPr>
          <w:p w14:paraId="5281CED4"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58E87920" w14:textId="77777777" w:rsidR="00416AFA" w:rsidRPr="00DE2E11" w:rsidRDefault="00416AFA" w:rsidP="001F23BB">
            <w:pPr>
              <w:pStyle w:val="movimento"/>
              <w:rPr>
                <w:color w:val="002060"/>
              </w:rPr>
            </w:pPr>
            <w:r w:rsidRPr="00DE2E11">
              <w:rPr>
                <w:color w:val="002060"/>
              </w:rPr>
              <w:t>AGOSTINI GIANLUCA</w:t>
            </w:r>
          </w:p>
        </w:tc>
        <w:tc>
          <w:tcPr>
            <w:tcW w:w="2200" w:type="dxa"/>
            <w:tcMar>
              <w:top w:w="20" w:type="dxa"/>
              <w:left w:w="20" w:type="dxa"/>
              <w:bottom w:w="20" w:type="dxa"/>
              <w:right w:w="20" w:type="dxa"/>
            </w:tcMar>
            <w:vAlign w:val="center"/>
            <w:hideMark/>
          </w:tcPr>
          <w:p w14:paraId="697B9FDB" w14:textId="77777777" w:rsidR="00416AFA" w:rsidRPr="00DE2E11" w:rsidRDefault="00416AFA" w:rsidP="001F23BB">
            <w:pPr>
              <w:pStyle w:val="movimento2"/>
              <w:rPr>
                <w:color w:val="002060"/>
              </w:rPr>
            </w:pPr>
            <w:r w:rsidRPr="00DE2E11">
              <w:rPr>
                <w:color w:val="002060"/>
              </w:rPr>
              <w:t xml:space="preserve">(ROCCAFLUVIONE) </w:t>
            </w:r>
          </w:p>
        </w:tc>
      </w:tr>
      <w:tr w:rsidR="00416AFA" w:rsidRPr="00DE2E11" w14:paraId="0CA734A2" w14:textId="77777777" w:rsidTr="001F23BB">
        <w:tc>
          <w:tcPr>
            <w:tcW w:w="2200" w:type="dxa"/>
            <w:tcMar>
              <w:top w:w="20" w:type="dxa"/>
              <w:left w:w="20" w:type="dxa"/>
              <w:bottom w:w="20" w:type="dxa"/>
              <w:right w:w="20" w:type="dxa"/>
            </w:tcMar>
            <w:vAlign w:val="center"/>
            <w:hideMark/>
          </w:tcPr>
          <w:p w14:paraId="7E81776F" w14:textId="77777777" w:rsidR="00416AFA" w:rsidRPr="00DE2E11" w:rsidRDefault="00416AFA" w:rsidP="001F23BB">
            <w:pPr>
              <w:pStyle w:val="movimento"/>
              <w:rPr>
                <w:color w:val="002060"/>
              </w:rPr>
            </w:pPr>
            <w:r w:rsidRPr="00DE2E11">
              <w:rPr>
                <w:color w:val="002060"/>
              </w:rPr>
              <w:t>SILMI ACHRAF</w:t>
            </w:r>
          </w:p>
        </w:tc>
        <w:tc>
          <w:tcPr>
            <w:tcW w:w="2200" w:type="dxa"/>
            <w:tcMar>
              <w:top w:w="20" w:type="dxa"/>
              <w:left w:w="20" w:type="dxa"/>
              <w:bottom w:w="20" w:type="dxa"/>
              <w:right w:w="20" w:type="dxa"/>
            </w:tcMar>
            <w:vAlign w:val="center"/>
            <w:hideMark/>
          </w:tcPr>
          <w:p w14:paraId="47CFC686" w14:textId="77777777" w:rsidR="00416AFA" w:rsidRPr="00DE2E11" w:rsidRDefault="00416AFA" w:rsidP="001F23BB">
            <w:pPr>
              <w:pStyle w:val="movimento2"/>
              <w:rPr>
                <w:color w:val="002060"/>
              </w:rPr>
            </w:pPr>
            <w:r w:rsidRPr="00DE2E11">
              <w:rPr>
                <w:color w:val="002060"/>
              </w:rPr>
              <w:t xml:space="preserve">(ROCCAFLUVIONE) </w:t>
            </w:r>
          </w:p>
        </w:tc>
        <w:tc>
          <w:tcPr>
            <w:tcW w:w="800" w:type="dxa"/>
            <w:tcMar>
              <w:top w:w="20" w:type="dxa"/>
              <w:left w:w="20" w:type="dxa"/>
              <w:bottom w:w="20" w:type="dxa"/>
              <w:right w:w="20" w:type="dxa"/>
            </w:tcMar>
            <w:vAlign w:val="center"/>
            <w:hideMark/>
          </w:tcPr>
          <w:p w14:paraId="08FFDD6C"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5ADE2A6F" w14:textId="77777777" w:rsidR="00416AFA" w:rsidRPr="00DE2E11" w:rsidRDefault="00416AFA" w:rsidP="001F23BB">
            <w:pPr>
              <w:pStyle w:val="movimento"/>
              <w:rPr>
                <w:color w:val="002060"/>
              </w:rPr>
            </w:pPr>
            <w:r w:rsidRPr="00DE2E11">
              <w:rPr>
                <w:color w:val="002060"/>
              </w:rPr>
              <w:t>DE CAROLIS MASSIMO</w:t>
            </w:r>
          </w:p>
        </w:tc>
        <w:tc>
          <w:tcPr>
            <w:tcW w:w="2200" w:type="dxa"/>
            <w:tcMar>
              <w:top w:w="20" w:type="dxa"/>
              <w:left w:w="20" w:type="dxa"/>
              <w:bottom w:w="20" w:type="dxa"/>
              <w:right w:w="20" w:type="dxa"/>
            </w:tcMar>
            <w:vAlign w:val="center"/>
            <w:hideMark/>
          </w:tcPr>
          <w:p w14:paraId="180ED8FE" w14:textId="77777777" w:rsidR="00416AFA" w:rsidRPr="00DE2E11" w:rsidRDefault="00416AFA" w:rsidP="001F23BB">
            <w:pPr>
              <w:pStyle w:val="movimento2"/>
              <w:rPr>
                <w:color w:val="002060"/>
              </w:rPr>
            </w:pPr>
            <w:r w:rsidRPr="00DE2E11">
              <w:rPr>
                <w:color w:val="002060"/>
              </w:rPr>
              <w:t xml:space="preserve">(SAMBENEDETTESE CALCIO A 5) </w:t>
            </w:r>
          </w:p>
        </w:tc>
      </w:tr>
      <w:tr w:rsidR="00416AFA" w:rsidRPr="00DE2E11" w14:paraId="26C08F53" w14:textId="77777777" w:rsidTr="001F23BB">
        <w:tc>
          <w:tcPr>
            <w:tcW w:w="2200" w:type="dxa"/>
            <w:tcMar>
              <w:top w:w="20" w:type="dxa"/>
              <w:left w:w="20" w:type="dxa"/>
              <w:bottom w:w="20" w:type="dxa"/>
              <w:right w:w="20" w:type="dxa"/>
            </w:tcMar>
            <w:vAlign w:val="center"/>
            <w:hideMark/>
          </w:tcPr>
          <w:p w14:paraId="059AF2B6" w14:textId="77777777" w:rsidR="00416AFA" w:rsidRPr="00DE2E11" w:rsidRDefault="00416AFA" w:rsidP="001F23BB">
            <w:pPr>
              <w:pStyle w:val="movimento"/>
              <w:rPr>
                <w:color w:val="002060"/>
              </w:rPr>
            </w:pPr>
            <w:r w:rsidRPr="00DE2E11">
              <w:rPr>
                <w:color w:val="002060"/>
              </w:rPr>
              <w:t>PICCININI MARTIN</w:t>
            </w:r>
          </w:p>
        </w:tc>
        <w:tc>
          <w:tcPr>
            <w:tcW w:w="2200" w:type="dxa"/>
            <w:tcMar>
              <w:top w:w="20" w:type="dxa"/>
              <w:left w:w="20" w:type="dxa"/>
              <w:bottom w:w="20" w:type="dxa"/>
              <w:right w:w="20" w:type="dxa"/>
            </w:tcMar>
            <w:vAlign w:val="center"/>
            <w:hideMark/>
          </w:tcPr>
          <w:p w14:paraId="245DEB03" w14:textId="77777777" w:rsidR="00416AFA" w:rsidRPr="00DE2E11" w:rsidRDefault="00416AFA" w:rsidP="001F23BB">
            <w:pPr>
              <w:pStyle w:val="movimento2"/>
              <w:rPr>
                <w:color w:val="002060"/>
              </w:rPr>
            </w:pPr>
            <w:r w:rsidRPr="00DE2E11">
              <w:rPr>
                <w:color w:val="002060"/>
              </w:rPr>
              <w:t xml:space="preserve">(SAMBENEDETTESE CALCIO A 5) </w:t>
            </w:r>
          </w:p>
        </w:tc>
        <w:tc>
          <w:tcPr>
            <w:tcW w:w="800" w:type="dxa"/>
            <w:tcMar>
              <w:top w:w="20" w:type="dxa"/>
              <w:left w:w="20" w:type="dxa"/>
              <w:bottom w:w="20" w:type="dxa"/>
              <w:right w:w="20" w:type="dxa"/>
            </w:tcMar>
            <w:vAlign w:val="center"/>
            <w:hideMark/>
          </w:tcPr>
          <w:p w14:paraId="420DA316"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20366A65" w14:textId="77777777" w:rsidR="00416AFA" w:rsidRPr="00DE2E11" w:rsidRDefault="00416AFA" w:rsidP="001F23BB">
            <w:pPr>
              <w:pStyle w:val="movimento"/>
              <w:rPr>
                <w:color w:val="002060"/>
              </w:rPr>
            </w:pPr>
            <w:r w:rsidRPr="00DE2E11">
              <w:rPr>
                <w:color w:val="002060"/>
              </w:rPr>
              <w:t>SAVINI MARCO</w:t>
            </w:r>
          </w:p>
        </w:tc>
        <w:tc>
          <w:tcPr>
            <w:tcW w:w="2200" w:type="dxa"/>
            <w:tcMar>
              <w:top w:w="20" w:type="dxa"/>
              <w:left w:w="20" w:type="dxa"/>
              <w:bottom w:w="20" w:type="dxa"/>
              <w:right w:w="20" w:type="dxa"/>
            </w:tcMar>
            <w:vAlign w:val="center"/>
            <w:hideMark/>
          </w:tcPr>
          <w:p w14:paraId="629C71A4" w14:textId="77777777" w:rsidR="00416AFA" w:rsidRPr="00DE2E11" w:rsidRDefault="00416AFA" w:rsidP="001F23BB">
            <w:pPr>
              <w:pStyle w:val="movimento2"/>
              <w:rPr>
                <w:color w:val="002060"/>
              </w:rPr>
            </w:pPr>
            <w:r w:rsidRPr="00DE2E11">
              <w:rPr>
                <w:color w:val="002060"/>
              </w:rPr>
              <w:t>(</w:t>
            </w:r>
            <w:proofErr w:type="gramStart"/>
            <w:r w:rsidRPr="00DE2E11">
              <w:rPr>
                <w:color w:val="002060"/>
              </w:rPr>
              <w:t>U.MANDOLESI</w:t>
            </w:r>
            <w:proofErr w:type="gramEnd"/>
            <w:r w:rsidRPr="00DE2E11">
              <w:rPr>
                <w:color w:val="002060"/>
              </w:rPr>
              <w:t xml:space="preserve"> CALCIO) </w:t>
            </w:r>
          </w:p>
        </w:tc>
      </w:tr>
    </w:tbl>
    <w:p w14:paraId="44472876" w14:textId="77777777" w:rsidR="00416AFA" w:rsidRPr="00DE2E11" w:rsidRDefault="00416AFA" w:rsidP="00416AFA">
      <w:pPr>
        <w:pStyle w:val="titolo10"/>
        <w:rPr>
          <w:rFonts w:eastAsiaTheme="minorEastAsia"/>
          <w:color w:val="002060"/>
        </w:rPr>
      </w:pPr>
      <w:r w:rsidRPr="00DE2E11">
        <w:rPr>
          <w:color w:val="002060"/>
        </w:rPr>
        <w:t xml:space="preserve">GARE DEL 16/ 9/2023 </w:t>
      </w:r>
    </w:p>
    <w:p w14:paraId="78E81161" w14:textId="77777777" w:rsidR="00416AFA" w:rsidRPr="00DE2E11" w:rsidRDefault="00416AFA" w:rsidP="00416AFA">
      <w:pPr>
        <w:pStyle w:val="titolo7a"/>
        <w:rPr>
          <w:color w:val="002060"/>
        </w:rPr>
      </w:pPr>
      <w:r w:rsidRPr="00DE2E11">
        <w:rPr>
          <w:color w:val="002060"/>
        </w:rPr>
        <w:t xml:space="preserve">PROVVEDIMENTI DISCIPLINARI </w:t>
      </w:r>
    </w:p>
    <w:p w14:paraId="79EFA042" w14:textId="77777777" w:rsidR="00416AFA" w:rsidRPr="00DE2E11" w:rsidRDefault="00416AFA" w:rsidP="00416AFA">
      <w:pPr>
        <w:pStyle w:val="titolo7b0"/>
        <w:rPr>
          <w:color w:val="002060"/>
        </w:rPr>
      </w:pPr>
      <w:r w:rsidRPr="00DE2E11">
        <w:rPr>
          <w:color w:val="002060"/>
        </w:rPr>
        <w:t xml:space="preserve">In base alle risultanze degli atti ufficiali sono state deliberate le seguenti sanzioni disciplinari. </w:t>
      </w:r>
    </w:p>
    <w:p w14:paraId="78E40513" w14:textId="77777777" w:rsidR="00416AFA" w:rsidRPr="00DE2E11" w:rsidRDefault="00416AFA" w:rsidP="00416AFA">
      <w:pPr>
        <w:pStyle w:val="titolo30"/>
        <w:rPr>
          <w:color w:val="002060"/>
        </w:rPr>
      </w:pPr>
      <w:r w:rsidRPr="00DE2E11">
        <w:rPr>
          <w:color w:val="002060"/>
        </w:rPr>
        <w:t xml:space="preserve">CALCIATORI NON ESPULSI </w:t>
      </w:r>
    </w:p>
    <w:p w14:paraId="5EA3A8E7" w14:textId="77777777" w:rsidR="00416AFA" w:rsidRPr="00DE2E11" w:rsidRDefault="00416AFA" w:rsidP="00416AFA">
      <w:pPr>
        <w:pStyle w:val="titolo20"/>
        <w:rPr>
          <w:color w:val="002060"/>
        </w:rPr>
      </w:pPr>
      <w:r w:rsidRPr="00DE2E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6AFA" w:rsidRPr="00DE2E11" w14:paraId="5F25D551" w14:textId="77777777" w:rsidTr="001F23BB">
        <w:tc>
          <w:tcPr>
            <w:tcW w:w="2200" w:type="dxa"/>
            <w:tcMar>
              <w:top w:w="20" w:type="dxa"/>
              <w:left w:w="20" w:type="dxa"/>
              <w:bottom w:w="20" w:type="dxa"/>
              <w:right w:w="20" w:type="dxa"/>
            </w:tcMar>
            <w:vAlign w:val="center"/>
            <w:hideMark/>
          </w:tcPr>
          <w:p w14:paraId="4793A1A0" w14:textId="77777777" w:rsidR="00416AFA" w:rsidRPr="00DE2E11" w:rsidRDefault="00416AFA" w:rsidP="001F23BB">
            <w:pPr>
              <w:pStyle w:val="movimento"/>
              <w:rPr>
                <w:color w:val="002060"/>
              </w:rPr>
            </w:pPr>
            <w:r w:rsidRPr="00DE2E11">
              <w:rPr>
                <w:color w:val="002060"/>
              </w:rPr>
              <w:t>BELGRANO MICHELE</w:t>
            </w:r>
          </w:p>
        </w:tc>
        <w:tc>
          <w:tcPr>
            <w:tcW w:w="2200" w:type="dxa"/>
            <w:tcMar>
              <w:top w:w="20" w:type="dxa"/>
              <w:left w:w="20" w:type="dxa"/>
              <w:bottom w:w="20" w:type="dxa"/>
              <w:right w:w="20" w:type="dxa"/>
            </w:tcMar>
            <w:vAlign w:val="center"/>
            <w:hideMark/>
          </w:tcPr>
          <w:p w14:paraId="05AC4CB2" w14:textId="77777777" w:rsidR="00416AFA" w:rsidRPr="00DE2E11" w:rsidRDefault="00416AFA" w:rsidP="001F23BB">
            <w:pPr>
              <w:pStyle w:val="movimento2"/>
              <w:rPr>
                <w:color w:val="002060"/>
              </w:rPr>
            </w:pPr>
            <w:r w:rsidRPr="00DE2E11">
              <w:rPr>
                <w:color w:val="002060"/>
              </w:rPr>
              <w:t xml:space="preserve">(VERBENA C5 ANCONA) </w:t>
            </w:r>
          </w:p>
        </w:tc>
        <w:tc>
          <w:tcPr>
            <w:tcW w:w="800" w:type="dxa"/>
            <w:tcMar>
              <w:top w:w="20" w:type="dxa"/>
              <w:left w:w="20" w:type="dxa"/>
              <w:bottom w:w="20" w:type="dxa"/>
              <w:right w:w="20" w:type="dxa"/>
            </w:tcMar>
            <w:vAlign w:val="center"/>
            <w:hideMark/>
          </w:tcPr>
          <w:p w14:paraId="3E070CC6"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2F81E60A" w14:textId="77777777" w:rsidR="00416AFA" w:rsidRPr="00DE2E11" w:rsidRDefault="00416AFA" w:rsidP="001F23BB">
            <w:pPr>
              <w:pStyle w:val="movimento"/>
              <w:rPr>
                <w:color w:val="002060"/>
              </w:rPr>
            </w:pPr>
            <w:r w:rsidRPr="00DE2E11">
              <w:rPr>
                <w:color w:val="002060"/>
              </w:rPr>
              <w:t>CAPORALINI GIACOMO</w:t>
            </w:r>
          </w:p>
        </w:tc>
        <w:tc>
          <w:tcPr>
            <w:tcW w:w="2200" w:type="dxa"/>
            <w:tcMar>
              <w:top w:w="20" w:type="dxa"/>
              <w:left w:w="20" w:type="dxa"/>
              <w:bottom w:w="20" w:type="dxa"/>
              <w:right w:w="20" w:type="dxa"/>
            </w:tcMar>
            <w:vAlign w:val="center"/>
            <w:hideMark/>
          </w:tcPr>
          <w:p w14:paraId="2562ECDE" w14:textId="77777777" w:rsidR="00416AFA" w:rsidRPr="00DE2E11" w:rsidRDefault="00416AFA" w:rsidP="001F23BB">
            <w:pPr>
              <w:pStyle w:val="movimento2"/>
              <w:rPr>
                <w:color w:val="002060"/>
              </w:rPr>
            </w:pPr>
            <w:r w:rsidRPr="00DE2E11">
              <w:rPr>
                <w:color w:val="002060"/>
              </w:rPr>
              <w:t xml:space="preserve">(VERBENA C5 ANCONA) </w:t>
            </w:r>
          </w:p>
        </w:tc>
      </w:tr>
      <w:tr w:rsidR="00416AFA" w:rsidRPr="00DE2E11" w14:paraId="2A6423CC" w14:textId="77777777" w:rsidTr="001F23BB">
        <w:tc>
          <w:tcPr>
            <w:tcW w:w="2200" w:type="dxa"/>
            <w:tcMar>
              <w:top w:w="20" w:type="dxa"/>
              <w:left w:w="20" w:type="dxa"/>
              <w:bottom w:w="20" w:type="dxa"/>
              <w:right w:w="20" w:type="dxa"/>
            </w:tcMar>
            <w:vAlign w:val="center"/>
            <w:hideMark/>
          </w:tcPr>
          <w:p w14:paraId="49756801" w14:textId="77777777" w:rsidR="00416AFA" w:rsidRPr="00DE2E11" w:rsidRDefault="00416AFA" w:rsidP="001F23BB">
            <w:pPr>
              <w:pStyle w:val="movimento"/>
              <w:rPr>
                <w:color w:val="002060"/>
              </w:rPr>
            </w:pPr>
            <w:r w:rsidRPr="00DE2E11">
              <w:rPr>
                <w:color w:val="002060"/>
              </w:rPr>
              <w:t>VAGNINI DIEGO</w:t>
            </w:r>
          </w:p>
        </w:tc>
        <w:tc>
          <w:tcPr>
            <w:tcW w:w="2200" w:type="dxa"/>
            <w:tcMar>
              <w:top w:w="20" w:type="dxa"/>
              <w:left w:w="20" w:type="dxa"/>
              <w:bottom w:w="20" w:type="dxa"/>
              <w:right w:w="20" w:type="dxa"/>
            </w:tcMar>
            <w:vAlign w:val="center"/>
            <w:hideMark/>
          </w:tcPr>
          <w:p w14:paraId="3823D790" w14:textId="77777777" w:rsidR="00416AFA" w:rsidRPr="00DE2E11" w:rsidRDefault="00416AFA" w:rsidP="001F23BB">
            <w:pPr>
              <w:pStyle w:val="movimento2"/>
              <w:rPr>
                <w:color w:val="002060"/>
              </w:rPr>
            </w:pPr>
            <w:r w:rsidRPr="00DE2E11">
              <w:rPr>
                <w:color w:val="002060"/>
              </w:rPr>
              <w:t xml:space="preserve">(VILLA CECCOLINI CALCIO) </w:t>
            </w:r>
          </w:p>
        </w:tc>
        <w:tc>
          <w:tcPr>
            <w:tcW w:w="800" w:type="dxa"/>
            <w:tcMar>
              <w:top w:w="20" w:type="dxa"/>
              <w:left w:w="20" w:type="dxa"/>
              <w:bottom w:w="20" w:type="dxa"/>
              <w:right w:w="20" w:type="dxa"/>
            </w:tcMar>
            <w:vAlign w:val="center"/>
            <w:hideMark/>
          </w:tcPr>
          <w:p w14:paraId="52118A0D"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05E9ED4B" w14:textId="77777777" w:rsidR="00416AFA" w:rsidRPr="00DE2E11" w:rsidRDefault="00416AFA" w:rsidP="001F23BB">
            <w:pPr>
              <w:pStyle w:val="movimento"/>
              <w:rPr>
                <w:color w:val="002060"/>
              </w:rPr>
            </w:pPr>
            <w:r w:rsidRPr="00DE2E11">
              <w:rPr>
                <w:color w:val="002060"/>
              </w:rPr>
              <w:t> </w:t>
            </w:r>
          </w:p>
        </w:tc>
        <w:tc>
          <w:tcPr>
            <w:tcW w:w="2200" w:type="dxa"/>
            <w:tcMar>
              <w:top w:w="20" w:type="dxa"/>
              <w:left w:w="20" w:type="dxa"/>
              <w:bottom w:w="20" w:type="dxa"/>
              <w:right w:w="20" w:type="dxa"/>
            </w:tcMar>
            <w:vAlign w:val="center"/>
            <w:hideMark/>
          </w:tcPr>
          <w:p w14:paraId="7A40FE2E" w14:textId="77777777" w:rsidR="00416AFA" w:rsidRPr="00DE2E11" w:rsidRDefault="00416AFA" w:rsidP="001F23BB">
            <w:pPr>
              <w:pStyle w:val="movimento2"/>
              <w:rPr>
                <w:color w:val="002060"/>
              </w:rPr>
            </w:pPr>
            <w:r w:rsidRPr="00DE2E11">
              <w:rPr>
                <w:color w:val="002060"/>
              </w:rPr>
              <w:t> </w:t>
            </w:r>
          </w:p>
        </w:tc>
      </w:tr>
    </w:tbl>
    <w:p w14:paraId="5EBE10F7" w14:textId="77777777" w:rsidR="00416AFA" w:rsidRPr="00DE2E11" w:rsidRDefault="00416AFA" w:rsidP="00416AFA">
      <w:pPr>
        <w:pStyle w:val="breakline"/>
        <w:rPr>
          <w:color w:val="002060"/>
        </w:rPr>
      </w:pPr>
    </w:p>
    <w:p w14:paraId="3C9DB4FD" w14:textId="77777777" w:rsidR="00416AFA" w:rsidRPr="00DE2E11" w:rsidRDefault="00416AFA" w:rsidP="00416AFA">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09351EE9" w14:textId="77777777" w:rsidR="00416AFA" w:rsidRPr="00DE2E11" w:rsidRDefault="00416AFA" w:rsidP="00416AFA">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55EF91AE" w14:textId="77777777" w:rsidR="00416AFA" w:rsidRDefault="00416AFA" w:rsidP="00416AFA">
      <w:pPr>
        <w:pStyle w:val="breakline"/>
        <w:rPr>
          <w:color w:val="002060"/>
        </w:rPr>
      </w:pPr>
    </w:p>
    <w:p w14:paraId="62B4B386" w14:textId="77777777" w:rsidR="00416AFA" w:rsidRPr="00DE2E11" w:rsidRDefault="00416AFA" w:rsidP="00416AFA">
      <w:pPr>
        <w:pStyle w:val="titoloprinc0"/>
        <w:rPr>
          <w:color w:val="002060"/>
        </w:rPr>
      </w:pPr>
      <w:bookmarkStart w:id="13" w:name="_Hlk146095398"/>
      <w:r>
        <w:rPr>
          <w:color w:val="002060"/>
        </w:rPr>
        <w:t>PROGRAMMA GARE</w:t>
      </w:r>
    </w:p>
    <w:bookmarkEnd w:id="13"/>
    <w:p w14:paraId="49580A6C" w14:textId="77777777" w:rsidR="00416AFA" w:rsidRDefault="00416AFA" w:rsidP="00416AFA">
      <w:pPr>
        <w:pStyle w:val="breakline"/>
        <w:rPr>
          <w:color w:val="002060"/>
        </w:rPr>
      </w:pPr>
    </w:p>
    <w:p w14:paraId="5194BCE8" w14:textId="77777777" w:rsidR="00416AFA" w:rsidRPr="00E653A1" w:rsidRDefault="00416AFA" w:rsidP="00416AFA">
      <w:pPr>
        <w:pStyle w:val="sottotitolocampionato10"/>
        <w:rPr>
          <w:color w:val="002060"/>
        </w:rPr>
      </w:pPr>
      <w:r w:rsidRPr="00E653A1">
        <w:rPr>
          <w:color w:val="002060"/>
        </w:rPr>
        <w:t>GIRONE N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82"/>
        <w:gridCol w:w="1548"/>
        <w:gridCol w:w="1548"/>
      </w:tblGrid>
      <w:tr w:rsidR="00416AFA" w:rsidRPr="00E653A1" w14:paraId="19DDE721"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FEACB"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F57C5"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6FB3C"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0D807"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C7D53"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0D1DC"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FD6BD"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1CEC23C9" w14:textId="77777777" w:rsidTr="001F23B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F8A7FD" w14:textId="77777777" w:rsidR="00416AFA" w:rsidRPr="00E653A1" w:rsidRDefault="00416AFA" w:rsidP="001F23BB">
            <w:pPr>
              <w:pStyle w:val="rowtabella0"/>
              <w:rPr>
                <w:color w:val="002060"/>
              </w:rPr>
            </w:pPr>
            <w:r w:rsidRPr="00E653A1">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18E4C" w14:textId="77777777" w:rsidR="00416AFA" w:rsidRPr="00E653A1" w:rsidRDefault="00416AFA" w:rsidP="001F23BB">
            <w:pPr>
              <w:pStyle w:val="rowtabella0"/>
              <w:rPr>
                <w:color w:val="002060"/>
              </w:rPr>
            </w:pPr>
            <w:r w:rsidRPr="00E653A1">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CB6F9" w14:textId="77777777" w:rsidR="00416AFA" w:rsidRPr="00E653A1" w:rsidRDefault="00416AFA" w:rsidP="001F23BB">
            <w:pPr>
              <w:pStyle w:val="rowtabella0"/>
              <w:jc w:val="center"/>
              <w:rPr>
                <w:color w:val="002060"/>
              </w:rPr>
            </w:pPr>
            <w:r w:rsidRPr="00E653A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46597" w14:textId="77777777" w:rsidR="00416AFA" w:rsidRPr="00E653A1" w:rsidRDefault="00416AFA" w:rsidP="001F23BB">
            <w:pPr>
              <w:pStyle w:val="rowtabella0"/>
              <w:rPr>
                <w:color w:val="002060"/>
              </w:rPr>
            </w:pPr>
            <w:r w:rsidRPr="00E653A1">
              <w:rPr>
                <w:color w:val="002060"/>
              </w:rPr>
              <w:t>21/09/2023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A4AB6" w14:textId="77777777" w:rsidR="00416AFA" w:rsidRPr="00E653A1" w:rsidRDefault="00416AFA" w:rsidP="001F23BB">
            <w:pPr>
              <w:pStyle w:val="rowtabella0"/>
              <w:rPr>
                <w:color w:val="002060"/>
              </w:rPr>
            </w:pPr>
            <w:r w:rsidRPr="00E653A1">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127DF" w14:textId="77777777" w:rsidR="00416AFA" w:rsidRPr="00E653A1" w:rsidRDefault="00416AFA" w:rsidP="001F23BB">
            <w:pPr>
              <w:pStyle w:val="rowtabella0"/>
              <w:rPr>
                <w:color w:val="002060"/>
              </w:rPr>
            </w:pPr>
            <w:r w:rsidRPr="00E653A1">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36451" w14:textId="77777777" w:rsidR="00416AFA" w:rsidRPr="00E653A1" w:rsidRDefault="00416AFA" w:rsidP="001F23BB">
            <w:pPr>
              <w:pStyle w:val="rowtabella0"/>
              <w:rPr>
                <w:color w:val="002060"/>
              </w:rPr>
            </w:pPr>
            <w:r w:rsidRPr="00E653A1">
              <w:rPr>
                <w:color w:val="002060"/>
              </w:rPr>
              <w:t>VIA VESCOVARA, 7</w:t>
            </w:r>
          </w:p>
        </w:tc>
      </w:tr>
      <w:tr w:rsidR="00416AFA" w:rsidRPr="00E653A1" w14:paraId="4EBBD721"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259DE1" w14:textId="77777777" w:rsidR="00416AFA" w:rsidRPr="00E653A1" w:rsidRDefault="00416AFA" w:rsidP="001F23BB">
            <w:pPr>
              <w:pStyle w:val="rowtabella0"/>
              <w:rPr>
                <w:color w:val="002060"/>
              </w:rPr>
            </w:pPr>
            <w:r w:rsidRPr="00E653A1">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2692A4" w14:textId="77777777" w:rsidR="00416AFA" w:rsidRPr="00E653A1" w:rsidRDefault="00416AFA" w:rsidP="001F23BB">
            <w:pPr>
              <w:pStyle w:val="rowtabella0"/>
              <w:rPr>
                <w:color w:val="002060"/>
              </w:rPr>
            </w:pPr>
            <w:r w:rsidRPr="00E653A1">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D43F25"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8756AC" w14:textId="77777777" w:rsidR="00416AFA" w:rsidRPr="00E653A1" w:rsidRDefault="00416AFA" w:rsidP="001F23BB">
            <w:pPr>
              <w:pStyle w:val="rowtabella0"/>
              <w:rPr>
                <w:color w:val="002060"/>
              </w:rPr>
            </w:pPr>
            <w:r w:rsidRPr="00E653A1">
              <w:rPr>
                <w:color w:val="002060"/>
              </w:rPr>
              <w:t>22/09/2023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14B961" w14:textId="77777777" w:rsidR="00416AFA" w:rsidRPr="00E653A1" w:rsidRDefault="00416AFA" w:rsidP="001F23BB">
            <w:pPr>
              <w:pStyle w:val="rowtabella0"/>
              <w:rPr>
                <w:color w:val="002060"/>
              </w:rPr>
            </w:pPr>
            <w:r w:rsidRPr="00E653A1">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18C796" w14:textId="77777777" w:rsidR="00416AFA" w:rsidRPr="00E653A1" w:rsidRDefault="00416AFA" w:rsidP="001F23BB">
            <w:pPr>
              <w:pStyle w:val="rowtabella0"/>
              <w:rPr>
                <w:color w:val="002060"/>
              </w:rPr>
            </w:pPr>
            <w:r w:rsidRPr="00E653A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D7705" w14:textId="77777777" w:rsidR="00416AFA" w:rsidRPr="00E653A1" w:rsidRDefault="00416AFA" w:rsidP="001F23BB">
            <w:pPr>
              <w:pStyle w:val="rowtabella0"/>
              <w:rPr>
                <w:color w:val="002060"/>
              </w:rPr>
            </w:pPr>
            <w:r w:rsidRPr="00E653A1">
              <w:rPr>
                <w:color w:val="002060"/>
              </w:rPr>
              <w:t>VIA MADRE TERESA DI CALCUTTA</w:t>
            </w:r>
          </w:p>
        </w:tc>
      </w:tr>
      <w:tr w:rsidR="00416AFA" w:rsidRPr="00E653A1" w14:paraId="5E9BB8C7"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38DE70" w14:textId="77777777" w:rsidR="00416AFA" w:rsidRPr="00E653A1" w:rsidRDefault="00416AFA" w:rsidP="001F23BB">
            <w:pPr>
              <w:pStyle w:val="rowtabella0"/>
              <w:rPr>
                <w:color w:val="002060"/>
              </w:rPr>
            </w:pPr>
            <w:r w:rsidRPr="00E653A1">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BA332B" w14:textId="77777777" w:rsidR="00416AFA" w:rsidRPr="00E653A1" w:rsidRDefault="00416AFA" w:rsidP="001F23BB">
            <w:pPr>
              <w:pStyle w:val="rowtabella0"/>
              <w:rPr>
                <w:color w:val="002060"/>
              </w:rPr>
            </w:pPr>
            <w:r w:rsidRPr="00E653A1">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49F993"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F8471A" w14:textId="77777777" w:rsidR="00416AFA" w:rsidRPr="00E653A1" w:rsidRDefault="00416AFA" w:rsidP="001F23BB">
            <w:pPr>
              <w:pStyle w:val="rowtabella0"/>
              <w:rPr>
                <w:color w:val="002060"/>
              </w:rPr>
            </w:pPr>
            <w:r w:rsidRPr="00E653A1">
              <w:rPr>
                <w:color w:val="002060"/>
              </w:rPr>
              <w:t>22/09/2023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CCB452" w14:textId="77777777" w:rsidR="00416AFA" w:rsidRPr="00E653A1" w:rsidRDefault="00416AFA" w:rsidP="001F23BB">
            <w:pPr>
              <w:pStyle w:val="rowtabella0"/>
              <w:rPr>
                <w:color w:val="002060"/>
              </w:rPr>
            </w:pPr>
            <w:r w:rsidRPr="00E653A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E7BA4" w14:textId="77777777" w:rsidR="00416AFA" w:rsidRPr="00E653A1" w:rsidRDefault="00416AFA" w:rsidP="001F23BB">
            <w:pPr>
              <w:pStyle w:val="rowtabella0"/>
              <w:rPr>
                <w:color w:val="002060"/>
              </w:rPr>
            </w:pPr>
            <w:r w:rsidRPr="00E653A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A11DA" w14:textId="77777777" w:rsidR="00416AFA" w:rsidRPr="00E653A1" w:rsidRDefault="00416AFA" w:rsidP="001F23BB">
            <w:pPr>
              <w:pStyle w:val="rowtabella0"/>
              <w:rPr>
                <w:color w:val="002060"/>
              </w:rPr>
            </w:pPr>
            <w:r w:rsidRPr="00E653A1">
              <w:rPr>
                <w:color w:val="002060"/>
              </w:rPr>
              <w:t>VIA DELLO STADIO</w:t>
            </w:r>
          </w:p>
        </w:tc>
      </w:tr>
      <w:tr w:rsidR="00416AFA" w:rsidRPr="00E653A1" w14:paraId="58F71DE3"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0C894E" w14:textId="77777777" w:rsidR="00416AFA" w:rsidRPr="00E653A1" w:rsidRDefault="00416AFA" w:rsidP="001F23BB">
            <w:pPr>
              <w:pStyle w:val="rowtabella0"/>
              <w:rPr>
                <w:color w:val="002060"/>
              </w:rPr>
            </w:pPr>
            <w:r w:rsidRPr="00E653A1">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FC3519" w14:textId="77777777" w:rsidR="00416AFA" w:rsidRPr="00E653A1" w:rsidRDefault="00416AFA" w:rsidP="001F23BB">
            <w:pPr>
              <w:pStyle w:val="rowtabella0"/>
              <w:rPr>
                <w:color w:val="002060"/>
              </w:rPr>
            </w:pPr>
            <w:r w:rsidRPr="00E653A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8DF007"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3DFE41"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4FE8EC" w14:textId="77777777" w:rsidR="00416AFA" w:rsidRPr="00E653A1" w:rsidRDefault="00416AFA" w:rsidP="001F23BB">
            <w:pPr>
              <w:pStyle w:val="rowtabella0"/>
              <w:rPr>
                <w:color w:val="002060"/>
              </w:rPr>
            </w:pPr>
            <w:r w:rsidRPr="00E653A1">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A74906" w14:textId="77777777" w:rsidR="00416AFA" w:rsidRPr="00E653A1" w:rsidRDefault="00416AFA" w:rsidP="001F23BB">
            <w:pPr>
              <w:pStyle w:val="rowtabella0"/>
              <w:rPr>
                <w:color w:val="002060"/>
              </w:rPr>
            </w:pPr>
            <w:r w:rsidRPr="00E653A1">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A95A3A" w14:textId="77777777" w:rsidR="00416AFA" w:rsidRPr="00E653A1" w:rsidRDefault="00416AFA" w:rsidP="001F23BB">
            <w:pPr>
              <w:pStyle w:val="rowtabella0"/>
              <w:rPr>
                <w:color w:val="002060"/>
              </w:rPr>
            </w:pPr>
            <w:r w:rsidRPr="00E653A1">
              <w:rPr>
                <w:color w:val="002060"/>
              </w:rPr>
              <w:t>VIA NAZARIO SAURO</w:t>
            </w:r>
          </w:p>
        </w:tc>
      </w:tr>
      <w:tr w:rsidR="00416AFA" w:rsidRPr="00E653A1" w14:paraId="0A18E25E"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427DDC" w14:textId="77777777" w:rsidR="00416AFA" w:rsidRPr="00E653A1" w:rsidRDefault="00416AFA" w:rsidP="001F23BB">
            <w:pPr>
              <w:pStyle w:val="rowtabella0"/>
              <w:rPr>
                <w:color w:val="002060"/>
              </w:rPr>
            </w:pPr>
            <w:r w:rsidRPr="00E653A1">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3318B" w14:textId="77777777" w:rsidR="00416AFA" w:rsidRPr="00E653A1" w:rsidRDefault="00416AFA" w:rsidP="001F23BB">
            <w:pPr>
              <w:pStyle w:val="rowtabella0"/>
              <w:rPr>
                <w:color w:val="002060"/>
              </w:rPr>
            </w:pPr>
            <w:proofErr w:type="gramStart"/>
            <w:r w:rsidRPr="00E653A1">
              <w:rPr>
                <w:color w:val="002060"/>
              </w:rPr>
              <w:t>CITTA</w:t>
            </w:r>
            <w:proofErr w:type="gramEnd"/>
            <w:r w:rsidRPr="00E653A1">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F08C6C"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47C66D"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943078" w14:textId="77777777" w:rsidR="00416AFA" w:rsidRPr="00E653A1" w:rsidRDefault="00416AFA" w:rsidP="001F23BB">
            <w:pPr>
              <w:pStyle w:val="rowtabella0"/>
              <w:rPr>
                <w:color w:val="002060"/>
              </w:rPr>
            </w:pPr>
            <w:r w:rsidRPr="00E653A1">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44282" w14:textId="77777777" w:rsidR="00416AFA" w:rsidRPr="00E653A1" w:rsidRDefault="00416AFA" w:rsidP="001F23BB">
            <w:pPr>
              <w:pStyle w:val="rowtabella0"/>
              <w:rPr>
                <w:color w:val="002060"/>
              </w:rPr>
            </w:pPr>
            <w:r w:rsidRPr="00E653A1">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86A0B" w14:textId="77777777" w:rsidR="00416AFA" w:rsidRPr="00E653A1" w:rsidRDefault="00416AFA" w:rsidP="001F23BB">
            <w:pPr>
              <w:pStyle w:val="rowtabella0"/>
              <w:rPr>
                <w:color w:val="002060"/>
              </w:rPr>
            </w:pPr>
            <w:r w:rsidRPr="00E653A1">
              <w:rPr>
                <w:color w:val="002060"/>
              </w:rPr>
              <w:t>VIA IV NOVEMBRE</w:t>
            </w:r>
          </w:p>
        </w:tc>
      </w:tr>
      <w:tr w:rsidR="00416AFA" w:rsidRPr="00E653A1" w14:paraId="3EB4BBD4"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B0F6BA" w14:textId="77777777" w:rsidR="00416AFA" w:rsidRPr="00E653A1" w:rsidRDefault="00416AFA" w:rsidP="001F23BB">
            <w:pPr>
              <w:pStyle w:val="rowtabella0"/>
              <w:rPr>
                <w:color w:val="002060"/>
              </w:rPr>
            </w:pPr>
            <w:r w:rsidRPr="00E653A1">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641D1" w14:textId="77777777" w:rsidR="00416AFA" w:rsidRPr="00E653A1" w:rsidRDefault="00416AFA" w:rsidP="001F23BB">
            <w:pPr>
              <w:pStyle w:val="rowtabella0"/>
              <w:rPr>
                <w:color w:val="002060"/>
              </w:rPr>
            </w:pPr>
            <w:r w:rsidRPr="00E653A1">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47DFB2"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5D714D" w14:textId="77777777" w:rsidR="00416AFA" w:rsidRPr="00E653A1" w:rsidRDefault="00416AFA" w:rsidP="001F23BB">
            <w:pPr>
              <w:pStyle w:val="rowtabella0"/>
              <w:rPr>
                <w:color w:val="002060"/>
              </w:rPr>
            </w:pPr>
            <w:r w:rsidRPr="00E653A1">
              <w:rPr>
                <w:color w:val="002060"/>
              </w:rPr>
              <w:t>22/09/2023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D0754F" w14:textId="77777777" w:rsidR="00416AFA" w:rsidRPr="00E653A1" w:rsidRDefault="00416AFA" w:rsidP="001F23BB">
            <w:pPr>
              <w:pStyle w:val="rowtabella0"/>
              <w:rPr>
                <w:color w:val="002060"/>
              </w:rPr>
            </w:pPr>
            <w:r w:rsidRPr="00E653A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1257A" w14:textId="77777777" w:rsidR="00416AFA" w:rsidRPr="00E653A1" w:rsidRDefault="00416AFA" w:rsidP="001F23BB">
            <w:pPr>
              <w:pStyle w:val="rowtabella0"/>
              <w:rPr>
                <w:color w:val="002060"/>
              </w:rPr>
            </w:pPr>
            <w:r w:rsidRPr="00E653A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781A0" w14:textId="77777777" w:rsidR="00416AFA" w:rsidRPr="00E653A1" w:rsidRDefault="00416AFA" w:rsidP="001F23BB">
            <w:pPr>
              <w:pStyle w:val="rowtabella0"/>
              <w:rPr>
                <w:color w:val="002060"/>
              </w:rPr>
            </w:pPr>
            <w:r w:rsidRPr="00E653A1">
              <w:rPr>
                <w:color w:val="002060"/>
              </w:rPr>
              <w:t xml:space="preserve">VIA </w:t>
            </w:r>
            <w:proofErr w:type="gramStart"/>
            <w:r w:rsidRPr="00E653A1">
              <w:rPr>
                <w:color w:val="002060"/>
              </w:rPr>
              <w:t>B.BUOZZI</w:t>
            </w:r>
            <w:proofErr w:type="gramEnd"/>
          </w:p>
        </w:tc>
      </w:tr>
      <w:tr w:rsidR="00416AFA" w:rsidRPr="00E653A1" w14:paraId="0E7BA074"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9692A7" w14:textId="77777777" w:rsidR="00416AFA" w:rsidRPr="00E653A1" w:rsidRDefault="00416AFA" w:rsidP="001F23BB">
            <w:pPr>
              <w:pStyle w:val="rowtabella0"/>
              <w:rPr>
                <w:color w:val="002060"/>
              </w:rPr>
            </w:pPr>
            <w:r w:rsidRPr="00E653A1">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84D3F4" w14:textId="77777777" w:rsidR="00416AFA" w:rsidRPr="00E653A1" w:rsidRDefault="00416AFA" w:rsidP="001F23BB">
            <w:pPr>
              <w:pStyle w:val="rowtabella0"/>
              <w:rPr>
                <w:color w:val="002060"/>
              </w:rPr>
            </w:pPr>
            <w:r w:rsidRPr="00E653A1">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C415D4"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8625DC"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67131C" w14:textId="77777777" w:rsidR="00416AFA" w:rsidRPr="00E653A1" w:rsidRDefault="00416AFA" w:rsidP="001F23BB">
            <w:pPr>
              <w:pStyle w:val="rowtabella0"/>
              <w:rPr>
                <w:color w:val="002060"/>
              </w:rPr>
            </w:pPr>
            <w:r w:rsidRPr="00E653A1">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4D6C4" w14:textId="77777777" w:rsidR="00416AFA" w:rsidRPr="00E653A1" w:rsidRDefault="00416AFA" w:rsidP="001F23BB">
            <w:pPr>
              <w:pStyle w:val="rowtabella0"/>
              <w:rPr>
                <w:color w:val="002060"/>
              </w:rPr>
            </w:pPr>
            <w:r w:rsidRPr="00E653A1">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FDC84" w14:textId="77777777" w:rsidR="00416AFA" w:rsidRPr="00E653A1" w:rsidRDefault="00416AFA" w:rsidP="001F23BB">
            <w:pPr>
              <w:pStyle w:val="rowtabella0"/>
              <w:rPr>
                <w:color w:val="002060"/>
              </w:rPr>
            </w:pPr>
            <w:r w:rsidRPr="00E653A1">
              <w:rPr>
                <w:color w:val="002060"/>
              </w:rPr>
              <w:t>VIA LAGO DI MISURINA</w:t>
            </w:r>
          </w:p>
        </w:tc>
      </w:tr>
      <w:tr w:rsidR="00416AFA" w:rsidRPr="00E653A1" w14:paraId="62F1941E"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C73637" w14:textId="77777777" w:rsidR="00416AFA" w:rsidRPr="00E653A1" w:rsidRDefault="00416AFA" w:rsidP="001F23BB">
            <w:pPr>
              <w:pStyle w:val="rowtabella0"/>
              <w:rPr>
                <w:color w:val="002060"/>
              </w:rPr>
            </w:pPr>
            <w:r w:rsidRPr="00E653A1">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77BF08" w14:textId="77777777" w:rsidR="00416AFA" w:rsidRPr="00E653A1" w:rsidRDefault="00416AFA" w:rsidP="001F23BB">
            <w:pPr>
              <w:pStyle w:val="rowtabella0"/>
              <w:rPr>
                <w:color w:val="002060"/>
              </w:rPr>
            </w:pPr>
            <w:r w:rsidRPr="00E653A1">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E89B0E"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913962" w14:textId="77777777" w:rsidR="00416AFA" w:rsidRPr="00E653A1" w:rsidRDefault="00416AFA" w:rsidP="001F23BB">
            <w:pPr>
              <w:pStyle w:val="rowtabella0"/>
              <w:rPr>
                <w:color w:val="002060"/>
              </w:rPr>
            </w:pPr>
            <w:r w:rsidRPr="00E653A1">
              <w:rPr>
                <w:color w:val="002060"/>
              </w:rPr>
              <w:t>23/09/2023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534183" w14:textId="77777777" w:rsidR="00416AFA" w:rsidRPr="00E653A1" w:rsidRDefault="00416AFA" w:rsidP="001F23BB">
            <w:pPr>
              <w:pStyle w:val="rowtabella0"/>
              <w:rPr>
                <w:color w:val="002060"/>
              </w:rPr>
            </w:pPr>
            <w:r w:rsidRPr="00E653A1">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05216C" w14:textId="77777777" w:rsidR="00416AFA" w:rsidRPr="00E653A1" w:rsidRDefault="00416AFA" w:rsidP="001F23BB">
            <w:pPr>
              <w:pStyle w:val="rowtabella0"/>
              <w:rPr>
                <w:color w:val="002060"/>
              </w:rPr>
            </w:pPr>
            <w:r w:rsidRPr="00E653A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DFF61E" w14:textId="77777777" w:rsidR="00416AFA" w:rsidRPr="00E653A1" w:rsidRDefault="00416AFA" w:rsidP="001F23BB">
            <w:pPr>
              <w:pStyle w:val="rowtabella0"/>
              <w:rPr>
                <w:color w:val="002060"/>
              </w:rPr>
            </w:pPr>
            <w:r w:rsidRPr="00E653A1">
              <w:rPr>
                <w:color w:val="002060"/>
              </w:rPr>
              <w:t>LOCALITA' CANDIA</w:t>
            </w:r>
          </w:p>
        </w:tc>
      </w:tr>
      <w:tr w:rsidR="00416AFA" w:rsidRPr="00E653A1" w14:paraId="1A8E386E" w14:textId="77777777" w:rsidTr="001F23B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CC3E14" w14:textId="77777777" w:rsidR="00416AFA" w:rsidRPr="00E653A1" w:rsidRDefault="00416AFA" w:rsidP="001F23BB">
            <w:pPr>
              <w:pStyle w:val="rowtabella0"/>
              <w:rPr>
                <w:color w:val="002060"/>
              </w:rPr>
            </w:pPr>
            <w:r w:rsidRPr="00E653A1">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676C7" w14:textId="77777777" w:rsidR="00416AFA" w:rsidRPr="00E653A1" w:rsidRDefault="00416AFA" w:rsidP="001F23BB">
            <w:pPr>
              <w:pStyle w:val="rowtabella0"/>
              <w:rPr>
                <w:color w:val="002060"/>
              </w:rPr>
            </w:pPr>
            <w:r w:rsidRPr="00E653A1">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7B79E"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BDDAD" w14:textId="77777777" w:rsidR="00416AFA" w:rsidRPr="00E653A1" w:rsidRDefault="00416AFA" w:rsidP="001F23BB">
            <w:pPr>
              <w:pStyle w:val="rowtabella0"/>
              <w:rPr>
                <w:color w:val="002060"/>
              </w:rPr>
            </w:pPr>
            <w:r w:rsidRPr="00E653A1">
              <w:rPr>
                <w:color w:val="002060"/>
              </w:rPr>
              <w:t>23/09/2023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3EEF2" w14:textId="77777777" w:rsidR="00416AFA" w:rsidRPr="00E653A1" w:rsidRDefault="00416AFA" w:rsidP="001F23BB">
            <w:pPr>
              <w:pStyle w:val="rowtabella0"/>
              <w:rPr>
                <w:color w:val="002060"/>
              </w:rPr>
            </w:pPr>
            <w:r w:rsidRPr="00E653A1">
              <w:rPr>
                <w:color w:val="002060"/>
              </w:rPr>
              <w:t xml:space="preserve">5454 </w:t>
            </w:r>
            <w:proofErr w:type="gramStart"/>
            <w:r w:rsidRPr="00E653A1">
              <w:rPr>
                <w:color w:val="002060"/>
              </w:rPr>
              <w:t>C.COPERTO</w:t>
            </w:r>
            <w:proofErr w:type="gramEnd"/>
            <w:r w:rsidRPr="00E653A1">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27D21" w14:textId="77777777" w:rsidR="00416AFA" w:rsidRPr="00E653A1" w:rsidRDefault="00416AFA" w:rsidP="001F23BB">
            <w:pPr>
              <w:pStyle w:val="rowtabella0"/>
              <w:rPr>
                <w:color w:val="002060"/>
              </w:rPr>
            </w:pPr>
            <w:r w:rsidRPr="00E653A1">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70BD8" w14:textId="77777777" w:rsidR="00416AFA" w:rsidRPr="00E653A1" w:rsidRDefault="00416AFA" w:rsidP="001F23BB">
            <w:pPr>
              <w:pStyle w:val="rowtabella0"/>
              <w:rPr>
                <w:color w:val="002060"/>
              </w:rPr>
            </w:pPr>
            <w:r w:rsidRPr="00E653A1">
              <w:rPr>
                <w:color w:val="002060"/>
              </w:rPr>
              <w:t>VIA VILLA TOMBARI</w:t>
            </w:r>
          </w:p>
        </w:tc>
      </w:tr>
    </w:tbl>
    <w:p w14:paraId="5D17936C" w14:textId="77777777" w:rsidR="00416AFA" w:rsidRPr="00E653A1" w:rsidRDefault="00416AFA" w:rsidP="00416AFA">
      <w:pPr>
        <w:pStyle w:val="breakline"/>
        <w:rPr>
          <w:rFonts w:eastAsiaTheme="minorEastAsia"/>
          <w:color w:val="002060"/>
        </w:rPr>
      </w:pPr>
    </w:p>
    <w:p w14:paraId="6C7F90AA" w14:textId="77777777" w:rsidR="00416AFA" w:rsidRPr="00E653A1" w:rsidRDefault="00416AFA" w:rsidP="00416AFA">
      <w:pPr>
        <w:pStyle w:val="breakline"/>
        <w:rPr>
          <w:color w:val="002060"/>
        </w:rPr>
      </w:pPr>
    </w:p>
    <w:p w14:paraId="74DDC251" w14:textId="77777777" w:rsidR="00416AFA" w:rsidRPr="00E653A1" w:rsidRDefault="00416AFA" w:rsidP="00416AFA">
      <w:pPr>
        <w:pStyle w:val="breakline"/>
        <w:rPr>
          <w:color w:val="002060"/>
        </w:rPr>
      </w:pPr>
    </w:p>
    <w:p w14:paraId="7A74814D" w14:textId="77777777" w:rsidR="00416AFA" w:rsidRPr="00E653A1" w:rsidRDefault="00416AFA" w:rsidP="00416AFA">
      <w:pPr>
        <w:pStyle w:val="sottotitolocampionato10"/>
        <w:rPr>
          <w:color w:val="002060"/>
        </w:rPr>
      </w:pPr>
      <w:r w:rsidRPr="00E653A1">
        <w:rPr>
          <w:color w:val="002060"/>
        </w:rPr>
        <w:t>GIRONE 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25"/>
        <w:gridCol w:w="385"/>
        <w:gridCol w:w="898"/>
        <w:gridCol w:w="1198"/>
        <w:gridCol w:w="1541"/>
        <w:gridCol w:w="1550"/>
      </w:tblGrid>
      <w:tr w:rsidR="00416AFA" w:rsidRPr="00E653A1" w14:paraId="6F53DC2D"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16C1E"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DB28E"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7F4DC"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97EC1"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07BFF"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19CDC"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B78BD"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47D964A9" w14:textId="77777777" w:rsidTr="001F23B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328B4D" w14:textId="77777777" w:rsidR="00416AFA" w:rsidRPr="00E653A1" w:rsidRDefault="00416AFA" w:rsidP="001F23BB">
            <w:pPr>
              <w:pStyle w:val="rowtabella0"/>
              <w:rPr>
                <w:color w:val="002060"/>
              </w:rPr>
            </w:pPr>
            <w:r w:rsidRPr="00E653A1">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70AF9" w14:textId="77777777" w:rsidR="00416AFA" w:rsidRPr="00E653A1" w:rsidRDefault="00416AFA" w:rsidP="001F23BB">
            <w:pPr>
              <w:pStyle w:val="rowtabella0"/>
              <w:rPr>
                <w:color w:val="002060"/>
              </w:rPr>
            </w:pPr>
            <w:r w:rsidRPr="00E653A1">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CD1FD" w14:textId="77777777" w:rsidR="00416AFA" w:rsidRPr="00E653A1" w:rsidRDefault="00416AFA" w:rsidP="001F23BB">
            <w:pPr>
              <w:pStyle w:val="rowtabella0"/>
              <w:jc w:val="center"/>
              <w:rPr>
                <w:color w:val="002060"/>
              </w:rPr>
            </w:pPr>
            <w:r w:rsidRPr="00E653A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0C775" w14:textId="77777777" w:rsidR="00416AFA" w:rsidRPr="00E653A1" w:rsidRDefault="00416AFA" w:rsidP="001F23BB">
            <w:pPr>
              <w:pStyle w:val="rowtabella0"/>
              <w:rPr>
                <w:color w:val="002060"/>
              </w:rPr>
            </w:pPr>
            <w:r w:rsidRPr="00E653A1">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08063" w14:textId="77777777" w:rsidR="00416AFA" w:rsidRPr="00E653A1" w:rsidRDefault="00416AFA" w:rsidP="001F23BB">
            <w:pPr>
              <w:pStyle w:val="rowtabella0"/>
              <w:rPr>
                <w:color w:val="002060"/>
              </w:rPr>
            </w:pPr>
            <w:r w:rsidRPr="00E653A1">
              <w:rPr>
                <w:color w:val="002060"/>
              </w:rPr>
              <w:t>355 "</w:t>
            </w:r>
            <w:r>
              <w:rPr>
                <w:color w:val="002060"/>
              </w:rPr>
              <w:t>PALESTRA COMUNALE</w:t>
            </w:r>
            <w:r w:rsidRPr="00E653A1">
              <w:rPr>
                <w:color w:val="002060"/>
              </w:rPr>
              <w:t>I" 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A283D" w14:textId="77777777" w:rsidR="00416AFA" w:rsidRPr="00E653A1" w:rsidRDefault="00416AFA" w:rsidP="001F23BB">
            <w:pPr>
              <w:pStyle w:val="rowtabella0"/>
              <w:rPr>
                <w:color w:val="002060"/>
              </w:rPr>
            </w:pPr>
            <w:r w:rsidRPr="00E653A1">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67092" w14:textId="77777777" w:rsidR="00416AFA" w:rsidRPr="00E653A1" w:rsidRDefault="00416AFA" w:rsidP="001F23BB">
            <w:pPr>
              <w:pStyle w:val="rowtabella0"/>
              <w:rPr>
                <w:color w:val="002060"/>
              </w:rPr>
            </w:pPr>
            <w:r w:rsidRPr="00E653A1">
              <w:rPr>
                <w:color w:val="002060"/>
              </w:rPr>
              <w:t xml:space="preserve">VIA </w:t>
            </w:r>
            <w:r>
              <w:rPr>
                <w:color w:val="002060"/>
              </w:rPr>
              <w:t>DON LUIGI STURZO, 4</w:t>
            </w:r>
          </w:p>
        </w:tc>
      </w:tr>
      <w:tr w:rsidR="00416AFA" w:rsidRPr="00E653A1" w14:paraId="2393A4BD"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F77624" w14:textId="77777777" w:rsidR="00416AFA" w:rsidRPr="00E653A1" w:rsidRDefault="00416AFA" w:rsidP="001F23BB">
            <w:pPr>
              <w:pStyle w:val="rowtabella0"/>
              <w:rPr>
                <w:color w:val="002060"/>
              </w:rPr>
            </w:pPr>
            <w:r w:rsidRPr="00E653A1">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7C3F9C" w14:textId="77777777" w:rsidR="00416AFA" w:rsidRPr="00E653A1" w:rsidRDefault="00416AFA" w:rsidP="001F23BB">
            <w:pPr>
              <w:pStyle w:val="rowtabella0"/>
              <w:rPr>
                <w:color w:val="002060"/>
              </w:rPr>
            </w:pPr>
            <w:r w:rsidRPr="00E653A1">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A11951"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550382"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7445DA" w14:textId="77777777" w:rsidR="00416AFA" w:rsidRPr="00E653A1" w:rsidRDefault="00416AFA" w:rsidP="001F23BB">
            <w:pPr>
              <w:pStyle w:val="rowtabella0"/>
              <w:rPr>
                <w:color w:val="002060"/>
              </w:rPr>
            </w:pPr>
            <w:r w:rsidRPr="00E653A1">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89BCE" w14:textId="77777777" w:rsidR="00416AFA" w:rsidRPr="00E653A1" w:rsidRDefault="00416AFA" w:rsidP="001F23BB">
            <w:pPr>
              <w:pStyle w:val="rowtabella0"/>
              <w:rPr>
                <w:color w:val="002060"/>
              </w:rPr>
            </w:pPr>
            <w:r w:rsidRPr="00E653A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E0A73" w14:textId="77777777" w:rsidR="00416AFA" w:rsidRPr="00E653A1" w:rsidRDefault="00416AFA" w:rsidP="001F23BB">
            <w:pPr>
              <w:pStyle w:val="rowtabella0"/>
              <w:rPr>
                <w:color w:val="002060"/>
              </w:rPr>
            </w:pPr>
            <w:r w:rsidRPr="00E653A1">
              <w:rPr>
                <w:color w:val="002060"/>
              </w:rPr>
              <w:t>VIA SALVO D'ACQUISTO</w:t>
            </w:r>
          </w:p>
        </w:tc>
      </w:tr>
      <w:tr w:rsidR="00416AFA" w:rsidRPr="00E653A1" w14:paraId="35C09CA5"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239AA8" w14:textId="77777777" w:rsidR="00416AFA" w:rsidRPr="00E653A1" w:rsidRDefault="00416AFA" w:rsidP="001F23BB">
            <w:pPr>
              <w:pStyle w:val="rowtabella0"/>
              <w:rPr>
                <w:color w:val="002060"/>
              </w:rPr>
            </w:pPr>
            <w:r w:rsidRPr="00E653A1">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1217B" w14:textId="77777777" w:rsidR="00416AFA" w:rsidRPr="00E653A1" w:rsidRDefault="00416AFA" w:rsidP="001F23BB">
            <w:pPr>
              <w:pStyle w:val="rowtabella0"/>
              <w:rPr>
                <w:color w:val="002060"/>
              </w:rPr>
            </w:pPr>
            <w:r w:rsidRPr="00E653A1">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9E4EA9"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3CA793"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587BF" w14:textId="77777777" w:rsidR="00416AFA" w:rsidRPr="00E653A1" w:rsidRDefault="00416AFA" w:rsidP="001F23BB">
            <w:pPr>
              <w:pStyle w:val="rowtabella0"/>
              <w:rPr>
                <w:color w:val="002060"/>
              </w:rPr>
            </w:pPr>
            <w:r w:rsidRPr="00E653A1">
              <w:rPr>
                <w:color w:val="002060"/>
              </w:rPr>
              <w:t xml:space="preserve">5295 TENSOSTRUTTURA VIA </w:t>
            </w:r>
            <w:proofErr w:type="gramStart"/>
            <w:r w:rsidRPr="00E653A1">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57FF4" w14:textId="77777777" w:rsidR="00416AFA" w:rsidRPr="00E653A1" w:rsidRDefault="00416AFA" w:rsidP="001F23BB">
            <w:pPr>
              <w:pStyle w:val="rowtabella0"/>
              <w:rPr>
                <w:color w:val="002060"/>
              </w:rPr>
            </w:pPr>
            <w:r w:rsidRPr="00E653A1">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EA9E1E" w14:textId="77777777" w:rsidR="00416AFA" w:rsidRPr="00E653A1" w:rsidRDefault="00416AFA" w:rsidP="001F23BB">
            <w:pPr>
              <w:pStyle w:val="rowtabella0"/>
              <w:rPr>
                <w:color w:val="002060"/>
              </w:rPr>
            </w:pPr>
            <w:r w:rsidRPr="00E653A1">
              <w:rPr>
                <w:color w:val="002060"/>
              </w:rPr>
              <w:t xml:space="preserve">VIA </w:t>
            </w:r>
            <w:proofErr w:type="gramStart"/>
            <w:r w:rsidRPr="00E653A1">
              <w:rPr>
                <w:color w:val="002060"/>
              </w:rPr>
              <w:t>E.MATTEI</w:t>
            </w:r>
            <w:proofErr w:type="gramEnd"/>
          </w:p>
        </w:tc>
      </w:tr>
      <w:tr w:rsidR="00416AFA" w:rsidRPr="00E653A1" w14:paraId="42CAC35A"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46452D" w14:textId="77777777" w:rsidR="00416AFA" w:rsidRPr="00E653A1" w:rsidRDefault="00416AFA" w:rsidP="001F23BB">
            <w:pPr>
              <w:pStyle w:val="rowtabella0"/>
              <w:rPr>
                <w:color w:val="002060"/>
              </w:rPr>
            </w:pPr>
            <w:r w:rsidRPr="00E653A1">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D8A404" w14:textId="77777777" w:rsidR="00416AFA" w:rsidRPr="00E653A1" w:rsidRDefault="00416AFA" w:rsidP="001F23BB">
            <w:pPr>
              <w:pStyle w:val="rowtabella0"/>
              <w:rPr>
                <w:color w:val="002060"/>
              </w:rPr>
            </w:pPr>
            <w:r w:rsidRPr="00E653A1">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191109"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AF491B" w14:textId="77777777" w:rsidR="00416AFA" w:rsidRPr="00E653A1" w:rsidRDefault="00416AFA" w:rsidP="001F23BB">
            <w:pPr>
              <w:pStyle w:val="rowtabella0"/>
              <w:rPr>
                <w:color w:val="002060"/>
              </w:rPr>
            </w:pPr>
            <w:r w:rsidRPr="00E653A1">
              <w:rPr>
                <w:color w:val="002060"/>
              </w:rPr>
              <w:t>22/09/2023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946B8D" w14:textId="77777777" w:rsidR="00416AFA" w:rsidRPr="00E653A1" w:rsidRDefault="00416AFA" w:rsidP="001F23BB">
            <w:pPr>
              <w:pStyle w:val="rowtabella0"/>
              <w:rPr>
                <w:color w:val="002060"/>
              </w:rPr>
            </w:pPr>
            <w:r w:rsidRPr="00E653A1">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EB26C" w14:textId="77777777" w:rsidR="00416AFA" w:rsidRPr="00E653A1" w:rsidRDefault="00416AFA" w:rsidP="001F23BB">
            <w:pPr>
              <w:pStyle w:val="rowtabella0"/>
              <w:rPr>
                <w:color w:val="002060"/>
              </w:rPr>
            </w:pPr>
            <w:r w:rsidRPr="00E653A1">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FCDE5" w14:textId="77777777" w:rsidR="00416AFA" w:rsidRPr="00E653A1" w:rsidRDefault="00416AFA" w:rsidP="001F23BB">
            <w:pPr>
              <w:pStyle w:val="rowtabella0"/>
              <w:rPr>
                <w:color w:val="002060"/>
              </w:rPr>
            </w:pPr>
            <w:r w:rsidRPr="00E653A1">
              <w:rPr>
                <w:color w:val="002060"/>
              </w:rPr>
              <w:t>LOC. "LE CALVIE"</w:t>
            </w:r>
          </w:p>
        </w:tc>
      </w:tr>
      <w:tr w:rsidR="00416AFA" w:rsidRPr="00E653A1" w14:paraId="020A693E"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B52297" w14:textId="77777777" w:rsidR="00416AFA" w:rsidRPr="00E653A1" w:rsidRDefault="00416AFA" w:rsidP="001F23BB">
            <w:pPr>
              <w:pStyle w:val="rowtabella0"/>
              <w:rPr>
                <w:color w:val="002060"/>
              </w:rPr>
            </w:pPr>
            <w:r w:rsidRPr="00E653A1">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FD0552" w14:textId="77777777" w:rsidR="00416AFA" w:rsidRPr="00E653A1" w:rsidRDefault="00416AFA" w:rsidP="001F23BB">
            <w:pPr>
              <w:pStyle w:val="rowtabella0"/>
              <w:rPr>
                <w:color w:val="002060"/>
              </w:rPr>
            </w:pPr>
            <w:r w:rsidRPr="00E653A1">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C20E67"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AF69BF" w14:textId="77777777" w:rsidR="00416AFA" w:rsidRPr="00E653A1" w:rsidRDefault="00416AFA" w:rsidP="001F23BB">
            <w:pPr>
              <w:pStyle w:val="rowtabella0"/>
              <w:rPr>
                <w:color w:val="002060"/>
              </w:rPr>
            </w:pPr>
            <w:r w:rsidRPr="00E653A1">
              <w:rPr>
                <w:color w:val="002060"/>
              </w:rPr>
              <w:t>22/09/2023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78A68B" w14:textId="77777777" w:rsidR="00416AFA" w:rsidRPr="00E653A1" w:rsidRDefault="00416AFA" w:rsidP="001F23BB">
            <w:pPr>
              <w:pStyle w:val="rowtabella0"/>
              <w:rPr>
                <w:color w:val="002060"/>
              </w:rPr>
            </w:pPr>
            <w:r w:rsidRPr="00E653A1">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99FA64" w14:textId="77777777" w:rsidR="00416AFA" w:rsidRPr="00E653A1" w:rsidRDefault="00416AFA" w:rsidP="001F23BB">
            <w:pPr>
              <w:pStyle w:val="rowtabella0"/>
              <w:rPr>
                <w:color w:val="002060"/>
              </w:rPr>
            </w:pPr>
            <w:r w:rsidRPr="00E653A1">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78447" w14:textId="77777777" w:rsidR="00416AFA" w:rsidRPr="00E653A1" w:rsidRDefault="00416AFA" w:rsidP="001F23BB">
            <w:pPr>
              <w:pStyle w:val="rowtabella0"/>
              <w:rPr>
                <w:color w:val="002060"/>
              </w:rPr>
            </w:pPr>
            <w:r w:rsidRPr="00E653A1">
              <w:rPr>
                <w:color w:val="002060"/>
              </w:rPr>
              <w:t>VIA CERQUATTI</w:t>
            </w:r>
          </w:p>
        </w:tc>
      </w:tr>
      <w:tr w:rsidR="00416AFA" w:rsidRPr="00E653A1" w14:paraId="4FCC9E3A"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743402" w14:textId="77777777" w:rsidR="00416AFA" w:rsidRPr="00E653A1" w:rsidRDefault="00416AFA" w:rsidP="001F23BB">
            <w:pPr>
              <w:pStyle w:val="rowtabella0"/>
              <w:rPr>
                <w:color w:val="002060"/>
              </w:rPr>
            </w:pPr>
            <w:r w:rsidRPr="00E653A1">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FC0B51" w14:textId="77777777" w:rsidR="00416AFA" w:rsidRPr="00E653A1" w:rsidRDefault="00416AFA" w:rsidP="001F23BB">
            <w:pPr>
              <w:pStyle w:val="rowtabella0"/>
              <w:rPr>
                <w:color w:val="002060"/>
              </w:rPr>
            </w:pPr>
            <w:r w:rsidRPr="00E653A1">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4B040E"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E780ED"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49D6E4" w14:textId="77777777" w:rsidR="00416AFA" w:rsidRPr="00E653A1" w:rsidRDefault="00416AFA" w:rsidP="001F23BB">
            <w:pPr>
              <w:pStyle w:val="rowtabella0"/>
              <w:rPr>
                <w:color w:val="002060"/>
              </w:rPr>
            </w:pPr>
            <w:r w:rsidRPr="00E653A1">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C5DE05" w14:textId="77777777" w:rsidR="00416AFA" w:rsidRPr="00E653A1" w:rsidRDefault="00416AFA" w:rsidP="001F23BB">
            <w:pPr>
              <w:pStyle w:val="rowtabella0"/>
              <w:rPr>
                <w:color w:val="002060"/>
              </w:rPr>
            </w:pPr>
            <w:r w:rsidRPr="00E653A1">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E31C97" w14:textId="77777777" w:rsidR="00416AFA" w:rsidRPr="00E653A1" w:rsidRDefault="00416AFA" w:rsidP="001F23BB">
            <w:pPr>
              <w:pStyle w:val="rowtabella0"/>
              <w:rPr>
                <w:color w:val="002060"/>
              </w:rPr>
            </w:pPr>
            <w:r w:rsidRPr="00E653A1">
              <w:rPr>
                <w:color w:val="002060"/>
              </w:rPr>
              <w:t>VIA FONTE DI MONSIGNORE</w:t>
            </w:r>
          </w:p>
        </w:tc>
      </w:tr>
      <w:tr w:rsidR="00416AFA" w:rsidRPr="00E653A1" w14:paraId="0B465B38"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DEFAF2" w14:textId="77777777" w:rsidR="00416AFA" w:rsidRPr="00E653A1" w:rsidRDefault="00416AFA" w:rsidP="001F23BB">
            <w:pPr>
              <w:pStyle w:val="rowtabella0"/>
              <w:rPr>
                <w:color w:val="002060"/>
              </w:rPr>
            </w:pPr>
            <w:r w:rsidRPr="00E653A1">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4E1AFD" w14:textId="77777777" w:rsidR="00416AFA" w:rsidRPr="00E653A1" w:rsidRDefault="00416AFA" w:rsidP="001F23BB">
            <w:pPr>
              <w:pStyle w:val="rowtabella0"/>
              <w:rPr>
                <w:color w:val="002060"/>
              </w:rPr>
            </w:pPr>
            <w:r w:rsidRPr="00E653A1">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6E262B"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BAF353"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15775E" w14:textId="77777777" w:rsidR="00416AFA" w:rsidRPr="00E653A1" w:rsidRDefault="00416AFA" w:rsidP="001F23BB">
            <w:pPr>
              <w:pStyle w:val="rowtabella0"/>
              <w:rPr>
                <w:color w:val="002060"/>
              </w:rPr>
            </w:pPr>
            <w:r w:rsidRPr="00E653A1">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911E2C" w14:textId="77777777" w:rsidR="00416AFA" w:rsidRPr="00E653A1" w:rsidRDefault="00416AFA" w:rsidP="001F23BB">
            <w:pPr>
              <w:pStyle w:val="rowtabella0"/>
              <w:rPr>
                <w:color w:val="002060"/>
              </w:rPr>
            </w:pPr>
            <w:r w:rsidRPr="00E653A1">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3F73B2" w14:textId="77777777" w:rsidR="00416AFA" w:rsidRPr="00E653A1" w:rsidRDefault="00416AFA" w:rsidP="001F23BB">
            <w:pPr>
              <w:pStyle w:val="rowtabella0"/>
              <w:rPr>
                <w:color w:val="002060"/>
              </w:rPr>
            </w:pPr>
            <w:r w:rsidRPr="00E653A1">
              <w:rPr>
                <w:color w:val="002060"/>
              </w:rPr>
              <w:t>FRAZ.PAGLIARE VIA VECCHI</w:t>
            </w:r>
          </w:p>
        </w:tc>
      </w:tr>
      <w:tr w:rsidR="00416AFA" w:rsidRPr="00E653A1" w14:paraId="51E79FA1" w14:textId="77777777" w:rsidTr="001F23B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2627DF" w14:textId="77777777" w:rsidR="00416AFA" w:rsidRPr="00E653A1" w:rsidRDefault="00416AFA" w:rsidP="001F23BB">
            <w:pPr>
              <w:pStyle w:val="rowtabella0"/>
              <w:rPr>
                <w:color w:val="002060"/>
              </w:rPr>
            </w:pPr>
            <w:proofErr w:type="gramStart"/>
            <w:r w:rsidRPr="00E653A1">
              <w:rPr>
                <w:color w:val="002060"/>
              </w:rPr>
              <w:lastRenderedPageBreak/>
              <w:t>U.MANDOLESI</w:t>
            </w:r>
            <w:proofErr w:type="gramEnd"/>
            <w:r w:rsidRPr="00E653A1">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D45627" w14:textId="77777777" w:rsidR="00416AFA" w:rsidRPr="00E653A1" w:rsidRDefault="00416AFA" w:rsidP="001F23BB">
            <w:pPr>
              <w:pStyle w:val="rowtabella0"/>
              <w:rPr>
                <w:color w:val="002060"/>
              </w:rPr>
            </w:pPr>
            <w:r w:rsidRPr="00E653A1">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F9DC3A"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82708A"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244550" w14:textId="77777777" w:rsidR="00416AFA" w:rsidRPr="00E653A1" w:rsidRDefault="00416AFA" w:rsidP="001F23BB">
            <w:pPr>
              <w:pStyle w:val="rowtabella0"/>
              <w:rPr>
                <w:color w:val="002060"/>
              </w:rPr>
            </w:pPr>
            <w:r w:rsidRPr="00E653A1">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3C61B" w14:textId="77777777" w:rsidR="00416AFA" w:rsidRPr="00E653A1" w:rsidRDefault="00416AFA" w:rsidP="001F23BB">
            <w:pPr>
              <w:pStyle w:val="rowtabella0"/>
              <w:rPr>
                <w:color w:val="002060"/>
              </w:rPr>
            </w:pPr>
            <w:r w:rsidRPr="00E653A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53F4EB" w14:textId="77777777" w:rsidR="00416AFA" w:rsidRPr="00E653A1" w:rsidRDefault="00416AFA" w:rsidP="001F23BB">
            <w:pPr>
              <w:pStyle w:val="rowtabella0"/>
              <w:rPr>
                <w:color w:val="002060"/>
              </w:rPr>
            </w:pPr>
            <w:r w:rsidRPr="00E653A1">
              <w:rPr>
                <w:color w:val="002060"/>
              </w:rPr>
              <w:t xml:space="preserve">VIA </w:t>
            </w:r>
            <w:proofErr w:type="gramStart"/>
            <w:r w:rsidRPr="00E653A1">
              <w:rPr>
                <w:color w:val="002060"/>
              </w:rPr>
              <w:t>S.VITTORIA</w:t>
            </w:r>
            <w:proofErr w:type="gramEnd"/>
            <w:r w:rsidRPr="00E653A1">
              <w:rPr>
                <w:color w:val="002060"/>
              </w:rPr>
              <w:t>, 5</w:t>
            </w:r>
          </w:p>
        </w:tc>
      </w:tr>
      <w:tr w:rsidR="00416AFA" w:rsidRPr="00E653A1" w14:paraId="12ECC59D" w14:textId="77777777" w:rsidTr="001F23B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E3CF89" w14:textId="77777777" w:rsidR="00416AFA" w:rsidRPr="00E653A1" w:rsidRDefault="00416AFA" w:rsidP="001F23BB">
            <w:pPr>
              <w:pStyle w:val="rowtabella0"/>
              <w:rPr>
                <w:color w:val="002060"/>
              </w:rPr>
            </w:pPr>
            <w:r w:rsidRPr="00E653A1">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D91C2" w14:textId="77777777" w:rsidR="00416AFA" w:rsidRPr="00E653A1" w:rsidRDefault="00416AFA" w:rsidP="001F23BB">
            <w:pPr>
              <w:pStyle w:val="rowtabella0"/>
              <w:rPr>
                <w:color w:val="002060"/>
              </w:rPr>
            </w:pPr>
            <w:r w:rsidRPr="00E653A1">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DBB43" w14:textId="77777777" w:rsidR="00416AFA" w:rsidRPr="00E653A1" w:rsidRDefault="00416AFA" w:rsidP="001F23BB">
            <w:pPr>
              <w:pStyle w:val="rowtabella0"/>
              <w:jc w:val="center"/>
              <w:rPr>
                <w:color w:val="002060"/>
              </w:rPr>
            </w:pPr>
            <w:r w:rsidRPr="00E653A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5AF84" w14:textId="77777777" w:rsidR="00416AFA" w:rsidRPr="00E653A1" w:rsidRDefault="00416AFA" w:rsidP="001F23BB">
            <w:pPr>
              <w:pStyle w:val="rowtabella0"/>
              <w:rPr>
                <w:color w:val="002060"/>
              </w:rPr>
            </w:pPr>
            <w:r w:rsidRPr="00E653A1">
              <w:rPr>
                <w:color w:val="002060"/>
              </w:rPr>
              <w:t>23/09/2023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B1AF1" w14:textId="77777777" w:rsidR="00416AFA" w:rsidRPr="00E653A1" w:rsidRDefault="00416AFA" w:rsidP="001F23BB">
            <w:pPr>
              <w:pStyle w:val="rowtabella0"/>
              <w:rPr>
                <w:color w:val="002060"/>
              </w:rPr>
            </w:pPr>
            <w:r w:rsidRPr="00E653A1">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56E0A" w14:textId="77777777" w:rsidR="00416AFA" w:rsidRPr="00E653A1" w:rsidRDefault="00416AFA" w:rsidP="001F23BB">
            <w:pPr>
              <w:pStyle w:val="rowtabella0"/>
              <w:rPr>
                <w:color w:val="002060"/>
              </w:rPr>
            </w:pPr>
            <w:r w:rsidRPr="00E653A1">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B2AFB" w14:textId="77777777" w:rsidR="00416AFA" w:rsidRPr="00E653A1" w:rsidRDefault="00416AFA" w:rsidP="001F23BB">
            <w:pPr>
              <w:pStyle w:val="rowtabella0"/>
              <w:rPr>
                <w:color w:val="002060"/>
              </w:rPr>
            </w:pPr>
            <w:r w:rsidRPr="00E653A1">
              <w:rPr>
                <w:color w:val="002060"/>
              </w:rPr>
              <w:t>VIA FAVETO</w:t>
            </w:r>
          </w:p>
        </w:tc>
      </w:tr>
    </w:tbl>
    <w:p w14:paraId="2065D721" w14:textId="77777777" w:rsidR="00416AFA" w:rsidRDefault="00416AFA" w:rsidP="00416AFA">
      <w:pPr>
        <w:pStyle w:val="breakline"/>
        <w:rPr>
          <w:color w:val="002060"/>
        </w:rPr>
      </w:pPr>
    </w:p>
    <w:p w14:paraId="7DFABE36" w14:textId="77777777" w:rsidR="00416AFA" w:rsidRDefault="00416AFA" w:rsidP="00416AFA">
      <w:pPr>
        <w:pStyle w:val="breakline"/>
        <w:rPr>
          <w:color w:val="002060"/>
        </w:rPr>
      </w:pPr>
    </w:p>
    <w:p w14:paraId="17602AC9" w14:textId="77777777" w:rsidR="00416AFA" w:rsidRPr="00E653A1" w:rsidRDefault="00416AFA" w:rsidP="00416AFA">
      <w:pPr>
        <w:pStyle w:val="titolocampionato0"/>
        <w:shd w:val="clear" w:color="auto" w:fill="CCCCCC"/>
        <w:spacing w:before="80" w:after="40"/>
        <w:rPr>
          <w:color w:val="002060"/>
        </w:rPr>
      </w:pPr>
      <w:r w:rsidRPr="00E653A1">
        <w:rPr>
          <w:color w:val="002060"/>
        </w:rPr>
        <w:t>COPPA MARCHE CALCIO 5 serie D</w:t>
      </w:r>
    </w:p>
    <w:p w14:paraId="5F561C96" w14:textId="77777777" w:rsidR="00416AFA" w:rsidRPr="00DE2E11" w:rsidRDefault="00416AFA" w:rsidP="00416AFA">
      <w:pPr>
        <w:pStyle w:val="titoloprinc0"/>
        <w:rPr>
          <w:color w:val="002060"/>
        </w:rPr>
      </w:pPr>
      <w:r w:rsidRPr="00DE2E11">
        <w:rPr>
          <w:color w:val="002060"/>
        </w:rPr>
        <w:t>VARIAZIONI AL PROGRAMMA GARE</w:t>
      </w:r>
    </w:p>
    <w:p w14:paraId="05938FD8" w14:textId="77777777" w:rsidR="00416AFA" w:rsidRPr="00DE2E11" w:rsidRDefault="00416AFA" w:rsidP="00416AFA">
      <w:pPr>
        <w:pStyle w:val="breakline"/>
        <w:rPr>
          <w:color w:val="002060"/>
        </w:rPr>
      </w:pPr>
    </w:p>
    <w:p w14:paraId="090213C9" w14:textId="77777777" w:rsidR="00416AFA" w:rsidRPr="00DE2E11" w:rsidRDefault="00416AFA" w:rsidP="00416AFA">
      <w:pPr>
        <w:pStyle w:val="breakline"/>
        <w:rPr>
          <w:color w:val="002060"/>
        </w:rPr>
      </w:pPr>
    </w:p>
    <w:p w14:paraId="2FBDAFFB" w14:textId="77777777" w:rsidR="00416AFA" w:rsidRPr="00DE2E11" w:rsidRDefault="00416AFA" w:rsidP="00416AFA">
      <w:pPr>
        <w:pStyle w:val="sottotitolocampionato10"/>
        <w:rPr>
          <w:color w:val="002060"/>
        </w:rPr>
      </w:pPr>
      <w:r w:rsidRPr="00DE2E11">
        <w:rPr>
          <w:color w:val="002060"/>
        </w:rPr>
        <w:t xml:space="preserve">GIRONE </w:t>
      </w:r>
      <w:r>
        <w:rPr>
          <w:color w:val="002060"/>
        </w:rPr>
        <w:t>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3BE1EF41"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4FF3C"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06C7A"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E4955"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00084"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0C276"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1021A"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AAC76"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6FF03" w14:textId="77777777" w:rsidR="00416AFA" w:rsidRPr="00DE2E11" w:rsidRDefault="00416AFA" w:rsidP="001F23BB">
            <w:pPr>
              <w:pStyle w:val="headertabella0"/>
              <w:rPr>
                <w:color w:val="002060"/>
              </w:rPr>
            </w:pPr>
            <w:r w:rsidRPr="00DE2E11">
              <w:rPr>
                <w:color w:val="002060"/>
              </w:rPr>
              <w:t>Impianto</w:t>
            </w:r>
          </w:p>
        </w:tc>
      </w:tr>
      <w:tr w:rsidR="00416AFA" w:rsidRPr="00DE2E11" w14:paraId="5DE48A88"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704B" w14:textId="77777777" w:rsidR="00416AFA" w:rsidRPr="00197060" w:rsidRDefault="00416AFA" w:rsidP="001F23BB">
            <w:pPr>
              <w:pStyle w:val="rowtabella0"/>
              <w:rPr>
                <w:color w:val="002060"/>
                <w:highlight w:val="yellow"/>
              </w:rPr>
            </w:pPr>
            <w:r w:rsidRPr="00197060">
              <w:rPr>
                <w:color w:val="002060"/>
                <w:highlight w:val="yellow"/>
              </w:rPr>
              <w:t>2</w:t>
            </w:r>
            <w:r>
              <w:rPr>
                <w:color w:val="002060"/>
                <w:highlight w:val="yellow"/>
              </w:rPr>
              <w:t>2</w:t>
            </w:r>
            <w:r w:rsidRPr="00197060">
              <w:rPr>
                <w:color w:val="002060"/>
                <w:highlight w:val="yellow"/>
              </w:rPr>
              <w:t>/09/2023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EBB9" w14:textId="77777777" w:rsidR="00416AFA" w:rsidRPr="00197060" w:rsidRDefault="00416AFA" w:rsidP="001F23BB">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4096C" w14:textId="77777777" w:rsidR="00416AFA" w:rsidRPr="00197060" w:rsidRDefault="00416AFA" w:rsidP="001F23BB">
            <w:pPr>
              <w:pStyle w:val="rowtabella0"/>
              <w:rPr>
                <w:color w:val="002060"/>
                <w:highlight w:val="yellow"/>
              </w:rPr>
            </w:pPr>
            <w:r>
              <w:rPr>
                <w:color w:val="002060"/>
                <w:highlight w:val="yellow"/>
              </w:rPr>
              <w:t>CIARNIN</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5FC1" w14:textId="77777777" w:rsidR="00416AFA" w:rsidRPr="00197060" w:rsidRDefault="00416AFA" w:rsidP="001F23BB">
            <w:pPr>
              <w:pStyle w:val="rowtabella0"/>
              <w:rPr>
                <w:color w:val="002060"/>
                <w:highlight w:val="yellow"/>
              </w:rPr>
            </w:pPr>
            <w:r>
              <w:rPr>
                <w:color w:val="002060"/>
                <w:highlight w:val="yellow"/>
              </w:rPr>
              <w:t>AUDAX CALCIO PIOBBICO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8620E" w14:textId="77777777" w:rsidR="00416AFA" w:rsidRPr="004F0220" w:rsidRDefault="00416AFA" w:rsidP="001F23BB">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7F24" w14:textId="77777777" w:rsidR="00416AFA" w:rsidRPr="00DE2E11" w:rsidRDefault="00416AFA" w:rsidP="001F23BB">
            <w:pPr>
              <w:pStyle w:val="rowtabella0"/>
              <w:jc w:val="center"/>
              <w:rPr>
                <w:color w:val="002060"/>
              </w:rPr>
            </w:pPr>
            <w:r w:rsidRPr="004F0220">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84990"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B1012" w14:textId="77777777" w:rsidR="00416AFA" w:rsidRPr="00DE2E11" w:rsidRDefault="00416AFA" w:rsidP="001F23BB">
            <w:pPr>
              <w:pStyle w:val="rowtabella0"/>
              <w:rPr>
                <w:color w:val="002060"/>
              </w:rPr>
            </w:pPr>
          </w:p>
        </w:tc>
      </w:tr>
    </w:tbl>
    <w:p w14:paraId="23A37753" w14:textId="77777777" w:rsidR="00416AFA" w:rsidRDefault="00416AFA" w:rsidP="00416AFA">
      <w:pPr>
        <w:pStyle w:val="titoloprinc0"/>
        <w:rPr>
          <w:color w:val="002060"/>
          <w:sz w:val="22"/>
          <w:szCs w:val="22"/>
        </w:rPr>
      </w:pPr>
    </w:p>
    <w:p w14:paraId="51255E8D" w14:textId="77777777" w:rsidR="00416AFA" w:rsidRPr="00DE2E11" w:rsidRDefault="00416AFA" w:rsidP="00416AFA">
      <w:pPr>
        <w:pStyle w:val="sottotitolocampionato10"/>
        <w:rPr>
          <w:color w:val="002060"/>
        </w:rPr>
      </w:pPr>
      <w:r w:rsidRPr="00DE2E11">
        <w:rPr>
          <w:color w:val="002060"/>
        </w:rPr>
        <w:t xml:space="preserve">GIRONE </w:t>
      </w:r>
      <w:r>
        <w:rPr>
          <w:color w:val="002060"/>
        </w:rPr>
        <w:t>4</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04C297B9"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9384B"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14C64"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C8C8B"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87FD9"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D6905"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2BFB4"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142E4"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01140" w14:textId="77777777" w:rsidR="00416AFA" w:rsidRPr="00DE2E11" w:rsidRDefault="00416AFA" w:rsidP="001F23BB">
            <w:pPr>
              <w:pStyle w:val="headertabella0"/>
              <w:rPr>
                <w:color w:val="002060"/>
              </w:rPr>
            </w:pPr>
            <w:r w:rsidRPr="00DE2E11">
              <w:rPr>
                <w:color w:val="002060"/>
              </w:rPr>
              <w:t>Impianto</w:t>
            </w:r>
          </w:p>
        </w:tc>
      </w:tr>
      <w:tr w:rsidR="00416AFA" w:rsidRPr="00DE2E11" w14:paraId="22454980"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5505" w14:textId="77777777" w:rsidR="00416AFA" w:rsidRPr="00197060" w:rsidRDefault="00416AFA" w:rsidP="001F23BB">
            <w:pPr>
              <w:pStyle w:val="rowtabella0"/>
              <w:rPr>
                <w:color w:val="002060"/>
                <w:highlight w:val="yellow"/>
              </w:rPr>
            </w:pPr>
            <w:r>
              <w:rPr>
                <w:color w:val="002060"/>
                <w:highlight w:val="yellow"/>
              </w:rPr>
              <w:t>10/10/2023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7F3B" w14:textId="77777777" w:rsidR="00416AFA" w:rsidRPr="00197060" w:rsidRDefault="00416AFA" w:rsidP="001F23BB">
            <w:pPr>
              <w:pStyle w:val="rowtabella0"/>
              <w:jc w:val="center"/>
              <w:rPr>
                <w:color w:val="002060"/>
                <w:highlight w:val="yellow"/>
              </w:rPr>
            </w:pPr>
            <w:r>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A8D0" w14:textId="77777777" w:rsidR="00416AFA" w:rsidRPr="00197060" w:rsidRDefault="00416AFA" w:rsidP="001F23BB">
            <w:pPr>
              <w:pStyle w:val="rowtabella0"/>
              <w:rPr>
                <w:color w:val="002060"/>
                <w:highlight w:val="yellow"/>
              </w:rPr>
            </w:pPr>
            <w:r>
              <w:rPr>
                <w:color w:val="002060"/>
                <w:highlight w:val="yellow"/>
              </w:rPr>
              <w:t>VADO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1E1D" w14:textId="77777777" w:rsidR="00416AFA" w:rsidRPr="00197060" w:rsidRDefault="00416AFA" w:rsidP="001F23BB">
            <w:pPr>
              <w:pStyle w:val="rowtabella0"/>
              <w:rPr>
                <w:color w:val="002060"/>
                <w:highlight w:val="yellow"/>
              </w:rPr>
            </w:pPr>
            <w:r>
              <w:rPr>
                <w:color w:val="002060"/>
                <w:highlight w:val="yellow"/>
              </w:rPr>
              <w:t>URBANIA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FD3F" w14:textId="77777777" w:rsidR="00416AFA" w:rsidRPr="004F0220" w:rsidRDefault="00416AFA" w:rsidP="001F23BB">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5B5D" w14:textId="77777777" w:rsidR="00416AFA" w:rsidRPr="00DE2E11" w:rsidRDefault="00416AFA" w:rsidP="001F23BB">
            <w:pPr>
              <w:pStyle w:val="rowtabella0"/>
              <w:jc w:val="center"/>
              <w:rPr>
                <w:color w:val="002060"/>
              </w:rPr>
            </w:pPr>
            <w:r w:rsidRPr="0001046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D3D5"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A4C13" w14:textId="77777777" w:rsidR="00416AFA" w:rsidRPr="00DE2E11" w:rsidRDefault="00416AFA" w:rsidP="001F23BB">
            <w:pPr>
              <w:pStyle w:val="rowtabella0"/>
              <w:rPr>
                <w:color w:val="002060"/>
              </w:rPr>
            </w:pPr>
          </w:p>
        </w:tc>
      </w:tr>
    </w:tbl>
    <w:p w14:paraId="572169BF" w14:textId="77777777" w:rsidR="00416AFA" w:rsidRDefault="00416AFA" w:rsidP="00416AFA">
      <w:pPr>
        <w:pStyle w:val="titoloprinc0"/>
        <w:rPr>
          <w:color w:val="002060"/>
          <w:sz w:val="22"/>
          <w:szCs w:val="22"/>
        </w:rPr>
      </w:pPr>
    </w:p>
    <w:p w14:paraId="37E2B1B5" w14:textId="77777777" w:rsidR="00416AFA" w:rsidRPr="00DE2E11" w:rsidRDefault="00416AFA" w:rsidP="00416AFA">
      <w:pPr>
        <w:pStyle w:val="sottotitolocampionato10"/>
        <w:rPr>
          <w:color w:val="002060"/>
        </w:rPr>
      </w:pPr>
      <w:r w:rsidRPr="00DE2E11">
        <w:rPr>
          <w:color w:val="002060"/>
        </w:rPr>
        <w:t xml:space="preserve">GIRONE </w:t>
      </w:r>
      <w:r>
        <w:rPr>
          <w:color w:val="002060"/>
        </w:rPr>
        <w:t>15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5CDEDA40"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8471F"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D25FD"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71773"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B8DFC"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2FC73"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BA404"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FF7EE"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7546F" w14:textId="77777777" w:rsidR="00416AFA" w:rsidRPr="00DE2E11" w:rsidRDefault="00416AFA" w:rsidP="001F23BB">
            <w:pPr>
              <w:pStyle w:val="headertabella0"/>
              <w:rPr>
                <w:color w:val="002060"/>
              </w:rPr>
            </w:pPr>
            <w:r w:rsidRPr="00DE2E11">
              <w:rPr>
                <w:color w:val="002060"/>
              </w:rPr>
              <w:t>Impianto</w:t>
            </w:r>
          </w:p>
        </w:tc>
      </w:tr>
      <w:tr w:rsidR="00416AFA" w:rsidRPr="00DE2E11" w14:paraId="73963899"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79E5E" w14:textId="77777777" w:rsidR="00416AFA" w:rsidRPr="00197060" w:rsidRDefault="00416AFA" w:rsidP="001F23BB">
            <w:pPr>
              <w:pStyle w:val="rowtabella0"/>
              <w:rPr>
                <w:color w:val="002060"/>
                <w:highlight w:val="yellow"/>
              </w:rPr>
            </w:pPr>
            <w:r>
              <w:rPr>
                <w:color w:val="002060"/>
                <w:highlight w:val="yellow"/>
              </w:rPr>
              <w:t>22</w:t>
            </w:r>
            <w:r w:rsidRPr="00197060">
              <w:rPr>
                <w:color w:val="002060"/>
                <w:highlight w:val="yellow"/>
              </w:rPr>
              <w:t>/09/2023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6EA3" w14:textId="77777777" w:rsidR="00416AFA" w:rsidRPr="00197060" w:rsidRDefault="00416AFA" w:rsidP="001F23BB">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5208" w14:textId="77777777" w:rsidR="00416AFA" w:rsidRPr="00197060" w:rsidRDefault="00416AFA" w:rsidP="001F23BB">
            <w:pPr>
              <w:pStyle w:val="rowtabella0"/>
              <w:rPr>
                <w:color w:val="002060"/>
                <w:highlight w:val="yellow"/>
              </w:rPr>
            </w:pPr>
            <w:r>
              <w:rPr>
                <w:color w:val="002060"/>
                <w:highlight w:val="yellow"/>
              </w:rPr>
              <w:t xml:space="preserve">FUTSAL VIRE GEOSISTEM ASD </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EF8D" w14:textId="77777777" w:rsidR="00416AFA" w:rsidRPr="00197060" w:rsidRDefault="00416AFA" w:rsidP="001F23BB">
            <w:pPr>
              <w:pStyle w:val="rowtabella0"/>
              <w:rPr>
                <w:color w:val="002060"/>
                <w:highlight w:val="yellow"/>
              </w:rPr>
            </w:pPr>
            <w:r>
              <w:rPr>
                <w:color w:val="002060"/>
                <w:highlight w:val="yellow"/>
              </w:rPr>
              <w:t>PICENO UNITED MMX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A467" w14:textId="77777777" w:rsidR="00416AFA" w:rsidRPr="004F0220" w:rsidRDefault="00416AFA" w:rsidP="001F23BB">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0D564" w14:textId="77777777" w:rsidR="00416AFA" w:rsidRPr="00DE2E11" w:rsidRDefault="00416AFA" w:rsidP="001F23BB">
            <w:pPr>
              <w:pStyle w:val="rowtabella0"/>
              <w:jc w:val="center"/>
              <w:rPr>
                <w:color w:val="002060"/>
              </w:rPr>
            </w:pPr>
            <w:r w:rsidRPr="00010467">
              <w:rPr>
                <w:color w:val="002060"/>
                <w:highlight w:val="yellow"/>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2C3A"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8912D" w14:textId="77777777" w:rsidR="00416AFA" w:rsidRPr="00DE2E11" w:rsidRDefault="00416AFA" w:rsidP="001F23BB">
            <w:pPr>
              <w:pStyle w:val="rowtabella0"/>
              <w:rPr>
                <w:color w:val="002060"/>
              </w:rPr>
            </w:pPr>
          </w:p>
        </w:tc>
      </w:tr>
    </w:tbl>
    <w:p w14:paraId="650629D6" w14:textId="77777777" w:rsidR="00416AFA" w:rsidRPr="004F0220" w:rsidRDefault="00416AFA" w:rsidP="00416AFA">
      <w:pPr>
        <w:pStyle w:val="titoloprinc0"/>
        <w:rPr>
          <w:color w:val="002060"/>
          <w:sz w:val="22"/>
          <w:szCs w:val="22"/>
        </w:rPr>
      </w:pPr>
    </w:p>
    <w:p w14:paraId="387FD215" w14:textId="77777777" w:rsidR="00416AFA" w:rsidRPr="00E653A1" w:rsidRDefault="00416AFA" w:rsidP="00416AFA">
      <w:pPr>
        <w:pStyle w:val="titoloprinc0"/>
        <w:rPr>
          <w:color w:val="002060"/>
        </w:rPr>
      </w:pPr>
      <w:r w:rsidRPr="00E653A1">
        <w:rPr>
          <w:color w:val="002060"/>
        </w:rPr>
        <w:t>PROGRAMMA GARE</w:t>
      </w:r>
    </w:p>
    <w:p w14:paraId="1AAB3338" w14:textId="77777777" w:rsidR="00416AFA" w:rsidRPr="00E653A1" w:rsidRDefault="00416AFA" w:rsidP="00416AFA">
      <w:pPr>
        <w:pStyle w:val="breakline"/>
        <w:rPr>
          <w:color w:val="002060"/>
        </w:rPr>
      </w:pPr>
    </w:p>
    <w:p w14:paraId="34D898AD" w14:textId="77777777" w:rsidR="00416AFA" w:rsidRPr="00E653A1" w:rsidRDefault="00416AFA" w:rsidP="00416AFA">
      <w:pPr>
        <w:pStyle w:val="sottotitolocampionato10"/>
        <w:rPr>
          <w:color w:val="002060"/>
        </w:rPr>
      </w:pPr>
      <w:r w:rsidRPr="00E653A1">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0FEE7DFB"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5FA90"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A5EBA"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0B526"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259C2"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A30FB"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5EE4A"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3764F"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6564E1C8"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63D263" w14:textId="77777777" w:rsidR="00416AFA" w:rsidRPr="00E653A1" w:rsidRDefault="00416AFA" w:rsidP="001F23BB">
            <w:pPr>
              <w:pStyle w:val="rowtabella0"/>
              <w:rPr>
                <w:color w:val="002060"/>
              </w:rPr>
            </w:pPr>
            <w:r w:rsidRPr="00E653A1">
              <w:rPr>
                <w:color w:val="002060"/>
              </w:rPr>
              <w:t>CIARNIN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8AEF63" w14:textId="77777777" w:rsidR="00416AFA" w:rsidRPr="00E653A1" w:rsidRDefault="00416AFA" w:rsidP="001F23BB">
            <w:pPr>
              <w:pStyle w:val="rowtabella0"/>
              <w:rPr>
                <w:color w:val="002060"/>
              </w:rPr>
            </w:pPr>
            <w:r w:rsidRPr="00E653A1">
              <w:rPr>
                <w:color w:val="002060"/>
              </w:rPr>
              <w:t>AUDAX CALCIO PIOBBICO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E977D"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D646D0" w14:textId="77777777" w:rsidR="00416AFA" w:rsidRPr="00E653A1" w:rsidRDefault="00416AFA" w:rsidP="001F23BB">
            <w:pPr>
              <w:pStyle w:val="rowtabella0"/>
              <w:rPr>
                <w:color w:val="002060"/>
              </w:rPr>
            </w:pPr>
            <w:r w:rsidRPr="00E653A1">
              <w:rPr>
                <w:color w:val="002060"/>
              </w:rPr>
              <w:t>22/09/2023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678071" w14:textId="77777777" w:rsidR="00416AFA" w:rsidRPr="00E653A1" w:rsidRDefault="00416AFA" w:rsidP="001F23BB">
            <w:pPr>
              <w:pStyle w:val="rowtabella0"/>
              <w:rPr>
                <w:color w:val="002060"/>
              </w:rPr>
            </w:pPr>
            <w:r w:rsidRPr="00E653A1">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731A9" w14:textId="77777777" w:rsidR="00416AFA" w:rsidRPr="00E653A1" w:rsidRDefault="00416AFA" w:rsidP="001F23BB">
            <w:pPr>
              <w:pStyle w:val="rowtabella0"/>
              <w:rPr>
                <w:color w:val="002060"/>
              </w:rPr>
            </w:pPr>
            <w:r w:rsidRPr="00E653A1">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F90C97" w14:textId="77777777" w:rsidR="00416AFA" w:rsidRPr="00E653A1" w:rsidRDefault="00416AFA" w:rsidP="001F23BB">
            <w:pPr>
              <w:pStyle w:val="rowtabella0"/>
              <w:rPr>
                <w:color w:val="002060"/>
              </w:rPr>
            </w:pPr>
            <w:r w:rsidRPr="00E653A1">
              <w:rPr>
                <w:color w:val="002060"/>
              </w:rPr>
              <w:t>VIA ANTONIO ROSMINI 22/B</w:t>
            </w:r>
          </w:p>
        </w:tc>
      </w:tr>
    </w:tbl>
    <w:p w14:paraId="6A36A932" w14:textId="77777777" w:rsidR="00416AFA" w:rsidRPr="00E653A1" w:rsidRDefault="00416AFA" w:rsidP="00416AFA">
      <w:pPr>
        <w:pStyle w:val="breakline"/>
        <w:rPr>
          <w:rFonts w:eastAsiaTheme="minorEastAsia"/>
          <w:color w:val="002060"/>
        </w:rPr>
      </w:pPr>
    </w:p>
    <w:p w14:paraId="4E05C073" w14:textId="77777777" w:rsidR="00416AFA" w:rsidRPr="00E653A1" w:rsidRDefault="00416AFA" w:rsidP="00416AFA">
      <w:pPr>
        <w:pStyle w:val="breakline"/>
        <w:rPr>
          <w:color w:val="002060"/>
        </w:rPr>
      </w:pPr>
    </w:p>
    <w:p w14:paraId="4DB4DB16" w14:textId="77777777" w:rsidR="00416AFA" w:rsidRPr="00E653A1" w:rsidRDefault="00416AFA" w:rsidP="00416AFA">
      <w:pPr>
        <w:pStyle w:val="breakline"/>
        <w:rPr>
          <w:color w:val="002060"/>
        </w:rPr>
      </w:pPr>
    </w:p>
    <w:p w14:paraId="2E45B6A2" w14:textId="77777777" w:rsidR="00416AFA" w:rsidRPr="00E653A1" w:rsidRDefault="00416AFA" w:rsidP="00416AFA">
      <w:pPr>
        <w:pStyle w:val="sottotitolocampionato10"/>
        <w:rPr>
          <w:color w:val="002060"/>
        </w:rPr>
      </w:pPr>
      <w:r w:rsidRPr="00E653A1">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416AFA" w:rsidRPr="00E653A1" w14:paraId="4A37C187"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C1DF2"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5B67E"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6B0A1"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2D474"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D0FF4"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9C4C2"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DF409"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7CE50720"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084417" w14:textId="77777777" w:rsidR="00416AFA" w:rsidRPr="00E653A1" w:rsidRDefault="00416AFA" w:rsidP="001F23BB">
            <w:pPr>
              <w:pStyle w:val="rowtabella0"/>
              <w:rPr>
                <w:color w:val="002060"/>
              </w:rPr>
            </w:pPr>
            <w:r w:rsidRPr="00E653A1">
              <w:rPr>
                <w:color w:val="002060"/>
              </w:rPr>
              <w:t>ACQUALAGNA CALCIO C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28FD59" w14:textId="77777777" w:rsidR="00416AFA" w:rsidRPr="00E653A1" w:rsidRDefault="00416AFA" w:rsidP="001F23BB">
            <w:pPr>
              <w:pStyle w:val="rowtabella0"/>
              <w:rPr>
                <w:color w:val="002060"/>
              </w:rPr>
            </w:pPr>
            <w:r w:rsidRPr="00E653A1">
              <w:rPr>
                <w:color w:val="002060"/>
              </w:rPr>
              <w:t>GIOVANI SANT IPPOLITO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8C14C0"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04E649" w14:textId="77777777" w:rsidR="00416AFA" w:rsidRPr="00E653A1" w:rsidRDefault="00416AFA" w:rsidP="001F23BB">
            <w:pPr>
              <w:pStyle w:val="rowtabella0"/>
              <w:rPr>
                <w:color w:val="002060"/>
              </w:rPr>
            </w:pPr>
            <w:r w:rsidRPr="00E653A1">
              <w:rPr>
                <w:color w:val="002060"/>
              </w:rPr>
              <w:t>22/09/2023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364DE" w14:textId="77777777" w:rsidR="00416AFA" w:rsidRPr="00E653A1" w:rsidRDefault="00416AFA" w:rsidP="001F23BB">
            <w:pPr>
              <w:pStyle w:val="rowtabella0"/>
              <w:rPr>
                <w:color w:val="002060"/>
              </w:rPr>
            </w:pPr>
            <w:r w:rsidRPr="00E653A1">
              <w:rPr>
                <w:color w:val="002060"/>
              </w:rPr>
              <w:t>5482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19D7F" w14:textId="77777777" w:rsidR="00416AFA" w:rsidRPr="00E653A1" w:rsidRDefault="00416AFA" w:rsidP="001F23BB">
            <w:pPr>
              <w:pStyle w:val="rowtabella0"/>
              <w:rPr>
                <w:color w:val="002060"/>
              </w:rPr>
            </w:pPr>
            <w:r w:rsidRPr="00E653A1">
              <w:rPr>
                <w:color w:val="002060"/>
              </w:rPr>
              <w:t>ACQUALAGNA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43ECED" w14:textId="77777777" w:rsidR="00416AFA" w:rsidRPr="00E653A1" w:rsidRDefault="00416AFA" w:rsidP="001F23BB">
            <w:pPr>
              <w:pStyle w:val="rowtabella0"/>
              <w:rPr>
                <w:color w:val="002060"/>
              </w:rPr>
            </w:pPr>
            <w:r w:rsidRPr="00E653A1">
              <w:rPr>
                <w:color w:val="002060"/>
              </w:rPr>
              <w:t>VIA ALDO GAMBA SNC</w:t>
            </w:r>
          </w:p>
        </w:tc>
      </w:tr>
    </w:tbl>
    <w:p w14:paraId="794F5E51" w14:textId="77777777" w:rsidR="00416AFA" w:rsidRPr="00E653A1" w:rsidRDefault="00416AFA" w:rsidP="00416AFA">
      <w:pPr>
        <w:pStyle w:val="breakline"/>
        <w:rPr>
          <w:rFonts w:eastAsiaTheme="minorEastAsia"/>
          <w:color w:val="002060"/>
        </w:rPr>
      </w:pPr>
    </w:p>
    <w:p w14:paraId="74E247D4" w14:textId="77777777" w:rsidR="00416AFA" w:rsidRPr="00E653A1" w:rsidRDefault="00416AFA" w:rsidP="00416AFA">
      <w:pPr>
        <w:pStyle w:val="breakline"/>
        <w:rPr>
          <w:color w:val="002060"/>
        </w:rPr>
      </w:pPr>
    </w:p>
    <w:p w14:paraId="27EA7A57" w14:textId="77777777" w:rsidR="00416AFA" w:rsidRPr="00E653A1" w:rsidRDefault="00416AFA" w:rsidP="00416AFA">
      <w:pPr>
        <w:pStyle w:val="breakline"/>
        <w:rPr>
          <w:color w:val="002060"/>
        </w:rPr>
      </w:pPr>
    </w:p>
    <w:p w14:paraId="69642BDA" w14:textId="77777777" w:rsidR="00416AFA" w:rsidRPr="00E653A1" w:rsidRDefault="00416AFA" w:rsidP="00416AFA">
      <w:pPr>
        <w:pStyle w:val="sottotitolocampionato10"/>
        <w:rPr>
          <w:color w:val="002060"/>
        </w:rPr>
      </w:pPr>
      <w:r w:rsidRPr="00E653A1">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8"/>
        <w:gridCol w:w="385"/>
        <w:gridCol w:w="898"/>
        <w:gridCol w:w="1188"/>
        <w:gridCol w:w="1547"/>
        <w:gridCol w:w="1566"/>
      </w:tblGrid>
      <w:tr w:rsidR="00416AFA" w:rsidRPr="00E653A1" w14:paraId="7AA3FB46"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338A4"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0BB61"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13CDF"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91F89"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BB399"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5AC7A"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6B17E"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4FDC2221"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EB97B9" w14:textId="77777777" w:rsidR="00416AFA" w:rsidRPr="00E653A1" w:rsidRDefault="00416AFA" w:rsidP="001F23BB">
            <w:pPr>
              <w:pStyle w:val="rowtabella0"/>
              <w:rPr>
                <w:color w:val="002060"/>
              </w:rPr>
            </w:pPr>
            <w:r w:rsidRPr="00E653A1">
              <w:rPr>
                <w:color w:val="002060"/>
              </w:rPr>
              <w:t>URBINO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8989C" w14:textId="77777777" w:rsidR="00416AFA" w:rsidRPr="00E653A1" w:rsidRDefault="00416AFA" w:rsidP="001F23BB">
            <w:pPr>
              <w:pStyle w:val="rowtabella0"/>
              <w:rPr>
                <w:color w:val="002060"/>
              </w:rPr>
            </w:pPr>
            <w:r w:rsidRPr="00E653A1">
              <w:rPr>
                <w:color w:val="002060"/>
              </w:rPr>
              <w:t>GNANO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34AA7"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03A210" w14:textId="77777777" w:rsidR="00416AFA" w:rsidRPr="00E653A1" w:rsidRDefault="00416AFA" w:rsidP="001F23BB">
            <w:pPr>
              <w:pStyle w:val="rowtabella0"/>
              <w:rPr>
                <w:color w:val="002060"/>
              </w:rPr>
            </w:pPr>
            <w:r w:rsidRPr="00E653A1">
              <w:rPr>
                <w:color w:val="002060"/>
              </w:rPr>
              <w:t>22/09/2023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6D1EE6" w14:textId="77777777" w:rsidR="00416AFA" w:rsidRPr="00E653A1" w:rsidRDefault="00416AFA" w:rsidP="001F23BB">
            <w:pPr>
              <w:pStyle w:val="rowtabella0"/>
              <w:rPr>
                <w:color w:val="002060"/>
              </w:rPr>
            </w:pPr>
            <w:r w:rsidRPr="00E653A1">
              <w:rPr>
                <w:color w:val="002060"/>
              </w:rPr>
              <w:t>5422 PAL.DELLO SPORT PALAMONDOLCE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72449" w14:textId="77777777" w:rsidR="00416AFA" w:rsidRPr="00E653A1" w:rsidRDefault="00416AFA" w:rsidP="001F23BB">
            <w:pPr>
              <w:pStyle w:val="rowtabella0"/>
              <w:rPr>
                <w:color w:val="002060"/>
              </w:rPr>
            </w:pPr>
            <w:r w:rsidRPr="00E653A1">
              <w:rPr>
                <w:color w:val="002060"/>
              </w:rPr>
              <w:t>URBINO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47F057" w14:textId="77777777" w:rsidR="00416AFA" w:rsidRPr="00E653A1" w:rsidRDefault="00416AFA" w:rsidP="001F23BB">
            <w:pPr>
              <w:pStyle w:val="rowtabella0"/>
              <w:rPr>
                <w:color w:val="002060"/>
              </w:rPr>
            </w:pPr>
            <w:r w:rsidRPr="00E653A1">
              <w:rPr>
                <w:color w:val="002060"/>
              </w:rPr>
              <w:t>VIA DELL'ANNUNZIATA</w:t>
            </w:r>
          </w:p>
        </w:tc>
      </w:tr>
    </w:tbl>
    <w:p w14:paraId="4B1634BD" w14:textId="77777777" w:rsidR="00416AFA" w:rsidRPr="00E653A1" w:rsidRDefault="00416AFA" w:rsidP="00416AFA">
      <w:pPr>
        <w:pStyle w:val="breakline"/>
        <w:rPr>
          <w:rFonts w:eastAsiaTheme="minorEastAsia"/>
          <w:color w:val="002060"/>
        </w:rPr>
      </w:pPr>
    </w:p>
    <w:p w14:paraId="2DF20DF4" w14:textId="77777777" w:rsidR="00416AFA" w:rsidRPr="00E653A1" w:rsidRDefault="00416AFA" w:rsidP="00416AFA">
      <w:pPr>
        <w:pStyle w:val="breakline"/>
        <w:rPr>
          <w:color w:val="002060"/>
        </w:rPr>
      </w:pPr>
    </w:p>
    <w:p w14:paraId="3A0E1492" w14:textId="77777777" w:rsidR="00416AFA" w:rsidRPr="00E653A1" w:rsidRDefault="00416AFA" w:rsidP="00416AFA">
      <w:pPr>
        <w:pStyle w:val="breakline"/>
        <w:rPr>
          <w:color w:val="002060"/>
        </w:rPr>
      </w:pPr>
    </w:p>
    <w:p w14:paraId="4937F117" w14:textId="77777777" w:rsidR="00416AFA" w:rsidRPr="00E653A1" w:rsidRDefault="00416AFA" w:rsidP="00416AFA">
      <w:pPr>
        <w:pStyle w:val="sottotitolocampionato10"/>
        <w:rPr>
          <w:color w:val="002060"/>
        </w:rPr>
      </w:pPr>
      <w:r w:rsidRPr="00E653A1">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3"/>
        <w:gridCol w:w="1552"/>
      </w:tblGrid>
      <w:tr w:rsidR="00416AFA" w:rsidRPr="00E653A1" w14:paraId="0B46DAC8"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8E736"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AACA6"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E58B0"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D3693"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368B1"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4061F"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BB977"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015214D1" w14:textId="77777777" w:rsidTr="001F23B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43E840" w14:textId="77777777" w:rsidR="00416AFA" w:rsidRPr="00E653A1" w:rsidRDefault="00416AFA" w:rsidP="001F23BB">
            <w:pPr>
              <w:pStyle w:val="rowtabella0"/>
              <w:rPr>
                <w:color w:val="002060"/>
              </w:rPr>
            </w:pPr>
            <w:r w:rsidRPr="00E653A1">
              <w:rPr>
                <w:color w:val="002060"/>
              </w:rPr>
              <w:t>URBANIA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19E91" w14:textId="77777777" w:rsidR="00416AFA" w:rsidRPr="00E653A1" w:rsidRDefault="00416AFA" w:rsidP="001F23BB">
            <w:pPr>
              <w:pStyle w:val="rowtabella0"/>
              <w:rPr>
                <w:color w:val="002060"/>
                <w:lang w:val="es-ES"/>
              </w:rPr>
            </w:pPr>
            <w:r w:rsidRPr="00E653A1">
              <w:rPr>
                <w:color w:val="002060"/>
                <w:lang w:val="es-ES"/>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CE6CF"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F6DA3" w14:textId="77777777" w:rsidR="00416AFA" w:rsidRPr="00E653A1" w:rsidRDefault="00416AFA" w:rsidP="001F23BB">
            <w:pPr>
              <w:pStyle w:val="rowtabella0"/>
              <w:rPr>
                <w:color w:val="002060"/>
              </w:rPr>
            </w:pPr>
            <w:r w:rsidRPr="00E653A1">
              <w:rPr>
                <w:color w:val="002060"/>
              </w:rPr>
              <w:t>22/09/2023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DE945" w14:textId="77777777" w:rsidR="00416AFA" w:rsidRPr="00E653A1" w:rsidRDefault="00416AFA" w:rsidP="001F23BB">
            <w:pPr>
              <w:pStyle w:val="rowtabella0"/>
              <w:rPr>
                <w:color w:val="002060"/>
              </w:rPr>
            </w:pPr>
            <w:r w:rsidRPr="00E653A1">
              <w:rPr>
                <w:color w:val="002060"/>
              </w:rPr>
              <w:t>5489 URBANIA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ADADB" w14:textId="77777777" w:rsidR="00416AFA" w:rsidRPr="00E653A1" w:rsidRDefault="00416AFA" w:rsidP="001F23BB">
            <w:pPr>
              <w:pStyle w:val="rowtabella0"/>
              <w:rPr>
                <w:color w:val="002060"/>
              </w:rPr>
            </w:pPr>
            <w:r w:rsidRPr="00E653A1">
              <w:rPr>
                <w:color w:val="002060"/>
              </w:rPr>
              <w:t>URBANIA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AAE6B" w14:textId="77777777" w:rsidR="00416AFA" w:rsidRPr="00E653A1" w:rsidRDefault="00416AFA" w:rsidP="001F23BB">
            <w:pPr>
              <w:pStyle w:val="rowtabella0"/>
              <w:rPr>
                <w:color w:val="002060"/>
              </w:rPr>
            </w:pPr>
            <w:r w:rsidRPr="00E653A1">
              <w:rPr>
                <w:color w:val="002060"/>
              </w:rPr>
              <w:t>VIA CAMPO SPORTIVO</w:t>
            </w:r>
          </w:p>
        </w:tc>
      </w:tr>
      <w:tr w:rsidR="00416AFA" w:rsidRPr="00E653A1" w14:paraId="7B0B2E15" w14:textId="77777777" w:rsidTr="001F23B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F55684" w14:textId="77777777" w:rsidR="00416AFA" w:rsidRPr="00E653A1" w:rsidRDefault="00416AFA" w:rsidP="001F23BB">
            <w:pPr>
              <w:pStyle w:val="rowtabella0"/>
              <w:rPr>
                <w:color w:val="002060"/>
              </w:rPr>
            </w:pPr>
            <w:r w:rsidRPr="00E653A1">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4CF76" w14:textId="77777777" w:rsidR="00416AFA" w:rsidRPr="00E653A1" w:rsidRDefault="00416AFA" w:rsidP="001F23BB">
            <w:pPr>
              <w:pStyle w:val="rowtabella0"/>
              <w:rPr>
                <w:color w:val="002060"/>
              </w:rPr>
            </w:pPr>
            <w:proofErr w:type="gramStart"/>
            <w:r w:rsidRPr="00E653A1">
              <w:rPr>
                <w:color w:val="002060"/>
              </w:rPr>
              <w:t>CITTA</w:t>
            </w:r>
            <w:proofErr w:type="gramEnd"/>
            <w:r w:rsidRPr="00E653A1">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7A813"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7C24F" w14:textId="77777777" w:rsidR="00416AFA" w:rsidRPr="00E653A1" w:rsidRDefault="00416AFA" w:rsidP="001F23BB">
            <w:pPr>
              <w:pStyle w:val="rowtabella0"/>
              <w:rPr>
                <w:color w:val="002060"/>
              </w:rPr>
            </w:pPr>
            <w:r w:rsidRPr="00E653A1">
              <w:rPr>
                <w:color w:val="002060"/>
              </w:rPr>
              <w:t>23/09/2023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62FA3" w14:textId="77777777" w:rsidR="00416AFA" w:rsidRPr="00E653A1" w:rsidRDefault="00416AFA" w:rsidP="001F23BB">
            <w:pPr>
              <w:pStyle w:val="rowtabella0"/>
              <w:rPr>
                <w:color w:val="002060"/>
              </w:rPr>
            </w:pPr>
            <w:r w:rsidRPr="00E653A1">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E3902" w14:textId="77777777" w:rsidR="00416AFA" w:rsidRPr="00E653A1" w:rsidRDefault="00416AFA" w:rsidP="001F23BB">
            <w:pPr>
              <w:pStyle w:val="rowtabella0"/>
              <w:rPr>
                <w:color w:val="002060"/>
              </w:rPr>
            </w:pPr>
            <w:r w:rsidRPr="00E653A1">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DF5CB" w14:textId="77777777" w:rsidR="00416AFA" w:rsidRPr="00E653A1" w:rsidRDefault="00416AFA" w:rsidP="001F23BB">
            <w:pPr>
              <w:pStyle w:val="rowtabella0"/>
              <w:rPr>
                <w:color w:val="002060"/>
              </w:rPr>
            </w:pPr>
            <w:r w:rsidRPr="00E653A1">
              <w:rPr>
                <w:color w:val="002060"/>
              </w:rPr>
              <w:t>VIA MOLINELLO</w:t>
            </w:r>
          </w:p>
        </w:tc>
      </w:tr>
    </w:tbl>
    <w:p w14:paraId="76F3C474" w14:textId="77777777" w:rsidR="00416AFA" w:rsidRPr="00E653A1" w:rsidRDefault="00416AFA" w:rsidP="00416AFA">
      <w:pPr>
        <w:pStyle w:val="breakline"/>
        <w:rPr>
          <w:rFonts w:eastAsiaTheme="minorEastAsia"/>
          <w:color w:val="002060"/>
        </w:rPr>
      </w:pPr>
    </w:p>
    <w:p w14:paraId="00C48B68" w14:textId="77777777" w:rsidR="00416AFA" w:rsidRPr="00E653A1" w:rsidRDefault="00416AFA" w:rsidP="00416AFA">
      <w:pPr>
        <w:pStyle w:val="breakline"/>
        <w:rPr>
          <w:color w:val="002060"/>
        </w:rPr>
      </w:pPr>
    </w:p>
    <w:p w14:paraId="0F24D29A" w14:textId="77777777" w:rsidR="00416AFA" w:rsidRPr="00E653A1" w:rsidRDefault="00416AFA" w:rsidP="00416AFA">
      <w:pPr>
        <w:pStyle w:val="breakline"/>
        <w:rPr>
          <w:color w:val="002060"/>
        </w:rPr>
      </w:pPr>
    </w:p>
    <w:p w14:paraId="12B00BCE" w14:textId="77777777" w:rsidR="00416AFA" w:rsidRPr="00E653A1" w:rsidRDefault="00416AFA" w:rsidP="00416AFA">
      <w:pPr>
        <w:pStyle w:val="sottotitolocampionato10"/>
        <w:rPr>
          <w:color w:val="002060"/>
        </w:rPr>
      </w:pPr>
      <w:r w:rsidRPr="00E653A1">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0209E1A3"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1A31C" w14:textId="77777777" w:rsidR="00416AFA" w:rsidRPr="00E653A1" w:rsidRDefault="00416AFA" w:rsidP="001F23BB">
            <w:pPr>
              <w:pStyle w:val="headertabella0"/>
              <w:rPr>
                <w:color w:val="002060"/>
              </w:rPr>
            </w:pPr>
            <w:r w:rsidRPr="00E653A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B2D05"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AF1B8"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7FA5C"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C5F14"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8834B"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1A5FE"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51675E5A"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21CDF4" w14:textId="77777777" w:rsidR="00416AFA" w:rsidRPr="00E653A1" w:rsidRDefault="00416AFA" w:rsidP="001F23BB">
            <w:pPr>
              <w:pStyle w:val="rowtabella0"/>
              <w:rPr>
                <w:color w:val="002060"/>
              </w:rPr>
            </w:pPr>
            <w:r w:rsidRPr="00E653A1">
              <w:rPr>
                <w:color w:val="002060"/>
              </w:rPr>
              <w:t>FABRIANO CALCIO A 5 2023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E6FC22" w14:textId="77777777" w:rsidR="00416AFA" w:rsidRPr="00E653A1" w:rsidRDefault="00416AFA" w:rsidP="001F23BB">
            <w:pPr>
              <w:pStyle w:val="rowtabella0"/>
              <w:rPr>
                <w:color w:val="002060"/>
              </w:rPr>
            </w:pPr>
            <w:r w:rsidRPr="00E653A1">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6383D0"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485C6" w14:textId="77777777" w:rsidR="00416AFA" w:rsidRPr="00E653A1" w:rsidRDefault="00416AFA" w:rsidP="001F23BB">
            <w:pPr>
              <w:pStyle w:val="rowtabella0"/>
              <w:rPr>
                <w:color w:val="002060"/>
              </w:rPr>
            </w:pPr>
            <w:r w:rsidRPr="00E653A1">
              <w:rPr>
                <w:color w:val="002060"/>
              </w:rPr>
              <w:t>23/09/2023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4CD426" w14:textId="77777777" w:rsidR="00416AFA" w:rsidRPr="00E653A1" w:rsidRDefault="00416AFA" w:rsidP="001F23BB">
            <w:pPr>
              <w:pStyle w:val="rowtabella0"/>
              <w:rPr>
                <w:color w:val="002060"/>
              </w:rPr>
            </w:pPr>
            <w:r w:rsidRPr="00E653A1">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379C4" w14:textId="77777777" w:rsidR="00416AFA" w:rsidRPr="00E653A1" w:rsidRDefault="00416AFA" w:rsidP="001F23BB">
            <w:pPr>
              <w:pStyle w:val="rowtabella0"/>
              <w:rPr>
                <w:color w:val="002060"/>
              </w:rPr>
            </w:pPr>
            <w:r w:rsidRPr="00E653A1">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32461" w14:textId="77777777" w:rsidR="00416AFA" w:rsidRPr="00E653A1" w:rsidRDefault="00416AFA" w:rsidP="001F23BB">
            <w:pPr>
              <w:pStyle w:val="rowtabella0"/>
              <w:rPr>
                <w:color w:val="002060"/>
              </w:rPr>
            </w:pPr>
            <w:r w:rsidRPr="00E653A1">
              <w:rPr>
                <w:color w:val="002060"/>
              </w:rPr>
              <w:t xml:space="preserve">VIA </w:t>
            </w:r>
            <w:proofErr w:type="gramStart"/>
            <w:r w:rsidRPr="00E653A1">
              <w:rPr>
                <w:color w:val="002060"/>
              </w:rPr>
              <w:t>B.BUOZZI</w:t>
            </w:r>
            <w:proofErr w:type="gramEnd"/>
          </w:p>
        </w:tc>
      </w:tr>
    </w:tbl>
    <w:p w14:paraId="059B769E" w14:textId="77777777" w:rsidR="00416AFA" w:rsidRPr="00E653A1" w:rsidRDefault="00416AFA" w:rsidP="00416AFA">
      <w:pPr>
        <w:pStyle w:val="breakline"/>
        <w:rPr>
          <w:rFonts w:eastAsiaTheme="minorEastAsia"/>
          <w:color w:val="002060"/>
        </w:rPr>
      </w:pPr>
    </w:p>
    <w:p w14:paraId="38224FA9" w14:textId="77777777" w:rsidR="00416AFA" w:rsidRPr="00E653A1" w:rsidRDefault="00416AFA" w:rsidP="00416AFA">
      <w:pPr>
        <w:pStyle w:val="breakline"/>
        <w:rPr>
          <w:color w:val="002060"/>
        </w:rPr>
      </w:pPr>
    </w:p>
    <w:p w14:paraId="1756CC15" w14:textId="77777777" w:rsidR="00416AFA" w:rsidRPr="00E653A1" w:rsidRDefault="00416AFA" w:rsidP="00416AFA">
      <w:pPr>
        <w:pStyle w:val="breakline"/>
        <w:rPr>
          <w:color w:val="002060"/>
        </w:rPr>
      </w:pPr>
    </w:p>
    <w:p w14:paraId="77DFF241" w14:textId="77777777" w:rsidR="00416AFA" w:rsidRPr="00E653A1" w:rsidRDefault="00416AFA" w:rsidP="00416AFA">
      <w:pPr>
        <w:pStyle w:val="sottotitolocampionato10"/>
        <w:rPr>
          <w:color w:val="002060"/>
        </w:rPr>
      </w:pPr>
      <w:r w:rsidRPr="00E653A1">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2997E65E"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DA365"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2363A"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7356B"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94EB8"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DC4A3"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D41E2"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55C6E"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116B58B1" w14:textId="77777777" w:rsidTr="001F23B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D681C" w14:textId="77777777" w:rsidR="00416AFA" w:rsidRPr="00E653A1" w:rsidRDefault="00416AFA" w:rsidP="001F23BB">
            <w:pPr>
              <w:pStyle w:val="rowtabella0"/>
              <w:rPr>
                <w:color w:val="002060"/>
              </w:rPr>
            </w:pPr>
            <w:r w:rsidRPr="00E653A1">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FCA58" w14:textId="77777777" w:rsidR="00416AFA" w:rsidRPr="00E653A1" w:rsidRDefault="00416AFA" w:rsidP="001F23BB">
            <w:pPr>
              <w:pStyle w:val="rowtabella0"/>
              <w:rPr>
                <w:color w:val="002060"/>
              </w:rPr>
            </w:pPr>
            <w:r w:rsidRPr="00E653A1">
              <w:rPr>
                <w:color w:val="002060"/>
              </w:rPr>
              <w:t>VIRTUS AURORA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27972"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9DE56" w14:textId="77777777" w:rsidR="00416AFA" w:rsidRPr="00E653A1" w:rsidRDefault="00416AFA" w:rsidP="001F23BB">
            <w:pPr>
              <w:pStyle w:val="rowtabella0"/>
              <w:rPr>
                <w:color w:val="002060"/>
              </w:rPr>
            </w:pPr>
            <w:r w:rsidRPr="00E653A1">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34D81" w14:textId="77777777" w:rsidR="00416AFA" w:rsidRPr="00E653A1" w:rsidRDefault="00416AFA" w:rsidP="001F23BB">
            <w:pPr>
              <w:pStyle w:val="rowtabella0"/>
              <w:rPr>
                <w:color w:val="002060"/>
              </w:rPr>
            </w:pPr>
            <w:r w:rsidRPr="00E653A1">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1138B" w14:textId="77777777" w:rsidR="00416AFA" w:rsidRPr="00E653A1" w:rsidRDefault="00416AFA" w:rsidP="001F23BB">
            <w:pPr>
              <w:pStyle w:val="rowtabella0"/>
              <w:rPr>
                <w:color w:val="002060"/>
              </w:rPr>
            </w:pPr>
            <w:r w:rsidRPr="00E653A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7B8D9" w14:textId="77777777" w:rsidR="00416AFA" w:rsidRPr="00E653A1" w:rsidRDefault="00416AFA" w:rsidP="001F23BB">
            <w:pPr>
              <w:pStyle w:val="rowtabella0"/>
              <w:rPr>
                <w:color w:val="002060"/>
              </w:rPr>
            </w:pPr>
            <w:r w:rsidRPr="00E653A1">
              <w:rPr>
                <w:color w:val="002060"/>
              </w:rPr>
              <w:t>CONTRADA DEL POZZO</w:t>
            </w:r>
          </w:p>
        </w:tc>
      </w:tr>
      <w:tr w:rsidR="00416AFA" w:rsidRPr="00E653A1" w14:paraId="6327AEAE" w14:textId="77777777" w:rsidTr="001F23B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363B71" w14:textId="77777777" w:rsidR="00416AFA" w:rsidRPr="00E653A1" w:rsidRDefault="00416AFA" w:rsidP="001F23BB">
            <w:pPr>
              <w:pStyle w:val="rowtabella0"/>
              <w:rPr>
                <w:color w:val="002060"/>
              </w:rPr>
            </w:pPr>
            <w:r w:rsidRPr="00E653A1">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34048" w14:textId="77777777" w:rsidR="00416AFA" w:rsidRPr="00E653A1" w:rsidRDefault="00416AFA" w:rsidP="001F23BB">
            <w:pPr>
              <w:pStyle w:val="rowtabella0"/>
              <w:rPr>
                <w:color w:val="002060"/>
              </w:rPr>
            </w:pPr>
            <w:r w:rsidRPr="00E653A1">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5E903"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916A6" w14:textId="77777777" w:rsidR="00416AFA" w:rsidRPr="00E653A1" w:rsidRDefault="00416AFA" w:rsidP="001F23BB">
            <w:pPr>
              <w:pStyle w:val="rowtabella0"/>
              <w:rPr>
                <w:color w:val="002060"/>
              </w:rPr>
            </w:pPr>
            <w:r w:rsidRPr="00E653A1">
              <w:rPr>
                <w:color w:val="002060"/>
              </w:rPr>
              <w:t>25/09/2023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689C3" w14:textId="77777777" w:rsidR="00416AFA" w:rsidRPr="00E653A1" w:rsidRDefault="00416AFA" w:rsidP="001F23BB">
            <w:pPr>
              <w:pStyle w:val="rowtabella0"/>
              <w:rPr>
                <w:color w:val="002060"/>
              </w:rPr>
            </w:pPr>
            <w:r w:rsidRPr="00E653A1">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FE52B" w14:textId="77777777" w:rsidR="00416AFA" w:rsidRPr="00E653A1" w:rsidRDefault="00416AFA" w:rsidP="001F23BB">
            <w:pPr>
              <w:pStyle w:val="rowtabella0"/>
              <w:rPr>
                <w:color w:val="002060"/>
              </w:rPr>
            </w:pPr>
            <w:r w:rsidRPr="00E653A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768AD" w14:textId="77777777" w:rsidR="00416AFA" w:rsidRPr="00E653A1" w:rsidRDefault="00416AFA" w:rsidP="001F23BB">
            <w:pPr>
              <w:pStyle w:val="rowtabella0"/>
              <w:rPr>
                <w:color w:val="002060"/>
              </w:rPr>
            </w:pPr>
            <w:r w:rsidRPr="00E653A1">
              <w:rPr>
                <w:color w:val="002060"/>
              </w:rPr>
              <w:t>VIA GROTTE DI POSATORA 19/A</w:t>
            </w:r>
          </w:p>
        </w:tc>
      </w:tr>
    </w:tbl>
    <w:p w14:paraId="04653064" w14:textId="77777777" w:rsidR="00416AFA" w:rsidRPr="00E653A1" w:rsidRDefault="00416AFA" w:rsidP="00416AFA">
      <w:pPr>
        <w:pStyle w:val="breakline"/>
        <w:rPr>
          <w:rFonts w:eastAsiaTheme="minorEastAsia"/>
          <w:color w:val="002060"/>
        </w:rPr>
      </w:pPr>
    </w:p>
    <w:p w14:paraId="38FE2460" w14:textId="77777777" w:rsidR="00416AFA" w:rsidRPr="00E653A1" w:rsidRDefault="00416AFA" w:rsidP="00416AFA">
      <w:pPr>
        <w:pStyle w:val="breakline"/>
        <w:rPr>
          <w:color w:val="002060"/>
        </w:rPr>
      </w:pPr>
    </w:p>
    <w:p w14:paraId="08C64B9F" w14:textId="77777777" w:rsidR="00416AFA" w:rsidRPr="00E653A1" w:rsidRDefault="00416AFA" w:rsidP="00416AFA">
      <w:pPr>
        <w:pStyle w:val="breakline"/>
        <w:rPr>
          <w:color w:val="002060"/>
        </w:rPr>
      </w:pPr>
    </w:p>
    <w:p w14:paraId="3A4FD6F2" w14:textId="77777777" w:rsidR="00416AFA" w:rsidRPr="00E653A1" w:rsidRDefault="00416AFA" w:rsidP="00416AFA">
      <w:pPr>
        <w:pStyle w:val="sottotitolocampionato10"/>
        <w:rPr>
          <w:color w:val="002060"/>
        </w:rPr>
      </w:pPr>
      <w:r w:rsidRPr="00E653A1">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7733B62E"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5E6FF"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B7963"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CA002"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34CC9"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58FC4"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91662"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CB90B"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1253E61D"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E10517" w14:textId="77777777" w:rsidR="00416AFA" w:rsidRPr="00E653A1" w:rsidRDefault="00416AFA" w:rsidP="001F23BB">
            <w:pPr>
              <w:pStyle w:val="rowtabella0"/>
              <w:rPr>
                <w:color w:val="002060"/>
              </w:rPr>
            </w:pPr>
            <w:r w:rsidRPr="00E653A1">
              <w:rPr>
                <w:color w:val="002060"/>
              </w:rPr>
              <w:t>SANTA MARIA NUOVA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CF8ED" w14:textId="77777777" w:rsidR="00416AFA" w:rsidRPr="00E653A1" w:rsidRDefault="00416AFA" w:rsidP="001F23BB">
            <w:pPr>
              <w:pStyle w:val="rowtabella0"/>
              <w:rPr>
                <w:color w:val="002060"/>
              </w:rPr>
            </w:pPr>
            <w:r w:rsidRPr="00E653A1">
              <w:rPr>
                <w:color w:val="002060"/>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36976E"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5C3033" w14:textId="77777777" w:rsidR="00416AFA" w:rsidRPr="00E653A1" w:rsidRDefault="00416AFA" w:rsidP="001F23BB">
            <w:pPr>
              <w:pStyle w:val="rowtabella0"/>
              <w:rPr>
                <w:color w:val="002060"/>
              </w:rPr>
            </w:pPr>
            <w:r w:rsidRPr="00E653A1">
              <w:rPr>
                <w:color w:val="002060"/>
              </w:rPr>
              <w:t>22/09/2023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1FB2F" w14:textId="77777777" w:rsidR="00416AFA" w:rsidRPr="00E653A1" w:rsidRDefault="00416AFA" w:rsidP="001F23BB">
            <w:pPr>
              <w:pStyle w:val="rowtabella0"/>
              <w:rPr>
                <w:color w:val="002060"/>
              </w:rPr>
            </w:pPr>
            <w:r w:rsidRPr="00E653A1">
              <w:rPr>
                <w:color w:val="002060"/>
              </w:rPr>
              <w:t>5078 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DE7B4" w14:textId="77777777" w:rsidR="00416AFA" w:rsidRPr="00E653A1" w:rsidRDefault="00416AFA" w:rsidP="001F23BB">
            <w:pPr>
              <w:pStyle w:val="rowtabella0"/>
              <w:rPr>
                <w:color w:val="002060"/>
              </w:rPr>
            </w:pPr>
            <w:r w:rsidRPr="00E653A1">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AED5FC" w14:textId="77777777" w:rsidR="00416AFA" w:rsidRPr="00E653A1" w:rsidRDefault="00416AFA" w:rsidP="001F23BB">
            <w:pPr>
              <w:pStyle w:val="rowtabella0"/>
              <w:rPr>
                <w:color w:val="002060"/>
              </w:rPr>
            </w:pPr>
            <w:r w:rsidRPr="00E653A1">
              <w:rPr>
                <w:color w:val="002060"/>
              </w:rPr>
              <w:t>VIA GAETANO RAVAGLI</w:t>
            </w:r>
          </w:p>
        </w:tc>
      </w:tr>
    </w:tbl>
    <w:p w14:paraId="37AF978A" w14:textId="77777777" w:rsidR="00416AFA" w:rsidRPr="00E653A1" w:rsidRDefault="00416AFA" w:rsidP="00416AFA">
      <w:pPr>
        <w:pStyle w:val="breakline"/>
        <w:rPr>
          <w:rFonts w:eastAsiaTheme="minorEastAsia"/>
          <w:color w:val="002060"/>
        </w:rPr>
      </w:pPr>
    </w:p>
    <w:p w14:paraId="66555B07" w14:textId="77777777" w:rsidR="00416AFA" w:rsidRPr="00E653A1" w:rsidRDefault="00416AFA" w:rsidP="00416AFA">
      <w:pPr>
        <w:pStyle w:val="breakline"/>
        <w:rPr>
          <w:color w:val="002060"/>
        </w:rPr>
      </w:pPr>
    </w:p>
    <w:p w14:paraId="739209D6" w14:textId="77777777" w:rsidR="00416AFA" w:rsidRPr="00E653A1" w:rsidRDefault="00416AFA" w:rsidP="00416AFA">
      <w:pPr>
        <w:pStyle w:val="breakline"/>
        <w:rPr>
          <w:color w:val="002060"/>
        </w:rPr>
      </w:pPr>
    </w:p>
    <w:p w14:paraId="44903EF8" w14:textId="77777777" w:rsidR="00416AFA" w:rsidRPr="00E653A1" w:rsidRDefault="00416AFA" w:rsidP="00416AFA">
      <w:pPr>
        <w:pStyle w:val="sottotitolocampionato10"/>
        <w:rPr>
          <w:color w:val="002060"/>
        </w:rPr>
      </w:pPr>
      <w:r w:rsidRPr="00E653A1">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416AFA" w:rsidRPr="00E653A1" w14:paraId="293A4134"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C7D0B"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5FDBD"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4277B"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B8235"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F1401"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F41CF"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C54B3"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5E382CE4" w14:textId="77777777" w:rsidTr="001F23B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E42A34" w14:textId="77777777" w:rsidR="00416AFA" w:rsidRPr="00E653A1" w:rsidRDefault="00416AFA" w:rsidP="001F23BB">
            <w:pPr>
              <w:pStyle w:val="rowtabella0"/>
              <w:rPr>
                <w:color w:val="002060"/>
              </w:rPr>
            </w:pPr>
            <w:r w:rsidRPr="00E653A1">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3DD36" w14:textId="77777777" w:rsidR="00416AFA" w:rsidRPr="00E653A1" w:rsidRDefault="00416AFA" w:rsidP="001F23BB">
            <w:pPr>
              <w:pStyle w:val="rowtabella0"/>
              <w:rPr>
                <w:color w:val="002060"/>
              </w:rPr>
            </w:pPr>
            <w:r w:rsidRPr="00E653A1">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A5609"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33C96" w14:textId="77777777" w:rsidR="00416AFA" w:rsidRPr="00E653A1" w:rsidRDefault="00416AFA" w:rsidP="001F23BB">
            <w:pPr>
              <w:pStyle w:val="rowtabella0"/>
              <w:rPr>
                <w:color w:val="002060"/>
              </w:rPr>
            </w:pPr>
            <w:r w:rsidRPr="00E653A1">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80B81" w14:textId="77777777" w:rsidR="00416AFA" w:rsidRPr="00E653A1" w:rsidRDefault="00416AFA" w:rsidP="001F23BB">
            <w:pPr>
              <w:pStyle w:val="rowtabella0"/>
              <w:rPr>
                <w:color w:val="002060"/>
              </w:rPr>
            </w:pPr>
            <w:r w:rsidRPr="00E653A1">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E1280" w14:textId="77777777" w:rsidR="00416AFA" w:rsidRPr="00E653A1" w:rsidRDefault="00416AFA" w:rsidP="001F23BB">
            <w:pPr>
              <w:pStyle w:val="rowtabella0"/>
              <w:rPr>
                <w:color w:val="002060"/>
              </w:rPr>
            </w:pPr>
            <w:r w:rsidRPr="00E653A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8B303" w14:textId="77777777" w:rsidR="00416AFA" w:rsidRPr="00E653A1" w:rsidRDefault="00416AFA" w:rsidP="001F23BB">
            <w:pPr>
              <w:pStyle w:val="rowtabella0"/>
              <w:rPr>
                <w:color w:val="002060"/>
              </w:rPr>
            </w:pPr>
            <w:r w:rsidRPr="00E653A1">
              <w:rPr>
                <w:color w:val="002060"/>
              </w:rPr>
              <w:t>LOCALITA' NONTESICURO</w:t>
            </w:r>
          </w:p>
        </w:tc>
      </w:tr>
      <w:tr w:rsidR="00416AFA" w:rsidRPr="00E653A1" w14:paraId="0F3D1A54" w14:textId="77777777" w:rsidTr="001F23B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1F0683" w14:textId="77777777" w:rsidR="00416AFA" w:rsidRPr="00E653A1" w:rsidRDefault="00416AFA" w:rsidP="001F23BB">
            <w:pPr>
              <w:pStyle w:val="rowtabella0"/>
              <w:rPr>
                <w:color w:val="002060"/>
              </w:rPr>
            </w:pPr>
            <w:r w:rsidRPr="00E653A1">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9A7B5" w14:textId="77777777" w:rsidR="00416AFA" w:rsidRPr="00E653A1" w:rsidRDefault="00416AFA" w:rsidP="001F23BB">
            <w:pPr>
              <w:pStyle w:val="rowtabella0"/>
              <w:rPr>
                <w:color w:val="002060"/>
              </w:rPr>
            </w:pPr>
            <w:r w:rsidRPr="00E653A1">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3959B"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F46C1" w14:textId="77777777" w:rsidR="00416AFA" w:rsidRPr="00E653A1" w:rsidRDefault="00416AFA" w:rsidP="001F23BB">
            <w:pPr>
              <w:pStyle w:val="rowtabella0"/>
              <w:rPr>
                <w:color w:val="002060"/>
              </w:rPr>
            </w:pPr>
            <w:r w:rsidRPr="00E653A1">
              <w:rPr>
                <w:color w:val="002060"/>
              </w:rPr>
              <w:t>23/09/2023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A4616" w14:textId="77777777" w:rsidR="00416AFA" w:rsidRPr="00E653A1" w:rsidRDefault="00416AFA" w:rsidP="001F23BB">
            <w:pPr>
              <w:pStyle w:val="rowtabella0"/>
              <w:rPr>
                <w:color w:val="002060"/>
              </w:rPr>
            </w:pPr>
            <w:r w:rsidRPr="00E653A1">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F8A17" w14:textId="77777777" w:rsidR="00416AFA" w:rsidRPr="00E653A1" w:rsidRDefault="00416AFA" w:rsidP="001F23BB">
            <w:pPr>
              <w:pStyle w:val="rowtabella0"/>
              <w:rPr>
                <w:color w:val="002060"/>
              </w:rPr>
            </w:pPr>
            <w:r w:rsidRPr="00E653A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174DD" w14:textId="77777777" w:rsidR="00416AFA" w:rsidRPr="00E653A1" w:rsidRDefault="00416AFA" w:rsidP="001F23BB">
            <w:pPr>
              <w:pStyle w:val="rowtabella0"/>
              <w:rPr>
                <w:color w:val="002060"/>
              </w:rPr>
            </w:pPr>
            <w:r w:rsidRPr="00E653A1">
              <w:rPr>
                <w:color w:val="002060"/>
              </w:rPr>
              <w:t xml:space="preserve">VIA MANZONI FZ. </w:t>
            </w:r>
            <w:proofErr w:type="gramStart"/>
            <w:r w:rsidRPr="00E653A1">
              <w:rPr>
                <w:color w:val="002060"/>
              </w:rPr>
              <w:t>S.BIAGIO</w:t>
            </w:r>
            <w:proofErr w:type="gramEnd"/>
          </w:p>
        </w:tc>
      </w:tr>
    </w:tbl>
    <w:p w14:paraId="3627CC67" w14:textId="77777777" w:rsidR="00416AFA" w:rsidRPr="00E653A1" w:rsidRDefault="00416AFA" w:rsidP="00416AFA">
      <w:pPr>
        <w:pStyle w:val="breakline"/>
        <w:rPr>
          <w:rFonts w:eastAsiaTheme="minorEastAsia"/>
          <w:color w:val="002060"/>
        </w:rPr>
      </w:pPr>
    </w:p>
    <w:p w14:paraId="2FD954A0" w14:textId="77777777" w:rsidR="00416AFA" w:rsidRPr="00E653A1" w:rsidRDefault="00416AFA" w:rsidP="00416AFA">
      <w:pPr>
        <w:pStyle w:val="breakline"/>
        <w:rPr>
          <w:color w:val="002060"/>
        </w:rPr>
      </w:pPr>
    </w:p>
    <w:p w14:paraId="3F90435C" w14:textId="77777777" w:rsidR="00416AFA" w:rsidRPr="00E653A1" w:rsidRDefault="00416AFA" w:rsidP="00416AFA">
      <w:pPr>
        <w:pStyle w:val="breakline"/>
        <w:rPr>
          <w:color w:val="002060"/>
        </w:rPr>
      </w:pPr>
    </w:p>
    <w:p w14:paraId="1C74F3F8" w14:textId="77777777" w:rsidR="00416AFA" w:rsidRPr="00E653A1" w:rsidRDefault="00416AFA" w:rsidP="00416AFA">
      <w:pPr>
        <w:pStyle w:val="sottotitolocampionato10"/>
        <w:rPr>
          <w:color w:val="002060"/>
        </w:rPr>
      </w:pPr>
      <w:r w:rsidRPr="00E653A1">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416AFA" w:rsidRPr="00E653A1" w14:paraId="0323FD33"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038E0"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2C3A9"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925E1"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EE966"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CE4E3"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5DBF8"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4642E"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109CCF00"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B541C1" w14:textId="77777777" w:rsidR="00416AFA" w:rsidRPr="00E653A1" w:rsidRDefault="00416AFA" w:rsidP="001F23BB">
            <w:pPr>
              <w:pStyle w:val="rowtabella0"/>
              <w:rPr>
                <w:color w:val="002060"/>
              </w:rPr>
            </w:pPr>
            <w:r w:rsidRPr="00E653A1">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A853BF" w14:textId="77777777" w:rsidR="00416AFA" w:rsidRPr="00E653A1" w:rsidRDefault="00416AFA" w:rsidP="001F23BB">
            <w:pPr>
              <w:pStyle w:val="rowtabella0"/>
              <w:rPr>
                <w:color w:val="002060"/>
              </w:rPr>
            </w:pPr>
            <w:r w:rsidRPr="00E653A1">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A18D91"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C0E2F2" w14:textId="77777777" w:rsidR="00416AFA" w:rsidRPr="00E653A1" w:rsidRDefault="00416AFA" w:rsidP="001F23BB">
            <w:pPr>
              <w:pStyle w:val="rowtabella0"/>
              <w:rPr>
                <w:color w:val="002060"/>
              </w:rPr>
            </w:pPr>
            <w:r w:rsidRPr="00E653A1">
              <w:rPr>
                <w:color w:val="002060"/>
              </w:rPr>
              <w:t>23/09/2023 16:15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F2DA3" w14:textId="77777777" w:rsidR="00416AFA" w:rsidRPr="00E653A1" w:rsidRDefault="00416AFA" w:rsidP="001F23BB">
            <w:pPr>
              <w:pStyle w:val="rowtabella0"/>
              <w:rPr>
                <w:color w:val="002060"/>
              </w:rPr>
            </w:pPr>
            <w:r w:rsidRPr="00E653A1">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16AA3F" w14:textId="77777777" w:rsidR="00416AFA" w:rsidRPr="00E653A1" w:rsidRDefault="00416AFA" w:rsidP="001F23BB">
            <w:pPr>
              <w:pStyle w:val="rowtabella0"/>
              <w:rPr>
                <w:color w:val="002060"/>
              </w:rPr>
            </w:pPr>
            <w:r w:rsidRPr="00E653A1">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8DF92B" w14:textId="77777777" w:rsidR="00416AFA" w:rsidRPr="00E653A1" w:rsidRDefault="00416AFA" w:rsidP="001F23BB">
            <w:pPr>
              <w:pStyle w:val="rowtabella0"/>
              <w:rPr>
                <w:color w:val="002060"/>
              </w:rPr>
            </w:pPr>
            <w:r w:rsidRPr="00E653A1">
              <w:rPr>
                <w:color w:val="002060"/>
              </w:rPr>
              <w:t>VIA SAN SERGIO FZ. GROTTACCIA</w:t>
            </w:r>
          </w:p>
        </w:tc>
      </w:tr>
    </w:tbl>
    <w:p w14:paraId="6ABDE786" w14:textId="77777777" w:rsidR="00416AFA" w:rsidRPr="00E653A1" w:rsidRDefault="00416AFA" w:rsidP="00416AFA">
      <w:pPr>
        <w:pStyle w:val="breakline"/>
        <w:rPr>
          <w:rFonts w:eastAsiaTheme="minorEastAsia"/>
          <w:color w:val="002060"/>
        </w:rPr>
      </w:pPr>
    </w:p>
    <w:p w14:paraId="1267E62F" w14:textId="77777777" w:rsidR="00416AFA" w:rsidRPr="00E653A1" w:rsidRDefault="00416AFA" w:rsidP="00416AFA">
      <w:pPr>
        <w:pStyle w:val="breakline"/>
        <w:rPr>
          <w:color w:val="002060"/>
        </w:rPr>
      </w:pPr>
    </w:p>
    <w:p w14:paraId="36F65F22" w14:textId="77777777" w:rsidR="00416AFA" w:rsidRPr="00E653A1" w:rsidRDefault="00416AFA" w:rsidP="00416AFA">
      <w:pPr>
        <w:pStyle w:val="breakline"/>
        <w:rPr>
          <w:color w:val="002060"/>
        </w:rPr>
      </w:pPr>
    </w:p>
    <w:p w14:paraId="24AC6ED3" w14:textId="77777777" w:rsidR="00416AFA" w:rsidRPr="00E653A1" w:rsidRDefault="00416AFA" w:rsidP="00416AFA">
      <w:pPr>
        <w:pStyle w:val="sottotitolocampionato10"/>
        <w:rPr>
          <w:color w:val="002060"/>
        </w:rPr>
      </w:pPr>
      <w:r w:rsidRPr="00E653A1">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17928381"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45578"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F94A4"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62C53"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F3057"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E3853"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37CE6"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B7EF7"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335779E7" w14:textId="77777777" w:rsidTr="001F23B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CBA10F" w14:textId="77777777" w:rsidR="00416AFA" w:rsidRPr="00E653A1" w:rsidRDefault="00416AFA" w:rsidP="001F23BB">
            <w:pPr>
              <w:pStyle w:val="rowtabella0"/>
              <w:rPr>
                <w:color w:val="002060"/>
              </w:rPr>
            </w:pPr>
            <w:r w:rsidRPr="00E653A1">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EBB4E" w14:textId="77777777" w:rsidR="00416AFA" w:rsidRPr="00E653A1" w:rsidRDefault="00416AFA" w:rsidP="001F23BB">
            <w:pPr>
              <w:pStyle w:val="rowtabella0"/>
              <w:rPr>
                <w:color w:val="002060"/>
              </w:rPr>
            </w:pPr>
            <w:r w:rsidRPr="00E653A1">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466BF"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664D6" w14:textId="77777777" w:rsidR="00416AFA" w:rsidRPr="00E653A1" w:rsidRDefault="00416AFA" w:rsidP="001F23BB">
            <w:pPr>
              <w:pStyle w:val="rowtabella0"/>
              <w:rPr>
                <w:color w:val="002060"/>
              </w:rPr>
            </w:pPr>
            <w:r w:rsidRPr="00E653A1">
              <w:rPr>
                <w:color w:val="002060"/>
              </w:rPr>
              <w:t>22/09/2023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7291C" w14:textId="77777777" w:rsidR="00416AFA" w:rsidRPr="00E653A1" w:rsidRDefault="00416AFA" w:rsidP="001F23BB">
            <w:pPr>
              <w:pStyle w:val="rowtabella0"/>
              <w:rPr>
                <w:color w:val="002060"/>
              </w:rPr>
            </w:pPr>
            <w:r w:rsidRPr="00E653A1">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0BB1A" w14:textId="77777777" w:rsidR="00416AFA" w:rsidRPr="00E653A1" w:rsidRDefault="00416AFA" w:rsidP="001F23BB">
            <w:pPr>
              <w:pStyle w:val="rowtabella0"/>
              <w:rPr>
                <w:color w:val="002060"/>
              </w:rPr>
            </w:pPr>
            <w:r w:rsidRPr="00E653A1">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69ED0" w14:textId="77777777" w:rsidR="00416AFA" w:rsidRPr="00E653A1" w:rsidRDefault="00416AFA" w:rsidP="001F23BB">
            <w:pPr>
              <w:pStyle w:val="rowtabella0"/>
              <w:rPr>
                <w:color w:val="002060"/>
              </w:rPr>
            </w:pPr>
            <w:r w:rsidRPr="00E653A1">
              <w:rPr>
                <w:color w:val="002060"/>
              </w:rPr>
              <w:t>LOCALITA' LE CALVIE</w:t>
            </w:r>
          </w:p>
        </w:tc>
      </w:tr>
      <w:tr w:rsidR="00416AFA" w:rsidRPr="00E653A1" w14:paraId="1D84D07D" w14:textId="77777777" w:rsidTr="001F23B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EC571A" w14:textId="77777777" w:rsidR="00416AFA" w:rsidRPr="00E653A1" w:rsidRDefault="00416AFA" w:rsidP="001F23BB">
            <w:pPr>
              <w:pStyle w:val="rowtabella0"/>
              <w:rPr>
                <w:color w:val="002060"/>
              </w:rPr>
            </w:pPr>
            <w:r w:rsidRPr="00E653A1">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66586" w14:textId="77777777" w:rsidR="00416AFA" w:rsidRPr="00E653A1" w:rsidRDefault="00416AFA" w:rsidP="001F23BB">
            <w:pPr>
              <w:pStyle w:val="rowtabella0"/>
              <w:rPr>
                <w:color w:val="002060"/>
              </w:rPr>
            </w:pPr>
            <w:r w:rsidRPr="00E653A1">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1A0CA"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260CA" w14:textId="77777777" w:rsidR="00416AFA" w:rsidRPr="00E653A1" w:rsidRDefault="00416AFA" w:rsidP="001F23BB">
            <w:pPr>
              <w:pStyle w:val="rowtabella0"/>
              <w:rPr>
                <w:color w:val="002060"/>
              </w:rPr>
            </w:pPr>
            <w:r w:rsidRPr="00E653A1">
              <w:rPr>
                <w:color w:val="002060"/>
              </w:rPr>
              <w:t>22/09/2023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80583" w14:textId="77777777" w:rsidR="00416AFA" w:rsidRPr="00E653A1" w:rsidRDefault="00416AFA" w:rsidP="001F23BB">
            <w:pPr>
              <w:pStyle w:val="rowtabella0"/>
              <w:rPr>
                <w:color w:val="002060"/>
              </w:rPr>
            </w:pPr>
            <w:r w:rsidRPr="00E653A1">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87484" w14:textId="77777777" w:rsidR="00416AFA" w:rsidRPr="00E653A1" w:rsidRDefault="00416AFA" w:rsidP="001F23BB">
            <w:pPr>
              <w:pStyle w:val="rowtabella0"/>
              <w:rPr>
                <w:color w:val="002060"/>
              </w:rPr>
            </w:pPr>
            <w:r w:rsidRPr="00E653A1">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AC497" w14:textId="77777777" w:rsidR="00416AFA" w:rsidRPr="00E653A1" w:rsidRDefault="00416AFA" w:rsidP="001F23BB">
            <w:pPr>
              <w:pStyle w:val="rowtabella0"/>
              <w:rPr>
                <w:color w:val="002060"/>
              </w:rPr>
            </w:pPr>
            <w:r w:rsidRPr="00E653A1">
              <w:rPr>
                <w:color w:val="002060"/>
              </w:rPr>
              <w:t>VIALE MAZZINI</w:t>
            </w:r>
          </w:p>
        </w:tc>
      </w:tr>
    </w:tbl>
    <w:p w14:paraId="0B3F1A03" w14:textId="77777777" w:rsidR="00416AFA" w:rsidRPr="00E653A1" w:rsidRDefault="00416AFA" w:rsidP="00416AFA">
      <w:pPr>
        <w:pStyle w:val="breakline"/>
        <w:rPr>
          <w:rFonts w:eastAsiaTheme="minorEastAsia"/>
          <w:color w:val="002060"/>
        </w:rPr>
      </w:pPr>
    </w:p>
    <w:p w14:paraId="0ED5AD53" w14:textId="77777777" w:rsidR="00416AFA" w:rsidRPr="00E653A1" w:rsidRDefault="00416AFA" w:rsidP="00416AFA">
      <w:pPr>
        <w:pStyle w:val="breakline"/>
        <w:rPr>
          <w:color w:val="002060"/>
        </w:rPr>
      </w:pPr>
    </w:p>
    <w:p w14:paraId="36670086" w14:textId="77777777" w:rsidR="00416AFA" w:rsidRPr="00E653A1" w:rsidRDefault="00416AFA" w:rsidP="00416AFA">
      <w:pPr>
        <w:pStyle w:val="breakline"/>
        <w:rPr>
          <w:color w:val="002060"/>
        </w:rPr>
      </w:pPr>
    </w:p>
    <w:p w14:paraId="288BF770" w14:textId="77777777" w:rsidR="00416AFA" w:rsidRPr="00E653A1" w:rsidRDefault="00416AFA" w:rsidP="00416AFA">
      <w:pPr>
        <w:pStyle w:val="sottotitolocampionato10"/>
        <w:rPr>
          <w:color w:val="002060"/>
        </w:rPr>
      </w:pPr>
      <w:r w:rsidRPr="00E653A1">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177"/>
        <w:gridCol w:w="1548"/>
        <w:gridCol w:w="1548"/>
      </w:tblGrid>
      <w:tr w:rsidR="00416AFA" w:rsidRPr="00E653A1" w14:paraId="59B7D016"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0469A"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13D4A"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91454"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DA931"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08C00"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7B59D"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F2B2A"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1E3912C9"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B6B00F" w14:textId="77777777" w:rsidR="00416AFA" w:rsidRPr="00E653A1" w:rsidRDefault="00416AFA" w:rsidP="001F23BB">
            <w:pPr>
              <w:pStyle w:val="rowtabella0"/>
              <w:rPr>
                <w:color w:val="002060"/>
              </w:rPr>
            </w:pPr>
            <w:r w:rsidRPr="00E653A1">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8D2803" w14:textId="77777777" w:rsidR="00416AFA" w:rsidRPr="00E653A1" w:rsidRDefault="00416AFA" w:rsidP="001F23BB">
            <w:pPr>
              <w:pStyle w:val="rowtabella0"/>
              <w:rPr>
                <w:color w:val="002060"/>
              </w:rPr>
            </w:pPr>
            <w:r w:rsidRPr="00E653A1">
              <w:rPr>
                <w:color w:val="002060"/>
              </w:rPr>
              <w:t>CASTELRAIMONDO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44B89C"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6AF104" w14:textId="77777777" w:rsidR="00416AFA" w:rsidRPr="00E653A1" w:rsidRDefault="00416AFA" w:rsidP="001F23BB">
            <w:pPr>
              <w:pStyle w:val="rowtabella0"/>
              <w:rPr>
                <w:color w:val="002060"/>
              </w:rPr>
            </w:pPr>
            <w:r w:rsidRPr="00E653A1">
              <w:rPr>
                <w:color w:val="002060"/>
              </w:rPr>
              <w:t>23/09/2023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AD1712" w14:textId="77777777" w:rsidR="00416AFA" w:rsidRPr="00E653A1" w:rsidRDefault="00416AFA" w:rsidP="001F23BB">
            <w:pPr>
              <w:pStyle w:val="rowtabella0"/>
              <w:rPr>
                <w:color w:val="002060"/>
              </w:rPr>
            </w:pPr>
            <w:r w:rsidRPr="00E653A1">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5AE799" w14:textId="77777777" w:rsidR="00416AFA" w:rsidRPr="00E653A1" w:rsidRDefault="00416AFA" w:rsidP="001F23BB">
            <w:pPr>
              <w:pStyle w:val="rowtabella0"/>
              <w:rPr>
                <w:color w:val="002060"/>
              </w:rPr>
            </w:pPr>
            <w:r w:rsidRPr="00E653A1">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73E585" w14:textId="77777777" w:rsidR="00416AFA" w:rsidRPr="00E653A1" w:rsidRDefault="00416AFA" w:rsidP="001F23BB">
            <w:pPr>
              <w:pStyle w:val="rowtabella0"/>
              <w:rPr>
                <w:color w:val="002060"/>
              </w:rPr>
            </w:pPr>
            <w:r w:rsidRPr="00E653A1">
              <w:rPr>
                <w:color w:val="002060"/>
              </w:rPr>
              <w:t>VIA FONTE ANTICA 6</w:t>
            </w:r>
          </w:p>
        </w:tc>
      </w:tr>
    </w:tbl>
    <w:p w14:paraId="0E9258FA" w14:textId="77777777" w:rsidR="00416AFA" w:rsidRPr="00E653A1" w:rsidRDefault="00416AFA" w:rsidP="00416AFA">
      <w:pPr>
        <w:pStyle w:val="breakline"/>
        <w:rPr>
          <w:rFonts w:eastAsiaTheme="minorEastAsia"/>
          <w:color w:val="002060"/>
        </w:rPr>
      </w:pPr>
    </w:p>
    <w:p w14:paraId="1F6C2BE4" w14:textId="77777777" w:rsidR="00416AFA" w:rsidRPr="00E653A1" w:rsidRDefault="00416AFA" w:rsidP="00416AFA">
      <w:pPr>
        <w:pStyle w:val="breakline"/>
        <w:rPr>
          <w:color w:val="002060"/>
        </w:rPr>
      </w:pPr>
    </w:p>
    <w:p w14:paraId="13DC7EBB" w14:textId="77777777" w:rsidR="00416AFA" w:rsidRPr="00E653A1" w:rsidRDefault="00416AFA" w:rsidP="00416AFA">
      <w:pPr>
        <w:pStyle w:val="breakline"/>
        <w:rPr>
          <w:color w:val="002060"/>
        </w:rPr>
      </w:pPr>
    </w:p>
    <w:p w14:paraId="0CF6888E" w14:textId="77777777" w:rsidR="00416AFA" w:rsidRPr="00E653A1" w:rsidRDefault="00416AFA" w:rsidP="00416AFA">
      <w:pPr>
        <w:pStyle w:val="sottotitolocampionato10"/>
        <w:rPr>
          <w:color w:val="002060"/>
        </w:rPr>
      </w:pPr>
      <w:r w:rsidRPr="00E653A1">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2"/>
        <w:gridCol w:w="385"/>
        <w:gridCol w:w="898"/>
        <w:gridCol w:w="1199"/>
        <w:gridCol w:w="1548"/>
        <w:gridCol w:w="1548"/>
      </w:tblGrid>
      <w:tr w:rsidR="00416AFA" w:rsidRPr="00E653A1" w14:paraId="2F5800CC"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16109"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491FA"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0F964"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C3571"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AE7CD"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B5C58"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270A3"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6527F626" w14:textId="77777777" w:rsidTr="001F23B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354F2" w14:textId="77777777" w:rsidR="00416AFA" w:rsidRPr="00E653A1" w:rsidRDefault="00416AFA" w:rsidP="001F23BB">
            <w:pPr>
              <w:pStyle w:val="rowtabella0"/>
              <w:rPr>
                <w:color w:val="002060"/>
              </w:rPr>
            </w:pPr>
            <w:r w:rsidRPr="00E653A1">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EA2A8" w14:textId="77777777" w:rsidR="00416AFA" w:rsidRPr="00E653A1" w:rsidRDefault="00416AFA" w:rsidP="001F23BB">
            <w:pPr>
              <w:pStyle w:val="rowtabella0"/>
              <w:rPr>
                <w:color w:val="002060"/>
              </w:rPr>
            </w:pPr>
            <w:r w:rsidRPr="00E653A1">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2B93B"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90119" w14:textId="77777777" w:rsidR="00416AFA" w:rsidRPr="00E653A1" w:rsidRDefault="00416AFA" w:rsidP="001F23BB">
            <w:pPr>
              <w:pStyle w:val="rowtabella0"/>
              <w:rPr>
                <w:color w:val="002060"/>
              </w:rPr>
            </w:pPr>
            <w:r w:rsidRPr="00E653A1">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BEEE2" w14:textId="77777777" w:rsidR="00416AFA" w:rsidRPr="00E653A1" w:rsidRDefault="00416AFA" w:rsidP="001F23BB">
            <w:pPr>
              <w:pStyle w:val="rowtabella0"/>
              <w:rPr>
                <w:color w:val="002060"/>
              </w:rPr>
            </w:pPr>
            <w:r w:rsidRPr="00E653A1">
              <w:rPr>
                <w:color w:val="002060"/>
              </w:rPr>
              <w:t>5280 TENSOSTRUTTURA S.</w:t>
            </w:r>
            <w:proofErr w:type="gramStart"/>
            <w:r w:rsidRPr="00E653A1">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7FC90" w14:textId="77777777" w:rsidR="00416AFA" w:rsidRPr="00E653A1" w:rsidRDefault="00416AFA" w:rsidP="001F23BB">
            <w:pPr>
              <w:pStyle w:val="rowtabella0"/>
              <w:rPr>
                <w:color w:val="002060"/>
              </w:rPr>
            </w:pPr>
            <w:r w:rsidRPr="00E653A1">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0FD73" w14:textId="77777777" w:rsidR="00416AFA" w:rsidRPr="00E653A1" w:rsidRDefault="00416AFA" w:rsidP="001F23BB">
            <w:pPr>
              <w:pStyle w:val="rowtabella0"/>
              <w:rPr>
                <w:color w:val="002060"/>
              </w:rPr>
            </w:pPr>
            <w:r w:rsidRPr="00E653A1">
              <w:rPr>
                <w:color w:val="002060"/>
              </w:rPr>
              <w:t>VIA LORENZO LOTTO</w:t>
            </w:r>
          </w:p>
        </w:tc>
      </w:tr>
      <w:tr w:rsidR="00416AFA" w:rsidRPr="00E653A1" w14:paraId="30F3C6A3" w14:textId="77777777" w:rsidTr="001F23B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1AF3AF" w14:textId="77777777" w:rsidR="00416AFA" w:rsidRPr="00E653A1" w:rsidRDefault="00416AFA" w:rsidP="001F23BB">
            <w:pPr>
              <w:pStyle w:val="rowtabella0"/>
              <w:rPr>
                <w:color w:val="002060"/>
              </w:rPr>
            </w:pPr>
            <w:r w:rsidRPr="00E653A1">
              <w:rPr>
                <w:color w:val="002060"/>
              </w:rPr>
              <w:lastRenderedPageBreak/>
              <w:t>MOGLIANESE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35F49" w14:textId="77777777" w:rsidR="00416AFA" w:rsidRPr="00E653A1" w:rsidRDefault="00416AFA" w:rsidP="001F23BB">
            <w:pPr>
              <w:pStyle w:val="rowtabella0"/>
              <w:rPr>
                <w:color w:val="002060"/>
              </w:rPr>
            </w:pPr>
            <w:r w:rsidRPr="00E653A1">
              <w:rPr>
                <w:color w:val="002060"/>
              </w:rPr>
              <w:t>C.F. MACERATESE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B3DC6"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DAEFE" w14:textId="77777777" w:rsidR="00416AFA" w:rsidRPr="00E653A1" w:rsidRDefault="00416AFA" w:rsidP="001F23BB">
            <w:pPr>
              <w:pStyle w:val="rowtabella0"/>
              <w:rPr>
                <w:color w:val="002060"/>
              </w:rPr>
            </w:pPr>
            <w:r w:rsidRPr="00E653A1">
              <w:rPr>
                <w:color w:val="002060"/>
              </w:rPr>
              <w:t>22/09/2023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F2CDA" w14:textId="77777777" w:rsidR="00416AFA" w:rsidRPr="00E653A1" w:rsidRDefault="00416AFA" w:rsidP="001F23BB">
            <w:pPr>
              <w:pStyle w:val="rowtabella0"/>
              <w:rPr>
                <w:color w:val="002060"/>
              </w:rPr>
            </w:pPr>
            <w:r w:rsidRPr="00E653A1">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87438" w14:textId="77777777" w:rsidR="00416AFA" w:rsidRPr="00E653A1" w:rsidRDefault="00416AFA" w:rsidP="001F23BB">
            <w:pPr>
              <w:pStyle w:val="rowtabella0"/>
              <w:rPr>
                <w:color w:val="002060"/>
              </w:rPr>
            </w:pPr>
            <w:r w:rsidRPr="00E653A1">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F7E0E" w14:textId="77777777" w:rsidR="00416AFA" w:rsidRPr="00E653A1" w:rsidRDefault="00416AFA" w:rsidP="001F23BB">
            <w:pPr>
              <w:pStyle w:val="rowtabella0"/>
              <w:rPr>
                <w:color w:val="002060"/>
              </w:rPr>
            </w:pPr>
            <w:r w:rsidRPr="00E653A1">
              <w:rPr>
                <w:color w:val="002060"/>
              </w:rPr>
              <w:t>VIA PAOLO BORSELLINO</w:t>
            </w:r>
          </w:p>
        </w:tc>
      </w:tr>
    </w:tbl>
    <w:p w14:paraId="13183641" w14:textId="77777777" w:rsidR="00416AFA" w:rsidRPr="00E653A1" w:rsidRDefault="00416AFA" w:rsidP="00416AFA">
      <w:pPr>
        <w:pStyle w:val="breakline"/>
        <w:rPr>
          <w:rFonts w:eastAsiaTheme="minorEastAsia"/>
          <w:color w:val="002060"/>
        </w:rPr>
      </w:pPr>
    </w:p>
    <w:p w14:paraId="22E629B1" w14:textId="77777777" w:rsidR="00416AFA" w:rsidRPr="00E653A1" w:rsidRDefault="00416AFA" w:rsidP="00416AFA">
      <w:pPr>
        <w:pStyle w:val="breakline"/>
        <w:rPr>
          <w:color w:val="002060"/>
        </w:rPr>
      </w:pPr>
    </w:p>
    <w:p w14:paraId="72DA291D" w14:textId="77777777" w:rsidR="00416AFA" w:rsidRPr="00E653A1" w:rsidRDefault="00416AFA" w:rsidP="00416AFA">
      <w:pPr>
        <w:pStyle w:val="breakline"/>
        <w:rPr>
          <w:color w:val="002060"/>
        </w:rPr>
      </w:pPr>
    </w:p>
    <w:p w14:paraId="3668381E" w14:textId="77777777" w:rsidR="00416AFA" w:rsidRPr="00E653A1" w:rsidRDefault="00416AFA" w:rsidP="00416AFA">
      <w:pPr>
        <w:pStyle w:val="sottotitolocampionato10"/>
        <w:rPr>
          <w:color w:val="002060"/>
        </w:rPr>
      </w:pPr>
      <w:r w:rsidRPr="00E653A1">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56CF94D1"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DB708"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38977"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D9916"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6A866"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72EDE"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DBE02"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F37E2"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30F40E2C"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8D0D35" w14:textId="77777777" w:rsidR="00416AFA" w:rsidRPr="00E653A1" w:rsidRDefault="00416AFA" w:rsidP="001F23BB">
            <w:pPr>
              <w:pStyle w:val="rowtabella0"/>
              <w:rPr>
                <w:color w:val="002060"/>
              </w:rPr>
            </w:pPr>
            <w:r w:rsidRPr="00E653A1">
              <w:rPr>
                <w:color w:val="002060"/>
              </w:rPr>
              <w:t>CSI MONTEFIORE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0B10C" w14:textId="77777777" w:rsidR="00416AFA" w:rsidRPr="00E653A1" w:rsidRDefault="00416AFA" w:rsidP="001F23BB">
            <w:pPr>
              <w:pStyle w:val="rowtabella0"/>
              <w:rPr>
                <w:color w:val="002060"/>
              </w:rPr>
            </w:pPr>
            <w:r w:rsidRPr="00E653A1">
              <w:rPr>
                <w:color w:val="002060"/>
              </w:rPr>
              <w:t>ACQUAVIVA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D510DE"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F509FD" w14:textId="77777777" w:rsidR="00416AFA" w:rsidRPr="00E653A1" w:rsidRDefault="00416AFA" w:rsidP="001F23BB">
            <w:pPr>
              <w:pStyle w:val="rowtabella0"/>
              <w:rPr>
                <w:color w:val="002060"/>
              </w:rPr>
            </w:pPr>
            <w:r w:rsidRPr="00E653A1">
              <w:rPr>
                <w:color w:val="002060"/>
              </w:rPr>
              <w:t>22/09/2023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CF39E" w14:textId="77777777" w:rsidR="00416AFA" w:rsidRPr="00E653A1" w:rsidRDefault="00416AFA" w:rsidP="001F23BB">
            <w:pPr>
              <w:pStyle w:val="rowtabella0"/>
              <w:rPr>
                <w:color w:val="002060"/>
              </w:rPr>
            </w:pPr>
            <w:r w:rsidRPr="00E653A1">
              <w:rPr>
                <w:color w:val="002060"/>
              </w:rPr>
              <w:t>5743 CAMPO DI C5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6AE3E5" w14:textId="77777777" w:rsidR="00416AFA" w:rsidRPr="00E653A1" w:rsidRDefault="00416AFA" w:rsidP="001F23BB">
            <w:pPr>
              <w:pStyle w:val="rowtabella0"/>
              <w:rPr>
                <w:color w:val="002060"/>
              </w:rPr>
            </w:pPr>
            <w:r w:rsidRPr="00E653A1">
              <w:rPr>
                <w:color w:val="002060"/>
              </w:rPr>
              <w:t>MONTEFIORE DELL'ASO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58675" w14:textId="77777777" w:rsidR="00416AFA" w:rsidRPr="00E653A1" w:rsidRDefault="00416AFA" w:rsidP="001F23BB">
            <w:pPr>
              <w:pStyle w:val="rowtabella0"/>
              <w:rPr>
                <w:color w:val="002060"/>
              </w:rPr>
            </w:pPr>
            <w:r w:rsidRPr="00E653A1">
              <w:rPr>
                <w:color w:val="002060"/>
              </w:rPr>
              <w:t xml:space="preserve">TRAVERSA VIA </w:t>
            </w:r>
            <w:proofErr w:type="gramStart"/>
            <w:r w:rsidRPr="00E653A1">
              <w:rPr>
                <w:color w:val="002060"/>
              </w:rPr>
              <w:t>U.T</w:t>
            </w:r>
            <w:proofErr w:type="gramEnd"/>
            <w:r w:rsidRPr="00E653A1">
              <w:rPr>
                <w:color w:val="002060"/>
              </w:rPr>
              <w:t>0MEI</w:t>
            </w:r>
          </w:p>
        </w:tc>
      </w:tr>
    </w:tbl>
    <w:p w14:paraId="1DD07565" w14:textId="77777777" w:rsidR="00416AFA" w:rsidRPr="00E653A1" w:rsidRDefault="00416AFA" w:rsidP="00416AFA">
      <w:pPr>
        <w:pStyle w:val="breakline"/>
        <w:rPr>
          <w:rFonts w:eastAsiaTheme="minorEastAsia"/>
          <w:color w:val="002060"/>
        </w:rPr>
      </w:pPr>
    </w:p>
    <w:p w14:paraId="61345B23" w14:textId="77777777" w:rsidR="00416AFA" w:rsidRPr="00E653A1" w:rsidRDefault="00416AFA" w:rsidP="00416AFA">
      <w:pPr>
        <w:pStyle w:val="breakline"/>
        <w:rPr>
          <w:color w:val="002060"/>
        </w:rPr>
      </w:pPr>
    </w:p>
    <w:p w14:paraId="30993771" w14:textId="77777777" w:rsidR="00416AFA" w:rsidRPr="00E653A1" w:rsidRDefault="00416AFA" w:rsidP="00416AFA">
      <w:pPr>
        <w:pStyle w:val="breakline"/>
        <w:rPr>
          <w:color w:val="002060"/>
        </w:rPr>
      </w:pPr>
    </w:p>
    <w:p w14:paraId="00F0A8D8" w14:textId="77777777" w:rsidR="00416AFA" w:rsidRPr="00E653A1" w:rsidRDefault="00416AFA" w:rsidP="00416AFA">
      <w:pPr>
        <w:pStyle w:val="sottotitolocampionato10"/>
        <w:rPr>
          <w:color w:val="002060"/>
        </w:rPr>
      </w:pPr>
      <w:r w:rsidRPr="00E653A1">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416AFA" w:rsidRPr="00E653A1" w14:paraId="7C90FB31"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A2230"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E5C5C"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A215A"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E7FE4"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D33F5"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F0796"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2C735"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17146841" w14:textId="77777777" w:rsidTr="001F23B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0176D1" w14:textId="77777777" w:rsidR="00416AFA" w:rsidRPr="00E653A1" w:rsidRDefault="00416AFA" w:rsidP="001F23BB">
            <w:pPr>
              <w:pStyle w:val="rowtabella0"/>
              <w:rPr>
                <w:color w:val="002060"/>
              </w:rPr>
            </w:pPr>
            <w:r w:rsidRPr="00E653A1">
              <w:rPr>
                <w:color w:val="002060"/>
              </w:rPr>
              <w:t>FROG S CLUB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81F0C" w14:textId="77777777" w:rsidR="00416AFA" w:rsidRPr="00E653A1" w:rsidRDefault="00416AFA" w:rsidP="001F23BB">
            <w:pPr>
              <w:pStyle w:val="rowtabella0"/>
              <w:rPr>
                <w:color w:val="002060"/>
              </w:rPr>
            </w:pPr>
            <w:r w:rsidRPr="00E653A1">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BD125"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364B6" w14:textId="77777777" w:rsidR="00416AFA" w:rsidRPr="00E653A1" w:rsidRDefault="00416AFA" w:rsidP="001F23BB">
            <w:pPr>
              <w:pStyle w:val="rowtabella0"/>
              <w:rPr>
                <w:color w:val="002060"/>
              </w:rPr>
            </w:pPr>
            <w:r w:rsidRPr="00E653A1">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B8603" w14:textId="77777777" w:rsidR="00416AFA" w:rsidRPr="00E653A1" w:rsidRDefault="00416AFA" w:rsidP="001F23BB">
            <w:pPr>
              <w:pStyle w:val="rowtabella0"/>
              <w:rPr>
                <w:color w:val="002060"/>
              </w:rPr>
            </w:pPr>
            <w:r w:rsidRPr="00E653A1">
              <w:rPr>
                <w:color w:val="002060"/>
              </w:rPr>
              <w:t xml:space="preserve">5623 PALESTRA </w:t>
            </w:r>
            <w:proofErr w:type="gramStart"/>
            <w:r w:rsidRPr="00E653A1">
              <w:rPr>
                <w:color w:val="002060"/>
              </w:rPr>
              <w:t>SC.MEDIA</w:t>
            </w:r>
            <w:proofErr w:type="gramEnd"/>
            <w:r w:rsidRPr="00E653A1">
              <w:rPr>
                <w:color w:val="002060"/>
              </w:rPr>
              <w:t xml:space="preserve">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11082" w14:textId="77777777" w:rsidR="00416AFA" w:rsidRPr="00E653A1" w:rsidRDefault="00416AFA" w:rsidP="001F23BB">
            <w:pPr>
              <w:pStyle w:val="rowtabella0"/>
              <w:rPr>
                <w:color w:val="002060"/>
              </w:rPr>
            </w:pPr>
            <w:r w:rsidRPr="00E653A1">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328E3" w14:textId="77777777" w:rsidR="00416AFA" w:rsidRPr="00E653A1" w:rsidRDefault="00416AFA" w:rsidP="001F23BB">
            <w:pPr>
              <w:pStyle w:val="rowtabella0"/>
              <w:rPr>
                <w:color w:val="002060"/>
              </w:rPr>
            </w:pPr>
            <w:r w:rsidRPr="00E653A1">
              <w:rPr>
                <w:color w:val="002060"/>
              </w:rPr>
              <w:t>VIA PIRANDELLO</w:t>
            </w:r>
          </w:p>
        </w:tc>
      </w:tr>
      <w:tr w:rsidR="00416AFA" w:rsidRPr="00E653A1" w14:paraId="24BE4239" w14:textId="77777777" w:rsidTr="001F23B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F04CA6" w14:textId="77777777" w:rsidR="00416AFA" w:rsidRPr="00E653A1" w:rsidRDefault="00416AFA" w:rsidP="001F23BB">
            <w:pPr>
              <w:pStyle w:val="rowtabella0"/>
              <w:rPr>
                <w:color w:val="002060"/>
              </w:rPr>
            </w:pPr>
            <w:r w:rsidRPr="00E653A1">
              <w:rPr>
                <w:color w:val="002060"/>
              </w:rPr>
              <w:t>FUTSAL L.C.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93747" w14:textId="77777777" w:rsidR="00416AFA" w:rsidRPr="00E653A1" w:rsidRDefault="00416AFA" w:rsidP="001F23BB">
            <w:pPr>
              <w:pStyle w:val="rowtabella0"/>
              <w:rPr>
                <w:color w:val="002060"/>
              </w:rPr>
            </w:pPr>
            <w:r w:rsidRPr="00E653A1">
              <w:rPr>
                <w:color w:val="002060"/>
              </w:rPr>
              <w:t xml:space="preserve">CALCIO </w:t>
            </w:r>
            <w:proofErr w:type="gramStart"/>
            <w:r w:rsidRPr="00E653A1">
              <w:rPr>
                <w:color w:val="002060"/>
              </w:rPr>
              <w:t>S.ELPIDIO</w:t>
            </w:r>
            <w:proofErr w:type="gramEnd"/>
            <w:r w:rsidRPr="00E653A1">
              <w:rPr>
                <w:color w:val="002060"/>
              </w:rPr>
              <w:t xml:space="preserve"> A 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A5066"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B15F9" w14:textId="77777777" w:rsidR="00416AFA" w:rsidRPr="00E653A1" w:rsidRDefault="00416AFA" w:rsidP="001F23BB">
            <w:pPr>
              <w:pStyle w:val="rowtabella0"/>
              <w:rPr>
                <w:color w:val="002060"/>
              </w:rPr>
            </w:pPr>
            <w:r w:rsidRPr="00E653A1">
              <w:rPr>
                <w:color w:val="002060"/>
              </w:rPr>
              <w:t>22/09/2023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6BEC8" w14:textId="77777777" w:rsidR="00416AFA" w:rsidRPr="00E653A1" w:rsidRDefault="00416AFA" w:rsidP="001F23BB">
            <w:pPr>
              <w:pStyle w:val="rowtabella0"/>
              <w:rPr>
                <w:color w:val="002060"/>
              </w:rPr>
            </w:pPr>
            <w:r w:rsidRPr="00E653A1">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1E9E1" w14:textId="77777777" w:rsidR="00416AFA" w:rsidRPr="00E653A1" w:rsidRDefault="00416AFA" w:rsidP="001F23BB">
            <w:pPr>
              <w:pStyle w:val="rowtabella0"/>
              <w:rPr>
                <w:color w:val="002060"/>
              </w:rPr>
            </w:pPr>
            <w:r w:rsidRPr="00E653A1">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633CE" w14:textId="77777777" w:rsidR="00416AFA" w:rsidRPr="00E653A1" w:rsidRDefault="00416AFA" w:rsidP="001F23BB">
            <w:pPr>
              <w:pStyle w:val="rowtabella0"/>
              <w:rPr>
                <w:color w:val="002060"/>
              </w:rPr>
            </w:pPr>
            <w:r w:rsidRPr="00E653A1">
              <w:rPr>
                <w:color w:val="002060"/>
              </w:rPr>
              <w:t>VIA CORRADI</w:t>
            </w:r>
          </w:p>
        </w:tc>
      </w:tr>
    </w:tbl>
    <w:p w14:paraId="31FF5D20" w14:textId="77777777" w:rsidR="00416AFA" w:rsidRPr="00E653A1" w:rsidRDefault="00416AFA" w:rsidP="00416AFA">
      <w:pPr>
        <w:pStyle w:val="breakline"/>
        <w:rPr>
          <w:rFonts w:eastAsiaTheme="minorEastAsia"/>
          <w:color w:val="002060"/>
        </w:rPr>
      </w:pPr>
    </w:p>
    <w:p w14:paraId="2CA454FD" w14:textId="77777777" w:rsidR="00416AFA" w:rsidRPr="00E653A1" w:rsidRDefault="00416AFA" w:rsidP="00416AFA">
      <w:pPr>
        <w:pStyle w:val="breakline"/>
        <w:rPr>
          <w:color w:val="002060"/>
        </w:rPr>
      </w:pPr>
    </w:p>
    <w:p w14:paraId="375D48E0" w14:textId="77777777" w:rsidR="00416AFA" w:rsidRPr="00E653A1" w:rsidRDefault="00416AFA" w:rsidP="00416AFA">
      <w:pPr>
        <w:pStyle w:val="breakline"/>
        <w:rPr>
          <w:color w:val="002060"/>
        </w:rPr>
      </w:pPr>
    </w:p>
    <w:p w14:paraId="10C1807C" w14:textId="77777777" w:rsidR="00416AFA" w:rsidRPr="00E653A1" w:rsidRDefault="00416AFA" w:rsidP="00416AFA">
      <w:pPr>
        <w:pStyle w:val="sottotitolocampionato10"/>
        <w:rPr>
          <w:color w:val="002060"/>
        </w:rPr>
      </w:pPr>
      <w:r w:rsidRPr="00E653A1">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416AFA" w:rsidRPr="00E653A1" w14:paraId="5865588E"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AD6FB"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65565"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6C0FC"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64D59"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24C50"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67201"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05B25"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7888072D"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032FAE" w14:textId="77777777" w:rsidR="00416AFA" w:rsidRPr="00E653A1" w:rsidRDefault="00416AFA" w:rsidP="001F23BB">
            <w:pPr>
              <w:pStyle w:val="rowtabella0"/>
              <w:rPr>
                <w:color w:val="002060"/>
              </w:rPr>
            </w:pPr>
            <w:r w:rsidRPr="00E653A1">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8F5DB" w14:textId="77777777" w:rsidR="00416AFA" w:rsidRPr="00E653A1" w:rsidRDefault="00416AFA" w:rsidP="001F23BB">
            <w:pPr>
              <w:pStyle w:val="rowtabella0"/>
              <w:rPr>
                <w:color w:val="002060"/>
              </w:rPr>
            </w:pPr>
            <w:r w:rsidRPr="00E653A1">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CD5FC"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79EF19" w14:textId="77777777" w:rsidR="00416AFA" w:rsidRPr="00E653A1" w:rsidRDefault="00416AFA" w:rsidP="001F23BB">
            <w:pPr>
              <w:pStyle w:val="rowtabella0"/>
              <w:rPr>
                <w:color w:val="002060"/>
              </w:rPr>
            </w:pPr>
            <w:r w:rsidRPr="00E653A1">
              <w:rPr>
                <w:color w:val="002060"/>
              </w:rPr>
              <w:t>22/09/2023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68804" w14:textId="77777777" w:rsidR="00416AFA" w:rsidRPr="00E653A1" w:rsidRDefault="00416AFA" w:rsidP="001F23BB">
            <w:pPr>
              <w:pStyle w:val="rowtabella0"/>
              <w:rPr>
                <w:color w:val="002060"/>
              </w:rPr>
            </w:pPr>
            <w:r w:rsidRPr="00E653A1">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2CFE0E" w14:textId="77777777" w:rsidR="00416AFA" w:rsidRPr="00E653A1" w:rsidRDefault="00416AFA" w:rsidP="001F23BB">
            <w:pPr>
              <w:pStyle w:val="rowtabella0"/>
              <w:rPr>
                <w:color w:val="002060"/>
              </w:rPr>
            </w:pPr>
            <w:r w:rsidRPr="00E653A1">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B61EA" w14:textId="77777777" w:rsidR="00416AFA" w:rsidRPr="00E653A1" w:rsidRDefault="00416AFA" w:rsidP="001F23BB">
            <w:pPr>
              <w:pStyle w:val="rowtabella0"/>
              <w:rPr>
                <w:color w:val="002060"/>
              </w:rPr>
            </w:pPr>
            <w:r w:rsidRPr="00E653A1">
              <w:rPr>
                <w:color w:val="002060"/>
              </w:rPr>
              <w:t xml:space="preserve">LOC.MONTEROCCO VIA </w:t>
            </w:r>
            <w:proofErr w:type="gramStart"/>
            <w:r w:rsidRPr="00E653A1">
              <w:rPr>
                <w:color w:val="002060"/>
              </w:rPr>
              <w:t>A.MANCINI</w:t>
            </w:r>
            <w:proofErr w:type="gramEnd"/>
          </w:p>
        </w:tc>
      </w:tr>
    </w:tbl>
    <w:p w14:paraId="158839E5" w14:textId="77777777" w:rsidR="00416AFA" w:rsidRPr="00E653A1" w:rsidRDefault="00416AFA" w:rsidP="00416AFA">
      <w:pPr>
        <w:pStyle w:val="breakline"/>
        <w:rPr>
          <w:rFonts w:eastAsiaTheme="minorEastAsia"/>
          <w:color w:val="002060"/>
        </w:rPr>
      </w:pPr>
    </w:p>
    <w:p w14:paraId="2621B313" w14:textId="77777777" w:rsidR="00416AFA" w:rsidRPr="00E653A1" w:rsidRDefault="00416AFA" w:rsidP="00416AFA">
      <w:pPr>
        <w:pStyle w:val="breakline"/>
        <w:rPr>
          <w:color w:val="002060"/>
        </w:rPr>
      </w:pPr>
    </w:p>
    <w:p w14:paraId="75DFB22C" w14:textId="77777777" w:rsidR="00416AFA" w:rsidRPr="00E653A1" w:rsidRDefault="00416AFA" w:rsidP="00416AFA">
      <w:pPr>
        <w:pStyle w:val="breakline"/>
        <w:rPr>
          <w:color w:val="002060"/>
        </w:rPr>
      </w:pPr>
    </w:p>
    <w:p w14:paraId="21C32CC2" w14:textId="77777777" w:rsidR="00416AFA" w:rsidRPr="00E653A1" w:rsidRDefault="00416AFA" w:rsidP="00416AFA">
      <w:pPr>
        <w:pStyle w:val="sottotitolocampionato10"/>
        <w:rPr>
          <w:color w:val="002060"/>
        </w:rPr>
      </w:pPr>
      <w:r w:rsidRPr="00E653A1">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416AFA" w:rsidRPr="00E653A1" w14:paraId="4FA6D75B"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8E22C"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987B4"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7D671"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A5C8E"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D9391"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315AB"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2FB7D"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7241BDAA" w14:textId="77777777" w:rsidTr="001F23B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A09BF1" w14:textId="77777777" w:rsidR="00416AFA" w:rsidRPr="00E653A1" w:rsidRDefault="00416AFA" w:rsidP="001F23BB">
            <w:pPr>
              <w:pStyle w:val="rowtabella0"/>
              <w:rPr>
                <w:color w:val="002060"/>
              </w:rPr>
            </w:pPr>
            <w:r w:rsidRPr="00E653A1">
              <w:rPr>
                <w:color w:val="002060"/>
              </w:rPr>
              <w:t>POL. SPORT COMMUNICATION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B5D3F" w14:textId="77777777" w:rsidR="00416AFA" w:rsidRPr="00E653A1" w:rsidRDefault="00416AFA" w:rsidP="001F23BB">
            <w:pPr>
              <w:pStyle w:val="rowtabella0"/>
              <w:rPr>
                <w:color w:val="002060"/>
              </w:rPr>
            </w:pPr>
            <w:r w:rsidRPr="00E653A1">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4F48E"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A6CE0C" w14:textId="77777777" w:rsidR="00416AFA" w:rsidRPr="00E653A1" w:rsidRDefault="00416AFA" w:rsidP="001F23BB">
            <w:pPr>
              <w:pStyle w:val="rowtabella0"/>
              <w:rPr>
                <w:color w:val="002060"/>
              </w:rPr>
            </w:pPr>
            <w:r w:rsidRPr="00E653A1">
              <w:rPr>
                <w:color w:val="002060"/>
              </w:rPr>
              <w:t>22/09/2023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3B6066" w14:textId="77777777" w:rsidR="00416AFA" w:rsidRPr="00E653A1" w:rsidRDefault="00416AFA" w:rsidP="001F23BB">
            <w:pPr>
              <w:pStyle w:val="rowtabella0"/>
              <w:rPr>
                <w:color w:val="002060"/>
              </w:rPr>
            </w:pPr>
            <w:r w:rsidRPr="00E653A1">
              <w:rPr>
                <w:color w:val="002060"/>
              </w:rPr>
              <w:t>5674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E122F" w14:textId="77777777" w:rsidR="00416AFA" w:rsidRPr="00E653A1" w:rsidRDefault="00416AFA" w:rsidP="001F23BB">
            <w:pPr>
              <w:pStyle w:val="rowtabella0"/>
              <w:rPr>
                <w:color w:val="002060"/>
              </w:rPr>
            </w:pPr>
            <w:r w:rsidRPr="00E653A1">
              <w:rPr>
                <w:color w:val="002060"/>
              </w:rPr>
              <w:t>TORRE SAN PATRIZIO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C597C" w14:textId="77777777" w:rsidR="00416AFA" w:rsidRPr="00E653A1" w:rsidRDefault="00416AFA" w:rsidP="001F23BB">
            <w:pPr>
              <w:pStyle w:val="rowtabella0"/>
              <w:rPr>
                <w:color w:val="002060"/>
              </w:rPr>
            </w:pPr>
            <w:r w:rsidRPr="00E653A1">
              <w:rPr>
                <w:color w:val="002060"/>
              </w:rPr>
              <w:t>VIA MANZONI</w:t>
            </w:r>
          </w:p>
        </w:tc>
      </w:tr>
      <w:tr w:rsidR="00416AFA" w:rsidRPr="00E653A1" w14:paraId="031DBC11" w14:textId="77777777" w:rsidTr="001F23B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1617DF" w14:textId="77777777" w:rsidR="00416AFA" w:rsidRPr="00E653A1" w:rsidRDefault="00416AFA" w:rsidP="001F23BB">
            <w:pPr>
              <w:pStyle w:val="rowtabella0"/>
              <w:rPr>
                <w:color w:val="002060"/>
              </w:rPr>
            </w:pPr>
            <w:r w:rsidRPr="00E653A1">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E9C40" w14:textId="77777777" w:rsidR="00416AFA" w:rsidRPr="00E653A1" w:rsidRDefault="00416AFA" w:rsidP="001F23BB">
            <w:pPr>
              <w:pStyle w:val="rowtabella0"/>
              <w:rPr>
                <w:color w:val="002060"/>
              </w:rPr>
            </w:pPr>
            <w:r w:rsidRPr="00E653A1">
              <w:rPr>
                <w:color w:val="002060"/>
              </w:rPr>
              <w:t>VAL TENNA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D4612" w14:textId="77777777" w:rsidR="00416AFA" w:rsidRPr="00E653A1" w:rsidRDefault="00416AFA" w:rsidP="001F23BB">
            <w:pPr>
              <w:pStyle w:val="rowtabella0"/>
              <w:jc w:val="center"/>
              <w:rPr>
                <w:color w:val="002060"/>
              </w:rPr>
            </w:pPr>
            <w:r w:rsidRPr="00E653A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6266F" w14:textId="77777777" w:rsidR="00416AFA" w:rsidRPr="00E653A1" w:rsidRDefault="00416AFA" w:rsidP="001F23BB">
            <w:pPr>
              <w:pStyle w:val="rowtabella0"/>
              <w:rPr>
                <w:color w:val="002060"/>
              </w:rPr>
            </w:pPr>
            <w:r w:rsidRPr="00E653A1">
              <w:rPr>
                <w:color w:val="002060"/>
              </w:rPr>
              <w:t>23/09/2023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8D60F1" w14:textId="77777777" w:rsidR="00416AFA" w:rsidRPr="00E653A1" w:rsidRDefault="00416AFA" w:rsidP="001F23BB">
            <w:pPr>
              <w:pStyle w:val="rowtabella0"/>
              <w:rPr>
                <w:color w:val="002060"/>
              </w:rPr>
            </w:pPr>
            <w:r w:rsidRPr="00E653A1">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CD79D" w14:textId="77777777" w:rsidR="00416AFA" w:rsidRPr="00E653A1" w:rsidRDefault="00416AFA" w:rsidP="001F23BB">
            <w:pPr>
              <w:pStyle w:val="rowtabella0"/>
              <w:rPr>
                <w:color w:val="002060"/>
              </w:rPr>
            </w:pPr>
            <w:r w:rsidRPr="00E653A1">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8889D" w14:textId="77777777" w:rsidR="00416AFA" w:rsidRPr="00E653A1" w:rsidRDefault="00416AFA" w:rsidP="001F23BB">
            <w:pPr>
              <w:pStyle w:val="rowtabella0"/>
              <w:rPr>
                <w:color w:val="002060"/>
              </w:rPr>
            </w:pPr>
            <w:r w:rsidRPr="00E653A1">
              <w:rPr>
                <w:color w:val="002060"/>
              </w:rPr>
              <w:t>LOC. ROCCHETTA</w:t>
            </w:r>
          </w:p>
        </w:tc>
      </w:tr>
    </w:tbl>
    <w:p w14:paraId="26C4812A" w14:textId="77777777" w:rsidR="00416AFA" w:rsidRDefault="00416AFA" w:rsidP="00416AFA">
      <w:pPr>
        <w:pStyle w:val="breakline"/>
        <w:rPr>
          <w:color w:val="002060"/>
        </w:rPr>
      </w:pPr>
    </w:p>
    <w:p w14:paraId="5B9BE972" w14:textId="77777777" w:rsidR="00416AFA" w:rsidRPr="00E653A1" w:rsidRDefault="00416AFA" w:rsidP="00416AFA">
      <w:pPr>
        <w:pStyle w:val="titolocampionato0"/>
        <w:shd w:val="clear" w:color="auto" w:fill="CCCCCC"/>
        <w:spacing w:before="80" w:after="40"/>
        <w:rPr>
          <w:color w:val="002060"/>
        </w:rPr>
      </w:pPr>
      <w:r w:rsidRPr="00E653A1">
        <w:rPr>
          <w:color w:val="002060"/>
        </w:rPr>
        <w:t>COPPA ITALIA FEMM.LE CALCIO A5</w:t>
      </w:r>
    </w:p>
    <w:p w14:paraId="0757AC4F" w14:textId="77777777" w:rsidR="00416AFA" w:rsidRPr="00DE2E11" w:rsidRDefault="00416AFA" w:rsidP="00416AFA">
      <w:pPr>
        <w:pStyle w:val="titoloprinc0"/>
        <w:rPr>
          <w:color w:val="002060"/>
        </w:rPr>
      </w:pPr>
      <w:bookmarkStart w:id="14" w:name="_Hlk146095573"/>
      <w:r w:rsidRPr="00DE2E11">
        <w:rPr>
          <w:color w:val="002060"/>
        </w:rPr>
        <w:t>VARIAZIONI AL PROGRAMMA GARE</w:t>
      </w:r>
    </w:p>
    <w:p w14:paraId="497A09C5" w14:textId="77777777" w:rsidR="00416AFA" w:rsidRPr="00DE2E11" w:rsidRDefault="00416AFA" w:rsidP="00416AFA">
      <w:pPr>
        <w:pStyle w:val="breakline"/>
        <w:rPr>
          <w:color w:val="002060"/>
        </w:rPr>
      </w:pPr>
    </w:p>
    <w:p w14:paraId="69D5B7CF" w14:textId="77777777" w:rsidR="00416AFA" w:rsidRDefault="00416AFA" w:rsidP="00416AFA">
      <w:pPr>
        <w:pStyle w:val="breakline"/>
        <w:rPr>
          <w:color w:val="002060"/>
        </w:rPr>
      </w:pPr>
    </w:p>
    <w:p w14:paraId="46F979F5" w14:textId="77777777" w:rsidR="00416AFA" w:rsidRPr="00DE2E11" w:rsidRDefault="00416AFA" w:rsidP="00416AFA">
      <w:pPr>
        <w:pStyle w:val="sottotitolocampionato10"/>
        <w:rPr>
          <w:color w:val="002060"/>
        </w:rPr>
      </w:pPr>
      <w:r w:rsidRPr="00DE2E11">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2A1A3E3D"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88C36"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7D627"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F4440"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A19ED"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1684C"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B0539"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43ED7"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B7D7F" w14:textId="77777777" w:rsidR="00416AFA" w:rsidRPr="00DE2E11" w:rsidRDefault="00416AFA" w:rsidP="001F23BB">
            <w:pPr>
              <w:pStyle w:val="headertabella0"/>
              <w:rPr>
                <w:color w:val="002060"/>
              </w:rPr>
            </w:pPr>
            <w:r w:rsidRPr="00DE2E11">
              <w:rPr>
                <w:color w:val="002060"/>
              </w:rPr>
              <w:t>Impianto</w:t>
            </w:r>
          </w:p>
        </w:tc>
      </w:tr>
      <w:tr w:rsidR="00416AFA" w:rsidRPr="00DE2E11" w14:paraId="2B34103A"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2807A" w14:textId="77777777" w:rsidR="00416AFA" w:rsidRPr="00197060" w:rsidRDefault="00416AFA" w:rsidP="001F23BB">
            <w:pPr>
              <w:pStyle w:val="rowtabella0"/>
              <w:rPr>
                <w:color w:val="002060"/>
                <w:highlight w:val="yellow"/>
              </w:rPr>
            </w:pPr>
            <w:r w:rsidRPr="00197060">
              <w:rPr>
                <w:color w:val="002060"/>
                <w:highlight w:val="yellow"/>
              </w:rPr>
              <w:t>2</w:t>
            </w:r>
            <w:r>
              <w:rPr>
                <w:color w:val="002060"/>
                <w:highlight w:val="yellow"/>
              </w:rPr>
              <w:t>3</w:t>
            </w:r>
            <w:r w:rsidRPr="00197060">
              <w:rPr>
                <w:color w:val="002060"/>
                <w:highlight w:val="yellow"/>
              </w:rPr>
              <w:t>/09/2023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ABC0" w14:textId="77777777" w:rsidR="00416AFA" w:rsidRPr="00197060" w:rsidRDefault="00416AFA" w:rsidP="001F23BB">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C004" w14:textId="77777777" w:rsidR="00416AFA" w:rsidRPr="00197060" w:rsidRDefault="00416AFA" w:rsidP="001F23BB">
            <w:pPr>
              <w:pStyle w:val="rowtabella0"/>
              <w:rPr>
                <w:color w:val="002060"/>
                <w:highlight w:val="yellow"/>
              </w:rPr>
            </w:pPr>
            <w:r>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71611" w14:textId="77777777" w:rsidR="00416AFA" w:rsidRPr="00197060" w:rsidRDefault="00416AFA" w:rsidP="001F23BB">
            <w:pPr>
              <w:pStyle w:val="rowtabella0"/>
              <w:rPr>
                <w:color w:val="002060"/>
                <w:highlight w:val="yellow"/>
              </w:rPr>
            </w:pPr>
            <w:r>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885C"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22/09/2023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9E068" w14:textId="77777777" w:rsidR="00416AFA" w:rsidRPr="00DE2E11" w:rsidRDefault="00416AFA" w:rsidP="001F23BB">
            <w:pPr>
              <w:pStyle w:val="rowtabella0"/>
              <w:jc w:val="center"/>
              <w:rPr>
                <w:color w:val="002060"/>
              </w:rPr>
            </w:pPr>
            <w:r w:rsidRPr="00010467">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A4FE"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05906" w14:textId="77777777" w:rsidR="00416AFA" w:rsidRPr="00DE2E11" w:rsidRDefault="00416AFA" w:rsidP="001F23BB">
            <w:pPr>
              <w:pStyle w:val="rowtabella0"/>
              <w:rPr>
                <w:color w:val="002060"/>
              </w:rPr>
            </w:pPr>
          </w:p>
        </w:tc>
      </w:tr>
    </w:tbl>
    <w:p w14:paraId="075F3AC5" w14:textId="77777777" w:rsidR="00416AFA" w:rsidRPr="00DE2E11" w:rsidRDefault="00416AFA" w:rsidP="00416AFA">
      <w:pPr>
        <w:pStyle w:val="breakline"/>
        <w:rPr>
          <w:color w:val="002060"/>
        </w:rPr>
      </w:pPr>
    </w:p>
    <w:p w14:paraId="6B5E45CB" w14:textId="77777777" w:rsidR="00416AFA" w:rsidRPr="00DE2E11" w:rsidRDefault="00416AFA" w:rsidP="00416AFA">
      <w:pPr>
        <w:pStyle w:val="sottotitolocampionato10"/>
        <w:rPr>
          <w:color w:val="002060"/>
        </w:rPr>
      </w:pPr>
      <w:r w:rsidRPr="00DE2E11">
        <w:rPr>
          <w:color w:val="002060"/>
        </w:rPr>
        <w:t xml:space="preserve">GIRONE </w:t>
      </w:r>
      <w:r>
        <w:rPr>
          <w:color w:val="002060"/>
        </w:rPr>
        <w:t>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41C91011"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87FB9"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8A32A"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85CA0"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61BD9"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736BE"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BC182"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B71B3"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57F7F" w14:textId="77777777" w:rsidR="00416AFA" w:rsidRPr="00DE2E11" w:rsidRDefault="00416AFA" w:rsidP="001F23BB">
            <w:pPr>
              <w:pStyle w:val="headertabella0"/>
              <w:rPr>
                <w:color w:val="002060"/>
              </w:rPr>
            </w:pPr>
            <w:r w:rsidRPr="00DE2E11">
              <w:rPr>
                <w:color w:val="002060"/>
              </w:rPr>
              <w:t>Impianto</w:t>
            </w:r>
          </w:p>
        </w:tc>
      </w:tr>
      <w:tr w:rsidR="00416AFA" w:rsidRPr="00DE2E11" w14:paraId="7F8A691A"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295A" w14:textId="77777777" w:rsidR="00416AFA" w:rsidRPr="00197060" w:rsidRDefault="00416AFA" w:rsidP="001F23BB">
            <w:pPr>
              <w:pStyle w:val="rowtabella0"/>
              <w:rPr>
                <w:color w:val="002060"/>
                <w:highlight w:val="yellow"/>
              </w:rPr>
            </w:pPr>
            <w:r w:rsidRPr="00197060">
              <w:rPr>
                <w:color w:val="002060"/>
                <w:highlight w:val="yellow"/>
              </w:rPr>
              <w:t>2</w:t>
            </w:r>
            <w:r>
              <w:rPr>
                <w:color w:val="002060"/>
                <w:highlight w:val="yellow"/>
              </w:rPr>
              <w:t>1</w:t>
            </w:r>
            <w:r w:rsidRPr="00197060">
              <w:rPr>
                <w:color w:val="002060"/>
                <w:highlight w:val="yellow"/>
              </w:rPr>
              <w:t>/09/2023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3EFB" w14:textId="77777777" w:rsidR="00416AFA" w:rsidRPr="00197060" w:rsidRDefault="00416AFA" w:rsidP="001F23BB">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027E" w14:textId="77777777" w:rsidR="00416AFA" w:rsidRPr="00197060" w:rsidRDefault="00416AFA" w:rsidP="001F23BB">
            <w:pPr>
              <w:pStyle w:val="rowtabella0"/>
              <w:rPr>
                <w:color w:val="002060"/>
                <w:highlight w:val="yellow"/>
              </w:rPr>
            </w:pPr>
            <w:r>
              <w:rPr>
                <w:color w:val="002060"/>
                <w:highlight w:val="yellow"/>
              </w:rPr>
              <w:t>SANTA MARIA APPARENTE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776A" w14:textId="77777777" w:rsidR="00416AFA" w:rsidRPr="00197060" w:rsidRDefault="00416AFA" w:rsidP="001F23BB">
            <w:pPr>
              <w:pStyle w:val="rowtabella0"/>
              <w:rPr>
                <w:color w:val="002060"/>
                <w:highlight w:val="yellow"/>
              </w:rPr>
            </w:pPr>
            <w:r>
              <w:rPr>
                <w:color w:val="002060"/>
                <w:highlight w:val="yellow"/>
              </w:rPr>
              <w:t>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D69B"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23/09/2023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BB84" w14:textId="77777777" w:rsidR="00416AFA" w:rsidRPr="00DE2E11" w:rsidRDefault="00416AFA" w:rsidP="001F23BB">
            <w:pPr>
              <w:pStyle w:val="rowtabella0"/>
              <w:jc w:val="center"/>
              <w:rPr>
                <w:color w:val="002060"/>
              </w:rPr>
            </w:pPr>
            <w:r w:rsidRPr="00010467">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B489"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17:30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8AFBC" w14:textId="77777777" w:rsidR="00416AFA" w:rsidRPr="00DE2E11" w:rsidRDefault="00416AFA" w:rsidP="001F23BB">
            <w:pPr>
              <w:pStyle w:val="rowtabella0"/>
              <w:rPr>
                <w:color w:val="002060"/>
              </w:rPr>
            </w:pPr>
          </w:p>
        </w:tc>
      </w:tr>
    </w:tbl>
    <w:p w14:paraId="7BEF1848" w14:textId="77777777" w:rsidR="00416AFA" w:rsidRPr="00010467" w:rsidRDefault="00416AFA" w:rsidP="00416AFA">
      <w:pPr>
        <w:pStyle w:val="titoloprinc0"/>
        <w:rPr>
          <w:color w:val="002060"/>
          <w:sz w:val="22"/>
          <w:szCs w:val="22"/>
        </w:rPr>
      </w:pPr>
    </w:p>
    <w:p w14:paraId="1E838AE7" w14:textId="77777777" w:rsidR="00416AFA" w:rsidRPr="00E653A1" w:rsidRDefault="00416AFA" w:rsidP="00416AFA">
      <w:pPr>
        <w:pStyle w:val="titoloprinc0"/>
        <w:rPr>
          <w:color w:val="002060"/>
        </w:rPr>
      </w:pPr>
      <w:r w:rsidRPr="00E653A1">
        <w:rPr>
          <w:color w:val="002060"/>
        </w:rPr>
        <w:t>PROGRAMMA GARE</w:t>
      </w:r>
    </w:p>
    <w:bookmarkEnd w:id="14"/>
    <w:p w14:paraId="3774866D" w14:textId="77777777" w:rsidR="00416AFA" w:rsidRPr="00E653A1" w:rsidRDefault="00416AFA" w:rsidP="00416AFA">
      <w:pPr>
        <w:pStyle w:val="breakline"/>
        <w:rPr>
          <w:color w:val="002060"/>
        </w:rPr>
      </w:pPr>
    </w:p>
    <w:p w14:paraId="0C55DA85" w14:textId="77777777" w:rsidR="00416AFA" w:rsidRPr="00E653A1" w:rsidRDefault="00416AFA" w:rsidP="00416AFA">
      <w:pPr>
        <w:pStyle w:val="breakline"/>
        <w:rPr>
          <w:color w:val="002060"/>
        </w:rPr>
      </w:pPr>
    </w:p>
    <w:p w14:paraId="54ACC867" w14:textId="77777777" w:rsidR="00416AFA" w:rsidRPr="00E653A1" w:rsidRDefault="00416AFA" w:rsidP="00416AFA">
      <w:pPr>
        <w:pStyle w:val="sottotitolocampionato10"/>
        <w:rPr>
          <w:color w:val="002060"/>
        </w:rPr>
      </w:pPr>
      <w:r w:rsidRPr="00E653A1">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416AFA" w:rsidRPr="00E653A1" w14:paraId="40D9CDD3"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0F814"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9D6E1"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557BF"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40457"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76229"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D8F98"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A85BE"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3B152BEF"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B9DE9B" w14:textId="77777777" w:rsidR="00416AFA" w:rsidRPr="00E653A1" w:rsidRDefault="00416AFA" w:rsidP="001F23BB">
            <w:pPr>
              <w:pStyle w:val="rowtabella0"/>
              <w:rPr>
                <w:color w:val="002060"/>
              </w:rPr>
            </w:pPr>
            <w:r w:rsidRPr="00E653A1">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9DE109" w14:textId="77777777" w:rsidR="00416AFA" w:rsidRPr="00E653A1" w:rsidRDefault="00416AFA" w:rsidP="001F23BB">
            <w:pPr>
              <w:pStyle w:val="rowtabella0"/>
              <w:rPr>
                <w:color w:val="002060"/>
              </w:rPr>
            </w:pPr>
            <w:r w:rsidRPr="00E653A1">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CEF282"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3A2FB5" w14:textId="77777777" w:rsidR="00416AFA" w:rsidRPr="00E653A1" w:rsidRDefault="00416AFA" w:rsidP="001F23BB">
            <w:pPr>
              <w:pStyle w:val="rowtabella0"/>
              <w:rPr>
                <w:color w:val="002060"/>
              </w:rPr>
            </w:pPr>
            <w:r w:rsidRPr="00E653A1">
              <w:rPr>
                <w:color w:val="002060"/>
              </w:rPr>
              <w:t>22/09/2023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4FB5B" w14:textId="77777777" w:rsidR="00416AFA" w:rsidRPr="00E653A1" w:rsidRDefault="00416AFA" w:rsidP="001F23BB">
            <w:pPr>
              <w:pStyle w:val="rowtabella0"/>
              <w:rPr>
                <w:color w:val="002060"/>
              </w:rPr>
            </w:pPr>
            <w:r w:rsidRPr="00E653A1">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BD2A3" w14:textId="77777777" w:rsidR="00416AFA" w:rsidRPr="00E653A1" w:rsidRDefault="00416AFA" w:rsidP="001F23BB">
            <w:pPr>
              <w:pStyle w:val="rowtabella0"/>
              <w:rPr>
                <w:color w:val="002060"/>
              </w:rPr>
            </w:pPr>
            <w:r w:rsidRPr="00E653A1">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7C855D" w14:textId="77777777" w:rsidR="00416AFA" w:rsidRPr="00E653A1" w:rsidRDefault="00416AFA" w:rsidP="001F23BB">
            <w:pPr>
              <w:pStyle w:val="rowtabella0"/>
              <w:rPr>
                <w:color w:val="002060"/>
              </w:rPr>
            </w:pPr>
            <w:r w:rsidRPr="00E653A1">
              <w:rPr>
                <w:color w:val="002060"/>
              </w:rPr>
              <w:t>VIA ROMA, SNC</w:t>
            </w:r>
          </w:p>
        </w:tc>
      </w:tr>
    </w:tbl>
    <w:p w14:paraId="36433FEC" w14:textId="77777777" w:rsidR="00416AFA" w:rsidRPr="00E653A1" w:rsidRDefault="00416AFA" w:rsidP="00416AFA">
      <w:pPr>
        <w:pStyle w:val="breakline"/>
        <w:rPr>
          <w:rFonts w:eastAsiaTheme="minorEastAsia"/>
          <w:color w:val="002060"/>
        </w:rPr>
      </w:pPr>
    </w:p>
    <w:p w14:paraId="4CF8213E" w14:textId="77777777" w:rsidR="00416AFA" w:rsidRPr="00E653A1" w:rsidRDefault="00416AFA" w:rsidP="00416AFA">
      <w:pPr>
        <w:pStyle w:val="breakline"/>
        <w:rPr>
          <w:color w:val="002060"/>
        </w:rPr>
      </w:pPr>
    </w:p>
    <w:p w14:paraId="66201F90" w14:textId="77777777" w:rsidR="00416AFA" w:rsidRPr="00E653A1" w:rsidRDefault="00416AFA" w:rsidP="00416AFA">
      <w:pPr>
        <w:pStyle w:val="breakline"/>
        <w:rPr>
          <w:color w:val="002060"/>
        </w:rPr>
      </w:pPr>
    </w:p>
    <w:p w14:paraId="7967C18F" w14:textId="77777777" w:rsidR="00416AFA" w:rsidRPr="00E653A1" w:rsidRDefault="00416AFA" w:rsidP="00416AFA">
      <w:pPr>
        <w:pStyle w:val="sottotitolocampionato10"/>
        <w:rPr>
          <w:color w:val="002060"/>
        </w:rPr>
      </w:pPr>
      <w:r w:rsidRPr="00E653A1">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416AFA" w:rsidRPr="00E653A1" w14:paraId="44633F9D"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97A85" w14:textId="77777777" w:rsidR="00416AFA" w:rsidRPr="00E653A1" w:rsidRDefault="00416AFA" w:rsidP="001F23BB">
            <w:pPr>
              <w:pStyle w:val="headertabella0"/>
              <w:rPr>
                <w:color w:val="002060"/>
              </w:rPr>
            </w:pPr>
            <w:r w:rsidRPr="00E653A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E059F"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AA5A3"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483C"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D26D3"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73E66"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1AF6A"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1C2F41DB"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8C362A" w14:textId="77777777" w:rsidR="00416AFA" w:rsidRPr="00E653A1" w:rsidRDefault="00416AFA" w:rsidP="001F23BB">
            <w:pPr>
              <w:pStyle w:val="rowtabella0"/>
              <w:rPr>
                <w:color w:val="002060"/>
              </w:rPr>
            </w:pPr>
            <w:r w:rsidRPr="00E653A1">
              <w:rPr>
                <w:color w:val="002060"/>
              </w:rPr>
              <w:t>CENTRO SPORTIVO SUASA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6B1B6" w14:textId="77777777" w:rsidR="00416AFA" w:rsidRPr="00E653A1" w:rsidRDefault="00416AFA" w:rsidP="001F23BB">
            <w:pPr>
              <w:pStyle w:val="rowtabella0"/>
              <w:rPr>
                <w:color w:val="002060"/>
              </w:rPr>
            </w:pPr>
            <w:r w:rsidRPr="00E653A1">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DC85C2"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439DE" w14:textId="77777777" w:rsidR="00416AFA" w:rsidRPr="00E653A1" w:rsidRDefault="00416AFA" w:rsidP="001F23BB">
            <w:pPr>
              <w:pStyle w:val="rowtabella0"/>
              <w:rPr>
                <w:color w:val="002060"/>
              </w:rPr>
            </w:pPr>
            <w:r w:rsidRPr="00E653A1">
              <w:rPr>
                <w:color w:val="002060"/>
              </w:rPr>
              <w:t>22/09/2023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2CE40C" w14:textId="77777777" w:rsidR="00416AFA" w:rsidRPr="00E653A1" w:rsidRDefault="00416AFA" w:rsidP="001F23BB">
            <w:pPr>
              <w:pStyle w:val="rowtabella0"/>
              <w:rPr>
                <w:color w:val="002060"/>
              </w:rPr>
            </w:pPr>
            <w:r w:rsidRPr="00E653A1">
              <w:rPr>
                <w:color w:val="002060"/>
              </w:rPr>
              <w:t>5113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57780" w14:textId="77777777" w:rsidR="00416AFA" w:rsidRPr="00E653A1" w:rsidRDefault="00416AFA" w:rsidP="001F23BB">
            <w:pPr>
              <w:pStyle w:val="rowtabella0"/>
              <w:rPr>
                <w:color w:val="002060"/>
              </w:rPr>
            </w:pPr>
            <w:r w:rsidRPr="00E653A1">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64CDA" w14:textId="77777777" w:rsidR="00416AFA" w:rsidRPr="00E653A1" w:rsidRDefault="00416AFA" w:rsidP="001F23BB">
            <w:pPr>
              <w:pStyle w:val="rowtabella0"/>
              <w:rPr>
                <w:color w:val="002060"/>
              </w:rPr>
            </w:pPr>
            <w:r w:rsidRPr="00E653A1">
              <w:rPr>
                <w:color w:val="002060"/>
              </w:rPr>
              <w:t>VIA ROSSINI</w:t>
            </w:r>
          </w:p>
        </w:tc>
      </w:tr>
    </w:tbl>
    <w:p w14:paraId="5BFE2F5F" w14:textId="77777777" w:rsidR="00416AFA" w:rsidRPr="00E653A1" w:rsidRDefault="00416AFA" w:rsidP="00416AFA">
      <w:pPr>
        <w:pStyle w:val="breakline"/>
        <w:rPr>
          <w:rFonts w:eastAsiaTheme="minorEastAsia"/>
          <w:color w:val="002060"/>
        </w:rPr>
      </w:pPr>
    </w:p>
    <w:p w14:paraId="416C2DEC" w14:textId="77777777" w:rsidR="00416AFA" w:rsidRPr="00E653A1" w:rsidRDefault="00416AFA" w:rsidP="00416AFA">
      <w:pPr>
        <w:pStyle w:val="breakline"/>
        <w:rPr>
          <w:color w:val="002060"/>
        </w:rPr>
      </w:pPr>
    </w:p>
    <w:p w14:paraId="6E2A8B7A" w14:textId="77777777" w:rsidR="00416AFA" w:rsidRPr="00E653A1" w:rsidRDefault="00416AFA" w:rsidP="00416AFA">
      <w:pPr>
        <w:pStyle w:val="breakline"/>
        <w:rPr>
          <w:color w:val="002060"/>
        </w:rPr>
      </w:pPr>
    </w:p>
    <w:p w14:paraId="7135B1DE" w14:textId="77777777" w:rsidR="00416AFA" w:rsidRPr="00E653A1" w:rsidRDefault="00416AFA" w:rsidP="00416AFA">
      <w:pPr>
        <w:pStyle w:val="sottotitolocampionato10"/>
        <w:rPr>
          <w:color w:val="002060"/>
        </w:rPr>
      </w:pPr>
      <w:r w:rsidRPr="00E653A1">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416AFA" w:rsidRPr="00E653A1" w14:paraId="27F566F6"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576E1"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E587F"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5FA44"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F05E6"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24ADB"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E889A"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B5C00"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5445DDCA"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7BA1B2" w14:textId="77777777" w:rsidR="00416AFA" w:rsidRPr="00E653A1" w:rsidRDefault="00416AFA" w:rsidP="001F23BB">
            <w:pPr>
              <w:pStyle w:val="rowtabella0"/>
              <w:rPr>
                <w:color w:val="002060"/>
              </w:rPr>
            </w:pPr>
            <w:r w:rsidRPr="00E653A1">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6D139" w14:textId="77777777" w:rsidR="00416AFA" w:rsidRPr="00E653A1" w:rsidRDefault="00416AFA" w:rsidP="001F23BB">
            <w:pPr>
              <w:pStyle w:val="rowtabella0"/>
              <w:rPr>
                <w:color w:val="002060"/>
              </w:rPr>
            </w:pPr>
            <w:r w:rsidRPr="00E653A1">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57451"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BFD9A" w14:textId="77777777" w:rsidR="00416AFA" w:rsidRPr="00E653A1" w:rsidRDefault="00416AFA" w:rsidP="001F23BB">
            <w:pPr>
              <w:pStyle w:val="rowtabella0"/>
              <w:rPr>
                <w:color w:val="002060"/>
              </w:rPr>
            </w:pPr>
            <w:r w:rsidRPr="00E653A1">
              <w:rPr>
                <w:color w:val="002060"/>
              </w:rPr>
              <w:t>23/09/2023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0CBCF0" w14:textId="77777777" w:rsidR="00416AFA" w:rsidRPr="00E653A1" w:rsidRDefault="00416AFA" w:rsidP="001F23BB">
            <w:pPr>
              <w:pStyle w:val="rowtabella0"/>
              <w:rPr>
                <w:color w:val="002060"/>
              </w:rPr>
            </w:pPr>
            <w:r w:rsidRPr="00E653A1">
              <w:rPr>
                <w:color w:val="002060"/>
              </w:rPr>
              <w:t>5670 PALESTRA COMUNALE VANNICOLA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906D0" w14:textId="77777777" w:rsidR="00416AFA" w:rsidRPr="00E653A1" w:rsidRDefault="00416AFA" w:rsidP="001F23BB">
            <w:pPr>
              <w:pStyle w:val="rowtabella0"/>
              <w:rPr>
                <w:color w:val="002060"/>
              </w:rPr>
            </w:pPr>
            <w:r w:rsidRPr="00E653A1">
              <w:rPr>
                <w:color w:val="002060"/>
              </w:rPr>
              <w:t>OFFIDA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471D8F" w14:textId="77777777" w:rsidR="00416AFA" w:rsidRPr="00E653A1" w:rsidRDefault="00416AFA" w:rsidP="001F23BB">
            <w:pPr>
              <w:pStyle w:val="rowtabella0"/>
              <w:rPr>
                <w:color w:val="002060"/>
              </w:rPr>
            </w:pPr>
            <w:r w:rsidRPr="00E653A1">
              <w:rPr>
                <w:color w:val="002060"/>
              </w:rPr>
              <w:t>VIA MARTIRI DELLA RESISTENZA</w:t>
            </w:r>
          </w:p>
        </w:tc>
      </w:tr>
    </w:tbl>
    <w:p w14:paraId="175A60A8" w14:textId="77777777" w:rsidR="00416AFA" w:rsidRPr="00E653A1" w:rsidRDefault="00416AFA" w:rsidP="00416AFA">
      <w:pPr>
        <w:pStyle w:val="breakline"/>
        <w:rPr>
          <w:rFonts w:eastAsiaTheme="minorEastAsia"/>
          <w:color w:val="002060"/>
        </w:rPr>
      </w:pPr>
    </w:p>
    <w:p w14:paraId="013AD172" w14:textId="77777777" w:rsidR="00416AFA" w:rsidRPr="00E653A1" w:rsidRDefault="00416AFA" w:rsidP="00416AFA">
      <w:pPr>
        <w:pStyle w:val="breakline"/>
        <w:rPr>
          <w:color w:val="002060"/>
        </w:rPr>
      </w:pPr>
    </w:p>
    <w:p w14:paraId="4881AFAC" w14:textId="77777777" w:rsidR="00416AFA" w:rsidRPr="00E653A1" w:rsidRDefault="00416AFA" w:rsidP="00416AFA">
      <w:pPr>
        <w:pStyle w:val="breakline"/>
        <w:rPr>
          <w:color w:val="002060"/>
        </w:rPr>
      </w:pPr>
    </w:p>
    <w:p w14:paraId="323D283D" w14:textId="77777777" w:rsidR="00416AFA" w:rsidRPr="00E653A1" w:rsidRDefault="00416AFA" w:rsidP="00416AFA">
      <w:pPr>
        <w:pStyle w:val="sottotitolocampionato10"/>
        <w:rPr>
          <w:color w:val="002060"/>
        </w:rPr>
      </w:pPr>
      <w:r w:rsidRPr="00E653A1">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416AFA" w:rsidRPr="00E653A1" w14:paraId="66271897"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D676D"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5B470"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7FFA2"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6C69D"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E49EE"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70195"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48DF8"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403962DC"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E74D39" w14:textId="77777777" w:rsidR="00416AFA" w:rsidRPr="00E653A1" w:rsidRDefault="00416AFA" w:rsidP="001F23BB">
            <w:pPr>
              <w:pStyle w:val="rowtabella0"/>
              <w:rPr>
                <w:color w:val="002060"/>
              </w:rPr>
            </w:pPr>
            <w:r w:rsidRPr="00E653A1">
              <w:rPr>
                <w:color w:val="002060"/>
              </w:rPr>
              <w:t>SANTA MARIA APPARENTE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8A3A8E" w14:textId="77777777" w:rsidR="00416AFA" w:rsidRPr="00E653A1" w:rsidRDefault="00416AFA" w:rsidP="001F23BB">
            <w:pPr>
              <w:pStyle w:val="rowtabella0"/>
              <w:rPr>
                <w:color w:val="002060"/>
              </w:rPr>
            </w:pPr>
            <w:r w:rsidRPr="00E653A1">
              <w:rPr>
                <w:color w:val="002060"/>
              </w:rPr>
              <w:t>POTENZA 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531EE"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930DB" w14:textId="77777777" w:rsidR="00416AFA" w:rsidRPr="00E653A1" w:rsidRDefault="00416AFA" w:rsidP="001F23BB">
            <w:pPr>
              <w:pStyle w:val="rowtabella0"/>
              <w:rPr>
                <w:color w:val="002060"/>
              </w:rPr>
            </w:pPr>
            <w:r w:rsidRPr="00E653A1">
              <w:rPr>
                <w:color w:val="002060"/>
              </w:rPr>
              <w:t>21/09/2023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420A5" w14:textId="77777777" w:rsidR="00416AFA" w:rsidRPr="00E653A1" w:rsidRDefault="00416AFA" w:rsidP="001F23BB">
            <w:pPr>
              <w:pStyle w:val="rowtabella0"/>
              <w:rPr>
                <w:color w:val="002060"/>
              </w:rPr>
            </w:pPr>
            <w:r w:rsidRPr="00E653A1">
              <w:rPr>
                <w:color w:val="002060"/>
              </w:rPr>
              <w:t>5280 TENSOSTRUTTURA S.</w:t>
            </w:r>
            <w:proofErr w:type="gramStart"/>
            <w:r w:rsidRPr="00E653A1">
              <w:rPr>
                <w:color w:val="002060"/>
              </w:rPr>
              <w:t>M.APPARENTE</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520AC" w14:textId="77777777" w:rsidR="00416AFA" w:rsidRPr="00E653A1" w:rsidRDefault="00416AFA" w:rsidP="001F23BB">
            <w:pPr>
              <w:pStyle w:val="rowtabella0"/>
              <w:rPr>
                <w:color w:val="002060"/>
              </w:rPr>
            </w:pPr>
            <w:r w:rsidRPr="00E653A1">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3524E" w14:textId="77777777" w:rsidR="00416AFA" w:rsidRPr="00E653A1" w:rsidRDefault="00416AFA" w:rsidP="001F23BB">
            <w:pPr>
              <w:pStyle w:val="rowtabella0"/>
              <w:rPr>
                <w:color w:val="002060"/>
              </w:rPr>
            </w:pPr>
            <w:r w:rsidRPr="00E653A1">
              <w:rPr>
                <w:color w:val="002060"/>
              </w:rPr>
              <w:t>VIA LORENZO LOTTO</w:t>
            </w:r>
          </w:p>
        </w:tc>
      </w:tr>
    </w:tbl>
    <w:p w14:paraId="74927AAB" w14:textId="77777777" w:rsidR="00416AFA" w:rsidRDefault="00416AFA" w:rsidP="00416AFA">
      <w:pPr>
        <w:pStyle w:val="breakline"/>
        <w:rPr>
          <w:color w:val="002060"/>
        </w:rPr>
      </w:pPr>
    </w:p>
    <w:p w14:paraId="3278EFC7" w14:textId="77777777" w:rsidR="00416AFA" w:rsidRDefault="00416AFA" w:rsidP="00416AFA">
      <w:pPr>
        <w:pStyle w:val="breakline"/>
        <w:rPr>
          <w:color w:val="002060"/>
        </w:rPr>
      </w:pPr>
    </w:p>
    <w:p w14:paraId="6493704B" w14:textId="77777777" w:rsidR="00416AFA" w:rsidRPr="00E653A1" w:rsidRDefault="00416AFA" w:rsidP="00416AFA">
      <w:pPr>
        <w:pStyle w:val="titolocampionato0"/>
        <w:shd w:val="clear" w:color="auto" w:fill="CCCCCC"/>
        <w:spacing w:before="80" w:after="40"/>
        <w:rPr>
          <w:color w:val="002060"/>
        </w:rPr>
      </w:pPr>
      <w:r w:rsidRPr="00E653A1">
        <w:rPr>
          <w:color w:val="002060"/>
        </w:rPr>
        <w:t>COPPA MARCHE UNDER 19 CALCIO 5</w:t>
      </w:r>
    </w:p>
    <w:p w14:paraId="0747E6A2" w14:textId="77777777" w:rsidR="00416AFA" w:rsidRPr="00E653A1" w:rsidRDefault="00416AFA" w:rsidP="00416AFA">
      <w:pPr>
        <w:pStyle w:val="titoloprinc0"/>
        <w:rPr>
          <w:color w:val="002060"/>
        </w:rPr>
      </w:pPr>
      <w:r w:rsidRPr="00E653A1">
        <w:rPr>
          <w:color w:val="002060"/>
        </w:rPr>
        <w:t>PROGRAMMA GARE</w:t>
      </w:r>
    </w:p>
    <w:p w14:paraId="6C679237" w14:textId="77777777" w:rsidR="00416AFA" w:rsidRPr="00E653A1" w:rsidRDefault="00416AFA" w:rsidP="00416AFA">
      <w:pPr>
        <w:pStyle w:val="breakline"/>
        <w:rPr>
          <w:color w:val="002060"/>
        </w:rPr>
      </w:pPr>
    </w:p>
    <w:p w14:paraId="5C613F1D" w14:textId="77777777" w:rsidR="00416AFA" w:rsidRPr="00E653A1" w:rsidRDefault="00416AFA" w:rsidP="00416AFA">
      <w:pPr>
        <w:pStyle w:val="breakline"/>
        <w:rPr>
          <w:color w:val="002060"/>
        </w:rPr>
      </w:pPr>
    </w:p>
    <w:p w14:paraId="19BF348C" w14:textId="77777777" w:rsidR="00416AFA" w:rsidRPr="00E653A1" w:rsidRDefault="00416AFA" w:rsidP="00416AFA">
      <w:pPr>
        <w:pStyle w:val="sottotitolocampionato10"/>
        <w:rPr>
          <w:color w:val="002060"/>
        </w:rPr>
      </w:pPr>
      <w:r w:rsidRPr="00E653A1">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416AFA" w:rsidRPr="00E653A1" w14:paraId="7E95A1B1"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F9FBF"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047C4"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DFAD4"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C5B94"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1F7F6"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25EE1"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E8E4A"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79D92B11"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690A65" w14:textId="77777777" w:rsidR="00416AFA" w:rsidRPr="00E653A1" w:rsidRDefault="00416AFA" w:rsidP="001F23BB">
            <w:pPr>
              <w:pStyle w:val="rowtabella0"/>
              <w:rPr>
                <w:color w:val="002060"/>
              </w:rPr>
            </w:pPr>
            <w:r w:rsidRPr="00E653A1">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C0B1B6" w14:textId="77777777" w:rsidR="00416AFA" w:rsidRPr="00E653A1" w:rsidRDefault="00416AFA" w:rsidP="001F23BB">
            <w:pPr>
              <w:pStyle w:val="rowtabella0"/>
              <w:rPr>
                <w:color w:val="002060"/>
              </w:rPr>
            </w:pPr>
            <w:r w:rsidRPr="00E653A1">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6E77F8"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FD51AA" w14:textId="77777777" w:rsidR="00416AFA" w:rsidRPr="00E653A1" w:rsidRDefault="00416AFA" w:rsidP="001F23BB">
            <w:pPr>
              <w:pStyle w:val="rowtabella0"/>
              <w:rPr>
                <w:color w:val="002060"/>
              </w:rPr>
            </w:pPr>
            <w:r w:rsidRPr="00E653A1">
              <w:rPr>
                <w:color w:val="002060"/>
              </w:rPr>
              <w:t>24/09/2023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32C82A" w14:textId="77777777" w:rsidR="00416AFA" w:rsidRPr="00E653A1" w:rsidRDefault="00416AFA" w:rsidP="001F23BB">
            <w:pPr>
              <w:pStyle w:val="rowtabella0"/>
              <w:rPr>
                <w:color w:val="002060"/>
              </w:rPr>
            </w:pPr>
            <w:r w:rsidRPr="00E653A1">
              <w:rPr>
                <w:color w:val="002060"/>
              </w:rPr>
              <w:t xml:space="preserve">5429 PAL.COM. </w:t>
            </w:r>
            <w:proofErr w:type="gramStart"/>
            <w:r w:rsidRPr="00E653A1">
              <w:rPr>
                <w:color w:val="002060"/>
              </w:rPr>
              <w:t>S.MICHELE</w:t>
            </w:r>
            <w:proofErr w:type="gramEnd"/>
            <w:r w:rsidRPr="00E653A1">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5D231" w14:textId="77777777" w:rsidR="00416AFA" w:rsidRPr="00E653A1" w:rsidRDefault="00416AFA" w:rsidP="001F23BB">
            <w:pPr>
              <w:pStyle w:val="rowtabella0"/>
              <w:rPr>
                <w:color w:val="002060"/>
              </w:rPr>
            </w:pPr>
            <w:r w:rsidRPr="00E653A1">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D80F6" w14:textId="77777777" w:rsidR="00416AFA" w:rsidRPr="00E653A1" w:rsidRDefault="00416AFA" w:rsidP="001F23BB">
            <w:pPr>
              <w:pStyle w:val="rowtabella0"/>
              <w:rPr>
                <w:color w:val="002060"/>
              </w:rPr>
            </w:pPr>
            <w:r w:rsidRPr="00E653A1">
              <w:rPr>
                <w:color w:val="002060"/>
              </w:rPr>
              <w:t>VIA LORETO</w:t>
            </w:r>
          </w:p>
        </w:tc>
      </w:tr>
    </w:tbl>
    <w:p w14:paraId="1B5612E1" w14:textId="77777777" w:rsidR="00416AFA" w:rsidRPr="00E653A1" w:rsidRDefault="00416AFA" w:rsidP="00416AFA">
      <w:pPr>
        <w:pStyle w:val="breakline"/>
        <w:rPr>
          <w:rFonts w:eastAsiaTheme="minorEastAsia"/>
          <w:color w:val="002060"/>
        </w:rPr>
      </w:pPr>
    </w:p>
    <w:p w14:paraId="501F0433" w14:textId="77777777" w:rsidR="00416AFA" w:rsidRPr="00E653A1" w:rsidRDefault="00416AFA" w:rsidP="00416AFA">
      <w:pPr>
        <w:pStyle w:val="breakline"/>
        <w:rPr>
          <w:color w:val="002060"/>
        </w:rPr>
      </w:pPr>
    </w:p>
    <w:p w14:paraId="50F0F6C9" w14:textId="77777777" w:rsidR="00416AFA" w:rsidRPr="00E653A1" w:rsidRDefault="00416AFA" w:rsidP="00416AFA">
      <w:pPr>
        <w:pStyle w:val="breakline"/>
        <w:rPr>
          <w:color w:val="002060"/>
        </w:rPr>
      </w:pPr>
    </w:p>
    <w:p w14:paraId="47386A31" w14:textId="77777777" w:rsidR="00416AFA" w:rsidRPr="00E653A1" w:rsidRDefault="00416AFA" w:rsidP="00416AFA">
      <w:pPr>
        <w:pStyle w:val="sottotitolocampionato10"/>
        <w:rPr>
          <w:color w:val="002060"/>
        </w:rPr>
      </w:pPr>
      <w:r w:rsidRPr="00E653A1">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292AECD4"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EA63A"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BE367"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FA235"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EC983"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55C9E"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ECB73"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FE181"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33EE5799"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CC481F" w14:textId="77777777" w:rsidR="00416AFA" w:rsidRPr="00E653A1" w:rsidRDefault="00416AFA" w:rsidP="001F23BB">
            <w:pPr>
              <w:pStyle w:val="rowtabella0"/>
              <w:rPr>
                <w:color w:val="002060"/>
              </w:rPr>
            </w:pPr>
            <w:r w:rsidRPr="00E653A1">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F7B590" w14:textId="77777777" w:rsidR="00416AFA" w:rsidRPr="00E653A1" w:rsidRDefault="00416AFA" w:rsidP="001F23BB">
            <w:pPr>
              <w:pStyle w:val="rowtabella0"/>
              <w:rPr>
                <w:color w:val="002060"/>
              </w:rPr>
            </w:pPr>
            <w:r w:rsidRPr="00E653A1">
              <w:rPr>
                <w:color w:val="002060"/>
              </w:rPr>
              <w:t>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FD2929"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20C730" w14:textId="77777777" w:rsidR="00416AFA" w:rsidRPr="00E653A1" w:rsidRDefault="00416AFA" w:rsidP="001F23BB">
            <w:pPr>
              <w:pStyle w:val="rowtabella0"/>
              <w:rPr>
                <w:color w:val="002060"/>
              </w:rPr>
            </w:pPr>
            <w:r w:rsidRPr="00E653A1">
              <w:rPr>
                <w:color w:val="002060"/>
              </w:rPr>
              <w:t>23/09/2023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6463E" w14:textId="77777777" w:rsidR="00416AFA" w:rsidRPr="00E653A1" w:rsidRDefault="00416AFA" w:rsidP="001F23BB">
            <w:pPr>
              <w:pStyle w:val="rowtabella0"/>
              <w:rPr>
                <w:color w:val="002060"/>
              </w:rPr>
            </w:pPr>
            <w:r w:rsidRPr="00E653A1">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418F24" w14:textId="77777777" w:rsidR="00416AFA" w:rsidRPr="00E653A1" w:rsidRDefault="00416AFA" w:rsidP="001F23BB">
            <w:pPr>
              <w:pStyle w:val="rowtabella0"/>
              <w:rPr>
                <w:color w:val="002060"/>
              </w:rPr>
            </w:pPr>
            <w:r w:rsidRPr="00E653A1">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D3105" w14:textId="77777777" w:rsidR="00416AFA" w:rsidRPr="00E653A1" w:rsidRDefault="00416AFA" w:rsidP="001F23BB">
            <w:pPr>
              <w:pStyle w:val="rowtabella0"/>
              <w:rPr>
                <w:color w:val="002060"/>
              </w:rPr>
            </w:pPr>
            <w:r w:rsidRPr="00E653A1">
              <w:rPr>
                <w:color w:val="002060"/>
              </w:rPr>
              <w:t xml:space="preserve">VIA </w:t>
            </w:r>
            <w:proofErr w:type="gramStart"/>
            <w:r w:rsidRPr="00E653A1">
              <w:rPr>
                <w:color w:val="002060"/>
              </w:rPr>
              <w:t>B.BUOZZI</w:t>
            </w:r>
            <w:proofErr w:type="gramEnd"/>
          </w:p>
        </w:tc>
      </w:tr>
    </w:tbl>
    <w:p w14:paraId="59A346B2" w14:textId="77777777" w:rsidR="00416AFA" w:rsidRPr="00E653A1" w:rsidRDefault="00416AFA" w:rsidP="00416AFA">
      <w:pPr>
        <w:pStyle w:val="breakline"/>
        <w:rPr>
          <w:rFonts w:eastAsiaTheme="minorEastAsia"/>
          <w:color w:val="002060"/>
        </w:rPr>
      </w:pPr>
    </w:p>
    <w:p w14:paraId="67DC0AC1" w14:textId="77777777" w:rsidR="00416AFA" w:rsidRPr="00E653A1" w:rsidRDefault="00416AFA" w:rsidP="00416AFA">
      <w:pPr>
        <w:pStyle w:val="breakline"/>
        <w:rPr>
          <w:color w:val="002060"/>
        </w:rPr>
      </w:pPr>
    </w:p>
    <w:p w14:paraId="7F95841F" w14:textId="77777777" w:rsidR="00416AFA" w:rsidRPr="00E653A1" w:rsidRDefault="00416AFA" w:rsidP="00416AFA">
      <w:pPr>
        <w:pStyle w:val="breakline"/>
        <w:rPr>
          <w:color w:val="002060"/>
        </w:rPr>
      </w:pPr>
    </w:p>
    <w:p w14:paraId="25FA9CB0" w14:textId="77777777" w:rsidR="00416AFA" w:rsidRPr="00E653A1" w:rsidRDefault="00416AFA" w:rsidP="00416AFA">
      <w:pPr>
        <w:pStyle w:val="sottotitolocampionato10"/>
        <w:rPr>
          <w:color w:val="002060"/>
        </w:rPr>
      </w:pPr>
      <w:r w:rsidRPr="00E653A1">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333AA36B"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9D67E"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66F5A"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A7F6C"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74720"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057E3"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88152"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6092C"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3DFD6FB5"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9C0FD1" w14:textId="77777777" w:rsidR="00416AFA" w:rsidRPr="00E653A1" w:rsidRDefault="00416AFA" w:rsidP="001F23BB">
            <w:pPr>
              <w:pStyle w:val="rowtabella0"/>
              <w:rPr>
                <w:color w:val="002060"/>
              </w:rPr>
            </w:pPr>
            <w:r w:rsidRPr="00E653A1">
              <w:rPr>
                <w:color w:val="002060"/>
              </w:rPr>
              <w:t>FERMANA FUTSAL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7BDDC" w14:textId="77777777" w:rsidR="00416AFA" w:rsidRPr="00E653A1" w:rsidRDefault="00416AFA" w:rsidP="001F23BB">
            <w:pPr>
              <w:pStyle w:val="rowtabella0"/>
              <w:rPr>
                <w:color w:val="002060"/>
              </w:rPr>
            </w:pPr>
            <w:r w:rsidRPr="00E653A1">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DB815A"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E5121" w14:textId="77777777" w:rsidR="00416AFA" w:rsidRPr="00E653A1" w:rsidRDefault="00416AFA" w:rsidP="001F23BB">
            <w:pPr>
              <w:pStyle w:val="rowtabella0"/>
              <w:rPr>
                <w:color w:val="002060"/>
              </w:rPr>
            </w:pPr>
            <w:r w:rsidRPr="00E653A1">
              <w:rPr>
                <w:color w:val="002060"/>
              </w:rPr>
              <w:t>24/09/2023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7B4D82" w14:textId="77777777" w:rsidR="00416AFA" w:rsidRPr="00E653A1" w:rsidRDefault="00416AFA" w:rsidP="001F23BB">
            <w:pPr>
              <w:pStyle w:val="rowtabella0"/>
              <w:rPr>
                <w:color w:val="002060"/>
              </w:rPr>
            </w:pPr>
            <w:r w:rsidRPr="00E653A1">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594AFF" w14:textId="77777777" w:rsidR="00416AFA" w:rsidRPr="00E653A1" w:rsidRDefault="00416AFA" w:rsidP="001F23BB">
            <w:pPr>
              <w:pStyle w:val="rowtabella0"/>
              <w:rPr>
                <w:color w:val="002060"/>
              </w:rPr>
            </w:pPr>
            <w:r w:rsidRPr="00E653A1">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9ED926" w14:textId="77777777" w:rsidR="00416AFA" w:rsidRPr="00E653A1" w:rsidRDefault="00416AFA" w:rsidP="001F23BB">
            <w:pPr>
              <w:pStyle w:val="rowtabella0"/>
              <w:rPr>
                <w:color w:val="002060"/>
              </w:rPr>
            </w:pPr>
            <w:r w:rsidRPr="00E653A1">
              <w:rPr>
                <w:color w:val="002060"/>
              </w:rPr>
              <w:t>VIA SALVO D'ACQUISTO</w:t>
            </w:r>
          </w:p>
        </w:tc>
      </w:tr>
    </w:tbl>
    <w:p w14:paraId="3EB33D15" w14:textId="77777777" w:rsidR="00416AFA" w:rsidRPr="00E653A1" w:rsidRDefault="00416AFA" w:rsidP="00416AFA">
      <w:pPr>
        <w:pStyle w:val="breakline"/>
        <w:rPr>
          <w:rFonts w:eastAsiaTheme="minorEastAsia"/>
          <w:color w:val="002060"/>
        </w:rPr>
      </w:pPr>
    </w:p>
    <w:p w14:paraId="7D3B2FA8" w14:textId="77777777" w:rsidR="00416AFA" w:rsidRPr="00E653A1" w:rsidRDefault="00416AFA" w:rsidP="00416AFA">
      <w:pPr>
        <w:pStyle w:val="breakline"/>
        <w:rPr>
          <w:color w:val="002060"/>
        </w:rPr>
      </w:pPr>
    </w:p>
    <w:p w14:paraId="62A048D9" w14:textId="77777777" w:rsidR="00416AFA" w:rsidRPr="00E653A1" w:rsidRDefault="00416AFA" w:rsidP="00416AFA">
      <w:pPr>
        <w:pStyle w:val="breakline"/>
        <w:rPr>
          <w:color w:val="002060"/>
        </w:rPr>
      </w:pPr>
    </w:p>
    <w:p w14:paraId="3A17A0BF" w14:textId="77777777" w:rsidR="00416AFA" w:rsidRPr="00E653A1" w:rsidRDefault="00416AFA" w:rsidP="00416AFA">
      <w:pPr>
        <w:pStyle w:val="sottotitolocampionato10"/>
        <w:rPr>
          <w:color w:val="002060"/>
        </w:rPr>
      </w:pPr>
      <w:r w:rsidRPr="00E653A1">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0"/>
        <w:gridCol w:w="385"/>
        <w:gridCol w:w="898"/>
        <w:gridCol w:w="1177"/>
        <w:gridCol w:w="1563"/>
        <w:gridCol w:w="1548"/>
      </w:tblGrid>
      <w:tr w:rsidR="00416AFA" w:rsidRPr="00E653A1" w14:paraId="148BF83E"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E9927"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637E0"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A4385"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D3988"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4E5AF"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C24CB"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C5EC1"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18773FB9"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BF2C1A" w14:textId="77777777" w:rsidR="00416AFA" w:rsidRPr="00E653A1" w:rsidRDefault="00416AFA" w:rsidP="001F23BB">
            <w:pPr>
              <w:pStyle w:val="rowtabella0"/>
              <w:rPr>
                <w:color w:val="002060"/>
              </w:rPr>
            </w:pPr>
            <w:r w:rsidRPr="00E653A1">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0BC985" w14:textId="77777777" w:rsidR="00416AFA" w:rsidRPr="00E653A1" w:rsidRDefault="00416AFA" w:rsidP="001F23BB">
            <w:pPr>
              <w:pStyle w:val="rowtabella0"/>
              <w:rPr>
                <w:color w:val="002060"/>
              </w:rPr>
            </w:pPr>
            <w:r w:rsidRPr="00E653A1">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ED89F"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09156A" w14:textId="77777777" w:rsidR="00416AFA" w:rsidRPr="00E653A1" w:rsidRDefault="00416AFA" w:rsidP="001F23BB">
            <w:pPr>
              <w:pStyle w:val="rowtabella0"/>
              <w:rPr>
                <w:color w:val="002060"/>
              </w:rPr>
            </w:pPr>
            <w:r w:rsidRPr="00E653A1">
              <w:rPr>
                <w:color w:val="002060"/>
              </w:rPr>
              <w:t>23/09/2023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87728D" w14:textId="77777777" w:rsidR="00416AFA" w:rsidRPr="00E653A1" w:rsidRDefault="00416AFA" w:rsidP="001F23BB">
            <w:pPr>
              <w:pStyle w:val="rowtabella0"/>
              <w:rPr>
                <w:color w:val="002060"/>
              </w:rPr>
            </w:pPr>
            <w:r w:rsidRPr="00E653A1">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426C68" w14:textId="77777777" w:rsidR="00416AFA" w:rsidRPr="00E653A1" w:rsidRDefault="00416AFA" w:rsidP="001F23BB">
            <w:pPr>
              <w:pStyle w:val="rowtabella0"/>
              <w:rPr>
                <w:color w:val="002060"/>
              </w:rPr>
            </w:pPr>
            <w:r w:rsidRPr="00E653A1">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459BCF" w14:textId="77777777" w:rsidR="00416AFA" w:rsidRPr="00E653A1" w:rsidRDefault="00416AFA" w:rsidP="001F23BB">
            <w:pPr>
              <w:pStyle w:val="rowtabella0"/>
              <w:rPr>
                <w:color w:val="002060"/>
              </w:rPr>
            </w:pPr>
            <w:r w:rsidRPr="00E653A1">
              <w:rPr>
                <w:color w:val="002060"/>
              </w:rPr>
              <w:t xml:space="preserve">VIA </w:t>
            </w:r>
            <w:proofErr w:type="gramStart"/>
            <w:r w:rsidRPr="00E653A1">
              <w:rPr>
                <w:color w:val="002060"/>
              </w:rPr>
              <w:t>B.ROSSI</w:t>
            </w:r>
            <w:proofErr w:type="gramEnd"/>
            <w:r w:rsidRPr="00E653A1">
              <w:rPr>
                <w:color w:val="002060"/>
              </w:rPr>
              <w:t xml:space="preserve"> SNC</w:t>
            </w:r>
          </w:p>
        </w:tc>
      </w:tr>
    </w:tbl>
    <w:p w14:paraId="31D468C9" w14:textId="77777777" w:rsidR="00416AFA" w:rsidRDefault="00416AFA" w:rsidP="00416AFA">
      <w:pPr>
        <w:pStyle w:val="breakline"/>
        <w:rPr>
          <w:color w:val="002060"/>
        </w:rPr>
      </w:pPr>
    </w:p>
    <w:p w14:paraId="3CC4B2EC" w14:textId="77777777" w:rsidR="00416AFA" w:rsidRPr="00E653A1" w:rsidRDefault="00416AFA" w:rsidP="00416AFA">
      <w:pPr>
        <w:pStyle w:val="titolocampionato0"/>
        <w:shd w:val="clear" w:color="auto" w:fill="CCCCCC"/>
        <w:spacing w:before="80" w:after="40"/>
        <w:rPr>
          <w:color w:val="002060"/>
        </w:rPr>
      </w:pPr>
      <w:r w:rsidRPr="00E653A1">
        <w:rPr>
          <w:color w:val="002060"/>
        </w:rPr>
        <w:t>COPPA MARCHE UNDER17 CALCIO A5</w:t>
      </w:r>
    </w:p>
    <w:p w14:paraId="6110E1A6" w14:textId="77777777" w:rsidR="00416AFA" w:rsidRPr="00DE2E11" w:rsidRDefault="00416AFA" w:rsidP="00416AFA">
      <w:pPr>
        <w:pStyle w:val="titoloprinc0"/>
        <w:rPr>
          <w:color w:val="002060"/>
        </w:rPr>
      </w:pPr>
      <w:r w:rsidRPr="00DE2E11">
        <w:rPr>
          <w:color w:val="002060"/>
        </w:rPr>
        <w:t>VARIAZIONI AL PROGRAMMA GARE</w:t>
      </w:r>
    </w:p>
    <w:p w14:paraId="5FAD75F1" w14:textId="77777777" w:rsidR="00416AFA" w:rsidRPr="00DE2E11" w:rsidRDefault="00416AFA" w:rsidP="00416AFA">
      <w:pPr>
        <w:pStyle w:val="breakline"/>
        <w:rPr>
          <w:color w:val="002060"/>
        </w:rPr>
      </w:pPr>
    </w:p>
    <w:p w14:paraId="1C929A2F" w14:textId="77777777" w:rsidR="00416AFA" w:rsidRDefault="00416AFA" w:rsidP="00416AFA">
      <w:pPr>
        <w:pStyle w:val="breakline"/>
        <w:rPr>
          <w:color w:val="002060"/>
        </w:rPr>
      </w:pPr>
    </w:p>
    <w:p w14:paraId="3F31CBAD" w14:textId="77777777" w:rsidR="00416AFA" w:rsidRPr="00DE2E11" w:rsidRDefault="00416AFA" w:rsidP="00416AFA">
      <w:pPr>
        <w:pStyle w:val="sottotitolocampionato10"/>
        <w:rPr>
          <w:color w:val="002060"/>
        </w:rPr>
      </w:pPr>
      <w:r w:rsidRPr="00DE2E11">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1EE825C7"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F7413" w14:textId="77777777" w:rsidR="00416AFA" w:rsidRPr="00DE2E11" w:rsidRDefault="00416AFA" w:rsidP="001F23BB">
            <w:pPr>
              <w:pStyle w:val="headertabella0"/>
              <w:rPr>
                <w:color w:val="002060"/>
              </w:rPr>
            </w:pPr>
            <w:r w:rsidRPr="00DE2E11">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50101"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43FD5"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19843"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AF98F"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4DE21"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A8981"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9FAD2" w14:textId="77777777" w:rsidR="00416AFA" w:rsidRPr="00DE2E11" w:rsidRDefault="00416AFA" w:rsidP="001F23BB">
            <w:pPr>
              <w:pStyle w:val="headertabella0"/>
              <w:rPr>
                <w:color w:val="002060"/>
              </w:rPr>
            </w:pPr>
            <w:r w:rsidRPr="00DE2E11">
              <w:rPr>
                <w:color w:val="002060"/>
              </w:rPr>
              <w:t>Impianto</w:t>
            </w:r>
          </w:p>
        </w:tc>
      </w:tr>
      <w:tr w:rsidR="00416AFA" w:rsidRPr="00DE2E11" w14:paraId="4E341166"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14D1" w14:textId="77777777" w:rsidR="00416AFA" w:rsidRPr="00197060" w:rsidRDefault="00416AFA" w:rsidP="001F23BB">
            <w:pPr>
              <w:pStyle w:val="rowtabella0"/>
              <w:rPr>
                <w:color w:val="002060"/>
                <w:highlight w:val="yellow"/>
              </w:rPr>
            </w:pPr>
            <w:r w:rsidRPr="00197060">
              <w:rPr>
                <w:color w:val="002060"/>
                <w:highlight w:val="yellow"/>
              </w:rPr>
              <w:t>2</w:t>
            </w:r>
            <w:r>
              <w:rPr>
                <w:color w:val="002060"/>
                <w:highlight w:val="yellow"/>
              </w:rPr>
              <w:t>2</w:t>
            </w:r>
            <w:r w:rsidRPr="00197060">
              <w:rPr>
                <w:color w:val="002060"/>
                <w:highlight w:val="yellow"/>
              </w:rPr>
              <w:t>/09/2023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6162" w14:textId="77777777" w:rsidR="00416AFA" w:rsidRPr="00197060" w:rsidRDefault="00416AFA" w:rsidP="001F23BB">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9CB4" w14:textId="77777777" w:rsidR="00416AFA" w:rsidRPr="00197060" w:rsidRDefault="00416AFA" w:rsidP="001F23BB">
            <w:pPr>
              <w:pStyle w:val="rowtabella0"/>
              <w:rPr>
                <w:color w:val="002060"/>
                <w:highlight w:val="yellow"/>
              </w:rPr>
            </w:pPr>
            <w:r>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596C3" w14:textId="77777777" w:rsidR="00416AFA" w:rsidRPr="00197060" w:rsidRDefault="00416AFA" w:rsidP="001F23BB">
            <w:pPr>
              <w:pStyle w:val="rowtabella0"/>
              <w:rPr>
                <w:color w:val="002060"/>
                <w:highlight w:val="yellow"/>
              </w:rPr>
            </w:pPr>
            <w:r>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56380"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24/09/2023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6E2DD" w14:textId="77777777" w:rsidR="00416AFA" w:rsidRPr="00DE2E11" w:rsidRDefault="00416AFA" w:rsidP="001F23BB">
            <w:pPr>
              <w:pStyle w:val="rowtabella0"/>
              <w:jc w:val="center"/>
              <w:rPr>
                <w:color w:val="002060"/>
              </w:rPr>
            </w:pPr>
            <w:r w:rsidRPr="00010467">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A3AEC"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350EA" w14:textId="77777777" w:rsidR="00416AFA" w:rsidRPr="00DE2E11" w:rsidRDefault="00416AFA" w:rsidP="001F23BB">
            <w:pPr>
              <w:pStyle w:val="rowtabella0"/>
              <w:rPr>
                <w:color w:val="002060"/>
              </w:rPr>
            </w:pPr>
          </w:p>
        </w:tc>
      </w:tr>
    </w:tbl>
    <w:p w14:paraId="3E8C6194" w14:textId="77777777" w:rsidR="00416AFA" w:rsidRDefault="00416AFA" w:rsidP="00416AFA">
      <w:pPr>
        <w:pStyle w:val="titoloprinc0"/>
        <w:rPr>
          <w:color w:val="002060"/>
          <w:sz w:val="22"/>
          <w:szCs w:val="22"/>
        </w:rPr>
      </w:pPr>
    </w:p>
    <w:p w14:paraId="2A883758" w14:textId="77777777" w:rsidR="00416AFA" w:rsidRPr="00DE2E11" w:rsidRDefault="00416AFA" w:rsidP="00416AFA">
      <w:pPr>
        <w:pStyle w:val="sottotitolocampionato10"/>
        <w:rPr>
          <w:color w:val="002060"/>
        </w:rPr>
      </w:pPr>
      <w:r w:rsidRPr="00DE2E11">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6269C57B"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FF6DF"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EA2ED"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D36BD"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9C5EF"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B0A10"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DD00C"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31F33"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09BE6" w14:textId="77777777" w:rsidR="00416AFA" w:rsidRPr="00DE2E11" w:rsidRDefault="00416AFA" w:rsidP="001F23BB">
            <w:pPr>
              <w:pStyle w:val="headertabella0"/>
              <w:rPr>
                <w:color w:val="002060"/>
              </w:rPr>
            </w:pPr>
            <w:r w:rsidRPr="00DE2E11">
              <w:rPr>
                <w:color w:val="002060"/>
              </w:rPr>
              <w:t>Impianto</w:t>
            </w:r>
          </w:p>
        </w:tc>
      </w:tr>
      <w:tr w:rsidR="00416AFA" w:rsidRPr="00DE2E11" w14:paraId="75C5E357"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F480" w14:textId="77777777" w:rsidR="00416AFA" w:rsidRPr="00197060" w:rsidRDefault="00416AFA" w:rsidP="001F23BB">
            <w:pPr>
              <w:pStyle w:val="rowtabella0"/>
              <w:rPr>
                <w:color w:val="002060"/>
                <w:highlight w:val="yellow"/>
              </w:rPr>
            </w:pPr>
            <w:r w:rsidRPr="00197060">
              <w:rPr>
                <w:color w:val="002060"/>
                <w:highlight w:val="yellow"/>
              </w:rPr>
              <w:t>2</w:t>
            </w:r>
            <w:r>
              <w:rPr>
                <w:color w:val="002060"/>
                <w:highlight w:val="yellow"/>
              </w:rPr>
              <w:t>6</w:t>
            </w:r>
            <w:r w:rsidRPr="00197060">
              <w:rPr>
                <w:color w:val="002060"/>
                <w:highlight w:val="yellow"/>
              </w:rPr>
              <w:t>/09/2023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58CCB" w14:textId="77777777" w:rsidR="00416AFA" w:rsidRPr="00197060" w:rsidRDefault="00416AFA" w:rsidP="001F23BB">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2DB8" w14:textId="77777777" w:rsidR="00416AFA" w:rsidRPr="00197060" w:rsidRDefault="00416AFA" w:rsidP="001F23BB">
            <w:pPr>
              <w:pStyle w:val="rowtabella0"/>
              <w:rPr>
                <w:color w:val="002060"/>
                <w:highlight w:val="yellow"/>
              </w:rPr>
            </w:pPr>
            <w:r>
              <w:rPr>
                <w:color w:val="002060"/>
                <w:highlight w:val="yellow"/>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1F44B" w14:textId="77777777" w:rsidR="00416AFA" w:rsidRPr="00197060" w:rsidRDefault="00416AFA" w:rsidP="001F23BB">
            <w:pPr>
              <w:pStyle w:val="rowtabella0"/>
              <w:rPr>
                <w:color w:val="002060"/>
                <w:highlight w:val="yellow"/>
              </w:rPr>
            </w:pPr>
            <w:r>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58BE1"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23/09/2023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41E23" w14:textId="77777777" w:rsidR="00416AFA" w:rsidRPr="00DE2E11" w:rsidRDefault="00416AFA" w:rsidP="001F23BB">
            <w:pPr>
              <w:pStyle w:val="rowtabella0"/>
              <w:jc w:val="center"/>
              <w:rPr>
                <w:color w:val="002060"/>
              </w:rPr>
            </w:pPr>
            <w:r w:rsidRPr="00180CD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51807" w14:textId="77777777" w:rsidR="00416AFA" w:rsidRPr="004F0220" w:rsidRDefault="00416AFA" w:rsidP="001F23BB">
            <w:pPr>
              <w:jc w:val="center"/>
              <w:rPr>
                <w:rFonts w:ascii="Arial" w:hAnsi="Arial" w:cs="Arial"/>
                <w:color w:val="002060"/>
                <w:sz w:val="12"/>
                <w:szCs w:val="12"/>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7B34A" w14:textId="77777777" w:rsidR="00416AFA" w:rsidRPr="00DE2E11" w:rsidRDefault="00416AFA" w:rsidP="001F23BB">
            <w:pPr>
              <w:pStyle w:val="rowtabella0"/>
              <w:rPr>
                <w:color w:val="002060"/>
              </w:rPr>
            </w:pPr>
          </w:p>
        </w:tc>
      </w:tr>
    </w:tbl>
    <w:p w14:paraId="43AF690E" w14:textId="77777777" w:rsidR="00416AFA" w:rsidRDefault="00416AFA" w:rsidP="00416AFA">
      <w:pPr>
        <w:pStyle w:val="titoloprinc0"/>
        <w:rPr>
          <w:color w:val="002060"/>
          <w:sz w:val="22"/>
          <w:szCs w:val="22"/>
        </w:rPr>
      </w:pPr>
    </w:p>
    <w:p w14:paraId="3B5E2005" w14:textId="77777777" w:rsidR="00416AFA" w:rsidRPr="00DE2E11" w:rsidRDefault="00416AFA" w:rsidP="00416AFA">
      <w:pPr>
        <w:pStyle w:val="sottotitolocampionato10"/>
        <w:rPr>
          <w:color w:val="002060"/>
        </w:rPr>
      </w:pPr>
      <w:r w:rsidRPr="00DE2E11">
        <w:rPr>
          <w:color w:val="002060"/>
        </w:rPr>
        <w:t xml:space="preserve">GIRONE </w:t>
      </w:r>
      <w:r>
        <w:rPr>
          <w:color w:val="002060"/>
        </w:rPr>
        <w:t>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6E869F25"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F22CE"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6FB25"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DB121"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10E09"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4614F"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5FF39"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CFA48"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A8E6C" w14:textId="77777777" w:rsidR="00416AFA" w:rsidRPr="00DE2E11" w:rsidRDefault="00416AFA" w:rsidP="001F23BB">
            <w:pPr>
              <w:pStyle w:val="headertabella0"/>
              <w:rPr>
                <w:color w:val="002060"/>
              </w:rPr>
            </w:pPr>
            <w:r w:rsidRPr="00DE2E11">
              <w:rPr>
                <w:color w:val="002060"/>
              </w:rPr>
              <w:t>Impianto</w:t>
            </w:r>
          </w:p>
        </w:tc>
      </w:tr>
      <w:tr w:rsidR="00416AFA" w:rsidRPr="00DE2E11" w14:paraId="73164829"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4D72" w14:textId="77777777" w:rsidR="00416AFA" w:rsidRPr="00197060" w:rsidRDefault="00416AFA" w:rsidP="001F23BB">
            <w:pPr>
              <w:pStyle w:val="rowtabella0"/>
              <w:rPr>
                <w:color w:val="002060"/>
                <w:highlight w:val="yellow"/>
              </w:rPr>
            </w:pPr>
            <w:r w:rsidRPr="00197060">
              <w:rPr>
                <w:color w:val="002060"/>
                <w:highlight w:val="yellow"/>
              </w:rPr>
              <w:t>2</w:t>
            </w:r>
            <w:r>
              <w:rPr>
                <w:color w:val="002060"/>
                <w:highlight w:val="yellow"/>
              </w:rPr>
              <w:t>4</w:t>
            </w:r>
            <w:r w:rsidRPr="00197060">
              <w:rPr>
                <w:color w:val="002060"/>
                <w:highlight w:val="yellow"/>
              </w:rPr>
              <w:t>/09/2023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BE3C1" w14:textId="77777777" w:rsidR="00416AFA" w:rsidRPr="00197060" w:rsidRDefault="00416AFA" w:rsidP="001F23BB">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5F0C" w14:textId="77777777" w:rsidR="00416AFA" w:rsidRPr="00197060" w:rsidRDefault="00416AFA" w:rsidP="001F23BB">
            <w:pPr>
              <w:pStyle w:val="rowtabella0"/>
              <w:rPr>
                <w:color w:val="002060"/>
                <w:highlight w:val="yellow"/>
              </w:rPr>
            </w:pPr>
            <w:r>
              <w:rPr>
                <w:color w:val="002060"/>
                <w:highlight w:val="yellow"/>
              </w:rPr>
              <w:t>FUTSAL VIRE GEOSISTEM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139F" w14:textId="77777777" w:rsidR="00416AFA" w:rsidRPr="00197060" w:rsidRDefault="00416AFA" w:rsidP="001F23BB">
            <w:pPr>
              <w:pStyle w:val="rowtabella0"/>
              <w:rPr>
                <w:color w:val="002060"/>
                <w:highlight w:val="yellow"/>
              </w:rPr>
            </w:pPr>
            <w:r>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18072" w14:textId="77777777" w:rsidR="00416AFA" w:rsidRPr="004F0220" w:rsidRDefault="00416AFA" w:rsidP="001F23BB">
            <w:pPr>
              <w:jc w:val="cente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6C67" w14:textId="77777777" w:rsidR="00416AFA" w:rsidRPr="00DE2E11" w:rsidRDefault="00416AFA" w:rsidP="001F23BB">
            <w:pPr>
              <w:pStyle w:val="rowtabella0"/>
              <w:jc w:val="center"/>
              <w:rPr>
                <w:color w:val="002060"/>
              </w:rPr>
            </w:pPr>
            <w:r w:rsidRPr="00180CDE">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A734"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B2C10" w14:textId="77777777" w:rsidR="00416AFA" w:rsidRPr="00DE2E11" w:rsidRDefault="00416AFA" w:rsidP="001F23BB">
            <w:pPr>
              <w:pStyle w:val="rowtabella0"/>
              <w:rPr>
                <w:color w:val="002060"/>
              </w:rPr>
            </w:pPr>
          </w:p>
        </w:tc>
      </w:tr>
    </w:tbl>
    <w:p w14:paraId="38DB51BE" w14:textId="77777777" w:rsidR="00416AFA" w:rsidRDefault="00416AFA" w:rsidP="00416AFA">
      <w:pPr>
        <w:pStyle w:val="titoloprinc0"/>
        <w:rPr>
          <w:color w:val="002060"/>
          <w:sz w:val="22"/>
          <w:szCs w:val="22"/>
        </w:rPr>
      </w:pPr>
    </w:p>
    <w:p w14:paraId="50DBC1CF" w14:textId="77777777" w:rsidR="00416AFA" w:rsidRPr="00DE2E11" w:rsidRDefault="00416AFA" w:rsidP="00416AFA">
      <w:pPr>
        <w:pStyle w:val="sottotitolocampionato10"/>
        <w:rPr>
          <w:color w:val="002060"/>
        </w:rPr>
      </w:pPr>
      <w:r w:rsidRPr="00DE2E11">
        <w:rPr>
          <w:color w:val="002060"/>
        </w:rPr>
        <w:t xml:space="preserve">GIRONE </w:t>
      </w:r>
      <w:r>
        <w:rPr>
          <w:color w:val="002060"/>
        </w:rPr>
        <w:t>H</w:t>
      </w:r>
      <w:r>
        <w:rPr>
          <w:color w:val="002060"/>
        </w:rPr>
        <w:tab/>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2788D751"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70F99"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E1B8D"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3C830"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3BCB7"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BAC3E"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BB8B6"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A176D"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18D5C" w14:textId="77777777" w:rsidR="00416AFA" w:rsidRPr="00DE2E11" w:rsidRDefault="00416AFA" w:rsidP="001F23BB">
            <w:pPr>
              <w:pStyle w:val="headertabella0"/>
              <w:rPr>
                <w:color w:val="002060"/>
              </w:rPr>
            </w:pPr>
            <w:r w:rsidRPr="00DE2E11">
              <w:rPr>
                <w:color w:val="002060"/>
              </w:rPr>
              <w:t>Impianto</w:t>
            </w:r>
          </w:p>
        </w:tc>
      </w:tr>
      <w:tr w:rsidR="00416AFA" w:rsidRPr="00DE2E11" w14:paraId="142FF204"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108C" w14:textId="77777777" w:rsidR="00416AFA" w:rsidRPr="00197060" w:rsidRDefault="00416AFA" w:rsidP="001F23BB">
            <w:pPr>
              <w:pStyle w:val="rowtabella0"/>
              <w:rPr>
                <w:color w:val="002060"/>
                <w:highlight w:val="yellow"/>
              </w:rPr>
            </w:pPr>
            <w:r>
              <w:rPr>
                <w:color w:val="002060"/>
                <w:highlight w:val="yellow"/>
              </w:rPr>
              <w:t>03</w:t>
            </w:r>
            <w:r w:rsidRPr="00197060">
              <w:rPr>
                <w:color w:val="002060"/>
                <w:highlight w:val="yellow"/>
              </w:rPr>
              <w:t>/</w:t>
            </w:r>
            <w:r>
              <w:rPr>
                <w:color w:val="002060"/>
                <w:highlight w:val="yellow"/>
              </w:rPr>
              <w:t>10</w:t>
            </w:r>
            <w:r w:rsidRPr="00197060">
              <w:rPr>
                <w:color w:val="002060"/>
                <w:highlight w:val="yellow"/>
              </w:rPr>
              <w:t>/2023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A7B3" w14:textId="77777777" w:rsidR="00416AFA" w:rsidRPr="00197060" w:rsidRDefault="00416AFA" w:rsidP="001F23BB">
            <w:pPr>
              <w:pStyle w:val="rowtabella0"/>
              <w:jc w:val="center"/>
              <w:rPr>
                <w:color w:val="002060"/>
                <w:highlight w:val="yellow"/>
              </w:rPr>
            </w:pPr>
            <w:r>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A3386" w14:textId="77777777" w:rsidR="00416AFA" w:rsidRPr="00197060" w:rsidRDefault="00416AFA" w:rsidP="001F23BB">
            <w:pPr>
              <w:pStyle w:val="rowtabella0"/>
              <w:rPr>
                <w:color w:val="002060"/>
                <w:highlight w:val="yellow"/>
              </w:rPr>
            </w:pPr>
            <w:r>
              <w:rPr>
                <w:color w:val="002060"/>
                <w:highlight w:val="yellow"/>
              </w:rPr>
              <w:t>FIGHT BULLS CORRIDONIA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7900B" w14:textId="77777777" w:rsidR="00416AFA" w:rsidRPr="00197060" w:rsidRDefault="00416AFA" w:rsidP="001F23BB">
            <w:pPr>
              <w:pStyle w:val="rowtabella0"/>
              <w:rPr>
                <w:color w:val="002060"/>
                <w:highlight w:val="yellow"/>
              </w:rPr>
            </w:pPr>
            <w:r>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D336"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04/10/2023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C7098" w14:textId="77777777" w:rsidR="00416AFA" w:rsidRPr="00DE2E11" w:rsidRDefault="00416AFA" w:rsidP="001F23BB">
            <w:pPr>
              <w:pStyle w:val="rowtabella0"/>
              <w:jc w:val="center"/>
              <w:rPr>
                <w:color w:val="002060"/>
              </w:rPr>
            </w:pPr>
            <w:r w:rsidRPr="00180CDE">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56FA" w14:textId="77777777" w:rsidR="00416AFA" w:rsidRPr="004F0220" w:rsidRDefault="00416AFA" w:rsidP="001F23BB">
            <w:pPr>
              <w:jc w:val="center"/>
              <w:rPr>
                <w:rFonts w:ascii="Arial" w:hAnsi="Arial" w:cs="Arial"/>
                <w:color w:val="002060"/>
                <w:sz w:val="12"/>
                <w:szCs w:val="12"/>
              </w:rPr>
            </w:pPr>
            <w:r>
              <w:rPr>
                <w:rFonts w:ascii="Arial" w:hAnsi="Arial" w:cs="Arial"/>
                <w:color w:val="002060"/>
                <w:sz w:val="12"/>
                <w:szCs w:val="12"/>
              </w:rPr>
              <w:t>18:45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D93E8" w14:textId="77777777" w:rsidR="00416AFA" w:rsidRPr="00DE2E11" w:rsidRDefault="00416AFA" w:rsidP="001F23BB">
            <w:pPr>
              <w:pStyle w:val="rowtabella0"/>
              <w:rPr>
                <w:color w:val="002060"/>
              </w:rPr>
            </w:pPr>
          </w:p>
        </w:tc>
      </w:tr>
    </w:tbl>
    <w:p w14:paraId="0E6448EA" w14:textId="77777777" w:rsidR="00416AFA" w:rsidRPr="00010467" w:rsidRDefault="00416AFA" w:rsidP="00416AFA">
      <w:pPr>
        <w:pStyle w:val="titoloprinc0"/>
        <w:rPr>
          <w:color w:val="002060"/>
          <w:sz w:val="22"/>
          <w:szCs w:val="22"/>
        </w:rPr>
      </w:pPr>
    </w:p>
    <w:p w14:paraId="384DFB18" w14:textId="77777777" w:rsidR="00416AFA" w:rsidRPr="00E653A1" w:rsidRDefault="00416AFA" w:rsidP="00416AFA">
      <w:pPr>
        <w:pStyle w:val="titoloprinc0"/>
        <w:rPr>
          <w:color w:val="002060"/>
        </w:rPr>
      </w:pPr>
      <w:r w:rsidRPr="00E653A1">
        <w:rPr>
          <w:color w:val="002060"/>
        </w:rPr>
        <w:t>PROGRAMMA GARE</w:t>
      </w:r>
    </w:p>
    <w:p w14:paraId="22A6A981" w14:textId="77777777" w:rsidR="00416AFA" w:rsidRPr="00E653A1" w:rsidRDefault="00416AFA" w:rsidP="00416AFA">
      <w:pPr>
        <w:pStyle w:val="breakline"/>
        <w:rPr>
          <w:color w:val="002060"/>
        </w:rPr>
      </w:pPr>
    </w:p>
    <w:p w14:paraId="6EC16EE9" w14:textId="77777777" w:rsidR="00416AFA" w:rsidRPr="00E653A1" w:rsidRDefault="00416AFA" w:rsidP="00416AFA">
      <w:pPr>
        <w:pStyle w:val="breakline"/>
        <w:rPr>
          <w:color w:val="002060"/>
        </w:rPr>
      </w:pPr>
    </w:p>
    <w:p w14:paraId="0DC8D191" w14:textId="77777777" w:rsidR="00416AFA" w:rsidRPr="00E653A1" w:rsidRDefault="00416AFA" w:rsidP="00416AFA">
      <w:pPr>
        <w:pStyle w:val="sottotitolocampionato10"/>
        <w:rPr>
          <w:color w:val="002060"/>
        </w:rPr>
      </w:pPr>
      <w:r w:rsidRPr="00E653A1">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7B5D58DF"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C50F5"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ACA6E"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4A883"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19F87"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1D423"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4113E"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638C9"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2DA55B83"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276BC1" w14:textId="77777777" w:rsidR="00416AFA" w:rsidRPr="00E653A1" w:rsidRDefault="00416AFA" w:rsidP="001F23BB">
            <w:pPr>
              <w:pStyle w:val="rowtabella0"/>
              <w:rPr>
                <w:color w:val="002060"/>
              </w:rPr>
            </w:pPr>
            <w:r w:rsidRPr="00E653A1">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DB7FC" w14:textId="77777777" w:rsidR="00416AFA" w:rsidRPr="00E653A1" w:rsidRDefault="00416AFA" w:rsidP="001F23BB">
            <w:pPr>
              <w:pStyle w:val="rowtabella0"/>
              <w:rPr>
                <w:color w:val="002060"/>
              </w:rPr>
            </w:pPr>
            <w:r w:rsidRPr="00E653A1">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81576"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C44AE" w14:textId="77777777" w:rsidR="00416AFA" w:rsidRPr="00E653A1" w:rsidRDefault="00416AFA" w:rsidP="001F23BB">
            <w:pPr>
              <w:pStyle w:val="rowtabella0"/>
              <w:rPr>
                <w:color w:val="002060"/>
              </w:rPr>
            </w:pPr>
            <w:r w:rsidRPr="00E653A1">
              <w:rPr>
                <w:color w:val="002060"/>
              </w:rPr>
              <w:t>22/09/2023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3A7F2" w14:textId="77777777" w:rsidR="00416AFA" w:rsidRPr="00E653A1" w:rsidRDefault="00416AFA" w:rsidP="001F23BB">
            <w:pPr>
              <w:pStyle w:val="rowtabella0"/>
              <w:rPr>
                <w:color w:val="002060"/>
              </w:rPr>
            </w:pPr>
            <w:r w:rsidRPr="00E653A1">
              <w:rPr>
                <w:color w:val="002060"/>
              </w:rPr>
              <w:t>5464 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EB57F" w14:textId="77777777" w:rsidR="00416AFA" w:rsidRPr="00E653A1" w:rsidRDefault="00416AFA" w:rsidP="001F23BB">
            <w:pPr>
              <w:pStyle w:val="rowtabella0"/>
              <w:rPr>
                <w:color w:val="002060"/>
              </w:rPr>
            </w:pPr>
            <w:r w:rsidRPr="00E653A1">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5A707" w14:textId="77777777" w:rsidR="00416AFA" w:rsidRPr="00E653A1" w:rsidRDefault="00416AFA" w:rsidP="001F23BB">
            <w:pPr>
              <w:pStyle w:val="rowtabella0"/>
              <w:rPr>
                <w:color w:val="002060"/>
              </w:rPr>
            </w:pPr>
            <w:r w:rsidRPr="00E653A1">
              <w:rPr>
                <w:color w:val="002060"/>
              </w:rPr>
              <w:t>VIA DELLE ESPOSIZIONI, 33</w:t>
            </w:r>
          </w:p>
        </w:tc>
      </w:tr>
    </w:tbl>
    <w:p w14:paraId="3BB46B42" w14:textId="77777777" w:rsidR="00416AFA" w:rsidRPr="00E653A1" w:rsidRDefault="00416AFA" w:rsidP="00416AFA">
      <w:pPr>
        <w:pStyle w:val="breakline"/>
        <w:rPr>
          <w:rFonts w:eastAsiaTheme="minorEastAsia"/>
          <w:color w:val="002060"/>
        </w:rPr>
      </w:pPr>
    </w:p>
    <w:p w14:paraId="1383A56F" w14:textId="77777777" w:rsidR="00416AFA" w:rsidRPr="00E653A1" w:rsidRDefault="00416AFA" w:rsidP="00416AFA">
      <w:pPr>
        <w:pStyle w:val="breakline"/>
        <w:rPr>
          <w:color w:val="002060"/>
        </w:rPr>
      </w:pPr>
    </w:p>
    <w:p w14:paraId="3C6E60BA" w14:textId="77777777" w:rsidR="00416AFA" w:rsidRPr="00E653A1" w:rsidRDefault="00416AFA" w:rsidP="00416AFA">
      <w:pPr>
        <w:pStyle w:val="breakline"/>
        <w:rPr>
          <w:color w:val="002060"/>
        </w:rPr>
      </w:pPr>
    </w:p>
    <w:p w14:paraId="71818B65" w14:textId="77777777" w:rsidR="00416AFA" w:rsidRPr="00E653A1" w:rsidRDefault="00416AFA" w:rsidP="00416AFA">
      <w:pPr>
        <w:pStyle w:val="sottotitolocampionato10"/>
        <w:rPr>
          <w:color w:val="002060"/>
        </w:rPr>
      </w:pPr>
      <w:r w:rsidRPr="00E653A1">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416AFA" w:rsidRPr="00E653A1" w14:paraId="65B6BB6B"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D9B01"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02BD7"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E8C9B"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4E44F"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787E9"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5CDFD"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C1C4F"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01B52494"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40E4F8" w14:textId="77777777" w:rsidR="00416AFA" w:rsidRPr="00E653A1" w:rsidRDefault="00416AFA" w:rsidP="001F23BB">
            <w:pPr>
              <w:pStyle w:val="rowtabella0"/>
              <w:rPr>
                <w:color w:val="002060"/>
              </w:rPr>
            </w:pPr>
            <w:r w:rsidRPr="00E653A1">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9CC38E" w14:textId="77777777" w:rsidR="00416AFA" w:rsidRPr="00E653A1" w:rsidRDefault="00416AFA" w:rsidP="001F23BB">
            <w:pPr>
              <w:pStyle w:val="rowtabella0"/>
              <w:rPr>
                <w:color w:val="002060"/>
              </w:rPr>
            </w:pPr>
            <w:r w:rsidRPr="00E653A1">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06E0AC"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E60845" w14:textId="77777777" w:rsidR="00416AFA" w:rsidRPr="00E653A1" w:rsidRDefault="00416AFA" w:rsidP="001F23BB">
            <w:pPr>
              <w:pStyle w:val="rowtabella0"/>
              <w:rPr>
                <w:color w:val="002060"/>
              </w:rPr>
            </w:pPr>
            <w:r w:rsidRPr="00E653A1">
              <w:rPr>
                <w:color w:val="002060"/>
              </w:rPr>
              <w:t>23/09/2023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D7F41E" w14:textId="77777777" w:rsidR="00416AFA" w:rsidRPr="00E653A1" w:rsidRDefault="00416AFA" w:rsidP="001F23BB">
            <w:pPr>
              <w:pStyle w:val="rowtabella0"/>
              <w:rPr>
                <w:color w:val="002060"/>
              </w:rPr>
            </w:pPr>
            <w:r w:rsidRPr="00E653A1">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BCED74" w14:textId="77777777" w:rsidR="00416AFA" w:rsidRPr="00E653A1" w:rsidRDefault="00416AFA" w:rsidP="001F23BB">
            <w:pPr>
              <w:pStyle w:val="rowtabella0"/>
              <w:rPr>
                <w:color w:val="002060"/>
              </w:rPr>
            </w:pPr>
            <w:r w:rsidRPr="00E653A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E4AB6" w14:textId="77777777" w:rsidR="00416AFA" w:rsidRPr="00E653A1" w:rsidRDefault="00416AFA" w:rsidP="001F23BB">
            <w:pPr>
              <w:pStyle w:val="rowtabella0"/>
              <w:rPr>
                <w:color w:val="002060"/>
              </w:rPr>
            </w:pPr>
            <w:r w:rsidRPr="00E653A1">
              <w:rPr>
                <w:color w:val="002060"/>
              </w:rPr>
              <w:t>VIA MADRE TERESA DI CALCUTTA</w:t>
            </w:r>
          </w:p>
        </w:tc>
      </w:tr>
    </w:tbl>
    <w:p w14:paraId="1D48E9EE" w14:textId="77777777" w:rsidR="00416AFA" w:rsidRPr="00E653A1" w:rsidRDefault="00416AFA" w:rsidP="00416AFA">
      <w:pPr>
        <w:pStyle w:val="breakline"/>
        <w:rPr>
          <w:rFonts w:eastAsiaTheme="minorEastAsia"/>
          <w:color w:val="002060"/>
        </w:rPr>
      </w:pPr>
    </w:p>
    <w:p w14:paraId="114310BB" w14:textId="77777777" w:rsidR="00416AFA" w:rsidRPr="00E653A1" w:rsidRDefault="00416AFA" w:rsidP="00416AFA">
      <w:pPr>
        <w:pStyle w:val="breakline"/>
        <w:rPr>
          <w:color w:val="002060"/>
        </w:rPr>
      </w:pPr>
    </w:p>
    <w:p w14:paraId="54E58211" w14:textId="77777777" w:rsidR="00416AFA" w:rsidRPr="00E653A1" w:rsidRDefault="00416AFA" w:rsidP="00416AFA">
      <w:pPr>
        <w:pStyle w:val="breakline"/>
        <w:rPr>
          <w:color w:val="002060"/>
        </w:rPr>
      </w:pPr>
    </w:p>
    <w:p w14:paraId="03BB9F7F" w14:textId="77777777" w:rsidR="00416AFA" w:rsidRPr="00E653A1" w:rsidRDefault="00416AFA" w:rsidP="00416AFA">
      <w:pPr>
        <w:pStyle w:val="sottotitolocampionato10"/>
        <w:rPr>
          <w:color w:val="002060"/>
        </w:rPr>
      </w:pPr>
      <w:r w:rsidRPr="00E653A1">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08E77E6F"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26C08"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73EC8"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04A41"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DAA61"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E345C"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BA78D"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7CF46"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47FCFDA2"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EA1F2C" w14:textId="77777777" w:rsidR="00416AFA" w:rsidRPr="00E653A1" w:rsidRDefault="00416AFA" w:rsidP="001F23BB">
            <w:pPr>
              <w:pStyle w:val="rowtabella0"/>
              <w:rPr>
                <w:color w:val="002060"/>
              </w:rPr>
            </w:pPr>
            <w:r w:rsidRPr="00E653A1">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BAB353" w14:textId="77777777" w:rsidR="00416AFA" w:rsidRPr="00E653A1" w:rsidRDefault="00416AFA" w:rsidP="001F23BB">
            <w:pPr>
              <w:pStyle w:val="rowtabella0"/>
              <w:rPr>
                <w:color w:val="002060"/>
              </w:rPr>
            </w:pPr>
            <w:r w:rsidRPr="00E653A1">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E56EA"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D907BA" w14:textId="77777777" w:rsidR="00416AFA" w:rsidRPr="00E653A1" w:rsidRDefault="00416AFA" w:rsidP="001F23BB">
            <w:pPr>
              <w:pStyle w:val="rowtabella0"/>
              <w:rPr>
                <w:color w:val="002060"/>
              </w:rPr>
            </w:pPr>
            <w:r w:rsidRPr="00E653A1">
              <w:rPr>
                <w:color w:val="002060"/>
              </w:rPr>
              <w:t>26/09/2023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A57AA" w14:textId="77777777" w:rsidR="00416AFA" w:rsidRPr="00E653A1" w:rsidRDefault="00416AFA" w:rsidP="001F23BB">
            <w:pPr>
              <w:pStyle w:val="rowtabella0"/>
              <w:rPr>
                <w:color w:val="002060"/>
              </w:rPr>
            </w:pPr>
            <w:r w:rsidRPr="00E653A1">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20095" w14:textId="77777777" w:rsidR="00416AFA" w:rsidRPr="00E653A1" w:rsidRDefault="00416AFA" w:rsidP="001F23BB">
            <w:pPr>
              <w:pStyle w:val="rowtabella0"/>
              <w:rPr>
                <w:color w:val="002060"/>
              </w:rPr>
            </w:pPr>
            <w:r w:rsidRPr="00E653A1">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6D164A" w14:textId="77777777" w:rsidR="00416AFA" w:rsidRPr="00E653A1" w:rsidRDefault="00416AFA" w:rsidP="001F23BB">
            <w:pPr>
              <w:pStyle w:val="rowtabella0"/>
              <w:rPr>
                <w:color w:val="002060"/>
              </w:rPr>
            </w:pPr>
            <w:r w:rsidRPr="00E653A1">
              <w:rPr>
                <w:color w:val="002060"/>
              </w:rPr>
              <w:t>VIA VESCOVARA, 7</w:t>
            </w:r>
          </w:p>
        </w:tc>
      </w:tr>
    </w:tbl>
    <w:p w14:paraId="4F9B0724" w14:textId="77777777" w:rsidR="00416AFA" w:rsidRPr="00E653A1" w:rsidRDefault="00416AFA" w:rsidP="00416AFA">
      <w:pPr>
        <w:pStyle w:val="breakline"/>
        <w:rPr>
          <w:rFonts w:eastAsiaTheme="minorEastAsia"/>
          <w:color w:val="002060"/>
        </w:rPr>
      </w:pPr>
    </w:p>
    <w:p w14:paraId="096DE160" w14:textId="77777777" w:rsidR="00416AFA" w:rsidRPr="00E653A1" w:rsidRDefault="00416AFA" w:rsidP="00416AFA">
      <w:pPr>
        <w:pStyle w:val="breakline"/>
        <w:rPr>
          <w:color w:val="002060"/>
        </w:rPr>
      </w:pPr>
    </w:p>
    <w:p w14:paraId="576BC590" w14:textId="77777777" w:rsidR="00416AFA" w:rsidRPr="00E653A1" w:rsidRDefault="00416AFA" w:rsidP="00416AFA">
      <w:pPr>
        <w:pStyle w:val="breakline"/>
        <w:rPr>
          <w:color w:val="002060"/>
        </w:rPr>
      </w:pPr>
    </w:p>
    <w:p w14:paraId="5C870D29" w14:textId="77777777" w:rsidR="00416AFA" w:rsidRPr="00E653A1" w:rsidRDefault="00416AFA" w:rsidP="00416AFA">
      <w:pPr>
        <w:pStyle w:val="sottotitolocampionato10"/>
        <w:rPr>
          <w:color w:val="002060"/>
        </w:rPr>
      </w:pPr>
      <w:r w:rsidRPr="00E653A1">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416AFA" w:rsidRPr="00E653A1" w14:paraId="2DEB6A0A"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0D4A8"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B070C"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A4548"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0A089"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BAF9D"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D0003"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65519"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481F44B5"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4FBFD3" w14:textId="77777777" w:rsidR="00416AFA" w:rsidRPr="00E653A1" w:rsidRDefault="00416AFA" w:rsidP="001F23BB">
            <w:pPr>
              <w:pStyle w:val="rowtabella0"/>
              <w:rPr>
                <w:color w:val="002060"/>
              </w:rPr>
            </w:pPr>
            <w:r w:rsidRPr="00E653A1">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ED259" w14:textId="77777777" w:rsidR="00416AFA" w:rsidRPr="00E653A1" w:rsidRDefault="00416AFA" w:rsidP="001F23BB">
            <w:pPr>
              <w:pStyle w:val="rowtabella0"/>
              <w:rPr>
                <w:color w:val="002060"/>
              </w:rPr>
            </w:pPr>
            <w:r w:rsidRPr="00E653A1">
              <w:rPr>
                <w:color w:val="002060"/>
              </w:rPr>
              <w:t>VIRTUS FORTITUDO 1950 SSD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8923A"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E7225" w14:textId="77777777" w:rsidR="00416AFA" w:rsidRPr="00E653A1" w:rsidRDefault="00416AFA" w:rsidP="001F23BB">
            <w:pPr>
              <w:pStyle w:val="rowtabella0"/>
              <w:rPr>
                <w:color w:val="002060"/>
              </w:rPr>
            </w:pPr>
            <w:r w:rsidRPr="00E653A1">
              <w:rPr>
                <w:color w:val="002060"/>
              </w:rPr>
              <w:t>23/09/2023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DBC53" w14:textId="77777777" w:rsidR="00416AFA" w:rsidRPr="00E653A1" w:rsidRDefault="00416AFA" w:rsidP="001F23BB">
            <w:pPr>
              <w:pStyle w:val="rowtabella0"/>
              <w:rPr>
                <w:color w:val="002060"/>
              </w:rPr>
            </w:pPr>
            <w:r w:rsidRPr="00E653A1">
              <w:rPr>
                <w:color w:val="002060"/>
              </w:rPr>
              <w:t xml:space="preserve">5429 PAL.COM. </w:t>
            </w:r>
            <w:proofErr w:type="gramStart"/>
            <w:r w:rsidRPr="00E653A1">
              <w:rPr>
                <w:color w:val="002060"/>
              </w:rPr>
              <w:t>S.MICHELE</w:t>
            </w:r>
            <w:proofErr w:type="gramEnd"/>
            <w:r w:rsidRPr="00E653A1">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E8F8B" w14:textId="77777777" w:rsidR="00416AFA" w:rsidRPr="00E653A1" w:rsidRDefault="00416AFA" w:rsidP="001F23BB">
            <w:pPr>
              <w:pStyle w:val="rowtabella0"/>
              <w:rPr>
                <w:color w:val="002060"/>
              </w:rPr>
            </w:pPr>
            <w:r w:rsidRPr="00E653A1">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E5CE11" w14:textId="77777777" w:rsidR="00416AFA" w:rsidRPr="00E653A1" w:rsidRDefault="00416AFA" w:rsidP="001F23BB">
            <w:pPr>
              <w:pStyle w:val="rowtabella0"/>
              <w:rPr>
                <w:color w:val="002060"/>
              </w:rPr>
            </w:pPr>
            <w:r w:rsidRPr="00E653A1">
              <w:rPr>
                <w:color w:val="002060"/>
              </w:rPr>
              <w:t>VIA LORETO</w:t>
            </w:r>
          </w:p>
        </w:tc>
      </w:tr>
    </w:tbl>
    <w:p w14:paraId="729BA81F" w14:textId="77777777" w:rsidR="00416AFA" w:rsidRPr="00E653A1" w:rsidRDefault="00416AFA" w:rsidP="00416AFA">
      <w:pPr>
        <w:pStyle w:val="breakline"/>
        <w:rPr>
          <w:rFonts w:eastAsiaTheme="minorEastAsia"/>
          <w:color w:val="002060"/>
        </w:rPr>
      </w:pPr>
    </w:p>
    <w:p w14:paraId="588D9B55" w14:textId="77777777" w:rsidR="00416AFA" w:rsidRPr="00E653A1" w:rsidRDefault="00416AFA" w:rsidP="00416AFA">
      <w:pPr>
        <w:pStyle w:val="breakline"/>
        <w:rPr>
          <w:color w:val="002060"/>
        </w:rPr>
      </w:pPr>
    </w:p>
    <w:p w14:paraId="4B8CDF46" w14:textId="77777777" w:rsidR="00416AFA" w:rsidRPr="00E653A1" w:rsidRDefault="00416AFA" w:rsidP="00416AFA">
      <w:pPr>
        <w:pStyle w:val="breakline"/>
        <w:rPr>
          <w:color w:val="002060"/>
        </w:rPr>
      </w:pPr>
    </w:p>
    <w:p w14:paraId="765E60A2" w14:textId="77777777" w:rsidR="00416AFA" w:rsidRPr="00E653A1" w:rsidRDefault="00416AFA" w:rsidP="00416AFA">
      <w:pPr>
        <w:pStyle w:val="sottotitolocampionato10"/>
        <w:rPr>
          <w:color w:val="002060"/>
        </w:rPr>
      </w:pPr>
      <w:r w:rsidRPr="00E653A1">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416AFA" w:rsidRPr="00E653A1" w14:paraId="4A75CECA"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E2FBF"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A86D5"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3680E"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BB049"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6BA23"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F8D7C"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38D70"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2FD6B220"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8AF1B4" w14:textId="77777777" w:rsidR="00416AFA" w:rsidRPr="00E653A1" w:rsidRDefault="00416AFA" w:rsidP="001F23BB">
            <w:pPr>
              <w:pStyle w:val="rowtabella0"/>
              <w:rPr>
                <w:color w:val="002060"/>
              </w:rPr>
            </w:pPr>
            <w:r w:rsidRPr="00E653A1">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74376" w14:textId="77777777" w:rsidR="00416AFA" w:rsidRPr="00E653A1" w:rsidRDefault="00416AFA" w:rsidP="001F23BB">
            <w:pPr>
              <w:pStyle w:val="rowtabella0"/>
              <w:rPr>
                <w:color w:val="002060"/>
              </w:rPr>
            </w:pPr>
            <w:r w:rsidRPr="00E653A1">
              <w:rPr>
                <w:color w:val="002060"/>
              </w:rPr>
              <w:t>SANGIORGIO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93BAC4"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70D42F" w14:textId="77777777" w:rsidR="00416AFA" w:rsidRPr="00E653A1" w:rsidRDefault="00416AFA" w:rsidP="001F23BB">
            <w:pPr>
              <w:pStyle w:val="rowtabella0"/>
              <w:rPr>
                <w:color w:val="002060"/>
              </w:rPr>
            </w:pPr>
            <w:r w:rsidRPr="00E653A1">
              <w:rPr>
                <w:color w:val="002060"/>
              </w:rPr>
              <w:t>24/09/2023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88F281" w14:textId="77777777" w:rsidR="00416AFA" w:rsidRPr="00E653A1" w:rsidRDefault="00416AFA" w:rsidP="001F23BB">
            <w:pPr>
              <w:pStyle w:val="rowtabella0"/>
              <w:rPr>
                <w:color w:val="002060"/>
              </w:rPr>
            </w:pPr>
            <w:r w:rsidRPr="00E653A1">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CC1A21" w14:textId="77777777" w:rsidR="00416AFA" w:rsidRPr="00E653A1" w:rsidRDefault="00416AFA" w:rsidP="001F23BB">
            <w:pPr>
              <w:pStyle w:val="rowtabella0"/>
              <w:rPr>
                <w:color w:val="002060"/>
              </w:rPr>
            </w:pPr>
            <w:r w:rsidRPr="00E653A1">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3209B" w14:textId="77777777" w:rsidR="00416AFA" w:rsidRPr="00E653A1" w:rsidRDefault="00416AFA" w:rsidP="001F23BB">
            <w:pPr>
              <w:pStyle w:val="rowtabella0"/>
              <w:rPr>
                <w:color w:val="002060"/>
              </w:rPr>
            </w:pPr>
            <w:r w:rsidRPr="00E653A1">
              <w:rPr>
                <w:color w:val="002060"/>
              </w:rPr>
              <w:t>VIA ROSSINI</w:t>
            </w:r>
          </w:p>
        </w:tc>
      </w:tr>
    </w:tbl>
    <w:p w14:paraId="5A7C4AF8" w14:textId="77777777" w:rsidR="00416AFA" w:rsidRPr="00E653A1" w:rsidRDefault="00416AFA" w:rsidP="00416AFA">
      <w:pPr>
        <w:pStyle w:val="breakline"/>
        <w:rPr>
          <w:rFonts w:eastAsiaTheme="minorEastAsia"/>
          <w:color w:val="002060"/>
        </w:rPr>
      </w:pPr>
    </w:p>
    <w:p w14:paraId="6D54E1A9" w14:textId="77777777" w:rsidR="00416AFA" w:rsidRPr="00E653A1" w:rsidRDefault="00416AFA" w:rsidP="00416AFA">
      <w:pPr>
        <w:pStyle w:val="breakline"/>
        <w:rPr>
          <w:color w:val="002060"/>
        </w:rPr>
      </w:pPr>
    </w:p>
    <w:p w14:paraId="6C61FADE" w14:textId="77777777" w:rsidR="00416AFA" w:rsidRPr="00E653A1" w:rsidRDefault="00416AFA" w:rsidP="00416AFA">
      <w:pPr>
        <w:pStyle w:val="breakline"/>
        <w:rPr>
          <w:color w:val="002060"/>
        </w:rPr>
      </w:pPr>
    </w:p>
    <w:p w14:paraId="05E1F4D6" w14:textId="77777777" w:rsidR="00416AFA" w:rsidRPr="00E653A1" w:rsidRDefault="00416AFA" w:rsidP="00416AFA">
      <w:pPr>
        <w:pStyle w:val="sottotitolocampionato10"/>
        <w:rPr>
          <w:color w:val="002060"/>
        </w:rPr>
      </w:pPr>
      <w:r w:rsidRPr="00E653A1">
        <w:rPr>
          <w:color w:val="002060"/>
        </w:rPr>
        <w:lastRenderedPageBreak/>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529D383C"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A75A8"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0858D"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02BB2"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90B5A"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564AB"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3E052"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1685B"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4DB7753D"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833314" w14:textId="77777777" w:rsidR="00416AFA" w:rsidRPr="00E653A1" w:rsidRDefault="00416AFA" w:rsidP="001F23BB">
            <w:pPr>
              <w:pStyle w:val="rowtabella0"/>
              <w:rPr>
                <w:color w:val="002060"/>
              </w:rPr>
            </w:pPr>
            <w:r w:rsidRPr="00E653A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B8BF0" w14:textId="77777777" w:rsidR="00416AFA" w:rsidRPr="00E653A1" w:rsidRDefault="00416AFA" w:rsidP="001F23BB">
            <w:pPr>
              <w:pStyle w:val="rowtabella0"/>
              <w:rPr>
                <w:color w:val="002060"/>
              </w:rPr>
            </w:pPr>
            <w:r w:rsidRPr="00E653A1">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451D3"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03EB1D" w14:textId="77777777" w:rsidR="00416AFA" w:rsidRPr="00E653A1" w:rsidRDefault="00416AFA" w:rsidP="001F23BB">
            <w:pPr>
              <w:pStyle w:val="rowtabella0"/>
              <w:rPr>
                <w:color w:val="002060"/>
              </w:rPr>
            </w:pPr>
            <w:r w:rsidRPr="00E653A1">
              <w:rPr>
                <w:color w:val="002060"/>
              </w:rPr>
              <w:t>23/09/2023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5F7ABF" w14:textId="77777777" w:rsidR="00416AFA" w:rsidRPr="00E653A1" w:rsidRDefault="00416AFA" w:rsidP="001F23BB">
            <w:pPr>
              <w:pStyle w:val="rowtabella0"/>
              <w:rPr>
                <w:color w:val="002060"/>
              </w:rPr>
            </w:pPr>
            <w:r w:rsidRPr="00E653A1">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F4C89A" w14:textId="77777777" w:rsidR="00416AFA" w:rsidRPr="00E653A1" w:rsidRDefault="00416AFA" w:rsidP="001F23BB">
            <w:pPr>
              <w:pStyle w:val="rowtabella0"/>
              <w:rPr>
                <w:color w:val="002060"/>
              </w:rPr>
            </w:pPr>
            <w:r w:rsidRPr="00E653A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C0A644" w14:textId="77777777" w:rsidR="00416AFA" w:rsidRPr="00E653A1" w:rsidRDefault="00416AFA" w:rsidP="001F23BB">
            <w:pPr>
              <w:pStyle w:val="rowtabella0"/>
              <w:rPr>
                <w:color w:val="002060"/>
              </w:rPr>
            </w:pPr>
            <w:r w:rsidRPr="00E653A1">
              <w:rPr>
                <w:color w:val="002060"/>
              </w:rPr>
              <w:t>VIA DELLA REPUBBLICA</w:t>
            </w:r>
          </w:p>
        </w:tc>
      </w:tr>
    </w:tbl>
    <w:p w14:paraId="12198CA4" w14:textId="77777777" w:rsidR="00416AFA" w:rsidRPr="00E653A1" w:rsidRDefault="00416AFA" w:rsidP="00416AFA">
      <w:pPr>
        <w:pStyle w:val="breakline"/>
        <w:rPr>
          <w:rFonts w:eastAsiaTheme="minorEastAsia"/>
          <w:color w:val="002060"/>
        </w:rPr>
      </w:pPr>
    </w:p>
    <w:p w14:paraId="79351D22" w14:textId="77777777" w:rsidR="00416AFA" w:rsidRPr="00E653A1" w:rsidRDefault="00416AFA" w:rsidP="00416AFA">
      <w:pPr>
        <w:pStyle w:val="breakline"/>
        <w:rPr>
          <w:color w:val="002060"/>
        </w:rPr>
      </w:pPr>
    </w:p>
    <w:p w14:paraId="05AB8BFA" w14:textId="77777777" w:rsidR="00416AFA" w:rsidRPr="00E653A1" w:rsidRDefault="00416AFA" w:rsidP="00416AFA">
      <w:pPr>
        <w:pStyle w:val="breakline"/>
        <w:rPr>
          <w:color w:val="002060"/>
        </w:rPr>
      </w:pPr>
    </w:p>
    <w:p w14:paraId="2125BB95" w14:textId="77777777" w:rsidR="00416AFA" w:rsidRPr="00E653A1" w:rsidRDefault="00416AFA" w:rsidP="00416AFA">
      <w:pPr>
        <w:pStyle w:val="sottotitolocampionato10"/>
        <w:rPr>
          <w:color w:val="002060"/>
        </w:rPr>
      </w:pPr>
      <w:r w:rsidRPr="00E653A1">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416AFA" w:rsidRPr="00E653A1" w14:paraId="558963E4"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9FABA"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482DF"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D5B90"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E5FC8"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D458A"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1765B"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655E1"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4C7CC321"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CA02CA" w14:textId="77777777" w:rsidR="00416AFA" w:rsidRPr="00E653A1" w:rsidRDefault="00416AFA" w:rsidP="001F23BB">
            <w:pPr>
              <w:pStyle w:val="rowtabella0"/>
              <w:rPr>
                <w:color w:val="002060"/>
              </w:rPr>
            </w:pPr>
            <w:r w:rsidRPr="00E653A1">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D9B481" w14:textId="77777777" w:rsidR="00416AFA" w:rsidRPr="00E653A1" w:rsidRDefault="00416AFA" w:rsidP="001F23BB">
            <w:pPr>
              <w:pStyle w:val="rowtabella0"/>
              <w:rPr>
                <w:color w:val="002060"/>
              </w:rPr>
            </w:pPr>
            <w:r w:rsidRPr="00E653A1">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EEB0C0"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F8134" w14:textId="77777777" w:rsidR="00416AFA" w:rsidRPr="00E653A1" w:rsidRDefault="00416AFA" w:rsidP="001F23BB">
            <w:pPr>
              <w:pStyle w:val="rowtabella0"/>
              <w:rPr>
                <w:color w:val="002060"/>
              </w:rPr>
            </w:pPr>
            <w:r w:rsidRPr="00E653A1">
              <w:rPr>
                <w:color w:val="002060"/>
              </w:rPr>
              <w:t>24/09/2023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0C7E5D" w14:textId="77777777" w:rsidR="00416AFA" w:rsidRPr="00E653A1" w:rsidRDefault="00416AFA" w:rsidP="001F23BB">
            <w:pPr>
              <w:pStyle w:val="rowtabella0"/>
              <w:rPr>
                <w:color w:val="002060"/>
              </w:rPr>
            </w:pPr>
            <w:r w:rsidRPr="00E653A1">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85A6C" w14:textId="77777777" w:rsidR="00416AFA" w:rsidRPr="00E653A1" w:rsidRDefault="00416AFA" w:rsidP="001F23BB">
            <w:pPr>
              <w:pStyle w:val="rowtabella0"/>
              <w:rPr>
                <w:color w:val="002060"/>
              </w:rPr>
            </w:pPr>
            <w:r w:rsidRPr="00E653A1">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91DA9E" w14:textId="77777777" w:rsidR="00416AFA" w:rsidRPr="00E653A1" w:rsidRDefault="00416AFA" w:rsidP="001F23BB">
            <w:pPr>
              <w:pStyle w:val="rowtabella0"/>
              <w:rPr>
                <w:color w:val="002060"/>
              </w:rPr>
            </w:pPr>
            <w:r w:rsidRPr="00E653A1">
              <w:rPr>
                <w:color w:val="002060"/>
              </w:rPr>
              <w:t xml:space="preserve">LOC.MONTEROCCO VIA </w:t>
            </w:r>
            <w:proofErr w:type="gramStart"/>
            <w:r w:rsidRPr="00E653A1">
              <w:rPr>
                <w:color w:val="002060"/>
              </w:rPr>
              <w:t>A.MANCINI</w:t>
            </w:r>
            <w:proofErr w:type="gramEnd"/>
          </w:p>
        </w:tc>
      </w:tr>
    </w:tbl>
    <w:p w14:paraId="695699C2" w14:textId="77777777" w:rsidR="00416AFA" w:rsidRPr="00E653A1" w:rsidRDefault="00416AFA" w:rsidP="00416AFA">
      <w:pPr>
        <w:pStyle w:val="breakline"/>
        <w:rPr>
          <w:rFonts w:eastAsiaTheme="minorEastAsia"/>
          <w:color w:val="002060"/>
        </w:rPr>
      </w:pPr>
    </w:p>
    <w:p w14:paraId="3A55A056" w14:textId="77777777" w:rsidR="00416AFA" w:rsidRPr="00E653A1" w:rsidRDefault="00416AFA" w:rsidP="00416AFA">
      <w:pPr>
        <w:pStyle w:val="breakline"/>
        <w:rPr>
          <w:color w:val="002060"/>
        </w:rPr>
      </w:pPr>
    </w:p>
    <w:p w14:paraId="01F4DC90" w14:textId="77777777" w:rsidR="00416AFA" w:rsidRPr="00E653A1" w:rsidRDefault="00416AFA" w:rsidP="00416AFA">
      <w:pPr>
        <w:pStyle w:val="breakline"/>
        <w:rPr>
          <w:color w:val="002060"/>
        </w:rPr>
      </w:pPr>
    </w:p>
    <w:p w14:paraId="29BE2135" w14:textId="77777777" w:rsidR="00416AFA" w:rsidRPr="00E653A1" w:rsidRDefault="00416AFA" w:rsidP="00416AFA">
      <w:pPr>
        <w:pStyle w:val="sottotitolocampionato10"/>
        <w:rPr>
          <w:color w:val="002060"/>
        </w:rPr>
      </w:pPr>
      <w:r w:rsidRPr="00E653A1">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416AFA" w:rsidRPr="00E653A1" w14:paraId="21799806"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CBE20"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6DA98"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CD48F"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33588"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99C76"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456F2"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87A53"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09369BE3"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C9D7CD" w14:textId="77777777" w:rsidR="00416AFA" w:rsidRPr="00E653A1" w:rsidRDefault="00416AFA" w:rsidP="001F23BB">
            <w:pPr>
              <w:pStyle w:val="rowtabella0"/>
              <w:rPr>
                <w:color w:val="002060"/>
              </w:rPr>
            </w:pPr>
            <w:r w:rsidRPr="00E653A1">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68A119" w14:textId="77777777" w:rsidR="00416AFA" w:rsidRPr="00E653A1" w:rsidRDefault="00416AFA" w:rsidP="001F23BB">
            <w:pPr>
              <w:pStyle w:val="rowtabella0"/>
              <w:rPr>
                <w:color w:val="002060"/>
              </w:rPr>
            </w:pPr>
            <w:r w:rsidRPr="00E653A1">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F91CD0"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D34482" w14:textId="77777777" w:rsidR="00416AFA" w:rsidRPr="00E653A1" w:rsidRDefault="00416AFA" w:rsidP="001F23BB">
            <w:pPr>
              <w:pStyle w:val="rowtabella0"/>
              <w:rPr>
                <w:color w:val="002060"/>
              </w:rPr>
            </w:pPr>
            <w:r w:rsidRPr="00E653A1">
              <w:rPr>
                <w:color w:val="002060"/>
              </w:rPr>
              <w:t>23/09/2023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80D1D" w14:textId="77777777" w:rsidR="00416AFA" w:rsidRPr="00E653A1" w:rsidRDefault="00416AFA" w:rsidP="001F23BB">
            <w:pPr>
              <w:pStyle w:val="rowtabella0"/>
              <w:rPr>
                <w:color w:val="002060"/>
              </w:rPr>
            </w:pPr>
            <w:r w:rsidRPr="00E653A1">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1BDBDD" w14:textId="77777777" w:rsidR="00416AFA" w:rsidRPr="00E653A1" w:rsidRDefault="00416AFA" w:rsidP="001F23BB">
            <w:pPr>
              <w:pStyle w:val="rowtabella0"/>
              <w:rPr>
                <w:color w:val="002060"/>
              </w:rPr>
            </w:pPr>
            <w:r w:rsidRPr="00E653A1">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E8E51" w14:textId="77777777" w:rsidR="00416AFA" w:rsidRPr="00E653A1" w:rsidRDefault="00416AFA" w:rsidP="001F23BB">
            <w:pPr>
              <w:pStyle w:val="rowtabella0"/>
              <w:rPr>
                <w:color w:val="002060"/>
              </w:rPr>
            </w:pPr>
            <w:r w:rsidRPr="00E653A1">
              <w:rPr>
                <w:color w:val="002060"/>
              </w:rPr>
              <w:t>VIA ALESSANDRO MANZONI</w:t>
            </w:r>
          </w:p>
        </w:tc>
      </w:tr>
    </w:tbl>
    <w:p w14:paraId="0F06FA81" w14:textId="77777777" w:rsidR="00416AFA" w:rsidRPr="00DE2E11" w:rsidRDefault="00416AFA" w:rsidP="00416AFA">
      <w:pPr>
        <w:pStyle w:val="breakline"/>
        <w:rPr>
          <w:rFonts w:eastAsiaTheme="minorEastAsia"/>
          <w:color w:val="002060"/>
        </w:rPr>
      </w:pPr>
    </w:p>
    <w:p w14:paraId="19C4F2B2" w14:textId="77777777" w:rsidR="00416AFA" w:rsidRPr="00DE2E11" w:rsidRDefault="00416AFA" w:rsidP="00416AFA">
      <w:pPr>
        <w:pStyle w:val="titolocampionato0"/>
        <w:shd w:val="clear" w:color="auto" w:fill="CCCCCC"/>
        <w:spacing w:before="80" w:after="40"/>
        <w:rPr>
          <w:color w:val="002060"/>
        </w:rPr>
      </w:pPr>
      <w:r w:rsidRPr="00DE2E11">
        <w:rPr>
          <w:color w:val="002060"/>
        </w:rPr>
        <w:t>COPPA MARCHE UNDER15 CALCIO A5</w:t>
      </w:r>
    </w:p>
    <w:p w14:paraId="339F433F" w14:textId="77777777" w:rsidR="00416AFA" w:rsidRPr="00DE2E11" w:rsidRDefault="00416AFA" w:rsidP="00416AFA">
      <w:pPr>
        <w:pStyle w:val="titoloprinc0"/>
        <w:rPr>
          <w:color w:val="002060"/>
        </w:rPr>
      </w:pPr>
      <w:r w:rsidRPr="00DE2E11">
        <w:rPr>
          <w:color w:val="002060"/>
        </w:rPr>
        <w:t>VARIAZIONI AL PROGRAMMA GARE</w:t>
      </w:r>
    </w:p>
    <w:p w14:paraId="7FE3A4A5" w14:textId="77777777" w:rsidR="00416AFA" w:rsidRPr="00DE2E11" w:rsidRDefault="00416AFA" w:rsidP="00416AFA">
      <w:pPr>
        <w:pStyle w:val="breakline"/>
        <w:rPr>
          <w:color w:val="002060"/>
        </w:rPr>
      </w:pPr>
    </w:p>
    <w:p w14:paraId="5B304932" w14:textId="77777777" w:rsidR="00416AFA" w:rsidRPr="00DE2E11" w:rsidRDefault="00416AFA" w:rsidP="00416AFA">
      <w:pPr>
        <w:pStyle w:val="breakline"/>
        <w:rPr>
          <w:color w:val="002060"/>
        </w:rPr>
      </w:pPr>
    </w:p>
    <w:p w14:paraId="6674FBB9" w14:textId="77777777" w:rsidR="00416AFA" w:rsidRPr="00DE2E11" w:rsidRDefault="00416AFA" w:rsidP="00416AFA">
      <w:pPr>
        <w:pStyle w:val="sottotitolocampionato10"/>
        <w:rPr>
          <w:color w:val="002060"/>
        </w:rPr>
      </w:pPr>
      <w:r w:rsidRPr="00DE2E1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6D7DBAF8"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9CC03"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466D5"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9C7C2"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110CE"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E7291"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E2CAB"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49009"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68308" w14:textId="77777777" w:rsidR="00416AFA" w:rsidRPr="00DE2E11" w:rsidRDefault="00416AFA" w:rsidP="001F23BB">
            <w:pPr>
              <w:pStyle w:val="headertabella0"/>
              <w:rPr>
                <w:color w:val="002060"/>
              </w:rPr>
            </w:pPr>
            <w:r w:rsidRPr="00DE2E11">
              <w:rPr>
                <w:color w:val="002060"/>
              </w:rPr>
              <w:t>Impianto</w:t>
            </w:r>
          </w:p>
        </w:tc>
      </w:tr>
      <w:tr w:rsidR="00416AFA" w:rsidRPr="00DE2E11" w14:paraId="4FE98A2F"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C00C" w14:textId="77777777" w:rsidR="00416AFA" w:rsidRPr="00180CDE" w:rsidRDefault="00416AFA" w:rsidP="001F23BB">
            <w:pPr>
              <w:pStyle w:val="rowtabella0"/>
              <w:rPr>
                <w:color w:val="002060"/>
                <w:highlight w:val="yellow"/>
              </w:rPr>
            </w:pPr>
            <w:r w:rsidRPr="00180CDE">
              <w:rPr>
                <w:color w:val="002060"/>
                <w:highlight w:val="yellow"/>
              </w:rPr>
              <w:t>24/09/2023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63AE3" w14:textId="77777777" w:rsidR="00416AFA" w:rsidRPr="00180CDE" w:rsidRDefault="00416AFA" w:rsidP="001F23BB">
            <w:pPr>
              <w:pStyle w:val="rowtabella0"/>
              <w:jc w:val="center"/>
              <w:rPr>
                <w:color w:val="002060"/>
                <w:highlight w:val="yellow"/>
              </w:rPr>
            </w:pPr>
            <w:r w:rsidRPr="00180CDE">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0EF2" w14:textId="77777777" w:rsidR="00416AFA" w:rsidRPr="00180CDE" w:rsidRDefault="00416AFA" w:rsidP="001F23BB">
            <w:pPr>
              <w:pStyle w:val="rowtabella0"/>
              <w:rPr>
                <w:color w:val="002060"/>
                <w:highlight w:val="yellow"/>
              </w:rPr>
            </w:pPr>
            <w:r w:rsidRPr="00180CDE">
              <w:rPr>
                <w:color w:val="002060"/>
                <w:highlight w:val="yellow"/>
              </w:rPr>
              <w:t xml:space="preserve">AUDAX 1970 </w:t>
            </w:r>
            <w:proofErr w:type="gramStart"/>
            <w:r w:rsidRPr="00180CDE">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5D1D" w14:textId="77777777" w:rsidR="00416AFA" w:rsidRPr="00180CDE" w:rsidRDefault="00416AFA" w:rsidP="001F23BB">
            <w:pPr>
              <w:pStyle w:val="rowtabella0"/>
              <w:rPr>
                <w:color w:val="002060"/>
                <w:highlight w:val="yellow"/>
              </w:rPr>
            </w:pPr>
            <w:r w:rsidRPr="00180CDE">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FD78" w14:textId="77777777" w:rsidR="00416AFA" w:rsidRPr="00DE2E11" w:rsidRDefault="00416AFA" w:rsidP="001F23B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DFEE" w14:textId="77777777" w:rsidR="00416AFA" w:rsidRPr="00DE2E11" w:rsidRDefault="00416AFA" w:rsidP="001F23BB">
            <w:pPr>
              <w:pStyle w:val="rowtabella0"/>
              <w:jc w:val="center"/>
              <w:rPr>
                <w:color w:val="002060"/>
              </w:rPr>
            </w:pPr>
            <w:r w:rsidRPr="00180CD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6057" w14:textId="77777777" w:rsidR="00416AFA" w:rsidRPr="00180CDE" w:rsidRDefault="00416AFA" w:rsidP="001F23BB">
            <w:pPr>
              <w:jc w:val="center"/>
              <w:rPr>
                <w:rFonts w:ascii="Arial" w:hAnsi="Arial" w:cs="Arial"/>
                <w:color w:val="002060"/>
                <w:sz w:val="12"/>
                <w:szCs w:val="12"/>
              </w:rPr>
            </w:pPr>
            <w:r w:rsidRPr="00180CDE">
              <w:rPr>
                <w:rFonts w:ascii="Arial" w:hAnsi="Arial" w:cs="Arial"/>
                <w:color w:val="002060"/>
                <w:sz w:val="12"/>
                <w:szCs w:val="12"/>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A9E5" w14:textId="77777777" w:rsidR="00416AFA" w:rsidRPr="00DE2E11" w:rsidRDefault="00416AFA" w:rsidP="001F23BB">
            <w:pPr>
              <w:pStyle w:val="rowtabella0"/>
              <w:rPr>
                <w:color w:val="002060"/>
              </w:rPr>
            </w:pPr>
            <w:r w:rsidRPr="00180CDE">
              <w:rPr>
                <w:color w:val="002060"/>
                <w:highlight w:val="yellow"/>
              </w:rPr>
              <w:t>PALESTRA IST.BETTINO PADOVANO SENIGALLIA VIA ANTONIO ROSMINI 22/B</w:t>
            </w:r>
          </w:p>
        </w:tc>
      </w:tr>
    </w:tbl>
    <w:p w14:paraId="4D671EAA" w14:textId="77777777" w:rsidR="00416AFA" w:rsidRDefault="00416AFA" w:rsidP="00416AFA">
      <w:pPr>
        <w:pStyle w:val="breakline"/>
        <w:rPr>
          <w:color w:val="002060"/>
        </w:rPr>
      </w:pPr>
    </w:p>
    <w:p w14:paraId="081047B0" w14:textId="77777777" w:rsidR="00416AFA" w:rsidRPr="00DE2E11" w:rsidRDefault="00416AFA" w:rsidP="00416AFA">
      <w:pPr>
        <w:pStyle w:val="sottotitolocampionato10"/>
        <w:rPr>
          <w:color w:val="002060"/>
        </w:rPr>
      </w:pPr>
      <w:r w:rsidRPr="00DE2E11">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515B8631"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ADBF0"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47E73"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3C9C9"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0ECD9"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B2FF3"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B6580"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1D2BD"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E846F" w14:textId="77777777" w:rsidR="00416AFA" w:rsidRPr="00DE2E11" w:rsidRDefault="00416AFA" w:rsidP="001F23BB">
            <w:pPr>
              <w:pStyle w:val="headertabella0"/>
              <w:rPr>
                <w:color w:val="002060"/>
              </w:rPr>
            </w:pPr>
            <w:r w:rsidRPr="00DE2E11">
              <w:rPr>
                <w:color w:val="002060"/>
              </w:rPr>
              <w:t>Impianto</w:t>
            </w:r>
          </w:p>
        </w:tc>
      </w:tr>
      <w:tr w:rsidR="00416AFA" w:rsidRPr="00DE2E11" w14:paraId="2C17E86B"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E6E9" w14:textId="77777777" w:rsidR="00416AFA" w:rsidRPr="00180CDE" w:rsidRDefault="00416AFA" w:rsidP="001F23BB">
            <w:pPr>
              <w:pStyle w:val="rowtabella0"/>
              <w:rPr>
                <w:color w:val="002060"/>
                <w:highlight w:val="yellow"/>
              </w:rPr>
            </w:pPr>
            <w:r w:rsidRPr="00180CDE">
              <w:rPr>
                <w:color w:val="002060"/>
                <w:highlight w:val="yellow"/>
              </w:rPr>
              <w:t>24/09/2023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3BB4" w14:textId="77777777" w:rsidR="00416AFA" w:rsidRPr="00180CDE" w:rsidRDefault="00416AFA" w:rsidP="001F23BB">
            <w:pPr>
              <w:pStyle w:val="rowtabella0"/>
              <w:jc w:val="center"/>
              <w:rPr>
                <w:color w:val="002060"/>
                <w:highlight w:val="yellow"/>
              </w:rPr>
            </w:pPr>
            <w:r w:rsidRPr="00180CDE">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95809" w14:textId="77777777" w:rsidR="00416AFA" w:rsidRPr="00180CDE" w:rsidRDefault="00416AFA" w:rsidP="001F23BB">
            <w:pPr>
              <w:pStyle w:val="rowtabella0"/>
              <w:rPr>
                <w:color w:val="002060"/>
                <w:highlight w:val="yellow"/>
              </w:rPr>
            </w:pPr>
            <w:r>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31D78" w14:textId="77777777" w:rsidR="00416AFA" w:rsidRPr="00180CDE" w:rsidRDefault="00416AFA" w:rsidP="001F23BB">
            <w:pPr>
              <w:pStyle w:val="rowtabella0"/>
              <w:rPr>
                <w:color w:val="002060"/>
                <w:highlight w:val="yellow"/>
              </w:rPr>
            </w:pPr>
            <w:r>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7A61" w14:textId="77777777" w:rsidR="00416AFA" w:rsidRPr="00DE2E11" w:rsidRDefault="00416AFA" w:rsidP="001F23B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C9C3" w14:textId="77777777" w:rsidR="00416AFA" w:rsidRPr="00DE2E11" w:rsidRDefault="00416AFA" w:rsidP="001F23BB">
            <w:pPr>
              <w:pStyle w:val="rowtabella0"/>
              <w:jc w:val="center"/>
              <w:rPr>
                <w:color w:val="002060"/>
              </w:rPr>
            </w:pPr>
            <w:r w:rsidRPr="00180CDE">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EE3E" w14:textId="77777777" w:rsidR="00416AFA" w:rsidRPr="00180CDE" w:rsidRDefault="00416AFA" w:rsidP="001F23BB">
            <w:pPr>
              <w:jc w:val="center"/>
              <w:rPr>
                <w:rFonts w:ascii="Arial" w:hAnsi="Arial" w:cs="Arial"/>
                <w:color w:val="002060"/>
                <w:sz w:val="12"/>
                <w:szCs w:val="12"/>
              </w:rPr>
            </w:pPr>
            <w:r>
              <w:rPr>
                <w:rFonts w:ascii="Arial" w:hAnsi="Arial" w:cs="Arial"/>
                <w:color w:val="002060"/>
                <w:sz w:val="12"/>
                <w:szCs w:val="12"/>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A767" w14:textId="77777777" w:rsidR="00416AFA" w:rsidRPr="00DE2E11" w:rsidRDefault="00416AFA" w:rsidP="001F23BB">
            <w:pPr>
              <w:pStyle w:val="rowtabella0"/>
              <w:rPr>
                <w:color w:val="002060"/>
              </w:rPr>
            </w:pPr>
          </w:p>
        </w:tc>
      </w:tr>
    </w:tbl>
    <w:p w14:paraId="2C3C2E15" w14:textId="77777777" w:rsidR="00416AFA" w:rsidRDefault="00416AFA" w:rsidP="00416AFA">
      <w:pPr>
        <w:pStyle w:val="breakline"/>
        <w:rPr>
          <w:color w:val="002060"/>
        </w:rPr>
      </w:pPr>
    </w:p>
    <w:p w14:paraId="1BC0B3F9" w14:textId="77777777" w:rsidR="00416AFA" w:rsidRPr="00DE2E11" w:rsidRDefault="00416AFA" w:rsidP="00416AFA">
      <w:pPr>
        <w:pStyle w:val="sottotitolocampionato10"/>
        <w:rPr>
          <w:color w:val="002060"/>
        </w:rPr>
      </w:pPr>
      <w:r w:rsidRPr="00DE2E11">
        <w:rPr>
          <w:color w:val="002060"/>
        </w:rPr>
        <w:t xml:space="preserve">GIRONE </w:t>
      </w:r>
      <w:r>
        <w:rPr>
          <w:color w:val="002060"/>
        </w:rPr>
        <w:t>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6AFA" w:rsidRPr="00DE2E11" w14:paraId="7E8AD72A" w14:textId="77777777" w:rsidTr="001F23B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510DA" w14:textId="77777777" w:rsidR="00416AFA" w:rsidRPr="00DE2E11" w:rsidRDefault="00416AFA" w:rsidP="001F23BB">
            <w:pPr>
              <w:pStyle w:val="headertabella0"/>
              <w:rPr>
                <w:color w:val="002060"/>
              </w:rPr>
            </w:pPr>
            <w:r w:rsidRPr="00DE2E1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45A49" w14:textId="77777777" w:rsidR="00416AFA" w:rsidRPr="00DE2E11" w:rsidRDefault="00416AFA" w:rsidP="001F23BB">
            <w:pPr>
              <w:pStyle w:val="headertabella0"/>
              <w:rPr>
                <w:color w:val="002060"/>
              </w:rPr>
            </w:pPr>
            <w:r w:rsidRPr="00DE2E11">
              <w:rPr>
                <w:color w:val="002060"/>
              </w:rPr>
              <w:t xml:space="preserve">N° </w:t>
            </w:r>
            <w:proofErr w:type="spellStart"/>
            <w:r w:rsidRPr="00DE2E11">
              <w:rPr>
                <w:color w:val="002060"/>
              </w:rPr>
              <w:t>Gior</w:t>
            </w:r>
            <w:proofErr w:type="spellEnd"/>
            <w:r w:rsidRPr="00DE2E1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842E3" w14:textId="77777777" w:rsidR="00416AFA" w:rsidRPr="00DE2E11" w:rsidRDefault="00416AFA" w:rsidP="001F23BB">
            <w:pPr>
              <w:pStyle w:val="headertabella0"/>
              <w:rPr>
                <w:color w:val="002060"/>
              </w:rPr>
            </w:pPr>
            <w:r w:rsidRPr="00DE2E1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AEA49" w14:textId="77777777" w:rsidR="00416AFA" w:rsidRPr="00DE2E11" w:rsidRDefault="00416AFA" w:rsidP="001F23BB">
            <w:pPr>
              <w:pStyle w:val="headertabella0"/>
              <w:rPr>
                <w:color w:val="002060"/>
              </w:rPr>
            </w:pPr>
            <w:r w:rsidRPr="00DE2E1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ADAF8" w14:textId="77777777" w:rsidR="00416AFA" w:rsidRPr="00DE2E11" w:rsidRDefault="00416AFA" w:rsidP="001F23BB">
            <w:pPr>
              <w:pStyle w:val="headertabella0"/>
              <w:rPr>
                <w:color w:val="002060"/>
              </w:rPr>
            </w:pPr>
            <w:r w:rsidRPr="00DE2E11">
              <w:rPr>
                <w:color w:val="002060"/>
              </w:rPr>
              <w:t xml:space="preserve">Data </w:t>
            </w:r>
            <w:proofErr w:type="spellStart"/>
            <w:r w:rsidRPr="00DE2E11">
              <w:rPr>
                <w:color w:val="002060"/>
              </w:rPr>
              <w:t>Orig</w:t>
            </w:r>
            <w:proofErr w:type="spellEnd"/>
            <w:r w:rsidRPr="00DE2E1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F3E07" w14:textId="77777777" w:rsidR="00416AFA" w:rsidRPr="00DE2E11" w:rsidRDefault="00416AFA" w:rsidP="001F23BB">
            <w:pPr>
              <w:pStyle w:val="headertabella0"/>
              <w:rPr>
                <w:color w:val="002060"/>
              </w:rPr>
            </w:pPr>
            <w:r w:rsidRPr="00DE2E1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B5588" w14:textId="77777777" w:rsidR="00416AFA" w:rsidRPr="00DE2E11" w:rsidRDefault="00416AFA" w:rsidP="001F23BB">
            <w:pPr>
              <w:pStyle w:val="headertabella0"/>
              <w:rPr>
                <w:color w:val="002060"/>
              </w:rPr>
            </w:pPr>
            <w:r w:rsidRPr="00DE2E11">
              <w:rPr>
                <w:color w:val="002060"/>
              </w:rPr>
              <w:t xml:space="preserve">Ora </w:t>
            </w:r>
            <w:proofErr w:type="spellStart"/>
            <w:r w:rsidRPr="00DE2E11">
              <w:rPr>
                <w:color w:val="002060"/>
              </w:rPr>
              <w:t>Orig</w:t>
            </w:r>
            <w:proofErr w:type="spellEnd"/>
            <w:r w:rsidRPr="00DE2E1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D04B9" w14:textId="77777777" w:rsidR="00416AFA" w:rsidRPr="00DE2E11" w:rsidRDefault="00416AFA" w:rsidP="001F23BB">
            <w:pPr>
              <w:pStyle w:val="headertabella0"/>
              <w:rPr>
                <w:color w:val="002060"/>
              </w:rPr>
            </w:pPr>
            <w:r w:rsidRPr="00DE2E11">
              <w:rPr>
                <w:color w:val="002060"/>
              </w:rPr>
              <w:t>Impianto</w:t>
            </w:r>
          </w:p>
        </w:tc>
      </w:tr>
      <w:tr w:rsidR="00416AFA" w:rsidRPr="00DE2E11" w14:paraId="10202EAD" w14:textId="77777777" w:rsidTr="001F23B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5BAC" w14:textId="77777777" w:rsidR="00416AFA" w:rsidRPr="00180CDE" w:rsidRDefault="00416AFA" w:rsidP="001F23BB">
            <w:pPr>
              <w:pStyle w:val="rowtabella0"/>
              <w:rPr>
                <w:color w:val="002060"/>
                <w:highlight w:val="yellow"/>
              </w:rPr>
            </w:pPr>
            <w:r w:rsidRPr="00180CDE">
              <w:rPr>
                <w:color w:val="002060"/>
                <w:highlight w:val="yellow"/>
              </w:rPr>
              <w:t>24/09/2023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2A13D" w14:textId="77777777" w:rsidR="00416AFA" w:rsidRPr="00180CDE" w:rsidRDefault="00416AFA" w:rsidP="001F23BB">
            <w:pPr>
              <w:pStyle w:val="rowtabella0"/>
              <w:jc w:val="center"/>
              <w:rPr>
                <w:color w:val="002060"/>
                <w:highlight w:val="yellow"/>
              </w:rPr>
            </w:pPr>
            <w:r w:rsidRPr="00180CDE">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6D24" w14:textId="77777777" w:rsidR="00416AFA" w:rsidRPr="00180CDE" w:rsidRDefault="00416AFA" w:rsidP="001F23BB">
            <w:pPr>
              <w:pStyle w:val="rowtabella0"/>
              <w:rPr>
                <w:color w:val="002060"/>
                <w:highlight w:val="yellow"/>
              </w:rPr>
            </w:pPr>
            <w:r>
              <w:rPr>
                <w:color w:val="002060"/>
                <w:highlight w:val="yellow"/>
              </w:rPr>
              <w:t>FIGHT BULLS CORRIDONIA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B899" w14:textId="77777777" w:rsidR="00416AFA" w:rsidRPr="00180CDE" w:rsidRDefault="00416AFA" w:rsidP="001F23BB">
            <w:pPr>
              <w:pStyle w:val="rowtabella0"/>
              <w:rPr>
                <w:color w:val="002060"/>
                <w:highlight w:val="yellow"/>
              </w:rPr>
            </w:pPr>
            <w:r>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9A1A" w14:textId="77777777" w:rsidR="00416AFA" w:rsidRPr="00180CDE" w:rsidRDefault="00416AFA" w:rsidP="001F23BB">
            <w:pPr>
              <w:jc w:val="center"/>
              <w:rPr>
                <w:rFonts w:ascii="Arial" w:hAnsi="Arial" w:cs="Arial"/>
                <w:color w:val="002060"/>
                <w:sz w:val="12"/>
                <w:szCs w:val="12"/>
              </w:rPr>
            </w:pPr>
            <w:r w:rsidRPr="00180CDE">
              <w:rPr>
                <w:rFonts w:ascii="Arial" w:hAnsi="Arial" w:cs="Arial"/>
                <w:color w:val="002060"/>
                <w:sz w:val="12"/>
                <w:szCs w:val="12"/>
              </w:rPr>
              <w:t>23/09/2023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AD18" w14:textId="77777777" w:rsidR="00416AFA" w:rsidRPr="00DE2E11" w:rsidRDefault="00416AFA" w:rsidP="001F23BB">
            <w:pPr>
              <w:pStyle w:val="rowtabella0"/>
              <w:jc w:val="center"/>
              <w:rPr>
                <w:color w:val="002060"/>
              </w:rPr>
            </w:pPr>
            <w:r w:rsidRPr="00180CDE">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1670" w14:textId="77777777" w:rsidR="00416AFA" w:rsidRPr="00180CDE" w:rsidRDefault="00416AFA" w:rsidP="001F23BB">
            <w:pPr>
              <w:jc w:val="center"/>
              <w:rPr>
                <w:rFonts w:ascii="Arial" w:hAnsi="Arial" w:cs="Arial"/>
                <w:color w:val="002060"/>
                <w:sz w:val="12"/>
                <w:szCs w:val="12"/>
              </w:rPr>
            </w:pPr>
            <w:r>
              <w:rPr>
                <w:rFonts w:ascii="Arial" w:hAnsi="Arial" w:cs="Arial"/>
                <w:color w:val="002060"/>
                <w:sz w:val="12"/>
                <w:szCs w:val="12"/>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B7A50" w14:textId="77777777" w:rsidR="00416AFA" w:rsidRPr="00DE2E11" w:rsidRDefault="00416AFA" w:rsidP="001F23BB">
            <w:pPr>
              <w:pStyle w:val="rowtabella0"/>
              <w:rPr>
                <w:color w:val="002060"/>
              </w:rPr>
            </w:pPr>
          </w:p>
        </w:tc>
      </w:tr>
    </w:tbl>
    <w:p w14:paraId="3DAB5919" w14:textId="77777777" w:rsidR="00416AFA" w:rsidRPr="00DE2E11" w:rsidRDefault="00416AFA" w:rsidP="00416AFA">
      <w:pPr>
        <w:pStyle w:val="breakline"/>
        <w:rPr>
          <w:rFonts w:eastAsiaTheme="minorEastAsia"/>
          <w:color w:val="002060"/>
        </w:rPr>
      </w:pPr>
    </w:p>
    <w:p w14:paraId="7185DB09" w14:textId="77777777" w:rsidR="00416AFA" w:rsidRPr="00DE2E11" w:rsidRDefault="00416AFA" w:rsidP="00416AFA">
      <w:pPr>
        <w:pStyle w:val="titoloprinc0"/>
        <w:rPr>
          <w:color w:val="002060"/>
        </w:rPr>
      </w:pPr>
      <w:r>
        <w:rPr>
          <w:color w:val="002060"/>
        </w:rPr>
        <w:t>PROGRAMMA GARE</w:t>
      </w:r>
    </w:p>
    <w:p w14:paraId="3730E8FF" w14:textId="77777777" w:rsidR="00416AFA" w:rsidRPr="00E653A1" w:rsidRDefault="00416AFA" w:rsidP="00416AFA">
      <w:pPr>
        <w:pStyle w:val="sottotitolocampionato10"/>
        <w:rPr>
          <w:color w:val="002060"/>
        </w:rPr>
      </w:pPr>
      <w:r w:rsidRPr="00E653A1">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416AFA" w:rsidRPr="00E653A1" w14:paraId="21ADB308"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75ADF"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60DDB"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E532A"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94C79"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78C1C"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6D2F4"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7D11B"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72AB8023"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B9F28E" w14:textId="77777777" w:rsidR="00416AFA" w:rsidRPr="00E653A1" w:rsidRDefault="00416AFA" w:rsidP="001F23BB">
            <w:pPr>
              <w:pStyle w:val="rowtabella0"/>
              <w:rPr>
                <w:color w:val="002060"/>
              </w:rPr>
            </w:pPr>
            <w:r w:rsidRPr="00E653A1">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9AF15A" w14:textId="77777777" w:rsidR="00416AFA" w:rsidRPr="00E653A1" w:rsidRDefault="00416AFA" w:rsidP="001F23BB">
            <w:pPr>
              <w:pStyle w:val="rowtabella0"/>
              <w:rPr>
                <w:color w:val="002060"/>
              </w:rPr>
            </w:pPr>
            <w:r w:rsidRPr="00E653A1">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9D346"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9B0C81" w14:textId="77777777" w:rsidR="00416AFA" w:rsidRPr="00E653A1" w:rsidRDefault="00416AFA" w:rsidP="001F23BB">
            <w:pPr>
              <w:pStyle w:val="rowtabella0"/>
              <w:rPr>
                <w:color w:val="002060"/>
              </w:rPr>
            </w:pPr>
            <w:r w:rsidRPr="00E653A1">
              <w:rPr>
                <w:color w:val="002060"/>
              </w:rPr>
              <w:t>24/09/2023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3B962B" w14:textId="77777777" w:rsidR="00416AFA" w:rsidRPr="00E653A1" w:rsidRDefault="00416AFA" w:rsidP="001F23BB">
            <w:pPr>
              <w:pStyle w:val="rowtabella0"/>
              <w:rPr>
                <w:color w:val="002060"/>
              </w:rPr>
            </w:pPr>
            <w:r w:rsidRPr="00E653A1">
              <w:rPr>
                <w:color w:val="002060"/>
              </w:rPr>
              <w:t xml:space="preserve">5429 PAL.COM. </w:t>
            </w:r>
            <w:proofErr w:type="gramStart"/>
            <w:r w:rsidRPr="00E653A1">
              <w:rPr>
                <w:color w:val="002060"/>
              </w:rPr>
              <w:t>S.MICHELE</w:t>
            </w:r>
            <w:proofErr w:type="gramEnd"/>
            <w:r w:rsidRPr="00E653A1">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CB948" w14:textId="77777777" w:rsidR="00416AFA" w:rsidRPr="00E653A1" w:rsidRDefault="00416AFA" w:rsidP="001F23BB">
            <w:pPr>
              <w:pStyle w:val="rowtabella0"/>
              <w:rPr>
                <w:color w:val="002060"/>
              </w:rPr>
            </w:pPr>
            <w:r w:rsidRPr="00E653A1">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CA179" w14:textId="77777777" w:rsidR="00416AFA" w:rsidRPr="00E653A1" w:rsidRDefault="00416AFA" w:rsidP="001F23BB">
            <w:pPr>
              <w:pStyle w:val="rowtabella0"/>
              <w:rPr>
                <w:color w:val="002060"/>
              </w:rPr>
            </w:pPr>
            <w:r w:rsidRPr="00E653A1">
              <w:rPr>
                <w:color w:val="002060"/>
              </w:rPr>
              <w:t>VIA LORETO</w:t>
            </w:r>
          </w:p>
        </w:tc>
      </w:tr>
    </w:tbl>
    <w:p w14:paraId="385FAF2F" w14:textId="77777777" w:rsidR="00416AFA" w:rsidRPr="00E653A1" w:rsidRDefault="00416AFA" w:rsidP="00416AFA">
      <w:pPr>
        <w:pStyle w:val="breakline"/>
        <w:rPr>
          <w:rFonts w:eastAsiaTheme="minorEastAsia"/>
          <w:color w:val="002060"/>
        </w:rPr>
      </w:pPr>
    </w:p>
    <w:p w14:paraId="49D06A47" w14:textId="77777777" w:rsidR="00416AFA" w:rsidRPr="00E653A1" w:rsidRDefault="00416AFA" w:rsidP="00416AFA">
      <w:pPr>
        <w:pStyle w:val="breakline"/>
        <w:rPr>
          <w:color w:val="002060"/>
        </w:rPr>
      </w:pPr>
    </w:p>
    <w:p w14:paraId="5B89F537" w14:textId="77777777" w:rsidR="00416AFA" w:rsidRPr="00E653A1" w:rsidRDefault="00416AFA" w:rsidP="00416AFA">
      <w:pPr>
        <w:pStyle w:val="breakline"/>
        <w:rPr>
          <w:color w:val="002060"/>
        </w:rPr>
      </w:pPr>
    </w:p>
    <w:p w14:paraId="56912D80" w14:textId="77777777" w:rsidR="00416AFA" w:rsidRPr="00E653A1" w:rsidRDefault="00416AFA" w:rsidP="00416AFA">
      <w:pPr>
        <w:pStyle w:val="sottotitolocampionato10"/>
        <w:rPr>
          <w:color w:val="002060"/>
        </w:rPr>
      </w:pPr>
      <w:r w:rsidRPr="00E653A1">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1F6650B3"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B5E45"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C3D94"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33FAA"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E41FD"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64999"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23F61"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67369"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24857BD9"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32966E" w14:textId="77777777" w:rsidR="00416AFA" w:rsidRPr="00E653A1" w:rsidRDefault="00416AFA" w:rsidP="001F23BB">
            <w:pPr>
              <w:pStyle w:val="rowtabella0"/>
              <w:rPr>
                <w:color w:val="002060"/>
              </w:rPr>
            </w:pPr>
            <w:r w:rsidRPr="00E653A1">
              <w:rPr>
                <w:color w:val="002060"/>
              </w:rPr>
              <w:t xml:space="preserve">AUDAX 1970 </w:t>
            </w:r>
            <w:proofErr w:type="gramStart"/>
            <w:r w:rsidRPr="00E653A1">
              <w:rPr>
                <w:color w:val="002060"/>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C1C4AA" w14:textId="77777777" w:rsidR="00416AFA" w:rsidRPr="00E653A1" w:rsidRDefault="00416AFA" w:rsidP="001F23BB">
            <w:pPr>
              <w:pStyle w:val="rowtabella0"/>
              <w:rPr>
                <w:color w:val="002060"/>
              </w:rPr>
            </w:pPr>
            <w:r w:rsidRPr="00E653A1">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A28B45"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C5A3EA" w14:textId="77777777" w:rsidR="00416AFA" w:rsidRPr="00E653A1" w:rsidRDefault="00416AFA" w:rsidP="001F23BB">
            <w:pPr>
              <w:pStyle w:val="rowtabella0"/>
              <w:rPr>
                <w:color w:val="002060"/>
              </w:rPr>
            </w:pPr>
            <w:r w:rsidRPr="00E653A1">
              <w:rPr>
                <w:color w:val="002060"/>
              </w:rPr>
              <w:t>24/09/2023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2E3DA5" w14:textId="77777777" w:rsidR="00416AFA" w:rsidRPr="00E653A1" w:rsidRDefault="00416AFA" w:rsidP="001F23BB">
            <w:pPr>
              <w:pStyle w:val="rowtabella0"/>
              <w:rPr>
                <w:color w:val="002060"/>
              </w:rPr>
            </w:pPr>
            <w:r w:rsidRPr="00E653A1">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FFC3AD" w14:textId="77777777" w:rsidR="00416AFA" w:rsidRPr="00E653A1" w:rsidRDefault="00416AFA" w:rsidP="001F23BB">
            <w:pPr>
              <w:pStyle w:val="rowtabella0"/>
              <w:rPr>
                <w:color w:val="002060"/>
              </w:rPr>
            </w:pPr>
            <w:r w:rsidRPr="00E653A1">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028A6E" w14:textId="77777777" w:rsidR="00416AFA" w:rsidRPr="00E653A1" w:rsidRDefault="00416AFA" w:rsidP="001F23BB">
            <w:pPr>
              <w:pStyle w:val="rowtabella0"/>
              <w:rPr>
                <w:color w:val="002060"/>
              </w:rPr>
            </w:pPr>
            <w:r w:rsidRPr="00E653A1">
              <w:rPr>
                <w:color w:val="002060"/>
              </w:rPr>
              <w:t>VIA ANTONIO ROSMINI 22/B</w:t>
            </w:r>
          </w:p>
        </w:tc>
      </w:tr>
    </w:tbl>
    <w:p w14:paraId="2FECFE2A" w14:textId="77777777" w:rsidR="00416AFA" w:rsidRPr="00E653A1" w:rsidRDefault="00416AFA" w:rsidP="00416AFA">
      <w:pPr>
        <w:pStyle w:val="breakline"/>
        <w:rPr>
          <w:rFonts w:eastAsiaTheme="minorEastAsia"/>
          <w:color w:val="002060"/>
        </w:rPr>
      </w:pPr>
    </w:p>
    <w:p w14:paraId="31DF4BEE" w14:textId="77777777" w:rsidR="00416AFA" w:rsidRPr="00E653A1" w:rsidRDefault="00416AFA" w:rsidP="00416AFA">
      <w:pPr>
        <w:pStyle w:val="breakline"/>
        <w:rPr>
          <w:color w:val="002060"/>
        </w:rPr>
      </w:pPr>
    </w:p>
    <w:p w14:paraId="5E70A58D" w14:textId="77777777" w:rsidR="00416AFA" w:rsidRPr="00E653A1" w:rsidRDefault="00416AFA" w:rsidP="00416AFA">
      <w:pPr>
        <w:pStyle w:val="breakline"/>
        <w:rPr>
          <w:color w:val="002060"/>
        </w:rPr>
      </w:pPr>
    </w:p>
    <w:p w14:paraId="228C05FD" w14:textId="77777777" w:rsidR="00416AFA" w:rsidRPr="00E653A1" w:rsidRDefault="00416AFA" w:rsidP="00416AFA">
      <w:pPr>
        <w:pStyle w:val="sottotitolocampionato10"/>
        <w:rPr>
          <w:color w:val="002060"/>
        </w:rPr>
      </w:pPr>
      <w:r w:rsidRPr="00E653A1">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6AFA" w:rsidRPr="00E653A1" w14:paraId="6EBC9384"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E86BC" w14:textId="77777777" w:rsidR="00416AFA" w:rsidRPr="00E653A1" w:rsidRDefault="00416AFA" w:rsidP="001F23BB">
            <w:pPr>
              <w:pStyle w:val="headertabella0"/>
              <w:rPr>
                <w:color w:val="002060"/>
              </w:rPr>
            </w:pPr>
            <w:r w:rsidRPr="00E653A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3D39B"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9BE26"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06D4E"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E1756"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21B73"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4097B"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7ACB1299"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741514" w14:textId="77777777" w:rsidR="00416AFA" w:rsidRPr="00E653A1" w:rsidRDefault="00416AFA" w:rsidP="001F23BB">
            <w:pPr>
              <w:pStyle w:val="rowtabella0"/>
              <w:rPr>
                <w:color w:val="002060"/>
              </w:rPr>
            </w:pPr>
            <w:r w:rsidRPr="00E653A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599049" w14:textId="77777777" w:rsidR="00416AFA" w:rsidRPr="00E653A1" w:rsidRDefault="00416AFA" w:rsidP="001F23BB">
            <w:pPr>
              <w:pStyle w:val="rowtabella0"/>
              <w:rPr>
                <w:color w:val="002060"/>
              </w:rPr>
            </w:pPr>
            <w:r w:rsidRPr="00E653A1">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10933"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ACAB5" w14:textId="77777777" w:rsidR="00416AFA" w:rsidRPr="00E653A1" w:rsidRDefault="00416AFA" w:rsidP="001F23BB">
            <w:pPr>
              <w:pStyle w:val="rowtabella0"/>
              <w:rPr>
                <w:color w:val="002060"/>
              </w:rPr>
            </w:pPr>
            <w:r w:rsidRPr="00E653A1">
              <w:rPr>
                <w:color w:val="002060"/>
              </w:rPr>
              <w:t>24/09/2023 1</w:t>
            </w:r>
            <w:r>
              <w:rPr>
                <w:color w:val="002060"/>
              </w:rPr>
              <w:t>5</w:t>
            </w:r>
            <w:r w:rsidRPr="00E653A1">
              <w:rPr>
                <w:color w:val="002060"/>
              </w:rPr>
              <w:t>:00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F7226" w14:textId="77777777" w:rsidR="00416AFA" w:rsidRPr="00E653A1" w:rsidRDefault="00416AFA" w:rsidP="001F23BB">
            <w:pPr>
              <w:pStyle w:val="rowtabella0"/>
              <w:rPr>
                <w:color w:val="002060"/>
              </w:rPr>
            </w:pPr>
            <w:r w:rsidRPr="00E653A1">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AE0F7" w14:textId="77777777" w:rsidR="00416AFA" w:rsidRPr="00E653A1" w:rsidRDefault="00416AFA" w:rsidP="001F23BB">
            <w:pPr>
              <w:pStyle w:val="rowtabella0"/>
              <w:rPr>
                <w:color w:val="002060"/>
              </w:rPr>
            </w:pPr>
            <w:r w:rsidRPr="00E653A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5304F" w14:textId="77777777" w:rsidR="00416AFA" w:rsidRPr="00E653A1" w:rsidRDefault="00416AFA" w:rsidP="001F23BB">
            <w:pPr>
              <w:pStyle w:val="rowtabella0"/>
              <w:rPr>
                <w:color w:val="002060"/>
              </w:rPr>
            </w:pPr>
            <w:r w:rsidRPr="00E653A1">
              <w:rPr>
                <w:color w:val="002060"/>
              </w:rPr>
              <w:t>VIA DELLA REPUBBLICA</w:t>
            </w:r>
          </w:p>
        </w:tc>
      </w:tr>
    </w:tbl>
    <w:p w14:paraId="5B9577DC" w14:textId="77777777" w:rsidR="00416AFA" w:rsidRPr="00E653A1" w:rsidRDefault="00416AFA" w:rsidP="00416AFA">
      <w:pPr>
        <w:pStyle w:val="breakline"/>
        <w:rPr>
          <w:rFonts w:eastAsiaTheme="minorEastAsia"/>
          <w:color w:val="002060"/>
        </w:rPr>
      </w:pPr>
    </w:p>
    <w:p w14:paraId="10240B91" w14:textId="77777777" w:rsidR="00416AFA" w:rsidRPr="00E653A1" w:rsidRDefault="00416AFA" w:rsidP="00416AFA">
      <w:pPr>
        <w:pStyle w:val="breakline"/>
        <w:rPr>
          <w:color w:val="002060"/>
        </w:rPr>
      </w:pPr>
    </w:p>
    <w:p w14:paraId="51DC6895" w14:textId="77777777" w:rsidR="00416AFA" w:rsidRPr="00E653A1" w:rsidRDefault="00416AFA" w:rsidP="00416AFA">
      <w:pPr>
        <w:pStyle w:val="breakline"/>
        <w:rPr>
          <w:color w:val="002060"/>
        </w:rPr>
      </w:pPr>
    </w:p>
    <w:p w14:paraId="0FA4EABB" w14:textId="77777777" w:rsidR="00416AFA" w:rsidRPr="00E653A1" w:rsidRDefault="00416AFA" w:rsidP="00416AFA">
      <w:pPr>
        <w:pStyle w:val="sottotitolocampionato10"/>
        <w:rPr>
          <w:color w:val="002060"/>
        </w:rPr>
      </w:pPr>
      <w:r w:rsidRPr="00E653A1">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416AFA" w:rsidRPr="00E653A1" w14:paraId="3C685FEC" w14:textId="77777777" w:rsidTr="001F23B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DD02A" w14:textId="77777777" w:rsidR="00416AFA" w:rsidRPr="00E653A1" w:rsidRDefault="00416AFA" w:rsidP="001F23BB">
            <w:pPr>
              <w:pStyle w:val="headertabella0"/>
              <w:rPr>
                <w:color w:val="002060"/>
              </w:rPr>
            </w:pPr>
            <w:r w:rsidRPr="00E653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7B8FF" w14:textId="77777777" w:rsidR="00416AFA" w:rsidRPr="00E653A1" w:rsidRDefault="00416AFA" w:rsidP="001F23BB">
            <w:pPr>
              <w:pStyle w:val="headertabella0"/>
              <w:rPr>
                <w:color w:val="002060"/>
              </w:rPr>
            </w:pPr>
            <w:r w:rsidRPr="00E653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0CB07" w14:textId="77777777" w:rsidR="00416AFA" w:rsidRPr="00E653A1" w:rsidRDefault="00416AFA" w:rsidP="001F23BB">
            <w:pPr>
              <w:pStyle w:val="headertabella0"/>
              <w:rPr>
                <w:color w:val="002060"/>
              </w:rPr>
            </w:pPr>
            <w:r w:rsidRPr="00E653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9B4D1" w14:textId="77777777" w:rsidR="00416AFA" w:rsidRPr="00E653A1" w:rsidRDefault="00416AFA" w:rsidP="001F23BB">
            <w:pPr>
              <w:pStyle w:val="headertabella0"/>
              <w:rPr>
                <w:color w:val="002060"/>
              </w:rPr>
            </w:pPr>
            <w:r w:rsidRPr="00E653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A97B5" w14:textId="77777777" w:rsidR="00416AFA" w:rsidRPr="00E653A1" w:rsidRDefault="00416AFA" w:rsidP="001F23BB">
            <w:pPr>
              <w:pStyle w:val="headertabella0"/>
              <w:rPr>
                <w:color w:val="002060"/>
              </w:rPr>
            </w:pPr>
            <w:r w:rsidRPr="00E653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AD62C" w14:textId="77777777" w:rsidR="00416AFA" w:rsidRPr="00E653A1" w:rsidRDefault="00416AFA" w:rsidP="001F23BB">
            <w:pPr>
              <w:pStyle w:val="headertabella0"/>
              <w:rPr>
                <w:color w:val="002060"/>
              </w:rPr>
            </w:pPr>
            <w:proofErr w:type="spellStart"/>
            <w:r w:rsidRPr="00E653A1">
              <w:rPr>
                <w:color w:val="002060"/>
              </w:rPr>
              <w:t>Localita'</w:t>
            </w:r>
            <w:proofErr w:type="spellEnd"/>
            <w:r w:rsidRPr="00E653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6FA2D" w14:textId="77777777" w:rsidR="00416AFA" w:rsidRPr="00E653A1" w:rsidRDefault="00416AFA" w:rsidP="001F23BB">
            <w:pPr>
              <w:pStyle w:val="headertabella0"/>
              <w:rPr>
                <w:color w:val="002060"/>
              </w:rPr>
            </w:pPr>
            <w:r w:rsidRPr="00E653A1">
              <w:rPr>
                <w:color w:val="002060"/>
              </w:rPr>
              <w:t>Indirizzo Impianto</w:t>
            </w:r>
          </w:p>
        </w:tc>
      </w:tr>
      <w:tr w:rsidR="00416AFA" w:rsidRPr="00E653A1" w14:paraId="2A41BFAA" w14:textId="77777777" w:rsidTr="001F23B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34B6D5" w14:textId="77777777" w:rsidR="00416AFA" w:rsidRPr="00E653A1" w:rsidRDefault="00416AFA" w:rsidP="001F23BB">
            <w:pPr>
              <w:pStyle w:val="rowtabella0"/>
              <w:rPr>
                <w:color w:val="002060"/>
              </w:rPr>
            </w:pPr>
            <w:r w:rsidRPr="00E653A1">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56B18B" w14:textId="77777777" w:rsidR="00416AFA" w:rsidRPr="00E653A1" w:rsidRDefault="00416AFA" w:rsidP="001F23BB">
            <w:pPr>
              <w:pStyle w:val="rowtabella0"/>
              <w:rPr>
                <w:color w:val="002060"/>
              </w:rPr>
            </w:pPr>
            <w:r w:rsidRPr="00E653A1">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E5E2C3" w14:textId="77777777" w:rsidR="00416AFA" w:rsidRPr="00E653A1" w:rsidRDefault="00416AFA" w:rsidP="001F23BB">
            <w:pPr>
              <w:pStyle w:val="rowtabella0"/>
              <w:jc w:val="center"/>
              <w:rPr>
                <w:color w:val="002060"/>
              </w:rPr>
            </w:pPr>
            <w:r w:rsidRPr="00E653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390E56" w14:textId="77777777" w:rsidR="00416AFA" w:rsidRPr="00E653A1" w:rsidRDefault="00416AFA" w:rsidP="001F23BB">
            <w:pPr>
              <w:pStyle w:val="rowtabella0"/>
              <w:rPr>
                <w:color w:val="002060"/>
              </w:rPr>
            </w:pPr>
            <w:r w:rsidRPr="00E653A1">
              <w:rPr>
                <w:color w:val="002060"/>
              </w:rPr>
              <w:t>24/09/2023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E7C3A1" w14:textId="77777777" w:rsidR="00416AFA" w:rsidRPr="00E653A1" w:rsidRDefault="00416AFA" w:rsidP="001F23BB">
            <w:pPr>
              <w:pStyle w:val="rowtabella0"/>
              <w:rPr>
                <w:color w:val="002060"/>
              </w:rPr>
            </w:pPr>
            <w:r w:rsidRPr="00E653A1">
              <w:rPr>
                <w:color w:val="002060"/>
              </w:rPr>
              <w:t xml:space="preserve">5295 TENSOSTRUTTURA VIA </w:t>
            </w:r>
            <w:proofErr w:type="gramStart"/>
            <w:r w:rsidRPr="00E653A1">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48C0FD" w14:textId="77777777" w:rsidR="00416AFA" w:rsidRPr="00E653A1" w:rsidRDefault="00416AFA" w:rsidP="001F23BB">
            <w:pPr>
              <w:pStyle w:val="rowtabella0"/>
              <w:rPr>
                <w:color w:val="002060"/>
              </w:rPr>
            </w:pPr>
            <w:r w:rsidRPr="00E653A1">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20B162" w14:textId="77777777" w:rsidR="00416AFA" w:rsidRPr="00E653A1" w:rsidRDefault="00416AFA" w:rsidP="001F23BB">
            <w:pPr>
              <w:pStyle w:val="rowtabella0"/>
              <w:rPr>
                <w:color w:val="002060"/>
              </w:rPr>
            </w:pPr>
            <w:r w:rsidRPr="00E653A1">
              <w:rPr>
                <w:color w:val="002060"/>
              </w:rPr>
              <w:t xml:space="preserve">VIA </w:t>
            </w:r>
            <w:proofErr w:type="gramStart"/>
            <w:r w:rsidRPr="00E653A1">
              <w:rPr>
                <w:color w:val="002060"/>
              </w:rPr>
              <w:t>E.MATTEI</w:t>
            </w:r>
            <w:proofErr w:type="gramEnd"/>
          </w:p>
        </w:tc>
      </w:tr>
    </w:tbl>
    <w:p w14:paraId="201AA2E4" w14:textId="77777777" w:rsidR="00235EEF" w:rsidRDefault="00235EEF" w:rsidP="00E737D3">
      <w:pPr>
        <w:pStyle w:val="LndNormale1"/>
        <w:rPr>
          <w:color w:val="002060"/>
        </w:rPr>
      </w:pPr>
    </w:p>
    <w:p w14:paraId="36F0E844" w14:textId="77777777" w:rsidR="00E737D3" w:rsidRDefault="00E737D3" w:rsidP="00514C7B">
      <w:pPr>
        <w:pStyle w:val="Corpodeltesto21"/>
        <w:jc w:val="center"/>
        <w:rPr>
          <w:rFonts w:ascii="Arial" w:hAnsi="Arial" w:cs="Arial"/>
          <w:b/>
          <w:color w:val="002060"/>
          <w:sz w:val="30"/>
          <w:szCs w:val="30"/>
        </w:rPr>
      </w:pPr>
    </w:p>
    <w:p w14:paraId="4F085F1E" w14:textId="77777777" w:rsidR="00695B79" w:rsidRPr="00DE1EF7" w:rsidRDefault="00695B79" w:rsidP="00695B79">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35D60C" w14:textId="77777777" w:rsidR="00695B79" w:rsidRPr="00DE1EF7" w:rsidRDefault="00695B79" w:rsidP="00695B79">
      <w:pPr>
        <w:pStyle w:val="Corpodeltesto21"/>
        <w:jc w:val="center"/>
        <w:rPr>
          <w:rFonts w:ascii="Arial" w:hAnsi="Arial" w:cs="Arial"/>
          <w:b/>
          <w:color w:val="002060"/>
          <w:sz w:val="30"/>
          <w:szCs w:val="30"/>
        </w:rPr>
      </w:pPr>
    </w:p>
    <w:p w14:paraId="1F613D2A" w14:textId="4BCA7568" w:rsidR="00695B79" w:rsidRPr="00DE1EF7" w:rsidRDefault="00695B79" w:rsidP="00695B79">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02 ottobre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0742D93" w14:textId="77777777" w:rsidR="00695B79" w:rsidRPr="00DE1EF7" w:rsidRDefault="00695B79" w:rsidP="00695B79">
      <w:pPr>
        <w:pStyle w:val="Nessunaspaziatura"/>
        <w:jc w:val="both"/>
        <w:rPr>
          <w:rFonts w:ascii="Arial" w:hAnsi="Arial" w:cs="Arial"/>
          <w:color w:val="002060"/>
        </w:rPr>
      </w:pPr>
    </w:p>
    <w:p w14:paraId="34055EE2" w14:textId="77777777" w:rsidR="00695B79" w:rsidRPr="00DE1EF7" w:rsidRDefault="00695B79" w:rsidP="00695B79">
      <w:pPr>
        <w:pStyle w:val="Nessunaspaziatura"/>
        <w:jc w:val="center"/>
        <w:rPr>
          <w:rFonts w:ascii="Arial" w:hAnsi="Arial" w:cs="Arial"/>
          <w:color w:val="002060"/>
        </w:rPr>
      </w:pPr>
      <w:r w:rsidRPr="00DE1EF7">
        <w:rPr>
          <w:rFonts w:ascii="Arial" w:hAnsi="Arial" w:cs="Arial"/>
          <w:color w:val="002060"/>
        </w:rPr>
        <w:t>BNL – ANCONA</w:t>
      </w:r>
    </w:p>
    <w:p w14:paraId="4D15CEF4" w14:textId="77777777" w:rsidR="00695B79" w:rsidRPr="00DE1EF7" w:rsidRDefault="00695B79" w:rsidP="00695B79">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8B15216" w14:textId="77777777" w:rsidR="00695B79" w:rsidRPr="009B42C6" w:rsidRDefault="00695B79" w:rsidP="00695B79">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25A701F7" w14:textId="77777777" w:rsidR="00695B79" w:rsidRPr="00DE1EF7" w:rsidRDefault="00695B79" w:rsidP="00695B79">
      <w:pPr>
        <w:pStyle w:val="Nessunaspaziatura"/>
        <w:jc w:val="both"/>
        <w:rPr>
          <w:rFonts w:ascii="Arial" w:hAnsi="Arial" w:cs="Arial"/>
          <w:color w:val="002060"/>
        </w:rPr>
      </w:pPr>
    </w:p>
    <w:p w14:paraId="130330C2" w14:textId="77777777" w:rsidR="00695B79" w:rsidRPr="00DE1EF7" w:rsidRDefault="00695B79" w:rsidP="00695B79">
      <w:pPr>
        <w:pStyle w:val="Corpodeltesto21"/>
        <w:rPr>
          <w:rFonts w:ascii="Arial" w:hAnsi="Arial" w:cs="Arial"/>
          <w:color w:val="002060"/>
          <w:sz w:val="22"/>
          <w:szCs w:val="22"/>
        </w:rPr>
      </w:pPr>
    </w:p>
    <w:p w14:paraId="7C7235A6" w14:textId="77777777" w:rsidR="00695B79" w:rsidRPr="00DE1EF7" w:rsidRDefault="00695B79" w:rsidP="00695B79">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48123D4" w14:textId="77777777" w:rsidR="00695B79" w:rsidRPr="00DE1EF7" w:rsidRDefault="00695B79" w:rsidP="00695B79">
      <w:pPr>
        <w:pStyle w:val="Corpodeltesto21"/>
        <w:rPr>
          <w:rFonts w:ascii="Arial" w:hAnsi="Arial" w:cs="Arial"/>
          <w:color w:val="002060"/>
          <w:sz w:val="22"/>
          <w:szCs w:val="22"/>
        </w:rPr>
      </w:pPr>
    </w:p>
    <w:p w14:paraId="2948660A" w14:textId="77777777" w:rsidR="00695B79" w:rsidRPr="00DE1EF7" w:rsidRDefault="00695B79" w:rsidP="00695B79">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7F684B" w14:textId="77777777" w:rsidR="00695B79" w:rsidRPr="00DE1EF7" w:rsidRDefault="00695B79" w:rsidP="00695B79">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7D0FD36" w14:textId="77777777" w:rsidR="00695B79" w:rsidRPr="00DE1EF7" w:rsidRDefault="00695B79" w:rsidP="00695B79">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778EACAC" w14:textId="77777777" w:rsidR="00695B79" w:rsidRPr="00DE1EF7" w:rsidRDefault="00695B79" w:rsidP="00695B79">
      <w:pPr>
        <w:pStyle w:val="Corpodeltesto21"/>
        <w:rPr>
          <w:rFonts w:ascii="Arial" w:hAnsi="Arial" w:cs="Arial"/>
          <w:color w:val="002060"/>
          <w:sz w:val="22"/>
          <w:szCs w:val="22"/>
        </w:rPr>
      </w:pPr>
    </w:p>
    <w:p w14:paraId="37833B32" w14:textId="77777777" w:rsidR="00695B79" w:rsidRPr="00DE1EF7" w:rsidRDefault="00695B79" w:rsidP="00695B79">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4082B89E" w14:textId="77777777" w:rsidR="00695B79" w:rsidRPr="00DE1EF7" w:rsidRDefault="00695B79" w:rsidP="00695B79">
      <w:pPr>
        <w:pStyle w:val="Corpodeltesto21"/>
        <w:rPr>
          <w:rFonts w:ascii="Arial" w:hAnsi="Arial" w:cs="Arial"/>
          <w:color w:val="002060"/>
          <w:sz w:val="22"/>
          <w:szCs w:val="22"/>
        </w:rPr>
      </w:pPr>
    </w:p>
    <w:p w14:paraId="71F15BDD" w14:textId="77777777" w:rsidR="00695B79" w:rsidRPr="00DE1EF7" w:rsidRDefault="00695B79" w:rsidP="00695B79">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535E1EA7" w14:textId="77777777" w:rsidR="00695B79" w:rsidRPr="00DE1EF7" w:rsidRDefault="00695B79" w:rsidP="00695B79">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CCABFC3" w14:textId="77777777" w:rsidR="00695B79" w:rsidRPr="00DE1EF7" w:rsidRDefault="00695B79" w:rsidP="00695B79">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1293E6C2" w14:textId="77777777" w:rsidR="00695B79" w:rsidRDefault="00695B79" w:rsidP="00514C7B">
      <w:pPr>
        <w:pStyle w:val="Corpodeltesto21"/>
        <w:jc w:val="center"/>
        <w:rPr>
          <w:rFonts w:ascii="Arial" w:hAnsi="Arial" w:cs="Arial"/>
          <w:b/>
          <w:color w:val="002060"/>
          <w:sz w:val="30"/>
          <w:szCs w:val="3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lastRenderedPageBreak/>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0BFB84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A7C67">
        <w:rPr>
          <w:b/>
          <w:color w:val="002060"/>
          <w:u w:val="single"/>
        </w:rPr>
        <w:t>20</w:t>
      </w:r>
      <w:r w:rsidR="007C5151">
        <w:rPr>
          <w:b/>
          <w:color w:val="002060"/>
          <w:u w:val="single"/>
        </w:rPr>
        <w:t>/</w:t>
      </w:r>
      <w:r w:rsidR="004A0FF1">
        <w:rPr>
          <w:b/>
          <w:color w:val="002060"/>
          <w:u w:val="single"/>
        </w:rPr>
        <w:t>0</w:t>
      </w:r>
      <w:r w:rsidR="00BF0D95">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EDCD1" w14:textId="77777777" w:rsidR="00DC2663" w:rsidRDefault="00DC2663">
      <w:r>
        <w:separator/>
      </w:r>
    </w:p>
  </w:endnote>
  <w:endnote w:type="continuationSeparator" w:id="0">
    <w:p w14:paraId="3983932D" w14:textId="77777777" w:rsidR="00DC2663" w:rsidRDefault="00DC2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CF9681B"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B3CC7">
      <w:rPr>
        <w:rStyle w:val="Numeropagina"/>
        <w:rFonts w:ascii="Arial" w:hAnsi="Arial" w:cs="Arial"/>
        <w:color w:val="002060"/>
      </w:rPr>
      <w:t>1</w:t>
    </w:r>
    <w:r w:rsidR="003A7C67">
      <w:rPr>
        <w:rStyle w:val="Numeropagina"/>
        <w:rFonts w:ascii="Arial" w:hAnsi="Arial" w:cs="Arial"/>
        <w:color w:val="002060"/>
      </w:rPr>
      <w:t>4</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5215E" w14:textId="77777777" w:rsidR="00DC2663" w:rsidRDefault="00DC2663">
      <w:r>
        <w:separator/>
      </w:r>
    </w:p>
  </w:footnote>
  <w:footnote w:type="continuationSeparator" w:id="0">
    <w:p w14:paraId="1AF926B7" w14:textId="77777777" w:rsidR="00DC2663" w:rsidRDefault="00DC2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5"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2"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3"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4"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2"/>
  </w:num>
  <w:num w:numId="3" w16cid:durableId="57946484">
    <w:abstractNumId w:val="8"/>
  </w:num>
  <w:num w:numId="4" w16cid:durableId="317685637">
    <w:abstractNumId w:val="47"/>
  </w:num>
  <w:num w:numId="5" w16cid:durableId="1125348853">
    <w:abstractNumId w:val="14"/>
  </w:num>
  <w:num w:numId="6" w16cid:durableId="1651130942">
    <w:abstractNumId w:val="31"/>
  </w:num>
  <w:num w:numId="7" w16cid:durableId="279337470">
    <w:abstractNumId w:val="39"/>
  </w:num>
  <w:num w:numId="8" w16cid:durableId="1095176450">
    <w:abstractNumId w:val="30"/>
  </w:num>
  <w:num w:numId="9" w16cid:durableId="1870416519">
    <w:abstractNumId w:val="36"/>
  </w:num>
  <w:num w:numId="10" w16cid:durableId="790368833">
    <w:abstractNumId w:val="17"/>
  </w:num>
  <w:num w:numId="11" w16cid:durableId="36589981">
    <w:abstractNumId w:val="27"/>
  </w:num>
  <w:num w:numId="12" w16cid:durableId="2015456579">
    <w:abstractNumId w:val="5"/>
  </w:num>
  <w:num w:numId="13" w16cid:durableId="417096009">
    <w:abstractNumId w:val="2"/>
  </w:num>
  <w:num w:numId="14" w16cid:durableId="2009869095">
    <w:abstractNumId w:val="20"/>
  </w:num>
  <w:num w:numId="15" w16cid:durableId="1418357517">
    <w:abstractNumId w:val="12"/>
  </w:num>
  <w:num w:numId="16" w16cid:durableId="568853433">
    <w:abstractNumId w:val="43"/>
  </w:num>
  <w:num w:numId="17" w16cid:durableId="473330605">
    <w:abstractNumId w:val="29"/>
  </w:num>
  <w:num w:numId="18" w16cid:durableId="1696810908">
    <w:abstractNumId w:val="32"/>
  </w:num>
  <w:num w:numId="19" w16cid:durableId="209272168">
    <w:abstractNumId w:val="53"/>
  </w:num>
  <w:num w:numId="20" w16cid:durableId="2037921123">
    <w:abstractNumId w:val="34"/>
  </w:num>
  <w:num w:numId="21" w16cid:durableId="295646404">
    <w:abstractNumId w:val="19"/>
  </w:num>
  <w:num w:numId="22" w16cid:durableId="913512189">
    <w:abstractNumId w:val="11"/>
  </w:num>
  <w:num w:numId="23" w16cid:durableId="1935089653">
    <w:abstractNumId w:val="50"/>
  </w:num>
  <w:num w:numId="24" w16cid:durableId="713849579">
    <w:abstractNumId w:val="35"/>
  </w:num>
  <w:num w:numId="25" w16cid:durableId="564266614">
    <w:abstractNumId w:val="44"/>
  </w:num>
  <w:num w:numId="26" w16cid:durableId="594871711">
    <w:abstractNumId w:val="10"/>
  </w:num>
  <w:num w:numId="27" w16cid:durableId="1460103116">
    <w:abstractNumId w:val="9"/>
  </w:num>
  <w:num w:numId="28" w16cid:durableId="1353799016">
    <w:abstractNumId w:val="49"/>
  </w:num>
  <w:num w:numId="29" w16cid:durableId="1134493780">
    <w:abstractNumId w:val="7"/>
  </w:num>
  <w:num w:numId="30" w16cid:durableId="314719927">
    <w:abstractNumId w:val="22"/>
  </w:num>
  <w:num w:numId="31" w16cid:durableId="1023825443">
    <w:abstractNumId w:val="23"/>
  </w:num>
  <w:num w:numId="32" w16cid:durableId="248193500">
    <w:abstractNumId w:val="42"/>
  </w:num>
  <w:num w:numId="33" w16cid:durableId="592782417">
    <w:abstractNumId w:val="21"/>
  </w:num>
  <w:num w:numId="34" w16cid:durableId="383405751">
    <w:abstractNumId w:val="13"/>
  </w:num>
  <w:num w:numId="35"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310854">
    <w:abstractNumId w:val="41"/>
  </w:num>
  <w:num w:numId="37" w16cid:durableId="224293738">
    <w:abstractNumId w:val="48"/>
  </w:num>
  <w:num w:numId="38" w16cid:durableId="151533013">
    <w:abstractNumId w:val="37"/>
  </w:num>
  <w:num w:numId="39" w16cid:durableId="1310984378">
    <w:abstractNumId w:val="16"/>
  </w:num>
  <w:num w:numId="40" w16cid:durableId="582757524">
    <w:abstractNumId w:val="40"/>
  </w:num>
  <w:num w:numId="41" w16cid:durableId="347753816">
    <w:abstractNumId w:val="46"/>
  </w:num>
  <w:num w:numId="42" w16cid:durableId="358169979">
    <w:abstractNumId w:val="26"/>
  </w:num>
  <w:num w:numId="43" w16cid:durableId="851188651">
    <w:abstractNumId w:val="0"/>
  </w:num>
  <w:num w:numId="44" w16cid:durableId="367486150">
    <w:abstractNumId w:val="25"/>
  </w:num>
  <w:num w:numId="45" w16cid:durableId="1895190991">
    <w:abstractNumId w:val="24"/>
  </w:num>
  <w:num w:numId="46" w16cid:durableId="561259118">
    <w:abstractNumId w:val="3"/>
  </w:num>
  <w:num w:numId="47" w16cid:durableId="315257578">
    <w:abstractNumId w:val="33"/>
  </w:num>
  <w:num w:numId="48" w16cid:durableId="1022512164">
    <w:abstractNumId w:val="45"/>
  </w:num>
  <w:num w:numId="49" w16cid:durableId="1794865880">
    <w:abstractNumId w:val="1"/>
  </w:num>
  <w:num w:numId="50" w16cid:durableId="745029327">
    <w:abstractNumId w:val="38"/>
  </w:num>
  <w:num w:numId="51" w16cid:durableId="1839349949">
    <w:abstractNumId w:val="15"/>
  </w:num>
  <w:num w:numId="52" w16cid:durableId="1324969345">
    <w:abstractNumId w:val="28"/>
  </w:num>
  <w:num w:numId="53" w16cid:durableId="508982451">
    <w:abstractNumId w:val="18"/>
  </w:num>
  <w:num w:numId="54" w16cid:durableId="1048795813">
    <w:abstractNumId w:val="6"/>
  </w:num>
  <w:num w:numId="55" w16cid:durableId="934749743">
    <w:abstractNumId w:val="5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6E8"/>
    <w:rsid w:val="000B49BE"/>
    <w:rsid w:val="000B6171"/>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764F"/>
    <w:rsid w:val="003F79AC"/>
    <w:rsid w:val="003F7BDF"/>
    <w:rsid w:val="004000EB"/>
    <w:rsid w:val="004007F4"/>
    <w:rsid w:val="00401882"/>
    <w:rsid w:val="00401931"/>
    <w:rsid w:val="00401C85"/>
    <w:rsid w:val="00401F40"/>
    <w:rsid w:val="0040361B"/>
    <w:rsid w:val="00404893"/>
    <w:rsid w:val="00404967"/>
    <w:rsid w:val="0040522D"/>
    <w:rsid w:val="0040539E"/>
    <w:rsid w:val="0040753D"/>
    <w:rsid w:val="00410265"/>
    <w:rsid w:val="00411BD4"/>
    <w:rsid w:val="0041299D"/>
    <w:rsid w:val="00414B88"/>
    <w:rsid w:val="00415C80"/>
    <w:rsid w:val="00416370"/>
    <w:rsid w:val="00416AFA"/>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1E31"/>
    <w:rsid w:val="009D2310"/>
    <w:rsid w:val="009D244C"/>
    <w:rsid w:val="009D3321"/>
    <w:rsid w:val="009D38B5"/>
    <w:rsid w:val="009D3F2A"/>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BC1"/>
    <w:rsid w:val="00A72991"/>
    <w:rsid w:val="00A731F2"/>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5886"/>
    <w:rsid w:val="00B45C66"/>
    <w:rsid w:val="00B465ED"/>
    <w:rsid w:val="00B471CE"/>
    <w:rsid w:val="00B479F6"/>
    <w:rsid w:val="00B47C25"/>
    <w:rsid w:val="00B47E26"/>
    <w:rsid w:val="00B5087C"/>
    <w:rsid w:val="00B515C8"/>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TotalTime>
  <Pages>15</Pages>
  <Words>4303</Words>
  <Characters>24530</Characters>
  <Application>Microsoft Office Word</Application>
  <DocSecurity>0</DocSecurity>
  <Lines>204</Lines>
  <Paragraphs>57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28776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2023-09-20T08:26:00Z</cp:lastPrinted>
  <dcterms:created xsi:type="dcterms:W3CDTF">2023-09-20T07:28:00Z</dcterms:created>
  <dcterms:modified xsi:type="dcterms:W3CDTF">2023-09-20T08:29:00Z</dcterms:modified>
</cp:coreProperties>
</file>