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1229C612"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C31AB2">
              <w:rPr>
                <w:rFonts w:ascii="Arial" w:hAnsi="Arial" w:cs="Arial"/>
                <w:color w:val="002060"/>
                <w:sz w:val="40"/>
                <w:szCs w:val="40"/>
              </w:rPr>
              <w:t>1</w:t>
            </w:r>
            <w:r w:rsidR="00D22337">
              <w:rPr>
                <w:rFonts w:ascii="Arial" w:hAnsi="Arial" w:cs="Arial"/>
                <w:color w:val="002060"/>
                <w:sz w:val="40"/>
                <w:szCs w:val="40"/>
              </w:rPr>
              <w:t>8</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246746">
              <w:rPr>
                <w:rFonts w:ascii="Arial" w:hAnsi="Arial" w:cs="Arial"/>
                <w:color w:val="002060"/>
                <w:sz w:val="40"/>
                <w:szCs w:val="40"/>
              </w:rPr>
              <w:t>2</w:t>
            </w:r>
            <w:r w:rsidR="00D22337">
              <w:rPr>
                <w:rFonts w:ascii="Arial" w:hAnsi="Arial" w:cs="Arial"/>
                <w:color w:val="002060"/>
                <w:sz w:val="40"/>
                <w:szCs w:val="40"/>
              </w:rPr>
              <w:t>7</w:t>
            </w:r>
            <w:r w:rsidR="00CF4C7D" w:rsidRPr="00DE1EF7">
              <w:rPr>
                <w:rFonts w:ascii="Arial" w:hAnsi="Arial" w:cs="Arial"/>
                <w:color w:val="002060"/>
                <w:sz w:val="40"/>
                <w:szCs w:val="40"/>
              </w:rPr>
              <w:t>/</w:t>
            </w:r>
            <w:r w:rsidR="00A53D29">
              <w:rPr>
                <w:rFonts w:ascii="Arial" w:hAnsi="Arial" w:cs="Arial"/>
                <w:color w:val="002060"/>
                <w:sz w:val="40"/>
                <w:szCs w:val="40"/>
              </w:rPr>
              <w:t>0</w:t>
            </w:r>
            <w:r w:rsidR="00BF0D95">
              <w:rPr>
                <w:rFonts w:ascii="Arial" w:hAnsi="Arial" w:cs="Arial"/>
                <w:color w:val="002060"/>
                <w:sz w:val="40"/>
                <w:szCs w:val="40"/>
              </w:rPr>
              <w:t>9</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2B0BD9BA"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40524D">
          <w:rPr>
            <w:noProof/>
            <w:webHidden/>
            <w:color w:val="002060"/>
          </w:rPr>
          <w:t>1</w:t>
        </w:r>
        <w:r w:rsidR="00AC19D9" w:rsidRPr="00DE1EF7">
          <w:rPr>
            <w:noProof/>
            <w:webHidden/>
            <w:color w:val="002060"/>
          </w:rPr>
          <w:fldChar w:fldCharType="end"/>
        </w:r>
      </w:hyperlink>
    </w:p>
    <w:p w14:paraId="112EDB38" w14:textId="3EB36C39"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40524D">
          <w:rPr>
            <w:noProof/>
            <w:webHidden/>
            <w:color w:val="002060"/>
          </w:rPr>
          <w:t>1</w:t>
        </w:r>
        <w:r w:rsidR="00AC19D9" w:rsidRPr="00DE1EF7">
          <w:rPr>
            <w:noProof/>
            <w:webHidden/>
            <w:color w:val="002060"/>
          </w:rPr>
          <w:fldChar w:fldCharType="end"/>
        </w:r>
      </w:hyperlink>
    </w:p>
    <w:p w14:paraId="4D9CAD43" w14:textId="2B26FB13"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40524D">
          <w:rPr>
            <w:noProof/>
            <w:webHidden/>
            <w:color w:val="002060"/>
          </w:rPr>
          <w:t>1</w:t>
        </w:r>
        <w:r w:rsidR="00AC19D9" w:rsidRPr="00DE1EF7">
          <w:rPr>
            <w:noProof/>
            <w:webHidden/>
            <w:color w:val="002060"/>
          </w:rPr>
          <w:fldChar w:fldCharType="end"/>
        </w:r>
      </w:hyperlink>
    </w:p>
    <w:p w14:paraId="0EAFCCD8" w14:textId="61DE6132"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40524D">
          <w:rPr>
            <w:noProof/>
            <w:webHidden/>
            <w:color w:val="002060"/>
          </w:rPr>
          <w:t>1</w:t>
        </w:r>
        <w:r w:rsidR="00AC19D9" w:rsidRPr="00DE1EF7">
          <w:rPr>
            <w:noProof/>
            <w:webHidden/>
            <w:color w:val="002060"/>
          </w:rPr>
          <w:fldChar w:fldCharType="end"/>
        </w:r>
      </w:hyperlink>
    </w:p>
    <w:p w14:paraId="0952245B" w14:textId="7469BE71"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40524D">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67F2D10" w14:textId="77777777" w:rsidR="00CC6A38" w:rsidRDefault="00CC6A38" w:rsidP="00F336CC">
      <w:pPr>
        <w:rPr>
          <w:rFonts w:ascii="Arial" w:hAnsi="Arial" w:cs="Arial"/>
          <w:color w:val="002060"/>
          <w:sz w:val="22"/>
          <w:szCs w:val="22"/>
        </w:rPr>
      </w:pPr>
    </w:p>
    <w:p w14:paraId="05FD1273" w14:textId="77777777" w:rsidR="00484F75" w:rsidRPr="00484F75" w:rsidRDefault="00484F75" w:rsidP="00484F75">
      <w:pPr>
        <w:pStyle w:val="LndNormale1"/>
        <w:rPr>
          <w:b/>
          <w:color w:val="002060"/>
          <w:sz w:val="28"/>
          <w:szCs w:val="28"/>
          <w:u w:val="single"/>
        </w:rPr>
      </w:pPr>
      <w:r w:rsidRPr="00484F75">
        <w:rPr>
          <w:b/>
          <w:color w:val="002060"/>
          <w:sz w:val="28"/>
          <w:szCs w:val="28"/>
          <w:u w:val="single"/>
        </w:rPr>
        <w:t>C.U. n. 145 del 25.09.2023 L.N.D.</w:t>
      </w:r>
    </w:p>
    <w:p w14:paraId="58B98444" w14:textId="77777777" w:rsidR="00484F75" w:rsidRPr="00484F75" w:rsidRDefault="00484F75" w:rsidP="00484F75">
      <w:pPr>
        <w:pStyle w:val="Nessunaspaziatura"/>
        <w:rPr>
          <w:color w:val="002060"/>
        </w:rPr>
      </w:pPr>
      <w:r w:rsidRPr="00484F75">
        <w:rPr>
          <w:rFonts w:ascii="Arial" w:hAnsi="Arial" w:cs="Arial"/>
          <w:color w:val="002060"/>
        </w:rPr>
        <w:t>Si pubblica in allegato il CU n. 97/A della F.I.G.C. inerente la manifestazione di interesse alla nomina di Giudice Sportivo Nazionale presso la Lega Nazionale Dilettanti.</w:t>
      </w:r>
    </w:p>
    <w:p w14:paraId="60141146" w14:textId="77777777" w:rsidR="00484F75" w:rsidRPr="00484F75" w:rsidRDefault="00484F75" w:rsidP="00484F75">
      <w:pPr>
        <w:pStyle w:val="Nessunaspaziatura"/>
        <w:rPr>
          <w:color w:val="002060"/>
        </w:rPr>
      </w:pPr>
    </w:p>
    <w:p w14:paraId="7CE78BD5" w14:textId="77777777" w:rsidR="00484F75" w:rsidRPr="00484F75" w:rsidRDefault="00484F75" w:rsidP="00484F75">
      <w:pPr>
        <w:pStyle w:val="LndNormale1"/>
        <w:rPr>
          <w:b/>
          <w:color w:val="002060"/>
          <w:sz w:val="28"/>
          <w:szCs w:val="28"/>
          <w:u w:val="single"/>
        </w:rPr>
      </w:pPr>
      <w:r w:rsidRPr="00484F75">
        <w:rPr>
          <w:b/>
          <w:color w:val="002060"/>
          <w:sz w:val="28"/>
          <w:szCs w:val="28"/>
          <w:u w:val="single"/>
        </w:rPr>
        <w:t>CIRCOLARE N. 20 DEL 25.09.2023</w:t>
      </w:r>
    </w:p>
    <w:p w14:paraId="59EC6FAD" w14:textId="77777777" w:rsidR="00484F75" w:rsidRPr="00484F75" w:rsidRDefault="00484F75" w:rsidP="00484F75">
      <w:pPr>
        <w:pStyle w:val="LndNormale1"/>
        <w:rPr>
          <w:color w:val="002060"/>
        </w:rPr>
      </w:pPr>
      <w:r w:rsidRPr="00484F75">
        <w:rPr>
          <w:color w:val="002060"/>
        </w:rPr>
        <w:t>Si trasmette, per opportuna conoscenza, la copia della circolare in epigrafe avente per oggetto:</w:t>
      </w:r>
    </w:p>
    <w:p w14:paraId="5E851F14" w14:textId="77777777" w:rsidR="00484F75" w:rsidRPr="00484F75" w:rsidRDefault="00484F75" w:rsidP="00484F75">
      <w:pPr>
        <w:pStyle w:val="LndNormale1"/>
        <w:rPr>
          <w:b/>
          <w:i/>
          <w:color w:val="002060"/>
        </w:rPr>
      </w:pPr>
      <w:r w:rsidRPr="00484F75">
        <w:rPr>
          <w:b/>
          <w:i/>
          <w:color w:val="002060"/>
        </w:rPr>
        <w:t>A COVERCIANO CON IL MUSEO DEL CALCIO</w:t>
      </w:r>
    </w:p>
    <w:p w14:paraId="63EFEA51" w14:textId="77777777" w:rsidR="00484F75" w:rsidRPr="00484F75" w:rsidRDefault="00484F75"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Pr="007822E7"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w:t>
      </w:r>
      <w:r w:rsidRPr="00DE1EF7">
        <w:rPr>
          <w:color w:val="002060"/>
          <w:sz w:val="26"/>
          <w:szCs w:val="26"/>
        </w:rPr>
        <w:lastRenderedPageBreak/>
        <w:t xml:space="preserve">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4B50334E" w14:textId="77777777" w:rsidR="0046756B" w:rsidRDefault="0046756B"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77777777" w:rsidR="0046756B" w:rsidRDefault="0046756B" w:rsidP="0046756B">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60079605" w14:textId="77777777" w:rsidR="0046756B" w:rsidRPr="00F02D77" w:rsidRDefault="0046756B" w:rsidP="0046756B">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00E8206F" w14:textId="77777777" w:rsidR="00484F75" w:rsidRDefault="00484F75" w:rsidP="00BF0D95">
      <w:pPr>
        <w:pStyle w:val="LndNormale1"/>
        <w:rPr>
          <w:b/>
          <w:color w:val="002060"/>
          <w:szCs w:val="22"/>
          <w:u w:val="single"/>
        </w:rPr>
      </w:pPr>
    </w:p>
    <w:p w14:paraId="2486631D" w14:textId="77777777" w:rsidR="00484F75" w:rsidRDefault="00484F75" w:rsidP="00BF0D95">
      <w:pPr>
        <w:pStyle w:val="LndNormale1"/>
        <w:rPr>
          <w:b/>
          <w:color w:val="002060"/>
          <w:szCs w:val="22"/>
          <w:u w:val="single"/>
        </w:rPr>
      </w:pPr>
    </w:p>
    <w:p w14:paraId="723C2A7A" w14:textId="63547548" w:rsidR="00484F75" w:rsidRDefault="00484F75" w:rsidP="00484F75">
      <w:pPr>
        <w:pStyle w:val="LndNormale1"/>
        <w:jc w:val="left"/>
        <w:rPr>
          <w:b/>
          <w:color w:val="002060"/>
          <w:sz w:val="28"/>
          <w:szCs w:val="28"/>
        </w:rPr>
      </w:pPr>
      <w:r>
        <w:rPr>
          <w:b/>
          <w:color w:val="002060"/>
          <w:sz w:val="28"/>
          <w:szCs w:val="28"/>
        </w:rPr>
        <w:t>CONSIGLIO DIRETTIVO</w:t>
      </w:r>
    </w:p>
    <w:p w14:paraId="223B5745" w14:textId="77777777" w:rsidR="00484F75" w:rsidRDefault="00484F75" w:rsidP="00BF0D95">
      <w:pPr>
        <w:pStyle w:val="LndNormale1"/>
        <w:rPr>
          <w:b/>
          <w:color w:val="002060"/>
          <w:szCs w:val="22"/>
          <w:u w:val="single"/>
        </w:rPr>
      </w:pPr>
    </w:p>
    <w:p w14:paraId="35D86451" w14:textId="77777777" w:rsidR="00484F75" w:rsidRPr="00484F75" w:rsidRDefault="00484F75" w:rsidP="00484F75">
      <w:pPr>
        <w:pStyle w:val="LndNormale1"/>
        <w:rPr>
          <w:color w:val="002060"/>
          <w:u w:val="single"/>
        </w:rPr>
      </w:pPr>
      <w:r w:rsidRPr="00484F75">
        <w:rPr>
          <w:color w:val="002060"/>
          <w:u w:val="single"/>
        </w:rPr>
        <w:t>RIUNIONE DEL CONSIGLIO DIRETTIVO N. 4  DEL 22.09.2023</w:t>
      </w:r>
    </w:p>
    <w:p w14:paraId="498D5A8E" w14:textId="77777777" w:rsidR="00484F75" w:rsidRPr="00484F75" w:rsidRDefault="00484F75" w:rsidP="00484F75">
      <w:pPr>
        <w:rPr>
          <w:rFonts w:ascii="Arial" w:hAnsi="Arial" w:cs="Arial"/>
          <w:color w:val="002060"/>
          <w:sz w:val="22"/>
          <w:szCs w:val="22"/>
        </w:rPr>
      </w:pPr>
      <w:r w:rsidRPr="00484F75">
        <w:rPr>
          <w:rFonts w:ascii="Arial" w:hAnsi="Arial" w:cs="Arial"/>
          <w:color w:val="002060"/>
          <w:sz w:val="22"/>
          <w:szCs w:val="22"/>
          <w:u w:val="single"/>
        </w:rPr>
        <w:t>Sono presenti</w:t>
      </w:r>
      <w:r w:rsidRPr="00484F75">
        <w:rPr>
          <w:rFonts w:ascii="Arial" w:hAnsi="Arial" w:cs="Arial"/>
          <w:color w:val="002060"/>
          <w:sz w:val="22"/>
          <w:szCs w:val="22"/>
        </w:rPr>
        <w:t xml:space="preserve">: Panichi (Presidente), Arriva, </w:t>
      </w:r>
      <w:proofErr w:type="spellStart"/>
      <w:r w:rsidRPr="00484F75">
        <w:rPr>
          <w:rFonts w:ascii="Arial" w:hAnsi="Arial" w:cs="Arial"/>
          <w:color w:val="002060"/>
          <w:sz w:val="22"/>
          <w:szCs w:val="22"/>
        </w:rPr>
        <w:t>Bottacchiari</w:t>
      </w:r>
      <w:proofErr w:type="spellEnd"/>
      <w:r w:rsidRPr="00484F75">
        <w:rPr>
          <w:rFonts w:ascii="Arial" w:hAnsi="Arial" w:cs="Arial"/>
          <w:color w:val="002060"/>
          <w:sz w:val="22"/>
          <w:szCs w:val="22"/>
        </w:rPr>
        <w:t xml:space="preserve">, Capretti, Colò, Cotichella, Cremonesi, </w:t>
      </w:r>
      <w:proofErr w:type="spellStart"/>
      <w:r w:rsidRPr="00484F75">
        <w:rPr>
          <w:rFonts w:ascii="Arial" w:hAnsi="Arial" w:cs="Arial"/>
          <w:color w:val="002060"/>
          <w:sz w:val="22"/>
          <w:szCs w:val="22"/>
        </w:rPr>
        <w:t>Malascorta</w:t>
      </w:r>
      <w:proofErr w:type="spellEnd"/>
      <w:r w:rsidRPr="00484F75">
        <w:rPr>
          <w:rFonts w:ascii="Arial" w:hAnsi="Arial" w:cs="Arial"/>
          <w:color w:val="002060"/>
          <w:sz w:val="22"/>
          <w:szCs w:val="22"/>
        </w:rPr>
        <w:t>, Mughetti, Scarpini, Borroni (CF), Castellana (Segretario), Marziali (SGS), Dottori (AIAC), Fiumana (AIC).</w:t>
      </w:r>
    </w:p>
    <w:p w14:paraId="7C933154" w14:textId="77777777" w:rsidR="00484F75" w:rsidRDefault="00484F75" w:rsidP="00BF0D95">
      <w:pPr>
        <w:pStyle w:val="LndNormale1"/>
        <w:rPr>
          <w:b/>
          <w:color w:val="002060"/>
          <w:szCs w:val="22"/>
          <w:u w:val="single"/>
        </w:rPr>
      </w:pPr>
    </w:p>
    <w:p w14:paraId="6D1CF532" w14:textId="77777777" w:rsidR="00484F75" w:rsidRPr="00484F75" w:rsidRDefault="00484F75" w:rsidP="00BF0D95">
      <w:pPr>
        <w:pStyle w:val="LndNormale1"/>
        <w:rPr>
          <w:b/>
          <w:color w:val="002060"/>
          <w:szCs w:val="22"/>
          <w:u w:val="single"/>
        </w:rPr>
      </w:pPr>
    </w:p>
    <w:p w14:paraId="205EA763" w14:textId="77777777" w:rsidR="00484F75" w:rsidRPr="00484F75" w:rsidRDefault="00484F75" w:rsidP="00484F75">
      <w:pPr>
        <w:rPr>
          <w:rFonts w:ascii="Arial" w:hAnsi="Arial"/>
          <w:b/>
          <w:color w:val="002060"/>
          <w:sz w:val="28"/>
          <w:szCs w:val="28"/>
        </w:rPr>
      </w:pPr>
      <w:r w:rsidRPr="00484F75">
        <w:rPr>
          <w:rFonts w:ascii="Arial" w:hAnsi="Arial" w:cs="Arial"/>
          <w:b/>
          <w:color w:val="002060"/>
          <w:sz w:val="28"/>
          <w:szCs w:val="28"/>
        </w:rPr>
        <w:t>INCONTRO INFORMATIVO/FORMATIVO DECRETO LEGLISLATIVO N.36-2021 (LEGGE LAVORO SPORTIVO)</w:t>
      </w:r>
    </w:p>
    <w:p w14:paraId="6A48461F" w14:textId="77777777" w:rsidR="00484F75" w:rsidRPr="00484F75" w:rsidRDefault="00484F75" w:rsidP="00484F75">
      <w:pPr>
        <w:outlineLvl w:val="4"/>
        <w:rPr>
          <w:rFonts w:ascii="Arial" w:hAnsi="Arial" w:cs="Arial"/>
          <w:color w:val="002060"/>
          <w:sz w:val="22"/>
          <w:szCs w:val="18"/>
          <w:shd w:val="clear" w:color="auto" w:fill="FFFFFF"/>
        </w:rPr>
      </w:pPr>
    </w:p>
    <w:p w14:paraId="71B70633" w14:textId="77777777" w:rsidR="00484F75" w:rsidRPr="00484F75" w:rsidRDefault="00484F75" w:rsidP="00484F75">
      <w:pPr>
        <w:rPr>
          <w:rFonts w:ascii="Arial" w:hAnsi="Arial" w:cs="Arial"/>
          <w:color w:val="002060"/>
          <w:sz w:val="22"/>
          <w:szCs w:val="22"/>
        </w:rPr>
      </w:pPr>
      <w:r w:rsidRPr="00484F75">
        <w:rPr>
          <w:rFonts w:ascii="Arial" w:hAnsi="Arial" w:cs="Arial"/>
          <w:color w:val="002060"/>
          <w:sz w:val="22"/>
          <w:szCs w:val="22"/>
        </w:rPr>
        <w:t xml:space="preserve">In riferimento a quanto in oggetto, sono programmati i seguenti incontri, rivolti a tutte le società affiliate, con il Dr. Giuliano Sinibaldi, esperto </w:t>
      </w:r>
      <w:proofErr w:type="spellStart"/>
      <w:r w:rsidRPr="00484F75">
        <w:rPr>
          <w:rFonts w:ascii="Arial" w:hAnsi="Arial" w:cs="Arial"/>
          <w:color w:val="002060"/>
          <w:sz w:val="22"/>
          <w:szCs w:val="22"/>
        </w:rPr>
        <w:t>di</w:t>
      </w:r>
      <w:proofErr w:type="spellEnd"/>
      <w:r w:rsidRPr="00484F75">
        <w:rPr>
          <w:rFonts w:ascii="Arial" w:hAnsi="Arial" w:cs="Arial"/>
          <w:color w:val="002060"/>
          <w:sz w:val="22"/>
          <w:szCs w:val="22"/>
        </w:rPr>
        <w:t xml:space="preserve"> materia di diritto sportivo.</w:t>
      </w:r>
    </w:p>
    <w:p w14:paraId="1575C4CC" w14:textId="77777777" w:rsidR="00484F75" w:rsidRPr="00484F75" w:rsidRDefault="00484F75" w:rsidP="00484F75">
      <w:pPr>
        <w:rPr>
          <w:rFonts w:ascii="Arial" w:hAnsi="Arial" w:cs="Arial"/>
          <w:color w:val="002060"/>
          <w:sz w:val="22"/>
          <w:szCs w:val="22"/>
        </w:rPr>
      </w:pPr>
    </w:p>
    <w:p w14:paraId="620B79BC" w14:textId="77777777" w:rsidR="00484F75" w:rsidRPr="00484F75" w:rsidRDefault="00484F75" w:rsidP="00484F75">
      <w:pPr>
        <w:rPr>
          <w:rFonts w:ascii="Arial" w:hAnsi="Arial" w:cs="Arial"/>
          <w:b/>
          <w:color w:val="002060"/>
          <w:sz w:val="22"/>
          <w:szCs w:val="22"/>
        </w:rPr>
      </w:pPr>
      <w:r w:rsidRPr="00484F75">
        <w:rPr>
          <w:rFonts w:ascii="Arial" w:hAnsi="Arial" w:cs="Arial"/>
          <w:b/>
          <w:color w:val="002060"/>
          <w:sz w:val="22"/>
          <w:szCs w:val="22"/>
        </w:rPr>
        <w:t>D.P. FERMO</w:t>
      </w:r>
      <w:r w:rsidRPr="00484F75">
        <w:rPr>
          <w:rFonts w:ascii="Arial" w:hAnsi="Arial" w:cs="Arial"/>
          <w:b/>
          <w:color w:val="002060"/>
          <w:sz w:val="22"/>
          <w:szCs w:val="22"/>
        </w:rPr>
        <w:tab/>
      </w:r>
      <w:r w:rsidRPr="00484F75">
        <w:rPr>
          <w:rFonts w:ascii="Arial" w:hAnsi="Arial" w:cs="Arial"/>
          <w:b/>
          <w:color w:val="002060"/>
          <w:sz w:val="22"/>
          <w:szCs w:val="22"/>
        </w:rPr>
        <w:tab/>
      </w:r>
      <w:r w:rsidRPr="00484F75">
        <w:rPr>
          <w:rFonts w:ascii="Arial" w:hAnsi="Arial" w:cs="Arial"/>
          <w:b/>
          <w:color w:val="002060"/>
          <w:sz w:val="22"/>
          <w:szCs w:val="22"/>
        </w:rPr>
        <w:tab/>
        <w:t xml:space="preserve">Giovedì 28.09.2023 </w:t>
      </w:r>
      <w:r w:rsidRPr="00484F75">
        <w:rPr>
          <w:rFonts w:ascii="Arial" w:hAnsi="Arial" w:cs="Arial"/>
          <w:b/>
          <w:color w:val="002060"/>
          <w:sz w:val="22"/>
          <w:szCs w:val="22"/>
        </w:rPr>
        <w:tab/>
        <w:t xml:space="preserve">h.17:30  </w:t>
      </w:r>
    </w:p>
    <w:p w14:paraId="6D4A00E7" w14:textId="77777777" w:rsidR="00484F75" w:rsidRPr="00484F75" w:rsidRDefault="00484F75" w:rsidP="00484F75">
      <w:pPr>
        <w:ind w:left="2124" w:firstLine="708"/>
        <w:rPr>
          <w:rFonts w:ascii="Arial" w:hAnsi="Arial" w:cs="Arial"/>
          <w:color w:val="002060"/>
          <w:sz w:val="22"/>
          <w:szCs w:val="22"/>
        </w:rPr>
      </w:pPr>
      <w:r w:rsidRPr="00484F75">
        <w:rPr>
          <w:rFonts w:ascii="Arial" w:hAnsi="Arial" w:cs="Arial"/>
          <w:color w:val="002060"/>
          <w:sz w:val="22"/>
          <w:szCs w:val="22"/>
        </w:rPr>
        <w:t>Auditorium Villa Nazareth, Via S. Salvatore 6, Fermo</w:t>
      </w:r>
    </w:p>
    <w:p w14:paraId="4B11956E" w14:textId="77777777" w:rsidR="00484F75" w:rsidRPr="00484F75" w:rsidRDefault="00484F75" w:rsidP="00484F75">
      <w:pPr>
        <w:rPr>
          <w:rFonts w:ascii="Arial" w:hAnsi="Arial" w:cs="Arial"/>
          <w:color w:val="002060"/>
          <w:sz w:val="22"/>
          <w:szCs w:val="22"/>
        </w:rPr>
      </w:pPr>
    </w:p>
    <w:p w14:paraId="7C9E6C02" w14:textId="77777777" w:rsidR="00484F75" w:rsidRPr="00484F75" w:rsidRDefault="00484F75" w:rsidP="00484F75">
      <w:pPr>
        <w:rPr>
          <w:rFonts w:ascii="Arial" w:hAnsi="Arial" w:cs="Arial"/>
          <w:b/>
          <w:color w:val="002060"/>
          <w:sz w:val="22"/>
          <w:szCs w:val="22"/>
        </w:rPr>
      </w:pPr>
      <w:r w:rsidRPr="00484F75">
        <w:rPr>
          <w:rFonts w:ascii="Arial" w:hAnsi="Arial" w:cs="Arial"/>
          <w:b/>
          <w:color w:val="002060"/>
          <w:sz w:val="22"/>
          <w:szCs w:val="22"/>
        </w:rPr>
        <w:t>D.P. MACERATA</w:t>
      </w:r>
      <w:r w:rsidRPr="00484F75">
        <w:rPr>
          <w:rFonts w:ascii="Arial" w:hAnsi="Arial" w:cs="Arial"/>
          <w:b/>
          <w:color w:val="002060"/>
          <w:sz w:val="22"/>
          <w:szCs w:val="22"/>
        </w:rPr>
        <w:tab/>
      </w:r>
      <w:r w:rsidRPr="00484F75">
        <w:rPr>
          <w:rFonts w:ascii="Arial" w:hAnsi="Arial" w:cs="Arial"/>
          <w:b/>
          <w:color w:val="002060"/>
          <w:sz w:val="22"/>
          <w:szCs w:val="22"/>
        </w:rPr>
        <w:tab/>
        <w:t>Martedì 03.10.2023</w:t>
      </w:r>
      <w:r w:rsidRPr="00484F75">
        <w:rPr>
          <w:rFonts w:ascii="Arial" w:hAnsi="Arial" w:cs="Arial"/>
          <w:b/>
          <w:color w:val="002060"/>
          <w:sz w:val="22"/>
          <w:szCs w:val="22"/>
        </w:rPr>
        <w:tab/>
        <w:t xml:space="preserve">h.17:30  </w:t>
      </w:r>
    </w:p>
    <w:p w14:paraId="64A27AC4" w14:textId="77777777" w:rsidR="00484F75" w:rsidRPr="00484F75" w:rsidRDefault="00484F75" w:rsidP="00484F75">
      <w:pPr>
        <w:ind w:left="2124" w:firstLine="708"/>
        <w:rPr>
          <w:rFonts w:ascii="Arial" w:hAnsi="Arial" w:cs="Arial"/>
          <w:color w:val="002060"/>
          <w:sz w:val="22"/>
          <w:szCs w:val="22"/>
        </w:rPr>
      </w:pPr>
      <w:r w:rsidRPr="00484F75">
        <w:rPr>
          <w:rFonts w:ascii="Arial" w:hAnsi="Arial" w:cs="Arial"/>
          <w:color w:val="002060"/>
          <w:sz w:val="22"/>
          <w:szCs w:val="22"/>
        </w:rPr>
        <w:t>Domus San Giuliano (sala rossa), Via Cincinelli 4, Macerata</w:t>
      </w:r>
    </w:p>
    <w:p w14:paraId="484C9CBA" w14:textId="77777777" w:rsidR="00484F75" w:rsidRPr="00484F75" w:rsidRDefault="00484F75" w:rsidP="00484F75">
      <w:pPr>
        <w:rPr>
          <w:rFonts w:ascii="Arial" w:hAnsi="Arial" w:cs="Arial"/>
          <w:b/>
          <w:color w:val="002060"/>
          <w:sz w:val="22"/>
          <w:szCs w:val="22"/>
        </w:rPr>
      </w:pPr>
    </w:p>
    <w:p w14:paraId="3E255826" w14:textId="77777777" w:rsidR="00484F75" w:rsidRPr="00484F75" w:rsidRDefault="00484F75" w:rsidP="00484F75">
      <w:pPr>
        <w:rPr>
          <w:rFonts w:ascii="Arial" w:hAnsi="Arial" w:cs="Arial"/>
          <w:b/>
          <w:color w:val="002060"/>
          <w:sz w:val="22"/>
          <w:szCs w:val="22"/>
        </w:rPr>
      </w:pPr>
      <w:r w:rsidRPr="00484F75">
        <w:rPr>
          <w:rFonts w:ascii="Arial" w:hAnsi="Arial" w:cs="Arial"/>
          <w:b/>
          <w:color w:val="002060"/>
          <w:sz w:val="22"/>
          <w:szCs w:val="22"/>
        </w:rPr>
        <w:t>D.P. ASCOLI PICENO</w:t>
      </w:r>
      <w:r w:rsidRPr="00484F75">
        <w:rPr>
          <w:rFonts w:ascii="Arial" w:hAnsi="Arial" w:cs="Arial"/>
          <w:b/>
          <w:color w:val="002060"/>
          <w:sz w:val="22"/>
          <w:szCs w:val="22"/>
        </w:rPr>
        <w:tab/>
        <w:t xml:space="preserve">Mercoledì 04.10.2023 h.17:30 </w:t>
      </w:r>
    </w:p>
    <w:p w14:paraId="39B375B5" w14:textId="77777777" w:rsidR="00484F75" w:rsidRPr="00484F75" w:rsidRDefault="00484F75" w:rsidP="00484F75">
      <w:pPr>
        <w:ind w:left="2124" w:firstLine="708"/>
        <w:rPr>
          <w:rFonts w:ascii="Arial" w:hAnsi="Arial" w:cs="Arial"/>
          <w:color w:val="002060"/>
          <w:sz w:val="22"/>
          <w:szCs w:val="22"/>
        </w:rPr>
      </w:pPr>
      <w:r w:rsidRPr="00484F75">
        <w:rPr>
          <w:rFonts w:ascii="Arial" w:hAnsi="Arial" w:cs="Arial"/>
          <w:color w:val="002060"/>
          <w:sz w:val="22"/>
          <w:szCs w:val="22"/>
        </w:rPr>
        <w:t>Teatro Parrocchiale “SS Simone e Giuda”, via dei Frassini, Ascoli Piceno</w:t>
      </w:r>
    </w:p>
    <w:p w14:paraId="34B77AAB" w14:textId="77777777" w:rsidR="00484F75" w:rsidRPr="00484F75" w:rsidRDefault="00484F75" w:rsidP="00484F75">
      <w:pPr>
        <w:rPr>
          <w:color w:val="002060"/>
        </w:rPr>
      </w:pPr>
    </w:p>
    <w:p w14:paraId="7DE9CAC2" w14:textId="77777777" w:rsidR="00484F75" w:rsidRPr="00484F75" w:rsidRDefault="00484F75" w:rsidP="00484F75">
      <w:pPr>
        <w:ind w:left="2832" w:hanging="2832"/>
        <w:rPr>
          <w:rFonts w:ascii="Arial" w:hAnsi="Arial" w:cs="Arial"/>
          <w:b/>
          <w:color w:val="002060"/>
          <w:sz w:val="22"/>
          <w:szCs w:val="22"/>
        </w:rPr>
      </w:pPr>
      <w:r w:rsidRPr="00484F75">
        <w:rPr>
          <w:rFonts w:ascii="Arial" w:hAnsi="Arial" w:cs="Arial"/>
          <w:b/>
          <w:color w:val="002060"/>
          <w:sz w:val="22"/>
          <w:szCs w:val="22"/>
        </w:rPr>
        <w:t xml:space="preserve">D.P. PESARO  </w:t>
      </w:r>
      <w:r w:rsidRPr="00484F75">
        <w:rPr>
          <w:rFonts w:ascii="Arial" w:hAnsi="Arial" w:cs="Arial"/>
          <w:b/>
          <w:color w:val="002060"/>
          <w:sz w:val="22"/>
          <w:szCs w:val="22"/>
        </w:rPr>
        <w:tab/>
        <w:t xml:space="preserve">Giovedì 05.10.2023 h.17:30 </w:t>
      </w:r>
    </w:p>
    <w:p w14:paraId="0D14701D" w14:textId="77777777" w:rsidR="00484F75" w:rsidRPr="00484F75" w:rsidRDefault="00484F75" w:rsidP="00484F75">
      <w:pPr>
        <w:ind w:left="2832"/>
        <w:rPr>
          <w:rFonts w:ascii="Arial" w:hAnsi="Arial" w:cs="Arial"/>
          <w:color w:val="002060"/>
          <w:sz w:val="22"/>
          <w:szCs w:val="22"/>
        </w:rPr>
      </w:pPr>
      <w:r w:rsidRPr="00484F75">
        <w:rPr>
          <w:rFonts w:ascii="Arial" w:hAnsi="Arial" w:cs="Arial"/>
          <w:color w:val="002060"/>
          <w:sz w:val="22"/>
          <w:szCs w:val="22"/>
        </w:rPr>
        <w:t>Sala riunioni del Centro Socio-Culturale Novecento “Pino Monaldi” - Via del Cinema, Pesaro</w:t>
      </w:r>
    </w:p>
    <w:p w14:paraId="641DB0EB" w14:textId="77777777" w:rsidR="00484F75" w:rsidRPr="00484F75" w:rsidRDefault="00484F75" w:rsidP="00484F75">
      <w:pPr>
        <w:rPr>
          <w:color w:val="002060"/>
        </w:rPr>
      </w:pPr>
    </w:p>
    <w:p w14:paraId="621923E6" w14:textId="77777777" w:rsidR="00484F75" w:rsidRPr="00484F75" w:rsidRDefault="00484F75" w:rsidP="00484F75">
      <w:pPr>
        <w:rPr>
          <w:color w:val="002060"/>
        </w:rPr>
      </w:pPr>
    </w:p>
    <w:p w14:paraId="79832A68" w14:textId="77777777" w:rsidR="00484F75" w:rsidRPr="00484F75" w:rsidRDefault="00484F75" w:rsidP="00484F75">
      <w:pPr>
        <w:pStyle w:val="LndNormale1"/>
        <w:rPr>
          <w:b/>
          <w:color w:val="002060"/>
          <w:sz w:val="28"/>
          <w:szCs w:val="28"/>
        </w:rPr>
      </w:pPr>
      <w:r w:rsidRPr="00484F75">
        <w:rPr>
          <w:b/>
          <w:color w:val="002060"/>
          <w:sz w:val="28"/>
          <w:szCs w:val="28"/>
        </w:rPr>
        <w:t>AFFILIAZIONI</w:t>
      </w:r>
    </w:p>
    <w:p w14:paraId="37FEE1A6" w14:textId="77777777" w:rsidR="00484F75" w:rsidRPr="00484F75" w:rsidRDefault="00484F75" w:rsidP="00484F75">
      <w:pPr>
        <w:pStyle w:val="LndNormale1"/>
        <w:rPr>
          <w:color w:val="002060"/>
          <w:szCs w:val="22"/>
        </w:rPr>
      </w:pPr>
    </w:p>
    <w:p w14:paraId="48237F89" w14:textId="77777777" w:rsidR="00484F75" w:rsidRPr="00484F75" w:rsidRDefault="00484F75" w:rsidP="00484F75">
      <w:pPr>
        <w:pStyle w:val="LndNormale1"/>
        <w:rPr>
          <w:color w:val="002060"/>
          <w:szCs w:val="22"/>
        </w:rPr>
      </w:pPr>
      <w:r w:rsidRPr="00484F75">
        <w:rPr>
          <w:color w:val="002060"/>
          <w:szCs w:val="22"/>
        </w:rPr>
        <w:t>La F.I.G.C. ha ratificato le seguenti domande:</w:t>
      </w:r>
    </w:p>
    <w:p w14:paraId="14E089A2" w14:textId="77777777" w:rsidR="00484F75" w:rsidRPr="00484F75" w:rsidRDefault="00484F75" w:rsidP="00484F75">
      <w:pPr>
        <w:pStyle w:val="LndNormale1"/>
        <w:rPr>
          <w:b/>
          <w:color w:val="002060"/>
          <w:szCs w:val="22"/>
        </w:rPr>
      </w:pPr>
      <w:r w:rsidRPr="00484F75">
        <w:rPr>
          <w:b/>
          <w:color w:val="002060"/>
          <w:szCs w:val="22"/>
        </w:rPr>
        <w:t>matr. 962272</w:t>
      </w:r>
      <w:r w:rsidRPr="00484F75">
        <w:rPr>
          <w:b/>
          <w:color w:val="002060"/>
          <w:szCs w:val="22"/>
        </w:rPr>
        <w:tab/>
      </w:r>
      <w:r w:rsidRPr="00484F75">
        <w:rPr>
          <w:b/>
          <w:color w:val="002060"/>
          <w:szCs w:val="22"/>
        </w:rPr>
        <w:tab/>
        <w:t>A.S.D. URBINO CALCIO A 5</w:t>
      </w:r>
      <w:r w:rsidRPr="00484F75">
        <w:rPr>
          <w:b/>
          <w:color w:val="002060"/>
          <w:szCs w:val="22"/>
        </w:rPr>
        <w:tab/>
        <w:t>Urbino</w:t>
      </w:r>
    </w:p>
    <w:p w14:paraId="050CBDAF" w14:textId="77777777" w:rsidR="00484F75" w:rsidRPr="00484F75" w:rsidRDefault="00484F75" w:rsidP="00484F75">
      <w:pPr>
        <w:rPr>
          <w:color w:val="002060"/>
        </w:rPr>
      </w:pPr>
    </w:p>
    <w:p w14:paraId="54D58E08" w14:textId="77777777" w:rsidR="00484F75" w:rsidRPr="00484F75" w:rsidRDefault="00484F75" w:rsidP="00484F75">
      <w:pPr>
        <w:rPr>
          <w:color w:val="002060"/>
        </w:rPr>
      </w:pPr>
    </w:p>
    <w:p w14:paraId="1FB6B03C" w14:textId="77777777" w:rsidR="00484F75" w:rsidRPr="00484F75" w:rsidRDefault="00484F75" w:rsidP="00484F75">
      <w:pPr>
        <w:pStyle w:val="LndNormale1"/>
        <w:rPr>
          <w:b/>
          <w:color w:val="002060"/>
          <w:sz w:val="28"/>
          <w:szCs w:val="28"/>
        </w:rPr>
      </w:pPr>
      <w:r w:rsidRPr="00484F75">
        <w:rPr>
          <w:b/>
          <w:color w:val="002060"/>
          <w:sz w:val="28"/>
          <w:szCs w:val="28"/>
        </w:rPr>
        <w:lastRenderedPageBreak/>
        <w:t>ANNULLAMENTO TESSERAMENTI ANNUALI</w:t>
      </w:r>
    </w:p>
    <w:p w14:paraId="3E93B3C8" w14:textId="77777777" w:rsidR="00484F75" w:rsidRPr="00484F75" w:rsidRDefault="00484F75" w:rsidP="00484F75">
      <w:pPr>
        <w:pStyle w:val="LndNormale1"/>
        <w:rPr>
          <w:color w:val="002060"/>
        </w:rPr>
      </w:pPr>
    </w:p>
    <w:p w14:paraId="4364CC28" w14:textId="77777777" w:rsidR="00484F75" w:rsidRPr="00484F75" w:rsidRDefault="00484F75" w:rsidP="00484F75">
      <w:pPr>
        <w:pStyle w:val="LndNormale1"/>
        <w:rPr>
          <w:color w:val="002060"/>
        </w:rPr>
      </w:pPr>
      <w:r w:rsidRPr="00484F75">
        <w:rPr>
          <w:color w:val="002060"/>
        </w:rPr>
        <w:t>Viste le richieste di annullamento presentate dagli esercenti attività genitoriale ed il consenso delle società di appartenenza, considerato che al momento della presentazione delle richieste non era ancora iniziata l’attività riservata alla categoria di appartenenza, si procede all’annullamento dei seguenti tesseramenti annuali ai sensi delle vigenti disposizioni federali:</w:t>
      </w:r>
    </w:p>
    <w:p w14:paraId="0CF905D5" w14:textId="77777777" w:rsidR="00484F75" w:rsidRPr="00484F75" w:rsidRDefault="00484F75" w:rsidP="00484F75">
      <w:pPr>
        <w:pStyle w:val="LndNormale1"/>
        <w:rPr>
          <w:b/>
          <w:color w:val="002060"/>
        </w:rPr>
      </w:pPr>
      <w:r w:rsidRPr="00484F75">
        <w:rPr>
          <w:b/>
          <w:color w:val="002060"/>
        </w:rPr>
        <w:t>ALESI CLAUDIO</w:t>
      </w:r>
      <w:r w:rsidRPr="00484F75">
        <w:rPr>
          <w:b/>
          <w:color w:val="002060"/>
        </w:rPr>
        <w:tab/>
      </w:r>
      <w:r w:rsidRPr="00484F75">
        <w:rPr>
          <w:b/>
          <w:color w:val="002060"/>
        </w:rPr>
        <w:tab/>
      </w:r>
      <w:r w:rsidRPr="00484F75">
        <w:rPr>
          <w:b/>
          <w:color w:val="002060"/>
        </w:rPr>
        <w:tab/>
        <w:t xml:space="preserve">nato 10.03.2009 </w:t>
      </w:r>
      <w:r w:rsidRPr="00484F75">
        <w:rPr>
          <w:b/>
          <w:color w:val="002060"/>
        </w:rPr>
        <w:tab/>
        <w:t>A.S.D. PICENO FOOTBALL TEAM</w:t>
      </w:r>
    </w:p>
    <w:p w14:paraId="4861740D" w14:textId="77777777" w:rsidR="00484F75" w:rsidRPr="00484F75" w:rsidRDefault="00484F75" w:rsidP="00484F75">
      <w:pPr>
        <w:pStyle w:val="LndNormale1"/>
        <w:rPr>
          <w:b/>
          <w:color w:val="002060"/>
        </w:rPr>
      </w:pPr>
      <w:r w:rsidRPr="00484F75">
        <w:rPr>
          <w:b/>
          <w:color w:val="002060"/>
        </w:rPr>
        <w:t>AURELI FLAVIO</w:t>
      </w:r>
      <w:r w:rsidRPr="00484F75">
        <w:rPr>
          <w:b/>
          <w:color w:val="002060"/>
        </w:rPr>
        <w:tab/>
      </w:r>
      <w:r w:rsidRPr="00484F75">
        <w:rPr>
          <w:b/>
          <w:color w:val="002060"/>
        </w:rPr>
        <w:tab/>
      </w:r>
      <w:r w:rsidRPr="00484F75">
        <w:rPr>
          <w:b/>
          <w:color w:val="002060"/>
        </w:rPr>
        <w:tab/>
        <w:t>nato 13.01.2009</w:t>
      </w:r>
      <w:r w:rsidRPr="00484F75">
        <w:rPr>
          <w:b/>
          <w:color w:val="002060"/>
        </w:rPr>
        <w:tab/>
        <w:t>A.S.D. PICENO FOOTBALL TEAM</w:t>
      </w:r>
    </w:p>
    <w:p w14:paraId="5DADEEFD" w14:textId="77777777" w:rsidR="00484F75" w:rsidRPr="00484F75" w:rsidRDefault="00484F75" w:rsidP="00484F75">
      <w:pPr>
        <w:pStyle w:val="LndNormale1"/>
        <w:rPr>
          <w:b/>
          <w:color w:val="002060"/>
        </w:rPr>
      </w:pPr>
      <w:r w:rsidRPr="00484F75">
        <w:rPr>
          <w:b/>
          <w:color w:val="002060"/>
        </w:rPr>
        <w:t>CITTADINI DANIEL</w:t>
      </w:r>
      <w:r w:rsidRPr="00484F75">
        <w:rPr>
          <w:b/>
          <w:color w:val="002060"/>
        </w:rPr>
        <w:tab/>
      </w:r>
      <w:r w:rsidRPr="00484F75">
        <w:rPr>
          <w:b/>
          <w:color w:val="002060"/>
        </w:rPr>
        <w:tab/>
      </w:r>
      <w:r w:rsidRPr="00484F75">
        <w:rPr>
          <w:b/>
          <w:color w:val="002060"/>
        </w:rPr>
        <w:tab/>
        <w:t>nato 03.05.2010</w:t>
      </w:r>
      <w:r w:rsidRPr="00484F75">
        <w:rPr>
          <w:b/>
          <w:color w:val="002060"/>
        </w:rPr>
        <w:tab/>
        <w:t>A.S.D. PICENO FOOTBALL TEAM</w:t>
      </w:r>
    </w:p>
    <w:p w14:paraId="74B638B3" w14:textId="77777777" w:rsidR="00484F75" w:rsidRPr="00484F75" w:rsidRDefault="00484F75" w:rsidP="00484F75">
      <w:pPr>
        <w:pStyle w:val="LndNormale1"/>
        <w:rPr>
          <w:b/>
          <w:color w:val="002060"/>
        </w:rPr>
      </w:pPr>
      <w:r w:rsidRPr="00484F75">
        <w:rPr>
          <w:b/>
          <w:color w:val="002060"/>
        </w:rPr>
        <w:t>DE ANGELIS VITTORIO</w:t>
      </w:r>
      <w:r w:rsidRPr="00484F75">
        <w:rPr>
          <w:b/>
          <w:color w:val="002060"/>
        </w:rPr>
        <w:tab/>
      </w:r>
      <w:r w:rsidRPr="00484F75">
        <w:rPr>
          <w:b/>
          <w:color w:val="002060"/>
        </w:rPr>
        <w:tab/>
        <w:t>nato 17.10.2009</w:t>
      </w:r>
      <w:r w:rsidRPr="00484F75">
        <w:rPr>
          <w:b/>
          <w:color w:val="002060"/>
        </w:rPr>
        <w:tab/>
        <w:t>A.S.D. PICENO FOOTBALL TEAM</w:t>
      </w:r>
    </w:p>
    <w:p w14:paraId="0DAA0E3C" w14:textId="77777777" w:rsidR="00484F75" w:rsidRPr="00484F75" w:rsidRDefault="00484F75" w:rsidP="00484F75">
      <w:pPr>
        <w:pStyle w:val="LndNormale1"/>
        <w:rPr>
          <w:b/>
          <w:color w:val="002060"/>
        </w:rPr>
      </w:pPr>
      <w:r w:rsidRPr="00484F75">
        <w:rPr>
          <w:b/>
          <w:color w:val="002060"/>
        </w:rPr>
        <w:t>D’ISIDORO LEONARDO</w:t>
      </w:r>
      <w:r w:rsidRPr="00484F75">
        <w:rPr>
          <w:b/>
          <w:color w:val="002060"/>
        </w:rPr>
        <w:tab/>
      </w:r>
      <w:r w:rsidRPr="00484F75">
        <w:rPr>
          <w:b/>
          <w:color w:val="002060"/>
        </w:rPr>
        <w:tab/>
        <w:t>nato 01.07.2010</w:t>
      </w:r>
      <w:r w:rsidRPr="00484F75">
        <w:rPr>
          <w:b/>
          <w:color w:val="002060"/>
        </w:rPr>
        <w:tab/>
        <w:t>A.S.D. PICENO FOOTBALL TEAM</w:t>
      </w:r>
    </w:p>
    <w:p w14:paraId="4FF0DA27" w14:textId="77777777" w:rsidR="00484F75" w:rsidRPr="00484F75" w:rsidRDefault="00484F75" w:rsidP="00484F75">
      <w:pPr>
        <w:pStyle w:val="LndNormale1"/>
        <w:rPr>
          <w:b/>
          <w:color w:val="002060"/>
        </w:rPr>
      </w:pPr>
      <w:r w:rsidRPr="00484F75">
        <w:rPr>
          <w:b/>
          <w:color w:val="002060"/>
        </w:rPr>
        <w:t>ESPOSTO ALESSANDRO</w:t>
      </w:r>
      <w:r w:rsidRPr="00484F75">
        <w:rPr>
          <w:b/>
          <w:color w:val="002060"/>
        </w:rPr>
        <w:tab/>
      </w:r>
      <w:r w:rsidRPr="00484F75">
        <w:rPr>
          <w:b/>
          <w:color w:val="002060"/>
        </w:rPr>
        <w:tab/>
        <w:t>nato 02.02.2010</w:t>
      </w:r>
      <w:r w:rsidRPr="00484F75">
        <w:rPr>
          <w:b/>
          <w:color w:val="002060"/>
        </w:rPr>
        <w:tab/>
        <w:t>A.S.D. PICENO FOOTBALL TEAM</w:t>
      </w:r>
    </w:p>
    <w:p w14:paraId="65EDF982" w14:textId="77777777" w:rsidR="00484F75" w:rsidRPr="00484F75" w:rsidRDefault="00484F75" w:rsidP="00484F75">
      <w:pPr>
        <w:pStyle w:val="LndNormale1"/>
        <w:rPr>
          <w:b/>
          <w:color w:val="002060"/>
        </w:rPr>
      </w:pPr>
      <w:r w:rsidRPr="00484F75">
        <w:rPr>
          <w:b/>
          <w:color w:val="002060"/>
        </w:rPr>
        <w:t>FAINI FRANCESCO</w:t>
      </w:r>
      <w:r w:rsidRPr="00484F75">
        <w:rPr>
          <w:b/>
          <w:color w:val="002060"/>
        </w:rPr>
        <w:tab/>
      </w:r>
      <w:r w:rsidRPr="00484F75">
        <w:rPr>
          <w:b/>
          <w:color w:val="002060"/>
        </w:rPr>
        <w:tab/>
      </w:r>
      <w:r w:rsidRPr="00484F75">
        <w:rPr>
          <w:b/>
          <w:color w:val="002060"/>
        </w:rPr>
        <w:tab/>
        <w:t>nato 23.03.2009</w:t>
      </w:r>
      <w:r w:rsidRPr="00484F75">
        <w:rPr>
          <w:b/>
          <w:color w:val="002060"/>
        </w:rPr>
        <w:tab/>
        <w:t>A.S.D. PICENO FOOTBALL TEAM</w:t>
      </w:r>
    </w:p>
    <w:p w14:paraId="7589ED47" w14:textId="77777777" w:rsidR="00484F75" w:rsidRPr="00484F75" w:rsidRDefault="00484F75" w:rsidP="00484F75">
      <w:pPr>
        <w:pStyle w:val="LndNormale1"/>
        <w:rPr>
          <w:b/>
          <w:color w:val="002060"/>
        </w:rPr>
      </w:pPr>
      <w:r w:rsidRPr="00484F75">
        <w:rPr>
          <w:b/>
          <w:color w:val="002060"/>
        </w:rPr>
        <w:t>IAZZETTA MICHELE</w:t>
      </w:r>
      <w:r w:rsidRPr="00484F75">
        <w:rPr>
          <w:b/>
          <w:color w:val="002060"/>
        </w:rPr>
        <w:tab/>
      </w:r>
      <w:r w:rsidRPr="00484F75">
        <w:rPr>
          <w:b/>
          <w:color w:val="002060"/>
        </w:rPr>
        <w:tab/>
      </w:r>
      <w:r w:rsidRPr="00484F75">
        <w:rPr>
          <w:b/>
          <w:color w:val="002060"/>
        </w:rPr>
        <w:tab/>
        <w:t>nato 10.12.2009</w:t>
      </w:r>
      <w:r w:rsidRPr="00484F75">
        <w:rPr>
          <w:b/>
          <w:color w:val="002060"/>
        </w:rPr>
        <w:tab/>
        <w:t>A.S.D. PICENO FOOTBALL TEAM</w:t>
      </w:r>
    </w:p>
    <w:p w14:paraId="4760C310" w14:textId="77777777" w:rsidR="00484F75" w:rsidRPr="00484F75" w:rsidRDefault="00484F75" w:rsidP="00484F75">
      <w:pPr>
        <w:pStyle w:val="LndNormale1"/>
        <w:rPr>
          <w:b/>
          <w:color w:val="002060"/>
        </w:rPr>
      </w:pPr>
      <w:r w:rsidRPr="00484F75">
        <w:rPr>
          <w:b/>
          <w:color w:val="002060"/>
        </w:rPr>
        <w:t>MAMBELLI ALESSIO</w:t>
      </w:r>
      <w:r w:rsidRPr="00484F75">
        <w:rPr>
          <w:b/>
          <w:color w:val="002060"/>
        </w:rPr>
        <w:tab/>
      </w:r>
      <w:r w:rsidRPr="00484F75">
        <w:rPr>
          <w:b/>
          <w:color w:val="002060"/>
        </w:rPr>
        <w:tab/>
        <w:t>nato 11.03.2011</w:t>
      </w:r>
      <w:r w:rsidRPr="00484F75">
        <w:rPr>
          <w:b/>
          <w:color w:val="002060"/>
        </w:rPr>
        <w:tab/>
        <w:t>A.S.D. PICENO FOOTBALL TEAM</w:t>
      </w:r>
    </w:p>
    <w:p w14:paraId="662829D5" w14:textId="77777777" w:rsidR="00484F75" w:rsidRPr="00484F75" w:rsidRDefault="00484F75" w:rsidP="00484F75">
      <w:pPr>
        <w:pStyle w:val="LndNormale1"/>
        <w:rPr>
          <w:b/>
          <w:color w:val="002060"/>
        </w:rPr>
      </w:pPr>
      <w:r w:rsidRPr="00484F75">
        <w:rPr>
          <w:b/>
          <w:color w:val="002060"/>
        </w:rPr>
        <w:t>MARCOIONNI FRANCESCO</w:t>
      </w:r>
      <w:r w:rsidRPr="00484F75">
        <w:rPr>
          <w:b/>
          <w:color w:val="002060"/>
        </w:rPr>
        <w:tab/>
        <w:t>nato 17.04.2009</w:t>
      </w:r>
      <w:r w:rsidRPr="00484F75">
        <w:rPr>
          <w:b/>
          <w:color w:val="002060"/>
        </w:rPr>
        <w:tab/>
        <w:t>A.S.D. PICENO FOOTBALL TEAM</w:t>
      </w:r>
    </w:p>
    <w:p w14:paraId="2DD9B53C" w14:textId="77777777" w:rsidR="00484F75" w:rsidRPr="00484F75" w:rsidRDefault="00484F75" w:rsidP="00484F75">
      <w:pPr>
        <w:pStyle w:val="LndNormale1"/>
        <w:rPr>
          <w:b/>
          <w:color w:val="002060"/>
        </w:rPr>
      </w:pPr>
      <w:r w:rsidRPr="00484F75">
        <w:rPr>
          <w:b/>
          <w:color w:val="002060"/>
        </w:rPr>
        <w:t>MAROZZI FLAVIO</w:t>
      </w:r>
      <w:r w:rsidRPr="00484F75">
        <w:rPr>
          <w:b/>
          <w:color w:val="002060"/>
        </w:rPr>
        <w:tab/>
      </w:r>
      <w:r w:rsidRPr="00484F75">
        <w:rPr>
          <w:b/>
          <w:color w:val="002060"/>
        </w:rPr>
        <w:tab/>
      </w:r>
      <w:r w:rsidRPr="00484F75">
        <w:rPr>
          <w:b/>
          <w:color w:val="002060"/>
        </w:rPr>
        <w:tab/>
        <w:t>nato 03.05.2010</w:t>
      </w:r>
      <w:r w:rsidRPr="00484F75">
        <w:rPr>
          <w:b/>
          <w:color w:val="002060"/>
        </w:rPr>
        <w:tab/>
        <w:t>A.S.D. PICENO FOOTBALL TEAM</w:t>
      </w:r>
    </w:p>
    <w:p w14:paraId="140A8502" w14:textId="77777777" w:rsidR="00484F75" w:rsidRPr="00484F75" w:rsidRDefault="00484F75" w:rsidP="00484F75">
      <w:pPr>
        <w:pStyle w:val="LndNormale1"/>
        <w:rPr>
          <w:b/>
          <w:color w:val="002060"/>
        </w:rPr>
      </w:pPr>
      <w:r w:rsidRPr="00484F75">
        <w:rPr>
          <w:b/>
          <w:color w:val="002060"/>
        </w:rPr>
        <w:t>PACIONI FRANCESCO</w:t>
      </w:r>
      <w:r w:rsidRPr="00484F75">
        <w:rPr>
          <w:b/>
          <w:color w:val="002060"/>
        </w:rPr>
        <w:tab/>
      </w:r>
      <w:r w:rsidRPr="00484F75">
        <w:rPr>
          <w:b/>
          <w:color w:val="002060"/>
        </w:rPr>
        <w:tab/>
        <w:t>nato 02.08.2010</w:t>
      </w:r>
      <w:r w:rsidRPr="00484F75">
        <w:rPr>
          <w:b/>
          <w:color w:val="002060"/>
        </w:rPr>
        <w:tab/>
        <w:t>A.S.D. PICENO FOOTBALL TEAM</w:t>
      </w:r>
    </w:p>
    <w:p w14:paraId="729D58C4" w14:textId="77777777" w:rsidR="00484F75" w:rsidRPr="00484F75" w:rsidRDefault="00484F75" w:rsidP="00484F75">
      <w:pPr>
        <w:pStyle w:val="LndNormale1"/>
        <w:rPr>
          <w:b/>
          <w:color w:val="002060"/>
        </w:rPr>
      </w:pPr>
      <w:r w:rsidRPr="00484F75">
        <w:rPr>
          <w:b/>
          <w:color w:val="002060"/>
        </w:rPr>
        <w:t>SIROCCHI MATTIA</w:t>
      </w:r>
      <w:r w:rsidRPr="00484F75">
        <w:rPr>
          <w:b/>
          <w:color w:val="002060"/>
        </w:rPr>
        <w:tab/>
      </w:r>
      <w:r w:rsidRPr="00484F75">
        <w:rPr>
          <w:b/>
          <w:color w:val="002060"/>
        </w:rPr>
        <w:tab/>
      </w:r>
      <w:r w:rsidRPr="00484F75">
        <w:rPr>
          <w:b/>
          <w:color w:val="002060"/>
        </w:rPr>
        <w:tab/>
        <w:t>nato 10.02.2010</w:t>
      </w:r>
      <w:r w:rsidRPr="00484F75">
        <w:rPr>
          <w:b/>
          <w:color w:val="002060"/>
        </w:rPr>
        <w:tab/>
        <w:t>A.S.D. PICENO FOOTBALL TEAM</w:t>
      </w:r>
    </w:p>
    <w:p w14:paraId="19635C81" w14:textId="77777777" w:rsidR="00484F75" w:rsidRPr="00484F75" w:rsidRDefault="00484F75" w:rsidP="00484F75">
      <w:pPr>
        <w:pStyle w:val="LndNormale1"/>
        <w:rPr>
          <w:b/>
          <w:color w:val="002060"/>
        </w:rPr>
      </w:pPr>
      <w:r w:rsidRPr="00484F75">
        <w:rPr>
          <w:b/>
          <w:color w:val="002060"/>
        </w:rPr>
        <w:t>SPINA ALESSANDRO</w:t>
      </w:r>
      <w:r w:rsidRPr="00484F75">
        <w:rPr>
          <w:b/>
          <w:color w:val="002060"/>
        </w:rPr>
        <w:tab/>
      </w:r>
      <w:r w:rsidRPr="00484F75">
        <w:rPr>
          <w:b/>
          <w:color w:val="002060"/>
        </w:rPr>
        <w:tab/>
        <w:t>nato 11.06.2009</w:t>
      </w:r>
      <w:r w:rsidRPr="00484F75">
        <w:rPr>
          <w:b/>
          <w:color w:val="002060"/>
        </w:rPr>
        <w:tab/>
        <w:t>A.S.D. PICENO FOOTBALL TEAM</w:t>
      </w:r>
    </w:p>
    <w:p w14:paraId="13E079BD" w14:textId="77777777" w:rsidR="00484F75" w:rsidRPr="00484F75" w:rsidRDefault="00484F75" w:rsidP="00484F75">
      <w:pPr>
        <w:pStyle w:val="LndNormale1"/>
        <w:rPr>
          <w:b/>
          <w:color w:val="002060"/>
        </w:rPr>
      </w:pPr>
      <w:r w:rsidRPr="00484F75">
        <w:rPr>
          <w:b/>
          <w:color w:val="002060"/>
        </w:rPr>
        <w:t>SPINA GIACOMO</w:t>
      </w:r>
      <w:r w:rsidRPr="00484F75">
        <w:rPr>
          <w:b/>
          <w:color w:val="002060"/>
        </w:rPr>
        <w:tab/>
      </w:r>
      <w:r w:rsidRPr="00484F75">
        <w:rPr>
          <w:b/>
          <w:color w:val="002060"/>
        </w:rPr>
        <w:tab/>
      </w:r>
      <w:r w:rsidRPr="00484F75">
        <w:rPr>
          <w:b/>
          <w:color w:val="002060"/>
        </w:rPr>
        <w:tab/>
        <w:t>nato 29.03.2009</w:t>
      </w:r>
      <w:r w:rsidRPr="00484F75">
        <w:rPr>
          <w:b/>
          <w:color w:val="002060"/>
        </w:rPr>
        <w:tab/>
        <w:t>A.S.D. PICENO FOOTBALL TEAM</w:t>
      </w:r>
    </w:p>
    <w:p w14:paraId="25AAF5F8" w14:textId="77777777" w:rsidR="00484F75" w:rsidRPr="00484F75" w:rsidRDefault="00484F75" w:rsidP="00484F75">
      <w:pPr>
        <w:pStyle w:val="LndNormale1"/>
        <w:rPr>
          <w:b/>
          <w:color w:val="002060"/>
        </w:rPr>
      </w:pPr>
      <w:r w:rsidRPr="00484F75">
        <w:rPr>
          <w:b/>
          <w:color w:val="002060"/>
        </w:rPr>
        <w:t>VITTORI MATTIA</w:t>
      </w:r>
      <w:r w:rsidRPr="00484F75">
        <w:rPr>
          <w:b/>
          <w:color w:val="002060"/>
        </w:rPr>
        <w:tab/>
      </w:r>
      <w:r w:rsidRPr="00484F75">
        <w:rPr>
          <w:b/>
          <w:color w:val="002060"/>
        </w:rPr>
        <w:tab/>
      </w:r>
      <w:r w:rsidRPr="00484F75">
        <w:rPr>
          <w:b/>
          <w:color w:val="002060"/>
        </w:rPr>
        <w:tab/>
        <w:t>nato 13.03.2009</w:t>
      </w:r>
      <w:r w:rsidRPr="00484F75">
        <w:rPr>
          <w:b/>
          <w:color w:val="002060"/>
        </w:rPr>
        <w:tab/>
        <w:t>A.S.D. PICENO FOOTBALL TEAM</w:t>
      </w:r>
    </w:p>
    <w:p w14:paraId="2AAAE850" w14:textId="77777777" w:rsidR="00484F75" w:rsidRPr="00484F75" w:rsidRDefault="00484F75" w:rsidP="00484F75">
      <w:pPr>
        <w:pStyle w:val="LndNormale1"/>
        <w:rPr>
          <w:b/>
          <w:color w:val="002060"/>
        </w:rPr>
      </w:pPr>
      <w:r w:rsidRPr="00484F75">
        <w:rPr>
          <w:b/>
          <w:color w:val="002060"/>
        </w:rPr>
        <w:t>VITTORI SAMUELE</w:t>
      </w:r>
      <w:r w:rsidRPr="00484F75">
        <w:rPr>
          <w:b/>
          <w:color w:val="002060"/>
        </w:rPr>
        <w:tab/>
      </w:r>
      <w:r w:rsidRPr="00484F75">
        <w:rPr>
          <w:b/>
          <w:color w:val="002060"/>
        </w:rPr>
        <w:tab/>
      </w:r>
      <w:r w:rsidRPr="00484F75">
        <w:rPr>
          <w:b/>
          <w:color w:val="002060"/>
        </w:rPr>
        <w:tab/>
        <w:t>nato 29.10.2010</w:t>
      </w:r>
      <w:r w:rsidRPr="00484F75">
        <w:rPr>
          <w:b/>
          <w:color w:val="002060"/>
        </w:rPr>
        <w:tab/>
        <w:t>SSDARL CALCIO ATLETICO ASCOLI</w:t>
      </w:r>
    </w:p>
    <w:p w14:paraId="799F07E5" w14:textId="77777777" w:rsidR="00484F75" w:rsidRPr="00484F75" w:rsidRDefault="00484F75" w:rsidP="00484F75">
      <w:pPr>
        <w:pStyle w:val="LndNormale1"/>
        <w:rPr>
          <w:b/>
          <w:color w:val="002060"/>
        </w:rPr>
      </w:pPr>
      <w:r w:rsidRPr="00484F75">
        <w:rPr>
          <w:b/>
          <w:color w:val="002060"/>
        </w:rPr>
        <w:t>BONFIGLI RICCARDO</w:t>
      </w:r>
      <w:r w:rsidRPr="00484F75">
        <w:rPr>
          <w:b/>
          <w:color w:val="002060"/>
        </w:rPr>
        <w:tab/>
      </w:r>
      <w:r w:rsidRPr="00484F75">
        <w:rPr>
          <w:b/>
          <w:color w:val="002060"/>
        </w:rPr>
        <w:tab/>
        <w:t>nato 20.07.2011</w:t>
      </w:r>
      <w:r w:rsidRPr="00484F75">
        <w:rPr>
          <w:b/>
          <w:color w:val="002060"/>
        </w:rPr>
        <w:tab/>
        <w:t>A.S.D. INVICTUS GROTTAZZOLINA FC</w:t>
      </w:r>
    </w:p>
    <w:p w14:paraId="64FEDD4A" w14:textId="77777777" w:rsidR="00484F75" w:rsidRPr="00484F75" w:rsidRDefault="00484F75" w:rsidP="00484F75">
      <w:pPr>
        <w:rPr>
          <w:color w:val="002060"/>
        </w:rPr>
      </w:pPr>
    </w:p>
    <w:p w14:paraId="207C5EE3" w14:textId="77777777" w:rsidR="00484F75" w:rsidRPr="00484F75" w:rsidRDefault="00484F75" w:rsidP="00484F75">
      <w:pPr>
        <w:rPr>
          <w:color w:val="002060"/>
        </w:rPr>
      </w:pPr>
    </w:p>
    <w:p w14:paraId="5E50FFBB" w14:textId="77777777" w:rsidR="00484F75" w:rsidRPr="00484F75" w:rsidRDefault="00484F75" w:rsidP="00484F75">
      <w:pPr>
        <w:pStyle w:val="LndNormale1"/>
        <w:rPr>
          <w:b/>
          <w:color w:val="002060"/>
          <w:sz w:val="28"/>
          <w:szCs w:val="28"/>
        </w:rPr>
      </w:pPr>
      <w:r w:rsidRPr="00484F75">
        <w:rPr>
          <w:b/>
          <w:color w:val="002060"/>
          <w:sz w:val="28"/>
          <w:szCs w:val="28"/>
        </w:rPr>
        <w:t>ANNULLAMENTO CARTA ASS.VA PICCOLI AMICI – PRIMI CALCI</w:t>
      </w:r>
    </w:p>
    <w:p w14:paraId="646F9DE5" w14:textId="77777777" w:rsidR="00484F75" w:rsidRPr="00484F75" w:rsidRDefault="00484F75" w:rsidP="00484F75">
      <w:pPr>
        <w:pStyle w:val="LndNormale1"/>
        <w:rPr>
          <w:color w:val="002060"/>
          <w:szCs w:val="22"/>
        </w:rPr>
      </w:pPr>
    </w:p>
    <w:p w14:paraId="290948CA" w14:textId="77777777" w:rsidR="00484F75" w:rsidRPr="00484F75" w:rsidRDefault="00484F75" w:rsidP="00484F75">
      <w:pPr>
        <w:pStyle w:val="LndNormale1"/>
        <w:rPr>
          <w:color w:val="002060"/>
          <w:szCs w:val="22"/>
        </w:rPr>
      </w:pPr>
      <w:r w:rsidRPr="00484F75">
        <w:rPr>
          <w:color w:val="002060"/>
          <w:szCs w:val="22"/>
        </w:rPr>
        <w:t>Vista la richiesta avnazate, si procede all’annullamento della “Carta Assicurativa” Piccoli Amici – Primi Calci del sottoindicato giovane calciatore:</w:t>
      </w:r>
    </w:p>
    <w:p w14:paraId="643A24C1" w14:textId="77777777" w:rsidR="00484F75" w:rsidRPr="00484F75" w:rsidRDefault="00484F75" w:rsidP="00484F75">
      <w:pPr>
        <w:pStyle w:val="LndNormale1"/>
        <w:rPr>
          <w:b/>
          <w:color w:val="002060"/>
        </w:rPr>
      </w:pPr>
      <w:r w:rsidRPr="00484F75">
        <w:rPr>
          <w:b/>
          <w:color w:val="002060"/>
        </w:rPr>
        <w:t>ALIPERTI VINCENZO</w:t>
      </w:r>
      <w:r w:rsidRPr="00484F75">
        <w:rPr>
          <w:b/>
          <w:color w:val="002060"/>
        </w:rPr>
        <w:tab/>
        <w:t xml:space="preserve">nato 23.03.2015 </w:t>
      </w:r>
      <w:r w:rsidRPr="00484F75">
        <w:rPr>
          <w:b/>
          <w:color w:val="002060"/>
        </w:rPr>
        <w:tab/>
        <w:t xml:space="preserve">A.S.D. CENTOBUCHI 1972 MP </w:t>
      </w:r>
    </w:p>
    <w:p w14:paraId="25A0E2DF" w14:textId="77777777" w:rsidR="00484F75" w:rsidRPr="00484F75" w:rsidRDefault="00484F75" w:rsidP="00484F75">
      <w:pPr>
        <w:rPr>
          <w:color w:val="002060"/>
        </w:rPr>
      </w:pPr>
    </w:p>
    <w:p w14:paraId="282C47ED" w14:textId="77777777" w:rsidR="00484F75" w:rsidRPr="00484F75" w:rsidRDefault="00484F75" w:rsidP="00484F75">
      <w:pPr>
        <w:rPr>
          <w:color w:val="002060"/>
        </w:rPr>
      </w:pPr>
    </w:p>
    <w:p w14:paraId="45D00A71" w14:textId="77777777" w:rsidR="00484F75" w:rsidRPr="00484F75" w:rsidRDefault="00484F75" w:rsidP="00484F75">
      <w:pPr>
        <w:pStyle w:val="LndNormale1"/>
        <w:rPr>
          <w:b/>
          <w:color w:val="002060"/>
          <w:sz w:val="28"/>
          <w:szCs w:val="28"/>
        </w:rPr>
      </w:pPr>
      <w:r w:rsidRPr="00484F75">
        <w:rPr>
          <w:b/>
          <w:color w:val="002060"/>
          <w:sz w:val="28"/>
          <w:szCs w:val="28"/>
        </w:rPr>
        <w:t>AUTORIZZAZIONE EX ART. 34/3 N.O.I.F.</w:t>
      </w:r>
    </w:p>
    <w:p w14:paraId="592D657E" w14:textId="77777777" w:rsidR="00484F75" w:rsidRPr="00484F75" w:rsidRDefault="00484F75" w:rsidP="00484F75">
      <w:pPr>
        <w:pStyle w:val="LndNormale1"/>
        <w:rPr>
          <w:color w:val="002060"/>
        </w:rPr>
      </w:pPr>
    </w:p>
    <w:p w14:paraId="3D9B87D0" w14:textId="77777777" w:rsidR="00484F75" w:rsidRPr="00484F75" w:rsidRDefault="00484F75" w:rsidP="00484F75">
      <w:pPr>
        <w:pStyle w:val="LndNormale1"/>
        <w:rPr>
          <w:color w:val="002060"/>
        </w:rPr>
      </w:pPr>
      <w:r w:rsidRPr="00484F75">
        <w:rPr>
          <w:color w:val="002060"/>
        </w:rPr>
        <w:t>Vista la certificazione presentata in conformità all’art. 34/3 delle N.O.I.F. si concede l’autorizzazione, prevista al compimento del 14° anno di età per le calciatrici e al 15° anno di età per i calciatori, ai seguenti calciatori/trici:</w:t>
      </w:r>
    </w:p>
    <w:p w14:paraId="6C07E374" w14:textId="77777777" w:rsidR="00484F75" w:rsidRPr="00484F75" w:rsidRDefault="00484F75" w:rsidP="00484F75">
      <w:pPr>
        <w:pStyle w:val="LndNormale1"/>
        <w:rPr>
          <w:b/>
          <w:color w:val="002060"/>
        </w:rPr>
      </w:pPr>
      <w:r w:rsidRPr="00484F75">
        <w:rPr>
          <w:b/>
          <w:color w:val="002060"/>
        </w:rPr>
        <w:t xml:space="preserve">MOLINARI ANDREA    </w:t>
      </w:r>
      <w:r w:rsidRPr="00484F75">
        <w:rPr>
          <w:b/>
          <w:color w:val="002060"/>
        </w:rPr>
        <w:tab/>
        <w:t>nato 05.03.2008</w:t>
      </w:r>
      <w:r w:rsidRPr="00484F75">
        <w:rPr>
          <w:b/>
          <w:color w:val="002060"/>
        </w:rPr>
        <w:tab/>
        <w:t>A.S.D. C.U.S. MACERATA CALCIO A5</w:t>
      </w:r>
    </w:p>
    <w:p w14:paraId="516B6716" w14:textId="77777777" w:rsidR="00484F75" w:rsidRPr="00484F75" w:rsidRDefault="00484F75" w:rsidP="00BF0D95">
      <w:pPr>
        <w:pStyle w:val="LndNormale1"/>
        <w:rPr>
          <w:b/>
          <w:color w:val="002060"/>
          <w:szCs w:val="22"/>
          <w:u w:val="single"/>
        </w:rPr>
      </w:pPr>
    </w:p>
    <w:p w14:paraId="5B793B59" w14:textId="77777777" w:rsidR="00433B70" w:rsidRPr="00F023DA" w:rsidRDefault="00433B70" w:rsidP="008B5F73">
      <w:pPr>
        <w:rPr>
          <w:rFonts w:ascii="Arial" w:hAnsi="Arial" w:cs="Arial"/>
          <w:b/>
          <w:bCs/>
          <w:color w:val="002060"/>
          <w:sz w:val="22"/>
          <w:szCs w:val="22"/>
        </w:rPr>
      </w:pPr>
    </w:p>
    <w:p w14:paraId="31D0C0E1" w14:textId="2699EA44" w:rsidR="00DF5947" w:rsidRPr="008A2604" w:rsidRDefault="006644BA" w:rsidP="008A260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74DEEFE5" w14:textId="77777777" w:rsidR="00870139" w:rsidRPr="00165069" w:rsidRDefault="00870139" w:rsidP="00870139">
      <w:pPr>
        <w:pStyle w:val="breakline"/>
        <w:rPr>
          <w:color w:val="002060"/>
        </w:rPr>
      </w:pPr>
    </w:p>
    <w:p w14:paraId="27A61AE1" w14:textId="77777777" w:rsidR="00870139" w:rsidRPr="00165069" w:rsidRDefault="00870139" w:rsidP="00870139">
      <w:pPr>
        <w:pStyle w:val="titolocampionato0"/>
        <w:shd w:val="clear" w:color="auto" w:fill="CCCCCC"/>
        <w:spacing w:before="80" w:after="40"/>
        <w:rPr>
          <w:color w:val="002060"/>
        </w:rPr>
      </w:pPr>
      <w:r w:rsidRPr="00165069">
        <w:rPr>
          <w:color w:val="002060"/>
        </w:rPr>
        <w:t>CALCIO A CINQUE SERIE C1</w:t>
      </w:r>
    </w:p>
    <w:p w14:paraId="2A61F8CA" w14:textId="77777777" w:rsidR="00870139" w:rsidRPr="00DE2E11" w:rsidRDefault="00870139" w:rsidP="00870139">
      <w:pPr>
        <w:pStyle w:val="titoloprinc0"/>
        <w:rPr>
          <w:color w:val="002060"/>
        </w:rPr>
      </w:pPr>
      <w:r w:rsidRPr="00DE2E11">
        <w:rPr>
          <w:color w:val="002060"/>
        </w:rPr>
        <w:t>ANAGRAFICA/INDIRIZZARIO/VARIAZIONI CALENDARIO</w:t>
      </w:r>
    </w:p>
    <w:p w14:paraId="0B922910" w14:textId="77777777" w:rsidR="00870139" w:rsidRPr="00DE2E11" w:rsidRDefault="00870139" w:rsidP="00870139">
      <w:pPr>
        <w:pStyle w:val="titoloprinc0"/>
        <w:jc w:val="both"/>
        <w:rPr>
          <w:b w:val="0"/>
          <w:bCs w:val="0"/>
          <w:color w:val="002060"/>
          <w:sz w:val="22"/>
          <w:szCs w:val="22"/>
        </w:rPr>
      </w:pPr>
    </w:p>
    <w:p w14:paraId="013E0FD3" w14:textId="77777777" w:rsidR="00870139" w:rsidRPr="00CF6719" w:rsidRDefault="00870139" w:rsidP="00870139">
      <w:pPr>
        <w:pStyle w:val="titoloprinc0"/>
        <w:jc w:val="both"/>
        <w:rPr>
          <w:color w:val="002060"/>
          <w:sz w:val="22"/>
          <w:szCs w:val="22"/>
        </w:rPr>
      </w:pPr>
      <w:r w:rsidRPr="00CF6719">
        <w:rPr>
          <w:color w:val="002060"/>
          <w:sz w:val="22"/>
          <w:szCs w:val="22"/>
        </w:rPr>
        <w:t>GIRONE “</w:t>
      </w:r>
      <w:r>
        <w:rPr>
          <w:color w:val="002060"/>
          <w:sz w:val="22"/>
          <w:szCs w:val="22"/>
        </w:rPr>
        <w:t>A – UNICO</w:t>
      </w:r>
      <w:r w:rsidRPr="00CF6719">
        <w:rPr>
          <w:color w:val="002060"/>
          <w:sz w:val="22"/>
          <w:szCs w:val="22"/>
        </w:rPr>
        <w:t>”</w:t>
      </w:r>
    </w:p>
    <w:p w14:paraId="44F1D04B" w14:textId="77777777" w:rsidR="00870139" w:rsidRPr="00CF6719" w:rsidRDefault="00870139" w:rsidP="00870139">
      <w:pPr>
        <w:pStyle w:val="titoloprinc0"/>
        <w:rPr>
          <w:b w:val="0"/>
          <w:bCs w:val="0"/>
          <w:color w:val="002060"/>
          <w:sz w:val="22"/>
          <w:szCs w:val="22"/>
        </w:rPr>
      </w:pPr>
    </w:p>
    <w:p w14:paraId="0BD0A165" w14:textId="77777777" w:rsidR="00870139" w:rsidRDefault="00870139" w:rsidP="00870139">
      <w:pPr>
        <w:pStyle w:val="titoloprinc0"/>
        <w:jc w:val="both"/>
        <w:rPr>
          <w:b w:val="0"/>
          <w:bCs w:val="0"/>
          <w:color w:val="002060"/>
          <w:sz w:val="22"/>
          <w:szCs w:val="22"/>
        </w:rPr>
      </w:pPr>
      <w:r w:rsidRPr="00D66B9F">
        <w:rPr>
          <w:b w:val="0"/>
          <w:bCs w:val="0"/>
          <w:color w:val="002060"/>
          <w:sz w:val="22"/>
          <w:szCs w:val="22"/>
        </w:rPr>
        <w:t xml:space="preserve">La Società </w:t>
      </w:r>
      <w:r w:rsidRPr="00D66B9F">
        <w:rPr>
          <w:color w:val="002060"/>
          <w:sz w:val="22"/>
          <w:szCs w:val="22"/>
        </w:rPr>
        <w:t>REAL SAN GIORGIO</w:t>
      </w:r>
      <w:r w:rsidRPr="00D66B9F">
        <w:rPr>
          <w:b w:val="0"/>
          <w:bCs w:val="0"/>
          <w:color w:val="002060"/>
          <w:sz w:val="22"/>
          <w:szCs w:val="22"/>
        </w:rPr>
        <w:t xml:space="preserve"> comunica che disputerà tutte le gare interne il </w:t>
      </w:r>
      <w:r w:rsidRPr="00D66B9F">
        <w:rPr>
          <w:color w:val="002060"/>
          <w:sz w:val="22"/>
          <w:szCs w:val="22"/>
        </w:rPr>
        <w:t>VENERDI’</w:t>
      </w:r>
      <w:r w:rsidRPr="00D66B9F">
        <w:rPr>
          <w:b w:val="0"/>
          <w:bCs w:val="0"/>
          <w:color w:val="002060"/>
          <w:sz w:val="22"/>
          <w:szCs w:val="22"/>
        </w:rPr>
        <w:t xml:space="preserve"> alle </w:t>
      </w:r>
      <w:r w:rsidRPr="00D66B9F">
        <w:rPr>
          <w:color w:val="002060"/>
          <w:sz w:val="22"/>
          <w:szCs w:val="22"/>
        </w:rPr>
        <w:t>ore 21:30</w:t>
      </w:r>
      <w:r w:rsidRPr="00D66B9F">
        <w:rPr>
          <w:b w:val="0"/>
          <w:bCs w:val="0"/>
          <w:color w:val="002060"/>
          <w:sz w:val="22"/>
          <w:szCs w:val="22"/>
        </w:rPr>
        <w:t>, stesso campo.</w:t>
      </w:r>
    </w:p>
    <w:p w14:paraId="5DCC5DF5" w14:textId="77777777" w:rsidR="00870139" w:rsidRPr="00DE2E11" w:rsidRDefault="00870139" w:rsidP="00870139">
      <w:pPr>
        <w:pStyle w:val="titoloprinc0"/>
        <w:jc w:val="both"/>
        <w:rPr>
          <w:b w:val="0"/>
          <w:bCs w:val="0"/>
          <w:color w:val="002060"/>
          <w:sz w:val="22"/>
          <w:szCs w:val="22"/>
        </w:rPr>
      </w:pPr>
    </w:p>
    <w:p w14:paraId="043D57AD" w14:textId="77777777" w:rsidR="00870139" w:rsidRPr="00165069" w:rsidRDefault="00870139" w:rsidP="00870139">
      <w:pPr>
        <w:pStyle w:val="titoloprinc0"/>
        <w:rPr>
          <w:color w:val="002060"/>
        </w:rPr>
      </w:pPr>
      <w:r w:rsidRPr="00165069">
        <w:rPr>
          <w:color w:val="002060"/>
        </w:rPr>
        <w:lastRenderedPageBreak/>
        <w:t>RISULTATI</w:t>
      </w:r>
    </w:p>
    <w:p w14:paraId="405928E4" w14:textId="77777777" w:rsidR="00870139" w:rsidRPr="00165069" w:rsidRDefault="00870139" w:rsidP="00870139">
      <w:pPr>
        <w:pStyle w:val="breakline"/>
        <w:rPr>
          <w:color w:val="002060"/>
        </w:rPr>
      </w:pPr>
    </w:p>
    <w:p w14:paraId="378290A4" w14:textId="77777777" w:rsidR="00870139" w:rsidRPr="00165069" w:rsidRDefault="00870139" w:rsidP="00870139">
      <w:pPr>
        <w:pStyle w:val="sottotitolocampionato10"/>
        <w:rPr>
          <w:color w:val="002060"/>
        </w:rPr>
      </w:pPr>
      <w:r w:rsidRPr="00165069">
        <w:rPr>
          <w:color w:val="002060"/>
        </w:rPr>
        <w:t>RISULTATI UFFICIALI GARE DEL 22/09/2023</w:t>
      </w:r>
    </w:p>
    <w:p w14:paraId="26F3A6F1" w14:textId="77777777" w:rsidR="00870139" w:rsidRPr="00870139" w:rsidRDefault="00870139" w:rsidP="00870139">
      <w:pPr>
        <w:pStyle w:val="sottotitolocampionato20"/>
        <w:spacing w:before="0" w:beforeAutospacing="0" w:after="0" w:afterAutospacing="0"/>
        <w:rPr>
          <w:rFonts w:ascii="Arial" w:hAnsi="Arial" w:cs="Arial"/>
          <w:color w:val="002060"/>
          <w:sz w:val="20"/>
          <w:szCs w:val="20"/>
        </w:rPr>
      </w:pPr>
      <w:r w:rsidRPr="00870139">
        <w:rPr>
          <w:rFonts w:ascii="Arial" w:hAnsi="Arial" w:cs="Arial"/>
          <w:color w:val="002060"/>
          <w:sz w:val="20"/>
          <w:szCs w:val="20"/>
        </w:rPr>
        <w:t>Si trascrivono qui di seguito i risultati ufficiali delle gare disputate</w:t>
      </w:r>
    </w:p>
    <w:p w14:paraId="6C582A57" w14:textId="77777777" w:rsidR="00870139" w:rsidRPr="00165069" w:rsidRDefault="00870139" w:rsidP="0087013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70139" w:rsidRPr="00165069" w14:paraId="5DAE9BEC" w14:textId="77777777" w:rsidTr="00C403A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70139" w:rsidRPr="00165069" w14:paraId="4AAE89EF" w14:textId="77777777" w:rsidTr="00C403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5D2DB1" w14:textId="77777777" w:rsidR="00870139" w:rsidRPr="00165069" w:rsidRDefault="00870139" w:rsidP="00C403A8">
                  <w:pPr>
                    <w:pStyle w:val="headertabella0"/>
                    <w:rPr>
                      <w:color w:val="002060"/>
                    </w:rPr>
                  </w:pPr>
                  <w:r w:rsidRPr="00165069">
                    <w:rPr>
                      <w:color w:val="002060"/>
                    </w:rPr>
                    <w:t>GIRONE A - 2 Giornata - A</w:t>
                  </w:r>
                </w:p>
              </w:tc>
            </w:tr>
            <w:tr w:rsidR="00870139" w:rsidRPr="00165069" w14:paraId="1FE8E418" w14:textId="77777777" w:rsidTr="00C403A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EE7D3A" w14:textId="77777777" w:rsidR="00870139" w:rsidRPr="00165069" w:rsidRDefault="00870139" w:rsidP="00C403A8">
                  <w:pPr>
                    <w:pStyle w:val="rowtabella0"/>
                    <w:rPr>
                      <w:color w:val="002060"/>
                    </w:rPr>
                  </w:pPr>
                  <w:r w:rsidRPr="00165069">
                    <w:rPr>
                      <w:color w:val="002060"/>
                    </w:rPr>
                    <w:t>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46E705" w14:textId="77777777" w:rsidR="00870139" w:rsidRPr="00165069" w:rsidRDefault="00870139" w:rsidP="00C403A8">
                  <w:pPr>
                    <w:pStyle w:val="rowtabella0"/>
                    <w:rPr>
                      <w:color w:val="002060"/>
                    </w:rPr>
                  </w:pPr>
                  <w:r w:rsidRPr="00165069">
                    <w:rPr>
                      <w:color w:val="002060"/>
                    </w:rPr>
                    <w:t>- REAL SAN GIORGIO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19998F" w14:textId="77777777" w:rsidR="00870139" w:rsidRPr="00165069" w:rsidRDefault="00870139" w:rsidP="00C403A8">
                  <w:pPr>
                    <w:pStyle w:val="rowtabella0"/>
                    <w:jc w:val="center"/>
                    <w:rPr>
                      <w:color w:val="002060"/>
                    </w:rPr>
                  </w:pPr>
                  <w:r w:rsidRPr="00165069">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24EEC6" w14:textId="77777777" w:rsidR="00870139" w:rsidRPr="00165069" w:rsidRDefault="00870139" w:rsidP="00C403A8">
                  <w:pPr>
                    <w:pStyle w:val="rowtabella0"/>
                    <w:jc w:val="center"/>
                    <w:rPr>
                      <w:color w:val="002060"/>
                    </w:rPr>
                  </w:pPr>
                  <w:r w:rsidRPr="00165069">
                    <w:rPr>
                      <w:color w:val="002060"/>
                    </w:rPr>
                    <w:t> </w:t>
                  </w:r>
                </w:p>
              </w:tc>
            </w:tr>
            <w:tr w:rsidR="00870139" w:rsidRPr="00165069" w14:paraId="479D1FF3" w14:textId="77777777" w:rsidTr="00C403A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832F1B" w14:textId="77777777" w:rsidR="00870139" w:rsidRPr="00165069" w:rsidRDefault="00870139" w:rsidP="00C403A8">
                  <w:pPr>
                    <w:pStyle w:val="rowtabella0"/>
                    <w:rPr>
                      <w:color w:val="002060"/>
                    </w:rPr>
                  </w:pPr>
                  <w:r w:rsidRPr="00165069">
                    <w:rPr>
                      <w:color w:val="002060"/>
                    </w:rPr>
                    <w:t>BAYER CAPPUCCINI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7B2F619" w14:textId="77777777" w:rsidR="00870139" w:rsidRPr="00165069" w:rsidRDefault="00870139" w:rsidP="00C403A8">
                  <w:pPr>
                    <w:pStyle w:val="rowtabella0"/>
                    <w:rPr>
                      <w:color w:val="002060"/>
                    </w:rPr>
                  </w:pPr>
                  <w:r w:rsidRPr="00165069">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7980E60" w14:textId="77777777" w:rsidR="00870139" w:rsidRPr="00165069" w:rsidRDefault="00870139" w:rsidP="00C403A8">
                  <w:pPr>
                    <w:pStyle w:val="rowtabella0"/>
                    <w:jc w:val="center"/>
                    <w:rPr>
                      <w:color w:val="002060"/>
                    </w:rPr>
                  </w:pPr>
                  <w:r w:rsidRPr="00165069">
                    <w:rPr>
                      <w:color w:val="002060"/>
                    </w:rPr>
                    <w:t>3 - 9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F6C44EE" w14:textId="77777777" w:rsidR="00870139" w:rsidRPr="00165069" w:rsidRDefault="00870139" w:rsidP="00C403A8">
                  <w:pPr>
                    <w:pStyle w:val="rowtabella0"/>
                    <w:jc w:val="center"/>
                    <w:rPr>
                      <w:color w:val="002060"/>
                    </w:rPr>
                  </w:pPr>
                  <w:r w:rsidRPr="00165069">
                    <w:rPr>
                      <w:color w:val="002060"/>
                    </w:rPr>
                    <w:t> </w:t>
                  </w:r>
                </w:p>
              </w:tc>
            </w:tr>
            <w:tr w:rsidR="00870139" w:rsidRPr="00165069" w14:paraId="06C4AFB3" w14:textId="77777777" w:rsidTr="00C403A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1DF7DAC" w14:textId="77777777" w:rsidR="00870139" w:rsidRPr="00165069" w:rsidRDefault="00870139" w:rsidP="00C403A8">
                  <w:pPr>
                    <w:pStyle w:val="rowtabella0"/>
                    <w:rPr>
                      <w:color w:val="002060"/>
                    </w:rPr>
                  </w:pPr>
                  <w:r w:rsidRPr="00165069">
                    <w:rPr>
                      <w:color w:val="002060"/>
                    </w:rPr>
                    <w:t>FUTSAL MONTEMARCIANO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E52BDE" w14:textId="77777777" w:rsidR="00870139" w:rsidRPr="00165069" w:rsidRDefault="00870139" w:rsidP="00C403A8">
                  <w:pPr>
                    <w:pStyle w:val="rowtabella0"/>
                    <w:rPr>
                      <w:color w:val="002060"/>
                    </w:rPr>
                  </w:pPr>
                  <w:r w:rsidRPr="00165069">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3D0AB34" w14:textId="77777777" w:rsidR="00870139" w:rsidRPr="00165069" w:rsidRDefault="00870139" w:rsidP="00C403A8">
                  <w:pPr>
                    <w:pStyle w:val="rowtabella0"/>
                    <w:jc w:val="center"/>
                    <w:rPr>
                      <w:color w:val="002060"/>
                    </w:rPr>
                  </w:pPr>
                  <w:r w:rsidRPr="00165069">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744D5A3" w14:textId="77777777" w:rsidR="00870139" w:rsidRPr="00165069" w:rsidRDefault="00870139" w:rsidP="00C403A8">
                  <w:pPr>
                    <w:pStyle w:val="rowtabella0"/>
                    <w:jc w:val="center"/>
                    <w:rPr>
                      <w:color w:val="002060"/>
                    </w:rPr>
                  </w:pPr>
                  <w:r w:rsidRPr="00165069">
                    <w:rPr>
                      <w:color w:val="002060"/>
                    </w:rPr>
                    <w:t> </w:t>
                  </w:r>
                </w:p>
              </w:tc>
            </w:tr>
            <w:tr w:rsidR="00870139" w:rsidRPr="00165069" w14:paraId="2D1E3A2A" w14:textId="77777777" w:rsidTr="00C403A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2952591" w14:textId="77777777" w:rsidR="00870139" w:rsidRPr="00165069" w:rsidRDefault="00870139" w:rsidP="00C403A8">
                  <w:pPr>
                    <w:pStyle w:val="rowtabella0"/>
                    <w:rPr>
                      <w:color w:val="002060"/>
                    </w:rPr>
                  </w:pPr>
                  <w:r w:rsidRPr="00165069">
                    <w:rPr>
                      <w:color w:val="002060"/>
                    </w:rPr>
                    <w:t>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ECF06B6" w14:textId="77777777" w:rsidR="00870139" w:rsidRPr="00165069" w:rsidRDefault="00870139" w:rsidP="00C403A8">
                  <w:pPr>
                    <w:pStyle w:val="rowtabella0"/>
                    <w:rPr>
                      <w:color w:val="002060"/>
                    </w:rPr>
                  </w:pPr>
                  <w:r w:rsidRPr="00165069">
                    <w:rPr>
                      <w:color w:val="002060"/>
                    </w:rPr>
                    <w:t>- FUTSAL CASELLE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741688F" w14:textId="77777777" w:rsidR="00870139" w:rsidRPr="00165069" w:rsidRDefault="00870139" w:rsidP="00C403A8">
                  <w:pPr>
                    <w:pStyle w:val="rowtabella0"/>
                    <w:jc w:val="center"/>
                    <w:rPr>
                      <w:color w:val="002060"/>
                    </w:rPr>
                  </w:pPr>
                  <w:r w:rsidRPr="00165069">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354F3EA" w14:textId="77777777" w:rsidR="00870139" w:rsidRPr="00165069" w:rsidRDefault="00870139" w:rsidP="00C403A8">
                  <w:pPr>
                    <w:pStyle w:val="rowtabella0"/>
                    <w:jc w:val="center"/>
                    <w:rPr>
                      <w:color w:val="002060"/>
                    </w:rPr>
                  </w:pPr>
                  <w:r w:rsidRPr="00165069">
                    <w:rPr>
                      <w:color w:val="002060"/>
                    </w:rPr>
                    <w:t> </w:t>
                  </w:r>
                </w:p>
              </w:tc>
            </w:tr>
            <w:tr w:rsidR="00870139" w:rsidRPr="00165069" w14:paraId="2DC079AA" w14:textId="77777777" w:rsidTr="00C403A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BAA3525" w14:textId="77777777" w:rsidR="00870139" w:rsidRPr="00165069" w:rsidRDefault="00870139" w:rsidP="00C403A8">
                  <w:pPr>
                    <w:pStyle w:val="rowtabella0"/>
                    <w:rPr>
                      <w:color w:val="002060"/>
                    </w:rPr>
                  </w:pPr>
                  <w:r w:rsidRPr="00165069">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C5CF1E" w14:textId="77777777" w:rsidR="00870139" w:rsidRPr="00165069" w:rsidRDefault="00870139" w:rsidP="00C403A8">
                  <w:pPr>
                    <w:pStyle w:val="rowtabella0"/>
                    <w:rPr>
                      <w:color w:val="002060"/>
                    </w:rPr>
                  </w:pPr>
                  <w:r w:rsidRPr="00165069">
                    <w:rPr>
                      <w:color w:val="002060"/>
                    </w:rPr>
                    <w:t>- POL.CAGLI SPORT ASSOCIATI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A78358" w14:textId="77777777" w:rsidR="00870139" w:rsidRPr="00165069" w:rsidRDefault="00870139" w:rsidP="00C403A8">
                  <w:pPr>
                    <w:pStyle w:val="rowtabella0"/>
                    <w:jc w:val="center"/>
                    <w:rPr>
                      <w:color w:val="002060"/>
                    </w:rPr>
                  </w:pPr>
                  <w:r w:rsidRPr="00165069">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B66B1D0" w14:textId="77777777" w:rsidR="00870139" w:rsidRPr="00165069" w:rsidRDefault="00870139" w:rsidP="00C403A8">
                  <w:pPr>
                    <w:pStyle w:val="rowtabella0"/>
                    <w:jc w:val="center"/>
                    <w:rPr>
                      <w:color w:val="002060"/>
                    </w:rPr>
                  </w:pPr>
                  <w:r w:rsidRPr="00165069">
                    <w:rPr>
                      <w:color w:val="002060"/>
                    </w:rPr>
                    <w:t> </w:t>
                  </w:r>
                </w:p>
              </w:tc>
            </w:tr>
            <w:tr w:rsidR="00870139" w:rsidRPr="00165069" w14:paraId="55E28C93" w14:textId="77777777" w:rsidTr="00C403A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C084766" w14:textId="77777777" w:rsidR="00870139" w:rsidRPr="00165069" w:rsidRDefault="00870139" w:rsidP="00C403A8">
                  <w:pPr>
                    <w:pStyle w:val="rowtabella0"/>
                    <w:rPr>
                      <w:color w:val="002060"/>
                    </w:rPr>
                  </w:pPr>
                  <w:r w:rsidRPr="00165069">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4A7E952" w14:textId="77777777" w:rsidR="00870139" w:rsidRPr="00165069" w:rsidRDefault="00870139" w:rsidP="00C403A8">
                  <w:pPr>
                    <w:pStyle w:val="rowtabella0"/>
                    <w:rPr>
                      <w:color w:val="002060"/>
                    </w:rPr>
                  </w:pPr>
                  <w:r w:rsidRPr="00165069">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8AEE3C0" w14:textId="77777777" w:rsidR="00870139" w:rsidRPr="00165069" w:rsidRDefault="00870139" w:rsidP="00C403A8">
                  <w:pPr>
                    <w:pStyle w:val="rowtabella0"/>
                    <w:jc w:val="center"/>
                    <w:rPr>
                      <w:color w:val="002060"/>
                    </w:rPr>
                  </w:pPr>
                  <w:r w:rsidRPr="00165069">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8642B6C" w14:textId="77777777" w:rsidR="00870139" w:rsidRPr="00165069" w:rsidRDefault="00870139" w:rsidP="00C403A8">
                  <w:pPr>
                    <w:pStyle w:val="rowtabella0"/>
                    <w:jc w:val="center"/>
                    <w:rPr>
                      <w:color w:val="002060"/>
                    </w:rPr>
                  </w:pPr>
                  <w:r w:rsidRPr="00165069">
                    <w:rPr>
                      <w:color w:val="002060"/>
                    </w:rPr>
                    <w:t> </w:t>
                  </w:r>
                </w:p>
              </w:tc>
            </w:tr>
            <w:tr w:rsidR="00870139" w:rsidRPr="00165069" w14:paraId="757C6BB6" w14:textId="77777777" w:rsidTr="00C403A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37C209" w14:textId="77777777" w:rsidR="00870139" w:rsidRPr="00165069" w:rsidRDefault="00870139" w:rsidP="00C403A8">
                  <w:pPr>
                    <w:pStyle w:val="rowtabella0"/>
                    <w:rPr>
                      <w:color w:val="002060"/>
                    </w:rPr>
                  </w:pPr>
                  <w:r w:rsidRPr="00165069">
                    <w:rPr>
                      <w:color w:val="002060"/>
                    </w:rPr>
                    <w:t>PIANACCIO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1BBCEB" w14:textId="77777777" w:rsidR="00870139" w:rsidRPr="00165069" w:rsidRDefault="00870139" w:rsidP="00C403A8">
                  <w:pPr>
                    <w:pStyle w:val="rowtabella0"/>
                    <w:rPr>
                      <w:color w:val="002060"/>
                    </w:rPr>
                  </w:pPr>
                  <w:r w:rsidRPr="00165069">
                    <w:rPr>
                      <w:color w:val="002060"/>
                    </w:rPr>
                    <w:t>- INVICTA FUTSAL MACERATA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2B61B5" w14:textId="77777777" w:rsidR="00870139" w:rsidRPr="00165069" w:rsidRDefault="00870139" w:rsidP="00C403A8">
                  <w:pPr>
                    <w:pStyle w:val="rowtabella0"/>
                    <w:jc w:val="center"/>
                    <w:rPr>
                      <w:color w:val="002060"/>
                    </w:rPr>
                  </w:pPr>
                  <w:r w:rsidRPr="00165069">
                    <w:rPr>
                      <w:color w:val="002060"/>
                    </w:rPr>
                    <w:t>7 - 1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502A88" w14:textId="77777777" w:rsidR="00870139" w:rsidRPr="00165069" w:rsidRDefault="00870139" w:rsidP="00C403A8">
                  <w:pPr>
                    <w:pStyle w:val="rowtabella0"/>
                    <w:jc w:val="center"/>
                    <w:rPr>
                      <w:color w:val="002060"/>
                    </w:rPr>
                  </w:pPr>
                  <w:r w:rsidRPr="00165069">
                    <w:rPr>
                      <w:color w:val="002060"/>
                    </w:rPr>
                    <w:t> </w:t>
                  </w:r>
                </w:p>
              </w:tc>
            </w:tr>
          </w:tbl>
          <w:p w14:paraId="413D09D2" w14:textId="77777777" w:rsidR="00870139" w:rsidRPr="00165069" w:rsidRDefault="00870139" w:rsidP="00C403A8">
            <w:pPr>
              <w:rPr>
                <w:color w:val="002060"/>
              </w:rPr>
            </w:pPr>
          </w:p>
        </w:tc>
      </w:tr>
    </w:tbl>
    <w:p w14:paraId="0EA09663" w14:textId="77777777" w:rsidR="00870139" w:rsidRPr="00165069" w:rsidRDefault="00870139" w:rsidP="00870139">
      <w:pPr>
        <w:pStyle w:val="breakline"/>
        <w:rPr>
          <w:rFonts w:eastAsiaTheme="minorEastAsia"/>
          <w:color w:val="002060"/>
        </w:rPr>
      </w:pPr>
    </w:p>
    <w:p w14:paraId="41B60BC9" w14:textId="77777777" w:rsidR="00870139" w:rsidRPr="00165069" w:rsidRDefault="00870139" w:rsidP="00870139">
      <w:pPr>
        <w:pStyle w:val="breakline"/>
        <w:rPr>
          <w:color w:val="002060"/>
        </w:rPr>
      </w:pPr>
    </w:p>
    <w:p w14:paraId="7FEF0438" w14:textId="77777777" w:rsidR="00870139" w:rsidRPr="00165069" w:rsidRDefault="00870139" w:rsidP="00870139">
      <w:pPr>
        <w:pStyle w:val="titoloprinc0"/>
        <w:rPr>
          <w:color w:val="002060"/>
        </w:rPr>
      </w:pPr>
      <w:r w:rsidRPr="00165069">
        <w:rPr>
          <w:color w:val="002060"/>
        </w:rPr>
        <w:t>GIUDICE SPORTIVO</w:t>
      </w:r>
    </w:p>
    <w:p w14:paraId="0F81CF42" w14:textId="77777777" w:rsidR="00870139" w:rsidRPr="00165069" w:rsidRDefault="00870139" w:rsidP="00870139">
      <w:pPr>
        <w:pStyle w:val="diffida"/>
        <w:rPr>
          <w:color w:val="002060"/>
        </w:rPr>
      </w:pPr>
      <w:r w:rsidRPr="00165069">
        <w:rPr>
          <w:color w:val="002060"/>
        </w:rPr>
        <w:t>Il Giudice Sportivo Avv. Agnese Lazzaretti, con l'assistenza del segretario Angelo Castellana, nella seduta del 27/09/2023, ha adottato le decisioni che di seguito integralmente si riportano:</w:t>
      </w:r>
    </w:p>
    <w:p w14:paraId="01F8D4A6" w14:textId="77777777" w:rsidR="00870139" w:rsidRPr="00165069" w:rsidRDefault="00870139" w:rsidP="00870139">
      <w:pPr>
        <w:pStyle w:val="titolo10"/>
        <w:rPr>
          <w:color w:val="002060"/>
        </w:rPr>
      </w:pPr>
      <w:r w:rsidRPr="00165069">
        <w:rPr>
          <w:color w:val="002060"/>
        </w:rPr>
        <w:t xml:space="preserve">GARE DEL 22/ 9/2023 </w:t>
      </w:r>
    </w:p>
    <w:p w14:paraId="42028439" w14:textId="77777777" w:rsidR="00870139" w:rsidRPr="00165069" w:rsidRDefault="00870139" w:rsidP="00870139">
      <w:pPr>
        <w:pStyle w:val="titolo7a"/>
        <w:rPr>
          <w:color w:val="002060"/>
        </w:rPr>
      </w:pPr>
      <w:r w:rsidRPr="00165069">
        <w:rPr>
          <w:color w:val="002060"/>
        </w:rPr>
        <w:t xml:space="preserve">PROVVEDIMENTI DISCIPLINARI </w:t>
      </w:r>
    </w:p>
    <w:p w14:paraId="75976715" w14:textId="77777777" w:rsidR="00870139" w:rsidRPr="00165069" w:rsidRDefault="00870139" w:rsidP="00870139">
      <w:pPr>
        <w:pStyle w:val="titolo7b0"/>
        <w:rPr>
          <w:color w:val="002060"/>
        </w:rPr>
      </w:pPr>
      <w:r w:rsidRPr="00165069">
        <w:rPr>
          <w:color w:val="002060"/>
        </w:rPr>
        <w:t xml:space="preserve">In base alle risultanze degli atti ufficiali sono state deliberate le seguenti sanzioni disciplinari. </w:t>
      </w:r>
    </w:p>
    <w:p w14:paraId="4C5A8272" w14:textId="77777777" w:rsidR="00870139" w:rsidRPr="00165069" w:rsidRDefault="00870139" w:rsidP="00870139">
      <w:pPr>
        <w:pStyle w:val="titolo30"/>
        <w:rPr>
          <w:color w:val="002060"/>
        </w:rPr>
      </w:pPr>
      <w:r w:rsidRPr="00165069">
        <w:rPr>
          <w:color w:val="002060"/>
        </w:rPr>
        <w:t xml:space="preserve">DIRIGENTI </w:t>
      </w:r>
    </w:p>
    <w:p w14:paraId="474B25F5" w14:textId="77777777" w:rsidR="00870139" w:rsidRPr="00165069" w:rsidRDefault="00870139" w:rsidP="00870139">
      <w:pPr>
        <w:pStyle w:val="titolo20"/>
        <w:rPr>
          <w:color w:val="002060"/>
        </w:rPr>
      </w:pPr>
      <w:r w:rsidRPr="00165069">
        <w:rPr>
          <w:color w:val="002060"/>
        </w:rPr>
        <w:t xml:space="preserve">INIBIZIONE A SVOLGERE OGNI ATTIVITA' FINO AL 4/10/2023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0139" w:rsidRPr="00165069" w14:paraId="46E5B8AB" w14:textId="77777777" w:rsidTr="00C403A8">
        <w:tc>
          <w:tcPr>
            <w:tcW w:w="2200" w:type="dxa"/>
            <w:tcMar>
              <w:top w:w="20" w:type="dxa"/>
              <w:left w:w="20" w:type="dxa"/>
              <w:bottom w:w="20" w:type="dxa"/>
              <w:right w:w="20" w:type="dxa"/>
            </w:tcMar>
            <w:vAlign w:val="center"/>
            <w:hideMark/>
          </w:tcPr>
          <w:p w14:paraId="28FBF9FA" w14:textId="77777777" w:rsidR="00870139" w:rsidRPr="00165069" w:rsidRDefault="00870139" w:rsidP="00C403A8">
            <w:pPr>
              <w:pStyle w:val="movimento"/>
              <w:rPr>
                <w:color w:val="002060"/>
              </w:rPr>
            </w:pPr>
            <w:r w:rsidRPr="00165069">
              <w:rPr>
                <w:color w:val="002060"/>
              </w:rPr>
              <w:t>MARROZZINI TIBERIO</w:t>
            </w:r>
          </w:p>
        </w:tc>
        <w:tc>
          <w:tcPr>
            <w:tcW w:w="2200" w:type="dxa"/>
            <w:tcMar>
              <w:top w:w="20" w:type="dxa"/>
              <w:left w:w="20" w:type="dxa"/>
              <w:bottom w:w="20" w:type="dxa"/>
              <w:right w:w="20" w:type="dxa"/>
            </w:tcMar>
            <w:vAlign w:val="center"/>
            <w:hideMark/>
          </w:tcPr>
          <w:p w14:paraId="65B1BAB8" w14:textId="77777777" w:rsidR="00870139" w:rsidRPr="00165069" w:rsidRDefault="00870139" w:rsidP="00C403A8">
            <w:pPr>
              <w:pStyle w:val="movimento2"/>
              <w:rPr>
                <w:color w:val="002060"/>
              </w:rPr>
            </w:pPr>
            <w:r w:rsidRPr="00165069">
              <w:rPr>
                <w:color w:val="002060"/>
              </w:rPr>
              <w:t xml:space="preserve">(FUTSAL MONTURANO) </w:t>
            </w:r>
          </w:p>
        </w:tc>
        <w:tc>
          <w:tcPr>
            <w:tcW w:w="800" w:type="dxa"/>
            <w:tcMar>
              <w:top w:w="20" w:type="dxa"/>
              <w:left w:w="20" w:type="dxa"/>
              <w:bottom w:w="20" w:type="dxa"/>
              <w:right w:w="20" w:type="dxa"/>
            </w:tcMar>
            <w:vAlign w:val="center"/>
            <w:hideMark/>
          </w:tcPr>
          <w:p w14:paraId="6E5508F2" w14:textId="77777777" w:rsidR="00870139" w:rsidRPr="00165069" w:rsidRDefault="00870139" w:rsidP="00C403A8">
            <w:pPr>
              <w:pStyle w:val="movimento"/>
              <w:rPr>
                <w:color w:val="002060"/>
              </w:rPr>
            </w:pPr>
            <w:r w:rsidRPr="00165069">
              <w:rPr>
                <w:color w:val="002060"/>
              </w:rPr>
              <w:t> </w:t>
            </w:r>
          </w:p>
        </w:tc>
        <w:tc>
          <w:tcPr>
            <w:tcW w:w="2200" w:type="dxa"/>
            <w:tcMar>
              <w:top w:w="20" w:type="dxa"/>
              <w:left w:w="20" w:type="dxa"/>
              <w:bottom w:w="20" w:type="dxa"/>
              <w:right w:w="20" w:type="dxa"/>
            </w:tcMar>
            <w:vAlign w:val="center"/>
            <w:hideMark/>
          </w:tcPr>
          <w:p w14:paraId="4F451F87" w14:textId="77777777" w:rsidR="00870139" w:rsidRPr="00165069" w:rsidRDefault="00870139" w:rsidP="00C403A8">
            <w:pPr>
              <w:pStyle w:val="movimento"/>
              <w:rPr>
                <w:color w:val="002060"/>
              </w:rPr>
            </w:pPr>
            <w:r w:rsidRPr="00165069">
              <w:rPr>
                <w:color w:val="002060"/>
              </w:rPr>
              <w:t> </w:t>
            </w:r>
          </w:p>
        </w:tc>
        <w:tc>
          <w:tcPr>
            <w:tcW w:w="2200" w:type="dxa"/>
            <w:tcMar>
              <w:top w:w="20" w:type="dxa"/>
              <w:left w:w="20" w:type="dxa"/>
              <w:bottom w:w="20" w:type="dxa"/>
              <w:right w:w="20" w:type="dxa"/>
            </w:tcMar>
            <w:vAlign w:val="center"/>
            <w:hideMark/>
          </w:tcPr>
          <w:p w14:paraId="29D76260" w14:textId="77777777" w:rsidR="00870139" w:rsidRPr="00165069" w:rsidRDefault="00870139" w:rsidP="00C403A8">
            <w:pPr>
              <w:pStyle w:val="movimento2"/>
              <w:rPr>
                <w:color w:val="002060"/>
              </w:rPr>
            </w:pPr>
            <w:r w:rsidRPr="00165069">
              <w:rPr>
                <w:color w:val="002060"/>
              </w:rPr>
              <w:t> </w:t>
            </w:r>
          </w:p>
        </w:tc>
      </w:tr>
    </w:tbl>
    <w:p w14:paraId="75EA5002" w14:textId="77777777" w:rsidR="00870139" w:rsidRPr="00165069" w:rsidRDefault="00870139" w:rsidP="00870139">
      <w:pPr>
        <w:pStyle w:val="diffida"/>
        <w:spacing w:before="80" w:beforeAutospacing="0" w:after="40" w:afterAutospacing="0"/>
        <w:rPr>
          <w:rFonts w:eastAsiaTheme="minorEastAsia"/>
          <w:color w:val="002060"/>
        </w:rPr>
      </w:pPr>
      <w:r w:rsidRPr="00165069">
        <w:rPr>
          <w:color w:val="002060"/>
        </w:rPr>
        <w:t xml:space="preserve">Per proteste nei confronti dell'arbitro. Allontanato.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0139" w:rsidRPr="00165069" w14:paraId="2F024520" w14:textId="77777777" w:rsidTr="00C403A8">
        <w:tc>
          <w:tcPr>
            <w:tcW w:w="2200" w:type="dxa"/>
            <w:tcMar>
              <w:top w:w="20" w:type="dxa"/>
              <w:left w:w="20" w:type="dxa"/>
              <w:bottom w:w="20" w:type="dxa"/>
              <w:right w:w="20" w:type="dxa"/>
            </w:tcMar>
            <w:vAlign w:val="center"/>
            <w:hideMark/>
          </w:tcPr>
          <w:p w14:paraId="390C5F67" w14:textId="77777777" w:rsidR="00870139" w:rsidRPr="00165069" w:rsidRDefault="00870139" w:rsidP="00C403A8">
            <w:pPr>
              <w:pStyle w:val="movimento"/>
              <w:rPr>
                <w:color w:val="002060"/>
              </w:rPr>
            </w:pPr>
            <w:r w:rsidRPr="00165069">
              <w:rPr>
                <w:color w:val="002060"/>
              </w:rPr>
              <w:t>PIERALISI GABRIELE</w:t>
            </w:r>
          </w:p>
        </w:tc>
        <w:tc>
          <w:tcPr>
            <w:tcW w:w="2200" w:type="dxa"/>
            <w:tcMar>
              <w:top w:w="20" w:type="dxa"/>
              <w:left w:w="20" w:type="dxa"/>
              <w:bottom w:w="20" w:type="dxa"/>
              <w:right w:w="20" w:type="dxa"/>
            </w:tcMar>
            <w:vAlign w:val="center"/>
            <w:hideMark/>
          </w:tcPr>
          <w:p w14:paraId="2AB4C3DE" w14:textId="77777777" w:rsidR="00870139" w:rsidRPr="00165069" w:rsidRDefault="00870139" w:rsidP="00C403A8">
            <w:pPr>
              <w:pStyle w:val="movimento2"/>
              <w:rPr>
                <w:color w:val="002060"/>
              </w:rPr>
            </w:pPr>
            <w:r w:rsidRPr="00165069">
              <w:rPr>
                <w:color w:val="002060"/>
              </w:rPr>
              <w:t xml:space="preserve">(JESI) </w:t>
            </w:r>
          </w:p>
        </w:tc>
        <w:tc>
          <w:tcPr>
            <w:tcW w:w="800" w:type="dxa"/>
            <w:tcMar>
              <w:top w:w="20" w:type="dxa"/>
              <w:left w:w="20" w:type="dxa"/>
              <w:bottom w:w="20" w:type="dxa"/>
              <w:right w:w="20" w:type="dxa"/>
            </w:tcMar>
            <w:vAlign w:val="center"/>
            <w:hideMark/>
          </w:tcPr>
          <w:p w14:paraId="73CAE021" w14:textId="77777777" w:rsidR="00870139" w:rsidRPr="00165069" w:rsidRDefault="00870139" w:rsidP="00C403A8">
            <w:pPr>
              <w:pStyle w:val="movimento"/>
              <w:rPr>
                <w:color w:val="002060"/>
              </w:rPr>
            </w:pPr>
            <w:r w:rsidRPr="00165069">
              <w:rPr>
                <w:color w:val="002060"/>
              </w:rPr>
              <w:t> </w:t>
            </w:r>
          </w:p>
        </w:tc>
        <w:tc>
          <w:tcPr>
            <w:tcW w:w="2200" w:type="dxa"/>
            <w:tcMar>
              <w:top w:w="20" w:type="dxa"/>
              <w:left w:w="20" w:type="dxa"/>
              <w:bottom w:w="20" w:type="dxa"/>
              <w:right w:w="20" w:type="dxa"/>
            </w:tcMar>
            <w:vAlign w:val="center"/>
            <w:hideMark/>
          </w:tcPr>
          <w:p w14:paraId="490552F1" w14:textId="77777777" w:rsidR="00870139" w:rsidRPr="00165069" w:rsidRDefault="00870139" w:rsidP="00C403A8">
            <w:pPr>
              <w:pStyle w:val="movimento"/>
              <w:rPr>
                <w:color w:val="002060"/>
              </w:rPr>
            </w:pPr>
            <w:r w:rsidRPr="00165069">
              <w:rPr>
                <w:color w:val="002060"/>
              </w:rPr>
              <w:t> </w:t>
            </w:r>
          </w:p>
        </w:tc>
        <w:tc>
          <w:tcPr>
            <w:tcW w:w="2200" w:type="dxa"/>
            <w:tcMar>
              <w:top w:w="20" w:type="dxa"/>
              <w:left w:w="20" w:type="dxa"/>
              <w:bottom w:w="20" w:type="dxa"/>
              <w:right w:w="20" w:type="dxa"/>
            </w:tcMar>
            <w:vAlign w:val="center"/>
            <w:hideMark/>
          </w:tcPr>
          <w:p w14:paraId="6C4BB240" w14:textId="77777777" w:rsidR="00870139" w:rsidRPr="00165069" w:rsidRDefault="00870139" w:rsidP="00C403A8">
            <w:pPr>
              <w:pStyle w:val="movimento2"/>
              <w:rPr>
                <w:color w:val="002060"/>
              </w:rPr>
            </w:pPr>
            <w:r w:rsidRPr="00165069">
              <w:rPr>
                <w:color w:val="002060"/>
              </w:rPr>
              <w:t> </w:t>
            </w:r>
          </w:p>
        </w:tc>
      </w:tr>
    </w:tbl>
    <w:p w14:paraId="0522AA7B" w14:textId="77777777" w:rsidR="00870139" w:rsidRPr="00165069" w:rsidRDefault="00870139" w:rsidP="00870139">
      <w:pPr>
        <w:pStyle w:val="diffida"/>
        <w:spacing w:before="80" w:beforeAutospacing="0" w:after="40" w:afterAutospacing="0"/>
        <w:rPr>
          <w:rFonts w:eastAsiaTheme="minorEastAsia"/>
          <w:color w:val="002060"/>
        </w:rPr>
      </w:pPr>
      <w:r w:rsidRPr="00165069">
        <w:rPr>
          <w:color w:val="002060"/>
        </w:rPr>
        <w:t xml:space="preserve">Espulso per somma di ammonizioni. Allontanato. </w:t>
      </w:r>
    </w:p>
    <w:p w14:paraId="1DF2D999" w14:textId="77777777" w:rsidR="00870139" w:rsidRPr="00165069" w:rsidRDefault="00870139" w:rsidP="00870139">
      <w:pPr>
        <w:pStyle w:val="titolo20"/>
        <w:rPr>
          <w:color w:val="002060"/>
        </w:rPr>
      </w:pPr>
      <w:r w:rsidRPr="0016506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0139" w:rsidRPr="00165069" w14:paraId="4B12345D" w14:textId="77777777" w:rsidTr="00C403A8">
        <w:tc>
          <w:tcPr>
            <w:tcW w:w="2200" w:type="dxa"/>
            <w:tcMar>
              <w:top w:w="20" w:type="dxa"/>
              <w:left w:w="20" w:type="dxa"/>
              <w:bottom w:w="20" w:type="dxa"/>
              <w:right w:w="20" w:type="dxa"/>
            </w:tcMar>
            <w:vAlign w:val="center"/>
            <w:hideMark/>
          </w:tcPr>
          <w:p w14:paraId="08927CCE" w14:textId="77777777" w:rsidR="00870139" w:rsidRPr="00165069" w:rsidRDefault="00870139" w:rsidP="00C403A8">
            <w:pPr>
              <w:pStyle w:val="movimento"/>
              <w:rPr>
                <w:color w:val="002060"/>
              </w:rPr>
            </w:pPr>
            <w:r w:rsidRPr="00165069">
              <w:rPr>
                <w:color w:val="002060"/>
              </w:rPr>
              <w:t>VALENTI ENRICO</w:t>
            </w:r>
          </w:p>
        </w:tc>
        <w:tc>
          <w:tcPr>
            <w:tcW w:w="2200" w:type="dxa"/>
            <w:tcMar>
              <w:top w:w="20" w:type="dxa"/>
              <w:left w:w="20" w:type="dxa"/>
              <w:bottom w:w="20" w:type="dxa"/>
              <w:right w:w="20" w:type="dxa"/>
            </w:tcMar>
            <w:vAlign w:val="center"/>
            <w:hideMark/>
          </w:tcPr>
          <w:p w14:paraId="76CAA37B" w14:textId="77777777" w:rsidR="00870139" w:rsidRPr="00165069" w:rsidRDefault="00870139" w:rsidP="00C403A8">
            <w:pPr>
              <w:pStyle w:val="movimento2"/>
              <w:rPr>
                <w:color w:val="002060"/>
              </w:rPr>
            </w:pPr>
            <w:r w:rsidRPr="00165069">
              <w:rPr>
                <w:color w:val="002060"/>
              </w:rPr>
              <w:t xml:space="preserve">(FUTSAL MONTEMARCIANO C5) </w:t>
            </w:r>
          </w:p>
        </w:tc>
        <w:tc>
          <w:tcPr>
            <w:tcW w:w="800" w:type="dxa"/>
            <w:tcMar>
              <w:top w:w="20" w:type="dxa"/>
              <w:left w:w="20" w:type="dxa"/>
              <w:bottom w:w="20" w:type="dxa"/>
              <w:right w:w="20" w:type="dxa"/>
            </w:tcMar>
            <w:vAlign w:val="center"/>
            <w:hideMark/>
          </w:tcPr>
          <w:p w14:paraId="56EE8BCF" w14:textId="77777777" w:rsidR="00870139" w:rsidRPr="00165069" w:rsidRDefault="00870139" w:rsidP="00C403A8">
            <w:pPr>
              <w:pStyle w:val="movimento"/>
              <w:rPr>
                <w:color w:val="002060"/>
              </w:rPr>
            </w:pPr>
            <w:r w:rsidRPr="00165069">
              <w:rPr>
                <w:color w:val="002060"/>
              </w:rPr>
              <w:t> </w:t>
            </w:r>
          </w:p>
        </w:tc>
        <w:tc>
          <w:tcPr>
            <w:tcW w:w="2200" w:type="dxa"/>
            <w:tcMar>
              <w:top w:w="20" w:type="dxa"/>
              <w:left w:w="20" w:type="dxa"/>
              <w:bottom w:w="20" w:type="dxa"/>
              <w:right w:w="20" w:type="dxa"/>
            </w:tcMar>
            <w:vAlign w:val="center"/>
            <w:hideMark/>
          </w:tcPr>
          <w:p w14:paraId="18767438" w14:textId="77777777" w:rsidR="00870139" w:rsidRPr="00165069" w:rsidRDefault="00870139" w:rsidP="00C403A8">
            <w:pPr>
              <w:pStyle w:val="movimento"/>
              <w:rPr>
                <w:color w:val="002060"/>
              </w:rPr>
            </w:pPr>
            <w:r w:rsidRPr="00165069">
              <w:rPr>
                <w:color w:val="002060"/>
              </w:rPr>
              <w:t>MARROZZINI TIBERIO</w:t>
            </w:r>
          </w:p>
        </w:tc>
        <w:tc>
          <w:tcPr>
            <w:tcW w:w="2200" w:type="dxa"/>
            <w:tcMar>
              <w:top w:w="20" w:type="dxa"/>
              <w:left w:w="20" w:type="dxa"/>
              <w:bottom w:w="20" w:type="dxa"/>
              <w:right w:w="20" w:type="dxa"/>
            </w:tcMar>
            <w:vAlign w:val="center"/>
            <w:hideMark/>
          </w:tcPr>
          <w:p w14:paraId="13555107" w14:textId="77777777" w:rsidR="00870139" w:rsidRPr="00165069" w:rsidRDefault="00870139" w:rsidP="00C403A8">
            <w:pPr>
              <w:pStyle w:val="movimento2"/>
              <w:rPr>
                <w:color w:val="002060"/>
              </w:rPr>
            </w:pPr>
            <w:r w:rsidRPr="00165069">
              <w:rPr>
                <w:color w:val="002060"/>
              </w:rPr>
              <w:t xml:space="preserve">(FUTSAL MONTURANO) </w:t>
            </w:r>
          </w:p>
        </w:tc>
      </w:tr>
    </w:tbl>
    <w:p w14:paraId="146F9DD1" w14:textId="77777777" w:rsidR="00870139" w:rsidRPr="00165069" w:rsidRDefault="00870139" w:rsidP="00870139">
      <w:pPr>
        <w:pStyle w:val="titolo30"/>
        <w:rPr>
          <w:rFonts w:eastAsiaTheme="minorEastAsia"/>
          <w:color w:val="002060"/>
        </w:rPr>
      </w:pPr>
      <w:r w:rsidRPr="00165069">
        <w:rPr>
          <w:color w:val="002060"/>
        </w:rPr>
        <w:t xml:space="preserve">ASSISTENTE ARBITRO </w:t>
      </w:r>
    </w:p>
    <w:p w14:paraId="19062016" w14:textId="77777777" w:rsidR="00870139" w:rsidRPr="00165069" w:rsidRDefault="00870139" w:rsidP="00870139">
      <w:pPr>
        <w:pStyle w:val="titolo20"/>
        <w:rPr>
          <w:color w:val="002060"/>
        </w:rPr>
      </w:pPr>
      <w:r w:rsidRPr="0016506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0139" w:rsidRPr="00165069" w14:paraId="0FC244C2" w14:textId="77777777" w:rsidTr="00C403A8">
        <w:tc>
          <w:tcPr>
            <w:tcW w:w="2200" w:type="dxa"/>
            <w:tcMar>
              <w:top w:w="20" w:type="dxa"/>
              <w:left w:w="20" w:type="dxa"/>
              <w:bottom w:w="20" w:type="dxa"/>
              <w:right w:w="20" w:type="dxa"/>
            </w:tcMar>
            <w:vAlign w:val="center"/>
            <w:hideMark/>
          </w:tcPr>
          <w:p w14:paraId="1B09B892" w14:textId="77777777" w:rsidR="00870139" w:rsidRPr="00165069" w:rsidRDefault="00870139" w:rsidP="00C403A8">
            <w:pPr>
              <w:pStyle w:val="movimento"/>
              <w:rPr>
                <w:color w:val="002060"/>
              </w:rPr>
            </w:pPr>
            <w:r w:rsidRPr="00165069">
              <w:rPr>
                <w:color w:val="002060"/>
              </w:rPr>
              <w:t>FORESI STEFANO</w:t>
            </w:r>
          </w:p>
        </w:tc>
        <w:tc>
          <w:tcPr>
            <w:tcW w:w="2200" w:type="dxa"/>
            <w:tcMar>
              <w:top w:w="20" w:type="dxa"/>
              <w:left w:w="20" w:type="dxa"/>
              <w:bottom w:w="20" w:type="dxa"/>
              <w:right w:w="20" w:type="dxa"/>
            </w:tcMar>
            <w:vAlign w:val="center"/>
            <w:hideMark/>
          </w:tcPr>
          <w:p w14:paraId="5EFA84F1" w14:textId="77777777" w:rsidR="00870139" w:rsidRPr="00165069" w:rsidRDefault="00870139" w:rsidP="00C403A8">
            <w:pPr>
              <w:pStyle w:val="movimento2"/>
              <w:rPr>
                <w:color w:val="002060"/>
              </w:rPr>
            </w:pPr>
            <w:r w:rsidRPr="00165069">
              <w:rPr>
                <w:color w:val="002060"/>
              </w:rPr>
              <w:t xml:space="preserve">(MONTELUPONE CALCIO A 5) </w:t>
            </w:r>
          </w:p>
        </w:tc>
        <w:tc>
          <w:tcPr>
            <w:tcW w:w="800" w:type="dxa"/>
            <w:tcMar>
              <w:top w:w="20" w:type="dxa"/>
              <w:left w:w="20" w:type="dxa"/>
              <w:bottom w:w="20" w:type="dxa"/>
              <w:right w:w="20" w:type="dxa"/>
            </w:tcMar>
            <w:vAlign w:val="center"/>
            <w:hideMark/>
          </w:tcPr>
          <w:p w14:paraId="4BCAEB77" w14:textId="77777777" w:rsidR="00870139" w:rsidRPr="00165069" w:rsidRDefault="00870139" w:rsidP="00C403A8">
            <w:pPr>
              <w:pStyle w:val="movimento"/>
              <w:rPr>
                <w:color w:val="002060"/>
              </w:rPr>
            </w:pPr>
            <w:r w:rsidRPr="00165069">
              <w:rPr>
                <w:color w:val="002060"/>
              </w:rPr>
              <w:t> </w:t>
            </w:r>
          </w:p>
        </w:tc>
        <w:tc>
          <w:tcPr>
            <w:tcW w:w="2200" w:type="dxa"/>
            <w:tcMar>
              <w:top w:w="20" w:type="dxa"/>
              <w:left w:w="20" w:type="dxa"/>
              <w:bottom w:w="20" w:type="dxa"/>
              <w:right w:w="20" w:type="dxa"/>
            </w:tcMar>
            <w:vAlign w:val="center"/>
            <w:hideMark/>
          </w:tcPr>
          <w:p w14:paraId="42B80CDF" w14:textId="77777777" w:rsidR="00870139" w:rsidRPr="00165069" w:rsidRDefault="00870139" w:rsidP="00C403A8">
            <w:pPr>
              <w:pStyle w:val="movimento"/>
              <w:rPr>
                <w:color w:val="002060"/>
              </w:rPr>
            </w:pPr>
            <w:r w:rsidRPr="00165069">
              <w:rPr>
                <w:color w:val="002060"/>
              </w:rPr>
              <w:t> </w:t>
            </w:r>
          </w:p>
        </w:tc>
        <w:tc>
          <w:tcPr>
            <w:tcW w:w="2200" w:type="dxa"/>
            <w:tcMar>
              <w:top w:w="20" w:type="dxa"/>
              <w:left w:w="20" w:type="dxa"/>
              <w:bottom w:w="20" w:type="dxa"/>
              <w:right w:w="20" w:type="dxa"/>
            </w:tcMar>
            <w:vAlign w:val="center"/>
            <w:hideMark/>
          </w:tcPr>
          <w:p w14:paraId="29D29C48" w14:textId="77777777" w:rsidR="00870139" w:rsidRPr="00165069" w:rsidRDefault="00870139" w:rsidP="00C403A8">
            <w:pPr>
              <w:pStyle w:val="movimento2"/>
              <w:rPr>
                <w:color w:val="002060"/>
              </w:rPr>
            </w:pPr>
            <w:r w:rsidRPr="00165069">
              <w:rPr>
                <w:color w:val="002060"/>
              </w:rPr>
              <w:t> </w:t>
            </w:r>
          </w:p>
        </w:tc>
      </w:tr>
    </w:tbl>
    <w:p w14:paraId="2AD48EB6" w14:textId="77777777" w:rsidR="00870139" w:rsidRPr="00165069" w:rsidRDefault="00870139" w:rsidP="00870139">
      <w:pPr>
        <w:pStyle w:val="titolo30"/>
        <w:rPr>
          <w:rFonts w:eastAsiaTheme="minorEastAsia"/>
          <w:color w:val="002060"/>
        </w:rPr>
      </w:pPr>
      <w:r w:rsidRPr="00165069">
        <w:rPr>
          <w:color w:val="002060"/>
        </w:rPr>
        <w:t xml:space="preserve">CALCIATORI ESPULSI </w:t>
      </w:r>
    </w:p>
    <w:p w14:paraId="3773937D" w14:textId="77777777" w:rsidR="00870139" w:rsidRPr="00165069" w:rsidRDefault="00870139" w:rsidP="00870139">
      <w:pPr>
        <w:pStyle w:val="titolo20"/>
        <w:rPr>
          <w:color w:val="002060"/>
        </w:rPr>
      </w:pPr>
      <w:r w:rsidRPr="00165069">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0139" w:rsidRPr="00165069" w14:paraId="34F6961F" w14:textId="77777777" w:rsidTr="00C403A8">
        <w:tc>
          <w:tcPr>
            <w:tcW w:w="2200" w:type="dxa"/>
            <w:tcMar>
              <w:top w:w="20" w:type="dxa"/>
              <w:left w:w="20" w:type="dxa"/>
              <w:bottom w:w="20" w:type="dxa"/>
              <w:right w:w="20" w:type="dxa"/>
            </w:tcMar>
            <w:vAlign w:val="center"/>
            <w:hideMark/>
          </w:tcPr>
          <w:p w14:paraId="67EE052A" w14:textId="77777777" w:rsidR="00870139" w:rsidRPr="00165069" w:rsidRDefault="00870139" w:rsidP="00C403A8">
            <w:pPr>
              <w:pStyle w:val="movimento"/>
              <w:rPr>
                <w:color w:val="002060"/>
              </w:rPr>
            </w:pPr>
            <w:r w:rsidRPr="00165069">
              <w:rPr>
                <w:color w:val="002060"/>
              </w:rPr>
              <w:t>BARTOLUCCI DIEGO</w:t>
            </w:r>
          </w:p>
        </w:tc>
        <w:tc>
          <w:tcPr>
            <w:tcW w:w="2200" w:type="dxa"/>
            <w:tcMar>
              <w:top w:w="20" w:type="dxa"/>
              <w:left w:w="20" w:type="dxa"/>
              <w:bottom w:w="20" w:type="dxa"/>
              <w:right w:w="20" w:type="dxa"/>
            </w:tcMar>
            <w:vAlign w:val="center"/>
            <w:hideMark/>
          </w:tcPr>
          <w:p w14:paraId="31490589" w14:textId="77777777" w:rsidR="00870139" w:rsidRPr="00165069" w:rsidRDefault="00870139" w:rsidP="00C403A8">
            <w:pPr>
              <w:pStyle w:val="movimento2"/>
              <w:rPr>
                <w:color w:val="002060"/>
              </w:rPr>
            </w:pPr>
            <w:r w:rsidRPr="00165069">
              <w:rPr>
                <w:color w:val="002060"/>
              </w:rPr>
              <w:t xml:space="preserve">(JESI) </w:t>
            </w:r>
          </w:p>
        </w:tc>
        <w:tc>
          <w:tcPr>
            <w:tcW w:w="800" w:type="dxa"/>
            <w:tcMar>
              <w:top w:w="20" w:type="dxa"/>
              <w:left w:w="20" w:type="dxa"/>
              <w:bottom w:w="20" w:type="dxa"/>
              <w:right w:w="20" w:type="dxa"/>
            </w:tcMar>
            <w:vAlign w:val="center"/>
            <w:hideMark/>
          </w:tcPr>
          <w:p w14:paraId="5966141D" w14:textId="77777777" w:rsidR="00870139" w:rsidRPr="00165069" w:rsidRDefault="00870139" w:rsidP="00C403A8">
            <w:pPr>
              <w:pStyle w:val="movimento"/>
              <w:rPr>
                <w:color w:val="002060"/>
              </w:rPr>
            </w:pPr>
            <w:r w:rsidRPr="00165069">
              <w:rPr>
                <w:color w:val="002060"/>
              </w:rPr>
              <w:t> </w:t>
            </w:r>
          </w:p>
        </w:tc>
        <w:tc>
          <w:tcPr>
            <w:tcW w:w="2200" w:type="dxa"/>
            <w:tcMar>
              <w:top w:w="20" w:type="dxa"/>
              <w:left w:w="20" w:type="dxa"/>
              <w:bottom w:w="20" w:type="dxa"/>
              <w:right w:w="20" w:type="dxa"/>
            </w:tcMar>
            <w:vAlign w:val="center"/>
            <w:hideMark/>
          </w:tcPr>
          <w:p w14:paraId="3C1E70FB" w14:textId="77777777" w:rsidR="00870139" w:rsidRPr="00165069" w:rsidRDefault="00870139" w:rsidP="00C403A8">
            <w:pPr>
              <w:pStyle w:val="movimento"/>
              <w:rPr>
                <w:color w:val="002060"/>
              </w:rPr>
            </w:pPr>
            <w:r w:rsidRPr="00165069">
              <w:rPr>
                <w:color w:val="002060"/>
              </w:rPr>
              <w:t>BUZZO MANUEL</w:t>
            </w:r>
          </w:p>
        </w:tc>
        <w:tc>
          <w:tcPr>
            <w:tcW w:w="2200" w:type="dxa"/>
            <w:tcMar>
              <w:top w:w="20" w:type="dxa"/>
              <w:left w:w="20" w:type="dxa"/>
              <w:bottom w:w="20" w:type="dxa"/>
              <w:right w:w="20" w:type="dxa"/>
            </w:tcMar>
            <w:vAlign w:val="center"/>
            <w:hideMark/>
          </w:tcPr>
          <w:p w14:paraId="76E11BDB" w14:textId="77777777" w:rsidR="00870139" w:rsidRPr="00165069" w:rsidRDefault="00870139" w:rsidP="00C403A8">
            <w:pPr>
              <w:pStyle w:val="movimento2"/>
              <w:rPr>
                <w:color w:val="002060"/>
              </w:rPr>
            </w:pPr>
            <w:r w:rsidRPr="00165069">
              <w:rPr>
                <w:color w:val="002060"/>
              </w:rPr>
              <w:t xml:space="preserve">(JESI) </w:t>
            </w:r>
          </w:p>
        </w:tc>
      </w:tr>
    </w:tbl>
    <w:p w14:paraId="72E9FCF3" w14:textId="77777777" w:rsidR="00870139" w:rsidRPr="00165069" w:rsidRDefault="00870139" w:rsidP="00870139">
      <w:pPr>
        <w:pStyle w:val="titolo30"/>
        <w:rPr>
          <w:rFonts w:eastAsiaTheme="minorEastAsia"/>
          <w:color w:val="002060"/>
        </w:rPr>
      </w:pPr>
      <w:r w:rsidRPr="00165069">
        <w:rPr>
          <w:color w:val="002060"/>
        </w:rPr>
        <w:t xml:space="preserve">CALCIATORI NON ESPULSI </w:t>
      </w:r>
    </w:p>
    <w:p w14:paraId="1599E061" w14:textId="77777777" w:rsidR="00870139" w:rsidRPr="00165069" w:rsidRDefault="00870139" w:rsidP="00870139">
      <w:pPr>
        <w:pStyle w:val="titolo20"/>
        <w:rPr>
          <w:color w:val="002060"/>
        </w:rPr>
      </w:pPr>
      <w:r w:rsidRPr="0016506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0139" w:rsidRPr="00165069" w14:paraId="1D1D9CB2" w14:textId="77777777" w:rsidTr="00C403A8">
        <w:tc>
          <w:tcPr>
            <w:tcW w:w="2200" w:type="dxa"/>
            <w:tcMar>
              <w:top w:w="20" w:type="dxa"/>
              <w:left w:w="20" w:type="dxa"/>
              <w:bottom w:w="20" w:type="dxa"/>
              <w:right w:w="20" w:type="dxa"/>
            </w:tcMar>
            <w:vAlign w:val="center"/>
            <w:hideMark/>
          </w:tcPr>
          <w:p w14:paraId="4B41A482" w14:textId="77777777" w:rsidR="00870139" w:rsidRPr="00165069" w:rsidRDefault="00870139" w:rsidP="00C403A8">
            <w:pPr>
              <w:pStyle w:val="movimento"/>
              <w:rPr>
                <w:color w:val="002060"/>
              </w:rPr>
            </w:pPr>
            <w:r w:rsidRPr="00165069">
              <w:rPr>
                <w:color w:val="002060"/>
              </w:rPr>
              <w:t>MATTIOLI GIULIO</w:t>
            </w:r>
          </w:p>
        </w:tc>
        <w:tc>
          <w:tcPr>
            <w:tcW w:w="2200" w:type="dxa"/>
            <w:tcMar>
              <w:top w:w="20" w:type="dxa"/>
              <w:left w:w="20" w:type="dxa"/>
              <w:bottom w:w="20" w:type="dxa"/>
              <w:right w:w="20" w:type="dxa"/>
            </w:tcMar>
            <w:vAlign w:val="center"/>
            <w:hideMark/>
          </w:tcPr>
          <w:p w14:paraId="3050DCB4" w14:textId="77777777" w:rsidR="00870139" w:rsidRPr="00165069" w:rsidRDefault="00870139" w:rsidP="00C403A8">
            <w:pPr>
              <w:pStyle w:val="movimento2"/>
              <w:rPr>
                <w:color w:val="002060"/>
              </w:rPr>
            </w:pPr>
            <w:r w:rsidRPr="00165069">
              <w:rPr>
                <w:color w:val="002060"/>
              </w:rPr>
              <w:t xml:space="preserve">(PIANACCIO) </w:t>
            </w:r>
          </w:p>
        </w:tc>
        <w:tc>
          <w:tcPr>
            <w:tcW w:w="800" w:type="dxa"/>
            <w:tcMar>
              <w:top w:w="20" w:type="dxa"/>
              <w:left w:w="20" w:type="dxa"/>
              <w:bottom w:w="20" w:type="dxa"/>
              <w:right w:w="20" w:type="dxa"/>
            </w:tcMar>
            <w:vAlign w:val="center"/>
            <w:hideMark/>
          </w:tcPr>
          <w:p w14:paraId="292FB830" w14:textId="77777777" w:rsidR="00870139" w:rsidRPr="00165069" w:rsidRDefault="00870139" w:rsidP="00C403A8">
            <w:pPr>
              <w:pStyle w:val="movimento"/>
              <w:rPr>
                <w:color w:val="002060"/>
              </w:rPr>
            </w:pPr>
            <w:r w:rsidRPr="00165069">
              <w:rPr>
                <w:color w:val="002060"/>
              </w:rPr>
              <w:t> </w:t>
            </w:r>
          </w:p>
        </w:tc>
        <w:tc>
          <w:tcPr>
            <w:tcW w:w="2200" w:type="dxa"/>
            <w:tcMar>
              <w:top w:w="20" w:type="dxa"/>
              <w:left w:w="20" w:type="dxa"/>
              <w:bottom w:w="20" w:type="dxa"/>
              <w:right w:w="20" w:type="dxa"/>
            </w:tcMar>
            <w:vAlign w:val="center"/>
            <w:hideMark/>
          </w:tcPr>
          <w:p w14:paraId="26B9D844" w14:textId="77777777" w:rsidR="00870139" w:rsidRPr="00165069" w:rsidRDefault="00870139" w:rsidP="00C403A8">
            <w:pPr>
              <w:pStyle w:val="movimento"/>
              <w:rPr>
                <w:color w:val="002060"/>
              </w:rPr>
            </w:pPr>
            <w:r w:rsidRPr="00165069">
              <w:rPr>
                <w:color w:val="002060"/>
              </w:rPr>
              <w:t>PAOLINI LORENZO</w:t>
            </w:r>
          </w:p>
        </w:tc>
        <w:tc>
          <w:tcPr>
            <w:tcW w:w="2200" w:type="dxa"/>
            <w:tcMar>
              <w:top w:w="20" w:type="dxa"/>
              <w:left w:w="20" w:type="dxa"/>
              <w:bottom w:w="20" w:type="dxa"/>
              <w:right w:w="20" w:type="dxa"/>
            </w:tcMar>
            <w:vAlign w:val="center"/>
            <w:hideMark/>
          </w:tcPr>
          <w:p w14:paraId="42AA5F7A" w14:textId="77777777" w:rsidR="00870139" w:rsidRPr="00165069" w:rsidRDefault="00870139" w:rsidP="00C403A8">
            <w:pPr>
              <w:pStyle w:val="movimento2"/>
              <w:rPr>
                <w:color w:val="002060"/>
              </w:rPr>
            </w:pPr>
            <w:r w:rsidRPr="00165069">
              <w:rPr>
                <w:color w:val="002060"/>
              </w:rPr>
              <w:t xml:space="preserve">(REAL SAN GIORGIO) </w:t>
            </w:r>
          </w:p>
        </w:tc>
      </w:tr>
      <w:tr w:rsidR="00870139" w:rsidRPr="00165069" w14:paraId="2E5411D6" w14:textId="77777777" w:rsidTr="00C403A8">
        <w:tc>
          <w:tcPr>
            <w:tcW w:w="2200" w:type="dxa"/>
            <w:tcMar>
              <w:top w:w="20" w:type="dxa"/>
              <w:left w:w="20" w:type="dxa"/>
              <w:bottom w:w="20" w:type="dxa"/>
              <w:right w:w="20" w:type="dxa"/>
            </w:tcMar>
            <w:vAlign w:val="center"/>
            <w:hideMark/>
          </w:tcPr>
          <w:p w14:paraId="1411162F" w14:textId="77777777" w:rsidR="00870139" w:rsidRPr="00165069" w:rsidRDefault="00870139" w:rsidP="00C403A8">
            <w:pPr>
              <w:pStyle w:val="movimento"/>
              <w:rPr>
                <w:color w:val="002060"/>
              </w:rPr>
            </w:pPr>
            <w:r w:rsidRPr="00165069">
              <w:rPr>
                <w:color w:val="002060"/>
              </w:rPr>
              <w:t>PANTANETTI GUIDO LUIS</w:t>
            </w:r>
          </w:p>
        </w:tc>
        <w:tc>
          <w:tcPr>
            <w:tcW w:w="2200" w:type="dxa"/>
            <w:tcMar>
              <w:top w:w="20" w:type="dxa"/>
              <w:left w:w="20" w:type="dxa"/>
              <w:bottom w:w="20" w:type="dxa"/>
              <w:right w:w="20" w:type="dxa"/>
            </w:tcMar>
            <w:vAlign w:val="center"/>
            <w:hideMark/>
          </w:tcPr>
          <w:p w14:paraId="6E8CC16B" w14:textId="77777777" w:rsidR="00870139" w:rsidRPr="00165069" w:rsidRDefault="00870139" w:rsidP="00C403A8">
            <w:pPr>
              <w:pStyle w:val="movimento2"/>
              <w:rPr>
                <w:color w:val="002060"/>
              </w:rPr>
            </w:pPr>
            <w:r w:rsidRPr="00165069">
              <w:rPr>
                <w:color w:val="002060"/>
              </w:rPr>
              <w:t xml:space="preserve">(TRE TORRI A.S.D.) </w:t>
            </w:r>
          </w:p>
        </w:tc>
        <w:tc>
          <w:tcPr>
            <w:tcW w:w="800" w:type="dxa"/>
            <w:tcMar>
              <w:top w:w="20" w:type="dxa"/>
              <w:left w:w="20" w:type="dxa"/>
              <w:bottom w:w="20" w:type="dxa"/>
              <w:right w:w="20" w:type="dxa"/>
            </w:tcMar>
            <w:vAlign w:val="center"/>
            <w:hideMark/>
          </w:tcPr>
          <w:p w14:paraId="28E5167D" w14:textId="77777777" w:rsidR="00870139" w:rsidRPr="00165069" w:rsidRDefault="00870139" w:rsidP="00C403A8">
            <w:pPr>
              <w:pStyle w:val="movimento"/>
              <w:rPr>
                <w:color w:val="002060"/>
              </w:rPr>
            </w:pPr>
            <w:r w:rsidRPr="00165069">
              <w:rPr>
                <w:color w:val="002060"/>
              </w:rPr>
              <w:t> </w:t>
            </w:r>
          </w:p>
        </w:tc>
        <w:tc>
          <w:tcPr>
            <w:tcW w:w="2200" w:type="dxa"/>
            <w:tcMar>
              <w:top w:w="20" w:type="dxa"/>
              <w:left w:w="20" w:type="dxa"/>
              <w:bottom w:w="20" w:type="dxa"/>
              <w:right w:w="20" w:type="dxa"/>
            </w:tcMar>
            <w:vAlign w:val="center"/>
            <w:hideMark/>
          </w:tcPr>
          <w:p w14:paraId="779C938C" w14:textId="77777777" w:rsidR="00870139" w:rsidRPr="00165069" w:rsidRDefault="00870139" w:rsidP="00C403A8">
            <w:pPr>
              <w:pStyle w:val="movimento"/>
              <w:rPr>
                <w:color w:val="002060"/>
              </w:rPr>
            </w:pPr>
            <w:r w:rsidRPr="00165069">
              <w:rPr>
                <w:color w:val="002060"/>
              </w:rPr>
              <w:t> </w:t>
            </w:r>
          </w:p>
        </w:tc>
        <w:tc>
          <w:tcPr>
            <w:tcW w:w="2200" w:type="dxa"/>
            <w:tcMar>
              <w:top w:w="20" w:type="dxa"/>
              <w:left w:w="20" w:type="dxa"/>
              <w:bottom w:w="20" w:type="dxa"/>
              <w:right w:w="20" w:type="dxa"/>
            </w:tcMar>
            <w:vAlign w:val="center"/>
            <w:hideMark/>
          </w:tcPr>
          <w:p w14:paraId="4CD54F67" w14:textId="77777777" w:rsidR="00870139" w:rsidRPr="00165069" w:rsidRDefault="00870139" w:rsidP="00C403A8">
            <w:pPr>
              <w:pStyle w:val="movimento2"/>
              <w:rPr>
                <w:color w:val="002060"/>
              </w:rPr>
            </w:pPr>
            <w:r w:rsidRPr="00165069">
              <w:rPr>
                <w:color w:val="002060"/>
              </w:rPr>
              <w:t> </w:t>
            </w:r>
          </w:p>
        </w:tc>
      </w:tr>
    </w:tbl>
    <w:p w14:paraId="6A3D1C66" w14:textId="77777777" w:rsidR="00870139" w:rsidRPr="00165069" w:rsidRDefault="00870139" w:rsidP="00870139">
      <w:pPr>
        <w:pStyle w:val="titolo20"/>
        <w:rPr>
          <w:rFonts w:eastAsiaTheme="minorEastAsia"/>
          <w:color w:val="002060"/>
        </w:rPr>
      </w:pPr>
      <w:r w:rsidRPr="0016506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0139" w:rsidRPr="00165069" w14:paraId="364EC6AD" w14:textId="77777777" w:rsidTr="00C403A8">
        <w:tc>
          <w:tcPr>
            <w:tcW w:w="2200" w:type="dxa"/>
            <w:tcMar>
              <w:top w:w="20" w:type="dxa"/>
              <w:left w:w="20" w:type="dxa"/>
              <w:bottom w:w="20" w:type="dxa"/>
              <w:right w:w="20" w:type="dxa"/>
            </w:tcMar>
            <w:vAlign w:val="center"/>
            <w:hideMark/>
          </w:tcPr>
          <w:p w14:paraId="45777735" w14:textId="77777777" w:rsidR="00870139" w:rsidRPr="00165069" w:rsidRDefault="00870139" w:rsidP="00C403A8">
            <w:pPr>
              <w:pStyle w:val="movimento"/>
              <w:rPr>
                <w:color w:val="002060"/>
              </w:rPr>
            </w:pPr>
            <w:r w:rsidRPr="00165069">
              <w:rPr>
                <w:color w:val="002060"/>
              </w:rPr>
              <w:t>MONTESI DAVIDE</w:t>
            </w:r>
          </w:p>
        </w:tc>
        <w:tc>
          <w:tcPr>
            <w:tcW w:w="2200" w:type="dxa"/>
            <w:tcMar>
              <w:top w:w="20" w:type="dxa"/>
              <w:left w:w="20" w:type="dxa"/>
              <w:bottom w:w="20" w:type="dxa"/>
              <w:right w:w="20" w:type="dxa"/>
            </w:tcMar>
            <w:vAlign w:val="center"/>
            <w:hideMark/>
          </w:tcPr>
          <w:p w14:paraId="1324F34A" w14:textId="77777777" w:rsidR="00870139" w:rsidRPr="00165069" w:rsidRDefault="00870139" w:rsidP="00C403A8">
            <w:pPr>
              <w:pStyle w:val="movimento2"/>
              <w:rPr>
                <w:color w:val="002060"/>
              </w:rPr>
            </w:pPr>
            <w:r w:rsidRPr="00165069">
              <w:rPr>
                <w:color w:val="002060"/>
              </w:rPr>
              <w:t xml:space="preserve">(ALMA JUVENTUS FANO) </w:t>
            </w:r>
          </w:p>
        </w:tc>
        <w:tc>
          <w:tcPr>
            <w:tcW w:w="800" w:type="dxa"/>
            <w:tcMar>
              <w:top w:w="20" w:type="dxa"/>
              <w:left w:w="20" w:type="dxa"/>
              <w:bottom w:w="20" w:type="dxa"/>
              <w:right w:w="20" w:type="dxa"/>
            </w:tcMar>
            <w:vAlign w:val="center"/>
            <w:hideMark/>
          </w:tcPr>
          <w:p w14:paraId="0B9618DB" w14:textId="77777777" w:rsidR="00870139" w:rsidRPr="00165069" w:rsidRDefault="00870139" w:rsidP="00C403A8">
            <w:pPr>
              <w:pStyle w:val="movimento"/>
              <w:rPr>
                <w:color w:val="002060"/>
              </w:rPr>
            </w:pPr>
            <w:r w:rsidRPr="00165069">
              <w:rPr>
                <w:color w:val="002060"/>
              </w:rPr>
              <w:t> </w:t>
            </w:r>
          </w:p>
        </w:tc>
        <w:tc>
          <w:tcPr>
            <w:tcW w:w="2200" w:type="dxa"/>
            <w:tcMar>
              <w:top w:w="20" w:type="dxa"/>
              <w:left w:w="20" w:type="dxa"/>
              <w:bottom w:w="20" w:type="dxa"/>
              <w:right w:w="20" w:type="dxa"/>
            </w:tcMar>
            <w:vAlign w:val="center"/>
            <w:hideMark/>
          </w:tcPr>
          <w:p w14:paraId="18443B2A" w14:textId="77777777" w:rsidR="00870139" w:rsidRPr="00165069" w:rsidRDefault="00870139" w:rsidP="00C403A8">
            <w:pPr>
              <w:pStyle w:val="movimento"/>
              <w:rPr>
                <w:color w:val="002060"/>
              </w:rPr>
            </w:pPr>
            <w:r w:rsidRPr="00165069">
              <w:rPr>
                <w:color w:val="002060"/>
              </w:rPr>
              <w:t>MARTIN ENZO DANIEL</w:t>
            </w:r>
          </w:p>
        </w:tc>
        <w:tc>
          <w:tcPr>
            <w:tcW w:w="2200" w:type="dxa"/>
            <w:tcMar>
              <w:top w:w="20" w:type="dxa"/>
              <w:left w:w="20" w:type="dxa"/>
              <w:bottom w:w="20" w:type="dxa"/>
              <w:right w:w="20" w:type="dxa"/>
            </w:tcMar>
            <w:vAlign w:val="center"/>
            <w:hideMark/>
          </w:tcPr>
          <w:p w14:paraId="0C9E772E" w14:textId="77777777" w:rsidR="00870139" w:rsidRPr="00165069" w:rsidRDefault="00870139" w:rsidP="00C403A8">
            <w:pPr>
              <w:pStyle w:val="movimento2"/>
              <w:rPr>
                <w:color w:val="002060"/>
              </w:rPr>
            </w:pPr>
            <w:r w:rsidRPr="00165069">
              <w:rPr>
                <w:color w:val="002060"/>
              </w:rPr>
              <w:t xml:space="preserve">(BAYER CAPPUCCINI) </w:t>
            </w:r>
          </w:p>
        </w:tc>
      </w:tr>
      <w:tr w:rsidR="00870139" w:rsidRPr="00165069" w14:paraId="32834E24" w14:textId="77777777" w:rsidTr="00C403A8">
        <w:tc>
          <w:tcPr>
            <w:tcW w:w="2200" w:type="dxa"/>
            <w:tcMar>
              <w:top w:w="20" w:type="dxa"/>
              <w:left w:w="20" w:type="dxa"/>
              <w:bottom w:w="20" w:type="dxa"/>
              <w:right w:w="20" w:type="dxa"/>
            </w:tcMar>
            <w:vAlign w:val="center"/>
            <w:hideMark/>
          </w:tcPr>
          <w:p w14:paraId="07289FB6" w14:textId="77777777" w:rsidR="00870139" w:rsidRPr="00165069" w:rsidRDefault="00870139" w:rsidP="00C403A8">
            <w:pPr>
              <w:pStyle w:val="movimento"/>
              <w:rPr>
                <w:color w:val="002060"/>
              </w:rPr>
            </w:pPr>
            <w:r w:rsidRPr="00165069">
              <w:rPr>
                <w:color w:val="002060"/>
              </w:rPr>
              <w:t>ROMANUCCI MARCO</w:t>
            </w:r>
          </w:p>
        </w:tc>
        <w:tc>
          <w:tcPr>
            <w:tcW w:w="2200" w:type="dxa"/>
            <w:tcMar>
              <w:top w:w="20" w:type="dxa"/>
              <w:left w:w="20" w:type="dxa"/>
              <w:bottom w:w="20" w:type="dxa"/>
              <w:right w:w="20" w:type="dxa"/>
            </w:tcMar>
            <w:vAlign w:val="center"/>
            <w:hideMark/>
          </w:tcPr>
          <w:p w14:paraId="3C83B9D2" w14:textId="77777777" w:rsidR="00870139" w:rsidRPr="00165069" w:rsidRDefault="00870139" w:rsidP="00C403A8">
            <w:pPr>
              <w:pStyle w:val="movimento2"/>
              <w:rPr>
                <w:color w:val="002060"/>
              </w:rPr>
            </w:pPr>
            <w:r w:rsidRPr="00165069">
              <w:rPr>
                <w:color w:val="002060"/>
              </w:rPr>
              <w:t xml:space="preserve">(FUTSAL MONTEMARCIANO C5) </w:t>
            </w:r>
          </w:p>
        </w:tc>
        <w:tc>
          <w:tcPr>
            <w:tcW w:w="800" w:type="dxa"/>
            <w:tcMar>
              <w:top w:w="20" w:type="dxa"/>
              <w:left w:w="20" w:type="dxa"/>
              <w:bottom w:w="20" w:type="dxa"/>
              <w:right w:w="20" w:type="dxa"/>
            </w:tcMar>
            <w:vAlign w:val="center"/>
            <w:hideMark/>
          </w:tcPr>
          <w:p w14:paraId="247C89AD" w14:textId="77777777" w:rsidR="00870139" w:rsidRPr="00165069" w:rsidRDefault="00870139" w:rsidP="00C403A8">
            <w:pPr>
              <w:pStyle w:val="movimento"/>
              <w:rPr>
                <w:color w:val="002060"/>
              </w:rPr>
            </w:pPr>
            <w:r w:rsidRPr="00165069">
              <w:rPr>
                <w:color w:val="002060"/>
              </w:rPr>
              <w:t> </w:t>
            </w:r>
          </w:p>
        </w:tc>
        <w:tc>
          <w:tcPr>
            <w:tcW w:w="2200" w:type="dxa"/>
            <w:tcMar>
              <w:top w:w="20" w:type="dxa"/>
              <w:left w:w="20" w:type="dxa"/>
              <w:bottom w:w="20" w:type="dxa"/>
              <w:right w:w="20" w:type="dxa"/>
            </w:tcMar>
            <w:vAlign w:val="center"/>
            <w:hideMark/>
          </w:tcPr>
          <w:p w14:paraId="58BA8A43" w14:textId="77777777" w:rsidR="00870139" w:rsidRPr="00165069" w:rsidRDefault="00870139" w:rsidP="00C403A8">
            <w:pPr>
              <w:pStyle w:val="movimento"/>
              <w:rPr>
                <w:color w:val="002060"/>
              </w:rPr>
            </w:pPr>
            <w:r w:rsidRPr="00165069">
              <w:rPr>
                <w:color w:val="002060"/>
              </w:rPr>
              <w:t>ARBUSTI NICHOLAS</w:t>
            </w:r>
          </w:p>
        </w:tc>
        <w:tc>
          <w:tcPr>
            <w:tcW w:w="2200" w:type="dxa"/>
            <w:tcMar>
              <w:top w:w="20" w:type="dxa"/>
              <w:left w:w="20" w:type="dxa"/>
              <w:bottom w:w="20" w:type="dxa"/>
              <w:right w:w="20" w:type="dxa"/>
            </w:tcMar>
            <w:vAlign w:val="center"/>
            <w:hideMark/>
          </w:tcPr>
          <w:p w14:paraId="07571312" w14:textId="77777777" w:rsidR="00870139" w:rsidRPr="00165069" w:rsidRDefault="00870139" w:rsidP="00C403A8">
            <w:pPr>
              <w:pStyle w:val="movimento2"/>
              <w:rPr>
                <w:color w:val="002060"/>
              </w:rPr>
            </w:pPr>
            <w:r w:rsidRPr="00165069">
              <w:rPr>
                <w:color w:val="002060"/>
              </w:rPr>
              <w:t xml:space="preserve">(FUTSAL MONTURANO) </w:t>
            </w:r>
          </w:p>
        </w:tc>
      </w:tr>
      <w:tr w:rsidR="00870139" w:rsidRPr="00165069" w14:paraId="20CA79D9" w14:textId="77777777" w:rsidTr="00C403A8">
        <w:tc>
          <w:tcPr>
            <w:tcW w:w="2200" w:type="dxa"/>
            <w:tcMar>
              <w:top w:w="20" w:type="dxa"/>
              <w:left w:w="20" w:type="dxa"/>
              <w:bottom w:w="20" w:type="dxa"/>
              <w:right w:w="20" w:type="dxa"/>
            </w:tcMar>
            <w:vAlign w:val="center"/>
            <w:hideMark/>
          </w:tcPr>
          <w:p w14:paraId="7259822F" w14:textId="77777777" w:rsidR="00870139" w:rsidRPr="00165069" w:rsidRDefault="00870139" w:rsidP="00C403A8">
            <w:pPr>
              <w:pStyle w:val="movimento"/>
              <w:rPr>
                <w:color w:val="002060"/>
              </w:rPr>
            </w:pPr>
            <w:r w:rsidRPr="00165069">
              <w:rPr>
                <w:color w:val="002060"/>
              </w:rPr>
              <w:lastRenderedPageBreak/>
              <w:t>CICCIOLI MATTIA</w:t>
            </w:r>
          </w:p>
        </w:tc>
        <w:tc>
          <w:tcPr>
            <w:tcW w:w="2200" w:type="dxa"/>
            <w:tcMar>
              <w:top w:w="20" w:type="dxa"/>
              <w:left w:w="20" w:type="dxa"/>
              <w:bottom w:w="20" w:type="dxa"/>
              <w:right w:w="20" w:type="dxa"/>
            </w:tcMar>
            <w:vAlign w:val="center"/>
            <w:hideMark/>
          </w:tcPr>
          <w:p w14:paraId="6EE42D5F" w14:textId="77777777" w:rsidR="00870139" w:rsidRPr="00165069" w:rsidRDefault="00870139" w:rsidP="00C403A8">
            <w:pPr>
              <w:pStyle w:val="movimento2"/>
              <w:rPr>
                <w:color w:val="002060"/>
              </w:rPr>
            </w:pPr>
            <w:r w:rsidRPr="00165069">
              <w:rPr>
                <w:color w:val="002060"/>
              </w:rPr>
              <w:t xml:space="preserve">(FUTSAL MONTURANO) </w:t>
            </w:r>
          </w:p>
        </w:tc>
        <w:tc>
          <w:tcPr>
            <w:tcW w:w="800" w:type="dxa"/>
            <w:tcMar>
              <w:top w:w="20" w:type="dxa"/>
              <w:left w:w="20" w:type="dxa"/>
              <w:bottom w:w="20" w:type="dxa"/>
              <w:right w:w="20" w:type="dxa"/>
            </w:tcMar>
            <w:vAlign w:val="center"/>
            <w:hideMark/>
          </w:tcPr>
          <w:p w14:paraId="42AD8FB8" w14:textId="77777777" w:rsidR="00870139" w:rsidRPr="00165069" w:rsidRDefault="00870139" w:rsidP="00C403A8">
            <w:pPr>
              <w:pStyle w:val="movimento"/>
              <w:rPr>
                <w:color w:val="002060"/>
              </w:rPr>
            </w:pPr>
            <w:r w:rsidRPr="00165069">
              <w:rPr>
                <w:color w:val="002060"/>
              </w:rPr>
              <w:t> </w:t>
            </w:r>
          </w:p>
        </w:tc>
        <w:tc>
          <w:tcPr>
            <w:tcW w:w="2200" w:type="dxa"/>
            <w:tcMar>
              <w:top w:w="20" w:type="dxa"/>
              <w:left w:w="20" w:type="dxa"/>
              <w:bottom w:w="20" w:type="dxa"/>
              <w:right w:w="20" w:type="dxa"/>
            </w:tcMar>
            <w:vAlign w:val="center"/>
            <w:hideMark/>
          </w:tcPr>
          <w:p w14:paraId="176F6993" w14:textId="77777777" w:rsidR="00870139" w:rsidRPr="00165069" w:rsidRDefault="00870139" w:rsidP="00C403A8">
            <w:pPr>
              <w:pStyle w:val="movimento"/>
              <w:rPr>
                <w:color w:val="002060"/>
              </w:rPr>
            </w:pPr>
            <w:r w:rsidRPr="00165069">
              <w:rPr>
                <w:color w:val="002060"/>
              </w:rPr>
              <w:t>PIRRO ALESSANDRO MARI</w:t>
            </w:r>
          </w:p>
        </w:tc>
        <w:tc>
          <w:tcPr>
            <w:tcW w:w="2200" w:type="dxa"/>
            <w:tcMar>
              <w:top w:w="20" w:type="dxa"/>
              <w:left w:w="20" w:type="dxa"/>
              <w:bottom w:w="20" w:type="dxa"/>
              <w:right w:w="20" w:type="dxa"/>
            </w:tcMar>
            <w:vAlign w:val="center"/>
            <w:hideMark/>
          </w:tcPr>
          <w:p w14:paraId="2831FD2D" w14:textId="77777777" w:rsidR="00870139" w:rsidRPr="00165069" w:rsidRDefault="00870139" w:rsidP="00C403A8">
            <w:pPr>
              <w:pStyle w:val="movimento2"/>
              <w:rPr>
                <w:color w:val="002060"/>
              </w:rPr>
            </w:pPr>
            <w:r w:rsidRPr="00165069">
              <w:rPr>
                <w:color w:val="002060"/>
              </w:rPr>
              <w:t xml:space="preserve">(FUTSAL MONTURANO) </w:t>
            </w:r>
          </w:p>
        </w:tc>
      </w:tr>
      <w:tr w:rsidR="00870139" w:rsidRPr="00165069" w14:paraId="288F16CC" w14:textId="77777777" w:rsidTr="00C403A8">
        <w:tc>
          <w:tcPr>
            <w:tcW w:w="2200" w:type="dxa"/>
            <w:tcMar>
              <w:top w:w="20" w:type="dxa"/>
              <w:left w:w="20" w:type="dxa"/>
              <w:bottom w:w="20" w:type="dxa"/>
              <w:right w:w="20" w:type="dxa"/>
            </w:tcMar>
            <w:vAlign w:val="center"/>
            <w:hideMark/>
          </w:tcPr>
          <w:p w14:paraId="12B12CC9" w14:textId="77777777" w:rsidR="00870139" w:rsidRPr="00165069" w:rsidRDefault="00870139" w:rsidP="00C403A8">
            <w:pPr>
              <w:pStyle w:val="movimento"/>
              <w:rPr>
                <w:color w:val="002060"/>
              </w:rPr>
            </w:pPr>
            <w:r w:rsidRPr="00165069">
              <w:rPr>
                <w:color w:val="002060"/>
              </w:rPr>
              <w:t>RASTELLI LORENZO</w:t>
            </w:r>
          </w:p>
        </w:tc>
        <w:tc>
          <w:tcPr>
            <w:tcW w:w="2200" w:type="dxa"/>
            <w:tcMar>
              <w:top w:w="20" w:type="dxa"/>
              <w:left w:w="20" w:type="dxa"/>
              <w:bottom w:w="20" w:type="dxa"/>
              <w:right w:w="20" w:type="dxa"/>
            </w:tcMar>
            <w:vAlign w:val="center"/>
            <w:hideMark/>
          </w:tcPr>
          <w:p w14:paraId="320FE247" w14:textId="77777777" w:rsidR="00870139" w:rsidRPr="00165069" w:rsidRDefault="00870139" w:rsidP="00C403A8">
            <w:pPr>
              <w:pStyle w:val="movimento2"/>
              <w:rPr>
                <w:color w:val="002060"/>
              </w:rPr>
            </w:pPr>
            <w:r w:rsidRPr="00165069">
              <w:rPr>
                <w:color w:val="002060"/>
              </w:rPr>
              <w:t xml:space="preserve">(FUTSAL MONTURANO) </w:t>
            </w:r>
          </w:p>
        </w:tc>
        <w:tc>
          <w:tcPr>
            <w:tcW w:w="800" w:type="dxa"/>
            <w:tcMar>
              <w:top w:w="20" w:type="dxa"/>
              <w:left w:w="20" w:type="dxa"/>
              <w:bottom w:w="20" w:type="dxa"/>
              <w:right w:w="20" w:type="dxa"/>
            </w:tcMar>
            <w:vAlign w:val="center"/>
            <w:hideMark/>
          </w:tcPr>
          <w:p w14:paraId="26688DAB" w14:textId="77777777" w:rsidR="00870139" w:rsidRPr="00165069" w:rsidRDefault="00870139" w:rsidP="00C403A8">
            <w:pPr>
              <w:pStyle w:val="movimento"/>
              <w:rPr>
                <w:color w:val="002060"/>
              </w:rPr>
            </w:pPr>
            <w:r w:rsidRPr="00165069">
              <w:rPr>
                <w:color w:val="002060"/>
              </w:rPr>
              <w:t> </w:t>
            </w:r>
          </w:p>
        </w:tc>
        <w:tc>
          <w:tcPr>
            <w:tcW w:w="2200" w:type="dxa"/>
            <w:tcMar>
              <w:top w:w="20" w:type="dxa"/>
              <w:left w:w="20" w:type="dxa"/>
              <w:bottom w:w="20" w:type="dxa"/>
              <w:right w:w="20" w:type="dxa"/>
            </w:tcMar>
            <w:vAlign w:val="center"/>
            <w:hideMark/>
          </w:tcPr>
          <w:p w14:paraId="140FA4BA" w14:textId="77777777" w:rsidR="00870139" w:rsidRPr="00165069" w:rsidRDefault="00870139" w:rsidP="00C403A8">
            <w:pPr>
              <w:pStyle w:val="movimento"/>
              <w:rPr>
                <w:color w:val="002060"/>
              </w:rPr>
            </w:pPr>
            <w:r w:rsidRPr="00165069">
              <w:rPr>
                <w:color w:val="002060"/>
              </w:rPr>
              <w:t>IESARI MATTEO</w:t>
            </w:r>
          </w:p>
        </w:tc>
        <w:tc>
          <w:tcPr>
            <w:tcW w:w="2200" w:type="dxa"/>
            <w:tcMar>
              <w:top w:w="20" w:type="dxa"/>
              <w:left w:w="20" w:type="dxa"/>
              <w:bottom w:w="20" w:type="dxa"/>
              <w:right w:w="20" w:type="dxa"/>
            </w:tcMar>
            <w:vAlign w:val="center"/>
            <w:hideMark/>
          </w:tcPr>
          <w:p w14:paraId="372F319D" w14:textId="77777777" w:rsidR="00870139" w:rsidRPr="00165069" w:rsidRDefault="00870139" w:rsidP="00C403A8">
            <w:pPr>
              <w:pStyle w:val="movimento2"/>
              <w:rPr>
                <w:color w:val="002060"/>
              </w:rPr>
            </w:pPr>
            <w:r w:rsidRPr="00165069">
              <w:rPr>
                <w:color w:val="002060"/>
              </w:rPr>
              <w:t xml:space="preserve">(INVICTA FUTSAL MACERATA) </w:t>
            </w:r>
          </w:p>
        </w:tc>
      </w:tr>
      <w:tr w:rsidR="00870139" w:rsidRPr="00165069" w14:paraId="377D538C" w14:textId="77777777" w:rsidTr="00C403A8">
        <w:tc>
          <w:tcPr>
            <w:tcW w:w="2200" w:type="dxa"/>
            <w:tcMar>
              <w:top w:w="20" w:type="dxa"/>
              <w:left w:w="20" w:type="dxa"/>
              <w:bottom w:w="20" w:type="dxa"/>
              <w:right w:w="20" w:type="dxa"/>
            </w:tcMar>
            <w:vAlign w:val="center"/>
            <w:hideMark/>
          </w:tcPr>
          <w:p w14:paraId="146A63E2" w14:textId="77777777" w:rsidR="00870139" w:rsidRPr="00165069" w:rsidRDefault="00870139" w:rsidP="00C403A8">
            <w:pPr>
              <w:pStyle w:val="movimento"/>
              <w:rPr>
                <w:color w:val="002060"/>
              </w:rPr>
            </w:pPr>
            <w:r w:rsidRPr="00165069">
              <w:rPr>
                <w:color w:val="002060"/>
              </w:rPr>
              <w:t>MAMMARELLA GIANNI</w:t>
            </w:r>
          </w:p>
        </w:tc>
        <w:tc>
          <w:tcPr>
            <w:tcW w:w="2200" w:type="dxa"/>
            <w:tcMar>
              <w:top w:w="20" w:type="dxa"/>
              <w:left w:w="20" w:type="dxa"/>
              <w:bottom w:w="20" w:type="dxa"/>
              <w:right w:w="20" w:type="dxa"/>
            </w:tcMar>
            <w:vAlign w:val="center"/>
            <w:hideMark/>
          </w:tcPr>
          <w:p w14:paraId="50868B6D" w14:textId="77777777" w:rsidR="00870139" w:rsidRPr="00165069" w:rsidRDefault="00870139" w:rsidP="00C403A8">
            <w:pPr>
              <w:pStyle w:val="movimento2"/>
              <w:rPr>
                <w:color w:val="002060"/>
              </w:rPr>
            </w:pPr>
            <w:r w:rsidRPr="00165069">
              <w:rPr>
                <w:color w:val="002060"/>
              </w:rPr>
              <w:t xml:space="preserve">(INVICTA FUTSAL MACERATA) </w:t>
            </w:r>
          </w:p>
        </w:tc>
        <w:tc>
          <w:tcPr>
            <w:tcW w:w="800" w:type="dxa"/>
            <w:tcMar>
              <w:top w:w="20" w:type="dxa"/>
              <w:left w:w="20" w:type="dxa"/>
              <w:bottom w:w="20" w:type="dxa"/>
              <w:right w:w="20" w:type="dxa"/>
            </w:tcMar>
            <w:vAlign w:val="center"/>
            <w:hideMark/>
          </w:tcPr>
          <w:p w14:paraId="549FA286" w14:textId="77777777" w:rsidR="00870139" w:rsidRPr="00165069" w:rsidRDefault="00870139" w:rsidP="00C403A8">
            <w:pPr>
              <w:pStyle w:val="movimento"/>
              <w:rPr>
                <w:color w:val="002060"/>
              </w:rPr>
            </w:pPr>
            <w:r w:rsidRPr="00165069">
              <w:rPr>
                <w:color w:val="002060"/>
              </w:rPr>
              <w:t> </w:t>
            </w:r>
          </w:p>
        </w:tc>
        <w:tc>
          <w:tcPr>
            <w:tcW w:w="2200" w:type="dxa"/>
            <w:tcMar>
              <w:top w:w="20" w:type="dxa"/>
              <w:left w:w="20" w:type="dxa"/>
              <w:bottom w:w="20" w:type="dxa"/>
              <w:right w:w="20" w:type="dxa"/>
            </w:tcMar>
            <w:vAlign w:val="center"/>
            <w:hideMark/>
          </w:tcPr>
          <w:p w14:paraId="0B2AC4ED" w14:textId="77777777" w:rsidR="00870139" w:rsidRPr="00165069" w:rsidRDefault="00870139" w:rsidP="00C403A8">
            <w:pPr>
              <w:pStyle w:val="movimento"/>
              <w:rPr>
                <w:color w:val="002060"/>
              </w:rPr>
            </w:pPr>
            <w:r w:rsidRPr="00165069">
              <w:rPr>
                <w:color w:val="002060"/>
              </w:rPr>
              <w:t>GENANGELI FRANCESCO</w:t>
            </w:r>
          </w:p>
        </w:tc>
        <w:tc>
          <w:tcPr>
            <w:tcW w:w="2200" w:type="dxa"/>
            <w:tcMar>
              <w:top w:w="20" w:type="dxa"/>
              <w:left w:w="20" w:type="dxa"/>
              <w:bottom w:w="20" w:type="dxa"/>
              <w:right w:w="20" w:type="dxa"/>
            </w:tcMar>
            <w:vAlign w:val="center"/>
            <w:hideMark/>
          </w:tcPr>
          <w:p w14:paraId="02D16E33" w14:textId="77777777" w:rsidR="00870139" w:rsidRPr="00165069" w:rsidRDefault="00870139" w:rsidP="00C403A8">
            <w:pPr>
              <w:pStyle w:val="movimento2"/>
              <w:rPr>
                <w:color w:val="002060"/>
              </w:rPr>
            </w:pPr>
            <w:r w:rsidRPr="00165069">
              <w:rPr>
                <w:color w:val="002060"/>
              </w:rPr>
              <w:t xml:space="preserve">(JESI) </w:t>
            </w:r>
          </w:p>
        </w:tc>
      </w:tr>
      <w:tr w:rsidR="00870139" w:rsidRPr="00165069" w14:paraId="4349C05A" w14:textId="77777777" w:rsidTr="00C403A8">
        <w:tc>
          <w:tcPr>
            <w:tcW w:w="2200" w:type="dxa"/>
            <w:tcMar>
              <w:top w:w="20" w:type="dxa"/>
              <w:left w:w="20" w:type="dxa"/>
              <w:bottom w:w="20" w:type="dxa"/>
              <w:right w:w="20" w:type="dxa"/>
            </w:tcMar>
            <w:vAlign w:val="center"/>
            <w:hideMark/>
          </w:tcPr>
          <w:p w14:paraId="5DFB0477" w14:textId="77777777" w:rsidR="00870139" w:rsidRPr="00165069" w:rsidRDefault="00870139" w:rsidP="00C403A8">
            <w:pPr>
              <w:pStyle w:val="movimento"/>
              <w:rPr>
                <w:color w:val="002060"/>
              </w:rPr>
            </w:pPr>
            <w:r w:rsidRPr="00165069">
              <w:rPr>
                <w:color w:val="002060"/>
              </w:rPr>
              <w:t>GIORDANINO JUAN PABLO</w:t>
            </w:r>
          </w:p>
        </w:tc>
        <w:tc>
          <w:tcPr>
            <w:tcW w:w="2200" w:type="dxa"/>
            <w:tcMar>
              <w:top w:w="20" w:type="dxa"/>
              <w:left w:w="20" w:type="dxa"/>
              <w:bottom w:w="20" w:type="dxa"/>
              <w:right w:w="20" w:type="dxa"/>
            </w:tcMar>
            <w:vAlign w:val="center"/>
            <w:hideMark/>
          </w:tcPr>
          <w:p w14:paraId="01E73B93" w14:textId="77777777" w:rsidR="00870139" w:rsidRPr="00165069" w:rsidRDefault="00870139" w:rsidP="00C403A8">
            <w:pPr>
              <w:pStyle w:val="movimento2"/>
              <w:rPr>
                <w:color w:val="002060"/>
              </w:rPr>
            </w:pPr>
            <w:r w:rsidRPr="00165069">
              <w:rPr>
                <w:color w:val="002060"/>
              </w:rPr>
              <w:t xml:space="preserve">(JESI) </w:t>
            </w:r>
          </w:p>
        </w:tc>
        <w:tc>
          <w:tcPr>
            <w:tcW w:w="800" w:type="dxa"/>
            <w:tcMar>
              <w:top w:w="20" w:type="dxa"/>
              <w:left w:w="20" w:type="dxa"/>
              <w:bottom w:w="20" w:type="dxa"/>
              <w:right w:w="20" w:type="dxa"/>
            </w:tcMar>
            <w:vAlign w:val="center"/>
            <w:hideMark/>
          </w:tcPr>
          <w:p w14:paraId="1EE530EC" w14:textId="77777777" w:rsidR="00870139" w:rsidRPr="00165069" w:rsidRDefault="00870139" w:rsidP="00C403A8">
            <w:pPr>
              <w:pStyle w:val="movimento"/>
              <w:rPr>
                <w:color w:val="002060"/>
              </w:rPr>
            </w:pPr>
            <w:r w:rsidRPr="00165069">
              <w:rPr>
                <w:color w:val="002060"/>
              </w:rPr>
              <w:t> </w:t>
            </w:r>
          </w:p>
        </w:tc>
        <w:tc>
          <w:tcPr>
            <w:tcW w:w="2200" w:type="dxa"/>
            <w:tcMar>
              <w:top w:w="20" w:type="dxa"/>
              <w:left w:w="20" w:type="dxa"/>
              <w:bottom w:w="20" w:type="dxa"/>
              <w:right w:w="20" w:type="dxa"/>
            </w:tcMar>
            <w:vAlign w:val="center"/>
            <w:hideMark/>
          </w:tcPr>
          <w:p w14:paraId="5992A241" w14:textId="77777777" w:rsidR="00870139" w:rsidRPr="00165069" w:rsidRDefault="00870139" w:rsidP="00C403A8">
            <w:pPr>
              <w:pStyle w:val="movimento"/>
              <w:rPr>
                <w:color w:val="002060"/>
              </w:rPr>
            </w:pPr>
            <w:r w:rsidRPr="00165069">
              <w:rPr>
                <w:color w:val="002060"/>
              </w:rPr>
              <w:t>CAMPOFREDANO GUIDO</w:t>
            </w:r>
          </w:p>
        </w:tc>
        <w:tc>
          <w:tcPr>
            <w:tcW w:w="2200" w:type="dxa"/>
            <w:tcMar>
              <w:top w:w="20" w:type="dxa"/>
              <w:left w:w="20" w:type="dxa"/>
              <w:bottom w:w="20" w:type="dxa"/>
              <w:right w:w="20" w:type="dxa"/>
            </w:tcMar>
            <w:vAlign w:val="center"/>
            <w:hideMark/>
          </w:tcPr>
          <w:p w14:paraId="69678442" w14:textId="77777777" w:rsidR="00870139" w:rsidRPr="00165069" w:rsidRDefault="00870139" w:rsidP="00C403A8">
            <w:pPr>
              <w:pStyle w:val="movimento2"/>
              <w:rPr>
                <w:color w:val="002060"/>
              </w:rPr>
            </w:pPr>
            <w:r w:rsidRPr="00165069">
              <w:rPr>
                <w:color w:val="002060"/>
              </w:rPr>
              <w:t xml:space="preserve">(PIETRALACROCE 73) </w:t>
            </w:r>
          </w:p>
        </w:tc>
      </w:tr>
      <w:tr w:rsidR="00870139" w:rsidRPr="00165069" w14:paraId="551A23E6" w14:textId="77777777" w:rsidTr="00C403A8">
        <w:tc>
          <w:tcPr>
            <w:tcW w:w="2200" w:type="dxa"/>
            <w:tcMar>
              <w:top w:w="20" w:type="dxa"/>
              <w:left w:w="20" w:type="dxa"/>
              <w:bottom w:w="20" w:type="dxa"/>
              <w:right w:w="20" w:type="dxa"/>
            </w:tcMar>
            <w:vAlign w:val="center"/>
            <w:hideMark/>
          </w:tcPr>
          <w:p w14:paraId="7F651781" w14:textId="77777777" w:rsidR="00870139" w:rsidRPr="00165069" w:rsidRDefault="00870139" w:rsidP="00C403A8">
            <w:pPr>
              <w:pStyle w:val="movimento"/>
              <w:rPr>
                <w:color w:val="002060"/>
              </w:rPr>
            </w:pPr>
            <w:r w:rsidRPr="00165069">
              <w:rPr>
                <w:color w:val="002060"/>
              </w:rPr>
              <w:t>CAPPANERA ANDREA</w:t>
            </w:r>
          </w:p>
        </w:tc>
        <w:tc>
          <w:tcPr>
            <w:tcW w:w="2200" w:type="dxa"/>
            <w:tcMar>
              <w:top w:w="20" w:type="dxa"/>
              <w:left w:w="20" w:type="dxa"/>
              <w:bottom w:w="20" w:type="dxa"/>
              <w:right w:w="20" w:type="dxa"/>
            </w:tcMar>
            <w:vAlign w:val="center"/>
            <w:hideMark/>
          </w:tcPr>
          <w:p w14:paraId="6443B5C2" w14:textId="77777777" w:rsidR="00870139" w:rsidRPr="00165069" w:rsidRDefault="00870139" w:rsidP="00C403A8">
            <w:pPr>
              <w:pStyle w:val="movimento2"/>
              <w:rPr>
                <w:color w:val="002060"/>
              </w:rPr>
            </w:pPr>
            <w:r w:rsidRPr="00165069">
              <w:rPr>
                <w:color w:val="002060"/>
              </w:rPr>
              <w:t xml:space="preserve">(PIETRALACROCE 73) </w:t>
            </w:r>
          </w:p>
        </w:tc>
        <w:tc>
          <w:tcPr>
            <w:tcW w:w="800" w:type="dxa"/>
            <w:tcMar>
              <w:top w:w="20" w:type="dxa"/>
              <w:left w:w="20" w:type="dxa"/>
              <w:bottom w:w="20" w:type="dxa"/>
              <w:right w:w="20" w:type="dxa"/>
            </w:tcMar>
            <w:vAlign w:val="center"/>
            <w:hideMark/>
          </w:tcPr>
          <w:p w14:paraId="14A0C419" w14:textId="77777777" w:rsidR="00870139" w:rsidRPr="00165069" w:rsidRDefault="00870139" w:rsidP="00C403A8">
            <w:pPr>
              <w:pStyle w:val="movimento"/>
              <w:rPr>
                <w:color w:val="002060"/>
              </w:rPr>
            </w:pPr>
            <w:r w:rsidRPr="00165069">
              <w:rPr>
                <w:color w:val="002060"/>
              </w:rPr>
              <w:t> </w:t>
            </w:r>
          </w:p>
        </w:tc>
        <w:tc>
          <w:tcPr>
            <w:tcW w:w="2200" w:type="dxa"/>
            <w:tcMar>
              <w:top w:w="20" w:type="dxa"/>
              <w:left w:w="20" w:type="dxa"/>
              <w:bottom w:w="20" w:type="dxa"/>
              <w:right w:w="20" w:type="dxa"/>
            </w:tcMar>
            <w:vAlign w:val="center"/>
            <w:hideMark/>
          </w:tcPr>
          <w:p w14:paraId="768FA6C8" w14:textId="77777777" w:rsidR="00870139" w:rsidRPr="00165069" w:rsidRDefault="00870139" w:rsidP="00C403A8">
            <w:pPr>
              <w:pStyle w:val="movimento"/>
              <w:rPr>
                <w:color w:val="002060"/>
              </w:rPr>
            </w:pPr>
            <w:r w:rsidRPr="00165069">
              <w:rPr>
                <w:color w:val="002060"/>
              </w:rPr>
              <w:t>BATTISTELLI GIANMARCO</w:t>
            </w:r>
          </w:p>
        </w:tc>
        <w:tc>
          <w:tcPr>
            <w:tcW w:w="2200" w:type="dxa"/>
            <w:tcMar>
              <w:top w:w="20" w:type="dxa"/>
              <w:left w:w="20" w:type="dxa"/>
              <w:bottom w:w="20" w:type="dxa"/>
              <w:right w:w="20" w:type="dxa"/>
            </w:tcMar>
            <w:vAlign w:val="center"/>
            <w:hideMark/>
          </w:tcPr>
          <w:p w14:paraId="7FFE2D3B" w14:textId="77777777" w:rsidR="00870139" w:rsidRPr="00165069" w:rsidRDefault="00870139" w:rsidP="00C403A8">
            <w:pPr>
              <w:pStyle w:val="movimento2"/>
              <w:rPr>
                <w:color w:val="002060"/>
              </w:rPr>
            </w:pPr>
            <w:r w:rsidRPr="00165069">
              <w:rPr>
                <w:color w:val="002060"/>
              </w:rPr>
              <w:t xml:space="preserve">(POL.CAGLI SPORT ASSOCIATI) </w:t>
            </w:r>
          </w:p>
        </w:tc>
      </w:tr>
      <w:tr w:rsidR="00870139" w:rsidRPr="00165069" w14:paraId="7839A0A0" w14:textId="77777777" w:rsidTr="00C403A8">
        <w:tc>
          <w:tcPr>
            <w:tcW w:w="2200" w:type="dxa"/>
            <w:tcMar>
              <w:top w:w="20" w:type="dxa"/>
              <w:left w:w="20" w:type="dxa"/>
              <w:bottom w:w="20" w:type="dxa"/>
              <w:right w:w="20" w:type="dxa"/>
            </w:tcMar>
            <w:vAlign w:val="center"/>
            <w:hideMark/>
          </w:tcPr>
          <w:p w14:paraId="66E004F2" w14:textId="77777777" w:rsidR="00870139" w:rsidRPr="00165069" w:rsidRDefault="00870139" w:rsidP="00C403A8">
            <w:pPr>
              <w:pStyle w:val="movimento"/>
              <w:rPr>
                <w:color w:val="002060"/>
              </w:rPr>
            </w:pPr>
            <w:r w:rsidRPr="00165069">
              <w:rPr>
                <w:color w:val="002060"/>
              </w:rPr>
              <w:t>CELLI LEONARDO</w:t>
            </w:r>
          </w:p>
        </w:tc>
        <w:tc>
          <w:tcPr>
            <w:tcW w:w="2200" w:type="dxa"/>
            <w:tcMar>
              <w:top w:w="20" w:type="dxa"/>
              <w:left w:w="20" w:type="dxa"/>
              <w:bottom w:w="20" w:type="dxa"/>
              <w:right w:w="20" w:type="dxa"/>
            </w:tcMar>
            <w:vAlign w:val="center"/>
            <w:hideMark/>
          </w:tcPr>
          <w:p w14:paraId="3B2AA250" w14:textId="77777777" w:rsidR="00870139" w:rsidRPr="00165069" w:rsidRDefault="00870139" w:rsidP="00C403A8">
            <w:pPr>
              <w:pStyle w:val="movimento2"/>
              <w:rPr>
                <w:color w:val="002060"/>
              </w:rPr>
            </w:pPr>
            <w:r w:rsidRPr="00165069">
              <w:rPr>
                <w:color w:val="002060"/>
              </w:rPr>
              <w:t xml:space="preserve">(POL.CAGLI SPORT ASSOCIATI) </w:t>
            </w:r>
          </w:p>
        </w:tc>
        <w:tc>
          <w:tcPr>
            <w:tcW w:w="800" w:type="dxa"/>
            <w:tcMar>
              <w:top w:w="20" w:type="dxa"/>
              <w:left w:w="20" w:type="dxa"/>
              <w:bottom w:w="20" w:type="dxa"/>
              <w:right w:w="20" w:type="dxa"/>
            </w:tcMar>
            <w:vAlign w:val="center"/>
            <w:hideMark/>
          </w:tcPr>
          <w:p w14:paraId="6DA1AE34" w14:textId="77777777" w:rsidR="00870139" w:rsidRPr="00165069" w:rsidRDefault="00870139" w:rsidP="00C403A8">
            <w:pPr>
              <w:pStyle w:val="movimento"/>
              <w:rPr>
                <w:color w:val="002060"/>
              </w:rPr>
            </w:pPr>
            <w:r w:rsidRPr="00165069">
              <w:rPr>
                <w:color w:val="002060"/>
              </w:rPr>
              <w:t> </w:t>
            </w:r>
          </w:p>
        </w:tc>
        <w:tc>
          <w:tcPr>
            <w:tcW w:w="2200" w:type="dxa"/>
            <w:tcMar>
              <w:top w:w="20" w:type="dxa"/>
              <w:left w:w="20" w:type="dxa"/>
              <w:bottom w:w="20" w:type="dxa"/>
              <w:right w:w="20" w:type="dxa"/>
            </w:tcMar>
            <w:vAlign w:val="center"/>
            <w:hideMark/>
          </w:tcPr>
          <w:p w14:paraId="6EA4E43E" w14:textId="77777777" w:rsidR="00870139" w:rsidRPr="00165069" w:rsidRDefault="00870139" w:rsidP="00C403A8">
            <w:pPr>
              <w:pStyle w:val="movimento"/>
              <w:rPr>
                <w:color w:val="002060"/>
              </w:rPr>
            </w:pPr>
            <w:r w:rsidRPr="00165069">
              <w:rPr>
                <w:color w:val="002060"/>
              </w:rPr>
              <w:t>REBISCINI TOMMASO</w:t>
            </w:r>
          </w:p>
        </w:tc>
        <w:tc>
          <w:tcPr>
            <w:tcW w:w="2200" w:type="dxa"/>
            <w:tcMar>
              <w:top w:w="20" w:type="dxa"/>
              <w:left w:w="20" w:type="dxa"/>
              <w:bottom w:w="20" w:type="dxa"/>
              <w:right w:w="20" w:type="dxa"/>
            </w:tcMar>
            <w:vAlign w:val="center"/>
            <w:hideMark/>
          </w:tcPr>
          <w:p w14:paraId="46D51955" w14:textId="77777777" w:rsidR="00870139" w:rsidRPr="00165069" w:rsidRDefault="00870139" w:rsidP="00C403A8">
            <w:pPr>
              <w:pStyle w:val="movimento2"/>
              <w:rPr>
                <w:color w:val="002060"/>
              </w:rPr>
            </w:pPr>
            <w:r w:rsidRPr="00165069">
              <w:rPr>
                <w:color w:val="002060"/>
              </w:rPr>
              <w:t xml:space="preserve">(POL.CAGLI SPORT ASSOCIATI) </w:t>
            </w:r>
          </w:p>
        </w:tc>
      </w:tr>
      <w:tr w:rsidR="00870139" w:rsidRPr="00165069" w14:paraId="00D7C4F8" w14:textId="77777777" w:rsidTr="00C403A8">
        <w:tc>
          <w:tcPr>
            <w:tcW w:w="2200" w:type="dxa"/>
            <w:tcMar>
              <w:top w:w="20" w:type="dxa"/>
              <w:left w:w="20" w:type="dxa"/>
              <w:bottom w:w="20" w:type="dxa"/>
              <w:right w:w="20" w:type="dxa"/>
            </w:tcMar>
            <w:vAlign w:val="center"/>
            <w:hideMark/>
          </w:tcPr>
          <w:p w14:paraId="55D416A8" w14:textId="77777777" w:rsidR="00870139" w:rsidRPr="00165069" w:rsidRDefault="00870139" w:rsidP="00C403A8">
            <w:pPr>
              <w:pStyle w:val="movimento"/>
              <w:rPr>
                <w:color w:val="002060"/>
              </w:rPr>
            </w:pPr>
            <w:r w:rsidRPr="00165069">
              <w:rPr>
                <w:color w:val="002060"/>
              </w:rPr>
              <w:t>BELA PAOLO</w:t>
            </w:r>
          </w:p>
        </w:tc>
        <w:tc>
          <w:tcPr>
            <w:tcW w:w="2200" w:type="dxa"/>
            <w:tcMar>
              <w:top w:w="20" w:type="dxa"/>
              <w:left w:w="20" w:type="dxa"/>
              <w:bottom w:w="20" w:type="dxa"/>
              <w:right w:w="20" w:type="dxa"/>
            </w:tcMar>
            <w:vAlign w:val="center"/>
            <w:hideMark/>
          </w:tcPr>
          <w:p w14:paraId="447600AD" w14:textId="77777777" w:rsidR="00870139" w:rsidRPr="00165069" w:rsidRDefault="00870139" w:rsidP="00C403A8">
            <w:pPr>
              <w:pStyle w:val="movimento2"/>
              <w:rPr>
                <w:color w:val="002060"/>
              </w:rPr>
            </w:pPr>
            <w:r w:rsidRPr="00165069">
              <w:rPr>
                <w:color w:val="002060"/>
              </w:rPr>
              <w:t xml:space="preserve">(REAL SAN GIORGIO) </w:t>
            </w:r>
          </w:p>
        </w:tc>
        <w:tc>
          <w:tcPr>
            <w:tcW w:w="800" w:type="dxa"/>
            <w:tcMar>
              <w:top w:w="20" w:type="dxa"/>
              <w:left w:w="20" w:type="dxa"/>
              <w:bottom w:w="20" w:type="dxa"/>
              <w:right w:w="20" w:type="dxa"/>
            </w:tcMar>
            <w:vAlign w:val="center"/>
            <w:hideMark/>
          </w:tcPr>
          <w:p w14:paraId="7E04B7EC" w14:textId="77777777" w:rsidR="00870139" w:rsidRPr="00165069" w:rsidRDefault="00870139" w:rsidP="00C403A8">
            <w:pPr>
              <w:pStyle w:val="movimento"/>
              <w:rPr>
                <w:color w:val="002060"/>
              </w:rPr>
            </w:pPr>
            <w:r w:rsidRPr="00165069">
              <w:rPr>
                <w:color w:val="002060"/>
              </w:rPr>
              <w:t> </w:t>
            </w:r>
          </w:p>
        </w:tc>
        <w:tc>
          <w:tcPr>
            <w:tcW w:w="2200" w:type="dxa"/>
            <w:tcMar>
              <w:top w:w="20" w:type="dxa"/>
              <w:left w:w="20" w:type="dxa"/>
              <w:bottom w:w="20" w:type="dxa"/>
              <w:right w:w="20" w:type="dxa"/>
            </w:tcMar>
            <w:vAlign w:val="center"/>
            <w:hideMark/>
          </w:tcPr>
          <w:p w14:paraId="1610D917" w14:textId="77777777" w:rsidR="00870139" w:rsidRPr="00165069" w:rsidRDefault="00870139" w:rsidP="00C403A8">
            <w:pPr>
              <w:pStyle w:val="movimento"/>
              <w:rPr>
                <w:color w:val="002060"/>
              </w:rPr>
            </w:pPr>
            <w:r w:rsidRPr="00165069">
              <w:rPr>
                <w:color w:val="002060"/>
              </w:rPr>
              <w:t>TOMASSINI SIMONE</w:t>
            </w:r>
          </w:p>
        </w:tc>
        <w:tc>
          <w:tcPr>
            <w:tcW w:w="2200" w:type="dxa"/>
            <w:tcMar>
              <w:top w:w="20" w:type="dxa"/>
              <w:left w:w="20" w:type="dxa"/>
              <w:bottom w:w="20" w:type="dxa"/>
              <w:right w:w="20" w:type="dxa"/>
            </w:tcMar>
            <w:vAlign w:val="center"/>
            <w:hideMark/>
          </w:tcPr>
          <w:p w14:paraId="1F6500AE" w14:textId="77777777" w:rsidR="00870139" w:rsidRPr="00165069" w:rsidRDefault="00870139" w:rsidP="00C403A8">
            <w:pPr>
              <w:pStyle w:val="movimento2"/>
              <w:rPr>
                <w:color w:val="002060"/>
              </w:rPr>
            </w:pPr>
            <w:r w:rsidRPr="00165069">
              <w:rPr>
                <w:color w:val="002060"/>
              </w:rPr>
              <w:t xml:space="preserve">(REAL SAN GIORGIO) </w:t>
            </w:r>
          </w:p>
        </w:tc>
      </w:tr>
      <w:tr w:rsidR="00870139" w:rsidRPr="00165069" w14:paraId="78CF6B1A" w14:textId="77777777" w:rsidTr="00C403A8">
        <w:tc>
          <w:tcPr>
            <w:tcW w:w="2200" w:type="dxa"/>
            <w:tcMar>
              <w:top w:w="20" w:type="dxa"/>
              <w:left w:w="20" w:type="dxa"/>
              <w:bottom w:w="20" w:type="dxa"/>
              <w:right w:w="20" w:type="dxa"/>
            </w:tcMar>
            <w:vAlign w:val="center"/>
            <w:hideMark/>
          </w:tcPr>
          <w:p w14:paraId="70AC0295" w14:textId="77777777" w:rsidR="00870139" w:rsidRPr="00165069" w:rsidRDefault="00870139" w:rsidP="00C403A8">
            <w:pPr>
              <w:pStyle w:val="movimento"/>
              <w:rPr>
                <w:color w:val="002060"/>
              </w:rPr>
            </w:pPr>
            <w:r w:rsidRPr="00165069">
              <w:rPr>
                <w:color w:val="002060"/>
              </w:rPr>
              <w:t>MASSUCCI MIRKO</w:t>
            </w:r>
          </w:p>
        </w:tc>
        <w:tc>
          <w:tcPr>
            <w:tcW w:w="2200" w:type="dxa"/>
            <w:tcMar>
              <w:top w:w="20" w:type="dxa"/>
              <w:left w:w="20" w:type="dxa"/>
              <w:bottom w:w="20" w:type="dxa"/>
              <w:right w:w="20" w:type="dxa"/>
            </w:tcMar>
            <w:vAlign w:val="center"/>
            <w:hideMark/>
          </w:tcPr>
          <w:p w14:paraId="11EBF995" w14:textId="77777777" w:rsidR="00870139" w:rsidRPr="00165069" w:rsidRDefault="00870139" w:rsidP="00C403A8">
            <w:pPr>
              <w:pStyle w:val="movimento2"/>
              <w:rPr>
                <w:color w:val="002060"/>
              </w:rPr>
            </w:pPr>
            <w:r w:rsidRPr="00165069">
              <w:rPr>
                <w:color w:val="002060"/>
              </w:rPr>
              <w:t xml:space="preserve">(TRE TORRI A.S.D.) </w:t>
            </w:r>
          </w:p>
        </w:tc>
        <w:tc>
          <w:tcPr>
            <w:tcW w:w="800" w:type="dxa"/>
            <w:tcMar>
              <w:top w:w="20" w:type="dxa"/>
              <w:left w:w="20" w:type="dxa"/>
              <w:bottom w:w="20" w:type="dxa"/>
              <w:right w:w="20" w:type="dxa"/>
            </w:tcMar>
            <w:vAlign w:val="center"/>
            <w:hideMark/>
          </w:tcPr>
          <w:p w14:paraId="24D273EA" w14:textId="77777777" w:rsidR="00870139" w:rsidRPr="00165069" w:rsidRDefault="00870139" w:rsidP="00C403A8">
            <w:pPr>
              <w:pStyle w:val="movimento"/>
              <w:rPr>
                <w:color w:val="002060"/>
              </w:rPr>
            </w:pPr>
            <w:r w:rsidRPr="00165069">
              <w:rPr>
                <w:color w:val="002060"/>
              </w:rPr>
              <w:t> </w:t>
            </w:r>
          </w:p>
        </w:tc>
        <w:tc>
          <w:tcPr>
            <w:tcW w:w="2200" w:type="dxa"/>
            <w:tcMar>
              <w:top w:w="20" w:type="dxa"/>
              <w:left w:w="20" w:type="dxa"/>
              <w:bottom w:w="20" w:type="dxa"/>
              <w:right w:w="20" w:type="dxa"/>
            </w:tcMar>
            <w:vAlign w:val="center"/>
            <w:hideMark/>
          </w:tcPr>
          <w:p w14:paraId="38B5A6FC" w14:textId="77777777" w:rsidR="00870139" w:rsidRPr="00165069" w:rsidRDefault="00870139" w:rsidP="00C403A8">
            <w:pPr>
              <w:pStyle w:val="movimento"/>
              <w:rPr>
                <w:color w:val="002060"/>
              </w:rPr>
            </w:pPr>
            <w:r w:rsidRPr="00165069">
              <w:rPr>
                <w:color w:val="002060"/>
              </w:rPr>
              <w:t> </w:t>
            </w:r>
          </w:p>
        </w:tc>
        <w:tc>
          <w:tcPr>
            <w:tcW w:w="2200" w:type="dxa"/>
            <w:tcMar>
              <w:top w:w="20" w:type="dxa"/>
              <w:left w:w="20" w:type="dxa"/>
              <w:bottom w:w="20" w:type="dxa"/>
              <w:right w:w="20" w:type="dxa"/>
            </w:tcMar>
            <w:vAlign w:val="center"/>
            <w:hideMark/>
          </w:tcPr>
          <w:p w14:paraId="2BD3D642" w14:textId="77777777" w:rsidR="00870139" w:rsidRPr="00165069" w:rsidRDefault="00870139" w:rsidP="00C403A8">
            <w:pPr>
              <w:pStyle w:val="movimento2"/>
              <w:rPr>
                <w:color w:val="002060"/>
              </w:rPr>
            </w:pPr>
            <w:r w:rsidRPr="00165069">
              <w:rPr>
                <w:color w:val="002060"/>
              </w:rPr>
              <w:t> </w:t>
            </w:r>
          </w:p>
        </w:tc>
      </w:tr>
    </w:tbl>
    <w:p w14:paraId="484CCF70" w14:textId="77777777" w:rsidR="00870139" w:rsidRDefault="00870139" w:rsidP="00870139">
      <w:pPr>
        <w:pStyle w:val="breakline"/>
        <w:rPr>
          <w:color w:val="002060"/>
        </w:rPr>
      </w:pPr>
    </w:p>
    <w:p w14:paraId="45BED36E" w14:textId="77777777" w:rsidR="00870139" w:rsidRPr="00DE2E11" w:rsidRDefault="00870139" w:rsidP="00870139">
      <w:pPr>
        <w:jc w:val="center"/>
        <w:rPr>
          <w:rFonts w:ascii="Arial" w:hAnsi="Arial" w:cs="Arial"/>
          <w:noProof/>
          <w:color w:val="002060"/>
          <w:sz w:val="22"/>
          <w:szCs w:val="22"/>
        </w:rPr>
      </w:pPr>
      <w:r w:rsidRPr="00DE2E11">
        <w:rPr>
          <w:rFonts w:ascii="Arial" w:hAnsi="Arial" w:cs="Arial"/>
          <w:noProof/>
          <w:color w:val="002060"/>
          <w:sz w:val="22"/>
          <w:szCs w:val="22"/>
        </w:rPr>
        <w:t>F.to IL SEGRETARIO                                   F.to IL GIUDICE SPORTIVO</w:t>
      </w:r>
    </w:p>
    <w:p w14:paraId="44C1F156" w14:textId="77777777" w:rsidR="00870139" w:rsidRPr="00DE2E11" w:rsidRDefault="00870139" w:rsidP="00870139">
      <w:pPr>
        <w:pStyle w:val="Corpodeltesto2"/>
        <w:spacing w:after="0" w:line="240" w:lineRule="auto"/>
        <w:jc w:val="both"/>
        <w:rPr>
          <w:rFonts w:ascii="Arial" w:hAnsi="Arial" w:cs="Arial"/>
          <w:b/>
          <w:color w:val="002060"/>
          <w:sz w:val="22"/>
          <w:szCs w:val="22"/>
        </w:rPr>
      </w:pPr>
      <w:r w:rsidRPr="00DE2E11">
        <w:rPr>
          <w:rFonts w:ascii="Arial" w:hAnsi="Arial" w:cs="Arial"/>
          <w:noProof/>
          <w:color w:val="002060"/>
          <w:sz w:val="22"/>
          <w:szCs w:val="22"/>
        </w:rPr>
        <w:t xml:space="preserve">                         Angelo Castellana        </w:t>
      </w:r>
      <w:r w:rsidRPr="00DE2E11">
        <w:rPr>
          <w:rFonts w:ascii="Arial" w:hAnsi="Arial" w:cs="Arial"/>
          <w:noProof/>
          <w:color w:val="002060"/>
          <w:sz w:val="22"/>
          <w:szCs w:val="22"/>
        </w:rPr>
        <w:tab/>
        <w:t xml:space="preserve">                                Agnese Lazzaretti</w:t>
      </w:r>
    </w:p>
    <w:p w14:paraId="5F5449EE" w14:textId="77777777" w:rsidR="00870139" w:rsidRPr="00165069" w:rsidRDefault="00870139" w:rsidP="00870139">
      <w:pPr>
        <w:pStyle w:val="breakline"/>
        <w:rPr>
          <w:rFonts w:eastAsiaTheme="minorEastAsia"/>
          <w:color w:val="002060"/>
        </w:rPr>
      </w:pPr>
    </w:p>
    <w:p w14:paraId="3FA5198F" w14:textId="77777777" w:rsidR="00870139" w:rsidRPr="00165069" w:rsidRDefault="00870139" w:rsidP="00870139">
      <w:pPr>
        <w:pStyle w:val="titoloprinc0"/>
        <w:rPr>
          <w:color w:val="002060"/>
        </w:rPr>
      </w:pPr>
      <w:r w:rsidRPr="00165069">
        <w:rPr>
          <w:color w:val="002060"/>
        </w:rPr>
        <w:t>CLASSIFICA</w:t>
      </w:r>
    </w:p>
    <w:p w14:paraId="3BD26495" w14:textId="77777777" w:rsidR="00870139" w:rsidRPr="00165069" w:rsidRDefault="00870139" w:rsidP="00870139">
      <w:pPr>
        <w:pStyle w:val="breakline"/>
        <w:rPr>
          <w:color w:val="002060"/>
        </w:rPr>
      </w:pPr>
    </w:p>
    <w:p w14:paraId="1169759C" w14:textId="77777777" w:rsidR="00870139" w:rsidRPr="00165069" w:rsidRDefault="00870139" w:rsidP="00870139">
      <w:pPr>
        <w:pStyle w:val="breakline"/>
        <w:rPr>
          <w:color w:val="002060"/>
        </w:rPr>
      </w:pPr>
    </w:p>
    <w:p w14:paraId="15D18E1B" w14:textId="77777777" w:rsidR="00870139" w:rsidRPr="00165069" w:rsidRDefault="00870139" w:rsidP="00870139">
      <w:pPr>
        <w:pStyle w:val="sottotitolocampionato10"/>
        <w:rPr>
          <w:color w:val="002060"/>
        </w:rPr>
      </w:pPr>
      <w:r w:rsidRPr="0016506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70139" w:rsidRPr="00165069" w14:paraId="418F72E2" w14:textId="77777777" w:rsidTr="00C403A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4570A3" w14:textId="77777777" w:rsidR="00870139" w:rsidRPr="00165069" w:rsidRDefault="00870139" w:rsidP="00C403A8">
            <w:pPr>
              <w:pStyle w:val="headertabella0"/>
              <w:rPr>
                <w:color w:val="002060"/>
              </w:rPr>
            </w:pPr>
            <w:r w:rsidRPr="0016506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FED3FD" w14:textId="77777777" w:rsidR="00870139" w:rsidRPr="00165069" w:rsidRDefault="00870139" w:rsidP="00C403A8">
            <w:pPr>
              <w:pStyle w:val="headertabella0"/>
              <w:rPr>
                <w:color w:val="002060"/>
              </w:rPr>
            </w:pPr>
            <w:r w:rsidRPr="0016506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176249" w14:textId="77777777" w:rsidR="00870139" w:rsidRPr="00165069" w:rsidRDefault="00870139" w:rsidP="00C403A8">
            <w:pPr>
              <w:pStyle w:val="headertabella0"/>
              <w:rPr>
                <w:color w:val="002060"/>
              </w:rPr>
            </w:pPr>
            <w:r w:rsidRPr="0016506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22480A" w14:textId="77777777" w:rsidR="00870139" w:rsidRPr="00165069" w:rsidRDefault="00870139" w:rsidP="00C403A8">
            <w:pPr>
              <w:pStyle w:val="headertabella0"/>
              <w:rPr>
                <w:color w:val="002060"/>
              </w:rPr>
            </w:pPr>
            <w:r w:rsidRPr="0016506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25FFA" w14:textId="77777777" w:rsidR="00870139" w:rsidRPr="00165069" w:rsidRDefault="00870139" w:rsidP="00C403A8">
            <w:pPr>
              <w:pStyle w:val="headertabella0"/>
              <w:rPr>
                <w:color w:val="002060"/>
              </w:rPr>
            </w:pPr>
            <w:r w:rsidRPr="0016506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98F814" w14:textId="77777777" w:rsidR="00870139" w:rsidRPr="00165069" w:rsidRDefault="00870139" w:rsidP="00C403A8">
            <w:pPr>
              <w:pStyle w:val="headertabella0"/>
              <w:rPr>
                <w:color w:val="002060"/>
              </w:rPr>
            </w:pPr>
            <w:r w:rsidRPr="0016506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71CD36" w14:textId="77777777" w:rsidR="00870139" w:rsidRPr="00165069" w:rsidRDefault="00870139" w:rsidP="00C403A8">
            <w:pPr>
              <w:pStyle w:val="headertabella0"/>
              <w:rPr>
                <w:color w:val="002060"/>
              </w:rPr>
            </w:pPr>
            <w:r w:rsidRPr="0016506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DA886D" w14:textId="77777777" w:rsidR="00870139" w:rsidRPr="00165069" w:rsidRDefault="00870139" w:rsidP="00C403A8">
            <w:pPr>
              <w:pStyle w:val="headertabella0"/>
              <w:rPr>
                <w:color w:val="002060"/>
              </w:rPr>
            </w:pPr>
            <w:r w:rsidRPr="0016506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B0A886" w14:textId="77777777" w:rsidR="00870139" w:rsidRPr="00165069" w:rsidRDefault="00870139" w:rsidP="00C403A8">
            <w:pPr>
              <w:pStyle w:val="headertabella0"/>
              <w:rPr>
                <w:color w:val="002060"/>
              </w:rPr>
            </w:pPr>
            <w:r w:rsidRPr="0016506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3DD7DF" w14:textId="77777777" w:rsidR="00870139" w:rsidRPr="00165069" w:rsidRDefault="00870139" w:rsidP="00C403A8">
            <w:pPr>
              <w:pStyle w:val="headertabella0"/>
              <w:rPr>
                <w:color w:val="002060"/>
              </w:rPr>
            </w:pPr>
            <w:r w:rsidRPr="00165069">
              <w:rPr>
                <w:color w:val="002060"/>
              </w:rPr>
              <w:t>PE</w:t>
            </w:r>
          </w:p>
        </w:tc>
      </w:tr>
      <w:tr w:rsidR="00870139" w:rsidRPr="00165069" w14:paraId="4CBD6A85" w14:textId="77777777" w:rsidTr="00C403A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371F05" w14:textId="77777777" w:rsidR="00870139" w:rsidRPr="00165069" w:rsidRDefault="00870139" w:rsidP="00C403A8">
            <w:pPr>
              <w:pStyle w:val="rowtabella0"/>
              <w:rPr>
                <w:color w:val="002060"/>
              </w:rPr>
            </w:pPr>
            <w:r w:rsidRPr="00165069">
              <w:rPr>
                <w:color w:val="002060"/>
              </w:rPr>
              <w:t>ANR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DD144" w14:textId="77777777" w:rsidR="00870139" w:rsidRPr="00165069" w:rsidRDefault="00870139" w:rsidP="00C403A8">
            <w:pPr>
              <w:pStyle w:val="rowtabella0"/>
              <w:jc w:val="center"/>
              <w:rPr>
                <w:color w:val="002060"/>
              </w:rPr>
            </w:pPr>
            <w:r w:rsidRPr="0016506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1FE5D" w14:textId="77777777" w:rsidR="00870139" w:rsidRPr="00165069" w:rsidRDefault="00870139" w:rsidP="00C403A8">
            <w:pPr>
              <w:pStyle w:val="rowtabella0"/>
              <w:jc w:val="center"/>
              <w:rPr>
                <w:color w:val="002060"/>
              </w:rPr>
            </w:pPr>
            <w:r w:rsidRPr="001650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7F566" w14:textId="77777777" w:rsidR="00870139" w:rsidRPr="00165069" w:rsidRDefault="00870139" w:rsidP="00C403A8">
            <w:pPr>
              <w:pStyle w:val="rowtabella0"/>
              <w:jc w:val="center"/>
              <w:rPr>
                <w:color w:val="002060"/>
              </w:rPr>
            </w:pPr>
            <w:r w:rsidRPr="001650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E2C10" w14:textId="77777777" w:rsidR="00870139" w:rsidRPr="00165069" w:rsidRDefault="00870139" w:rsidP="00C403A8">
            <w:pPr>
              <w:pStyle w:val="rowtabella0"/>
              <w:jc w:val="center"/>
              <w:rPr>
                <w:color w:val="002060"/>
              </w:rPr>
            </w:pPr>
            <w:r w:rsidRPr="001650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D2BC5" w14:textId="77777777" w:rsidR="00870139" w:rsidRPr="00165069" w:rsidRDefault="00870139" w:rsidP="00C403A8">
            <w:pPr>
              <w:pStyle w:val="rowtabella0"/>
              <w:jc w:val="center"/>
              <w:rPr>
                <w:color w:val="002060"/>
              </w:rPr>
            </w:pPr>
            <w:r w:rsidRPr="001650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4E2C2" w14:textId="77777777" w:rsidR="00870139" w:rsidRPr="00165069" w:rsidRDefault="00870139" w:rsidP="00C403A8">
            <w:pPr>
              <w:pStyle w:val="rowtabella0"/>
              <w:jc w:val="center"/>
              <w:rPr>
                <w:color w:val="002060"/>
              </w:rPr>
            </w:pPr>
            <w:r w:rsidRPr="001650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BFD2E" w14:textId="77777777" w:rsidR="00870139" w:rsidRPr="00165069" w:rsidRDefault="00870139" w:rsidP="00C403A8">
            <w:pPr>
              <w:pStyle w:val="rowtabella0"/>
              <w:jc w:val="center"/>
              <w:rPr>
                <w:color w:val="002060"/>
              </w:rPr>
            </w:pPr>
            <w:r w:rsidRPr="001650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C72DF" w14:textId="77777777" w:rsidR="00870139" w:rsidRPr="00165069" w:rsidRDefault="00870139" w:rsidP="00C403A8">
            <w:pPr>
              <w:pStyle w:val="rowtabella0"/>
              <w:jc w:val="center"/>
              <w:rPr>
                <w:color w:val="002060"/>
              </w:rPr>
            </w:pPr>
            <w:r w:rsidRPr="0016506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FD8CF" w14:textId="77777777" w:rsidR="00870139" w:rsidRPr="00165069" w:rsidRDefault="00870139" w:rsidP="00C403A8">
            <w:pPr>
              <w:pStyle w:val="rowtabella0"/>
              <w:jc w:val="center"/>
              <w:rPr>
                <w:color w:val="002060"/>
              </w:rPr>
            </w:pPr>
            <w:r w:rsidRPr="00165069">
              <w:rPr>
                <w:color w:val="002060"/>
              </w:rPr>
              <w:t>0</w:t>
            </w:r>
          </w:p>
        </w:tc>
      </w:tr>
      <w:tr w:rsidR="00870139" w:rsidRPr="00165069" w14:paraId="61EEE4B5" w14:textId="77777777" w:rsidTr="00C403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AC4AC2" w14:textId="77777777" w:rsidR="00870139" w:rsidRPr="00165069" w:rsidRDefault="00870139" w:rsidP="00C403A8">
            <w:pPr>
              <w:pStyle w:val="rowtabella0"/>
              <w:rPr>
                <w:color w:val="002060"/>
              </w:rPr>
            </w:pPr>
            <w:r w:rsidRPr="00165069">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CB12C" w14:textId="77777777" w:rsidR="00870139" w:rsidRPr="00165069" w:rsidRDefault="00870139" w:rsidP="00C403A8">
            <w:pPr>
              <w:pStyle w:val="rowtabella0"/>
              <w:jc w:val="center"/>
              <w:rPr>
                <w:color w:val="002060"/>
              </w:rPr>
            </w:pPr>
            <w:r w:rsidRPr="0016506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59D68" w14:textId="77777777" w:rsidR="00870139" w:rsidRPr="00165069" w:rsidRDefault="00870139" w:rsidP="00C403A8">
            <w:pPr>
              <w:pStyle w:val="rowtabella0"/>
              <w:jc w:val="center"/>
              <w:rPr>
                <w:color w:val="002060"/>
              </w:rPr>
            </w:pPr>
            <w:r w:rsidRPr="001650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47002" w14:textId="77777777" w:rsidR="00870139" w:rsidRPr="00165069" w:rsidRDefault="00870139" w:rsidP="00C403A8">
            <w:pPr>
              <w:pStyle w:val="rowtabella0"/>
              <w:jc w:val="center"/>
              <w:rPr>
                <w:color w:val="002060"/>
              </w:rPr>
            </w:pPr>
            <w:r w:rsidRPr="001650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9C34F" w14:textId="77777777" w:rsidR="00870139" w:rsidRPr="00165069" w:rsidRDefault="00870139" w:rsidP="00C403A8">
            <w:pPr>
              <w:pStyle w:val="rowtabella0"/>
              <w:jc w:val="center"/>
              <w:rPr>
                <w:color w:val="002060"/>
              </w:rPr>
            </w:pPr>
            <w:r w:rsidRPr="001650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68B95" w14:textId="77777777" w:rsidR="00870139" w:rsidRPr="00165069" w:rsidRDefault="00870139" w:rsidP="00C403A8">
            <w:pPr>
              <w:pStyle w:val="rowtabella0"/>
              <w:jc w:val="center"/>
              <w:rPr>
                <w:color w:val="002060"/>
              </w:rPr>
            </w:pPr>
            <w:r w:rsidRPr="001650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5C3D3" w14:textId="77777777" w:rsidR="00870139" w:rsidRPr="00165069" w:rsidRDefault="00870139" w:rsidP="00C403A8">
            <w:pPr>
              <w:pStyle w:val="rowtabella0"/>
              <w:jc w:val="center"/>
              <w:rPr>
                <w:color w:val="002060"/>
              </w:rPr>
            </w:pPr>
            <w:r w:rsidRPr="0016506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63052" w14:textId="77777777" w:rsidR="00870139" w:rsidRPr="00165069" w:rsidRDefault="00870139" w:rsidP="00C403A8">
            <w:pPr>
              <w:pStyle w:val="rowtabella0"/>
              <w:jc w:val="center"/>
              <w:rPr>
                <w:color w:val="002060"/>
              </w:rPr>
            </w:pPr>
            <w:r w:rsidRPr="0016506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89C3F" w14:textId="77777777" w:rsidR="00870139" w:rsidRPr="00165069" w:rsidRDefault="00870139" w:rsidP="00C403A8">
            <w:pPr>
              <w:pStyle w:val="rowtabella0"/>
              <w:jc w:val="center"/>
              <w:rPr>
                <w:color w:val="002060"/>
              </w:rPr>
            </w:pPr>
            <w:r w:rsidRPr="0016506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EEA4A" w14:textId="77777777" w:rsidR="00870139" w:rsidRPr="00165069" w:rsidRDefault="00870139" w:rsidP="00C403A8">
            <w:pPr>
              <w:pStyle w:val="rowtabella0"/>
              <w:jc w:val="center"/>
              <w:rPr>
                <w:color w:val="002060"/>
              </w:rPr>
            </w:pPr>
            <w:r w:rsidRPr="00165069">
              <w:rPr>
                <w:color w:val="002060"/>
              </w:rPr>
              <w:t>0</w:t>
            </w:r>
          </w:p>
        </w:tc>
      </w:tr>
      <w:tr w:rsidR="00870139" w:rsidRPr="00165069" w14:paraId="67A3D012" w14:textId="77777777" w:rsidTr="00C403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C8ED11" w14:textId="77777777" w:rsidR="00870139" w:rsidRPr="00165069" w:rsidRDefault="00870139" w:rsidP="00C403A8">
            <w:pPr>
              <w:pStyle w:val="rowtabella0"/>
              <w:rPr>
                <w:color w:val="002060"/>
              </w:rPr>
            </w:pPr>
            <w:r w:rsidRPr="00165069">
              <w:rPr>
                <w:color w:val="002060"/>
              </w:rPr>
              <w:t>ANR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B5B93" w14:textId="77777777" w:rsidR="00870139" w:rsidRPr="00165069" w:rsidRDefault="00870139" w:rsidP="00C403A8">
            <w:pPr>
              <w:pStyle w:val="rowtabella0"/>
              <w:jc w:val="center"/>
              <w:rPr>
                <w:color w:val="002060"/>
              </w:rPr>
            </w:pPr>
            <w:r w:rsidRPr="0016506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4EB4C" w14:textId="77777777" w:rsidR="00870139" w:rsidRPr="00165069" w:rsidRDefault="00870139" w:rsidP="00C403A8">
            <w:pPr>
              <w:pStyle w:val="rowtabella0"/>
              <w:jc w:val="center"/>
              <w:rPr>
                <w:color w:val="002060"/>
              </w:rPr>
            </w:pPr>
            <w:r w:rsidRPr="001650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394BA" w14:textId="77777777" w:rsidR="00870139" w:rsidRPr="00165069" w:rsidRDefault="00870139" w:rsidP="00C403A8">
            <w:pPr>
              <w:pStyle w:val="rowtabella0"/>
              <w:jc w:val="center"/>
              <w:rPr>
                <w:color w:val="002060"/>
              </w:rPr>
            </w:pPr>
            <w:r w:rsidRPr="001650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DA6C6" w14:textId="77777777" w:rsidR="00870139" w:rsidRPr="00165069" w:rsidRDefault="00870139" w:rsidP="00C403A8">
            <w:pPr>
              <w:pStyle w:val="rowtabella0"/>
              <w:jc w:val="center"/>
              <w:rPr>
                <w:color w:val="002060"/>
              </w:rPr>
            </w:pPr>
            <w:r w:rsidRPr="001650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3AF80" w14:textId="77777777" w:rsidR="00870139" w:rsidRPr="00165069" w:rsidRDefault="00870139" w:rsidP="00C403A8">
            <w:pPr>
              <w:pStyle w:val="rowtabella0"/>
              <w:jc w:val="center"/>
              <w:rPr>
                <w:color w:val="002060"/>
              </w:rPr>
            </w:pPr>
            <w:r w:rsidRPr="001650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0BCD5" w14:textId="77777777" w:rsidR="00870139" w:rsidRPr="00165069" w:rsidRDefault="00870139" w:rsidP="00C403A8">
            <w:pPr>
              <w:pStyle w:val="rowtabella0"/>
              <w:jc w:val="center"/>
              <w:rPr>
                <w:color w:val="002060"/>
              </w:rPr>
            </w:pPr>
            <w:r w:rsidRPr="0016506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9109F" w14:textId="77777777" w:rsidR="00870139" w:rsidRPr="00165069" w:rsidRDefault="00870139" w:rsidP="00C403A8">
            <w:pPr>
              <w:pStyle w:val="rowtabella0"/>
              <w:jc w:val="center"/>
              <w:rPr>
                <w:color w:val="002060"/>
              </w:rPr>
            </w:pPr>
            <w:r w:rsidRPr="001650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F640D" w14:textId="77777777" w:rsidR="00870139" w:rsidRPr="00165069" w:rsidRDefault="00870139" w:rsidP="00C403A8">
            <w:pPr>
              <w:pStyle w:val="rowtabella0"/>
              <w:jc w:val="center"/>
              <w:rPr>
                <w:color w:val="002060"/>
              </w:rPr>
            </w:pPr>
            <w:r w:rsidRPr="001650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E1AB7" w14:textId="77777777" w:rsidR="00870139" w:rsidRPr="00165069" w:rsidRDefault="00870139" w:rsidP="00C403A8">
            <w:pPr>
              <w:pStyle w:val="rowtabella0"/>
              <w:jc w:val="center"/>
              <w:rPr>
                <w:color w:val="002060"/>
              </w:rPr>
            </w:pPr>
            <w:r w:rsidRPr="00165069">
              <w:rPr>
                <w:color w:val="002060"/>
              </w:rPr>
              <w:t>0</w:t>
            </w:r>
          </w:p>
        </w:tc>
      </w:tr>
      <w:tr w:rsidR="00870139" w:rsidRPr="00165069" w14:paraId="38B13EA6" w14:textId="77777777" w:rsidTr="00C403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722A78" w14:textId="77777777" w:rsidR="00870139" w:rsidRPr="00165069" w:rsidRDefault="00870139" w:rsidP="00C403A8">
            <w:pPr>
              <w:pStyle w:val="rowtabella0"/>
              <w:rPr>
                <w:color w:val="002060"/>
              </w:rPr>
            </w:pPr>
            <w:r w:rsidRPr="00165069">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3EE99" w14:textId="77777777" w:rsidR="00870139" w:rsidRPr="00165069" w:rsidRDefault="00870139" w:rsidP="00C403A8">
            <w:pPr>
              <w:pStyle w:val="rowtabella0"/>
              <w:jc w:val="center"/>
              <w:rPr>
                <w:color w:val="002060"/>
              </w:rPr>
            </w:pPr>
            <w:r w:rsidRPr="0016506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5357B" w14:textId="77777777" w:rsidR="00870139" w:rsidRPr="00165069" w:rsidRDefault="00870139" w:rsidP="00C403A8">
            <w:pPr>
              <w:pStyle w:val="rowtabella0"/>
              <w:jc w:val="center"/>
              <w:rPr>
                <w:color w:val="002060"/>
              </w:rPr>
            </w:pPr>
            <w:r w:rsidRPr="001650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1779E" w14:textId="77777777" w:rsidR="00870139" w:rsidRPr="00165069" w:rsidRDefault="00870139" w:rsidP="00C403A8">
            <w:pPr>
              <w:pStyle w:val="rowtabella0"/>
              <w:jc w:val="center"/>
              <w:rPr>
                <w:color w:val="002060"/>
              </w:rPr>
            </w:pPr>
            <w:r w:rsidRPr="001650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6AA43" w14:textId="77777777" w:rsidR="00870139" w:rsidRPr="00165069" w:rsidRDefault="00870139" w:rsidP="00C403A8">
            <w:pPr>
              <w:pStyle w:val="rowtabella0"/>
              <w:jc w:val="center"/>
              <w:rPr>
                <w:color w:val="002060"/>
              </w:rPr>
            </w:pPr>
            <w:r w:rsidRPr="001650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E9937" w14:textId="77777777" w:rsidR="00870139" w:rsidRPr="00165069" w:rsidRDefault="00870139" w:rsidP="00C403A8">
            <w:pPr>
              <w:pStyle w:val="rowtabella0"/>
              <w:jc w:val="center"/>
              <w:rPr>
                <w:color w:val="002060"/>
              </w:rPr>
            </w:pPr>
            <w:r w:rsidRPr="001650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8BAC2" w14:textId="77777777" w:rsidR="00870139" w:rsidRPr="00165069" w:rsidRDefault="00870139" w:rsidP="00C403A8">
            <w:pPr>
              <w:pStyle w:val="rowtabella0"/>
              <w:jc w:val="center"/>
              <w:rPr>
                <w:color w:val="002060"/>
              </w:rPr>
            </w:pPr>
            <w:r w:rsidRPr="0016506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16DE7" w14:textId="77777777" w:rsidR="00870139" w:rsidRPr="00165069" w:rsidRDefault="00870139" w:rsidP="00C403A8">
            <w:pPr>
              <w:pStyle w:val="rowtabella0"/>
              <w:jc w:val="center"/>
              <w:rPr>
                <w:color w:val="002060"/>
              </w:rPr>
            </w:pPr>
            <w:r w:rsidRPr="001650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2376B" w14:textId="77777777" w:rsidR="00870139" w:rsidRPr="00165069" w:rsidRDefault="00870139" w:rsidP="00C403A8">
            <w:pPr>
              <w:pStyle w:val="rowtabella0"/>
              <w:jc w:val="center"/>
              <w:rPr>
                <w:color w:val="002060"/>
              </w:rPr>
            </w:pPr>
            <w:r w:rsidRPr="001650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4F17D" w14:textId="77777777" w:rsidR="00870139" w:rsidRPr="00165069" w:rsidRDefault="00870139" w:rsidP="00C403A8">
            <w:pPr>
              <w:pStyle w:val="rowtabella0"/>
              <w:jc w:val="center"/>
              <w:rPr>
                <w:color w:val="002060"/>
              </w:rPr>
            </w:pPr>
            <w:r w:rsidRPr="00165069">
              <w:rPr>
                <w:color w:val="002060"/>
              </w:rPr>
              <w:t>0</w:t>
            </w:r>
          </w:p>
        </w:tc>
      </w:tr>
      <w:tr w:rsidR="00870139" w:rsidRPr="00165069" w14:paraId="0FE2C965" w14:textId="77777777" w:rsidTr="00C403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BD31E9" w14:textId="77777777" w:rsidR="00870139" w:rsidRPr="00165069" w:rsidRDefault="00870139" w:rsidP="00C403A8">
            <w:pPr>
              <w:pStyle w:val="rowtabella0"/>
              <w:rPr>
                <w:color w:val="002060"/>
              </w:rPr>
            </w:pPr>
            <w:r w:rsidRPr="00165069">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075B0" w14:textId="77777777" w:rsidR="00870139" w:rsidRPr="00165069" w:rsidRDefault="00870139" w:rsidP="00C403A8">
            <w:pPr>
              <w:pStyle w:val="rowtabella0"/>
              <w:jc w:val="center"/>
              <w:rPr>
                <w:color w:val="002060"/>
              </w:rPr>
            </w:pPr>
            <w:r w:rsidRPr="001650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FA3B3" w14:textId="77777777" w:rsidR="00870139" w:rsidRPr="00165069" w:rsidRDefault="00870139" w:rsidP="00C403A8">
            <w:pPr>
              <w:pStyle w:val="rowtabella0"/>
              <w:jc w:val="center"/>
              <w:rPr>
                <w:color w:val="002060"/>
              </w:rPr>
            </w:pPr>
            <w:r w:rsidRPr="001650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7F4CC" w14:textId="77777777" w:rsidR="00870139" w:rsidRPr="00165069" w:rsidRDefault="00870139" w:rsidP="00C403A8">
            <w:pPr>
              <w:pStyle w:val="rowtabella0"/>
              <w:jc w:val="center"/>
              <w:rPr>
                <w:color w:val="002060"/>
              </w:rPr>
            </w:pPr>
            <w:r w:rsidRPr="001650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7302B" w14:textId="77777777" w:rsidR="00870139" w:rsidRPr="00165069" w:rsidRDefault="00870139" w:rsidP="00C403A8">
            <w:pPr>
              <w:pStyle w:val="rowtabella0"/>
              <w:jc w:val="center"/>
              <w:rPr>
                <w:color w:val="002060"/>
              </w:rPr>
            </w:pPr>
            <w:r w:rsidRPr="001650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FB756" w14:textId="77777777" w:rsidR="00870139" w:rsidRPr="00165069" w:rsidRDefault="00870139" w:rsidP="00C403A8">
            <w:pPr>
              <w:pStyle w:val="rowtabella0"/>
              <w:jc w:val="center"/>
              <w:rPr>
                <w:color w:val="002060"/>
              </w:rPr>
            </w:pPr>
            <w:r w:rsidRPr="001650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956A8" w14:textId="77777777" w:rsidR="00870139" w:rsidRPr="00165069" w:rsidRDefault="00870139" w:rsidP="00C403A8">
            <w:pPr>
              <w:pStyle w:val="rowtabella0"/>
              <w:jc w:val="center"/>
              <w:rPr>
                <w:color w:val="002060"/>
              </w:rPr>
            </w:pPr>
            <w:r w:rsidRPr="0016506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E1A89" w14:textId="77777777" w:rsidR="00870139" w:rsidRPr="00165069" w:rsidRDefault="00870139" w:rsidP="00C403A8">
            <w:pPr>
              <w:pStyle w:val="rowtabella0"/>
              <w:jc w:val="center"/>
              <w:rPr>
                <w:color w:val="002060"/>
              </w:rPr>
            </w:pPr>
            <w:r w:rsidRPr="001650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CD9C0" w14:textId="77777777" w:rsidR="00870139" w:rsidRPr="00165069" w:rsidRDefault="00870139" w:rsidP="00C403A8">
            <w:pPr>
              <w:pStyle w:val="rowtabella0"/>
              <w:jc w:val="center"/>
              <w:rPr>
                <w:color w:val="002060"/>
              </w:rPr>
            </w:pPr>
            <w:r w:rsidRPr="0016506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A8EBD" w14:textId="77777777" w:rsidR="00870139" w:rsidRPr="00165069" w:rsidRDefault="00870139" w:rsidP="00C403A8">
            <w:pPr>
              <w:pStyle w:val="rowtabella0"/>
              <w:jc w:val="center"/>
              <w:rPr>
                <w:color w:val="002060"/>
              </w:rPr>
            </w:pPr>
            <w:r w:rsidRPr="00165069">
              <w:rPr>
                <w:color w:val="002060"/>
              </w:rPr>
              <w:t>0</w:t>
            </w:r>
          </w:p>
        </w:tc>
      </w:tr>
      <w:tr w:rsidR="00870139" w:rsidRPr="00165069" w14:paraId="1028A90B" w14:textId="77777777" w:rsidTr="00C403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54EE47" w14:textId="77777777" w:rsidR="00870139" w:rsidRPr="00165069" w:rsidRDefault="00870139" w:rsidP="00C403A8">
            <w:pPr>
              <w:pStyle w:val="rowtabella0"/>
              <w:rPr>
                <w:color w:val="002060"/>
              </w:rPr>
            </w:pPr>
            <w:r w:rsidRPr="00165069">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5D150" w14:textId="77777777" w:rsidR="00870139" w:rsidRPr="00165069" w:rsidRDefault="00870139" w:rsidP="00C403A8">
            <w:pPr>
              <w:pStyle w:val="rowtabella0"/>
              <w:jc w:val="center"/>
              <w:rPr>
                <w:color w:val="002060"/>
              </w:rPr>
            </w:pPr>
            <w:r w:rsidRPr="001650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BDAC1" w14:textId="77777777" w:rsidR="00870139" w:rsidRPr="00165069" w:rsidRDefault="00870139" w:rsidP="00C403A8">
            <w:pPr>
              <w:pStyle w:val="rowtabella0"/>
              <w:jc w:val="center"/>
              <w:rPr>
                <w:color w:val="002060"/>
              </w:rPr>
            </w:pPr>
            <w:r w:rsidRPr="001650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3FF25" w14:textId="77777777" w:rsidR="00870139" w:rsidRPr="00165069" w:rsidRDefault="00870139" w:rsidP="00C403A8">
            <w:pPr>
              <w:pStyle w:val="rowtabella0"/>
              <w:jc w:val="center"/>
              <w:rPr>
                <w:color w:val="002060"/>
              </w:rPr>
            </w:pPr>
            <w:r w:rsidRPr="001650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010E5" w14:textId="77777777" w:rsidR="00870139" w:rsidRPr="00165069" w:rsidRDefault="00870139" w:rsidP="00C403A8">
            <w:pPr>
              <w:pStyle w:val="rowtabella0"/>
              <w:jc w:val="center"/>
              <w:rPr>
                <w:color w:val="002060"/>
              </w:rPr>
            </w:pPr>
            <w:r w:rsidRPr="001650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514F5" w14:textId="77777777" w:rsidR="00870139" w:rsidRPr="00165069" w:rsidRDefault="00870139" w:rsidP="00C403A8">
            <w:pPr>
              <w:pStyle w:val="rowtabella0"/>
              <w:jc w:val="center"/>
              <w:rPr>
                <w:color w:val="002060"/>
              </w:rPr>
            </w:pPr>
            <w:r w:rsidRPr="001650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1C6D4" w14:textId="77777777" w:rsidR="00870139" w:rsidRPr="00165069" w:rsidRDefault="00870139" w:rsidP="00C403A8">
            <w:pPr>
              <w:pStyle w:val="rowtabella0"/>
              <w:jc w:val="center"/>
              <w:rPr>
                <w:color w:val="002060"/>
              </w:rPr>
            </w:pPr>
            <w:r w:rsidRPr="001650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5AC54" w14:textId="77777777" w:rsidR="00870139" w:rsidRPr="00165069" w:rsidRDefault="00870139" w:rsidP="00C403A8">
            <w:pPr>
              <w:pStyle w:val="rowtabella0"/>
              <w:jc w:val="center"/>
              <w:rPr>
                <w:color w:val="002060"/>
              </w:rPr>
            </w:pPr>
            <w:r w:rsidRPr="0016506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0C8EA" w14:textId="77777777" w:rsidR="00870139" w:rsidRPr="00165069" w:rsidRDefault="00870139" w:rsidP="00C403A8">
            <w:pPr>
              <w:pStyle w:val="rowtabella0"/>
              <w:jc w:val="center"/>
              <w:rPr>
                <w:color w:val="002060"/>
              </w:rPr>
            </w:pPr>
            <w:r w:rsidRPr="001650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88DE7" w14:textId="77777777" w:rsidR="00870139" w:rsidRPr="00165069" w:rsidRDefault="00870139" w:rsidP="00C403A8">
            <w:pPr>
              <w:pStyle w:val="rowtabella0"/>
              <w:jc w:val="center"/>
              <w:rPr>
                <w:color w:val="002060"/>
              </w:rPr>
            </w:pPr>
            <w:r w:rsidRPr="00165069">
              <w:rPr>
                <w:color w:val="002060"/>
              </w:rPr>
              <w:t>0</w:t>
            </w:r>
          </w:p>
        </w:tc>
      </w:tr>
      <w:tr w:rsidR="00870139" w:rsidRPr="00165069" w14:paraId="212D1E92" w14:textId="77777777" w:rsidTr="00C403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E9C179" w14:textId="77777777" w:rsidR="00870139" w:rsidRPr="00165069" w:rsidRDefault="00870139" w:rsidP="00C403A8">
            <w:pPr>
              <w:pStyle w:val="rowtabella0"/>
              <w:rPr>
                <w:color w:val="002060"/>
              </w:rPr>
            </w:pPr>
            <w:r w:rsidRPr="00165069">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FF474" w14:textId="77777777" w:rsidR="00870139" w:rsidRPr="00165069" w:rsidRDefault="00870139" w:rsidP="00C403A8">
            <w:pPr>
              <w:pStyle w:val="rowtabella0"/>
              <w:jc w:val="center"/>
              <w:rPr>
                <w:color w:val="002060"/>
              </w:rPr>
            </w:pPr>
            <w:r w:rsidRPr="001650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1FA81" w14:textId="77777777" w:rsidR="00870139" w:rsidRPr="00165069" w:rsidRDefault="00870139" w:rsidP="00C403A8">
            <w:pPr>
              <w:pStyle w:val="rowtabella0"/>
              <w:jc w:val="center"/>
              <w:rPr>
                <w:color w:val="002060"/>
              </w:rPr>
            </w:pPr>
            <w:r w:rsidRPr="001650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41B14" w14:textId="77777777" w:rsidR="00870139" w:rsidRPr="00165069" w:rsidRDefault="00870139" w:rsidP="00C403A8">
            <w:pPr>
              <w:pStyle w:val="rowtabella0"/>
              <w:jc w:val="center"/>
              <w:rPr>
                <w:color w:val="002060"/>
              </w:rPr>
            </w:pPr>
            <w:r w:rsidRPr="001650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F9D89" w14:textId="77777777" w:rsidR="00870139" w:rsidRPr="00165069" w:rsidRDefault="00870139" w:rsidP="00C403A8">
            <w:pPr>
              <w:pStyle w:val="rowtabella0"/>
              <w:jc w:val="center"/>
              <w:rPr>
                <w:color w:val="002060"/>
              </w:rPr>
            </w:pPr>
            <w:r w:rsidRPr="001650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B97B6" w14:textId="77777777" w:rsidR="00870139" w:rsidRPr="00165069" w:rsidRDefault="00870139" w:rsidP="00C403A8">
            <w:pPr>
              <w:pStyle w:val="rowtabella0"/>
              <w:jc w:val="center"/>
              <w:rPr>
                <w:color w:val="002060"/>
              </w:rPr>
            </w:pPr>
            <w:r w:rsidRPr="001650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82690" w14:textId="77777777" w:rsidR="00870139" w:rsidRPr="00165069" w:rsidRDefault="00870139" w:rsidP="00C403A8">
            <w:pPr>
              <w:pStyle w:val="rowtabella0"/>
              <w:jc w:val="center"/>
              <w:rPr>
                <w:color w:val="002060"/>
              </w:rPr>
            </w:pPr>
            <w:r w:rsidRPr="0016506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C4F7D" w14:textId="77777777" w:rsidR="00870139" w:rsidRPr="00165069" w:rsidRDefault="00870139" w:rsidP="00C403A8">
            <w:pPr>
              <w:pStyle w:val="rowtabella0"/>
              <w:jc w:val="center"/>
              <w:rPr>
                <w:color w:val="002060"/>
              </w:rPr>
            </w:pPr>
            <w:r w:rsidRPr="0016506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2148C" w14:textId="77777777" w:rsidR="00870139" w:rsidRPr="00165069" w:rsidRDefault="00870139" w:rsidP="00C403A8">
            <w:pPr>
              <w:pStyle w:val="rowtabella0"/>
              <w:jc w:val="center"/>
              <w:rPr>
                <w:color w:val="002060"/>
              </w:rPr>
            </w:pPr>
            <w:r w:rsidRPr="001650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B2A29" w14:textId="77777777" w:rsidR="00870139" w:rsidRPr="00165069" w:rsidRDefault="00870139" w:rsidP="00C403A8">
            <w:pPr>
              <w:pStyle w:val="rowtabella0"/>
              <w:jc w:val="center"/>
              <w:rPr>
                <w:color w:val="002060"/>
              </w:rPr>
            </w:pPr>
            <w:r w:rsidRPr="00165069">
              <w:rPr>
                <w:color w:val="002060"/>
              </w:rPr>
              <w:t>0</w:t>
            </w:r>
          </w:p>
        </w:tc>
      </w:tr>
      <w:tr w:rsidR="00870139" w:rsidRPr="00165069" w14:paraId="52D489D9" w14:textId="77777777" w:rsidTr="00C403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FA78F1" w14:textId="77777777" w:rsidR="00870139" w:rsidRPr="00165069" w:rsidRDefault="00870139" w:rsidP="00C403A8">
            <w:pPr>
              <w:pStyle w:val="rowtabella0"/>
              <w:rPr>
                <w:color w:val="002060"/>
              </w:rPr>
            </w:pPr>
            <w:r w:rsidRPr="00165069">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E8E57" w14:textId="77777777" w:rsidR="00870139" w:rsidRPr="00165069" w:rsidRDefault="00870139" w:rsidP="00C403A8">
            <w:pPr>
              <w:pStyle w:val="rowtabella0"/>
              <w:jc w:val="center"/>
              <w:rPr>
                <w:color w:val="002060"/>
              </w:rPr>
            </w:pPr>
            <w:r w:rsidRPr="001650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782D0" w14:textId="77777777" w:rsidR="00870139" w:rsidRPr="00165069" w:rsidRDefault="00870139" w:rsidP="00C403A8">
            <w:pPr>
              <w:pStyle w:val="rowtabella0"/>
              <w:jc w:val="center"/>
              <w:rPr>
                <w:color w:val="002060"/>
              </w:rPr>
            </w:pPr>
            <w:r w:rsidRPr="001650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22BEC" w14:textId="77777777" w:rsidR="00870139" w:rsidRPr="00165069" w:rsidRDefault="00870139" w:rsidP="00C403A8">
            <w:pPr>
              <w:pStyle w:val="rowtabella0"/>
              <w:jc w:val="center"/>
              <w:rPr>
                <w:color w:val="002060"/>
              </w:rPr>
            </w:pPr>
            <w:r w:rsidRPr="001650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BC5B8" w14:textId="77777777" w:rsidR="00870139" w:rsidRPr="00165069" w:rsidRDefault="00870139" w:rsidP="00C403A8">
            <w:pPr>
              <w:pStyle w:val="rowtabella0"/>
              <w:jc w:val="center"/>
              <w:rPr>
                <w:color w:val="002060"/>
              </w:rPr>
            </w:pPr>
            <w:r w:rsidRPr="001650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CD42C" w14:textId="77777777" w:rsidR="00870139" w:rsidRPr="00165069" w:rsidRDefault="00870139" w:rsidP="00C403A8">
            <w:pPr>
              <w:pStyle w:val="rowtabella0"/>
              <w:jc w:val="center"/>
              <w:rPr>
                <w:color w:val="002060"/>
              </w:rPr>
            </w:pPr>
            <w:r w:rsidRPr="001650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47BE4" w14:textId="77777777" w:rsidR="00870139" w:rsidRPr="00165069" w:rsidRDefault="00870139" w:rsidP="00C403A8">
            <w:pPr>
              <w:pStyle w:val="rowtabella0"/>
              <w:jc w:val="center"/>
              <w:rPr>
                <w:color w:val="002060"/>
              </w:rPr>
            </w:pPr>
            <w:r w:rsidRPr="0016506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1C6D9" w14:textId="77777777" w:rsidR="00870139" w:rsidRPr="00165069" w:rsidRDefault="00870139" w:rsidP="00C403A8">
            <w:pPr>
              <w:pStyle w:val="rowtabella0"/>
              <w:jc w:val="center"/>
              <w:rPr>
                <w:color w:val="002060"/>
              </w:rPr>
            </w:pPr>
            <w:r w:rsidRPr="0016506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657B0" w14:textId="77777777" w:rsidR="00870139" w:rsidRPr="00165069" w:rsidRDefault="00870139" w:rsidP="00C403A8">
            <w:pPr>
              <w:pStyle w:val="rowtabella0"/>
              <w:jc w:val="center"/>
              <w:rPr>
                <w:color w:val="002060"/>
              </w:rPr>
            </w:pPr>
            <w:r w:rsidRPr="001650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EC125" w14:textId="77777777" w:rsidR="00870139" w:rsidRPr="00165069" w:rsidRDefault="00870139" w:rsidP="00C403A8">
            <w:pPr>
              <w:pStyle w:val="rowtabella0"/>
              <w:jc w:val="center"/>
              <w:rPr>
                <w:color w:val="002060"/>
              </w:rPr>
            </w:pPr>
            <w:r w:rsidRPr="00165069">
              <w:rPr>
                <w:color w:val="002060"/>
              </w:rPr>
              <w:t>0</w:t>
            </w:r>
          </w:p>
        </w:tc>
      </w:tr>
      <w:tr w:rsidR="00870139" w:rsidRPr="00165069" w14:paraId="1CE8D429" w14:textId="77777777" w:rsidTr="00C403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B928C4" w14:textId="77777777" w:rsidR="00870139" w:rsidRPr="00165069" w:rsidRDefault="00870139" w:rsidP="00C403A8">
            <w:pPr>
              <w:pStyle w:val="rowtabella0"/>
              <w:rPr>
                <w:color w:val="002060"/>
              </w:rPr>
            </w:pPr>
            <w:r w:rsidRPr="00165069">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DC65C" w14:textId="77777777" w:rsidR="00870139" w:rsidRPr="00165069" w:rsidRDefault="00870139" w:rsidP="00C403A8">
            <w:pPr>
              <w:pStyle w:val="rowtabella0"/>
              <w:jc w:val="center"/>
              <w:rPr>
                <w:color w:val="002060"/>
              </w:rPr>
            </w:pPr>
            <w:r w:rsidRPr="001650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FAB7D" w14:textId="77777777" w:rsidR="00870139" w:rsidRPr="00165069" w:rsidRDefault="00870139" w:rsidP="00C403A8">
            <w:pPr>
              <w:pStyle w:val="rowtabella0"/>
              <w:jc w:val="center"/>
              <w:rPr>
                <w:color w:val="002060"/>
              </w:rPr>
            </w:pPr>
            <w:r w:rsidRPr="001650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29BC0" w14:textId="77777777" w:rsidR="00870139" w:rsidRPr="00165069" w:rsidRDefault="00870139" w:rsidP="00C403A8">
            <w:pPr>
              <w:pStyle w:val="rowtabella0"/>
              <w:jc w:val="center"/>
              <w:rPr>
                <w:color w:val="002060"/>
              </w:rPr>
            </w:pPr>
            <w:r w:rsidRPr="001650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DD737" w14:textId="77777777" w:rsidR="00870139" w:rsidRPr="00165069" w:rsidRDefault="00870139" w:rsidP="00C403A8">
            <w:pPr>
              <w:pStyle w:val="rowtabella0"/>
              <w:jc w:val="center"/>
              <w:rPr>
                <w:color w:val="002060"/>
              </w:rPr>
            </w:pPr>
            <w:r w:rsidRPr="001650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610E1" w14:textId="77777777" w:rsidR="00870139" w:rsidRPr="00165069" w:rsidRDefault="00870139" w:rsidP="00C403A8">
            <w:pPr>
              <w:pStyle w:val="rowtabella0"/>
              <w:jc w:val="center"/>
              <w:rPr>
                <w:color w:val="002060"/>
              </w:rPr>
            </w:pPr>
            <w:r w:rsidRPr="001650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24E8D" w14:textId="77777777" w:rsidR="00870139" w:rsidRPr="00165069" w:rsidRDefault="00870139" w:rsidP="00C403A8">
            <w:pPr>
              <w:pStyle w:val="rowtabella0"/>
              <w:jc w:val="center"/>
              <w:rPr>
                <w:color w:val="002060"/>
              </w:rPr>
            </w:pPr>
            <w:r w:rsidRPr="0016506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C28C9" w14:textId="77777777" w:rsidR="00870139" w:rsidRPr="00165069" w:rsidRDefault="00870139" w:rsidP="00C403A8">
            <w:pPr>
              <w:pStyle w:val="rowtabella0"/>
              <w:jc w:val="center"/>
              <w:rPr>
                <w:color w:val="002060"/>
              </w:rPr>
            </w:pPr>
            <w:r w:rsidRPr="0016506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59A00" w14:textId="77777777" w:rsidR="00870139" w:rsidRPr="00165069" w:rsidRDefault="00870139" w:rsidP="00C403A8">
            <w:pPr>
              <w:pStyle w:val="rowtabella0"/>
              <w:jc w:val="center"/>
              <w:rPr>
                <w:color w:val="002060"/>
              </w:rPr>
            </w:pPr>
            <w:r w:rsidRPr="001650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1C53E" w14:textId="77777777" w:rsidR="00870139" w:rsidRPr="00165069" w:rsidRDefault="00870139" w:rsidP="00C403A8">
            <w:pPr>
              <w:pStyle w:val="rowtabella0"/>
              <w:jc w:val="center"/>
              <w:rPr>
                <w:color w:val="002060"/>
              </w:rPr>
            </w:pPr>
            <w:r w:rsidRPr="00165069">
              <w:rPr>
                <w:color w:val="002060"/>
              </w:rPr>
              <w:t>0</w:t>
            </w:r>
          </w:p>
        </w:tc>
      </w:tr>
      <w:tr w:rsidR="00870139" w:rsidRPr="00165069" w14:paraId="0FEE4F5D" w14:textId="77777777" w:rsidTr="00C403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1FED75" w14:textId="77777777" w:rsidR="00870139" w:rsidRPr="00165069" w:rsidRDefault="00870139" w:rsidP="00C403A8">
            <w:pPr>
              <w:pStyle w:val="rowtabella0"/>
              <w:rPr>
                <w:color w:val="002060"/>
              </w:rPr>
            </w:pPr>
            <w:r w:rsidRPr="00165069">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55CB4" w14:textId="77777777" w:rsidR="00870139" w:rsidRPr="00165069" w:rsidRDefault="00870139" w:rsidP="00C403A8">
            <w:pPr>
              <w:pStyle w:val="rowtabella0"/>
              <w:jc w:val="center"/>
              <w:rPr>
                <w:color w:val="002060"/>
              </w:rPr>
            </w:pPr>
            <w:r w:rsidRPr="001650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20589" w14:textId="77777777" w:rsidR="00870139" w:rsidRPr="00165069" w:rsidRDefault="00870139" w:rsidP="00C403A8">
            <w:pPr>
              <w:pStyle w:val="rowtabella0"/>
              <w:jc w:val="center"/>
              <w:rPr>
                <w:color w:val="002060"/>
              </w:rPr>
            </w:pPr>
            <w:r w:rsidRPr="001650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B2FB1" w14:textId="77777777" w:rsidR="00870139" w:rsidRPr="00165069" w:rsidRDefault="00870139" w:rsidP="00C403A8">
            <w:pPr>
              <w:pStyle w:val="rowtabella0"/>
              <w:jc w:val="center"/>
              <w:rPr>
                <w:color w:val="002060"/>
              </w:rPr>
            </w:pPr>
            <w:r w:rsidRPr="001650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15864" w14:textId="77777777" w:rsidR="00870139" w:rsidRPr="00165069" w:rsidRDefault="00870139" w:rsidP="00C403A8">
            <w:pPr>
              <w:pStyle w:val="rowtabella0"/>
              <w:jc w:val="center"/>
              <w:rPr>
                <w:color w:val="002060"/>
              </w:rPr>
            </w:pPr>
            <w:r w:rsidRPr="001650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8CBEC" w14:textId="77777777" w:rsidR="00870139" w:rsidRPr="00165069" w:rsidRDefault="00870139" w:rsidP="00C403A8">
            <w:pPr>
              <w:pStyle w:val="rowtabella0"/>
              <w:jc w:val="center"/>
              <w:rPr>
                <w:color w:val="002060"/>
              </w:rPr>
            </w:pPr>
            <w:r w:rsidRPr="001650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3DD2C" w14:textId="77777777" w:rsidR="00870139" w:rsidRPr="00165069" w:rsidRDefault="00870139" w:rsidP="00C403A8">
            <w:pPr>
              <w:pStyle w:val="rowtabella0"/>
              <w:jc w:val="center"/>
              <w:rPr>
                <w:color w:val="002060"/>
              </w:rPr>
            </w:pPr>
            <w:r w:rsidRPr="0016506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8C2EA" w14:textId="77777777" w:rsidR="00870139" w:rsidRPr="00165069" w:rsidRDefault="00870139" w:rsidP="00C403A8">
            <w:pPr>
              <w:pStyle w:val="rowtabella0"/>
              <w:jc w:val="center"/>
              <w:rPr>
                <w:color w:val="002060"/>
              </w:rPr>
            </w:pPr>
            <w:r w:rsidRPr="0016506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A745C" w14:textId="77777777" w:rsidR="00870139" w:rsidRPr="00165069" w:rsidRDefault="00870139" w:rsidP="00C403A8">
            <w:pPr>
              <w:pStyle w:val="rowtabella0"/>
              <w:jc w:val="center"/>
              <w:rPr>
                <w:color w:val="002060"/>
              </w:rPr>
            </w:pPr>
            <w:r w:rsidRPr="001650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EAFE2" w14:textId="77777777" w:rsidR="00870139" w:rsidRPr="00165069" w:rsidRDefault="00870139" w:rsidP="00C403A8">
            <w:pPr>
              <w:pStyle w:val="rowtabella0"/>
              <w:jc w:val="center"/>
              <w:rPr>
                <w:color w:val="002060"/>
              </w:rPr>
            </w:pPr>
            <w:r w:rsidRPr="00165069">
              <w:rPr>
                <w:color w:val="002060"/>
              </w:rPr>
              <w:t>0</w:t>
            </w:r>
          </w:p>
        </w:tc>
      </w:tr>
      <w:tr w:rsidR="00870139" w:rsidRPr="00165069" w14:paraId="6F76132D" w14:textId="77777777" w:rsidTr="00C403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676998" w14:textId="77777777" w:rsidR="00870139" w:rsidRPr="00165069" w:rsidRDefault="00870139" w:rsidP="00C403A8">
            <w:pPr>
              <w:pStyle w:val="rowtabella0"/>
              <w:rPr>
                <w:color w:val="002060"/>
              </w:rPr>
            </w:pPr>
            <w:r w:rsidRPr="00165069">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AB8A5" w14:textId="77777777" w:rsidR="00870139" w:rsidRPr="00165069" w:rsidRDefault="00870139" w:rsidP="00C403A8">
            <w:pPr>
              <w:pStyle w:val="rowtabella0"/>
              <w:jc w:val="center"/>
              <w:rPr>
                <w:color w:val="002060"/>
              </w:rPr>
            </w:pPr>
            <w:r w:rsidRPr="001650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A7646" w14:textId="77777777" w:rsidR="00870139" w:rsidRPr="00165069" w:rsidRDefault="00870139" w:rsidP="00C403A8">
            <w:pPr>
              <w:pStyle w:val="rowtabella0"/>
              <w:jc w:val="center"/>
              <w:rPr>
                <w:color w:val="002060"/>
              </w:rPr>
            </w:pPr>
            <w:r w:rsidRPr="001650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81738" w14:textId="77777777" w:rsidR="00870139" w:rsidRPr="00165069" w:rsidRDefault="00870139" w:rsidP="00C403A8">
            <w:pPr>
              <w:pStyle w:val="rowtabella0"/>
              <w:jc w:val="center"/>
              <w:rPr>
                <w:color w:val="002060"/>
              </w:rPr>
            </w:pPr>
            <w:r w:rsidRPr="001650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FBD98" w14:textId="77777777" w:rsidR="00870139" w:rsidRPr="00165069" w:rsidRDefault="00870139" w:rsidP="00C403A8">
            <w:pPr>
              <w:pStyle w:val="rowtabella0"/>
              <w:jc w:val="center"/>
              <w:rPr>
                <w:color w:val="002060"/>
              </w:rPr>
            </w:pPr>
            <w:r w:rsidRPr="001650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972F8" w14:textId="77777777" w:rsidR="00870139" w:rsidRPr="00165069" w:rsidRDefault="00870139" w:rsidP="00C403A8">
            <w:pPr>
              <w:pStyle w:val="rowtabella0"/>
              <w:jc w:val="center"/>
              <w:rPr>
                <w:color w:val="002060"/>
              </w:rPr>
            </w:pPr>
            <w:r w:rsidRPr="0016506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C6C96" w14:textId="77777777" w:rsidR="00870139" w:rsidRPr="00165069" w:rsidRDefault="00870139" w:rsidP="00C403A8">
            <w:pPr>
              <w:pStyle w:val="rowtabella0"/>
              <w:jc w:val="center"/>
              <w:rPr>
                <w:color w:val="002060"/>
              </w:rPr>
            </w:pPr>
            <w:r w:rsidRPr="0016506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E7DD3" w14:textId="77777777" w:rsidR="00870139" w:rsidRPr="00165069" w:rsidRDefault="00870139" w:rsidP="00C403A8">
            <w:pPr>
              <w:pStyle w:val="rowtabella0"/>
              <w:jc w:val="center"/>
              <w:rPr>
                <w:color w:val="002060"/>
              </w:rPr>
            </w:pPr>
            <w:r w:rsidRPr="0016506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DDE7F" w14:textId="77777777" w:rsidR="00870139" w:rsidRPr="00165069" w:rsidRDefault="00870139" w:rsidP="00C403A8">
            <w:pPr>
              <w:pStyle w:val="rowtabella0"/>
              <w:jc w:val="center"/>
              <w:rPr>
                <w:color w:val="002060"/>
              </w:rPr>
            </w:pPr>
            <w:r w:rsidRPr="001650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D759E" w14:textId="77777777" w:rsidR="00870139" w:rsidRPr="00165069" w:rsidRDefault="00870139" w:rsidP="00C403A8">
            <w:pPr>
              <w:pStyle w:val="rowtabella0"/>
              <w:jc w:val="center"/>
              <w:rPr>
                <w:color w:val="002060"/>
              </w:rPr>
            </w:pPr>
            <w:r w:rsidRPr="00165069">
              <w:rPr>
                <w:color w:val="002060"/>
              </w:rPr>
              <w:t>0</w:t>
            </w:r>
          </w:p>
        </w:tc>
      </w:tr>
      <w:tr w:rsidR="00870139" w:rsidRPr="00165069" w14:paraId="4778C0F8" w14:textId="77777777" w:rsidTr="00C403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CA8B07" w14:textId="77777777" w:rsidR="00870139" w:rsidRPr="00165069" w:rsidRDefault="00870139" w:rsidP="00C403A8">
            <w:pPr>
              <w:pStyle w:val="rowtabella0"/>
              <w:rPr>
                <w:color w:val="002060"/>
              </w:rPr>
            </w:pPr>
            <w:r w:rsidRPr="00165069">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451C0" w14:textId="77777777" w:rsidR="00870139" w:rsidRPr="00165069" w:rsidRDefault="00870139" w:rsidP="00C403A8">
            <w:pPr>
              <w:pStyle w:val="rowtabella0"/>
              <w:jc w:val="center"/>
              <w:rPr>
                <w:color w:val="002060"/>
              </w:rPr>
            </w:pPr>
            <w:r w:rsidRPr="001650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11428" w14:textId="77777777" w:rsidR="00870139" w:rsidRPr="00165069" w:rsidRDefault="00870139" w:rsidP="00C403A8">
            <w:pPr>
              <w:pStyle w:val="rowtabella0"/>
              <w:jc w:val="center"/>
              <w:rPr>
                <w:color w:val="002060"/>
              </w:rPr>
            </w:pPr>
            <w:r w:rsidRPr="001650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F2177" w14:textId="77777777" w:rsidR="00870139" w:rsidRPr="00165069" w:rsidRDefault="00870139" w:rsidP="00C403A8">
            <w:pPr>
              <w:pStyle w:val="rowtabella0"/>
              <w:jc w:val="center"/>
              <w:rPr>
                <w:color w:val="002060"/>
              </w:rPr>
            </w:pPr>
            <w:r w:rsidRPr="001650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3B164" w14:textId="77777777" w:rsidR="00870139" w:rsidRPr="00165069" w:rsidRDefault="00870139" w:rsidP="00C403A8">
            <w:pPr>
              <w:pStyle w:val="rowtabella0"/>
              <w:jc w:val="center"/>
              <w:rPr>
                <w:color w:val="002060"/>
              </w:rPr>
            </w:pPr>
            <w:r w:rsidRPr="001650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91707" w14:textId="77777777" w:rsidR="00870139" w:rsidRPr="00165069" w:rsidRDefault="00870139" w:rsidP="00C403A8">
            <w:pPr>
              <w:pStyle w:val="rowtabella0"/>
              <w:jc w:val="center"/>
              <w:rPr>
                <w:color w:val="002060"/>
              </w:rPr>
            </w:pPr>
            <w:r w:rsidRPr="001650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54F3E" w14:textId="77777777" w:rsidR="00870139" w:rsidRPr="00165069" w:rsidRDefault="00870139" w:rsidP="00C403A8">
            <w:pPr>
              <w:pStyle w:val="rowtabella0"/>
              <w:jc w:val="center"/>
              <w:rPr>
                <w:color w:val="002060"/>
              </w:rPr>
            </w:pPr>
            <w:r w:rsidRPr="0016506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DE65A" w14:textId="77777777" w:rsidR="00870139" w:rsidRPr="00165069" w:rsidRDefault="00870139" w:rsidP="00C403A8">
            <w:pPr>
              <w:pStyle w:val="rowtabella0"/>
              <w:jc w:val="center"/>
              <w:rPr>
                <w:color w:val="002060"/>
              </w:rPr>
            </w:pPr>
            <w:r w:rsidRPr="0016506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AC298" w14:textId="77777777" w:rsidR="00870139" w:rsidRPr="00165069" w:rsidRDefault="00870139" w:rsidP="00C403A8">
            <w:pPr>
              <w:pStyle w:val="rowtabella0"/>
              <w:jc w:val="center"/>
              <w:rPr>
                <w:color w:val="002060"/>
              </w:rPr>
            </w:pPr>
            <w:r w:rsidRPr="0016506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80807" w14:textId="77777777" w:rsidR="00870139" w:rsidRPr="00165069" w:rsidRDefault="00870139" w:rsidP="00C403A8">
            <w:pPr>
              <w:pStyle w:val="rowtabella0"/>
              <w:jc w:val="center"/>
              <w:rPr>
                <w:color w:val="002060"/>
              </w:rPr>
            </w:pPr>
            <w:r w:rsidRPr="00165069">
              <w:rPr>
                <w:color w:val="002060"/>
              </w:rPr>
              <w:t>0</w:t>
            </w:r>
          </w:p>
        </w:tc>
      </w:tr>
      <w:tr w:rsidR="00870139" w:rsidRPr="00165069" w14:paraId="66176737" w14:textId="77777777" w:rsidTr="00C403A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8FCE6B" w14:textId="77777777" w:rsidR="00870139" w:rsidRPr="00165069" w:rsidRDefault="00870139" w:rsidP="00C403A8">
            <w:pPr>
              <w:pStyle w:val="rowtabella0"/>
              <w:rPr>
                <w:color w:val="002060"/>
                <w:lang w:val="es-ES"/>
              </w:rPr>
            </w:pPr>
            <w:r w:rsidRPr="00165069">
              <w:rPr>
                <w:color w:val="002060"/>
                <w:lang w:val="es-ES"/>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EE763" w14:textId="77777777" w:rsidR="00870139" w:rsidRPr="00165069" w:rsidRDefault="00870139" w:rsidP="00C403A8">
            <w:pPr>
              <w:pStyle w:val="rowtabella0"/>
              <w:jc w:val="center"/>
              <w:rPr>
                <w:color w:val="002060"/>
              </w:rPr>
            </w:pPr>
            <w:r w:rsidRPr="001650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FBF5F" w14:textId="77777777" w:rsidR="00870139" w:rsidRPr="00165069" w:rsidRDefault="00870139" w:rsidP="00C403A8">
            <w:pPr>
              <w:pStyle w:val="rowtabella0"/>
              <w:jc w:val="center"/>
              <w:rPr>
                <w:color w:val="002060"/>
              </w:rPr>
            </w:pPr>
            <w:r w:rsidRPr="001650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D6379" w14:textId="77777777" w:rsidR="00870139" w:rsidRPr="00165069" w:rsidRDefault="00870139" w:rsidP="00C403A8">
            <w:pPr>
              <w:pStyle w:val="rowtabella0"/>
              <w:jc w:val="center"/>
              <w:rPr>
                <w:color w:val="002060"/>
              </w:rPr>
            </w:pPr>
            <w:r w:rsidRPr="001650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DE922" w14:textId="77777777" w:rsidR="00870139" w:rsidRPr="00165069" w:rsidRDefault="00870139" w:rsidP="00C403A8">
            <w:pPr>
              <w:pStyle w:val="rowtabella0"/>
              <w:jc w:val="center"/>
              <w:rPr>
                <w:color w:val="002060"/>
              </w:rPr>
            </w:pPr>
            <w:r w:rsidRPr="001650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589F8" w14:textId="77777777" w:rsidR="00870139" w:rsidRPr="00165069" w:rsidRDefault="00870139" w:rsidP="00C403A8">
            <w:pPr>
              <w:pStyle w:val="rowtabella0"/>
              <w:jc w:val="center"/>
              <w:rPr>
                <w:color w:val="002060"/>
              </w:rPr>
            </w:pPr>
            <w:r w:rsidRPr="001650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AAB4C" w14:textId="77777777" w:rsidR="00870139" w:rsidRPr="00165069" w:rsidRDefault="00870139" w:rsidP="00C403A8">
            <w:pPr>
              <w:pStyle w:val="rowtabella0"/>
              <w:jc w:val="center"/>
              <w:rPr>
                <w:color w:val="002060"/>
              </w:rPr>
            </w:pPr>
            <w:r w:rsidRPr="0016506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A6DA6" w14:textId="77777777" w:rsidR="00870139" w:rsidRPr="00165069" w:rsidRDefault="00870139" w:rsidP="00C403A8">
            <w:pPr>
              <w:pStyle w:val="rowtabella0"/>
              <w:jc w:val="center"/>
              <w:rPr>
                <w:color w:val="002060"/>
              </w:rPr>
            </w:pPr>
            <w:r w:rsidRPr="0016506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D2BE2" w14:textId="77777777" w:rsidR="00870139" w:rsidRPr="00165069" w:rsidRDefault="00870139" w:rsidP="00C403A8">
            <w:pPr>
              <w:pStyle w:val="rowtabella0"/>
              <w:jc w:val="center"/>
              <w:rPr>
                <w:color w:val="002060"/>
              </w:rPr>
            </w:pPr>
            <w:r w:rsidRPr="0016506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947E2" w14:textId="77777777" w:rsidR="00870139" w:rsidRPr="00165069" w:rsidRDefault="00870139" w:rsidP="00C403A8">
            <w:pPr>
              <w:pStyle w:val="rowtabella0"/>
              <w:jc w:val="center"/>
              <w:rPr>
                <w:color w:val="002060"/>
              </w:rPr>
            </w:pPr>
            <w:r w:rsidRPr="00165069">
              <w:rPr>
                <w:color w:val="002060"/>
              </w:rPr>
              <w:t>0</w:t>
            </w:r>
          </w:p>
        </w:tc>
      </w:tr>
      <w:tr w:rsidR="00870139" w:rsidRPr="00165069" w14:paraId="675DEBF0" w14:textId="77777777" w:rsidTr="00C403A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DF9913" w14:textId="77777777" w:rsidR="00870139" w:rsidRPr="00165069" w:rsidRDefault="00870139" w:rsidP="00C403A8">
            <w:pPr>
              <w:pStyle w:val="rowtabella0"/>
              <w:rPr>
                <w:color w:val="002060"/>
              </w:rPr>
            </w:pPr>
            <w:r w:rsidRPr="00165069">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03D8D" w14:textId="77777777" w:rsidR="00870139" w:rsidRPr="00165069" w:rsidRDefault="00870139" w:rsidP="00C403A8">
            <w:pPr>
              <w:pStyle w:val="rowtabella0"/>
              <w:jc w:val="center"/>
              <w:rPr>
                <w:color w:val="002060"/>
              </w:rPr>
            </w:pPr>
            <w:r w:rsidRPr="001650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62749" w14:textId="77777777" w:rsidR="00870139" w:rsidRPr="00165069" w:rsidRDefault="00870139" w:rsidP="00C403A8">
            <w:pPr>
              <w:pStyle w:val="rowtabella0"/>
              <w:jc w:val="center"/>
              <w:rPr>
                <w:color w:val="002060"/>
              </w:rPr>
            </w:pPr>
            <w:r w:rsidRPr="001650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DE5EC" w14:textId="77777777" w:rsidR="00870139" w:rsidRPr="00165069" w:rsidRDefault="00870139" w:rsidP="00C403A8">
            <w:pPr>
              <w:pStyle w:val="rowtabella0"/>
              <w:jc w:val="center"/>
              <w:rPr>
                <w:color w:val="002060"/>
              </w:rPr>
            </w:pPr>
            <w:r w:rsidRPr="001650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A76BC" w14:textId="77777777" w:rsidR="00870139" w:rsidRPr="00165069" w:rsidRDefault="00870139" w:rsidP="00C403A8">
            <w:pPr>
              <w:pStyle w:val="rowtabella0"/>
              <w:jc w:val="center"/>
              <w:rPr>
                <w:color w:val="002060"/>
              </w:rPr>
            </w:pPr>
            <w:r w:rsidRPr="0016506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9E8A1" w14:textId="77777777" w:rsidR="00870139" w:rsidRPr="00165069" w:rsidRDefault="00870139" w:rsidP="00C403A8">
            <w:pPr>
              <w:pStyle w:val="rowtabella0"/>
              <w:jc w:val="center"/>
              <w:rPr>
                <w:color w:val="002060"/>
              </w:rPr>
            </w:pPr>
            <w:r w:rsidRPr="0016506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E5CA1" w14:textId="77777777" w:rsidR="00870139" w:rsidRPr="00165069" w:rsidRDefault="00870139" w:rsidP="00C403A8">
            <w:pPr>
              <w:pStyle w:val="rowtabella0"/>
              <w:jc w:val="center"/>
              <w:rPr>
                <w:color w:val="002060"/>
              </w:rPr>
            </w:pPr>
            <w:r w:rsidRPr="0016506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454F1" w14:textId="77777777" w:rsidR="00870139" w:rsidRPr="00165069" w:rsidRDefault="00870139" w:rsidP="00C403A8">
            <w:pPr>
              <w:pStyle w:val="rowtabella0"/>
              <w:jc w:val="center"/>
              <w:rPr>
                <w:color w:val="002060"/>
              </w:rPr>
            </w:pPr>
            <w:r w:rsidRPr="0016506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B9431" w14:textId="77777777" w:rsidR="00870139" w:rsidRPr="00165069" w:rsidRDefault="00870139" w:rsidP="00C403A8">
            <w:pPr>
              <w:pStyle w:val="rowtabella0"/>
              <w:jc w:val="center"/>
              <w:rPr>
                <w:color w:val="002060"/>
              </w:rPr>
            </w:pPr>
            <w:r w:rsidRPr="0016506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0F258" w14:textId="77777777" w:rsidR="00870139" w:rsidRPr="00165069" w:rsidRDefault="00870139" w:rsidP="00C403A8">
            <w:pPr>
              <w:pStyle w:val="rowtabella0"/>
              <w:jc w:val="center"/>
              <w:rPr>
                <w:color w:val="002060"/>
              </w:rPr>
            </w:pPr>
            <w:r w:rsidRPr="00165069">
              <w:rPr>
                <w:color w:val="002060"/>
              </w:rPr>
              <w:t>0</w:t>
            </w:r>
          </w:p>
        </w:tc>
      </w:tr>
    </w:tbl>
    <w:p w14:paraId="19314B74" w14:textId="77777777" w:rsidR="00870139" w:rsidRDefault="00870139" w:rsidP="00870139">
      <w:pPr>
        <w:pStyle w:val="breakline"/>
        <w:rPr>
          <w:color w:val="002060"/>
        </w:rPr>
      </w:pPr>
    </w:p>
    <w:p w14:paraId="13285EE2" w14:textId="77777777" w:rsidR="00870139" w:rsidRPr="00165069" w:rsidRDefault="00870139" w:rsidP="00870139">
      <w:pPr>
        <w:pStyle w:val="titoloprinc0"/>
        <w:rPr>
          <w:color w:val="002060"/>
        </w:rPr>
      </w:pPr>
      <w:r>
        <w:rPr>
          <w:color w:val="002060"/>
        </w:rPr>
        <w:t>PROGRAMMA GARE</w:t>
      </w:r>
    </w:p>
    <w:p w14:paraId="0ECCD15B" w14:textId="77777777" w:rsidR="00870139" w:rsidRDefault="00870139" w:rsidP="00870139">
      <w:pPr>
        <w:pStyle w:val="breakline"/>
        <w:rPr>
          <w:rFonts w:eastAsiaTheme="minorEastAsia"/>
          <w:color w:val="002060"/>
        </w:rPr>
      </w:pPr>
    </w:p>
    <w:p w14:paraId="6BD4E66F" w14:textId="77777777" w:rsidR="00484F75" w:rsidRPr="004C0006" w:rsidRDefault="00484F75" w:rsidP="00484F75">
      <w:pPr>
        <w:pStyle w:val="sottotitolocampionato10"/>
        <w:rPr>
          <w:color w:val="002060"/>
        </w:rPr>
      </w:pPr>
      <w:r w:rsidRPr="004C0006">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6"/>
        <w:gridCol w:w="385"/>
        <w:gridCol w:w="898"/>
        <w:gridCol w:w="1191"/>
        <w:gridCol w:w="1555"/>
        <w:gridCol w:w="1546"/>
      </w:tblGrid>
      <w:tr w:rsidR="00484F75" w:rsidRPr="004C0006" w14:paraId="30B664DD"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9928A8" w14:textId="77777777" w:rsidR="00484F75" w:rsidRPr="004C0006" w:rsidRDefault="00484F75" w:rsidP="00C403A8">
            <w:pPr>
              <w:pStyle w:val="headertabella0"/>
              <w:rPr>
                <w:color w:val="002060"/>
              </w:rPr>
            </w:pPr>
            <w:r w:rsidRPr="004C000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B9AA72" w14:textId="77777777" w:rsidR="00484F75" w:rsidRPr="004C0006" w:rsidRDefault="00484F75" w:rsidP="00C403A8">
            <w:pPr>
              <w:pStyle w:val="headertabella0"/>
              <w:rPr>
                <w:color w:val="002060"/>
              </w:rPr>
            </w:pPr>
            <w:r w:rsidRPr="004C000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CCA318" w14:textId="77777777" w:rsidR="00484F75" w:rsidRPr="004C0006" w:rsidRDefault="00484F75" w:rsidP="00C403A8">
            <w:pPr>
              <w:pStyle w:val="headertabella0"/>
              <w:rPr>
                <w:color w:val="002060"/>
              </w:rPr>
            </w:pPr>
            <w:r w:rsidRPr="004C000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9994BA" w14:textId="77777777" w:rsidR="00484F75" w:rsidRPr="004C0006" w:rsidRDefault="00484F75" w:rsidP="00C403A8">
            <w:pPr>
              <w:pStyle w:val="headertabella0"/>
              <w:rPr>
                <w:color w:val="002060"/>
              </w:rPr>
            </w:pPr>
            <w:r w:rsidRPr="004C000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EB8893" w14:textId="77777777" w:rsidR="00484F75" w:rsidRPr="004C0006" w:rsidRDefault="00484F75" w:rsidP="00C403A8">
            <w:pPr>
              <w:pStyle w:val="headertabella0"/>
              <w:rPr>
                <w:color w:val="002060"/>
              </w:rPr>
            </w:pPr>
            <w:r w:rsidRPr="004C000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E3438C" w14:textId="77777777" w:rsidR="00484F75" w:rsidRPr="004C0006" w:rsidRDefault="00484F75" w:rsidP="00C403A8">
            <w:pPr>
              <w:pStyle w:val="headertabella0"/>
              <w:rPr>
                <w:color w:val="002060"/>
              </w:rPr>
            </w:pPr>
            <w:proofErr w:type="spellStart"/>
            <w:r w:rsidRPr="004C0006">
              <w:rPr>
                <w:color w:val="002060"/>
              </w:rPr>
              <w:t>Localita'</w:t>
            </w:r>
            <w:proofErr w:type="spellEnd"/>
            <w:r w:rsidRPr="004C000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A32B07" w14:textId="77777777" w:rsidR="00484F75" w:rsidRPr="004C0006" w:rsidRDefault="00484F75" w:rsidP="00C403A8">
            <w:pPr>
              <w:pStyle w:val="headertabella0"/>
              <w:rPr>
                <w:color w:val="002060"/>
              </w:rPr>
            </w:pPr>
            <w:r w:rsidRPr="004C0006">
              <w:rPr>
                <w:color w:val="002060"/>
              </w:rPr>
              <w:t>Indirizzo Impianto</w:t>
            </w:r>
          </w:p>
        </w:tc>
      </w:tr>
      <w:tr w:rsidR="00484F75" w:rsidRPr="004C0006" w14:paraId="00F3C2F4" w14:textId="77777777" w:rsidTr="00C403A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484A66" w14:textId="77777777" w:rsidR="00484F75" w:rsidRPr="004C0006" w:rsidRDefault="00484F75" w:rsidP="00C403A8">
            <w:pPr>
              <w:pStyle w:val="rowtabella0"/>
              <w:rPr>
                <w:color w:val="002060"/>
              </w:rPr>
            </w:pPr>
            <w:r w:rsidRPr="004C0006">
              <w:rPr>
                <w:color w:val="002060"/>
              </w:rPr>
              <w:t>FUTSAL CASELLE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5B1C45" w14:textId="77777777" w:rsidR="00484F75" w:rsidRPr="004C0006" w:rsidRDefault="00484F75" w:rsidP="00C403A8">
            <w:pPr>
              <w:pStyle w:val="rowtabella0"/>
              <w:rPr>
                <w:color w:val="002060"/>
              </w:rPr>
            </w:pPr>
            <w:r w:rsidRPr="004C0006">
              <w:rPr>
                <w:color w:val="002060"/>
              </w:rPr>
              <w:t>TRE TORRI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586E83" w14:textId="77777777" w:rsidR="00484F75" w:rsidRPr="004C0006" w:rsidRDefault="00484F75" w:rsidP="00C403A8">
            <w:pPr>
              <w:pStyle w:val="rowtabella0"/>
              <w:jc w:val="center"/>
              <w:rPr>
                <w:color w:val="002060"/>
              </w:rPr>
            </w:pPr>
            <w:r w:rsidRPr="004C000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948390" w14:textId="77777777" w:rsidR="00484F75" w:rsidRPr="004C0006" w:rsidRDefault="00484F75" w:rsidP="00C403A8">
            <w:pPr>
              <w:pStyle w:val="rowtabella0"/>
              <w:rPr>
                <w:color w:val="002060"/>
              </w:rPr>
            </w:pPr>
            <w:r w:rsidRPr="004C0006">
              <w:rPr>
                <w:color w:val="002060"/>
              </w:rPr>
              <w:t>29/09/2023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87FB56" w14:textId="77777777" w:rsidR="00484F75" w:rsidRPr="004C0006" w:rsidRDefault="00484F75" w:rsidP="00C403A8">
            <w:pPr>
              <w:pStyle w:val="rowtabella0"/>
              <w:rPr>
                <w:color w:val="002060"/>
              </w:rPr>
            </w:pPr>
            <w:r w:rsidRPr="004C0006">
              <w:rPr>
                <w:color w:val="002060"/>
              </w:rPr>
              <w:t>5731 PALAROZZI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C1EBC7" w14:textId="77777777" w:rsidR="00484F75" w:rsidRPr="004C0006" w:rsidRDefault="00484F75" w:rsidP="00C403A8">
            <w:pPr>
              <w:pStyle w:val="rowtabella0"/>
              <w:rPr>
                <w:color w:val="002060"/>
              </w:rPr>
            </w:pPr>
            <w:r w:rsidRPr="004C0006">
              <w:rPr>
                <w:color w:val="002060"/>
              </w:rPr>
              <w:t>FOLIGNANO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7F33D1" w14:textId="77777777" w:rsidR="00484F75" w:rsidRPr="004C0006" w:rsidRDefault="00484F75" w:rsidP="00C403A8">
            <w:pPr>
              <w:pStyle w:val="rowtabella0"/>
              <w:rPr>
                <w:color w:val="002060"/>
              </w:rPr>
            </w:pPr>
            <w:r w:rsidRPr="004C0006">
              <w:rPr>
                <w:color w:val="002060"/>
              </w:rPr>
              <w:t>PIAZZA S. D'ACQUISTO</w:t>
            </w:r>
          </w:p>
        </w:tc>
      </w:tr>
      <w:tr w:rsidR="00484F75" w:rsidRPr="004C0006" w14:paraId="7CAA2879"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8ABEF1" w14:textId="77777777" w:rsidR="00484F75" w:rsidRPr="004C0006" w:rsidRDefault="00484F75" w:rsidP="00C403A8">
            <w:pPr>
              <w:pStyle w:val="rowtabella0"/>
              <w:rPr>
                <w:color w:val="002060"/>
              </w:rPr>
            </w:pPr>
            <w:r w:rsidRPr="004C0006">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CBF526" w14:textId="77777777" w:rsidR="00484F75" w:rsidRPr="004C0006" w:rsidRDefault="00484F75" w:rsidP="00C403A8">
            <w:pPr>
              <w:pStyle w:val="rowtabella0"/>
              <w:rPr>
                <w:color w:val="002060"/>
              </w:rPr>
            </w:pPr>
            <w:r w:rsidRPr="004C0006">
              <w:rPr>
                <w:color w:val="002060"/>
              </w:rPr>
              <w:t>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8890BB"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251088" w14:textId="77777777" w:rsidR="00484F75" w:rsidRPr="004C0006" w:rsidRDefault="00484F75" w:rsidP="00C403A8">
            <w:pPr>
              <w:pStyle w:val="rowtabella0"/>
              <w:rPr>
                <w:color w:val="002060"/>
              </w:rPr>
            </w:pPr>
            <w:r w:rsidRPr="004C0006">
              <w:rPr>
                <w:color w:val="002060"/>
              </w:rPr>
              <w:t>29/09/2023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0F7E688" w14:textId="77777777" w:rsidR="00484F75" w:rsidRPr="004C0006" w:rsidRDefault="00484F75" w:rsidP="00C403A8">
            <w:pPr>
              <w:pStyle w:val="rowtabella0"/>
              <w:rPr>
                <w:color w:val="002060"/>
              </w:rPr>
            </w:pPr>
            <w:r w:rsidRPr="004C0006">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53C0EE" w14:textId="77777777" w:rsidR="00484F75" w:rsidRPr="004C0006" w:rsidRDefault="00484F75" w:rsidP="00C403A8">
            <w:pPr>
              <w:pStyle w:val="rowtabella0"/>
              <w:rPr>
                <w:color w:val="002060"/>
              </w:rPr>
            </w:pPr>
            <w:r w:rsidRPr="004C0006">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1D35E9" w14:textId="77777777" w:rsidR="00484F75" w:rsidRPr="004C0006" w:rsidRDefault="00484F75" w:rsidP="00C403A8">
            <w:pPr>
              <w:pStyle w:val="rowtabella0"/>
              <w:rPr>
                <w:color w:val="002060"/>
              </w:rPr>
            </w:pPr>
            <w:r w:rsidRPr="004C0006">
              <w:rPr>
                <w:color w:val="002060"/>
              </w:rPr>
              <w:t>VIA OLIMPIADI</w:t>
            </w:r>
          </w:p>
        </w:tc>
      </w:tr>
      <w:tr w:rsidR="00484F75" w:rsidRPr="004C0006" w14:paraId="45A4B39B"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DF9B7A" w14:textId="77777777" w:rsidR="00484F75" w:rsidRPr="004C0006" w:rsidRDefault="00484F75" w:rsidP="00C403A8">
            <w:pPr>
              <w:pStyle w:val="rowtabella0"/>
              <w:rPr>
                <w:color w:val="002060"/>
              </w:rPr>
            </w:pPr>
            <w:r w:rsidRPr="004C0006">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5C51FD" w14:textId="77777777" w:rsidR="00484F75" w:rsidRPr="004C0006" w:rsidRDefault="00484F75" w:rsidP="00C403A8">
            <w:pPr>
              <w:pStyle w:val="rowtabella0"/>
              <w:rPr>
                <w:color w:val="002060"/>
              </w:rPr>
            </w:pPr>
            <w:r w:rsidRPr="004C0006">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C2395E"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1F98B2" w14:textId="77777777" w:rsidR="00484F75" w:rsidRPr="004C0006" w:rsidRDefault="00484F75" w:rsidP="00C403A8">
            <w:pPr>
              <w:pStyle w:val="rowtabella0"/>
              <w:rPr>
                <w:color w:val="002060"/>
              </w:rPr>
            </w:pPr>
            <w:r w:rsidRPr="004C0006">
              <w:rPr>
                <w:color w:val="002060"/>
              </w:rPr>
              <w:t>29/09/2023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31E4CA" w14:textId="77777777" w:rsidR="00484F75" w:rsidRPr="004C0006" w:rsidRDefault="00484F75" w:rsidP="00C403A8">
            <w:pPr>
              <w:pStyle w:val="rowtabella0"/>
              <w:rPr>
                <w:color w:val="002060"/>
              </w:rPr>
            </w:pPr>
            <w:r w:rsidRPr="004C0006">
              <w:rPr>
                <w:color w:val="002060"/>
              </w:rPr>
              <w:t>5286 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230A74" w14:textId="77777777" w:rsidR="00484F75" w:rsidRPr="004C0006" w:rsidRDefault="00484F75" w:rsidP="00C403A8">
            <w:pPr>
              <w:pStyle w:val="rowtabella0"/>
              <w:rPr>
                <w:color w:val="002060"/>
              </w:rPr>
            </w:pPr>
            <w:r w:rsidRPr="004C0006">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54BB5D" w14:textId="77777777" w:rsidR="00484F75" w:rsidRPr="004C0006" w:rsidRDefault="00484F75" w:rsidP="00C403A8">
            <w:pPr>
              <w:pStyle w:val="rowtabella0"/>
              <w:rPr>
                <w:color w:val="002060"/>
              </w:rPr>
            </w:pPr>
            <w:r w:rsidRPr="004C0006">
              <w:rPr>
                <w:color w:val="002060"/>
              </w:rPr>
              <w:t>VIA ALFIERI SNC</w:t>
            </w:r>
          </w:p>
        </w:tc>
      </w:tr>
      <w:tr w:rsidR="00484F75" w:rsidRPr="004C0006" w14:paraId="65BF7C56"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8B0C76" w14:textId="77777777" w:rsidR="00484F75" w:rsidRPr="004C0006" w:rsidRDefault="00484F75" w:rsidP="00C403A8">
            <w:pPr>
              <w:pStyle w:val="rowtabella0"/>
              <w:rPr>
                <w:color w:val="002060"/>
              </w:rPr>
            </w:pPr>
            <w:r w:rsidRPr="004C0006">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369EBD4" w14:textId="77777777" w:rsidR="00484F75" w:rsidRPr="004C0006" w:rsidRDefault="00484F75" w:rsidP="00C403A8">
            <w:pPr>
              <w:pStyle w:val="rowtabella0"/>
              <w:rPr>
                <w:color w:val="002060"/>
              </w:rPr>
            </w:pPr>
            <w:r w:rsidRPr="004C0006">
              <w:rPr>
                <w:color w:val="002060"/>
              </w:rPr>
              <w:t>FUTSAL MONTEMARCIANO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88D924"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FF0B99" w14:textId="77777777" w:rsidR="00484F75" w:rsidRPr="004C0006" w:rsidRDefault="00484F75" w:rsidP="00C403A8">
            <w:pPr>
              <w:pStyle w:val="rowtabella0"/>
              <w:rPr>
                <w:color w:val="002060"/>
              </w:rPr>
            </w:pPr>
            <w:r w:rsidRPr="004C0006">
              <w:rPr>
                <w:color w:val="002060"/>
              </w:rPr>
              <w:t>29/09/2023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86CDE65" w14:textId="77777777" w:rsidR="00484F75" w:rsidRPr="004C0006" w:rsidRDefault="00484F75" w:rsidP="00C403A8">
            <w:pPr>
              <w:pStyle w:val="rowtabella0"/>
              <w:rPr>
                <w:color w:val="002060"/>
              </w:rPr>
            </w:pPr>
            <w:r w:rsidRPr="004C0006">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9CC587" w14:textId="77777777" w:rsidR="00484F75" w:rsidRPr="004C0006" w:rsidRDefault="00484F75" w:rsidP="00C403A8">
            <w:pPr>
              <w:pStyle w:val="rowtabella0"/>
              <w:rPr>
                <w:color w:val="002060"/>
              </w:rPr>
            </w:pPr>
            <w:r w:rsidRPr="004C0006">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5270D6" w14:textId="77777777" w:rsidR="00484F75" w:rsidRPr="004C0006" w:rsidRDefault="00484F75" w:rsidP="00C403A8">
            <w:pPr>
              <w:pStyle w:val="rowtabella0"/>
              <w:rPr>
                <w:color w:val="002060"/>
              </w:rPr>
            </w:pPr>
            <w:r w:rsidRPr="004C0006">
              <w:rPr>
                <w:color w:val="002060"/>
              </w:rPr>
              <w:t>VIA B.ROSSI SNC</w:t>
            </w:r>
          </w:p>
        </w:tc>
      </w:tr>
      <w:tr w:rsidR="00484F75" w:rsidRPr="004C0006" w14:paraId="094C0371"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11CABA" w14:textId="77777777" w:rsidR="00484F75" w:rsidRPr="004C0006" w:rsidRDefault="00484F75" w:rsidP="00C403A8">
            <w:pPr>
              <w:pStyle w:val="rowtabella0"/>
              <w:rPr>
                <w:color w:val="002060"/>
              </w:rPr>
            </w:pPr>
            <w:r w:rsidRPr="004C0006">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B9B3976" w14:textId="77777777" w:rsidR="00484F75" w:rsidRPr="004C0006" w:rsidRDefault="00484F75" w:rsidP="00C403A8">
            <w:pPr>
              <w:pStyle w:val="rowtabella0"/>
              <w:rPr>
                <w:color w:val="002060"/>
              </w:rPr>
            </w:pPr>
            <w:r w:rsidRPr="004C0006">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F808F5"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7C7579" w14:textId="77777777" w:rsidR="00484F75" w:rsidRPr="004C0006" w:rsidRDefault="00484F75" w:rsidP="00C403A8">
            <w:pPr>
              <w:pStyle w:val="rowtabella0"/>
              <w:rPr>
                <w:color w:val="002060"/>
              </w:rPr>
            </w:pPr>
            <w:r w:rsidRPr="004C0006">
              <w:rPr>
                <w:color w:val="002060"/>
              </w:rPr>
              <w:t>29/09/2023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B36DF5" w14:textId="77777777" w:rsidR="00484F75" w:rsidRPr="004C0006" w:rsidRDefault="00484F75" w:rsidP="00C403A8">
            <w:pPr>
              <w:pStyle w:val="rowtabella0"/>
              <w:rPr>
                <w:color w:val="002060"/>
              </w:rPr>
            </w:pPr>
            <w:r w:rsidRPr="004C0006">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8E4963" w14:textId="77777777" w:rsidR="00484F75" w:rsidRPr="004C0006" w:rsidRDefault="00484F75" w:rsidP="00C403A8">
            <w:pPr>
              <w:pStyle w:val="rowtabella0"/>
              <w:rPr>
                <w:color w:val="002060"/>
              </w:rPr>
            </w:pPr>
            <w:r w:rsidRPr="004C0006">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A23EB2" w14:textId="77777777" w:rsidR="00484F75" w:rsidRPr="004C0006" w:rsidRDefault="00484F75" w:rsidP="00C403A8">
            <w:pPr>
              <w:pStyle w:val="rowtabella0"/>
              <w:rPr>
                <w:color w:val="002060"/>
              </w:rPr>
            </w:pPr>
            <w:r w:rsidRPr="004C0006">
              <w:rPr>
                <w:color w:val="002060"/>
              </w:rPr>
              <w:t>VIA MONTEPELAGO</w:t>
            </w:r>
          </w:p>
        </w:tc>
      </w:tr>
      <w:tr w:rsidR="00484F75" w:rsidRPr="004C0006" w14:paraId="59E00A44"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2CB22F" w14:textId="77777777" w:rsidR="00484F75" w:rsidRPr="004C0006" w:rsidRDefault="00484F75" w:rsidP="00C403A8">
            <w:pPr>
              <w:pStyle w:val="rowtabella0"/>
              <w:rPr>
                <w:color w:val="002060"/>
              </w:rPr>
            </w:pPr>
            <w:r w:rsidRPr="004C0006">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BC8E65" w14:textId="77777777" w:rsidR="00484F75" w:rsidRPr="004C0006" w:rsidRDefault="00484F75" w:rsidP="00C403A8">
            <w:pPr>
              <w:pStyle w:val="rowtabella0"/>
              <w:rPr>
                <w:color w:val="002060"/>
              </w:rPr>
            </w:pPr>
            <w:r w:rsidRPr="004C0006">
              <w:rPr>
                <w:color w:val="002060"/>
              </w:rPr>
              <w:t>PIANACCIO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AF5996"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0C9F5F" w14:textId="77777777" w:rsidR="00484F75" w:rsidRPr="004C0006" w:rsidRDefault="00484F75" w:rsidP="00C403A8">
            <w:pPr>
              <w:pStyle w:val="rowtabella0"/>
              <w:rPr>
                <w:color w:val="002060"/>
              </w:rPr>
            </w:pPr>
            <w:r w:rsidRPr="004C0006">
              <w:rPr>
                <w:color w:val="002060"/>
              </w:rPr>
              <w:t>29/09/2023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4ABBC1" w14:textId="77777777" w:rsidR="00484F75" w:rsidRPr="004C0006" w:rsidRDefault="00484F75" w:rsidP="00C403A8">
            <w:pPr>
              <w:pStyle w:val="rowtabella0"/>
              <w:rPr>
                <w:color w:val="002060"/>
              </w:rPr>
            </w:pPr>
            <w:r w:rsidRPr="004C0006">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11B675" w14:textId="77777777" w:rsidR="00484F75" w:rsidRPr="004C0006" w:rsidRDefault="00484F75" w:rsidP="00C403A8">
            <w:pPr>
              <w:pStyle w:val="rowtabella0"/>
              <w:rPr>
                <w:color w:val="002060"/>
              </w:rPr>
            </w:pPr>
            <w:r w:rsidRPr="004C0006">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9143BA" w14:textId="77777777" w:rsidR="00484F75" w:rsidRPr="004C0006" w:rsidRDefault="00484F75" w:rsidP="00C403A8">
            <w:pPr>
              <w:pStyle w:val="rowtabella0"/>
              <w:rPr>
                <w:color w:val="002060"/>
              </w:rPr>
            </w:pPr>
            <w:r w:rsidRPr="004C0006">
              <w:rPr>
                <w:color w:val="002060"/>
              </w:rPr>
              <w:t>VIA BRAMANTE</w:t>
            </w:r>
          </w:p>
        </w:tc>
      </w:tr>
      <w:tr w:rsidR="00484F75" w:rsidRPr="004C0006" w14:paraId="64763390" w14:textId="77777777" w:rsidTr="00C403A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F6B610" w14:textId="77777777" w:rsidR="00484F75" w:rsidRPr="004C0006" w:rsidRDefault="00484F75" w:rsidP="00C403A8">
            <w:pPr>
              <w:pStyle w:val="rowtabella0"/>
              <w:rPr>
                <w:color w:val="002060"/>
              </w:rPr>
            </w:pPr>
            <w:r w:rsidRPr="004C0006">
              <w:rPr>
                <w:color w:val="002060"/>
              </w:rPr>
              <w:t>REAL SAN 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B331BE" w14:textId="77777777" w:rsidR="00484F75" w:rsidRPr="004C0006" w:rsidRDefault="00484F75" w:rsidP="00C403A8">
            <w:pPr>
              <w:pStyle w:val="rowtabella0"/>
              <w:rPr>
                <w:color w:val="002060"/>
              </w:rPr>
            </w:pPr>
            <w:r w:rsidRPr="004C0006">
              <w:rPr>
                <w:color w:val="002060"/>
              </w:rPr>
              <w:t>BAYER CAPPUCCINI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882D20"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381311" w14:textId="77777777" w:rsidR="00484F75" w:rsidRPr="004C0006" w:rsidRDefault="00484F75" w:rsidP="00C403A8">
            <w:pPr>
              <w:pStyle w:val="rowtabella0"/>
              <w:rPr>
                <w:color w:val="002060"/>
              </w:rPr>
            </w:pPr>
            <w:r w:rsidRPr="004C0006">
              <w:rPr>
                <w:color w:val="002060"/>
              </w:rPr>
              <w:t>29/09/2023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40697C" w14:textId="77777777" w:rsidR="00484F75" w:rsidRPr="004C0006" w:rsidRDefault="00484F75" w:rsidP="00C403A8">
            <w:pPr>
              <w:pStyle w:val="rowtabella0"/>
              <w:rPr>
                <w:color w:val="002060"/>
              </w:rPr>
            </w:pPr>
            <w:r w:rsidRPr="004C0006">
              <w:rPr>
                <w:color w:val="002060"/>
              </w:rPr>
              <w:t>5623 PALESTRA SC.MEDIA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1BB30D" w14:textId="77777777" w:rsidR="00484F75" w:rsidRPr="004C0006" w:rsidRDefault="00484F75" w:rsidP="00C403A8">
            <w:pPr>
              <w:pStyle w:val="rowtabella0"/>
              <w:rPr>
                <w:color w:val="002060"/>
              </w:rPr>
            </w:pPr>
            <w:r w:rsidRPr="004C0006">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B1076A" w14:textId="77777777" w:rsidR="00484F75" w:rsidRPr="004C0006" w:rsidRDefault="00484F75" w:rsidP="00C403A8">
            <w:pPr>
              <w:pStyle w:val="rowtabella0"/>
              <w:rPr>
                <w:color w:val="002060"/>
              </w:rPr>
            </w:pPr>
            <w:r w:rsidRPr="004C0006">
              <w:rPr>
                <w:color w:val="002060"/>
              </w:rPr>
              <w:t>VIA PIRANDELLO</w:t>
            </w:r>
          </w:p>
        </w:tc>
      </w:tr>
    </w:tbl>
    <w:p w14:paraId="3C74E729" w14:textId="77777777" w:rsidR="00484F75" w:rsidRPr="00165069" w:rsidRDefault="00484F75" w:rsidP="00870139">
      <w:pPr>
        <w:pStyle w:val="breakline"/>
        <w:rPr>
          <w:rFonts w:eastAsiaTheme="minorEastAsia"/>
          <w:color w:val="002060"/>
        </w:rPr>
      </w:pPr>
    </w:p>
    <w:p w14:paraId="62884DF3" w14:textId="77777777" w:rsidR="00870139" w:rsidRPr="00165069" w:rsidRDefault="00870139" w:rsidP="00870139">
      <w:pPr>
        <w:pStyle w:val="breakline"/>
        <w:rPr>
          <w:color w:val="002060"/>
        </w:rPr>
      </w:pPr>
    </w:p>
    <w:p w14:paraId="22233E78" w14:textId="77777777" w:rsidR="00870139" w:rsidRPr="00165069" w:rsidRDefault="00870139" w:rsidP="00870139">
      <w:pPr>
        <w:pStyle w:val="titolocampionato0"/>
        <w:shd w:val="clear" w:color="auto" w:fill="CCCCCC"/>
        <w:spacing w:before="80" w:after="40"/>
        <w:rPr>
          <w:color w:val="002060"/>
        </w:rPr>
      </w:pPr>
      <w:r w:rsidRPr="00165069">
        <w:rPr>
          <w:color w:val="002060"/>
        </w:rPr>
        <w:t>CALCIO A CINQUE SERIE C2</w:t>
      </w:r>
    </w:p>
    <w:p w14:paraId="3D20373E" w14:textId="77777777" w:rsidR="00870139" w:rsidRPr="00DE2E11" w:rsidRDefault="00870139" w:rsidP="00870139">
      <w:pPr>
        <w:pStyle w:val="titoloprinc0"/>
        <w:rPr>
          <w:color w:val="002060"/>
        </w:rPr>
      </w:pPr>
      <w:r w:rsidRPr="00DE2E11">
        <w:rPr>
          <w:color w:val="002060"/>
        </w:rPr>
        <w:t>ANAGRAFICA/INDIRIZZARIO/VARIAZIONI CALENDARIO</w:t>
      </w:r>
    </w:p>
    <w:p w14:paraId="17F42177" w14:textId="77777777" w:rsidR="00870139" w:rsidRPr="00DE2E11" w:rsidRDefault="00870139" w:rsidP="00870139">
      <w:pPr>
        <w:pStyle w:val="titoloprinc0"/>
        <w:jc w:val="both"/>
        <w:rPr>
          <w:b w:val="0"/>
          <w:bCs w:val="0"/>
          <w:color w:val="002060"/>
          <w:sz w:val="22"/>
          <w:szCs w:val="22"/>
        </w:rPr>
      </w:pPr>
    </w:p>
    <w:p w14:paraId="0BB480D7" w14:textId="77777777" w:rsidR="00870139" w:rsidRPr="00CF6719" w:rsidRDefault="00870139" w:rsidP="00870139">
      <w:pPr>
        <w:pStyle w:val="titoloprinc0"/>
        <w:jc w:val="both"/>
        <w:rPr>
          <w:color w:val="002060"/>
          <w:sz w:val="22"/>
          <w:szCs w:val="22"/>
        </w:rPr>
      </w:pPr>
      <w:r w:rsidRPr="00CF6719">
        <w:rPr>
          <w:color w:val="002060"/>
          <w:sz w:val="22"/>
          <w:szCs w:val="22"/>
        </w:rPr>
        <w:t>GIRONE “</w:t>
      </w:r>
      <w:r>
        <w:rPr>
          <w:color w:val="002060"/>
          <w:sz w:val="22"/>
          <w:szCs w:val="22"/>
        </w:rPr>
        <w:t>C</w:t>
      </w:r>
      <w:r w:rsidRPr="00CF6719">
        <w:rPr>
          <w:color w:val="002060"/>
          <w:sz w:val="22"/>
          <w:szCs w:val="22"/>
        </w:rPr>
        <w:t>”</w:t>
      </w:r>
    </w:p>
    <w:p w14:paraId="26BF6AD5" w14:textId="77777777" w:rsidR="00870139" w:rsidRPr="00CF6719" w:rsidRDefault="00870139" w:rsidP="00870139">
      <w:pPr>
        <w:pStyle w:val="titoloprinc0"/>
        <w:rPr>
          <w:b w:val="0"/>
          <w:bCs w:val="0"/>
          <w:color w:val="002060"/>
          <w:sz w:val="22"/>
          <w:szCs w:val="22"/>
        </w:rPr>
      </w:pPr>
    </w:p>
    <w:p w14:paraId="18724619" w14:textId="77777777" w:rsidR="00870139" w:rsidRPr="00DE2E11" w:rsidRDefault="00870139" w:rsidP="00870139">
      <w:pPr>
        <w:pStyle w:val="titoloprinc0"/>
        <w:jc w:val="both"/>
        <w:rPr>
          <w:b w:val="0"/>
          <w:bCs w:val="0"/>
          <w:color w:val="002060"/>
          <w:sz w:val="22"/>
          <w:szCs w:val="22"/>
        </w:rPr>
      </w:pPr>
      <w:r w:rsidRPr="00165069">
        <w:rPr>
          <w:b w:val="0"/>
          <w:bCs w:val="0"/>
          <w:color w:val="002060"/>
          <w:sz w:val="22"/>
          <w:szCs w:val="22"/>
        </w:rPr>
        <w:t xml:space="preserve">La Società </w:t>
      </w:r>
      <w:r w:rsidRPr="00165069">
        <w:rPr>
          <w:color w:val="002060"/>
          <w:sz w:val="22"/>
          <w:szCs w:val="22"/>
        </w:rPr>
        <w:t>REAL EAGLES VIRTUS PAGLIA</w:t>
      </w:r>
      <w:r w:rsidRPr="00165069">
        <w:rPr>
          <w:b w:val="0"/>
          <w:bCs w:val="0"/>
          <w:color w:val="002060"/>
          <w:sz w:val="22"/>
          <w:szCs w:val="22"/>
        </w:rPr>
        <w:t xml:space="preserve"> comunica che disputerà tutte le gare interne il </w:t>
      </w:r>
      <w:r w:rsidRPr="00165069">
        <w:rPr>
          <w:color w:val="002060"/>
          <w:sz w:val="22"/>
          <w:szCs w:val="22"/>
        </w:rPr>
        <w:t>VENERDI’</w:t>
      </w:r>
      <w:r w:rsidRPr="00165069">
        <w:rPr>
          <w:b w:val="0"/>
          <w:bCs w:val="0"/>
          <w:color w:val="002060"/>
          <w:sz w:val="22"/>
          <w:szCs w:val="22"/>
        </w:rPr>
        <w:t xml:space="preserve"> alle </w:t>
      </w:r>
      <w:r w:rsidRPr="00165069">
        <w:rPr>
          <w:color w:val="002060"/>
          <w:sz w:val="22"/>
          <w:szCs w:val="22"/>
        </w:rPr>
        <w:t>ore 21:45</w:t>
      </w:r>
      <w:r w:rsidRPr="00165069">
        <w:rPr>
          <w:b w:val="0"/>
          <w:bCs w:val="0"/>
          <w:color w:val="002060"/>
          <w:sz w:val="22"/>
          <w:szCs w:val="22"/>
        </w:rPr>
        <w:t>, stesso campo.</w:t>
      </w:r>
    </w:p>
    <w:p w14:paraId="72F7E2F4" w14:textId="77777777" w:rsidR="00870139" w:rsidRDefault="00870139" w:rsidP="00870139">
      <w:pPr>
        <w:pStyle w:val="breakline"/>
        <w:rPr>
          <w:color w:val="002060"/>
        </w:rPr>
      </w:pPr>
    </w:p>
    <w:p w14:paraId="2ACA9B7C" w14:textId="77777777" w:rsidR="00870139" w:rsidRPr="00165069" w:rsidRDefault="00870139" w:rsidP="00870139">
      <w:pPr>
        <w:pStyle w:val="titoloprinc0"/>
        <w:rPr>
          <w:color w:val="002060"/>
        </w:rPr>
      </w:pPr>
      <w:r>
        <w:rPr>
          <w:color w:val="002060"/>
        </w:rPr>
        <w:lastRenderedPageBreak/>
        <w:t>PROGRAMMA GARE</w:t>
      </w:r>
    </w:p>
    <w:p w14:paraId="39BBACCE" w14:textId="77777777" w:rsidR="00870139" w:rsidRDefault="00870139" w:rsidP="00870139">
      <w:pPr>
        <w:pStyle w:val="breakline"/>
        <w:rPr>
          <w:rFonts w:eastAsiaTheme="minorEastAsia"/>
          <w:color w:val="002060"/>
        </w:rPr>
      </w:pPr>
    </w:p>
    <w:p w14:paraId="3E929BCE" w14:textId="77777777" w:rsidR="00484F75" w:rsidRPr="004C0006" w:rsidRDefault="00484F75" w:rsidP="00484F75">
      <w:pPr>
        <w:pStyle w:val="sottotitolocampionato10"/>
        <w:rPr>
          <w:color w:val="002060"/>
        </w:rPr>
      </w:pPr>
      <w:r w:rsidRPr="004C0006">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5"/>
        <w:gridCol w:w="385"/>
        <w:gridCol w:w="898"/>
        <w:gridCol w:w="1183"/>
        <w:gridCol w:w="1550"/>
        <w:gridCol w:w="1550"/>
      </w:tblGrid>
      <w:tr w:rsidR="00484F75" w:rsidRPr="004C0006" w14:paraId="682EE689"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700881" w14:textId="77777777" w:rsidR="00484F75" w:rsidRPr="004C0006" w:rsidRDefault="00484F75" w:rsidP="00C403A8">
            <w:pPr>
              <w:pStyle w:val="headertabella0"/>
              <w:rPr>
                <w:color w:val="002060"/>
              </w:rPr>
            </w:pPr>
            <w:r w:rsidRPr="004C000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02FF19" w14:textId="77777777" w:rsidR="00484F75" w:rsidRPr="004C0006" w:rsidRDefault="00484F75" w:rsidP="00C403A8">
            <w:pPr>
              <w:pStyle w:val="headertabella0"/>
              <w:rPr>
                <w:color w:val="002060"/>
              </w:rPr>
            </w:pPr>
            <w:r w:rsidRPr="004C000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0151CC" w14:textId="77777777" w:rsidR="00484F75" w:rsidRPr="004C0006" w:rsidRDefault="00484F75" w:rsidP="00C403A8">
            <w:pPr>
              <w:pStyle w:val="headertabella0"/>
              <w:rPr>
                <w:color w:val="002060"/>
              </w:rPr>
            </w:pPr>
            <w:r w:rsidRPr="004C000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ABF8B8" w14:textId="77777777" w:rsidR="00484F75" w:rsidRPr="004C0006" w:rsidRDefault="00484F75" w:rsidP="00C403A8">
            <w:pPr>
              <w:pStyle w:val="headertabella0"/>
              <w:rPr>
                <w:color w:val="002060"/>
              </w:rPr>
            </w:pPr>
            <w:r w:rsidRPr="004C000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717D1E" w14:textId="77777777" w:rsidR="00484F75" w:rsidRPr="004C0006" w:rsidRDefault="00484F75" w:rsidP="00C403A8">
            <w:pPr>
              <w:pStyle w:val="headertabella0"/>
              <w:rPr>
                <w:color w:val="002060"/>
              </w:rPr>
            </w:pPr>
            <w:r w:rsidRPr="004C000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D9AC4F" w14:textId="77777777" w:rsidR="00484F75" w:rsidRPr="004C0006" w:rsidRDefault="00484F75" w:rsidP="00C403A8">
            <w:pPr>
              <w:pStyle w:val="headertabella0"/>
              <w:rPr>
                <w:color w:val="002060"/>
              </w:rPr>
            </w:pPr>
            <w:proofErr w:type="spellStart"/>
            <w:r w:rsidRPr="004C0006">
              <w:rPr>
                <w:color w:val="002060"/>
              </w:rPr>
              <w:t>Localita'</w:t>
            </w:r>
            <w:proofErr w:type="spellEnd"/>
            <w:r w:rsidRPr="004C000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B42652" w14:textId="77777777" w:rsidR="00484F75" w:rsidRPr="004C0006" w:rsidRDefault="00484F75" w:rsidP="00C403A8">
            <w:pPr>
              <w:pStyle w:val="headertabella0"/>
              <w:rPr>
                <w:color w:val="002060"/>
              </w:rPr>
            </w:pPr>
            <w:r w:rsidRPr="004C0006">
              <w:rPr>
                <w:color w:val="002060"/>
              </w:rPr>
              <w:t>Indirizzo Impianto</w:t>
            </w:r>
          </w:p>
        </w:tc>
      </w:tr>
      <w:tr w:rsidR="00484F75" w:rsidRPr="004C0006" w14:paraId="79B4B899" w14:textId="77777777" w:rsidTr="00C403A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4F124C" w14:textId="77777777" w:rsidR="00484F75" w:rsidRPr="004C0006" w:rsidRDefault="00484F75" w:rsidP="00C403A8">
            <w:pPr>
              <w:pStyle w:val="rowtabella0"/>
              <w:rPr>
                <w:color w:val="002060"/>
              </w:rPr>
            </w:pPr>
            <w:r w:rsidRPr="004C0006">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7DE976" w14:textId="77777777" w:rsidR="00484F75" w:rsidRPr="004C0006" w:rsidRDefault="00484F75" w:rsidP="00C403A8">
            <w:pPr>
              <w:pStyle w:val="rowtabella0"/>
              <w:rPr>
                <w:color w:val="002060"/>
              </w:rPr>
            </w:pPr>
            <w:r w:rsidRPr="004C0006">
              <w:rPr>
                <w:color w:val="002060"/>
              </w:rPr>
              <w:t>AVIS ARCEVIA 1964</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725DBC" w14:textId="77777777" w:rsidR="00484F75" w:rsidRPr="004C0006" w:rsidRDefault="00484F75" w:rsidP="00C403A8">
            <w:pPr>
              <w:pStyle w:val="rowtabella0"/>
              <w:jc w:val="center"/>
              <w:rPr>
                <w:color w:val="002060"/>
              </w:rPr>
            </w:pPr>
            <w:r w:rsidRPr="004C000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82D787" w14:textId="77777777" w:rsidR="00484F75" w:rsidRPr="004C0006" w:rsidRDefault="00484F75" w:rsidP="00C403A8">
            <w:pPr>
              <w:pStyle w:val="rowtabella0"/>
              <w:rPr>
                <w:color w:val="002060"/>
              </w:rPr>
            </w:pPr>
            <w:r w:rsidRPr="004C0006">
              <w:rPr>
                <w:color w:val="002060"/>
              </w:rPr>
              <w:t>29/09/2023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9334E8" w14:textId="77777777" w:rsidR="00484F75" w:rsidRPr="004C0006" w:rsidRDefault="00484F75" w:rsidP="00C403A8">
            <w:pPr>
              <w:pStyle w:val="rowtabella0"/>
              <w:rPr>
                <w:color w:val="002060"/>
              </w:rPr>
            </w:pPr>
            <w:r w:rsidRPr="004C0006">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615A1C" w14:textId="77777777" w:rsidR="00484F75" w:rsidRPr="004C0006" w:rsidRDefault="00484F75" w:rsidP="00C403A8">
            <w:pPr>
              <w:pStyle w:val="rowtabella0"/>
              <w:rPr>
                <w:color w:val="002060"/>
              </w:rPr>
            </w:pPr>
            <w:r w:rsidRPr="004C0006">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CAB5FF" w14:textId="77777777" w:rsidR="00484F75" w:rsidRPr="004C0006" w:rsidRDefault="00484F75" w:rsidP="00C403A8">
            <w:pPr>
              <w:pStyle w:val="rowtabella0"/>
              <w:rPr>
                <w:color w:val="002060"/>
              </w:rPr>
            </w:pPr>
            <w:r w:rsidRPr="004C0006">
              <w:rPr>
                <w:color w:val="002060"/>
              </w:rPr>
              <w:t>VIA MADRE TERESA DI CALCUTTA</w:t>
            </w:r>
          </w:p>
        </w:tc>
      </w:tr>
      <w:tr w:rsidR="00484F75" w:rsidRPr="004C0006" w14:paraId="009AEDBC"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1AB1EE" w14:textId="77777777" w:rsidR="00484F75" w:rsidRPr="004C0006" w:rsidRDefault="00484F75" w:rsidP="00C403A8">
            <w:pPr>
              <w:pStyle w:val="rowtabella0"/>
              <w:rPr>
                <w:color w:val="002060"/>
              </w:rPr>
            </w:pPr>
            <w:r w:rsidRPr="004C0006">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28C41E" w14:textId="77777777" w:rsidR="00484F75" w:rsidRPr="004C0006" w:rsidRDefault="00484F75" w:rsidP="00C403A8">
            <w:pPr>
              <w:pStyle w:val="rowtabella0"/>
              <w:rPr>
                <w:color w:val="002060"/>
              </w:rPr>
            </w:pPr>
            <w:r w:rsidRPr="004C0006">
              <w:rPr>
                <w:color w:val="002060"/>
              </w:rPr>
              <w:t>LUCREZIA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F85F69"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70EE93" w14:textId="77777777" w:rsidR="00484F75" w:rsidRPr="004C0006" w:rsidRDefault="00484F75" w:rsidP="00C403A8">
            <w:pPr>
              <w:pStyle w:val="rowtabella0"/>
              <w:rPr>
                <w:color w:val="002060"/>
              </w:rPr>
            </w:pPr>
            <w:r w:rsidRPr="004C0006">
              <w:rPr>
                <w:color w:val="002060"/>
              </w:rPr>
              <w:t>29/09/2023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7D566B" w14:textId="77777777" w:rsidR="00484F75" w:rsidRPr="004C0006" w:rsidRDefault="00484F75" w:rsidP="00C403A8">
            <w:pPr>
              <w:pStyle w:val="rowtabella0"/>
              <w:rPr>
                <w:color w:val="002060"/>
              </w:rPr>
            </w:pPr>
            <w:r w:rsidRPr="004C0006">
              <w:rPr>
                <w:color w:val="002060"/>
              </w:rPr>
              <w:t>5429 PAL.COM. S.MICHELE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69189D" w14:textId="77777777" w:rsidR="00484F75" w:rsidRPr="004C0006" w:rsidRDefault="00484F75" w:rsidP="00C403A8">
            <w:pPr>
              <w:pStyle w:val="rowtabella0"/>
              <w:rPr>
                <w:color w:val="002060"/>
              </w:rPr>
            </w:pPr>
            <w:r w:rsidRPr="004C0006">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E245C2" w14:textId="77777777" w:rsidR="00484F75" w:rsidRPr="004C0006" w:rsidRDefault="00484F75" w:rsidP="00C403A8">
            <w:pPr>
              <w:pStyle w:val="rowtabella0"/>
              <w:rPr>
                <w:color w:val="002060"/>
              </w:rPr>
            </w:pPr>
            <w:r w:rsidRPr="004C0006">
              <w:rPr>
                <w:color w:val="002060"/>
              </w:rPr>
              <w:t>VIA LORETO</w:t>
            </w:r>
          </w:p>
        </w:tc>
      </w:tr>
      <w:tr w:rsidR="00484F75" w:rsidRPr="004C0006" w14:paraId="6F0CB31A"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9EF8FF" w14:textId="77777777" w:rsidR="00484F75" w:rsidRPr="004C0006" w:rsidRDefault="00484F75" w:rsidP="00C403A8">
            <w:pPr>
              <w:pStyle w:val="rowtabella0"/>
              <w:rPr>
                <w:color w:val="002060"/>
              </w:rPr>
            </w:pPr>
            <w:r w:rsidRPr="004C0006">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C33537" w14:textId="77777777" w:rsidR="00484F75" w:rsidRPr="004C0006" w:rsidRDefault="00484F75" w:rsidP="00C403A8">
            <w:pPr>
              <w:pStyle w:val="rowtabella0"/>
              <w:rPr>
                <w:color w:val="002060"/>
              </w:rPr>
            </w:pPr>
            <w:r w:rsidRPr="004C0006">
              <w:rPr>
                <w:color w:val="002060"/>
              </w:rPr>
              <w:t>PIEVE D ICO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6DD5778"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71844B" w14:textId="77777777" w:rsidR="00484F75" w:rsidRPr="004C0006" w:rsidRDefault="00484F75" w:rsidP="00C403A8">
            <w:pPr>
              <w:pStyle w:val="rowtabella0"/>
              <w:rPr>
                <w:color w:val="002060"/>
              </w:rPr>
            </w:pPr>
            <w:r w:rsidRPr="004C0006">
              <w:rPr>
                <w:color w:val="002060"/>
              </w:rPr>
              <w:t>29/09/2023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ECE1BA" w14:textId="77777777" w:rsidR="00484F75" w:rsidRPr="004C0006" w:rsidRDefault="00484F75" w:rsidP="00C403A8">
            <w:pPr>
              <w:pStyle w:val="rowtabella0"/>
              <w:rPr>
                <w:color w:val="002060"/>
              </w:rPr>
            </w:pPr>
            <w:r w:rsidRPr="004C0006">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9C640D" w14:textId="77777777" w:rsidR="00484F75" w:rsidRPr="004C0006" w:rsidRDefault="00484F75" w:rsidP="00C403A8">
            <w:pPr>
              <w:pStyle w:val="rowtabella0"/>
              <w:rPr>
                <w:color w:val="002060"/>
              </w:rPr>
            </w:pPr>
            <w:r w:rsidRPr="004C0006">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B72B80" w14:textId="77777777" w:rsidR="00484F75" w:rsidRPr="004C0006" w:rsidRDefault="00484F75" w:rsidP="00C403A8">
            <w:pPr>
              <w:pStyle w:val="rowtabella0"/>
              <w:rPr>
                <w:color w:val="002060"/>
              </w:rPr>
            </w:pPr>
            <w:r w:rsidRPr="004C0006">
              <w:rPr>
                <w:color w:val="002060"/>
              </w:rPr>
              <w:t>VIA DELLO STADIO</w:t>
            </w:r>
          </w:p>
        </w:tc>
      </w:tr>
      <w:tr w:rsidR="00484F75" w:rsidRPr="004C0006" w14:paraId="147E188E"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3FD1F9" w14:textId="77777777" w:rsidR="00484F75" w:rsidRPr="004C0006" w:rsidRDefault="00484F75" w:rsidP="00C403A8">
            <w:pPr>
              <w:pStyle w:val="rowtabella0"/>
              <w:rPr>
                <w:color w:val="002060"/>
              </w:rPr>
            </w:pPr>
            <w:r w:rsidRPr="004C0006">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671C18" w14:textId="77777777" w:rsidR="00484F75" w:rsidRPr="004C0006" w:rsidRDefault="00484F75" w:rsidP="00C403A8">
            <w:pPr>
              <w:pStyle w:val="rowtabella0"/>
              <w:rPr>
                <w:color w:val="002060"/>
              </w:rPr>
            </w:pPr>
            <w:r w:rsidRPr="004C0006">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AD8801"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476C8D" w14:textId="77777777" w:rsidR="00484F75" w:rsidRPr="004C0006" w:rsidRDefault="00484F75" w:rsidP="00C403A8">
            <w:pPr>
              <w:pStyle w:val="rowtabella0"/>
              <w:rPr>
                <w:color w:val="002060"/>
              </w:rPr>
            </w:pPr>
            <w:r w:rsidRPr="004C0006">
              <w:rPr>
                <w:color w:val="002060"/>
              </w:rPr>
              <w:t>30/09/2023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1C1D10" w14:textId="77777777" w:rsidR="00484F75" w:rsidRPr="004C0006" w:rsidRDefault="00484F75" w:rsidP="00C403A8">
            <w:pPr>
              <w:pStyle w:val="rowtabella0"/>
              <w:rPr>
                <w:color w:val="002060"/>
              </w:rPr>
            </w:pPr>
            <w:r w:rsidRPr="004C0006">
              <w:rPr>
                <w:color w:val="002060"/>
              </w:rPr>
              <w:t>5022 PALLONE GEODETICO LOC.CANDIA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93BF5D" w14:textId="77777777" w:rsidR="00484F75" w:rsidRPr="004C0006" w:rsidRDefault="00484F75" w:rsidP="00C403A8">
            <w:pPr>
              <w:pStyle w:val="rowtabella0"/>
              <w:rPr>
                <w:color w:val="002060"/>
              </w:rPr>
            </w:pPr>
            <w:r w:rsidRPr="004C0006">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211060" w14:textId="77777777" w:rsidR="00484F75" w:rsidRPr="004C0006" w:rsidRDefault="00484F75" w:rsidP="00C403A8">
            <w:pPr>
              <w:pStyle w:val="rowtabella0"/>
              <w:rPr>
                <w:color w:val="002060"/>
              </w:rPr>
            </w:pPr>
            <w:r w:rsidRPr="004C0006">
              <w:rPr>
                <w:color w:val="002060"/>
              </w:rPr>
              <w:t>LOCALITA' CANDIA</w:t>
            </w:r>
          </w:p>
        </w:tc>
      </w:tr>
      <w:tr w:rsidR="00484F75" w:rsidRPr="004C0006" w14:paraId="49FFFFB8"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80C5B8" w14:textId="77777777" w:rsidR="00484F75" w:rsidRPr="004C0006" w:rsidRDefault="00484F75" w:rsidP="00C403A8">
            <w:pPr>
              <w:pStyle w:val="rowtabella0"/>
              <w:rPr>
                <w:color w:val="002060"/>
              </w:rPr>
            </w:pPr>
            <w:r w:rsidRPr="004C0006">
              <w:rPr>
                <w:color w:val="002060"/>
              </w:rPr>
              <w:t>CARISSIMI 2016</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2DFE49" w14:textId="77777777" w:rsidR="00484F75" w:rsidRPr="004C0006" w:rsidRDefault="00484F75" w:rsidP="00C403A8">
            <w:pPr>
              <w:pStyle w:val="rowtabella0"/>
              <w:rPr>
                <w:color w:val="002060"/>
              </w:rPr>
            </w:pPr>
            <w:r w:rsidRPr="004C0006">
              <w:rPr>
                <w:color w:val="002060"/>
              </w:rPr>
              <w:t>CITTA DI 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80F336"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FF3D67" w14:textId="77777777" w:rsidR="00484F75" w:rsidRPr="004C0006" w:rsidRDefault="00484F75" w:rsidP="00C403A8">
            <w:pPr>
              <w:pStyle w:val="rowtabella0"/>
              <w:rPr>
                <w:color w:val="002060"/>
              </w:rPr>
            </w:pPr>
            <w:r w:rsidRPr="004C0006">
              <w:rPr>
                <w:color w:val="002060"/>
              </w:rPr>
              <w:t>30/09/2023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E369A4" w14:textId="77777777" w:rsidR="00484F75" w:rsidRPr="004C0006" w:rsidRDefault="00484F75" w:rsidP="00C403A8">
            <w:pPr>
              <w:pStyle w:val="rowtabella0"/>
              <w:rPr>
                <w:color w:val="002060"/>
              </w:rPr>
            </w:pPr>
            <w:r w:rsidRPr="004C0006">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588E84" w14:textId="77777777" w:rsidR="00484F75" w:rsidRPr="004C0006" w:rsidRDefault="00484F75" w:rsidP="00C403A8">
            <w:pPr>
              <w:pStyle w:val="rowtabella0"/>
              <w:rPr>
                <w:color w:val="002060"/>
              </w:rPr>
            </w:pPr>
            <w:r w:rsidRPr="004C0006">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606B44" w14:textId="77777777" w:rsidR="00484F75" w:rsidRPr="004C0006" w:rsidRDefault="00484F75" w:rsidP="00C403A8">
            <w:pPr>
              <w:pStyle w:val="rowtabella0"/>
              <w:rPr>
                <w:color w:val="002060"/>
              </w:rPr>
            </w:pPr>
            <w:r w:rsidRPr="004C0006">
              <w:rPr>
                <w:color w:val="002060"/>
              </w:rPr>
              <w:t>VIA VILLA TOMBARI</w:t>
            </w:r>
          </w:p>
        </w:tc>
      </w:tr>
      <w:tr w:rsidR="00484F75" w:rsidRPr="004C0006" w14:paraId="794133E1" w14:textId="77777777" w:rsidTr="00C403A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0224F6" w14:textId="77777777" w:rsidR="00484F75" w:rsidRPr="004C0006" w:rsidRDefault="00484F75" w:rsidP="00C403A8">
            <w:pPr>
              <w:pStyle w:val="rowtabella0"/>
              <w:rPr>
                <w:color w:val="002060"/>
              </w:rPr>
            </w:pPr>
            <w:r w:rsidRPr="004C0006">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50D984" w14:textId="77777777" w:rsidR="00484F75" w:rsidRPr="004C0006" w:rsidRDefault="00484F75" w:rsidP="00C403A8">
            <w:pPr>
              <w:pStyle w:val="rowtabella0"/>
              <w:rPr>
                <w:color w:val="002060"/>
              </w:rPr>
            </w:pPr>
            <w:r w:rsidRPr="004C0006">
              <w:rPr>
                <w:color w:val="002060"/>
              </w:rPr>
              <w:t>VILLA CECCOLINI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B5895F"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63FB59" w14:textId="77777777" w:rsidR="00484F75" w:rsidRPr="004C0006" w:rsidRDefault="00484F75" w:rsidP="00C403A8">
            <w:pPr>
              <w:pStyle w:val="rowtabella0"/>
              <w:rPr>
                <w:color w:val="002060"/>
              </w:rPr>
            </w:pPr>
            <w:r w:rsidRPr="004C0006">
              <w:rPr>
                <w:color w:val="002060"/>
              </w:rPr>
              <w:t>30/09/2023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AE464B" w14:textId="77777777" w:rsidR="00484F75" w:rsidRPr="004C0006" w:rsidRDefault="00484F75" w:rsidP="00C403A8">
            <w:pPr>
              <w:pStyle w:val="rowtabella0"/>
              <w:rPr>
                <w:color w:val="002060"/>
              </w:rPr>
            </w:pPr>
            <w:r w:rsidRPr="004C0006">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CB9799" w14:textId="77777777" w:rsidR="00484F75" w:rsidRPr="004C0006" w:rsidRDefault="00484F75" w:rsidP="00C403A8">
            <w:pPr>
              <w:pStyle w:val="rowtabella0"/>
              <w:rPr>
                <w:color w:val="002060"/>
              </w:rPr>
            </w:pPr>
            <w:r w:rsidRPr="004C0006">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836EDF" w14:textId="77777777" w:rsidR="00484F75" w:rsidRPr="004C0006" w:rsidRDefault="00484F75" w:rsidP="00C403A8">
            <w:pPr>
              <w:pStyle w:val="rowtabella0"/>
              <w:rPr>
                <w:color w:val="002060"/>
              </w:rPr>
            </w:pPr>
            <w:r w:rsidRPr="004C0006">
              <w:rPr>
                <w:color w:val="002060"/>
              </w:rPr>
              <w:t>VIA PETRARCA</w:t>
            </w:r>
          </w:p>
        </w:tc>
      </w:tr>
    </w:tbl>
    <w:p w14:paraId="55703AE5" w14:textId="77777777" w:rsidR="00484F75" w:rsidRPr="004C0006" w:rsidRDefault="00484F75" w:rsidP="00484F75">
      <w:pPr>
        <w:pStyle w:val="breakline"/>
        <w:rPr>
          <w:rFonts w:eastAsiaTheme="minorEastAsia"/>
          <w:color w:val="002060"/>
        </w:rPr>
      </w:pPr>
    </w:p>
    <w:p w14:paraId="4D903C48" w14:textId="77777777" w:rsidR="00484F75" w:rsidRPr="004C0006" w:rsidRDefault="00484F75" w:rsidP="00484F75">
      <w:pPr>
        <w:pStyle w:val="breakline"/>
        <w:rPr>
          <w:color w:val="002060"/>
        </w:rPr>
      </w:pPr>
    </w:p>
    <w:p w14:paraId="31656EDF" w14:textId="77777777" w:rsidR="00484F75" w:rsidRPr="004C0006" w:rsidRDefault="00484F75" w:rsidP="00484F75">
      <w:pPr>
        <w:pStyle w:val="breakline"/>
        <w:rPr>
          <w:color w:val="002060"/>
        </w:rPr>
      </w:pPr>
    </w:p>
    <w:p w14:paraId="1B5B3D40" w14:textId="77777777" w:rsidR="00484F75" w:rsidRPr="004C0006" w:rsidRDefault="00484F75" w:rsidP="00484F75">
      <w:pPr>
        <w:pStyle w:val="sottotitolocampionato10"/>
        <w:rPr>
          <w:color w:val="002060"/>
        </w:rPr>
      </w:pPr>
      <w:r w:rsidRPr="004C0006">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5"/>
        <w:gridCol w:w="385"/>
        <w:gridCol w:w="898"/>
        <w:gridCol w:w="1180"/>
        <w:gridCol w:w="1548"/>
        <w:gridCol w:w="1548"/>
      </w:tblGrid>
      <w:tr w:rsidR="00484F75" w:rsidRPr="004C0006" w14:paraId="0379710F"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498ABB" w14:textId="77777777" w:rsidR="00484F75" w:rsidRPr="004C0006" w:rsidRDefault="00484F75" w:rsidP="00C403A8">
            <w:pPr>
              <w:pStyle w:val="headertabella0"/>
              <w:rPr>
                <w:color w:val="002060"/>
              </w:rPr>
            </w:pPr>
            <w:r w:rsidRPr="004C000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5BF08B" w14:textId="77777777" w:rsidR="00484F75" w:rsidRPr="004C0006" w:rsidRDefault="00484F75" w:rsidP="00C403A8">
            <w:pPr>
              <w:pStyle w:val="headertabella0"/>
              <w:rPr>
                <w:color w:val="002060"/>
              </w:rPr>
            </w:pPr>
            <w:r w:rsidRPr="004C000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27B859" w14:textId="77777777" w:rsidR="00484F75" w:rsidRPr="004C0006" w:rsidRDefault="00484F75" w:rsidP="00C403A8">
            <w:pPr>
              <w:pStyle w:val="headertabella0"/>
              <w:rPr>
                <w:color w:val="002060"/>
              </w:rPr>
            </w:pPr>
            <w:r w:rsidRPr="004C000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D7FC7C" w14:textId="77777777" w:rsidR="00484F75" w:rsidRPr="004C0006" w:rsidRDefault="00484F75" w:rsidP="00C403A8">
            <w:pPr>
              <w:pStyle w:val="headertabella0"/>
              <w:rPr>
                <w:color w:val="002060"/>
              </w:rPr>
            </w:pPr>
            <w:r w:rsidRPr="004C000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FDE5D5" w14:textId="77777777" w:rsidR="00484F75" w:rsidRPr="004C0006" w:rsidRDefault="00484F75" w:rsidP="00C403A8">
            <w:pPr>
              <w:pStyle w:val="headertabella0"/>
              <w:rPr>
                <w:color w:val="002060"/>
              </w:rPr>
            </w:pPr>
            <w:r w:rsidRPr="004C000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66EC7B" w14:textId="77777777" w:rsidR="00484F75" w:rsidRPr="004C0006" w:rsidRDefault="00484F75" w:rsidP="00C403A8">
            <w:pPr>
              <w:pStyle w:val="headertabella0"/>
              <w:rPr>
                <w:color w:val="002060"/>
              </w:rPr>
            </w:pPr>
            <w:proofErr w:type="spellStart"/>
            <w:r w:rsidRPr="004C0006">
              <w:rPr>
                <w:color w:val="002060"/>
              </w:rPr>
              <w:t>Localita'</w:t>
            </w:r>
            <w:proofErr w:type="spellEnd"/>
            <w:r w:rsidRPr="004C000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AE4D3" w14:textId="77777777" w:rsidR="00484F75" w:rsidRPr="004C0006" w:rsidRDefault="00484F75" w:rsidP="00C403A8">
            <w:pPr>
              <w:pStyle w:val="headertabella0"/>
              <w:rPr>
                <w:color w:val="002060"/>
              </w:rPr>
            </w:pPr>
            <w:r w:rsidRPr="004C0006">
              <w:rPr>
                <w:color w:val="002060"/>
              </w:rPr>
              <w:t>Indirizzo Impianto</w:t>
            </w:r>
          </w:p>
        </w:tc>
      </w:tr>
      <w:tr w:rsidR="00484F75" w:rsidRPr="004C0006" w14:paraId="0BD1E9EF" w14:textId="77777777" w:rsidTr="00C403A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F31068" w14:textId="77777777" w:rsidR="00484F75" w:rsidRPr="004C0006" w:rsidRDefault="00484F75" w:rsidP="00C403A8">
            <w:pPr>
              <w:pStyle w:val="rowtabella0"/>
              <w:rPr>
                <w:color w:val="002060"/>
              </w:rPr>
            </w:pPr>
            <w:r w:rsidRPr="004C0006">
              <w:rPr>
                <w:color w:val="002060"/>
              </w:rPr>
              <w:t>AURORA TREIA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C95C51" w14:textId="77777777" w:rsidR="00484F75" w:rsidRPr="004C0006" w:rsidRDefault="00484F75" w:rsidP="00C403A8">
            <w:pPr>
              <w:pStyle w:val="rowtabella0"/>
              <w:rPr>
                <w:color w:val="002060"/>
              </w:rPr>
            </w:pPr>
            <w:r w:rsidRPr="004C0006">
              <w:rPr>
                <w:color w:val="002060"/>
              </w:rPr>
              <w:t>CASTELBELLINO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E776E7" w14:textId="77777777" w:rsidR="00484F75" w:rsidRPr="004C0006" w:rsidRDefault="00484F75" w:rsidP="00C403A8">
            <w:pPr>
              <w:pStyle w:val="rowtabella0"/>
              <w:jc w:val="center"/>
              <w:rPr>
                <w:color w:val="002060"/>
              </w:rPr>
            </w:pPr>
            <w:r w:rsidRPr="004C000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C94FD7" w14:textId="77777777" w:rsidR="00484F75" w:rsidRPr="004C0006" w:rsidRDefault="00484F75" w:rsidP="00C403A8">
            <w:pPr>
              <w:pStyle w:val="rowtabella0"/>
              <w:rPr>
                <w:color w:val="002060"/>
              </w:rPr>
            </w:pPr>
            <w:r w:rsidRPr="004C0006">
              <w:rPr>
                <w:color w:val="002060"/>
              </w:rPr>
              <w:t>29/09/2023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08AF5E" w14:textId="77777777" w:rsidR="00484F75" w:rsidRPr="004C0006" w:rsidRDefault="00484F75" w:rsidP="00C403A8">
            <w:pPr>
              <w:pStyle w:val="rowtabella0"/>
              <w:rPr>
                <w:color w:val="002060"/>
              </w:rPr>
            </w:pPr>
            <w:r w:rsidRPr="004C0006">
              <w:rPr>
                <w:color w:val="002060"/>
              </w:rPr>
              <w:t>355 "SANDRO ULTIMI" CHIESANUOVA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3C6ED6" w14:textId="77777777" w:rsidR="00484F75" w:rsidRPr="004C0006" w:rsidRDefault="00484F75" w:rsidP="00C403A8">
            <w:pPr>
              <w:pStyle w:val="rowtabella0"/>
              <w:rPr>
                <w:color w:val="002060"/>
              </w:rPr>
            </w:pPr>
            <w:r w:rsidRPr="004C0006">
              <w:rPr>
                <w:color w:val="002060"/>
              </w:rPr>
              <w:t>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74B860" w14:textId="77777777" w:rsidR="00484F75" w:rsidRPr="004C0006" w:rsidRDefault="00484F75" w:rsidP="00C403A8">
            <w:pPr>
              <w:pStyle w:val="rowtabella0"/>
              <w:rPr>
                <w:color w:val="002060"/>
              </w:rPr>
            </w:pPr>
            <w:r w:rsidRPr="004C0006">
              <w:rPr>
                <w:color w:val="002060"/>
              </w:rPr>
              <w:t>VIA IV NOVEMBRE, SNC</w:t>
            </w:r>
          </w:p>
        </w:tc>
      </w:tr>
      <w:tr w:rsidR="00484F75" w:rsidRPr="004C0006" w14:paraId="240EA4F5"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082C00" w14:textId="77777777" w:rsidR="00484F75" w:rsidRPr="004C0006" w:rsidRDefault="00484F75" w:rsidP="00C403A8">
            <w:pPr>
              <w:pStyle w:val="rowtabella0"/>
              <w:rPr>
                <w:color w:val="002060"/>
              </w:rPr>
            </w:pPr>
            <w:r w:rsidRPr="004C0006">
              <w:rPr>
                <w:color w:val="002060"/>
              </w:rPr>
              <w:t>GAGLIOLE 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78CBBFD" w14:textId="77777777" w:rsidR="00484F75" w:rsidRPr="004C0006" w:rsidRDefault="00484F75" w:rsidP="00C403A8">
            <w:pPr>
              <w:pStyle w:val="rowtabella0"/>
              <w:rPr>
                <w:color w:val="002060"/>
              </w:rPr>
            </w:pPr>
            <w:r w:rsidRPr="004C0006">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14B764"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CC7968" w14:textId="77777777" w:rsidR="00484F75" w:rsidRPr="004C0006" w:rsidRDefault="00484F75" w:rsidP="00C403A8">
            <w:pPr>
              <w:pStyle w:val="rowtabella0"/>
              <w:rPr>
                <w:color w:val="002060"/>
              </w:rPr>
            </w:pPr>
            <w:r w:rsidRPr="004C0006">
              <w:rPr>
                <w:color w:val="002060"/>
              </w:rPr>
              <w:t>29/09/2023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5A4AD9" w14:textId="77777777" w:rsidR="00484F75" w:rsidRPr="004C0006" w:rsidRDefault="00484F75" w:rsidP="00C403A8">
            <w:pPr>
              <w:pStyle w:val="rowtabella0"/>
              <w:rPr>
                <w:color w:val="002060"/>
              </w:rPr>
            </w:pPr>
            <w:r w:rsidRPr="004C0006">
              <w:rPr>
                <w:color w:val="002060"/>
              </w:rPr>
              <w:t>5203 IMPIANTO SPORTIVO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F625ED" w14:textId="77777777" w:rsidR="00484F75" w:rsidRPr="004C0006" w:rsidRDefault="00484F75" w:rsidP="00C403A8">
            <w:pPr>
              <w:pStyle w:val="rowtabella0"/>
              <w:rPr>
                <w:color w:val="002060"/>
              </w:rPr>
            </w:pPr>
            <w:r w:rsidRPr="004C0006">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19A653" w14:textId="77777777" w:rsidR="00484F75" w:rsidRPr="004C0006" w:rsidRDefault="00484F75" w:rsidP="00C403A8">
            <w:pPr>
              <w:pStyle w:val="rowtabella0"/>
              <w:rPr>
                <w:color w:val="002060"/>
              </w:rPr>
            </w:pPr>
            <w:r w:rsidRPr="004C0006">
              <w:rPr>
                <w:color w:val="002060"/>
              </w:rPr>
              <w:t>LOC. "LE CALVIE"</w:t>
            </w:r>
          </w:p>
        </w:tc>
      </w:tr>
      <w:tr w:rsidR="00484F75" w:rsidRPr="004C0006" w14:paraId="7B8BF630"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DB0692" w14:textId="77777777" w:rsidR="00484F75" w:rsidRPr="004C0006" w:rsidRDefault="00484F75" w:rsidP="00C403A8">
            <w:pPr>
              <w:pStyle w:val="rowtabella0"/>
              <w:rPr>
                <w:color w:val="002060"/>
              </w:rPr>
            </w:pPr>
            <w:r w:rsidRPr="004C0006">
              <w:rPr>
                <w:color w:val="002060"/>
              </w:rPr>
              <w:t>POLISPORTIVA UROBORO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97F863" w14:textId="77777777" w:rsidR="00484F75" w:rsidRPr="004C0006" w:rsidRDefault="00484F75" w:rsidP="00C403A8">
            <w:pPr>
              <w:pStyle w:val="rowtabella0"/>
              <w:rPr>
                <w:color w:val="002060"/>
              </w:rPr>
            </w:pPr>
            <w:r w:rsidRPr="004C0006">
              <w:rPr>
                <w:color w:val="002060"/>
              </w:rPr>
              <w:t>NUOVA OTTRANO 98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20D6A3"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D721E7" w14:textId="77777777" w:rsidR="00484F75" w:rsidRPr="004C0006" w:rsidRDefault="00484F75" w:rsidP="00C403A8">
            <w:pPr>
              <w:pStyle w:val="rowtabella0"/>
              <w:rPr>
                <w:color w:val="002060"/>
              </w:rPr>
            </w:pPr>
            <w:r w:rsidRPr="004C0006">
              <w:rPr>
                <w:color w:val="002060"/>
              </w:rPr>
              <w:t>29/09/2023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03C69F8" w14:textId="77777777" w:rsidR="00484F75" w:rsidRPr="004C0006" w:rsidRDefault="00484F75" w:rsidP="00C403A8">
            <w:pPr>
              <w:pStyle w:val="rowtabella0"/>
              <w:rPr>
                <w:color w:val="002060"/>
              </w:rPr>
            </w:pPr>
            <w:r w:rsidRPr="004C0006">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BA1AC6" w14:textId="77777777" w:rsidR="00484F75" w:rsidRPr="004C0006" w:rsidRDefault="00484F75" w:rsidP="00C403A8">
            <w:pPr>
              <w:pStyle w:val="rowtabella0"/>
              <w:rPr>
                <w:color w:val="002060"/>
              </w:rPr>
            </w:pPr>
            <w:r w:rsidRPr="004C0006">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A1E2F1" w14:textId="77777777" w:rsidR="00484F75" w:rsidRPr="004C0006" w:rsidRDefault="00484F75" w:rsidP="00C403A8">
            <w:pPr>
              <w:pStyle w:val="rowtabella0"/>
              <w:rPr>
                <w:color w:val="002060"/>
              </w:rPr>
            </w:pPr>
            <w:r w:rsidRPr="004C0006">
              <w:rPr>
                <w:color w:val="002060"/>
              </w:rPr>
              <w:t>VIA B.BUOZZI</w:t>
            </w:r>
          </w:p>
        </w:tc>
      </w:tr>
      <w:tr w:rsidR="00484F75" w:rsidRPr="004C0006" w14:paraId="66ECFBDB"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7089F2" w14:textId="77777777" w:rsidR="00484F75" w:rsidRPr="004C0006" w:rsidRDefault="00484F75" w:rsidP="00C403A8">
            <w:pPr>
              <w:pStyle w:val="rowtabella0"/>
              <w:rPr>
                <w:color w:val="002060"/>
              </w:rPr>
            </w:pPr>
            <w:r w:rsidRPr="004C0006">
              <w:rPr>
                <w:color w:val="002060"/>
              </w:rPr>
              <w:t>POLISPORTIVA VICTORIA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68E227" w14:textId="77777777" w:rsidR="00484F75" w:rsidRPr="004C0006" w:rsidRDefault="00484F75" w:rsidP="00C403A8">
            <w:pPr>
              <w:pStyle w:val="rowtabella0"/>
              <w:rPr>
                <w:color w:val="002060"/>
              </w:rPr>
            </w:pPr>
            <w:r w:rsidRPr="004C0006">
              <w:rPr>
                <w:color w:val="002060"/>
              </w:rPr>
              <w:t>FUTSAL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B8D8D3"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62C449" w14:textId="77777777" w:rsidR="00484F75" w:rsidRPr="004C0006" w:rsidRDefault="00484F75" w:rsidP="00C403A8">
            <w:pPr>
              <w:pStyle w:val="rowtabella0"/>
              <w:rPr>
                <w:color w:val="002060"/>
              </w:rPr>
            </w:pPr>
            <w:r w:rsidRPr="004C0006">
              <w:rPr>
                <w:color w:val="002060"/>
              </w:rPr>
              <w:t>29/09/2023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10EFC0" w14:textId="77777777" w:rsidR="00484F75" w:rsidRPr="004C0006" w:rsidRDefault="00484F75" w:rsidP="00C403A8">
            <w:pPr>
              <w:pStyle w:val="rowtabella0"/>
              <w:rPr>
                <w:color w:val="002060"/>
              </w:rPr>
            </w:pPr>
            <w:r w:rsidRPr="004C0006">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CA5A50" w14:textId="77777777" w:rsidR="00484F75" w:rsidRPr="004C0006" w:rsidRDefault="00484F75" w:rsidP="00C403A8">
            <w:pPr>
              <w:pStyle w:val="rowtabella0"/>
              <w:rPr>
                <w:color w:val="002060"/>
              </w:rPr>
            </w:pPr>
            <w:r w:rsidRPr="004C0006">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F7866E" w14:textId="77777777" w:rsidR="00484F75" w:rsidRPr="004C0006" w:rsidRDefault="00484F75" w:rsidP="00C403A8">
            <w:pPr>
              <w:pStyle w:val="rowtabella0"/>
              <w:rPr>
                <w:color w:val="002060"/>
              </w:rPr>
            </w:pPr>
            <w:r w:rsidRPr="004C0006">
              <w:rPr>
                <w:color w:val="002060"/>
              </w:rPr>
              <w:t>VIA CERQUATTI</w:t>
            </w:r>
          </w:p>
        </w:tc>
      </w:tr>
      <w:tr w:rsidR="00484F75" w:rsidRPr="004C0006" w14:paraId="331CF9C8"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86EEDB" w14:textId="77777777" w:rsidR="00484F75" w:rsidRPr="004C0006" w:rsidRDefault="00484F75" w:rsidP="00C403A8">
            <w:pPr>
              <w:pStyle w:val="rowtabella0"/>
              <w:rPr>
                <w:color w:val="002060"/>
              </w:rPr>
            </w:pPr>
            <w:r w:rsidRPr="004C0006">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86096C" w14:textId="77777777" w:rsidR="00484F75" w:rsidRPr="004C0006" w:rsidRDefault="00484F75" w:rsidP="00C403A8">
            <w:pPr>
              <w:pStyle w:val="rowtabella0"/>
              <w:rPr>
                <w:color w:val="002060"/>
              </w:rPr>
            </w:pPr>
            <w:r w:rsidRPr="004C0006">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24411C"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E2B6F2" w14:textId="77777777" w:rsidR="00484F75" w:rsidRPr="004C0006" w:rsidRDefault="00484F75" w:rsidP="00C403A8">
            <w:pPr>
              <w:pStyle w:val="rowtabella0"/>
              <w:rPr>
                <w:color w:val="002060"/>
              </w:rPr>
            </w:pPr>
            <w:r w:rsidRPr="004C0006">
              <w:rPr>
                <w:color w:val="002060"/>
              </w:rPr>
              <w:t>30/09/2023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9151B5" w14:textId="77777777" w:rsidR="00484F75" w:rsidRPr="004C0006" w:rsidRDefault="00484F75" w:rsidP="00C403A8">
            <w:pPr>
              <w:pStyle w:val="rowtabella0"/>
              <w:rPr>
                <w:color w:val="002060"/>
              </w:rPr>
            </w:pPr>
            <w:r w:rsidRPr="004C0006">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F866E5" w14:textId="77777777" w:rsidR="00484F75" w:rsidRPr="004C0006" w:rsidRDefault="00484F75" w:rsidP="00C403A8">
            <w:pPr>
              <w:pStyle w:val="rowtabella0"/>
              <w:rPr>
                <w:color w:val="002060"/>
              </w:rPr>
            </w:pPr>
            <w:r w:rsidRPr="004C0006">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902660" w14:textId="77777777" w:rsidR="00484F75" w:rsidRPr="004C0006" w:rsidRDefault="00484F75" w:rsidP="00C403A8">
            <w:pPr>
              <w:pStyle w:val="rowtabella0"/>
              <w:rPr>
                <w:color w:val="002060"/>
              </w:rPr>
            </w:pPr>
            <w:r w:rsidRPr="004C0006">
              <w:rPr>
                <w:color w:val="002060"/>
              </w:rPr>
              <w:t>VIA DELLO SPORT</w:t>
            </w:r>
          </w:p>
        </w:tc>
      </w:tr>
      <w:tr w:rsidR="00484F75" w:rsidRPr="004C0006" w14:paraId="3D5B4E1D" w14:textId="77777777" w:rsidTr="00C403A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A73D60" w14:textId="77777777" w:rsidR="00484F75" w:rsidRPr="004C0006" w:rsidRDefault="00484F75" w:rsidP="00C403A8">
            <w:pPr>
              <w:pStyle w:val="rowtabella0"/>
              <w:rPr>
                <w:color w:val="002060"/>
              </w:rPr>
            </w:pPr>
            <w:r w:rsidRPr="004C0006">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EA9645" w14:textId="77777777" w:rsidR="00484F75" w:rsidRPr="004C0006" w:rsidRDefault="00484F75" w:rsidP="00C403A8">
            <w:pPr>
              <w:pStyle w:val="rowtabella0"/>
              <w:rPr>
                <w:color w:val="002060"/>
              </w:rPr>
            </w:pPr>
            <w:r w:rsidRPr="004C0006">
              <w:rPr>
                <w:color w:val="002060"/>
              </w:rPr>
              <w:t>AVENALE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939B6E"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BE6D95" w14:textId="77777777" w:rsidR="00484F75" w:rsidRPr="004C0006" w:rsidRDefault="00484F75" w:rsidP="00C403A8">
            <w:pPr>
              <w:pStyle w:val="rowtabella0"/>
              <w:rPr>
                <w:color w:val="002060"/>
              </w:rPr>
            </w:pPr>
            <w:r w:rsidRPr="004C0006">
              <w:rPr>
                <w:color w:val="002060"/>
              </w:rPr>
              <w:t>30/09/2023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7E9D75" w14:textId="77777777" w:rsidR="00484F75" w:rsidRPr="004C0006" w:rsidRDefault="00484F75" w:rsidP="00C403A8">
            <w:pPr>
              <w:pStyle w:val="rowtabella0"/>
              <w:rPr>
                <w:color w:val="002060"/>
              </w:rPr>
            </w:pPr>
            <w:r w:rsidRPr="004C0006">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6B716B" w14:textId="77777777" w:rsidR="00484F75" w:rsidRPr="004C0006" w:rsidRDefault="00484F75" w:rsidP="00C403A8">
            <w:pPr>
              <w:pStyle w:val="rowtabella0"/>
              <w:rPr>
                <w:color w:val="002060"/>
              </w:rPr>
            </w:pPr>
            <w:r w:rsidRPr="004C0006">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EAB62A" w14:textId="77777777" w:rsidR="00484F75" w:rsidRPr="004C0006" w:rsidRDefault="00484F75" w:rsidP="00C403A8">
            <w:pPr>
              <w:pStyle w:val="rowtabella0"/>
              <w:rPr>
                <w:color w:val="002060"/>
              </w:rPr>
            </w:pPr>
            <w:r w:rsidRPr="004C0006">
              <w:rPr>
                <w:color w:val="002060"/>
              </w:rPr>
              <w:t>VIA VESCOVARA, 7</w:t>
            </w:r>
          </w:p>
        </w:tc>
      </w:tr>
    </w:tbl>
    <w:p w14:paraId="72D08BD1" w14:textId="77777777" w:rsidR="00484F75" w:rsidRPr="004C0006" w:rsidRDefault="00484F75" w:rsidP="00484F75">
      <w:pPr>
        <w:pStyle w:val="breakline"/>
        <w:rPr>
          <w:rFonts w:eastAsiaTheme="minorEastAsia"/>
          <w:color w:val="002060"/>
        </w:rPr>
      </w:pPr>
    </w:p>
    <w:p w14:paraId="4590D699" w14:textId="77777777" w:rsidR="00484F75" w:rsidRPr="004C0006" w:rsidRDefault="00484F75" w:rsidP="00484F75">
      <w:pPr>
        <w:pStyle w:val="breakline"/>
        <w:rPr>
          <w:color w:val="002060"/>
        </w:rPr>
      </w:pPr>
    </w:p>
    <w:p w14:paraId="60858738" w14:textId="77777777" w:rsidR="00484F75" w:rsidRPr="004C0006" w:rsidRDefault="00484F75" w:rsidP="00484F75">
      <w:pPr>
        <w:pStyle w:val="breakline"/>
        <w:rPr>
          <w:color w:val="002060"/>
        </w:rPr>
      </w:pPr>
    </w:p>
    <w:p w14:paraId="7DA14ECD" w14:textId="77777777" w:rsidR="00484F75" w:rsidRPr="004C0006" w:rsidRDefault="00484F75" w:rsidP="00484F75">
      <w:pPr>
        <w:pStyle w:val="sottotitolocampionato10"/>
        <w:rPr>
          <w:color w:val="002060"/>
        </w:rPr>
      </w:pPr>
      <w:r w:rsidRPr="004C0006">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10"/>
        <w:gridCol w:w="385"/>
        <w:gridCol w:w="898"/>
        <w:gridCol w:w="1174"/>
        <w:gridCol w:w="1557"/>
        <w:gridCol w:w="1550"/>
      </w:tblGrid>
      <w:tr w:rsidR="00484F75" w:rsidRPr="004C0006" w14:paraId="46DC85F9"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58F80C" w14:textId="77777777" w:rsidR="00484F75" w:rsidRPr="004C0006" w:rsidRDefault="00484F75" w:rsidP="00C403A8">
            <w:pPr>
              <w:pStyle w:val="headertabella0"/>
              <w:rPr>
                <w:color w:val="002060"/>
              </w:rPr>
            </w:pPr>
            <w:r w:rsidRPr="004C000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0BBA6" w14:textId="77777777" w:rsidR="00484F75" w:rsidRPr="004C0006" w:rsidRDefault="00484F75" w:rsidP="00C403A8">
            <w:pPr>
              <w:pStyle w:val="headertabella0"/>
              <w:rPr>
                <w:color w:val="002060"/>
              </w:rPr>
            </w:pPr>
            <w:r w:rsidRPr="004C000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9BC099" w14:textId="77777777" w:rsidR="00484F75" w:rsidRPr="004C0006" w:rsidRDefault="00484F75" w:rsidP="00C403A8">
            <w:pPr>
              <w:pStyle w:val="headertabella0"/>
              <w:rPr>
                <w:color w:val="002060"/>
              </w:rPr>
            </w:pPr>
            <w:r w:rsidRPr="004C000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3879A3" w14:textId="77777777" w:rsidR="00484F75" w:rsidRPr="004C0006" w:rsidRDefault="00484F75" w:rsidP="00C403A8">
            <w:pPr>
              <w:pStyle w:val="headertabella0"/>
              <w:rPr>
                <w:color w:val="002060"/>
              </w:rPr>
            </w:pPr>
            <w:r w:rsidRPr="004C000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9F23B5" w14:textId="77777777" w:rsidR="00484F75" w:rsidRPr="004C0006" w:rsidRDefault="00484F75" w:rsidP="00C403A8">
            <w:pPr>
              <w:pStyle w:val="headertabella0"/>
              <w:rPr>
                <w:color w:val="002060"/>
              </w:rPr>
            </w:pPr>
            <w:r w:rsidRPr="004C000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2980CB" w14:textId="77777777" w:rsidR="00484F75" w:rsidRPr="004C0006" w:rsidRDefault="00484F75" w:rsidP="00C403A8">
            <w:pPr>
              <w:pStyle w:val="headertabella0"/>
              <w:rPr>
                <w:color w:val="002060"/>
              </w:rPr>
            </w:pPr>
            <w:proofErr w:type="spellStart"/>
            <w:r w:rsidRPr="004C0006">
              <w:rPr>
                <w:color w:val="002060"/>
              </w:rPr>
              <w:t>Localita'</w:t>
            </w:r>
            <w:proofErr w:type="spellEnd"/>
            <w:r w:rsidRPr="004C000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3E9B66" w14:textId="77777777" w:rsidR="00484F75" w:rsidRPr="004C0006" w:rsidRDefault="00484F75" w:rsidP="00C403A8">
            <w:pPr>
              <w:pStyle w:val="headertabella0"/>
              <w:rPr>
                <w:color w:val="002060"/>
              </w:rPr>
            </w:pPr>
            <w:r w:rsidRPr="004C0006">
              <w:rPr>
                <w:color w:val="002060"/>
              </w:rPr>
              <w:t>Indirizzo Impianto</w:t>
            </w:r>
          </w:p>
        </w:tc>
      </w:tr>
      <w:tr w:rsidR="00484F75" w:rsidRPr="004C0006" w14:paraId="3BBA7889" w14:textId="77777777" w:rsidTr="00C403A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0C8D35" w14:textId="77777777" w:rsidR="00484F75" w:rsidRPr="004C0006" w:rsidRDefault="00484F75" w:rsidP="00C403A8">
            <w:pPr>
              <w:pStyle w:val="rowtabella0"/>
              <w:rPr>
                <w:color w:val="002060"/>
              </w:rPr>
            </w:pPr>
            <w:r w:rsidRPr="004C0006">
              <w:rPr>
                <w:color w:val="002060"/>
              </w:rPr>
              <w:t>CSI STELLA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91E560" w14:textId="77777777" w:rsidR="00484F75" w:rsidRPr="004C0006" w:rsidRDefault="00484F75" w:rsidP="00C403A8">
            <w:pPr>
              <w:pStyle w:val="rowtabella0"/>
              <w:rPr>
                <w:color w:val="002060"/>
              </w:rPr>
            </w:pPr>
            <w:r w:rsidRPr="004C0006">
              <w:rPr>
                <w:color w:val="002060"/>
              </w:rPr>
              <w:t>FERMANA FUTSAL 2022</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19536B" w14:textId="77777777" w:rsidR="00484F75" w:rsidRPr="004C0006" w:rsidRDefault="00484F75" w:rsidP="00C403A8">
            <w:pPr>
              <w:pStyle w:val="rowtabella0"/>
              <w:jc w:val="center"/>
              <w:rPr>
                <w:color w:val="002060"/>
              </w:rPr>
            </w:pPr>
            <w:r w:rsidRPr="004C000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A1E48C" w14:textId="77777777" w:rsidR="00484F75" w:rsidRPr="004C0006" w:rsidRDefault="00484F75" w:rsidP="00C403A8">
            <w:pPr>
              <w:pStyle w:val="rowtabella0"/>
              <w:rPr>
                <w:color w:val="002060"/>
              </w:rPr>
            </w:pPr>
            <w:r w:rsidRPr="004C0006">
              <w:rPr>
                <w:color w:val="002060"/>
              </w:rPr>
              <w:t>29/09/2023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C99CF0" w14:textId="77777777" w:rsidR="00484F75" w:rsidRPr="004C0006" w:rsidRDefault="00484F75" w:rsidP="00C403A8">
            <w:pPr>
              <w:pStyle w:val="rowtabella0"/>
              <w:rPr>
                <w:color w:val="002060"/>
              </w:rPr>
            </w:pPr>
            <w:r w:rsidRPr="004C0006">
              <w:rPr>
                <w:color w:val="002060"/>
              </w:rPr>
              <w:t>5699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966C78" w14:textId="77777777" w:rsidR="00484F75" w:rsidRPr="004C0006" w:rsidRDefault="00484F75" w:rsidP="00C403A8">
            <w:pPr>
              <w:pStyle w:val="rowtabella0"/>
              <w:rPr>
                <w:color w:val="002060"/>
              </w:rPr>
            </w:pPr>
            <w:r w:rsidRPr="004C0006">
              <w:rPr>
                <w:color w:val="002060"/>
              </w:rPr>
              <w:t>MONSAMPOLO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CC03CB" w14:textId="77777777" w:rsidR="00484F75" w:rsidRPr="004C0006" w:rsidRDefault="00484F75" w:rsidP="00C403A8">
            <w:pPr>
              <w:pStyle w:val="rowtabella0"/>
              <w:rPr>
                <w:color w:val="002060"/>
              </w:rPr>
            </w:pPr>
            <w:r w:rsidRPr="004C0006">
              <w:rPr>
                <w:color w:val="002060"/>
              </w:rPr>
              <w:t>VIA CORRADI</w:t>
            </w:r>
          </w:p>
        </w:tc>
      </w:tr>
      <w:tr w:rsidR="00484F75" w:rsidRPr="004C0006" w14:paraId="655DB09B"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AEE7EC" w14:textId="77777777" w:rsidR="00484F75" w:rsidRPr="004C0006" w:rsidRDefault="00484F75" w:rsidP="00C403A8">
            <w:pPr>
              <w:pStyle w:val="rowtabella0"/>
              <w:rPr>
                <w:color w:val="002060"/>
              </w:rPr>
            </w:pPr>
            <w:r w:rsidRPr="004C0006">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0445DE" w14:textId="77777777" w:rsidR="00484F75" w:rsidRPr="004C0006" w:rsidRDefault="00484F75" w:rsidP="00C403A8">
            <w:pPr>
              <w:pStyle w:val="rowtabella0"/>
              <w:rPr>
                <w:color w:val="002060"/>
              </w:rPr>
            </w:pPr>
            <w:r w:rsidRPr="004C0006">
              <w:rPr>
                <w:color w:val="002060"/>
              </w:rPr>
              <w:t>FUTSAL CAMPIGLIONE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F91650"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D9CB89" w14:textId="77777777" w:rsidR="00484F75" w:rsidRPr="004C0006" w:rsidRDefault="00484F75" w:rsidP="00C403A8">
            <w:pPr>
              <w:pStyle w:val="rowtabella0"/>
              <w:rPr>
                <w:color w:val="002060"/>
              </w:rPr>
            </w:pPr>
            <w:r w:rsidRPr="004C0006">
              <w:rPr>
                <w:color w:val="002060"/>
              </w:rPr>
              <w:t>29/09/2023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62319E" w14:textId="77777777" w:rsidR="00484F75" w:rsidRPr="004C0006" w:rsidRDefault="00484F75" w:rsidP="00C403A8">
            <w:pPr>
              <w:pStyle w:val="rowtabella0"/>
              <w:rPr>
                <w:color w:val="002060"/>
              </w:rPr>
            </w:pPr>
            <w:r w:rsidRPr="004C0006">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165522" w14:textId="77777777" w:rsidR="00484F75" w:rsidRPr="004C0006" w:rsidRDefault="00484F75" w:rsidP="00C403A8">
            <w:pPr>
              <w:pStyle w:val="rowtabella0"/>
              <w:rPr>
                <w:color w:val="002060"/>
              </w:rPr>
            </w:pPr>
            <w:r w:rsidRPr="004C0006">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CCF848" w14:textId="77777777" w:rsidR="00484F75" w:rsidRPr="004C0006" w:rsidRDefault="00484F75" w:rsidP="00C403A8">
            <w:pPr>
              <w:pStyle w:val="rowtabella0"/>
              <w:rPr>
                <w:color w:val="002060"/>
              </w:rPr>
            </w:pPr>
            <w:r w:rsidRPr="004C0006">
              <w:rPr>
                <w:color w:val="002060"/>
              </w:rPr>
              <w:t>VIA FONTE DI MONSIGNORE</w:t>
            </w:r>
          </w:p>
        </w:tc>
      </w:tr>
      <w:tr w:rsidR="00484F75" w:rsidRPr="004C0006" w14:paraId="0D6806BB"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4D0AF7" w14:textId="77777777" w:rsidR="00484F75" w:rsidRPr="004C0006" w:rsidRDefault="00484F75" w:rsidP="00C403A8">
            <w:pPr>
              <w:pStyle w:val="rowtabella0"/>
              <w:rPr>
                <w:color w:val="002060"/>
              </w:rPr>
            </w:pPr>
            <w:r w:rsidRPr="004C0006">
              <w:rPr>
                <w:color w:val="002060"/>
              </w:rPr>
              <w:t>REAL EAGLES VIRTUS PAGLIA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AA8BB5" w14:textId="77777777" w:rsidR="00484F75" w:rsidRPr="004C0006" w:rsidRDefault="00484F75" w:rsidP="00C403A8">
            <w:pPr>
              <w:pStyle w:val="rowtabella0"/>
              <w:rPr>
                <w:color w:val="002060"/>
              </w:rPr>
            </w:pPr>
            <w:r w:rsidRPr="004C0006">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BE80C2"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5E82CC" w14:textId="77777777" w:rsidR="00484F75" w:rsidRPr="004C0006" w:rsidRDefault="00484F75" w:rsidP="00C403A8">
            <w:pPr>
              <w:pStyle w:val="rowtabella0"/>
              <w:rPr>
                <w:color w:val="002060"/>
              </w:rPr>
            </w:pPr>
            <w:r w:rsidRPr="004C0006">
              <w:rPr>
                <w:color w:val="002060"/>
              </w:rPr>
              <w:t>29/09/2023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CC8A61" w14:textId="77777777" w:rsidR="00484F75" w:rsidRPr="004C0006" w:rsidRDefault="00484F75" w:rsidP="00C403A8">
            <w:pPr>
              <w:pStyle w:val="rowtabella0"/>
              <w:rPr>
                <w:color w:val="002060"/>
              </w:rPr>
            </w:pPr>
            <w:r w:rsidRPr="004C0006">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E55C8C" w14:textId="77777777" w:rsidR="00484F75" w:rsidRPr="004C0006" w:rsidRDefault="00484F75" w:rsidP="00C403A8">
            <w:pPr>
              <w:pStyle w:val="rowtabella0"/>
              <w:rPr>
                <w:color w:val="002060"/>
              </w:rPr>
            </w:pPr>
            <w:r w:rsidRPr="004C0006">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1C07E7" w14:textId="77777777" w:rsidR="00484F75" w:rsidRPr="004C0006" w:rsidRDefault="00484F75" w:rsidP="00C403A8">
            <w:pPr>
              <w:pStyle w:val="rowtabella0"/>
              <w:rPr>
                <w:color w:val="002060"/>
              </w:rPr>
            </w:pPr>
            <w:r w:rsidRPr="004C0006">
              <w:rPr>
                <w:color w:val="002060"/>
              </w:rPr>
              <w:t>FRAZ.PAGLIARE VIA VECCHI</w:t>
            </w:r>
          </w:p>
        </w:tc>
      </w:tr>
      <w:tr w:rsidR="00484F75" w:rsidRPr="004C0006" w14:paraId="2E424988"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AD6F74B" w14:textId="77777777" w:rsidR="00484F75" w:rsidRPr="004C0006" w:rsidRDefault="00484F75" w:rsidP="00C403A8">
            <w:pPr>
              <w:pStyle w:val="rowtabella0"/>
              <w:rPr>
                <w:color w:val="002060"/>
              </w:rPr>
            </w:pPr>
            <w:r w:rsidRPr="004C0006">
              <w:rPr>
                <w:color w:val="002060"/>
              </w:rPr>
              <w:t>ROCCAFLUVIONE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D9DD66" w14:textId="77777777" w:rsidR="00484F75" w:rsidRPr="004C0006" w:rsidRDefault="00484F75" w:rsidP="00C403A8">
            <w:pPr>
              <w:pStyle w:val="rowtabella0"/>
              <w:rPr>
                <w:color w:val="002060"/>
              </w:rPr>
            </w:pPr>
            <w:r w:rsidRPr="004C0006">
              <w:rPr>
                <w:color w:val="002060"/>
              </w:rPr>
              <w:t>CALCETTO CASTRUM LAURI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0F7449"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ECF361" w14:textId="77777777" w:rsidR="00484F75" w:rsidRPr="004C0006" w:rsidRDefault="00484F75" w:rsidP="00C403A8">
            <w:pPr>
              <w:pStyle w:val="rowtabella0"/>
              <w:rPr>
                <w:color w:val="002060"/>
              </w:rPr>
            </w:pPr>
            <w:r w:rsidRPr="004C0006">
              <w:rPr>
                <w:color w:val="002060"/>
              </w:rPr>
              <w:t>29/09/2023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441A86E" w14:textId="77777777" w:rsidR="00484F75" w:rsidRPr="004C0006" w:rsidRDefault="00484F75" w:rsidP="00C403A8">
            <w:pPr>
              <w:pStyle w:val="rowtabella0"/>
              <w:rPr>
                <w:color w:val="002060"/>
              </w:rPr>
            </w:pPr>
            <w:r w:rsidRPr="004C0006">
              <w:rPr>
                <w:color w:val="002060"/>
              </w:rPr>
              <w:t>5698 PALESTRA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E755C9" w14:textId="77777777" w:rsidR="00484F75" w:rsidRPr="004C0006" w:rsidRDefault="00484F75" w:rsidP="00C403A8">
            <w:pPr>
              <w:pStyle w:val="rowtabella0"/>
              <w:rPr>
                <w:color w:val="002060"/>
              </w:rPr>
            </w:pPr>
            <w:r w:rsidRPr="004C0006">
              <w:rPr>
                <w:color w:val="002060"/>
              </w:rPr>
              <w:t>ROCCAFLUVIONE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D2C0FC" w14:textId="77777777" w:rsidR="00484F75" w:rsidRPr="004C0006" w:rsidRDefault="00484F75" w:rsidP="00C403A8">
            <w:pPr>
              <w:pStyle w:val="rowtabella0"/>
              <w:rPr>
                <w:color w:val="002060"/>
              </w:rPr>
            </w:pPr>
            <w:r w:rsidRPr="004C0006">
              <w:rPr>
                <w:color w:val="002060"/>
              </w:rPr>
              <w:t>VIA NENNI</w:t>
            </w:r>
          </w:p>
        </w:tc>
      </w:tr>
      <w:tr w:rsidR="00484F75" w:rsidRPr="004C0006" w14:paraId="40D42743"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0BB2E9" w14:textId="77777777" w:rsidR="00484F75" w:rsidRPr="004C0006" w:rsidRDefault="00484F75" w:rsidP="00C403A8">
            <w:pPr>
              <w:pStyle w:val="rowtabella0"/>
              <w:rPr>
                <w:color w:val="002060"/>
              </w:rPr>
            </w:pPr>
            <w:r w:rsidRPr="004C0006">
              <w:rPr>
                <w:color w:val="002060"/>
              </w:rPr>
              <w:t>SAMBENEDETTESE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DB5995" w14:textId="77777777" w:rsidR="00484F75" w:rsidRPr="004C0006" w:rsidRDefault="00484F75" w:rsidP="00C403A8">
            <w:pPr>
              <w:pStyle w:val="rowtabella0"/>
              <w:rPr>
                <w:color w:val="002060"/>
              </w:rPr>
            </w:pPr>
            <w:r w:rsidRPr="004C0006">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0860CD"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7670BD" w14:textId="77777777" w:rsidR="00484F75" w:rsidRPr="004C0006" w:rsidRDefault="00484F75" w:rsidP="00C403A8">
            <w:pPr>
              <w:pStyle w:val="rowtabella0"/>
              <w:rPr>
                <w:color w:val="002060"/>
              </w:rPr>
            </w:pPr>
            <w:r w:rsidRPr="004C0006">
              <w:rPr>
                <w:color w:val="002060"/>
              </w:rPr>
              <w:t>29/09/2023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CFDB74" w14:textId="77777777" w:rsidR="00484F75" w:rsidRPr="004C0006" w:rsidRDefault="00484F75" w:rsidP="00C403A8">
            <w:pPr>
              <w:pStyle w:val="rowtabella0"/>
              <w:rPr>
                <w:color w:val="002060"/>
              </w:rPr>
            </w:pPr>
            <w:r w:rsidRPr="004C0006">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22ADFC" w14:textId="77777777" w:rsidR="00484F75" w:rsidRPr="004C0006" w:rsidRDefault="00484F75" w:rsidP="00C403A8">
            <w:pPr>
              <w:pStyle w:val="rowtabella0"/>
              <w:rPr>
                <w:color w:val="002060"/>
              </w:rPr>
            </w:pPr>
            <w:r w:rsidRPr="004C0006">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7962E7" w14:textId="77777777" w:rsidR="00484F75" w:rsidRPr="004C0006" w:rsidRDefault="00484F75" w:rsidP="00C403A8">
            <w:pPr>
              <w:pStyle w:val="rowtabella0"/>
              <w:rPr>
                <w:color w:val="002060"/>
              </w:rPr>
            </w:pPr>
            <w:r w:rsidRPr="004C0006">
              <w:rPr>
                <w:color w:val="002060"/>
              </w:rPr>
              <w:t>VIA DELLO SPORT</w:t>
            </w:r>
          </w:p>
        </w:tc>
      </w:tr>
      <w:tr w:rsidR="00484F75" w:rsidRPr="004C0006" w14:paraId="39BD70A0" w14:textId="77777777" w:rsidTr="00C403A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F30C2F" w14:textId="77777777" w:rsidR="00484F75" w:rsidRPr="004C0006" w:rsidRDefault="00484F75" w:rsidP="00C403A8">
            <w:pPr>
              <w:pStyle w:val="rowtabella0"/>
              <w:rPr>
                <w:color w:val="002060"/>
              </w:rPr>
            </w:pPr>
            <w:r w:rsidRPr="004C0006">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272E8D" w14:textId="77777777" w:rsidR="00484F75" w:rsidRPr="004C0006" w:rsidRDefault="00484F75" w:rsidP="00C403A8">
            <w:pPr>
              <w:pStyle w:val="rowtabella0"/>
              <w:rPr>
                <w:color w:val="002060"/>
              </w:rPr>
            </w:pPr>
            <w:r w:rsidRPr="004C0006">
              <w:rPr>
                <w:color w:val="002060"/>
              </w:rPr>
              <w:t>ASCOLI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31E25E"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C5EF77" w14:textId="77777777" w:rsidR="00484F75" w:rsidRPr="004C0006" w:rsidRDefault="00484F75" w:rsidP="00C403A8">
            <w:pPr>
              <w:pStyle w:val="rowtabella0"/>
              <w:rPr>
                <w:color w:val="002060"/>
              </w:rPr>
            </w:pPr>
            <w:r w:rsidRPr="004C0006">
              <w:rPr>
                <w:color w:val="002060"/>
              </w:rPr>
              <w:t>29/09/2023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806E5D" w14:textId="77777777" w:rsidR="00484F75" w:rsidRPr="004C0006" w:rsidRDefault="00484F75" w:rsidP="00C403A8">
            <w:pPr>
              <w:pStyle w:val="rowtabella0"/>
              <w:rPr>
                <w:color w:val="002060"/>
              </w:rPr>
            </w:pPr>
            <w:r w:rsidRPr="004C0006">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16C03A" w14:textId="77777777" w:rsidR="00484F75" w:rsidRPr="004C0006" w:rsidRDefault="00484F75" w:rsidP="00C403A8">
            <w:pPr>
              <w:pStyle w:val="rowtabella0"/>
              <w:rPr>
                <w:color w:val="002060"/>
              </w:rPr>
            </w:pPr>
            <w:r w:rsidRPr="004C0006">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D92DC3" w14:textId="77777777" w:rsidR="00484F75" w:rsidRPr="004C0006" w:rsidRDefault="00484F75" w:rsidP="00C403A8">
            <w:pPr>
              <w:pStyle w:val="rowtabella0"/>
              <w:rPr>
                <w:color w:val="002060"/>
              </w:rPr>
            </w:pPr>
            <w:r w:rsidRPr="004C0006">
              <w:rPr>
                <w:color w:val="002060"/>
              </w:rPr>
              <w:t>VIA S.VITTORIA, 5</w:t>
            </w:r>
          </w:p>
        </w:tc>
      </w:tr>
    </w:tbl>
    <w:p w14:paraId="0234CC69" w14:textId="77777777" w:rsidR="00484F75" w:rsidRPr="00165069" w:rsidRDefault="00484F75" w:rsidP="00870139">
      <w:pPr>
        <w:pStyle w:val="breakline"/>
        <w:rPr>
          <w:rFonts w:eastAsiaTheme="minorEastAsia"/>
          <w:color w:val="002060"/>
        </w:rPr>
      </w:pPr>
    </w:p>
    <w:p w14:paraId="6FE11C9F" w14:textId="77777777" w:rsidR="00870139" w:rsidRPr="00165069" w:rsidRDefault="00870139" w:rsidP="00870139">
      <w:pPr>
        <w:pStyle w:val="breakline"/>
        <w:rPr>
          <w:color w:val="002060"/>
        </w:rPr>
      </w:pPr>
    </w:p>
    <w:p w14:paraId="2A13EC09" w14:textId="77777777" w:rsidR="00870139" w:rsidRPr="00165069" w:rsidRDefault="00870139" w:rsidP="00870139">
      <w:pPr>
        <w:pStyle w:val="titolocampionato0"/>
        <w:shd w:val="clear" w:color="auto" w:fill="CCCCCC"/>
        <w:spacing w:before="80" w:after="40"/>
        <w:rPr>
          <w:color w:val="002060"/>
        </w:rPr>
      </w:pPr>
      <w:r w:rsidRPr="00165069">
        <w:rPr>
          <w:color w:val="002060"/>
        </w:rPr>
        <w:t>CALCIO A CINQUE SERIE D</w:t>
      </w:r>
    </w:p>
    <w:p w14:paraId="5952DAE0" w14:textId="77777777" w:rsidR="00870139" w:rsidRPr="00DE2E11" w:rsidRDefault="00870139" w:rsidP="00870139">
      <w:pPr>
        <w:pStyle w:val="titoloprinc0"/>
        <w:rPr>
          <w:color w:val="002060"/>
        </w:rPr>
      </w:pPr>
      <w:r w:rsidRPr="00DE2E11">
        <w:rPr>
          <w:color w:val="002060"/>
        </w:rPr>
        <w:t>ANAGRAFICA/INDIRIZZARIO/VARIAZIONI CALENDARIO</w:t>
      </w:r>
    </w:p>
    <w:p w14:paraId="5AA3B9C3" w14:textId="77777777" w:rsidR="00870139" w:rsidRPr="00DE2E11" w:rsidRDefault="00870139" w:rsidP="00870139">
      <w:pPr>
        <w:pStyle w:val="titoloprinc0"/>
        <w:jc w:val="both"/>
        <w:rPr>
          <w:b w:val="0"/>
          <w:bCs w:val="0"/>
          <w:color w:val="002060"/>
          <w:sz w:val="22"/>
          <w:szCs w:val="22"/>
        </w:rPr>
      </w:pPr>
    </w:p>
    <w:p w14:paraId="561A4761" w14:textId="77777777" w:rsidR="00870139" w:rsidRPr="00CF6719" w:rsidRDefault="00870139" w:rsidP="00870139">
      <w:pPr>
        <w:pStyle w:val="titoloprinc0"/>
        <w:jc w:val="both"/>
        <w:rPr>
          <w:color w:val="002060"/>
          <w:sz w:val="22"/>
          <w:szCs w:val="22"/>
        </w:rPr>
      </w:pPr>
      <w:r w:rsidRPr="00CF6719">
        <w:rPr>
          <w:color w:val="002060"/>
          <w:sz w:val="22"/>
          <w:szCs w:val="22"/>
        </w:rPr>
        <w:t>GIRONE “</w:t>
      </w:r>
      <w:r>
        <w:rPr>
          <w:color w:val="002060"/>
          <w:sz w:val="22"/>
          <w:szCs w:val="22"/>
        </w:rPr>
        <w:t>B</w:t>
      </w:r>
      <w:r w:rsidRPr="00CF6719">
        <w:rPr>
          <w:color w:val="002060"/>
          <w:sz w:val="22"/>
          <w:szCs w:val="22"/>
        </w:rPr>
        <w:t>”</w:t>
      </w:r>
    </w:p>
    <w:p w14:paraId="49313066" w14:textId="77777777" w:rsidR="00870139" w:rsidRDefault="00870139" w:rsidP="00870139">
      <w:pPr>
        <w:pStyle w:val="titoloprinc0"/>
        <w:rPr>
          <w:b w:val="0"/>
          <w:bCs w:val="0"/>
          <w:color w:val="002060"/>
          <w:sz w:val="22"/>
          <w:szCs w:val="22"/>
        </w:rPr>
      </w:pPr>
    </w:p>
    <w:p w14:paraId="7F1AA2ED" w14:textId="77777777" w:rsidR="00870139" w:rsidRDefault="00870139" w:rsidP="00870139">
      <w:pPr>
        <w:pStyle w:val="titoloprinc0"/>
        <w:jc w:val="both"/>
        <w:rPr>
          <w:b w:val="0"/>
          <w:bCs w:val="0"/>
          <w:color w:val="002060"/>
          <w:sz w:val="22"/>
          <w:szCs w:val="22"/>
        </w:rPr>
      </w:pPr>
      <w:r w:rsidRPr="00165069">
        <w:rPr>
          <w:b w:val="0"/>
          <w:bCs w:val="0"/>
          <w:color w:val="002060"/>
          <w:sz w:val="22"/>
          <w:szCs w:val="22"/>
        </w:rPr>
        <w:t xml:space="preserve">La Società </w:t>
      </w:r>
      <w:r>
        <w:rPr>
          <w:color w:val="002060"/>
          <w:sz w:val="22"/>
          <w:szCs w:val="22"/>
        </w:rPr>
        <w:t>CITTA’ DI FALCONARA</w:t>
      </w:r>
      <w:r w:rsidRPr="00165069">
        <w:rPr>
          <w:b w:val="0"/>
          <w:bCs w:val="0"/>
          <w:color w:val="002060"/>
          <w:sz w:val="22"/>
          <w:szCs w:val="22"/>
        </w:rPr>
        <w:t xml:space="preserve"> comunica che disputerà tutte le gare interne il </w:t>
      </w:r>
      <w:r>
        <w:rPr>
          <w:color w:val="002060"/>
          <w:sz w:val="22"/>
          <w:szCs w:val="22"/>
        </w:rPr>
        <w:t>VENERDI’</w:t>
      </w:r>
      <w:r w:rsidRPr="00165069">
        <w:rPr>
          <w:b w:val="0"/>
          <w:bCs w:val="0"/>
          <w:color w:val="002060"/>
          <w:sz w:val="22"/>
          <w:szCs w:val="22"/>
        </w:rPr>
        <w:t xml:space="preserve"> alle </w:t>
      </w:r>
      <w:r w:rsidRPr="00165069">
        <w:rPr>
          <w:color w:val="002060"/>
          <w:sz w:val="22"/>
          <w:szCs w:val="22"/>
        </w:rPr>
        <w:t xml:space="preserve">ore </w:t>
      </w:r>
      <w:r>
        <w:rPr>
          <w:color w:val="002060"/>
          <w:sz w:val="22"/>
          <w:szCs w:val="22"/>
        </w:rPr>
        <w:t>21:15</w:t>
      </w:r>
      <w:r w:rsidRPr="00165069">
        <w:rPr>
          <w:b w:val="0"/>
          <w:bCs w:val="0"/>
          <w:color w:val="002060"/>
          <w:sz w:val="22"/>
          <w:szCs w:val="22"/>
        </w:rPr>
        <w:t>, stesso campo.</w:t>
      </w:r>
    </w:p>
    <w:p w14:paraId="3BE95130" w14:textId="77777777" w:rsidR="00870139" w:rsidRPr="00CF6719" w:rsidRDefault="00870139" w:rsidP="00870139">
      <w:pPr>
        <w:pStyle w:val="titoloprinc0"/>
        <w:rPr>
          <w:b w:val="0"/>
          <w:bCs w:val="0"/>
          <w:color w:val="002060"/>
          <w:sz w:val="22"/>
          <w:szCs w:val="22"/>
        </w:rPr>
      </w:pPr>
    </w:p>
    <w:p w14:paraId="00DC7848" w14:textId="77777777" w:rsidR="00870139" w:rsidRDefault="00870139" w:rsidP="00870139">
      <w:pPr>
        <w:pStyle w:val="titoloprinc0"/>
        <w:jc w:val="both"/>
        <w:rPr>
          <w:b w:val="0"/>
          <w:bCs w:val="0"/>
          <w:color w:val="002060"/>
          <w:sz w:val="22"/>
          <w:szCs w:val="22"/>
        </w:rPr>
      </w:pPr>
      <w:r w:rsidRPr="00165069">
        <w:rPr>
          <w:b w:val="0"/>
          <w:bCs w:val="0"/>
          <w:color w:val="002060"/>
          <w:sz w:val="22"/>
          <w:szCs w:val="22"/>
        </w:rPr>
        <w:lastRenderedPageBreak/>
        <w:t xml:space="preserve">La Società </w:t>
      </w:r>
      <w:r>
        <w:rPr>
          <w:color w:val="002060"/>
          <w:sz w:val="22"/>
          <w:szCs w:val="22"/>
        </w:rPr>
        <w:t>FUTSAL ANCONA</w:t>
      </w:r>
      <w:r w:rsidRPr="00165069">
        <w:rPr>
          <w:b w:val="0"/>
          <w:bCs w:val="0"/>
          <w:color w:val="002060"/>
          <w:sz w:val="22"/>
          <w:szCs w:val="22"/>
        </w:rPr>
        <w:t xml:space="preserve"> comunica che disputerà tutte le gare interne il </w:t>
      </w:r>
      <w:r>
        <w:rPr>
          <w:color w:val="002060"/>
          <w:sz w:val="22"/>
          <w:szCs w:val="22"/>
        </w:rPr>
        <w:t>VENERDI’</w:t>
      </w:r>
      <w:r w:rsidRPr="00165069">
        <w:rPr>
          <w:b w:val="0"/>
          <w:bCs w:val="0"/>
          <w:color w:val="002060"/>
          <w:sz w:val="22"/>
          <w:szCs w:val="22"/>
        </w:rPr>
        <w:t xml:space="preserve"> alle </w:t>
      </w:r>
      <w:r w:rsidRPr="00165069">
        <w:rPr>
          <w:color w:val="002060"/>
          <w:sz w:val="22"/>
          <w:szCs w:val="22"/>
        </w:rPr>
        <w:t xml:space="preserve">ore </w:t>
      </w:r>
      <w:r>
        <w:rPr>
          <w:color w:val="002060"/>
          <w:sz w:val="22"/>
          <w:szCs w:val="22"/>
        </w:rPr>
        <w:t>21:15</w:t>
      </w:r>
      <w:r w:rsidRPr="00165069">
        <w:rPr>
          <w:b w:val="0"/>
          <w:bCs w:val="0"/>
          <w:color w:val="002060"/>
          <w:sz w:val="22"/>
          <w:szCs w:val="22"/>
        </w:rPr>
        <w:t>, stesso campo.</w:t>
      </w:r>
    </w:p>
    <w:p w14:paraId="24FF0D77" w14:textId="77777777" w:rsidR="00870139" w:rsidRDefault="00870139" w:rsidP="00870139">
      <w:pPr>
        <w:pStyle w:val="titoloprinc0"/>
        <w:jc w:val="both"/>
        <w:rPr>
          <w:b w:val="0"/>
          <w:bCs w:val="0"/>
          <w:color w:val="002060"/>
          <w:sz w:val="22"/>
          <w:szCs w:val="22"/>
        </w:rPr>
      </w:pPr>
    </w:p>
    <w:p w14:paraId="67B4679E" w14:textId="77777777" w:rsidR="00870139" w:rsidRPr="00CF6719" w:rsidRDefault="00870139" w:rsidP="00870139">
      <w:pPr>
        <w:pStyle w:val="titoloprinc0"/>
        <w:jc w:val="both"/>
        <w:rPr>
          <w:color w:val="002060"/>
          <w:sz w:val="22"/>
          <w:szCs w:val="22"/>
        </w:rPr>
      </w:pPr>
      <w:r w:rsidRPr="00CF6719">
        <w:rPr>
          <w:color w:val="002060"/>
          <w:sz w:val="22"/>
          <w:szCs w:val="22"/>
        </w:rPr>
        <w:t>GIRONE “</w:t>
      </w:r>
      <w:r>
        <w:rPr>
          <w:color w:val="002060"/>
          <w:sz w:val="22"/>
          <w:szCs w:val="22"/>
        </w:rPr>
        <w:t>C</w:t>
      </w:r>
      <w:r w:rsidRPr="00CF6719">
        <w:rPr>
          <w:color w:val="002060"/>
          <w:sz w:val="22"/>
          <w:szCs w:val="22"/>
        </w:rPr>
        <w:t>”</w:t>
      </w:r>
    </w:p>
    <w:p w14:paraId="0EF8187E" w14:textId="77777777" w:rsidR="00870139" w:rsidRPr="00CF6719" w:rsidRDefault="00870139" w:rsidP="00870139">
      <w:pPr>
        <w:pStyle w:val="titoloprinc0"/>
        <w:rPr>
          <w:b w:val="0"/>
          <w:bCs w:val="0"/>
          <w:color w:val="002060"/>
          <w:sz w:val="22"/>
          <w:szCs w:val="22"/>
        </w:rPr>
      </w:pPr>
    </w:p>
    <w:p w14:paraId="5ED04DC6" w14:textId="77777777" w:rsidR="00870139" w:rsidRDefault="00870139" w:rsidP="00870139">
      <w:pPr>
        <w:pStyle w:val="titoloprinc0"/>
        <w:jc w:val="both"/>
        <w:rPr>
          <w:b w:val="0"/>
          <w:bCs w:val="0"/>
          <w:color w:val="002060"/>
          <w:sz w:val="22"/>
          <w:szCs w:val="22"/>
        </w:rPr>
      </w:pPr>
      <w:r w:rsidRPr="00165069">
        <w:rPr>
          <w:b w:val="0"/>
          <w:bCs w:val="0"/>
          <w:color w:val="002060"/>
          <w:sz w:val="22"/>
          <w:szCs w:val="22"/>
        </w:rPr>
        <w:t xml:space="preserve">La Società </w:t>
      </w:r>
      <w:r>
        <w:rPr>
          <w:color w:val="002060"/>
          <w:sz w:val="22"/>
          <w:szCs w:val="22"/>
        </w:rPr>
        <w:t>GROTTACCIA 2005</w:t>
      </w:r>
      <w:r w:rsidRPr="00165069">
        <w:rPr>
          <w:b w:val="0"/>
          <w:bCs w:val="0"/>
          <w:color w:val="002060"/>
          <w:sz w:val="22"/>
          <w:szCs w:val="22"/>
        </w:rPr>
        <w:t xml:space="preserve"> comunica che disputerà tutte le gare interne il </w:t>
      </w:r>
      <w:r>
        <w:rPr>
          <w:color w:val="002060"/>
          <w:sz w:val="22"/>
          <w:szCs w:val="22"/>
        </w:rPr>
        <w:t>SABATO</w:t>
      </w:r>
      <w:r w:rsidRPr="00165069">
        <w:rPr>
          <w:b w:val="0"/>
          <w:bCs w:val="0"/>
          <w:color w:val="002060"/>
          <w:sz w:val="22"/>
          <w:szCs w:val="22"/>
        </w:rPr>
        <w:t xml:space="preserve"> alle </w:t>
      </w:r>
      <w:r w:rsidRPr="00165069">
        <w:rPr>
          <w:color w:val="002060"/>
          <w:sz w:val="22"/>
          <w:szCs w:val="22"/>
        </w:rPr>
        <w:t xml:space="preserve">ore </w:t>
      </w:r>
      <w:r>
        <w:rPr>
          <w:color w:val="002060"/>
          <w:sz w:val="22"/>
          <w:szCs w:val="22"/>
        </w:rPr>
        <w:t>15:00</w:t>
      </w:r>
      <w:r w:rsidRPr="00165069">
        <w:rPr>
          <w:b w:val="0"/>
          <w:bCs w:val="0"/>
          <w:color w:val="002060"/>
          <w:sz w:val="22"/>
          <w:szCs w:val="22"/>
        </w:rPr>
        <w:t>, stesso campo.</w:t>
      </w:r>
    </w:p>
    <w:p w14:paraId="78448103" w14:textId="77777777" w:rsidR="00870139" w:rsidRDefault="00870139" w:rsidP="00870139">
      <w:pPr>
        <w:pStyle w:val="titoloprinc0"/>
        <w:jc w:val="both"/>
        <w:rPr>
          <w:b w:val="0"/>
          <w:bCs w:val="0"/>
          <w:color w:val="002060"/>
          <w:sz w:val="22"/>
          <w:szCs w:val="22"/>
        </w:rPr>
      </w:pPr>
    </w:p>
    <w:p w14:paraId="7716595B" w14:textId="77777777" w:rsidR="00870139" w:rsidRPr="00CF6719" w:rsidRDefault="00870139" w:rsidP="00870139">
      <w:pPr>
        <w:pStyle w:val="titoloprinc0"/>
        <w:jc w:val="both"/>
        <w:rPr>
          <w:color w:val="002060"/>
          <w:sz w:val="22"/>
          <w:szCs w:val="22"/>
        </w:rPr>
      </w:pPr>
      <w:r w:rsidRPr="00CF6719">
        <w:rPr>
          <w:color w:val="002060"/>
          <w:sz w:val="22"/>
          <w:szCs w:val="22"/>
        </w:rPr>
        <w:t>GIRONE “</w:t>
      </w:r>
      <w:r>
        <w:rPr>
          <w:color w:val="002060"/>
          <w:sz w:val="22"/>
          <w:szCs w:val="22"/>
        </w:rPr>
        <w:t>D</w:t>
      </w:r>
      <w:r w:rsidRPr="00CF6719">
        <w:rPr>
          <w:color w:val="002060"/>
          <w:sz w:val="22"/>
          <w:szCs w:val="22"/>
        </w:rPr>
        <w:t>”</w:t>
      </w:r>
    </w:p>
    <w:p w14:paraId="2F6EEF45" w14:textId="77777777" w:rsidR="00870139" w:rsidRDefault="00870139" w:rsidP="00870139">
      <w:pPr>
        <w:pStyle w:val="titoloprinc0"/>
        <w:rPr>
          <w:b w:val="0"/>
          <w:bCs w:val="0"/>
          <w:color w:val="002060"/>
          <w:sz w:val="22"/>
          <w:szCs w:val="22"/>
        </w:rPr>
      </w:pPr>
    </w:p>
    <w:p w14:paraId="4DDE039B" w14:textId="77777777" w:rsidR="00870139" w:rsidRDefault="00870139" w:rsidP="00870139">
      <w:pPr>
        <w:pStyle w:val="titoloprinc0"/>
        <w:jc w:val="both"/>
        <w:rPr>
          <w:b w:val="0"/>
          <w:bCs w:val="0"/>
          <w:color w:val="002060"/>
          <w:sz w:val="22"/>
          <w:szCs w:val="22"/>
        </w:rPr>
      </w:pPr>
      <w:r w:rsidRPr="00165069">
        <w:rPr>
          <w:b w:val="0"/>
          <w:bCs w:val="0"/>
          <w:color w:val="002060"/>
          <w:sz w:val="22"/>
          <w:szCs w:val="22"/>
        </w:rPr>
        <w:t xml:space="preserve">La Società </w:t>
      </w:r>
      <w:r>
        <w:rPr>
          <w:color w:val="002060"/>
          <w:sz w:val="22"/>
          <w:szCs w:val="22"/>
        </w:rPr>
        <w:t>POL. SPORT COMMUNICATION</w:t>
      </w:r>
      <w:r w:rsidRPr="00165069">
        <w:rPr>
          <w:b w:val="0"/>
          <w:bCs w:val="0"/>
          <w:color w:val="002060"/>
          <w:sz w:val="22"/>
          <w:szCs w:val="22"/>
        </w:rPr>
        <w:t xml:space="preserve"> comunica che disputerà tutte le gare interne il </w:t>
      </w:r>
      <w:r>
        <w:rPr>
          <w:color w:val="002060"/>
          <w:sz w:val="22"/>
          <w:szCs w:val="22"/>
        </w:rPr>
        <w:t>VENERDI’</w:t>
      </w:r>
      <w:r w:rsidRPr="00165069">
        <w:rPr>
          <w:b w:val="0"/>
          <w:bCs w:val="0"/>
          <w:color w:val="002060"/>
          <w:sz w:val="22"/>
          <w:szCs w:val="22"/>
        </w:rPr>
        <w:t xml:space="preserve"> alle </w:t>
      </w:r>
      <w:r w:rsidRPr="00165069">
        <w:rPr>
          <w:color w:val="002060"/>
          <w:sz w:val="22"/>
          <w:szCs w:val="22"/>
        </w:rPr>
        <w:t xml:space="preserve">ore </w:t>
      </w:r>
      <w:r>
        <w:rPr>
          <w:color w:val="002060"/>
          <w:sz w:val="22"/>
          <w:szCs w:val="22"/>
        </w:rPr>
        <w:t>21:45</w:t>
      </w:r>
      <w:r w:rsidRPr="00165069">
        <w:rPr>
          <w:b w:val="0"/>
          <w:bCs w:val="0"/>
          <w:color w:val="002060"/>
          <w:sz w:val="22"/>
          <w:szCs w:val="22"/>
        </w:rPr>
        <w:t>, stesso campo.</w:t>
      </w:r>
    </w:p>
    <w:p w14:paraId="593D2D78" w14:textId="77777777" w:rsidR="00870139" w:rsidRPr="00CF6719" w:rsidRDefault="00870139" w:rsidP="00870139">
      <w:pPr>
        <w:pStyle w:val="titoloprinc0"/>
        <w:rPr>
          <w:b w:val="0"/>
          <w:bCs w:val="0"/>
          <w:color w:val="002060"/>
          <w:sz w:val="22"/>
          <w:szCs w:val="22"/>
        </w:rPr>
      </w:pPr>
    </w:p>
    <w:p w14:paraId="1B063E78" w14:textId="77777777" w:rsidR="00870139" w:rsidRDefault="00870139" w:rsidP="00870139">
      <w:pPr>
        <w:pStyle w:val="titoloprinc0"/>
        <w:jc w:val="both"/>
        <w:rPr>
          <w:b w:val="0"/>
          <w:bCs w:val="0"/>
          <w:color w:val="002060"/>
          <w:sz w:val="22"/>
          <w:szCs w:val="22"/>
        </w:rPr>
      </w:pPr>
      <w:r w:rsidRPr="00165069">
        <w:rPr>
          <w:b w:val="0"/>
          <w:bCs w:val="0"/>
          <w:color w:val="002060"/>
          <w:sz w:val="22"/>
          <w:szCs w:val="22"/>
        </w:rPr>
        <w:t xml:space="preserve">La Società </w:t>
      </w:r>
      <w:r>
        <w:rPr>
          <w:color w:val="002060"/>
          <w:sz w:val="22"/>
          <w:szCs w:val="22"/>
        </w:rPr>
        <w:t>VIS CIVITANOVA</w:t>
      </w:r>
      <w:r w:rsidRPr="00165069">
        <w:rPr>
          <w:b w:val="0"/>
          <w:bCs w:val="0"/>
          <w:color w:val="002060"/>
          <w:sz w:val="22"/>
          <w:szCs w:val="22"/>
        </w:rPr>
        <w:t xml:space="preserve"> comunica che disputerà tutte le gare interne </w:t>
      </w:r>
      <w:r>
        <w:rPr>
          <w:b w:val="0"/>
          <w:bCs w:val="0"/>
          <w:color w:val="002060"/>
          <w:sz w:val="22"/>
          <w:szCs w:val="22"/>
        </w:rPr>
        <w:t>la</w:t>
      </w:r>
      <w:r w:rsidRPr="00165069">
        <w:rPr>
          <w:b w:val="0"/>
          <w:bCs w:val="0"/>
          <w:color w:val="002060"/>
          <w:sz w:val="22"/>
          <w:szCs w:val="22"/>
        </w:rPr>
        <w:t xml:space="preserve"> </w:t>
      </w:r>
      <w:r>
        <w:rPr>
          <w:color w:val="002060"/>
          <w:sz w:val="22"/>
          <w:szCs w:val="22"/>
        </w:rPr>
        <w:t>DOMENICA</w:t>
      </w:r>
      <w:r w:rsidRPr="00165069">
        <w:rPr>
          <w:b w:val="0"/>
          <w:bCs w:val="0"/>
          <w:color w:val="002060"/>
          <w:sz w:val="22"/>
          <w:szCs w:val="22"/>
        </w:rPr>
        <w:t xml:space="preserve"> alle </w:t>
      </w:r>
      <w:r w:rsidRPr="00165069">
        <w:rPr>
          <w:color w:val="002060"/>
          <w:sz w:val="22"/>
          <w:szCs w:val="22"/>
        </w:rPr>
        <w:t xml:space="preserve">ore </w:t>
      </w:r>
      <w:r>
        <w:rPr>
          <w:color w:val="002060"/>
          <w:sz w:val="22"/>
          <w:szCs w:val="22"/>
        </w:rPr>
        <w:t>18:00</w:t>
      </w:r>
      <w:r w:rsidRPr="00165069">
        <w:rPr>
          <w:b w:val="0"/>
          <w:bCs w:val="0"/>
          <w:color w:val="002060"/>
          <w:sz w:val="22"/>
          <w:szCs w:val="22"/>
        </w:rPr>
        <w:t xml:space="preserve">, </w:t>
      </w:r>
      <w:r>
        <w:rPr>
          <w:color w:val="002060"/>
          <w:sz w:val="22"/>
          <w:szCs w:val="22"/>
        </w:rPr>
        <w:t>Tensostruttura Calcio a 5</w:t>
      </w:r>
      <w:r>
        <w:rPr>
          <w:b w:val="0"/>
          <w:bCs w:val="0"/>
          <w:color w:val="002060"/>
          <w:sz w:val="22"/>
          <w:szCs w:val="22"/>
        </w:rPr>
        <w:t xml:space="preserve">, Via Alessandro Manzoni di </w:t>
      </w:r>
      <w:r>
        <w:rPr>
          <w:color w:val="002060"/>
          <w:sz w:val="22"/>
          <w:szCs w:val="22"/>
        </w:rPr>
        <w:t>MONTELUPONE</w:t>
      </w:r>
      <w:r w:rsidRPr="00165069">
        <w:rPr>
          <w:b w:val="0"/>
          <w:bCs w:val="0"/>
          <w:color w:val="002060"/>
          <w:sz w:val="22"/>
          <w:szCs w:val="22"/>
        </w:rPr>
        <w:t>.</w:t>
      </w:r>
    </w:p>
    <w:p w14:paraId="59974E52" w14:textId="77777777" w:rsidR="00870139" w:rsidRPr="00DE2E11" w:rsidRDefault="00870139" w:rsidP="00870139">
      <w:pPr>
        <w:pStyle w:val="titoloprinc0"/>
        <w:jc w:val="both"/>
        <w:rPr>
          <w:b w:val="0"/>
          <w:bCs w:val="0"/>
          <w:color w:val="002060"/>
          <w:sz w:val="22"/>
          <w:szCs w:val="22"/>
        </w:rPr>
      </w:pPr>
    </w:p>
    <w:p w14:paraId="1CA479A1" w14:textId="77777777" w:rsidR="00870139" w:rsidRPr="00CF6719" w:rsidRDefault="00870139" w:rsidP="00870139">
      <w:pPr>
        <w:pStyle w:val="titoloprinc0"/>
        <w:jc w:val="both"/>
        <w:rPr>
          <w:color w:val="002060"/>
          <w:sz w:val="22"/>
          <w:szCs w:val="22"/>
        </w:rPr>
      </w:pPr>
      <w:r w:rsidRPr="00CF6719">
        <w:rPr>
          <w:color w:val="002060"/>
          <w:sz w:val="22"/>
          <w:szCs w:val="22"/>
        </w:rPr>
        <w:t>GIRONE “</w:t>
      </w:r>
      <w:r>
        <w:rPr>
          <w:color w:val="002060"/>
          <w:sz w:val="22"/>
          <w:szCs w:val="22"/>
        </w:rPr>
        <w:t>E</w:t>
      </w:r>
      <w:r w:rsidRPr="00CF6719">
        <w:rPr>
          <w:color w:val="002060"/>
          <w:sz w:val="22"/>
          <w:szCs w:val="22"/>
        </w:rPr>
        <w:t>”</w:t>
      </w:r>
    </w:p>
    <w:p w14:paraId="6CDAE728" w14:textId="77777777" w:rsidR="00870139" w:rsidRPr="00CF6719" w:rsidRDefault="00870139" w:rsidP="00870139">
      <w:pPr>
        <w:pStyle w:val="titoloprinc0"/>
        <w:rPr>
          <w:b w:val="0"/>
          <w:bCs w:val="0"/>
          <w:color w:val="002060"/>
          <w:sz w:val="22"/>
          <w:szCs w:val="22"/>
        </w:rPr>
      </w:pPr>
    </w:p>
    <w:p w14:paraId="24E2E949" w14:textId="77777777" w:rsidR="00870139" w:rsidRDefault="00870139" w:rsidP="00870139">
      <w:pPr>
        <w:pStyle w:val="titoloprinc0"/>
        <w:jc w:val="both"/>
        <w:rPr>
          <w:b w:val="0"/>
          <w:bCs w:val="0"/>
          <w:color w:val="002060"/>
          <w:sz w:val="22"/>
          <w:szCs w:val="22"/>
        </w:rPr>
      </w:pPr>
      <w:r w:rsidRPr="00165069">
        <w:rPr>
          <w:b w:val="0"/>
          <w:bCs w:val="0"/>
          <w:color w:val="002060"/>
          <w:sz w:val="22"/>
          <w:szCs w:val="22"/>
        </w:rPr>
        <w:t xml:space="preserve">La Società </w:t>
      </w:r>
      <w:r>
        <w:rPr>
          <w:color w:val="002060"/>
          <w:sz w:val="22"/>
          <w:szCs w:val="22"/>
        </w:rPr>
        <w:t>ACQUAVIVA CALCIO</w:t>
      </w:r>
      <w:r w:rsidRPr="00165069">
        <w:rPr>
          <w:b w:val="0"/>
          <w:bCs w:val="0"/>
          <w:color w:val="002060"/>
          <w:sz w:val="22"/>
          <w:szCs w:val="22"/>
        </w:rPr>
        <w:t xml:space="preserve"> comunica che disputerà tutte le gare interne il </w:t>
      </w:r>
      <w:r>
        <w:rPr>
          <w:color w:val="002060"/>
          <w:sz w:val="22"/>
          <w:szCs w:val="22"/>
        </w:rPr>
        <w:t>SABATO</w:t>
      </w:r>
      <w:r w:rsidRPr="00165069">
        <w:rPr>
          <w:b w:val="0"/>
          <w:bCs w:val="0"/>
          <w:color w:val="002060"/>
          <w:sz w:val="22"/>
          <w:szCs w:val="22"/>
        </w:rPr>
        <w:t xml:space="preserve"> alle </w:t>
      </w:r>
      <w:r w:rsidRPr="00165069">
        <w:rPr>
          <w:color w:val="002060"/>
          <w:sz w:val="22"/>
          <w:szCs w:val="22"/>
        </w:rPr>
        <w:t xml:space="preserve">ore </w:t>
      </w:r>
      <w:r>
        <w:rPr>
          <w:color w:val="002060"/>
          <w:sz w:val="22"/>
          <w:szCs w:val="22"/>
        </w:rPr>
        <w:t>19:00</w:t>
      </w:r>
      <w:r w:rsidRPr="00165069">
        <w:rPr>
          <w:b w:val="0"/>
          <w:bCs w:val="0"/>
          <w:color w:val="002060"/>
          <w:sz w:val="22"/>
          <w:szCs w:val="22"/>
        </w:rPr>
        <w:t xml:space="preserve">, </w:t>
      </w:r>
      <w:r w:rsidRPr="00165069">
        <w:rPr>
          <w:color w:val="002060"/>
          <w:sz w:val="22"/>
          <w:szCs w:val="22"/>
        </w:rPr>
        <w:t>Palasport Comunale</w:t>
      </w:r>
      <w:r>
        <w:rPr>
          <w:b w:val="0"/>
          <w:bCs w:val="0"/>
          <w:color w:val="002060"/>
          <w:sz w:val="22"/>
          <w:szCs w:val="22"/>
        </w:rPr>
        <w:t xml:space="preserve">, Via Corradi, 32 di </w:t>
      </w:r>
      <w:r w:rsidRPr="00165069">
        <w:rPr>
          <w:color w:val="002060"/>
          <w:sz w:val="22"/>
          <w:szCs w:val="22"/>
        </w:rPr>
        <w:t>MONSAMPOLO del TRONTO</w:t>
      </w:r>
      <w:r w:rsidRPr="00165069">
        <w:rPr>
          <w:b w:val="0"/>
          <w:bCs w:val="0"/>
          <w:color w:val="002060"/>
          <w:sz w:val="22"/>
          <w:szCs w:val="22"/>
        </w:rPr>
        <w:t>.</w:t>
      </w:r>
    </w:p>
    <w:p w14:paraId="301C63D2" w14:textId="77777777" w:rsidR="00870139" w:rsidRPr="00DE2E11" w:rsidRDefault="00870139" w:rsidP="00870139">
      <w:pPr>
        <w:pStyle w:val="titoloprinc0"/>
        <w:jc w:val="both"/>
        <w:rPr>
          <w:b w:val="0"/>
          <w:bCs w:val="0"/>
          <w:color w:val="002060"/>
          <w:sz w:val="22"/>
          <w:szCs w:val="22"/>
        </w:rPr>
      </w:pPr>
    </w:p>
    <w:p w14:paraId="4C2E4202" w14:textId="77777777" w:rsidR="00870139" w:rsidRPr="00165069" w:rsidRDefault="00870139" w:rsidP="00870139">
      <w:pPr>
        <w:pStyle w:val="titoloprinc0"/>
        <w:rPr>
          <w:color w:val="002060"/>
        </w:rPr>
      </w:pPr>
      <w:r w:rsidRPr="00165069">
        <w:rPr>
          <w:color w:val="002060"/>
        </w:rPr>
        <w:t>VARIAZIONI AL PROGRAMMA GARE</w:t>
      </w:r>
    </w:p>
    <w:p w14:paraId="25A734F3" w14:textId="77777777" w:rsidR="00870139" w:rsidRPr="00165069" w:rsidRDefault="00870139" w:rsidP="00870139">
      <w:pPr>
        <w:pStyle w:val="breakline"/>
        <w:rPr>
          <w:color w:val="002060"/>
        </w:rPr>
      </w:pPr>
    </w:p>
    <w:p w14:paraId="1AA7092C" w14:textId="77777777" w:rsidR="00870139" w:rsidRPr="00165069" w:rsidRDefault="00870139" w:rsidP="00870139">
      <w:pPr>
        <w:pStyle w:val="breakline"/>
        <w:rPr>
          <w:color w:val="002060"/>
        </w:rPr>
      </w:pPr>
    </w:p>
    <w:p w14:paraId="1517ADFC" w14:textId="77777777" w:rsidR="00870139" w:rsidRPr="00165069" w:rsidRDefault="00870139" w:rsidP="00870139">
      <w:pPr>
        <w:pStyle w:val="breakline"/>
        <w:rPr>
          <w:color w:val="002060"/>
        </w:rPr>
      </w:pPr>
    </w:p>
    <w:p w14:paraId="487A5D96" w14:textId="77777777" w:rsidR="00870139" w:rsidRPr="00165069" w:rsidRDefault="00870139" w:rsidP="00870139">
      <w:pPr>
        <w:pStyle w:val="sottotitolocampionato10"/>
        <w:rPr>
          <w:color w:val="002060"/>
        </w:rPr>
      </w:pPr>
      <w:r w:rsidRPr="00165069">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70139" w:rsidRPr="00165069" w14:paraId="56849528" w14:textId="77777777" w:rsidTr="00C403A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651072" w14:textId="77777777" w:rsidR="00870139" w:rsidRPr="00165069" w:rsidRDefault="00870139" w:rsidP="00C403A8">
            <w:pPr>
              <w:pStyle w:val="headertabella0"/>
              <w:rPr>
                <w:color w:val="002060"/>
              </w:rPr>
            </w:pPr>
            <w:r w:rsidRPr="0016506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34ADCB" w14:textId="77777777" w:rsidR="00870139" w:rsidRPr="00165069" w:rsidRDefault="00870139" w:rsidP="00C403A8">
            <w:pPr>
              <w:pStyle w:val="headertabella0"/>
              <w:rPr>
                <w:color w:val="002060"/>
              </w:rPr>
            </w:pPr>
            <w:r w:rsidRPr="00165069">
              <w:rPr>
                <w:color w:val="002060"/>
              </w:rPr>
              <w:t xml:space="preserve">N° </w:t>
            </w:r>
            <w:proofErr w:type="spellStart"/>
            <w:r w:rsidRPr="00165069">
              <w:rPr>
                <w:color w:val="002060"/>
              </w:rPr>
              <w:t>Gior</w:t>
            </w:r>
            <w:proofErr w:type="spellEnd"/>
            <w:r w:rsidRPr="00165069">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FC306B" w14:textId="77777777" w:rsidR="00870139" w:rsidRPr="00165069" w:rsidRDefault="00870139" w:rsidP="00C403A8">
            <w:pPr>
              <w:pStyle w:val="headertabella0"/>
              <w:rPr>
                <w:color w:val="002060"/>
              </w:rPr>
            </w:pPr>
            <w:r w:rsidRPr="00165069">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DA5362" w14:textId="77777777" w:rsidR="00870139" w:rsidRPr="00165069" w:rsidRDefault="00870139" w:rsidP="00C403A8">
            <w:pPr>
              <w:pStyle w:val="headertabella0"/>
              <w:rPr>
                <w:color w:val="002060"/>
              </w:rPr>
            </w:pPr>
            <w:r w:rsidRPr="0016506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BDC0A0" w14:textId="77777777" w:rsidR="00870139" w:rsidRPr="00165069" w:rsidRDefault="00870139" w:rsidP="00C403A8">
            <w:pPr>
              <w:pStyle w:val="headertabella0"/>
              <w:rPr>
                <w:color w:val="002060"/>
              </w:rPr>
            </w:pPr>
            <w:r w:rsidRPr="00165069">
              <w:rPr>
                <w:color w:val="002060"/>
              </w:rPr>
              <w:t xml:space="preserve">Data </w:t>
            </w:r>
            <w:proofErr w:type="spellStart"/>
            <w:r w:rsidRPr="00165069">
              <w:rPr>
                <w:color w:val="002060"/>
              </w:rPr>
              <w:t>Orig</w:t>
            </w:r>
            <w:proofErr w:type="spellEnd"/>
            <w:r w:rsidRPr="0016506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9394CB" w14:textId="77777777" w:rsidR="00870139" w:rsidRPr="00165069" w:rsidRDefault="00870139" w:rsidP="00C403A8">
            <w:pPr>
              <w:pStyle w:val="headertabella0"/>
              <w:rPr>
                <w:color w:val="002060"/>
              </w:rPr>
            </w:pPr>
            <w:r w:rsidRPr="0016506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BFDAFC" w14:textId="77777777" w:rsidR="00870139" w:rsidRPr="00165069" w:rsidRDefault="00870139" w:rsidP="00C403A8">
            <w:pPr>
              <w:pStyle w:val="headertabella0"/>
              <w:rPr>
                <w:color w:val="002060"/>
              </w:rPr>
            </w:pPr>
            <w:r w:rsidRPr="00165069">
              <w:rPr>
                <w:color w:val="002060"/>
              </w:rPr>
              <w:t xml:space="preserve">Ora </w:t>
            </w:r>
            <w:proofErr w:type="spellStart"/>
            <w:r w:rsidRPr="00165069">
              <w:rPr>
                <w:color w:val="002060"/>
              </w:rPr>
              <w:t>Orig</w:t>
            </w:r>
            <w:proofErr w:type="spellEnd"/>
            <w:r w:rsidRPr="00165069">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40A19A" w14:textId="77777777" w:rsidR="00870139" w:rsidRPr="00165069" w:rsidRDefault="00870139" w:rsidP="00C403A8">
            <w:pPr>
              <w:pStyle w:val="headertabella0"/>
              <w:rPr>
                <w:color w:val="002060"/>
              </w:rPr>
            </w:pPr>
            <w:r w:rsidRPr="00165069">
              <w:rPr>
                <w:color w:val="002060"/>
              </w:rPr>
              <w:t>Impianto</w:t>
            </w:r>
          </w:p>
        </w:tc>
      </w:tr>
      <w:tr w:rsidR="00870139" w:rsidRPr="00165069" w14:paraId="1524585D" w14:textId="77777777" w:rsidTr="00C403A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AF9AC" w14:textId="77777777" w:rsidR="00870139" w:rsidRPr="00165069" w:rsidRDefault="00870139" w:rsidP="00C403A8">
            <w:pPr>
              <w:pStyle w:val="rowtabella0"/>
              <w:rPr>
                <w:color w:val="002060"/>
                <w:highlight w:val="yellow"/>
              </w:rPr>
            </w:pPr>
            <w:r w:rsidRPr="00165069">
              <w:rPr>
                <w:color w:val="002060"/>
                <w:highlight w:val="yellow"/>
              </w:rPr>
              <w:t>02/10/2023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902AB" w14:textId="77777777" w:rsidR="00870139" w:rsidRPr="00165069" w:rsidRDefault="00870139" w:rsidP="00C403A8">
            <w:pPr>
              <w:pStyle w:val="rowtabella0"/>
              <w:jc w:val="center"/>
              <w:rPr>
                <w:color w:val="002060"/>
                <w:highlight w:val="yellow"/>
              </w:rPr>
            </w:pPr>
            <w:r w:rsidRPr="00165069">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82307" w14:textId="77777777" w:rsidR="00870139" w:rsidRPr="00165069" w:rsidRDefault="00870139" w:rsidP="00C403A8">
            <w:pPr>
              <w:pStyle w:val="rowtabella0"/>
              <w:rPr>
                <w:color w:val="002060"/>
                <w:highlight w:val="yellow"/>
              </w:rPr>
            </w:pPr>
            <w:r w:rsidRPr="00165069">
              <w:rPr>
                <w:color w:val="002060"/>
                <w:highlight w:val="yellow"/>
              </w:rPr>
              <w:t>AMATORI STESE 2007 SRL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49345" w14:textId="77777777" w:rsidR="00870139" w:rsidRPr="00165069" w:rsidRDefault="00870139" w:rsidP="00C403A8">
            <w:pPr>
              <w:pStyle w:val="rowtabella0"/>
              <w:rPr>
                <w:color w:val="002060"/>
                <w:highlight w:val="yellow"/>
              </w:rPr>
            </w:pPr>
            <w:r w:rsidRPr="00165069">
              <w:rPr>
                <w:color w:val="002060"/>
                <w:highlight w:val="yellow"/>
              </w:rPr>
              <w:t>BOCA CIVITANOVA 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27BBB" w14:textId="77777777" w:rsidR="00870139" w:rsidRPr="00165069" w:rsidRDefault="00870139" w:rsidP="00C403A8">
            <w:pPr>
              <w:pStyle w:val="rowtabella0"/>
              <w:rPr>
                <w:color w:val="002060"/>
              </w:rPr>
            </w:pPr>
            <w:r w:rsidRPr="00165069">
              <w:rPr>
                <w:color w:val="002060"/>
              </w:rPr>
              <w:t>29/09/2023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1A195" w14:textId="77777777" w:rsidR="00870139" w:rsidRPr="00165069" w:rsidRDefault="00870139" w:rsidP="00C403A8">
            <w:pPr>
              <w:pStyle w:val="rowtabella0"/>
              <w:jc w:val="center"/>
              <w:rPr>
                <w:color w:val="002060"/>
                <w:highlight w:val="yellow"/>
              </w:rPr>
            </w:pPr>
            <w:r w:rsidRPr="00165069">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09324" w14:textId="77777777" w:rsidR="00870139" w:rsidRPr="00165069" w:rsidRDefault="00870139" w:rsidP="00C403A8">
            <w:pPr>
              <w:pStyle w:val="rowtabella0"/>
              <w:jc w:val="center"/>
              <w:rPr>
                <w:color w:val="002060"/>
              </w:rPr>
            </w:pPr>
            <w:r w:rsidRPr="00165069">
              <w:rPr>
                <w:color w:val="002060"/>
              </w:rPr>
              <w:t>21:45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9A6E5" w14:textId="77777777" w:rsidR="00870139" w:rsidRPr="00165069" w:rsidRDefault="00870139" w:rsidP="00C403A8">
            <w:pPr>
              <w:rPr>
                <w:color w:val="002060"/>
              </w:rPr>
            </w:pPr>
          </w:p>
        </w:tc>
      </w:tr>
    </w:tbl>
    <w:p w14:paraId="2E5EB1F7" w14:textId="77777777" w:rsidR="00870139" w:rsidRPr="00165069" w:rsidRDefault="00870139" w:rsidP="00870139">
      <w:pPr>
        <w:pStyle w:val="breakline"/>
        <w:rPr>
          <w:rFonts w:eastAsiaTheme="minorEastAsia"/>
          <w:color w:val="002060"/>
        </w:rPr>
      </w:pPr>
    </w:p>
    <w:p w14:paraId="01DE23D4" w14:textId="77777777" w:rsidR="00870139" w:rsidRPr="00165069" w:rsidRDefault="00870139" w:rsidP="00870139">
      <w:pPr>
        <w:pStyle w:val="breakline"/>
        <w:rPr>
          <w:color w:val="002060"/>
        </w:rPr>
      </w:pPr>
    </w:p>
    <w:p w14:paraId="4211405A" w14:textId="77777777" w:rsidR="00870139" w:rsidRPr="00165069" w:rsidRDefault="00870139" w:rsidP="00870139">
      <w:pPr>
        <w:pStyle w:val="sottotitolocampionato10"/>
        <w:rPr>
          <w:color w:val="002060"/>
        </w:rPr>
      </w:pPr>
      <w:r w:rsidRPr="00165069">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70139" w:rsidRPr="00165069" w14:paraId="670CE3DB" w14:textId="77777777" w:rsidTr="00C403A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DE895A" w14:textId="77777777" w:rsidR="00870139" w:rsidRPr="00165069" w:rsidRDefault="00870139" w:rsidP="00C403A8">
            <w:pPr>
              <w:pStyle w:val="headertabella0"/>
              <w:rPr>
                <w:color w:val="002060"/>
              </w:rPr>
            </w:pPr>
            <w:r w:rsidRPr="0016506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480535" w14:textId="77777777" w:rsidR="00870139" w:rsidRPr="00165069" w:rsidRDefault="00870139" w:rsidP="00C403A8">
            <w:pPr>
              <w:pStyle w:val="headertabella0"/>
              <w:rPr>
                <w:color w:val="002060"/>
              </w:rPr>
            </w:pPr>
            <w:r w:rsidRPr="00165069">
              <w:rPr>
                <w:color w:val="002060"/>
              </w:rPr>
              <w:t xml:space="preserve">N° </w:t>
            </w:r>
            <w:proofErr w:type="spellStart"/>
            <w:r w:rsidRPr="00165069">
              <w:rPr>
                <w:color w:val="002060"/>
              </w:rPr>
              <w:t>Gior</w:t>
            </w:r>
            <w:proofErr w:type="spellEnd"/>
            <w:r w:rsidRPr="00165069">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FC8EFC" w14:textId="77777777" w:rsidR="00870139" w:rsidRPr="00165069" w:rsidRDefault="00870139" w:rsidP="00C403A8">
            <w:pPr>
              <w:pStyle w:val="headertabella0"/>
              <w:rPr>
                <w:color w:val="002060"/>
              </w:rPr>
            </w:pPr>
            <w:r w:rsidRPr="00165069">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060D07" w14:textId="77777777" w:rsidR="00870139" w:rsidRPr="00165069" w:rsidRDefault="00870139" w:rsidP="00C403A8">
            <w:pPr>
              <w:pStyle w:val="headertabella0"/>
              <w:rPr>
                <w:color w:val="002060"/>
              </w:rPr>
            </w:pPr>
            <w:r w:rsidRPr="0016506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2E70DB" w14:textId="77777777" w:rsidR="00870139" w:rsidRPr="00165069" w:rsidRDefault="00870139" w:rsidP="00C403A8">
            <w:pPr>
              <w:pStyle w:val="headertabella0"/>
              <w:rPr>
                <w:color w:val="002060"/>
              </w:rPr>
            </w:pPr>
            <w:r w:rsidRPr="00165069">
              <w:rPr>
                <w:color w:val="002060"/>
              </w:rPr>
              <w:t xml:space="preserve">Data </w:t>
            </w:r>
            <w:proofErr w:type="spellStart"/>
            <w:r w:rsidRPr="00165069">
              <w:rPr>
                <w:color w:val="002060"/>
              </w:rPr>
              <w:t>Orig</w:t>
            </w:r>
            <w:proofErr w:type="spellEnd"/>
            <w:r w:rsidRPr="0016506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AC3496" w14:textId="77777777" w:rsidR="00870139" w:rsidRPr="00165069" w:rsidRDefault="00870139" w:rsidP="00C403A8">
            <w:pPr>
              <w:pStyle w:val="headertabella0"/>
              <w:rPr>
                <w:color w:val="002060"/>
              </w:rPr>
            </w:pPr>
            <w:r w:rsidRPr="0016506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6A2CB8" w14:textId="77777777" w:rsidR="00870139" w:rsidRPr="00165069" w:rsidRDefault="00870139" w:rsidP="00C403A8">
            <w:pPr>
              <w:pStyle w:val="headertabella0"/>
              <w:rPr>
                <w:color w:val="002060"/>
              </w:rPr>
            </w:pPr>
            <w:r w:rsidRPr="00165069">
              <w:rPr>
                <w:color w:val="002060"/>
              </w:rPr>
              <w:t xml:space="preserve">Ora </w:t>
            </w:r>
            <w:proofErr w:type="spellStart"/>
            <w:r w:rsidRPr="00165069">
              <w:rPr>
                <w:color w:val="002060"/>
              </w:rPr>
              <w:t>Orig</w:t>
            </w:r>
            <w:proofErr w:type="spellEnd"/>
            <w:r w:rsidRPr="00165069">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427199" w14:textId="77777777" w:rsidR="00870139" w:rsidRPr="00165069" w:rsidRDefault="00870139" w:rsidP="00C403A8">
            <w:pPr>
              <w:pStyle w:val="headertabella0"/>
              <w:rPr>
                <w:color w:val="002060"/>
              </w:rPr>
            </w:pPr>
            <w:r w:rsidRPr="00165069">
              <w:rPr>
                <w:color w:val="002060"/>
              </w:rPr>
              <w:t>Impianto</w:t>
            </w:r>
          </w:p>
        </w:tc>
      </w:tr>
      <w:tr w:rsidR="00870139" w:rsidRPr="00165069" w14:paraId="7119777F" w14:textId="77777777" w:rsidTr="00C403A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E2A43" w14:textId="77777777" w:rsidR="00870139" w:rsidRPr="00165069" w:rsidRDefault="00870139" w:rsidP="00C403A8">
            <w:pPr>
              <w:pStyle w:val="rowtabella0"/>
              <w:rPr>
                <w:color w:val="002060"/>
                <w:highlight w:val="yellow"/>
              </w:rPr>
            </w:pPr>
            <w:r w:rsidRPr="00165069">
              <w:rPr>
                <w:color w:val="002060"/>
                <w:highlight w:val="yellow"/>
              </w:rPr>
              <w:t>03/10/2023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84727" w14:textId="77777777" w:rsidR="00870139" w:rsidRPr="00165069" w:rsidRDefault="00870139" w:rsidP="00C403A8">
            <w:pPr>
              <w:pStyle w:val="rowtabella0"/>
              <w:jc w:val="center"/>
              <w:rPr>
                <w:color w:val="002060"/>
                <w:highlight w:val="yellow"/>
              </w:rPr>
            </w:pPr>
            <w:r w:rsidRPr="00165069">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E4B8E" w14:textId="77777777" w:rsidR="00870139" w:rsidRPr="00165069" w:rsidRDefault="00870139" w:rsidP="00C403A8">
            <w:pPr>
              <w:pStyle w:val="rowtabella0"/>
              <w:rPr>
                <w:color w:val="002060"/>
                <w:highlight w:val="yellow"/>
              </w:rPr>
            </w:pPr>
            <w:r w:rsidRPr="00165069">
              <w:rPr>
                <w:color w:val="002060"/>
                <w:highlight w:val="yellow"/>
              </w:rPr>
              <w:t>ACQUAVIVA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55CC1" w14:textId="77777777" w:rsidR="00870139" w:rsidRPr="00165069" w:rsidRDefault="00870139" w:rsidP="00C403A8">
            <w:pPr>
              <w:pStyle w:val="rowtabella0"/>
              <w:rPr>
                <w:color w:val="002060"/>
                <w:highlight w:val="yellow"/>
              </w:rPr>
            </w:pPr>
            <w:r w:rsidRPr="00165069">
              <w:rPr>
                <w:color w:val="002060"/>
                <w:highlight w:val="yellow"/>
              </w:rPr>
              <w:t>AMICI 84</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42D9C" w14:textId="77777777" w:rsidR="00870139" w:rsidRPr="00165069" w:rsidRDefault="00870139" w:rsidP="00C403A8">
            <w:pPr>
              <w:pStyle w:val="rowtabella0"/>
              <w:rPr>
                <w:color w:val="002060"/>
              </w:rPr>
            </w:pPr>
            <w:r>
              <w:rPr>
                <w:color w:val="002060"/>
              </w:rPr>
              <w:t>30</w:t>
            </w:r>
            <w:r w:rsidRPr="00165069">
              <w:rPr>
                <w:color w:val="002060"/>
              </w:rPr>
              <w:t>/09/2023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676D1" w14:textId="77777777" w:rsidR="00870139" w:rsidRPr="00165069" w:rsidRDefault="00870139" w:rsidP="00C403A8">
            <w:pPr>
              <w:pStyle w:val="rowtabella0"/>
              <w:jc w:val="center"/>
              <w:rPr>
                <w:color w:val="002060"/>
              </w:rPr>
            </w:pPr>
            <w:r w:rsidRPr="00165069">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8EBCB" w14:textId="77777777" w:rsidR="00870139" w:rsidRPr="00165069" w:rsidRDefault="00870139" w:rsidP="00C403A8">
            <w:pPr>
              <w:pStyle w:val="rowtabella0"/>
              <w:jc w:val="center"/>
              <w:rPr>
                <w:color w:val="002060"/>
              </w:rPr>
            </w:pPr>
            <w:r w:rsidRPr="00165069">
              <w:rPr>
                <w:color w:val="002060"/>
              </w:rPr>
              <w:t>19:00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AA99B" w14:textId="77777777" w:rsidR="00870139" w:rsidRPr="00165069" w:rsidRDefault="00870139" w:rsidP="00C403A8">
            <w:pPr>
              <w:rPr>
                <w:color w:val="002060"/>
              </w:rPr>
            </w:pPr>
          </w:p>
        </w:tc>
      </w:tr>
    </w:tbl>
    <w:p w14:paraId="790A3B52" w14:textId="77777777" w:rsidR="00870139" w:rsidRPr="00165069" w:rsidRDefault="00870139" w:rsidP="00870139">
      <w:pPr>
        <w:pStyle w:val="breakline"/>
        <w:rPr>
          <w:rFonts w:eastAsiaTheme="minorEastAsia"/>
          <w:color w:val="002060"/>
        </w:rPr>
      </w:pPr>
    </w:p>
    <w:p w14:paraId="1892A01E" w14:textId="77777777" w:rsidR="00870139" w:rsidRPr="00165069" w:rsidRDefault="00870139" w:rsidP="00870139">
      <w:pPr>
        <w:pStyle w:val="breakline"/>
        <w:rPr>
          <w:color w:val="002060"/>
        </w:rPr>
      </w:pPr>
    </w:p>
    <w:p w14:paraId="4C1564F5" w14:textId="77777777" w:rsidR="00870139" w:rsidRPr="00165069" w:rsidRDefault="00870139" w:rsidP="00870139">
      <w:pPr>
        <w:pStyle w:val="titoloprinc0"/>
        <w:rPr>
          <w:color w:val="002060"/>
        </w:rPr>
      </w:pPr>
      <w:r>
        <w:rPr>
          <w:color w:val="002060"/>
        </w:rPr>
        <w:t>PROGRAMMA GARE</w:t>
      </w:r>
    </w:p>
    <w:p w14:paraId="6BCEDE79" w14:textId="77777777" w:rsidR="00870139" w:rsidRDefault="00870139" w:rsidP="00870139">
      <w:pPr>
        <w:pStyle w:val="breakline"/>
        <w:rPr>
          <w:color w:val="002060"/>
        </w:rPr>
      </w:pPr>
    </w:p>
    <w:p w14:paraId="4A78E8B3" w14:textId="77777777" w:rsidR="00484F75" w:rsidRPr="004C0006" w:rsidRDefault="00484F75" w:rsidP="00484F75">
      <w:pPr>
        <w:pStyle w:val="sottotitolocampionato10"/>
        <w:rPr>
          <w:color w:val="002060"/>
        </w:rPr>
      </w:pPr>
      <w:r w:rsidRPr="004C0006">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08"/>
        <w:gridCol w:w="385"/>
        <w:gridCol w:w="898"/>
        <w:gridCol w:w="1192"/>
        <w:gridCol w:w="1562"/>
        <w:gridCol w:w="1546"/>
      </w:tblGrid>
      <w:tr w:rsidR="00484F75" w:rsidRPr="004C0006" w14:paraId="0949E152"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8409A0" w14:textId="77777777" w:rsidR="00484F75" w:rsidRPr="004C0006" w:rsidRDefault="00484F75" w:rsidP="00C403A8">
            <w:pPr>
              <w:pStyle w:val="headertabella0"/>
              <w:rPr>
                <w:color w:val="002060"/>
              </w:rPr>
            </w:pPr>
            <w:r w:rsidRPr="004C000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71F680" w14:textId="77777777" w:rsidR="00484F75" w:rsidRPr="004C0006" w:rsidRDefault="00484F75" w:rsidP="00C403A8">
            <w:pPr>
              <w:pStyle w:val="headertabella0"/>
              <w:rPr>
                <w:color w:val="002060"/>
              </w:rPr>
            </w:pPr>
            <w:r w:rsidRPr="004C000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0A48E5" w14:textId="77777777" w:rsidR="00484F75" w:rsidRPr="004C0006" w:rsidRDefault="00484F75" w:rsidP="00C403A8">
            <w:pPr>
              <w:pStyle w:val="headertabella0"/>
              <w:rPr>
                <w:color w:val="002060"/>
              </w:rPr>
            </w:pPr>
            <w:r w:rsidRPr="004C000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9B3C1A" w14:textId="77777777" w:rsidR="00484F75" w:rsidRPr="004C0006" w:rsidRDefault="00484F75" w:rsidP="00C403A8">
            <w:pPr>
              <w:pStyle w:val="headertabella0"/>
              <w:rPr>
                <w:color w:val="002060"/>
              </w:rPr>
            </w:pPr>
            <w:r w:rsidRPr="004C000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5D9327" w14:textId="77777777" w:rsidR="00484F75" w:rsidRPr="004C0006" w:rsidRDefault="00484F75" w:rsidP="00C403A8">
            <w:pPr>
              <w:pStyle w:val="headertabella0"/>
              <w:rPr>
                <w:color w:val="002060"/>
              </w:rPr>
            </w:pPr>
            <w:r w:rsidRPr="004C000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E3139C" w14:textId="77777777" w:rsidR="00484F75" w:rsidRPr="004C0006" w:rsidRDefault="00484F75" w:rsidP="00C403A8">
            <w:pPr>
              <w:pStyle w:val="headertabella0"/>
              <w:rPr>
                <w:color w:val="002060"/>
              </w:rPr>
            </w:pPr>
            <w:proofErr w:type="spellStart"/>
            <w:r w:rsidRPr="004C0006">
              <w:rPr>
                <w:color w:val="002060"/>
              </w:rPr>
              <w:t>Localita'</w:t>
            </w:r>
            <w:proofErr w:type="spellEnd"/>
            <w:r w:rsidRPr="004C000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743CB5" w14:textId="77777777" w:rsidR="00484F75" w:rsidRPr="004C0006" w:rsidRDefault="00484F75" w:rsidP="00C403A8">
            <w:pPr>
              <w:pStyle w:val="headertabella0"/>
              <w:rPr>
                <w:color w:val="002060"/>
              </w:rPr>
            </w:pPr>
            <w:r w:rsidRPr="004C0006">
              <w:rPr>
                <w:color w:val="002060"/>
              </w:rPr>
              <w:t>Indirizzo Impianto</w:t>
            </w:r>
          </w:p>
        </w:tc>
      </w:tr>
      <w:tr w:rsidR="00484F75" w:rsidRPr="004C0006" w14:paraId="1CAAAD20" w14:textId="77777777" w:rsidTr="00C403A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55BA0A" w14:textId="77777777" w:rsidR="00484F75" w:rsidRPr="004C0006" w:rsidRDefault="00484F75" w:rsidP="00C403A8">
            <w:pPr>
              <w:pStyle w:val="rowtabella0"/>
              <w:rPr>
                <w:color w:val="002060"/>
              </w:rPr>
            </w:pPr>
            <w:r w:rsidRPr="004C0006">
              <w:rPr>
                <w:color w:val="002060"/>
              </w:rPr>
              <w:t>ACQUALAGNA CALCIO C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CEF4C3" w14:textId="77777777" w:rsidR="00484F75" w:rsidRPr="004C0006" w:rsidRDefault="00484F75" w:rsidP="00C403A8">
            <w:pPr>
              <w:pStyle w:val="rowtabella0"/>
              <w:rPr>
                <w:color w:val="002060"/>
              </w:rPr>
            </w:pPr>
            <w:r w:rsidRPr="004C0006">
              <w:rPr>
                <w:color w:val="002060"/>
              </w:rPr>
              <w:t>CIARNIN</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90C2AA" w14:textId="77777777" w:rsidR="00484F75" w:rsidRPr="004C0006" w:rsidRDefault="00484F75" w:rsidP="00C403A8">
            <w:pPr>
              <w:pStyle w:val="rowtabella0"/>
              <w:jc w:val="center"/>
              <w:rPr>
                <w:color w:val="002060"/>
              </w:rPr>
            </w:pPr>
            <w:r w:rsidRPr="004C000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88EE31" w14:textId="77777777" w:rsidR="00484F75" w:rsidRPr="004C0006" w:rsidRDefault="00484F75" w:rsidP="00C403A8">
            <w:pPr>
              <w:pStyle w:val="rowtabella0"/>
              <w:rPr>
                <w:color w:val="002060"/>
              </w:rPr>
            </w:pPr>
            <w:r w:rsidRPr="004C0006">
              <w:rPr>
                <w:color w:val="002060"/>
              </w:rPr>
              <w:t>29/09/2023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26A000" w14:textId="77777777" w:rsidR="00484F75" w:rsidRPr="004C0006" w:rsidRDefault="00484F75" w:rsidP="00C403A8">
            <w:pPr>
              <w:pStyle w:val="rowtabella0"/>
              <w:rPr>
                <w:color w:val="002060"/>
              </w:rPr>
            </w:pPr>
            <w:r w:rsidRPr="004C0006">
              <w:rPr>
                <w:color w:val="002060"/>
              </w:rPr>
              <w:t>5482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D4DD71" w14:textId="77777777" w:rsidR="00484F75" w:rsidRPr="004C0006" w:rsidRDefault="00484F75" w:rsidP="00C403A8">
            <w:pPr>
              <w:pStyle w:val="rowtabella0"/>
              <w:rPr>
                <w:color w:val="002060"/>
              </w:rPr>
            </w:pPr>
            <w:r w:rsidRPr="004C0006">
              <w:rPr>
                <w:color w:val="002060"/>
              </w:rPr>
              <w:t>ACQUALAGNA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400FCC" w14:textId="77777777" w:rsidR="00484F75" w:rsidRPr="004C0006" w:rsidRDefault="00484F75" w:rsidP="00C403A8">
            <w:pPr>
              <w:pStyle w:val="rowtabella0"/>
              <w:rPr>
                <w:color w:val="002060"/>
              </w:rPr>
            </w:pPr>
            <w:r w:rsidRPr="004C0006">
              <w:rPr>
                <w:color w:val="002060"/>
              </w:rPr>
              <w:t>VIA ALDO GAMBA SNC</w:t>
            </w:r>
          </w:p>
        </w:tc>
      </w:tr>
      <w:tr w:rsidR="00484F75" w:rsidRPr="004C0006" w14:paraId="4E60B419"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C057F3" w14:textId="77777777" w:rsidR="00484F75" w:rsidRPr="004C0006" w:rsidRDefault="00484F75" w:rsidP="00C403A8">
            <w:pPr>
              <w:pStyle w:val="rowtabella0"/>
              <w:rPr>
                <w:color w:val="002060"/>
              </w:rPr>
            </w:pPr>
            <w:r w:rsidRPr="004C0006">
              <w:rPr>
                <w:color w:val="002060"/>
              </w:rPr>
              <w:t>AUDAX CALCIO PIOBBICO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FAEF61" w14:textId="77777777" w:rsidR="00484F75" w:rsidRPr="004C0006" w:rsidRDefault="00484F75" w:rsidP="00C403A8">
            <w:pPr>
              <w:pStyle w:val="rowtabella0"/>
              <w:rPr>
                <w:color w:val="002060"/>
              </w:rPr>
            </w:pPr>
            <w:r w:rsidRPr="004C0006">
              <w:rPr>
                <w:color w:val="002060"/>
              </w:rPr>
              <w:t>MONTECCHIO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BE1781"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98A3B4" w14:textId="77777777" w:rsidR="00484F75" w:rsidRPr="004C0006" w:rsidRDefault="00484F75" w:rsidP="00C403A8">
            <w:pPr>
              <w:pStyle w:val="rowtabella0"/>
              <w:rPr>
                <w:color w:val="002060"/>
              </w:rPr>
            </w:pPr>
            <w:r w:rsidRPr="004C0006">
              <w:rPr>
                <w:color w:val="002060"/>
              </w:rPr>
              <w:t>29/09/2023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CD0357" w14:textId="77777777" w:rsidR="00484F75" w:rsidRPr="004C0006" w:rsidRDefault="00484F75" w:rsidP="00C403A8">
            <w:pPr>
              <w:pStyle w:val="rowtabella0"/>
              <w:rPr>
                <w:color w:val="002060"/>
              </w:rPr>
            </w:pPr>
            <w:r w:rsidRPr="004C0006">
              <w:rPr>
                <w:color w:val="002060"/>
              </w:rPr>
              <w:t>5484 PALASPORT COMUNALE CALCIO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05D702" w14:textId="77777777" w:rsidR="00484F75" w:rsidRPr="004C0006" w:rsidRDefault="00484F75" w:rsidP="00C403A8">
            <w:pPr>
              <w:pStyle w:val="rowtabella0"/>
              <w:rPr>
                <w:color w:val="002060"/>
              </w:rPr>
            </w:pPr>
            <w:r w:rsidRPr="004C0006">
              <w:rPr>
                <w:color w:val="002060"/>
              </w:rPr>
              <w:t>PIOBBICO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161642" w14:textId="77777777" w:rsidR="00484F75" w:rsidRPr="004C0006" w:rsidRDefault="00484F75" w:rsidP="00C403A8">
            <w:pPr>
              <w:pStyle w:val="rowtabella0"/>
              <w:rPr>
                <w:color w:val="002060"/>
              </w:rPr>
            </w:pPr>
            <w:r w:rsidRPr="004C0006">
              <w:rPr>
                <w:color w:val="002060"/>
              </w:rPr>
              <w:t>VIA GIOVANNI XXIII</w:t>
            </w:r>
          </w:p>
        </w:tc>
      </w:tr>
      <w:tr w:rsidR="00484F75" w:rsidRPr="004C0006" w14:paraId="356E4B81"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E9FFEA" w14:textId="77777777" w:rsidR="00484F75" w:rsidRPr="004C0006" w:rsidRDefault="00484F75" w:rsidP="00C403A8">
            <w:pPr>
              <w:pStyle w:val="rowtabella0"/>
              <w:rPr>
                <w:color w:val="002060"/>
              </w:rPr>
            </w:pPr>
            <w:r w:rsidRPr="004C0006">
              <w:rPr>
                <w:color w:val="002060"/>
              </w:rPr>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0BB63C" w14:textId="77777777" w:rsidR="00484F75" w:rsidRPr="004C0006" w:rsidRDefault="00484F75" w:rsidP="00C403A8">
            <w:pPr>
              <w:pStyle w:val="rowtabella0"/>
              <w:rPr>
                <w:color w:val="002060"/>
              </w:rPr>
            </w:pPr>
            <w:r w:rsidRPr="004C0006">
              <w:rPr>
                <w:color w:val="002060"/>
              </w:rPr>
              <w:t>GIOVANI SANT IPPOLITO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5AE9F3"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CDD40F" w14:textId="77777777" w:rsidR="00484F75" w:rsidRPr="004C0006" w:rsidRDefault="00484F75" w:rsidP="00C403A8">
            <w:pPr>
              <w:pStyle w:val="rowtabella0"/>
              <w:rPr>
                <w:color w:val="002060"/>
              </w:rPr>
            </w:pPr>
            <w:r w:rsidRPr="004C0006">
              <w:rPr>
                <w:color w:val="002060"/>
              </w:rPr>
              <w:t>29/09/2023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4D39E9" w14:textId="77777777" w:rsidR="00484F75" w:rsidRPr="004C0006" w:rsidRDefault="00484F75" w:rsidP="00C403A8">
            <w:pPr>
              <w:pStyle w:val="rowtabella0"/>
              <w:rPr>
                <w:color w:val="002060"/>
              </w:rPr>
            </w:pPr>
            <w:r w:rsidRPr="004C0006">
              <w:rPr>
                <w:color w:val="002060"/>
              </w:rPr>
              <w:t>5481 PALESTRA COM.LE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B38028" w14:textId="77777777" w:rsidR="00484F75" w:rsidRPr="004C0006" w:rsidRDefault="00484F75" w:rsidP="00C403A8">
            <w:pPr>
              <w:pStyle w:val="rowtabella0"/>
              <w:rPr>
                <w:color w:val="002060"/>
              </w:rPr>
            </w:pPr>
            <w:r w:rsidRPr="004C0006">
              <w:rPr>
                <w:color w:val="002060"/>
              </w:rPr>
              <w:t>TAVERNELLE DI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483035" w14:textId="77777777" w:rsidR="00484F75" w:rsidRPr="004C0006" w:rsidRDefault="00484F75" w:rsidP="00C403A8">
            <w:pPr>
              <w:pStyle w:val="rowtabella0"/>
              <w:rPr>
                <w:color w:val="002060"/>
              </w:rPr>
            </w:pPr>
            <w:r w:rsidRPr="004C0006">
              <w:rPr>
                <w:color w:val="002060"/>
              </w:rPr>
              <w:t>VIA DEI PIOPPI 2</w:t>
            </w:r>
          </w:p>
        </w:tc>
      </w:tr>
      <w:tr w:rsidR="00484F75" w:rsidRPr="004C0006" w14:paraId="43540E01"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535D11" w14:textId="77777777" w:rsidR="00484F75" w:rsidRPr="004C0006" w:rsidRDefault="00484F75" w:rsidP="00C403A8">
            <w:pPr>
              <w:pStyle w:val="rowtabella0"/>
              <w:rPr>
                <w:color w:val="002060"/>
              </w:rPr>
            </w:pPr>
            <w:r w:rsidRPr="004C0006">
              <w:rPr>
                <w:color w:val="002060"/>
              </w:rPr>
              <w:t>URBANIA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2640C7" w14:textId="77777777" w:rsidR="00484F75" w:rsidRPr="004C0006" w:rsidRDefault="00484F75" w:rsidP="00C403A8">
            <w:pPr>
              <w:pStyle w:val="rowtabella0"/>
              <w:rPr>
                <w:color w:val="002060"/>
              </w:rPr>
            </w:pPr>
            <w:r w:rsidRPr="004C0006">
              <w:rPr>
                <w:color w:val="002060"/>
              </w:rPr>
              <w:t>FFJ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8FBF7A"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B17319" w14:textId="77777777" w:rsidR="00484F75" w:rsidRPr="004C0006" w:rsidRDefault="00484F75" w:rsidP="00C403A8">
            <w:pPr>
              <w:pStyle w:val="rowtabella0"/>
              <w:rPr>
                <w:color w:val="002060"/>
              </w:rPr>
            </w:pPr>
            <w:r w:rsidRPr="004C0006">
              <w:rPr>
                <w:color w:val="002060"/>
              </w:rPr>
              <w:t>29/09/2023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9986BB" w14:textId="77777777" w:rsidR="00484F75" w:rsidRPr="004C0006" w:rsidRDefault="00484F75" w:rsidP="00C403A8">
            <w:pPr>
              <w:pStyle w:val="rowtabella0"/>
              <w:rPr>
                <w:color w:val="002060"/>
              </w:rPr>
            </w:pPr>
            <w:r w:rsidRPr="004C0006">
              <w:rPr>
                <w:color w:val="002060"/>
              </w:rPr>
              <w:t>5489 URBANIA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D2AF7E" w14:textId="77777777" w:rsidR="00484F75" w:rsidRPr="004C0006" w:rsidRDefault="00484F75" w:rsidP="00C403A8">
            <w:pPr>
              <w:pStyle w:val="rowtabella0"/>
              <w:rPr>
                <w:color w:val="002060"/>
              </w:rPr>
            </w:pPr>
            <w:r w:rsidRPr="004C0006">
              <w:rPr>
                <w:color w:val="002060"/>
              </w:rPr>
              <w:t>URBANIA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A33C7A" w14:textId="77777777" w:rsidR="00484F75" w:rsidRPr="004C0006" w:rsidRDefault="00484F75" w:rsidP="00C403A8">
            <w:pPr>
              <w:pStyle w:val="rowtabella0"/>
              <w:rPr>
                <w:color w:val="002060"/>
              </w:rPr>
            </w:pPr>
            <w:r w:rsidRPr="004C0006">
              <w:rPr>
                <w:color w:val="002060"/>
              </w:rPr>
              <w:t>VIA CAMPO SPORTIVO</w:t>
            </w:r>
          </w:p>
        </w:tc>
      </w:tr>
      <w:tr w:rsidR="00484F75" w:rsidRPr="004C0006" w14:paraId="4C40A449"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AA159B" w14:textId="77777777" w:rsidR="00484F75" w:rsidRPr="004C0006" w:rsidRDefault="00484F75" w:rsidP="00C403A8">
            <w:pPr>
              <w:pStyle w:val="rowtabella0"/>
              <w:rPr>
                <w:color w:val="002060"/>
                <w:lang w:val="es-ES"/>
              </w:rPr>
            </w:pPr>
            <w:r w:rsidRPr="004C0006">
              <w:rPr>
                <w:color w:val="002060"/>
                <w:lang w:val="es-ES"/>
              </w:rPr>
              <w:t>VALMISA FUTSAL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0B9B99" w14:textId="77777777" w:rsidR="00484F75" w:rsidRPr="004C0006" w:rsidRDefault="00484F75" w:rsidP="00C403A8">
            <w:pPr>
              <w:pStyle w:val="rowtabella0"/>
              <w:rPr>
                <w:color w:val="002060"/>
              </w:rPr>
            </w:pPr>
            <w:r w:rsidRPr="004C0006">
              <w:rPr>
                <w:color w:val="002060"/>
              </w:rPr>
              <w:t>OLIMPIA JUVENTU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5D1093"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51C8FF" w14:textId="77777777" w:rsidR="00484F75" w:rsidRPr="004C0006" w:rsidRDefault="00484F75" w:rsidP="00C403A8">
            <w:pPr>
              <w:pStyle w:val="rowtabella0"/>
              <w:rPr>
                <w:color w:val="002060"/>
              </w:rPr>
            </w:pPr>
            <w:r w:rsidRPr="004C0006">
              <w:rPr>
                <w:color w:val="002060"/>
              </w:rPr>
              <w:t>29/09/2023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98A033" w14:textId="77777777" w:rsidR="00484F75" w:rsidRPr="004C0006" w:rsidRDefault="00484F75" w:rsidP="00C403A8">
            <w:pPr>
              <w:pStyle w:val="rowtabella0"/>
              <w:rPr>
                <w:color w:val="002060"/>
              </w:rPr>
            </w:pPr>
            <w:r w:rsidRPr="004C0006">
              <w:rPr>
                <w:color w:val="002060"/>
              </w:rPr>
              <w:t>5017 PALLONE GEODETICO CAMPO NÂ°1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469BE5" w14:textId="77777777" w:rsidR="00484F75" w:rsidRPr="004C0006" w:rsidRDefault="00484F75" w:rsidP="00C403A8">
            <w:pPr>
              <w:pStyle w:val="rowtabella0"/>
              <w:rPr>
                <w:color w:val="002060"/>
              </w:rPr>
            </w:pPr>
            <w:r w:rsidRPr="004C0006">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D77217" w14:textId="77777777" w:rsidR="00484F75" w:rsidRPr="004C0006" w:rsidRDefault="00484F75" w:rsidP="00C403A8">
            <w:pPr>
              <w:pStyle w:val="rowtabella0"/>
              <w:rPr>
                <w:color w:val="002060"/>
              </w:rPr>
            </w:pPr>
            <w:r w:rsidRPr="004C0006">
              <w:rPr>
                <w:color w:val="002060"/>
              </w:rPr>
              <w:t>VIA CELLINI, 13</w:t>
            </w:r>
          </w:p>
        </w:tc>
      </w:tr>
      <w:tr w:rsidR="00484F75" w:rsidRPr="004C0006" w14:paraId="29C2B76E" w14:textId="77777777" w:rsidTr="00C403A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EB6CBE" w14:textId="77777777" w:rsidR="00484F75" w:rsidRPr="004C0006" w:rsidRDefault="00484F75" w:rsidP="00C403A8">
            <w:pPr>
              <w:pStyle w:val="rowtabella0"/>
              <w:rPr>
                <w:color w:val="002060"/>
              </w:rPr>
            </w:pPr>
            <w:r w:rsidRPr="004C0006">
              <w:rPr>
                <w:color w:val="002060"/>
              </w:rPr>
              <w:t>VADO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B7A843" w14:textId="77777777" w:rsidR="00484F75" w:rsidRPr="004C0006" w:rsidRDefault="00484F75" w:rsidP="00C403A8">
            <w:pPr>
              <w:pStyle w:val="rowtabella0"/>
              <w:rPr>
                <w:color w:val="002060"/>
              </w:rPr>
            </w:pPr>
            <w:r w:rsidRPr="004C0006">
              <w:rPr>
                <w:color w:val="002060"/>
              </w:rPr>
              <w:t>URBINO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BEFA1D"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8E1A67" w14:textId="77777777" w:rsidR="00484F75" w:rsidRPr="004C0006" w:rsidRDefault="00484F75" w:rsidP="00C403A8">
            <w:pPr>
              <w:pStyle w:val="rowtabella0"/>
              <w:rPr>
                <w:color w:val="002060"/>
              </w:rPr>
            </w:pPr>
            <w:r w:rsidRPr="004C0006">
              <w:rPr>
                <w:color w:val="002060"/>
              </w:rPr>
              <w:t>30/09/2023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97C286" w14:textId="77777777" w:rsidR="00484F75" w:rsidRPr="004C0006" w:rsidRDefault="00484F75" w:rsidP="00C403A8">
            <w:pPr>
              <w:pStyle w:val="rowtabella0"/>
              <w:rPr>
                <w:color w:val="002060"/>
              </w:rPr>
            </w:pPr>
            <w:r w:rsidRPr="004C0006">
              <w:rPr>
                <w:color w:val="002060"/>
              </w:rPr>
              <w:t>5441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0E781B" w14:textId="77777777" w:rsidR="00484F75" w:rsidRPr="004C0006" w:rsidRDefault="00484F75" w:rsidP="00C403A8">
            <w:pPr>
              <w:pStyle w:val="rowtabella0"/>
              <w:rPr>
                <w:color w:val="002060"/>
              </w:rPr>
            </w:pPr>
            <w:r w:rsidRPr="004C0006">
              <w:rPr>
                <w:color w:val="002060"/>
              </w:rPr>
              <w:t>SANT'ANGELO IN VADO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226D2A" w14:textId="77777777" w:rsidR="00484F75" w:rsidRPr="004C0006" w:rsidRDefault="00484F75" w:rsidP="00C403A8">
            <w:pPr>
              <w:pStyle w:val="rowtabella0"/>
              <w:rPr>
                <w:color w:val="002060"/>
              </w:rPr>
            </w:pPr>
            <w:r w:rsidRPr="004C0006">
              <w:rPr>
                <w:color w:val="002060"/>
              </w:rPr>
              <w:t>VIA MOLINELLO</w:t>
            </w:r>
          </w:p>
        </w:tc>
      </w:tr>
    </w:tbl>
    <w:p w14:paraId="2E03C244" w14:textId="77777777" w:rsidR="00484F75" w:rsidRPr="004C0006" w:rsidRDefault="00484F75" w:rsidP="00484F75">
      <w:pPr>
        <w:pStyle w:val="breakline"/>
        <w:rPr>
          <w:rFonts w:eastAsiaTheme="minorEastAsia"/>
          <w:color w:val="002060"/>
        </w:rPr>
      </w:pPr>
    </w:p>
    <w:p w14:paraId="6140733B" w14:textId="77777777" w:rsidR="00484F75" w:rsidRPr="004C0006" w:rsidRDefault="00484F75" w:rsidP="00484F75">
      <w:pPr>
        <w:pStyle w:val="breakline"/>
        <w:rPr>
          <w:color w:val="002060"/>
        </w:rPr>
      </w:pPr>
    </w:p>
    <w:p w14:paraId="0091980C" w14:textId="77777777" w:rsidR="00484F75" w:rsidRPr="004C0006" w:rsidRDefault="00484F75" w:rsidP="00484F75">
      <w:pPr>
        <w:pStyle w:val="breakline"/>
        <w:rPr>
          <w:color w:val="002060"/>
        </w:rPr>
      </w:pPr>
    </w:p>
    <w:p w14:paraId="6C82B044" w14:textId="77777777" w:rsidR="00484F75" w:rsidRPr="004C0006" w:rsidRDefault="00484F75" w:rsidP="00484F75">
      <w:pPr>
        <w:pStyle w:val="sottotitolocampionato10"/>
        <w:rPr>
          <w:color w:val="002060"/>
        </w:rPr>
      </w:pPr>
      <w:r w:rsidRPr="004C0006">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5"/>
        <w:gridCol w:w="385"/>
        <w:gridCol w:w="898"/>
        <w:gridCol w:w="1192"/>
        <w:gridCol w:w="1548"/>
        <w:gridCol w:w="1552"/>
      </w:tblGrid>
      <w:tr w:rsidR="00484F75" w:rsidRPr="004C0006" w14:paraId="6A5C2D1C"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B10B7A" w14:textId="77777777" w:rsidR="00484F75" w:rsidRPr="004C0006" w:rsidRDefault="00484F75" w:rsidP="00C403A8">
            <w:pPr>
              <w:pStyle w:val="headertabella0"/>
              <w:rPr>
                <w:color w:val="002060"/>
              </w:rPr>
            </w:pPr>
            <w:r w:rsidRPr="004C000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12268D" w14:textId="77777777" w:rsidR="00484F75" w:rsidRPr="004C0006" w:rsidRDefault="00484F75" w:rsidP="00C403A8">
            <w:pPr>
              <w:pStyle w:val="headertabella0"/>
              <w:rPr>
                <w:color w:val="002060"/>
              </w:rPr>
            </w:pPr>
            <w:r w:rsidRPr="004C000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5DEA54" w14:textId="77777777" w:rsidR="00484F75" w:rsidRPr="004C0006" w:rsidRDefault="00484F75" w:rsidP="00C403A8">
            <w:pPr>
              <w:pStyle w:val="headertabella0"/>
              <w:rPr>
                <w:color w:val="002060"/>
              </w:rPr>
            </w:pPr>
            <w:r w:rsidRPr="004C000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F38310" w14:textId="77777777" w:rsidR="00484F75" w:rsidRPr="004C0006" w:rsidRDefault="00484F75" w:rsidP="00C403A8">
            <w:pPr>
              <w:pStyle w:val="headertabella0"/>
              <w:rPr>
                <w:color w:val="002060"/>
              </w:rPr>
            </w:pPr>
            <w:r w:rsidRPr="004C000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F7E1E3" w14:textId="77777777" w:rsidR="00484F75" w:rsidRPr="004C0006" w:rsidRDefault="00484F75" w:rsidP="00C403A8">
            <w:pPr>
              <w:pStyle w:val="headertabella0"/>
              <w:rPr>
                <w:color w:val="002060"/>
              </w:rPr>
            </w:pPr>
            <w:r w:rsidRPr="004C000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A1C303" w14:textId="77777777" w:rsidR="00484F75" w:rsidRPr="004C0006" w:rsidRDefault="00484F75" w:rsidP="00C403A8">
            <w:pPr>
              <w:pStyle w:val="headertabella0"/>
              <w:rPr>
                <w:color w:val="002060"/>
              </w:rPr>
            </w:pPr>
            <w:proofErr w:type="spellStart"/>
            <w:r w:rsidRPr="004C0006">
              <w:rPr>
                <w:color w:val="002060"/>
              </w:rPr>
              <w:t>Localita'</w:t>
            </w:r>
            <w:proofErr w:type="spellEnd"/>
            <w:r w:rsidRPr="004C000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C34C8B" w14:textId="77777777" w:rsidR="00484F75" w:rsidRPr="004C0006" w:rsidRDefault="00484F75" w:rsidP="00C403A8">
            <w:pPr>
              <w:pStyle w:val="headertabella0"/>
              <w:rPr>
                <w:color w:val="002060"/>
              </w:rPr>
            </w:pPr>
            <w:r w:rsidRPr="004C0006">
              <w:rPr>
                <w:color w:val="002060"/>
              </w:rPr>
              <w:t>Indirizzo Impianto</w:t>
            </w:r>
          </w:p>
        </w:tc>
      </w:tr>
      <w:tr w:rsidR="00484F75" w:rsidRPr="004C0006" w14:paraId="1D944244" w14:textId="77777777" w:rsidTr="00C403A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3B8959" w14:textId="77777777" w:rsidR="00484F75" w:rsidRPr="004C0006" w:rsidRDefault="00484F75" w:rsidP="00C403A8">
            <w:pPr>
              <w:pStyle w:val="rowtabella0"/>
              <w:rPr>
                <w:color w:val="002060"/>
              </w:rPr>
            </w:pPr>
            <w:r w:rsidRPr="004C0006">
              <w:rPr>
                <w:color w:val="002060"/>
              </w:rPr>
              <w:lastRenderedPageBreak/>
              <w:t>CIRCOLO COLLODI CALCIO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11170A" w14:textId="77777777" w:rsidR="00484F75" w:rsidRPr="004C0006" w:rsidRDefault="00484F75" w:rsidP="00C403A8">
            <w:pPr>
              <w:pStyle w:val="rowtabella0"/>
              <w:rPr>
                <w:color w:val="002060"/>
              </w:rPr>
            </w:pPr>
            <w:r w:rsidRPr="004C0006">
              <w:rPr>
                <w:color w:val="002060"/>
              </w:rPr>
              <w:t>ASPIO 2005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ADB047" w14:textId="77777777" w:rsidR="00484F75" w:rsidRPr="004C0006" w:rsidRDefault="00484F75" w:rsidP="00C403A8">
            <w:pPr>
              <w:pStyle w:val="rowtabella0"/>
              <w:jc w:val="center"/>
              <w:rPr>
                <w:color w:val="002060"/>
              </w:rPr>
            </w:pPr>
            <w:r w:rsidRPr="004C000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505EE0" w14:textId="77777777" w:rsidR="00484F75" w:rsidRPr="004C0006" w:rsidRDefault="00484F75" w:rsidP="00C403A8">
            <w:pPr>
              <w:pStyle w:val="rowtabella0"/>
              <w:rPr>
                <w:color w:val="002060"/>
              </w:rPr>
            </w:pPr>
            <w:r w:rsidRPr="004C0006">
              <w:rPr>
                <w:color w:val="002060"/>
              </w:rPr>
              <w:t>29/09/2023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546B01" w14:textId="77777777" w:rsidR="00484F75" w:rsidRPr="004C0006" w:rsidRDefault="00484F75" w:rsidP="00C403A8">
            <w:pPr>
              <w:pStyle w:val="rowtabella0"/>
              <w:rPr>
                <w:color w:val="002060"/>
              </w:rPr>
            </w:pPr>
            <w:r w:rsidRPr="004C0006">
              <w:rPr>
                <w:color w:val="002060"/>
              </w:rPr>
              <w:t>5026 PALL.GEODETICO FRAZ.PINOCCHIO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99BE9C" w14:textId="77777777" w:rsidR="00484F75" w:rsidRPr="004C0006" w:rsidRDefault="00484F75" w:rsidP="00C403A8">
            <w:pPr>
              <w:pStyle w:val="rowtabella0"/>
              <w:rPr>
                <w:color w:val="002060"/>
              </w:rPr>
            </w:pPr>
            <w:r w:rsidRPr="004C0006">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3237D2" w14:textId="77777777" w:rsidR="00484F75" w:rsidRPr="004C0006" w:rsidRDefault="00484F75" w:rsidP="00C403A8">
            <w:pPr>
              <w:pStyle w:val="rowtabella0"/>
              <w:rPr>
                <w:color w:val="002060"/>
              </w:rPr>
            </w:pPr>
            <w:r w:rsidRPr="004C0006">
              <w:rPr>
                <w:color w:val="002060"/>
              </w:rPr>
              <w:t>VIA CARPEGNA-VIA M.TE S.VICINO</w:t>
            </w:r>
          </w:p>
        </w:tc>
      </w:tr>
      <w:tr w:rsidR="00484F75" w:rsidRPr="004C0006" w14:paraId="1A873F42"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BEEF69" w14:textId="77777777" w:rsidR="00484F75" w:rsidRPr="004C0006" w:rsidRDefault="00484F75" w:rsidP="00C403A8">
            <w:pPr>
              <w:pStyle w:val="rowtabella0"/>
              <w:rPr>
                <w:color w:val="002060"/>
              </w:rPr>
            </w:pPr>
            <w:r w:rsidRPr="004C0006">
              <w:rPr>
                <w:color w:val="002060"/>
              </w:rPr>
              <w:t>FUTSAL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F37EA3" w14:textId="77777777" w:rsidR="00484F75" w:rsidRPr="004C0006" w:rsidRDefault="00484F75" w:rsidP="00C403A8">
            <w:pPr>
              <w:pStyle w:val="rowtabella0"/>
              <w:rPr>
                <w:color w:val="002060"/>
              </w:rPr>
            </w:pPr>
            <w:r w:rsidRPr="004C0006">
              <w:rPr>
                <w:color w:val="002060"/>
              </w:rPr>
              <w:t>CASENUOVE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4E17D9"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F59122" w14:textId="77777777" w:rsidR="00484F75" w:rsidRPr="004C0006" w:rsidRDefault="00484F75" w:rsidP="00C403A8">
            <w:pPr>
              <w:pStyle w:val="rowtabella0"/>
              <w:rPr>
                <w:color w:val="002060"/>
              </w:rPr>
            </w:pPr>
            <w:r w:rsidRPr="004C0006">
              <w:rPr>
                <w:color w:val="002060"/>
              </w:rPr>
              <w:t>29/09/2023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CDB31E" w14:textId="77777777" w:rsidR="00484F75" w:rsidRPr="004C0006" w:rsidRDefault="00484F75" w:rsidP="00C403A8">
            <w:pPr>
              <w:pStyle w:val="rowtabella0"/>
              <w:rPr>
                <w:color w:val="002060"/>
              </w:rPr>
            </w:pPr>
            <w:r w:rsidRPr="004C0006">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5D8A26" w14:textId="77777777" w:rsidR="00484F75" w:rsidRPr="004C0006" w:rsidRDefault="00484F75" w:rsidP="00C403A8">
            <w:pPr>
              <w:pStyle w:val="rowtabella0"/>
              <w:rPr>
                <w:color w:val="002060"/>
              </w:rPr>
            </w:pPr>
            <w:r w:rsidRPr="004C0006">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899E35" w14:textId="77777777" w:rsidR="00484F75" w:rsidRPr="004C0006" w:rsidRDefault="00484F75" w:rsidP="00C403A8">
            <w:pPr>
              <w:pStyle w:val="rowtabella0"/>
              <w:rPr>
                <w:color w:val="002060"/>
              </w:rPr>
            </w:pPr>
            <w:r w:rsidRPr="004C0006">
              <w:rPr>
                <w:color w:val="002060"/>
              </w:rPr>
              <w:t>LOCALITA' NONTESICURO</w:t>
            </w:r>
          </w:p>
        </w:tc>
      </w:tr>
      <w:tr w:rsidR="00484F75" w:rsidRPr="004C0006" w14:paraId="3010F007"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927EF2" w14:textId="77777777" w:rsidR="00484F75" w:rsidRPr="004C0006" w:rsidRDefault="00484F75" w:rsidP="00C403A8">
            <w:pPr>
              <w:pStyle w:val="rowtabella0"/>
              <w:rPr>
                <w:color w:val="002060"/>
              </w:rPr>
            </w:pPr>
            <w:r w:rsidRPr="004C0006">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1CFE0D" w14:textId="77777777" w:rsidR="00484F75" w:rsidRPr="004C0006" w:rsidRDefault="00484F75" w:rsidP="00C403A8">
            <w:pPr>
              <w:pStyle w:val="rowtabella0"/>
              <w:rPr>
                <w:color w:val="002060"/>
              </w:rPr>
            </w:pPr>
            <w:r w:rsidRPr="004C0006">
              <w:rPr>
                <w:color w:val="002060"/>
              </w:rPr>
              <w:t>VIRTUS AURORA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4B2763"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330C1C" w14:textId="77777777" w:rsidR="00484F75" w:rsidRPr="004C0006" w:rsidRDefault="00484F75" w:rsidP="00C403A8">
            <w:pPr>
              <w:pStyle w:val="rowtabella0"/>
              <w:rPr>
                <w:color w:val="002060"/>
              </w:rPr>
            </w:pPr>
            <w:r w:rsidRPr="004C0006">
              <w:rPr>
                <w:color w:val="002060"/>
              </w:rPr>
              <w:t>29/09/2023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644D7D" w14:textId="77777777" w:rsidR="00484F75" w:rsidRPr="004C0006" w:rsidRDefault="00484F75" w:rsidP="00C403A8">
            <w:pPr>
              <w:pStyle w:val="rowtabella0"/>
              <w:rPr>
                <w:color w:val="002060"/>
              </w:rPr>
            </w:pPr>
            <w:r w:rsidRPr="004C0006">
              <w:rPr>
                <w:color w:val="002060"/>
              </w:rPr>
              <w:t>5078 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FD7A8C" w14:textId="77777777" w:rsidR="00484F75" w:rsidRPr="004C0006" w:rsidRDefault="00484F75" w:rsidP="00C403A8">
            <w:pPr>
              <w:pStyle w:val="rowtabella0"/>
              <w:rPr>
                <w:color w:val="002060"/>
              </w:rPr>
            </w:pPr>
            <w:r w:rsidRPr="004C0006">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530C6F" w14:textId="77777777" w:rsidR="00484F75" w:rsidRPr="004C0006" w:rsidRDefault="00484F75" w:rsidP="00C403A8">
            <w:pPr>
              <w:pStyle w:val="rowtabella0"/>
              <w:rPr>
                <w:color w:val="002060"/>
              </w:rPr>
            </w:pPr>
            <w:r w:rsidRPr="004C0006">
              <w:rPr>
                <w:color w:val="002060"/>
              </w:rPr>
              <w:t>VIA GAETANO RAVAGLI</w:t>
            </w:r>
          </w:p>
        </w:tc>
      </w:tr>
      <w:tr w:rsidR="00484F75" w:rsidRPr="004C0006" w14:paraId="50BBE3E8"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D51BC8" w14:textId="77777777" w:rsidR="00484F75" w:rsidRPr="004C0006" w:rsidRDefault="00484F75" w:rsidP="00C403A8">
            <w:pPr>
              <w:pStyle w:val="rowtabella0"/>
              <w:rPr>
                <w:color w:val="002060"/>
              </w:rPr>
            </w:pPr>
            <w:r w:rsidRPr="004C0006">
              <w:rPr>
                <w:color w:val="002060"/>
              </w:rPr>
              <w:t>VALLESINA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9775F6" w14:textId="77777777" w:rsidR="00484F75" w:rsidRPr="004C0006" w:rsidRDefault="00484F75" w:rsidP="00C403A8">
            <w:pPr>
              <w:pStyle w:val="rowtabella0"/>
              <w:rPr>
                <w:color w:val="002060"/>
              </w:rPr>
            </w:pPr>
            <w:r w:rsidRPr="004C0006">
              <w:rPr>
                <w:color w:val="002060"/>
              </w:rPr>
              <w:t>POLISPORTIVA FUTURA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9541F3"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0FCA1D" w14:textId="77777777" w:rsidR="00484F75" w:rsidRPr="004C0006" w:rsidRDefault="00484F75" w:rsidP="00C403A8">
            <w:pPr>
              <w:pStyle w:val="rowtabella0"/>
              <w:rPr>
                <w:color w:val="002060"/>
              </w:rPr>
            </w:pPr>
            <w:r w:rsidRPr="004C0006">
              <w:rPr>
                <w:color w:val="002060"/>
              </w:rPr>
              <w:t>29/09/2023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C99545" w14:textId="77777777" w:rsidR="00484F75" w:rsidRPr="004C0006" w:rsidRDefault="00484F75" w:rsidP="00C403A8">
            <w:pPr>
              <w:pStyle w:val="rowtabella0"/>
              <w:rPr>
                <w:color w:val="002060"/>
              </w:rPr>
            </w:pPr>
            <w:r w:rsidRPr="004C0006">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7076FF" w14:textId="77777777" w:rsidR="00484F75" w:rsidRPr="004C0006" w:rsidRDefault="00484F75" w:rsidP="00C403A8">
            <w:pPr>
              <w:pStyle w:val="rowtabella0"/>
              <w:rPr>
                <w:color w:val="002060"/>
              </w:rPr>
            </w:pPr>
            <w:r w:rsidRPr="004C0006">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91E2F0" w14:textId="77777777" w:rsidR="00484F75" w:rsidRPr="004C0006" w:rsidRDefault="00484F75" w:rsidP="00C403A8">
            <w:pPr>
              <w:pStyle w:val="rowtabella0"/>
              <w:rPr>
                <w:color w:val="002060"/>
              </w:rPr>
            </w:pPr>
            <w:r w:rsidRPr="004C0006">
              <w:rPr>
                <w:color w:val="002060"/>
              </w:rPr>
              <w:t>VIA DEI TESSITORI</w:t>
            </w:r>
          </w:p>
        </w:tc>
      </w:tr>
      <w:tr w:rsidR="00484F75" w:rsidRPr="004C0006" w14:paraId="467D3508"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232980" w14:textId="77777777" w:rsidR="00484F75" w:rsidRPr="004C0006" w:rsidRDefault="00484F75" w:rsidP="00C403A8">
            <w:pPr>
              <w:pStyle w:val="rowtabella0"/>
              <w:rPr>
                <w:color w:val="002060"/>
              </w:rPr>
            </w:pPr>
            <w:r w:rsidRPr="004C0006">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FBF4C3" w14:textId="77777777" w:rsidR="00484F75" w:rsidRPr="004C0006" w:rsidRDefault="00484F75" w:rsidP="00C403A8">
            <w:pPr>
              <w:pStyle w:val="rowtabella0"/>
              <w:rPr>
                <w:color w:val="002060"/>
              </w:rPr>
            </w:pPr>
            <w:r w:rsidRPr="004C0006">
              <w:rPr>
                <w:color w:val="002060"/>
              </w:rPr>
              <w:t>CITTA DI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E9877A"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FF145C" w14:textId="77777777" w:rsidR="00484F75" w:rsidRPr="004C0006" w:rsidRDefault="00484F75" w:rsidP="00C403A8">
            <w:pPr>
              <w:pStyle w:val="rowtabella0"/>
              <w:rPr>
                <w:color w:val="002060"/>
              </w:rPr>
            </w:pPr>
            <w:r w:rsidRPr="004C0006">
              <w:rPr>
                <w:color w:val="002060"/>
              </w:rPr>
              <w:t>30/09/2023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BCDA60" w14:textId="77777777" w:rsidR="00484F75" w:rsidRPr="004C0006" w:rsidRDefault="00484F75" w:rsidP="00C403A8">
            <w:pPr>
              <w:pStyle w:val="rowtabella0"/>
              <w:rPr>
                <w:color w:val="002060"/>
              </w:rPr>
            </w:pPr>
            <w:r w:rsidRPr="004C0006">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125D42" w14:textId="77777777" w:rsidR="00484F75" w:rsidRPr="004C0006" w:rsidRDefault="00484F75" w:rsidP="00C403A8">
            <w:pPr>
              <w:pStyle w:val="rowtabella0"/>
              <w:rPr>
                <w:color w:val="002060"/>
              </w:rPr>
            </w:pPr>
            <w:r w:rsidRPr="004C0006">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907249" w14:textId="77777777" w:rsidR="00484F75" w:rsidRPr="004C0006" w:rsidRDefault="00484F75" w:rsidP="00C403A8">
            <w:pPr>
              <w:pStyle w:val="rowtabella0"/>
              <w:rPr>
                <w:color w:val="002060"/>
              </w:rPr>
            </w:pPr>
            <w:r w:rsidRPr="004C0006">
              <w:rPr>
                <w:color w:val="002060"/>
              </w:rPr>
              <w:t>VIA FONTE ANTICA 6</w:t>
            </w:r>
          </w:p>
        </w:tc>
      </w:tr>
      <w:tr w:rsidR="00484F75" w:rsidRPr="004C0006" w14:paraId="1A366677"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685DEE" w14:textId="77777777" w:rsidR="00484F75" w:rsidRPr="004C0006" w:rsidRDefault="00484F75" w:rsidP="00C403A8">
            <w:pPr>
              <w:pStyle w:val="rowtabella0"/>
              <w:rPr>
                <w:color w:val="002060"/>
              </w:rPr>
            </w:pPr>
            <w:r w:rsidRPr="004C0006">
              <w:rPr>
                <w:color w:val="002060"/>
              </w:rPr>
              <w:t>SAN BIAGIO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E84E1F" w14:textId="77777777" w:rsidR="00484F75" w:rsidRPr="004C0006" w:rsidRDefault="00484F75" w:rsidP="00C403A8">
            <w:pPr>
              <w:pStyle w:val="rowtabella0"/>
              <w:rPr>
                <w:color w:val="002060"/>
              </w:rPr>
            </w:pPr>
            <w:r w:rsidRPr="004C0006">
              <w:rPr>
                <w:color w:val="002060"/>
              </w:rPr>
              <w:t>POLVERIGI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09F339"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C4A421" w14:textId="77777777" w:rsidR="00484F75" w:rsidRPr="004C0006" w:rsidRDefault="00484F75" w:rsidP="00C403A8">
            <w:pPr>
              <w:pStyle w:val="rowtabella0"/>
              <w:rPr>
                <w:color w:val="002060"/>
              </w:rPr>
            </w:pPr>
            <w:r w:rsidRPr="004C0006">
              <w:rPr>
                <w:color w:val="002060"/>
              </w:rPr>
              <w:t>30/09/2023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FD95856" w14:textId="77777777" w:rsidR="00484F75" w:rsidRPr="004C0006" w:rsidRDefault="00484F75" w:rsidP="00C403A8">
            <w:pPr>
              <w:pStyle w:val="rowtabella0"/>
              <w:rPr>
                <w:color w:val="002060"/>
              </w:rPr>
            </w:pPr>
            <w:r w:rsidRPr="004C0006">
              <w:rPr>
                <w:color w:val="002060"/>
              </w:rPr>
              <w:t>5137 PALESTRA "ALICE STURIALE"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1EA69F" w14:textId="77777777" w:rsidR="00484F75" w:rsidRPr="004C0006" w:rsidRDefault="00484F75" w:rsidP="00C403A8">
            <w:pPr>
              <w:pStyle w:val="rowtabella0"/>
              <w:rPr>
                <w:color w:val="002060"/>
              </w:rPr>
            </w:pPr>
            <w:r w:rsidRPr="004C0006">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EAF143" w14:textId="77777777" w:rsidR="00484F75" w:rsidRPr="004C0006" w:rsidRDefault="00484F75" w:rsidP="00C403A8">
            <w:pPr>
              <w:pStyle w:val="rowtabella0"/>
              <w:rPr>
                <w:color w:val="002060"/>
              </w:rPr>
            </w:pPr>
            <w:r w:rsidRPr="004C0006">
              <w:rPr>
                <w:color w:val="002060"/>
              </w:rPr>
              <w:t>VIA MANZONI FZ. S.BIAGIO</w:t>
            </w:r>
          </w:p>
        </w:tc>
      </w:tr>
      <w:tr w:rsidR="00484F75" w:rsidRPr="004C0006" w14:paraId="28E06544" w14:textId="77777777" w:rsidTr="00C403A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05B5E1" w14:textId="77777777" w:rsidR="00484F75" w:rsidRPr="004C0006" w:rsidRDefault="00484F75" w:rsidP="00C403A8">
            <w:pPr>
              <w:pStyle w:val="rowtabella0"/>
              <w:rPr>
                <w:color w:val="002060"/>
              </w:rPr>
            </w:pPr>
            <w:r w:rsidRPr="004C0006">
              <w:rPr>
                <w:color w:val="002060"/>
              </w:rPr>
              <w:t>GLS DORICA AN.UR</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1F39A0" w14:textId="77777777" w:rsidR="00484F75" w:rsidRPr="004C0006" w:rsidRDefault="00484F75" w:rsidP="00C403A8">
            <w:pPr>
              <w:pStyle w:val="rowtabella0"/>
              <w:rPr>
                <w:color w:val="002060"/>
              </w:rPr>
            </w:pPr>
            <w:r w:rsidRPr="004C0006">
              <w:rPr>
                <w:color w:val="002060"/>
              </w:rPr>
              <w:t>ANKON NOVA MARMI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F29480"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37E97C" w14:textId="77777777" w:rsidR="00484F75" w:rsidRPr="004C0006" w:rsidRDefault="00484F75" w:rsidP="00C403A8">
            <w:pPr>
              <w:pStyle w:val="rowtabella0"/>
              <w:rPr>
                <w:color w:val="002060"/>
              </w:rPr>
            </w:pPr>
            <w:r w:rsidRPr="004C0006">
              <w:rPr>
                <w:color w:val="002060"/>
              </w:rPr>
              <w:t>02/10/2023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0524F8" w14:textId="77777777" w:rsidR="00484F75" w:rsidRPr="004C0006" w:rsidRDefault="00484F75" w:rsidP="00C403A8">
            <w:pPr>
              <w:pStyle w:val="rowtabella0"/>
              <w:rPr>
                <w:color w:val="002060"/>
              </w:rPr>
            </w:pPr>
            <w:r w:rsidRPr="004C0006">
              <w:rPr>
                <w:color w:val="002060"/>
              </w:rPr>
              <w:t>5030 PALLONE GEODETICO CUS 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681FA7" w14:textId="77777777" w:rsidR="00484F75" w:rsidRPr="004C0006" w:rsidRDefault="00484F75" w:rsidP="00C403A8">
            <w:pPr>
              <w:pStyle w:val="rowtabella0"/>
              <w:rPr>
                <w:color w:val="002060"/>
              </w:rPr>
            </w:pPr>
            <w:r w:rsidRPr="004C0006">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93102D" w14:textId="77777777" w:rsidR="00484F75" w:rsidRPr="004C0006" w:rsidRDefault="00484F75" w:rsidP="00C403A8">
            <w:pPr>
              <w:pStyle w:val="rowtabella0"/>
              <w:rPr>
                <w:color w:val="002060"/>
              </w:rPr>
            </w:pPr>
            <w:r w:rsidRPr="004C0006">
              <w:rPr>
                <w:color w:val="002060"/>
              </w:rPr>
              <w:t>VIA GROTTE DI POSATORA 19/A</w:t>
            </w:r>
          </w:p>
        </w:tc>
      </w:tr>
    </w:tbl>
    <w:p w14:paraId="4399B027" w14:textId="77777777" w:rsidR="00484F75" w:rsidRPr="004C0006" w:rsidRDefault="00484F75" w:rsidP="00484F75">
      <w:pPr>
        <w:pStyle w:val="breakline"/>
        <w:rPr>
          <w:rFonts w:eastAsiaTheme="minorEastAsia"/>
          <w:color w:val="002060"/>
        </w:rPr>
      </w:pPr>
    </w:p>
    <w:p w14:paraId="7A07A8D2" w14:textId="77777777" w:rsidR="00484F75" w:rsidRPr="004C0006" w:rsidRDefault="00484F75" w:rsidP="00484F75">
      <w:pPr>
        <w:pStyle w:val="breakline"/>
        <w:rPr>
          <w:color w:val="002060"/>
        </w:rPr>
      </w:pPr>
    </w:p>
    <w:p w14:paraId="12E48CA2" w14:textId="77777777" w:rsidR="00484F75" w:rsidRPr="004C0006" w:rsidRDefault="00484F75" w:rsidP="00484F75">
      <w:pPr>
        <w:pStyle w:val="breakline"/>
        <w:rPr>
          <w:color w:val="002060"/>
        </w:rPr>
      </w:pPr>
    </w:p>
    <w:p w14:paraId="64F3DE91" w14:textId="77777777" w:rsidR="00484F75" w:rsidRPr="004C0006" w:rsidRDefault="00484F75" w:rsidP="00484F75">
      <w:pPr>
        <w:pStyle w:val="sottotitolocampionato10"/>
        <w:rPr>
          <w:color w:val="002060"/>
        </w:rPr>
      </w:pPr>
      <w:r w:rsidRPr="004C0006">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1"/>
        <w:gridCol w:w="385"/>
        <w:gridCol w:w="898"/>
        <w:gridCol w:w="1172"/>
        <w:gridCol w:w="1563"/>
        <w:gridCol w:w="1539"/>
      </w:tblGrid>
      <w:tr w:rsidR="00484F75" w:rsidRPr="004C0006" w14:paraId="17C06FEC"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AE57F5" w14:textId="77777777" w:rsidR="00484F75" w:rsidRPr="004C0006" w:rsidRDefault="00484F75" w:rsidP="00C403A8">
            <w:pPr>
              <w:pStyle w:val="headertabella0"/>
              <w:rPr>
                <w:color w:val="002060"/>
              </w:rPr>
            </w:pPr>
            <w:r w:rsidRPr="004C000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7158CE" w14:textId="77777777" w:rsidR="00484F75" w:rsidRPr="004C0006" w:rsidRDefault="00484F75" w:rsidP="00C403A8">
            <w:pPr>
              <w:pStyle w:val="headertabella0"/>
              <w:rPr>
                <w:color w:val="002060"/>
              </w:rPr>
            </w:pPr>
            <w:r w:rsidRPr="004C000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68819F" w14:textId="77777777" w:rsidR="00484F75" w:rsidRPr="004C0006" w:rsidRDefault="00484F75" w:rsidP="00C403A8">
            <w:pPr>
              <w:pStyle w:val="headertabella0"/>
              <w:rPr>
                <w:color w:val="002060"/>
              </w:rPr>
            </w:pPr>
            <w:r w:rsidRPr="004C000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417FBC" w14:textId="77777777" w:rsidR="00484F75" w:rsidRPr="004C0006" w:rsidRDefault="00484F75" w:rsidP="00C403A8">
            <w:pPr>
              <w:pStyle w:val="headertabella0"/>
              <w:rPr>
                <w:color w:val="002060"/>
              </w:rPr>
            </w:pPr>
            <w:r w:rsidRPr="004C000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CE3A5E" w14:textId="77777777" w:rsidR="00484F75" w:rsidRPr="004C0006" w:rsidRDefault="00484F75" w:rsidP="00C403A8">
            <w:pPr>
              <w:pStyle w:val="headertabella0"/>
              <w:rPr>
                <w:color w:val="002060"/>
              </w:rPr>
            </w:pPr>
            <w:r w:rsidRPr="004C000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A217A4" w14:textId="77777777" w:rsidR="00484F75" w:rsidRPr="004C0006" w:rsidRDefault="00484F75" w:rsidP="00C403A8">
            <w:pPr>
              <w:pStyle w:val="headertabella0"/>
              <w:rPr>
                <w:color w:val="002060"/>
              </w:rPr>
            </w:pPr>
            <w:proofErr w:type="spellStart"/>
            <w:r w:rsidRPr="004C0006">
              <w:rPr>
                <w:color w:val="002060"/>
              </w:rPr>
              <w:t>Localita'</w:t>
            </w:r>
            <w:proofErr w:type="spellEnd"/>
            <w:r w:rsidRPr="004C000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71D335" w14:textId="77777777" w:rsidR="00484F75" w:rsidRPr="004C0006" w:rsidRDefault="00484F75" w:rsidP="00C403A8">
            <w:pPr>
              <w:pStyle w:val="headertabella0"/>
              <w:rPr>
                <w:color w:val="002060"/>
              </w:rPr>
            </w:pPr>
            <w:r w:rsidRPr="004C0006">
              <w:rPr>
                <w:color w:val="002060"/>
              </w:rPr>
              <w:t>Indirizzo Impianto</w:t>
            </w:r>
          </w:p>
        </w:tc>
      </w:tr>
      <w:tr w:rsidR="00484F75" w:rsidRPr="004C0006" w14:paraId="14C15DCA" w14:textId="77777777" w:rsidTr="00C403A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927824" w14:textId="77777777" w:rsidR="00484F75" w:rsidRPr="004C0006" w:rsidRDefault="00484F75" w:rsidP="00C403A8">
            <w:pPr>
              <w:pStyle w:val="rowtabella0"/>
              <w:rPr>
                <w:color w:val="002060"/>
              </w:rPr>
            </w:pPr>
            <w:r w:rsidRPr="004C0006">
              <w:rPr>
                <w:color w:val="002060"/>
              </w:rPr>
              <w:t>C.U.S. CAMERINO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17DAE4" w14:textId="77777777" w:rsidR="00484F75" w:rsidRPr="004C0006" w:rsidRDefault="00484F75" w:rsidP="00C403A8">
            <w:pPr>
              <w:pStyle w:val="rowtabella0"/>
              <w:rPr>
                <w:color w:val="002060"/>
              </w:rPr>
            </w:pPr>
            <w:r w:rsidRPr="004C0006">
              <w:rPr>
                <w:color w:val="002060"/>
              </w:rPr>
              <w:t>SERRALTA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352030" w14:textId="77777777" w:rsidR="00484F75" w:rsidRPr="004C0006" w:rsidRDefault="00484F75" w:rsidP="00C403A8">
            <w:pPr>
              <w:pStyle w:val="rowtabella0"/>
              <w:jc w:val="center"/>
              <w:rPr>
                <w:color w:val="002060"/>
              </w:rPr>
            </w:pPr>
            <w:r w:rsidRPr="004C000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20B697" w14:textId="77777777" w:rsidR="00484F75" w:rsidRPr="004C0006" w:rsidRDefault="00484F75" w:rsidP="00C403A8">
            <w:pPr>
              <w:pStyle w:val="rowtabella0"/>
              <w:rPr>
                <w:color w:val="002060"/>
              </w:rPr>
            </w:pPr>
            <w:r w:rsidRPr="004C0006">
              <w:rPr>
                <w:color w:val="002060"/>
              </w:rPr>
              <w:t>29/09/2023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09A117" w14:textId="77777777" w:rsidR="00484F75" w:rsidRPr="004C0006" w:rsidRDefault="00484F75" w:rsidP="00C403A8">
            <w:pPr>
              <w:pStyle w:val="rowtabella0"/>
              <w:rPr>
                <w:color w:val="002060"/>
              </w:rPr>
            </w:pPr>
            <w:r w:rsidRPr="004C0006">
              <w:rPr>
                <w:color w:val="002060"/>
              </w:rPr>
              <w:t>5265 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75A7DA" w14:textId="77777777" w:rsidR="00484F75" w:rsidRPr="004C0006" w:rsidRDefault="00484F75" w:rsidP="00C403A8">
            <w:pPr>
              <w:pStyle w:val="rowtabella0"/>
              <w:rPr>
                <w:color w:val="002060"/>
              </w:rPr>
            </w:pPr>
            <w:r w:rsidRPr="004C0006">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B52E62" w14:textId="77777777" w:rsidR="00484F75" w:rsidRPr="004C0006" w:rsidRDefault="00484F75" w:rsidP="00C403A8">
            <w:pPr>
              <w:pStyle w:val="rowtabella0"/>
              <w:rPr>
                <w:color w:val="002060"/>
              </w:rPr>
            </w:pPr>
            <w:r w:rsidRPr="004C0006">
              <w:rPr>
                <w:color w:val="002060"/>
              </w:rPr>
              <w:t>LOCALITA' LE CALVIE</w:t>
            </w:r>
          </w:p>
        </w:tc>
      </w:tr>
      <w:tr w:rsidR="00484F75" w:rsidRPr="004C0006" w14:paraId="515B8EAF"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37CF58" w14:textId="77777777" w:rsidR="00484F75" w:rsidRPr="004C0006" w:rsidRDefault="00484F75" w:rsidP="00C403A8">
            <w:pPr>
              <w:pStyle w:val="rowtabella0"/>
              <w:rPr>
                <w:color w:val="002060"/>
              </w:rPr>
            </w:pPr>
            <w:r w:rsidRPr="004C0006">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1A4F51" w14:textId="77777777" w:rsidR="00484F75" w:rsidRPr="004C0006" w:rsidRDefault="00484F75" w:rsidP="00C403A8">
            <w:pPr>
              <w:pStyle w:val="rowtabella0"/>
              <w:rPr>
                <w:color w:val="002060"/>
              </w:rPr>
            </w:pPr>
            <w:r w:rsidRPr="004C0006">
              <w:rPr>
                <w:color w:val="002060"/>
              </w:rPr>
              <w:t>ASD VISSO-ALTONERA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61A2EE"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B44966" w14:textId="77777777" w:rsidR="00484F75" w:rsidRPr="004C0006" w:rsidRDefault="00484F75" w:rsidP="00C403A8">
            <w:pPr>
              <w:pStyle w:val="rowtabella0"/>
              <w:rPr>
                <w:color w:val="002060"/>
              </w:rPr>
            </w:pPr>
            <w:r w:rsidRPr="004C0006">
              <w:rPr>
                <w:color w:val="002060"/>
              </w:rPr>
              <w:t>29/09/2023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7085BA" w14:textId="77777777" w:rsidR="00484F75" w:rsidRPr="004C0006" w:rsidRDefault="00484F75" w:rsidP="00C403A8">
            <w:pPr>
              <w:pStyle w:val="rowtabella0"/>
              <w:rPr>
                <w:color w:val="002060"/>
              </w:rPr>
            </w:pPr>
            <w:r w:rsidRPr="004C0006">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C708D5" w14:textId="77777777" w:rsidR="00484F75" w:rsidRPr="004C0006" w:rsidRDefault="00484F75" w:rsidP="00C403A8">
            <w:pPr>
              <w:pStyle w:val="rowtabella0"/>
              <w:rPr>
                <w:color w:val="002060"/>
              </w:rPr>
            </w:pPr>
            <w:r w:rsidRPr="004C0006">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AAD288" w14:textId="77777777" w:rsidR="00484F75" w:rsidRPr="004C0006" w:rsidRDefault="00484F75" w:rsidP="00C403A8">
            <w:pPr>
              <w:pStyle w:val="rowtabella0"/>
              <w:rPr>
                <w:color w:val="002060"/>
              </w:rPr>
            </w:pPr>
            <w:r w:rsidRPr="004C0006">
              <w:rPr>
                <w:color w:val="002060"/>
              </w:rPr>
              <w:t>VIA DELLA REPUBBLICA</w:t>
            </w:r>
          </w:p>
        </w:tc>
      </w:tr>
      <w:tr w:rsidR="00484F75" w:rsidRPr="004C0006" w14:paraId="42A6D3B9"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7DC344" w14:textId="77777777" w:rsidR="00484F75" w:rsidRPr="004C0006" w:rsidRDefault="00484F75" w:rsidP="00C403A8">
            <w:pPr>
              <w:pStyle w:val="rowtabella0"/>
              <w:rPr>
                <w:color w:val="002060"/>
              </w:rPr>
            </w:pPr>
            <w:r w:rsidRPr="004C0006">
              <w:rPr>
                <w:color w:val="002060"/>
              </w:rPr>
              <w:t>FIUMINATA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B8CC90" w14:textId="77777777" w:rsidR="00484F75" w:rsidRPr="004C0006" w:rsidRDefault="00484F75" w:rsidP="00C403A8">
            <w:pPr>
              <w:pStyle w:val="rowtabella0"/>
              <w:rPr>
                <w:color w:val="002060"/>
              </w:rPr>
            </w:pPr>
            <w:r w:rsidRPr="004C0006">
              <w:rPr>
                <w:color w:val="002060"/>
              </w:rPr>
              <w:t>FRASASSI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8C8761"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3270A0" w14:textId="77777777" w:rsidR="00484F75" w:rsidRPr="004C0006" w:rsidRDefault="00484F75" w:rsidP="00C403A8">
            <w:pPr>
              <w:pStyle w:val="rowtabella0"/>
              <w:rPr>
                <w:color w:val="002060"/>
              </w:rPr>
            </w:pPr>
            <w:r w:rsidRPr="004C0006">
              <w:rPr>
                <w:color w:val="002060"/>
              </w:rPr>
              <w:t>29/09/2023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17828B" w14:textId="77777777" w:rsidR="00484F75" w:rsidRPr="004C0006" w:rsidRDefault="00484F75" w:rsidP="00C403A8">
            <w:pPr>
              <w:pStyle w:val="rowtabella0"/>
              <w:rPr>
                <w:color w:val="002060"/>
              </w:rPr>
            </w:pPr>
            <w:r w:rsidRPr="004C0006">
              <w:rPr>
                <w:color w:val="002060"/>
              </w:rPr>
              <w:t>5302 "FABRIZIO GAGLIARDI"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F7CEDB" w14:textId="77777777" w:rsidR="00484F75" w:rsidRPr="004C0006" w:rsidRDefault="00484F75" w:rsidP="00C403A8">
            <w:pPr>
              <w:pStyle w:val="rowtabella0"/>
              <w:rPr>
                <w:color w:val="002060"/>
              </w:rPr>
            </w:pPr>
            <w:r w:rsidRPr="004C0006">
              <w:rPr>
                <w:color w:val="002060"/>
              </w:rPr>
              <w:t>PIORACO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C7A8E2" w14:textId="77777777" w:rsidR="00484F75" w:rsidRPr="004C0006" w:rsidRDefault="00484F75" w:rsidP="00C403A8">
            <w:pPr>
              <w:pStyle w:val="rowtabella0"/>
              <w:rPr>
                <w:color w:val="002060"/>
              </w:rPr>
            </w:pPr>
            <w:r w:rsidRPr="004C0006">
              <w:rPr>
                <w:color w:val="002060"/>
              </w:rPr>
              <w:t>LOC. PIÃˆ DI GUALDO</w:t>
            </w:r>
          </w:p>
        </w:tc>
      </w:tr>
      <w:tr w:rsidR="00484F75" w:rsidRPr="004C0006" w14:paraId="5F827A8A"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153029" w14:textId="77777777" w:rsidR="00484F75" w:rsidRPr="004C0006" w:rsidRDefault="00484F75" w:rsidP="00C403A8">
            <w:pPr>
              <w:pStyle w:val="rowtabella0"/>
              <w:rPr>
                <w:color w:val="002060"/>
              </w:rPr>
            </w:pPr>
            <w:r w:rsidRPr="004C0006">
              <w:rPr>
                <w:color w:val="002060"/>
              </w:rPr>
              <w:t>CASTELRAIMONDO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E5411A" w14:textId="77777777" w:rsidR="00484F75" w:rsidRPr="004C0006" w:rsidRDefault="00484F75" w:rsidP="00C403A8">
            <w:pPr>
              <w:pStyle w:val="rowtabella0"/>
              <w:rPr>
                <w:color w:val="002060"/>
              </w:rPr>
            </w:pPr>
            <w:r w:rsidRPr="004C0006">
              <w:rPr>
                <w:color w:val="002060"/>
              </w:rPr>
              <w:t>FABRIANO CALCIO A 5 2023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FF62BB"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7B6313" w14:textId="77777777" w:rsidR="00484F75" w:rsidRPr="004C0006" w:rsidRDefault="00484F75" w:rsidP="00C403A8">
            <w:pPr>
              <w:pStyle w:val="rowtabella0"/>
              <w:rPr>
                <w:color w:val="002060"/>
              </w:rPr>
            </w:pPr>
            <w:r w:rsidRPr="004C0006">
              <w:rPr>
                <w:color w:val="002060"/>
              </w:rPr>
              <w:t>30/09/2023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9479C9" w14:textId="77777777" w:rsidR="00484F75" w:rsidRPr="004C0006" w:rsidRDefault="00484F75" w:rsidP="00C403A8">
            <w:pPr>
              <w:pStyle w:val="rowtabella0"/>
              <w:rPr>
                <w:color w:val="002060"/>
              </w:rPr>
            </w:pPr>
            <w:r w:rsidRPr="004C0006">
              <w:rPr>
                <w:color w:val="002060"/>
              </w:rPr>
              <w:t>5238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110277" w14:textId="77777777" w:rsidR="00484F75" w:rsidRPr="004C0006" w:rsidRDefault="00484F75" w:rsidP="00C403A8">
            <w:pPr>
              <w:pStyle w:val="rowtabella0"/>
              <w:rPr>
                <w:color w:val="002060"/>
              </w:rPr>
            </w:pPr>
            <w:r w:rsidRPr="004C0006">
              <w:rPr>
                <w:color w:val="002060"/>
              </w:rPr>
              <w:t>CASTELRAIMONDO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985F08" w14:textId="77777777" w:rsidR="00484F75" w:rsidRPr="004C0006" w:rsidRDefault="00484F75" w:rsidP="00C403A8">
            <w:pPr>
              <w:pStyle w:val="rowtabella0"/>
              <w:rPr>
                <w:color w:val="002060"/>
              </w:rPr>
            </w:pPr>
            <w:r w:rsidRPr="004C0006">
              <w:rPr>
                <w:color w:val="002060"/>
              </w:rPr>
              <w:t>VIA GRAMSCI-VIA FEGGIANI</w:t>
            </w:r>
          </w:p>
        </w:tc>
      </w:tr>
      <w:tr w:rsidR="00484F75" w:rsidRPr="004C0006" w14:paraId="54254AC2"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A3E8A9" w14:textId="77777777" w:rsidR="00484F75" w:rsidRPr="004C0006" w:rsidRDefault="00484F75" w:rsidP="00C403A8">
            <w:pPr>
              <w:pStyle w:val="rowtabella0"/>
              <w:rPr>
                <w:color w:val="002060"/>
              </w:rPr>
            </w:pPr>
            <w:r w:rsidRPr="004C0006">
              <w:rPr>
                <w:color w:val="002060"/>
              </w:rPr>
              <w:t>CDC 2018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215DC8" w14:textId="77777777" w:rsidR="00484F75" w:rsidRPr="004C0006" w:rsidRDefault="00484F75" w:rsidP="00C403A8">
            <w:pPr>
              <w:pStyle w:val="rowtabella0"/>
              <w:rPr>
                <w:color w:val="002060"/>
              </w:rPr>
            </w:pPr>
            <w:r w:rsidRPr="004C0006">
              <w:rPr>
                <w:color w:val="002060"/>
              </w:rPr>
              <w:t>ANGELI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1798F2"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536D36" w14:textId="77777777" w:rsidR="00484F75" w:rsidRPr="004C0006" w:rsidRDefault="00484F75" w:rsidP="00C403A8">
            <w:pPr>
              <w:pStyle w:val="rowtabella0"/>
              <w:rPr>
                <w:color w:val="002060"/>
              </w:rPr>
            </w:pPr>
            <w:r w:rsidRPr="004C0006">
              <w:rPr>
                <w:color w:val="002060"/>
              </w:rPr>
              <w:t>30/09/2023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91564E" w14:textId="77777777" w:rsidR="00484F75" w:rsidRPr="004C0006" w:rsidRDefault="00484F75" w:rsidP="00C403A8">
            <w:pPr>
              <w:pStyle w:val="rowtabella0"/>
              <w:rPr>
                <w:color w:val="002060"/>
              </w:rPr>
            </w:pPr>
            <w:r w:rsidRPr="004C0006">
              <w:rPr>
                <w:color w:val="002060"/>
              </w:rPr>
              <w:t>5139 PALESTRA POLO SCOLASTICO MICS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A8D62F" w14:textId="77777777" w:rsidR="00484F75" w:rsidRPr="004C0006" w:rsidRDefault="00484F75" w:rsidP="00C403A8">
            <w:pPr>
              <w:pStyle w:val="rowtabella0"/>
              <w:rPr>
                <w:color w:val="002060"/>
              </w:rPr>
            </w:pPr>
            <w:r w:rsidRPr="004C0006">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2DBFD5" w14:textId="77777777" w:rsidR="00484F75" w:rsidRPr="004C0006" w:rsidRDefault="00484F75" w:rsidP="00C403A8">
            <w:pPr>
              <w:pStyle w:val="rowtabella0"/>
              <w:rPr>
                <w:color w:val="002060"/>
              </w:rPr>
            </w:pPr>
            <w:r w:rsidRPr="004C0006">
              <w:rPr>
                <w:color w:val="002060"/>
              </w:rPr>
              <w:t>VIA VENEZIA 43</w:t>
            </w:r>
          </w:p>
        </w:tc>
      </w:tr>
      <w:tr w:rsidR="00484F75" w:rsidRPr="004C0006" w14:paraId="561FE02F" w14:textId="77777777" w:rsidTr="00C403A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B1E266" w14:textId="77777777" w:rsidR="00484F75" w:rsidRPr="004C0006" w:rsidRDefault="00484F75" w:rsidP="00C403A8">
            <w:pPr>
              <w:pStyle w:val="rowtabella0"/>
              <w:rPr>
                <w:color w:val="002060"/>
              </w:rPr>
            </w:pPr>
            <w:r w:rsidRPr="004C0006">
              <w:rPr>
                <w:color w:val="002060"/>
              </w:rPr>
              <w:t>GROTTACCIA 2005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472871" w14:textId="77777777" w:rsidR="00484F75" w:rsidRPr="004C0006" w:rsidRDefault="00484F75" w:rsidP="00C403A8">
            <w:pPr>
              <w:pStyle w:val="rowtabella0"/>
              <w:rPr>
                <w:color w:val="002060"/>
              </w:rPr>
            </w:pPr>
            <w:r w:rsidRPr="004C0006">
              <w:rPr>
                <w:color w:val="002060"/>
              </w:rPr>
              <w:t>FOLGORE CASTELRAIMONDO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E7322C"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7C8187" w14:textId="77777777" w:rsidR="00484F75" w:rsidRPr="004C0006" w:rsidRDefault="00484F75" w:rsidP="00C403A8">
            <w:pPr>
              <w:pStyle w:val="rowtabella0"/>
              <w:rPr>
                <w:color w:val="002060"/>
              </w:rPr>
            </w:pPr>
            <w:r w:rsidRPr="004C0006">
              <w:rPr>
                <w:color w:val="002060"/>
              </w:rPr>
              <w:t>30/09/2023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81CCB7" w14:textId="77777777" w:rsidR="00484F75" w:rsidRPr="004C0006" w:rsidRDefault="00484F75" w:rsidP="00C403A8">
            <w:pPr>
              <w:pStyle w:val="rowtabella0"/>
              <w:rPr>
                <w:color w:val="002060"/>
              </w:rPr>
            </w:pPr>
            <w:r w:rsidRPr="004C0006">
              <w:rPr>
                <w:color w:val="002060"/>
              </w:rPr>
              <w:t>5297 CENTRO SPORTIVO "SAN SERGIO"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977CEB" w14:textId="77777777" w:rsidR="00484F75" w:rsidRPr="004C0006" w:rsidRDefault="00484F75" w:rsidP="00C403A8">
            <w:pPr>
              <w:pStyle w:val="rowtabella0"/>
              <w:rPr>
                <w:color w:val="002060"/>
              </w:rPr>
            </w:pPr>
            <w:r w:rsidRPr="004C0006">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A027B2" w14:textId="77777777" w:rsidR="00484F75" w:rsidRPr="004C0006" w:rsidRDefault="00484F75" w:rsidP="00C403A8">
            <w:pPr>
              <w:pStyle w:val="rowtabella0"/>
              <w:rPr>
                <w:color w:val="002060"/>
              </w:rPr>
            </w:pPr>
            <w:r w:rsidRPr="004C0006">
              <w:rPr>
                <w:color w:val="002060"/>
              </w:rPr>
              <w:t>VIA SAN SERGIO FZ. GROTTACCIA</w:t>
            </w:r>
          </w:p>
        </w:tc>
      </w:tr>
    </w:tbl>
    <w:p w14:paraId="1FE8431E" w14:textId="77777777" w:rsidR="00484F75" w:rsidRPr="004C0006" w:rsidRDefault="00484F75" w:rsidP="00484F75">
      <w:pPr>
        <w:pStyle w:val="breakline"/>
        <w:rPr>
          <w:rFonts w:eastAsiaTheme="minorEastAsia"/>
          <w:color w:val="002060"/>
        </w:rPr>
      </w:pPr>
    </w:p>
    <w:p w14:paraId="2C6399C9" w14:textId="77777777" w:rsidR="00484F75" w:rsidRPr="004C0006" w:rsidRDefault="00484F75" w:rsidP="00484F75">
      <w:pPr>
        <w:pStyle w:val="breakline"/>
        <w:rPr>
          <w:color w:val="002060"/>
        </w:rPr>
      </w:pPr>
    </w:p>
    <w:p w14:paraId="040F7D3A" w14:textId="77777777" w:rsidR="00484F75" w:rsidRPr="004C0006" w:rsidRDefault="00484F75" w:rsidP="00484F75">
      <w:pPr>
        <w:pStyle w:val="breakline"/>
        <w:rPr>
          <w:color w:val="002060"/>
        </w:rPr>
      </w:pPr>
    </w:p>
    <w:p w14:paraId="6143DF4D" w14:textId="77777777" w:rsidR="00484F75" w:rsidRPr="004C0006" w:rsidRDefault="00484F75" w:rsidP="00484F75">
      <w:pPr>
        <w:pStyle w:val="sottotitolocampionato10"/>
        <w:rPr>
          <w:color w:val="002060"/>
        </w:rPr>
      </w:pPr>
      <w:r w:rsidRPr="004C0006">
        <w:rPr>
          <w:color w:val="002060"/>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1999"/>
        <w:gridCol w:w="385"/>
        <w:gridCol w:w="898"/>
        <w:gridCol w:w="1198"/>
        <w:gridCol w:w="1559"/>
        <w:gridCol w:w="1542"/>
      </w:tblGrid>
      <w:tr w:rsidR="00484F75" w:rsidRPr="004C0006" w14:paraId="4D6D9EDF"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DA86E3" w14:textId="77777777" w:rsidR="00484F75" w:rsidRPr="004C0006" w:rsidRDefault="00484F75" w:rsidP="00C403A8">
            <w:pPr>
              <w:pStyle w:val="headertabella0"/>
              <w:rPr>
                <w:color w:val="002060"/>
              </w:rPr>
            </w:pPr>
            <w:r w:rsidRPr="004C000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7553E1" w14:textId="77777777" w:rsidR="00484F75" w:rsidRPr="004C0006" w:rsidRDefault="00484F75" w:rsidP="00C403A8">
            <w:pPr>
              <w:pStyle w:val="headertabella0"/>
              <w:rPr>
                <w:color w:val="002060"/>
              </w:rPr>
            </w:pPr>
            <w:r w:rsidRPr="004C000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1FDF64" w14:textId="77777777" w:rsidR="00484F75" w:rsidRPr="004C0006" w:rsidRDefault="00484F75" w:rsidP="00C403A8">
            <w:pPr>
              <w:pStyle w:val="headertabella0"/>
              <w:rPr>
                <w:color w:val="002060"/>
              </w:rPr>
            </w:pPr>
            <w:r w:rsidRPr="004C000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9D486" w14:textId="77777777" w:rsidR="00484F75" w:rsidRPr="004C0006" w:rsidRDefault="00484F75" w:rsidP="00C403A8">
            <w:pPr>
              <w:pStyle w:val="headertabella0"/>
              <w:rPr>
                <w:color w:val="002060"/>
              </w:rPr>
            </w:pPr>
            <w:r w:rsidRPr="004C000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EAE04F" w14:textId="77777777" w:rsidR="00484F75" w:rsidRPr="004C0006" w:rsidRDefault="00484F75" w:rsidP="00C403A8">
            <w:pPr>
              <w:pStyle w:val="headertabella0"/>
              <w:rPr>
                <w:color w:val="002060"/>
              </w:rPr>
            </w:pPr>
            <w:r w:rsidRPr="004C000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AC2969" w14:textId="77777777" w:rsidR="00484F75" w:rsidRPr="004C0006" w:rsidRDefault="00484F75" w:rsidP="00C403A8">
            <w:pPr>
              <w:pStyle w:val="headertabella0"/>
              <w:rPr>
                <w:color w:val="002060"/>
              </w:rPr>
            </w:pPr>
            <w:proofErr w:type="spellStart"/>
            <w:r w:rsidRPr="004C0006">
              <w:rPr>
                <w:color w:val="002060"/>
              </w:rPr>
              <w:t>Localita'</w:t>
            </w:r>
            <w:proofErr w:type="spellEnd"/>
            <w:r w:rsidRPr="004C000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DA4F1" w14:textId="77777777" w:rsidR="00484F75" w:rsidRPr="004C0006" w:rsidRDefault="00484F75" w:rsidP="00C403A8">
            <w:pPr>
              <w:pStyle w:val="headertabella0"/>
              <w:rPr>
                <w:color w:val="002060"/>
              </w:rPr>
            </w:pPr>
            <w:r w:rsidRPr="004C0006">
              <w:rPr>
                <w:color w:val="002060"/>
              </w:rPr>
              <w:t>Indirizzo Impianto</w:t>
            </w:r>
          </w:p>
        </w:tc>
      </w:tr>
      <w:tr w:rsidR="00484F75" w:rsidRPr="004C0006" w14:paraId="2C1B44DF" w14:textId="77777777" w:rsidTr="00C403A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74AB74" w14:textId="77777777" w:rsidR="00484F75" w:rsidRPr="004C0006" w:rsidRDefault="00484F75" w:rsidP="00C403A8">
            <w:pPr>
              <w:pStyle w:val="rowtabella0"/>
              <w:rPr>
                <w:color w:val="002060"/>
              </w:rPr>
            </w:pPr>
            <w:r w:rsidRPr="004C0006">
              <w:rPr>
                <w:color w:val="002060"/>
              </w:rPr>
              <w:t>C.F. MACERATESE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E23DD4" w14:textId="77777777" w:rsidR="00484F75" w:rsidRPr="004C0006" w:rsidRDefault="00484F75" w:rsidP="00C403A8">
            <w:pPr>
              <w:pStyle w:val="rowtabella0"/>
              <w:rPr>
                <w:color w:val="002060"/>
              </w:rPr>
            </w:pPr>
            <w:r w:rsidRPr="004C0006">
              <w:rPr>
                <w:color w:val="002060"/>
              </w:rPr>
              <w:t>VAL TENNA UNITED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6AF32A" w14:textId="77777777" w:rsidR="00484F75" w:rsidRPr="004C0006" w:rsidRDefault="00484F75" w:rsidP="00C403A8">
            <w:pPr>
              <w:pStyle w:val="rowtabella0"/>
              <w:jc w:val="center"/>
              <w:rPr>
                <w:color w:val="002060"/>
              </w:rPr>
            </w:pPr>
            <w:r w:rsidRPr="004C000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FF6F19" w14:textId="77777777" w:rsidR="00484F75" w:rsidRPr="004C0006" w:rsidRDefault="00484F75" w:rsidP="00C403A8">
            <w:pPr>
              <w:pStyle w:val="rowtabella0"/>
              <w:rPr>
                <w:color w:val="002060"/>
              </w:rPr>
            </w:pPr>
            <w:r w:rsidRPr="004C0006">
              <w:rPr>
                <w:color w:val="002060"/>
              </w:rPr>
              <w:t>29/09/2023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55C795" w14:textId="77777777" w:rsidR="00484F75" w:rsidRPr="004C0006" w:rsidRDefault="00484F75" w:rsidP="00C403A8">
            <w:pPr>
              <w:pStyle w:val="rowtabella0"/>
              <w:rPr>
                <w:color w:val="002060"/>
              </w:rPr>
            </w:pPr>
            <w:r w:rsidRPr="004C0006">
              <w:rPr>
                <w:color w:val="002060"/>
              </w:rPr>
              <w:t>5268 "I LUDI DI APOLLO"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D66D21" w14:textId="77777777" w:rsidR="00484F75" w:rsidRPr="004C0006" w:rsidRDefault="00484F75" w:rsidP="00C403A8">
            <w:pPr>
              <w:pStyle w:val="rowtabella0"/>
              <w:rPr>
                <w:color w:val="002060"/>
              </w:rPr>
            </w:pPr>
            <w:r w:rsidRPr="004C0006">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256832" w14:textId="77777777" w:rsidR="00484F75" w:rsidRPr="004C0006" w:rsidRDefault="00484F75" w:rsidP="00C403A8">
            <w:pPr>
              <w:pStyle w:val="rowtabella0"/>
              <w:rPr>
                <w:color w:val="002060"/>
              </w:rPr>
            </w:pPr>
            <w:r w:rsidRPr="004C0006">
              <w:rPr>
                <w:color w:val="002060"/>
              </w:rPr>
              <w:t>VIA VOLTURNO-PIEDIRIPA</w:t>
            </w:r>
          </w:p>
        </w:tc>
      </w:tr>
      <w:tr w:rsidR="00484F75" w:rsidRPr="004C0006" w14:paraId="6B0D0E81"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2DD87C" w14:textId="77777777" w:rsidR="00484F75" w:rsidRPr="004C0006" w:rsidRDefault="00484F75" w:rsidP="00C403A8">
            <w:pPr>
              <w:pStyle w:val="rowtabella0"/>
              <w:rPr>
                <w:color w:val="002060"/>
              </w:rPr>
            </w:pPr>
            <w:r w:rsidRPr="004C0006">
              <w:rPr>
                <w:color w:val="002060"/>
              </w:rPr>
              <w:t>CALCIO S.ELPIDIO A 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D6CCBC" w14:textId="77777777" w:rsidR="00484F75" w:rsidRPr="004C0006" w:rsidRDefault="00484F75" w:rsidP="00C403A8">
            <w:pPr>
              <w:pStyle w:val="rowtabella0"/>
              <w:rPr>
                <w:color w:val="002060"/>
              </w:rPr>
            </w:pPr>
            <w:r w:rsidRPr="004C0006">
              <w:rPr>
                <w:color w:val="002060"/>
              </w:rPr>
              <w:t>PIEDIRIPA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5793146"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641043" w14:textId="77777777" w:rsidR="00484F75" w:rsidRPr="004C0006" w:rsidRDefault="00484F75" w:rsidP="00C403A8">
            <w:pPr>
              <w:pStyle w:val="rowtabella0"/>
              <w:rPr>
                <w:color w:val="002060"/>
              </w:rPr>
            </w:pPr>
            <w:r w:rsidRPr="004C0006">
              <w:rPr>
                <w:color w:val="002060"/>
              </w:rPr>
              <w:t>29/09/2023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D0BF45" w14:textId="77777777" w:rsidR="00484F75" w:rsidRPr="004C0006" w:rsidRDefault="00484F75" w:rsidP="00C403A8">
            <w:pPr>
              <w:pStyle w:val="rowtabella0"/>
              <w:rPr>
                <w:color w:val="002060"/>
              </w:rPr>
            </w:pPr>
            <w:r w:rsidRPr="004C0006">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46873E" w14:textId="77777777" w:rsidR="00484F75" w:rsidRPr="004C0006" w:rsidRDefault="00484F75" w:rsidP="00C403A8">
            <w:pPr>
              <w:pStyle w:val="rowtabella0"/>
              <w:rPr>
                <w:color w:val="002060"/>
              </w:rPr>
            </w:pPr>
            <w:r w:rsidRPr="004C0006">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BF32CF" w14:textId="77777777" w:rsidR="00484F75" w:rsidRPr="004C0006" w:rsidRDefault="00484F75" w:rsidP="00C403A8">
            <w:pPr>
              <w:pStyle w:val="rowtabella0"/>
              <w:rPr>
                <w:color w:val="002060"/>
              </w:rPr>
            </w:pPr>
            <w:r w:rsidRPr="004C0006">
              <w:rPr>
                <w:color w:val="002060"/>
              </w:rPr>
              <w:t>VIA CARDUCCI</w:t>
            </w:r>
          </w:p>
        </w:tc>
      </w:tr>
      <w:tr w:rsidR="00484F75" w:rsidRPr="004C0006" w14:paraId="57E90E6C"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F26CDD" w14:textId="77777777" w:rsidR="00484F75" w:rsidRPr="004C0006" w:rsidRDefault="00484F75" w:rsidP="00C403A8">
            <w:pPr>
              <w:pStyle w:val="rowtabella0"/>
              <w:rPr>
                <w:color w:val="002060"/>
              </w:rPr>
            </w:pPr>
            <w:r w:rsidRPr="004C0006">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4739D1" w14:textId="77777777" w:rsidR="00484F75" w:rsidRPr="004C0006" w:rsidRDefault="00484F75" w:rsidP="00C403A8">
            <w:pPr>
              <w:pStyle w:val="rowtabella0"/>
              <w:rPr>
                <w:color w:val="002060"/>
              </w:rPr>
            </w:pPr>
            <w:r w:rsidRPr="004C0006">
              <w:rPr>
                <w:color w:val="002060"/>
              </w:rPr>
              <w:t>CAPODARCO CASABIANCA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81F78A"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026990" w14:textId="77777777" w:rsidR="00484F75" w:rsidRPr="004C0006" w:rsidRDefault="00484F75" w:rsidP="00C403A8">
            <w:pPr>
              <w:pStyle w:val="rowtabella0"/>
              <w:rPr>
                <w:color w:val="002060"/>
              </w:rPr>
            </w:pPr>
            <w:r w:rsidRPr="004C0006">
              <w:rPr>
                <w:color w:val="002060"/>
              </w:rPr>
              <w:t>29/09/2023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9879AD" w14:textId="77777777" w:rsidR="00484F75" w:rsidRPr="004C0006" w:rsidRDefault="00484F75" w:rsidP="00C403A8">
            <w:pPr>
              <w:pStyle w:val="rowtabella0"/>
              <w:rPr>
                <w:color w:val="002060"/>
              </w:rPr>
            </w:pPr>
            <w:r w:rsidRPr="004C0006">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80BCD1" w14:textId="77777777" w:rsidR="00484F75" w:rsidRPr="004C0006" w:rsidRDefault="00484F75" w:rsidP="00C403A8">
            <w:pPr>
              <w:pStyle w:val="rowtabella0"/>
              <w:rPr>
                <w:color w:val="002060"/>
              </w:rPr>
            </w:pPr>
            <w:r w:rsidRPr="004C0006">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D83EAB" w14:textId="77777777" w:rsidR="00484F75" w:rsidRPr="004C0006" w:rsidRDefault="00484F75" w:rsidP="00C403A8">
            <w:pPr>
              <w:pStyle w:val="rowtabella0"/>
              <w:rPr>
                <w:color w:val="002060"/>
              </w:rPr>
            </w:pPr>
            <w:r w:rsidRPr="004C0006">
              <w:rPr>
                <w:color w:val="002060"/>
              </w:rPr>
              <w:t>LOC. SAN LIBERATO</w:t>
            </w:r>
          </w:p>
        </w:tc>
      </w:tr>
      <w:tr w:rsidR="00484F75" w:rsidRPr="004C0006" w14:paraId="741A8D1D"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DB1915" w14:textId="77777777" w:rsidR="00484F75" w:rsidRPr="004C0006" w:rsidRDefault="00484F75" w:rsidP="00C403A8">
            <w:pPr>
              <w:pStyle w:val="rowtabella0"/>
              <w:rPr>
                <w:color w:val="002060"/>
              </w:rPr>
            </w:pPr>
            <w:r w:rsidRPr="004C0006">
              <w:rPr>
                <w:color w:val="002060"/>
              </w:rPr>
              <w:t>POL. SPORT COMMUNICATION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5DF7EC" w14:textId="77777777" w:rsidR="00484F75" w:rsidRPr="004C0006" w:rsidRDefault="00484F75" w:rsidP="00C403A8">
            <w:pPr>
              <w:pStyle w:val="rowtabella0"/>
              <w:rPr>
                <w:color w:val="002060"/>
              </w:rPr>
            </w:pPr>
            <w:r w:rsidRPr="004C0006">
              <w:rPr>
                <w:color w:val="002060"/>
              </w:rPr>
              <w:t>FROG S CLUB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FCE28B"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8B9EC0" w14:textId="77777777" w:rsidR="00484F75" w:rsidRPr="004C0006" w:rsidRDefault="00484F75" w:rsidP="00C403A8">
            <w:pPr>
              <w:pStyle w:val="rowtabella0"/>
              <w:rPr>
                <w:color w:val="002060"/>
              </w:rPr>
            </w:pPr>
            <w:r w:rsidRPr="004C0006">
              <w:rPr>
                <w:color w:val="002060"/>
              </w:rPr>
              <w:t>29/09/2023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5604B0" w14:textId="77777777" w:rsidR="00484F75" w:rsidRPr="004C0006" w:rsidRDefault="00484F75" w:rsidP="00C403A8">
            <w:pPr>
              <w:pStyle w:val="rowtabella0"/>
              <w:rPr>
                <w:color w:val="002060"/>
              </w:rPr>
            </w:pPr>
            <w:r w:rsidRPr="004C0006">
              <w:rPr>
                <w:color w:val="002060"/>
              </w:rPr>
              <w:t>5674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FEC514" w14:textId="77777777" w:rsidR="00484F75" w:rsidRPr="004C0006" w:rsidRDefault="00484F75" w:rsidP="00C403A8">
            <w:pPr>
              <w:pStyle w:val="rowtabella0"/>
              <w:rPr>
                <w:color w:val="002060"/>
              </w:rPr>
            </w:pPr>
            <w:r w:rsidRPr="004C0006">
              <w:rPr>
                <w:color w:val="002060"/>
              </w:rPr>
              <w:t>TORRE SAN PATRIZIO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DB74BE" w14:textId="77777777" w:rsidR="00484F75" w:rsidRPr="004C0006" w:rsidRDefault="00484F75" w:rsidP="00C403A8">
            <w:pPr>
              <w:pStyle w:val="rowtabella0"/>
              <w:rPr>
                <w:color w:val="002060"/>
              </w:rPr>
            </w:pPr>
            <w:r w:rsidRPr="004C0006">
              <w:rPr>
                <w:color w:val="002060"/>
              </w:rPr>
              <w:t>VIA MANZONI</w:t>
            </w:r>
          </w:p>
        </w:tc>
      </w:tr>
      <w:tr w:rsidR="00484F75" w:rsidRPr="004C0006" w14:paraId="2C385677"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A4878C" w14:textId="77777777" w:rsidR="00484F75" w:rsidRPr="004C0006" w:rsidRDefault="00484F75" w:rsidP="00C403A8">
            <w:pPr>
              <w:pStyle w:val="rowtabella0"/>
              <w:rPr>
                <w:color w:val="002060"/>
              </w:rPr>
            </w:pPr>
            <w:r w:rsidRPr="004C0006">
              <w:rPr>
                <w:color w:val="002060"/>
              </w:rPr>
              <w:t>VIS CIVITANOVA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F0E2FE" w14:textId="77777777" w:rsidR="00484F75" w:rsidRPr="004C0006" w:rsidRDefault="00484F75" w:rsidP="00C403A8">
            <w:pPr>
              <w:pStyle w:val="rowtabella0"/>
              <w:rPr>
                <w:color w:val="002060"/>
              </w:rPr>
            </w:pPr>
            <w:r w:rsidRPr="004C0006">
              <w:rPr>
                <w:color w:val="002060"/>
              </w:rPr>
              <w:t>MOGLIANESE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412202"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C28AC2" w14:textId="77777777" w:rsidR="00484F75" w:rsidRPr="004C0006" w:rsidRDefault="00484F75" w:rsidP="00C403A8">
            <w:pPr>
              <w:pStyle w:val="rowtabella0"/>
              <w:rPr>
                <w:color w:val="002060"/>
              </w:rPr>
            </w:pPr>
            <w:r w:rsidRPr="004C0006">
              <w:rPr>
                <w:color w:val="002060"/>
              </w:rPr>
              <w:t>01/10/2023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51FAD6" w14:textId="77777777" w:rsidR="00484F75" w:rsidRPr="004C0006" w:rsidRDefault="00484F75" w:rsidP="00C403A8">
            <w:pPr>
              <w:pStyle w:val="rowtabella0"/>
              <w:rPr>
                <w:color w:val="002060"/>
              </w:rPr>
            </w:pPr>
            <w:r w:rsidRPr="004C0006">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10ACBA" w14:textId="77777777" w:rsidR="00484F75" w:rsidRPr="004C0006" w:rsidRDefault="00484F75" w:rsidP="00C403A8">
            <w:pPr>
              <w:pStyle w:val="rowtabella0"/>
              <w:rPr>
                <w:color w:val="002060"/>
              </w:rPr>
            </w:pPr>
            <w:r w:rsidRPr="004C0006">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BF0BE6" w14:textId="77777777" w:rsidR="00484F75" w:rsidRPr="004C0006" w:rsidRDefault="00484F75" w:rsidP="00C403A8">
            <w:pPr>
              <w:pStyle w:val="rowtabella0"/>
              <w:rPr>
                <w:color w:val="002060"/>
              </w:rPr>
            </w:pPr>
            <w:r w:rsidRPr="004C0006">
              <w:rPr>
                <w:color w:val="002060"/>
              </w:rPr>
              <w:t>VIA ALESSANDRO MANZONI</w:t>
            </w:r>
          </w:p>
        </w:tc>
      </w:tr>
      <w:tr w:rsidR="00484F75" w:rsidRPr="004C0006" w14:paraId="2B6D18F0" w14:textId="77777777" w:rsidTr="00C403A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59D9E4" w14:textId="77777777" w:rsidR="00484F75" w:rsidRPr="004C0006" w:rsidRDefault="00484F75" w:rsidP="00C403A8">
            <w:pPr>
              <w:pStyle w:val="rowtabella0"/>
              <w:rPr>
                <w:color w:val="002060"/>
              </w:rPr>
            </w:pPr>
            <w:r w:rsidRPr="004C0006">
              <w:rPr>
                <w:color w:val="002060"/>
              </w:rPr>
              <w:t>AMATORI STESE 2007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08BE51" w14:textId="77777777" w:rsidR="00484F75" w:rsidRPr="004C0006" w:rsidRDefault="00484F75" w:rsidP="00C403A8">
            <w:pPr>
              <w:pStyle w:val="rowtabella0"/>
              <w:rPr>
                <w:color w:val="002060"/>
              </w:rPr>
            </w:pPr>
            <w:r w:rsidRPr="004C0006">
              <w:rPr>
                <w:color w:val="002060"/>
              </w:rPr>
              <w:t>BOCA CIVITANOVA 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7A15FF"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AAB91F" w14:textId="77777777" w:rsidR="00484F75" w:rsidRPr="004C0006" w:rsidRDefault="00484F75" w:rsidP="00C403A8">
            <w:pPr>
              <w:pStyle w:val="rowtabella0"/>
              <w:rPr>
                <w:color w:val="002060"/>
              </w:rPr>
            </w:pPr>
            <w:r w:rsidRPr="004C0006">
              <w:rPr>
                <w:color w:val="002060"/>
              </w:rPr>
              <w:t>02/10/2023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8C99CD" w14:textId="77777777" w:rsidR="00484F75" w:rsidRPr="004C0006" w:rsidRDefault="00484F75" w:rsidP="00C403A8">
            <w:pPr>
              <w:pStyle w:val="rowtabella0"/>
              <w:rPr>
                <w:color w:val="002060"/>
              </w:rPr>
            </w:pPr>
            <w:r w:rsidRPr="004C0006">
              <w:rPr>
                <w:color w:val="002060"/>
              </w:rPr>
              <w:t>5736 CAMPO C/5 "GIUSEPPE TEMPERINI"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F52882" w14:textId="77777777" w:rsidR="00484F75" w:rsidRPr="004C0006" w:rsidRDefault="00484F75" w:rsidP="00C403A8">
            <w:pPr>
              <w:pStyle w:val="rowtabella0"/>
              <w:rPr>
                <w:color w:val="002060"/>
              </w:rPr>
            </w:pPr>
            <w:r w:rsidRPr="004C0006">
              <w:rPr>
                <w:color w:val="002060"/>
              </w:rPr>
              <w:t>MONTEGRANARO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1FF7A9" w14:textId="77777777" w:rsidR="00484F75" w:rsidRPr="004C0006" w:rsidRDefault="00484F75" w:rsidP="00C403A8">
            <w:pPr>
              <w:pStyle w:val="rowtabella0"/>
              <w:rPr>
                <w:color w:val="002060"/>
              </w:rPr>
            </w:pPr>
            <w:r w:rsidRPr="004C0006">
              <w:rPr>
                <w:color w:val="002060"/>
              </w:rPr>
              <w:t>VIA B.ROSSI SNC</w:t>
            </w:r>
          </w:p>
        </w:tc>
      </w:tr>
    </w:tbl>
    <w:p w14:paraId="1362837C" w14:textId="77777777" w:rsidR="00484F75" w:rsidRPr="004C0006" w:rsidRDefault="00484F75" w:rsidP="00484F75">
      <w:pPr>
        <w:pStyle w:val="breakline"/>
        <w:rPr>
          <w:rFonts w:eastAsiaTheme="minorEastAsia"/>
          <w:color w:val="002060"/>
        </w:rPr>
      </w:pPr>
    </w:p>
    <w:p w14:paraId="455AECC9" w14:textId="77777777" w:rsidR="00484F75" w:rsidRPr="004C0006" w:rsidRDefault="00484F75" w:rsidP="00484F75">
      <w:pPr>
        <w:pStyle w:val="breakline"/>
        <w:rPr>
          <w:color w:val="002060"/>
        </w:rPr>
      </w:pPr>
    </w:p>
    <w:p w14:paraId="4C3AB276" w14:textId="77777777" w:rsidR="00484F75" w:rsidRPr="004C0006" w:rsidRDefault="00484F75" w:rsidP="00484F75">
      <w:pPr>
        <w:pStyle w:val="breakline"/>
        <w:rPr>
          <w:color w:val="002060"/>
        </w:rPr>
      </w:pPr>
    </w:p>
    <w:p w14:paraId="02DD31BC" w14:textId="77777777" w:rsidR="00484F75" w:rsidRPr="004C0006" w:rsidRDefault="00484F75" w:rsidP="00484F75">
      <w:pPr>
        <w:pStyle w:val="sottotitolocampionato10"/>
        <w:rPr>
          <w:color w:val="002060"/>
        </w:rPr>
      </w:pPr>
      <w:r w:rsidRPr="004C0006">
        <w:rPr>
          <w:color w:val="002060"/>
        </w:rPr>
        <w:t>GIRONE E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02"/>
        <w:gridCol w:w="385"/>
        <w:gridCol w:w="898"/>
        <w:gridCol w:w="1173"/>
        <w:gridCol w:w="1550"/>
        <w:gridCol w:w="1567"/>
      </w:tblGrid>
      <w:tr w:rsidR="00484F75" w:rsidRPr="004C0006" w14:paraId="482E3425"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C9BD1B" w14:textId="77777777" w:rsidR="00484F75" w:rsidRPr="004C0006" w:rsidRDefault="00484F75" w:rsidP="00C403A8">
            <w:pPr>
              <w:pStyle w:val="headertabella0"/>
              <w:rPr>
                <w:color w:val="002060"/>
              </w:rPr>
            </w:pPr>
            <w:r w:rsidRPr="004C000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89D6A" w14:textId="77777777" w:rsidR="00484F75" w:rsidRPr="004C0006" w:rsidRDefault="00484F75" w:rsidP="00C403A8">
            <w:pPr>
              <w:pStyle w:val="headertabella0"/>
              <w:rPr>
                <w:color w:val="002060"/>
              </w:rPr>
            </w:pPr>
            <w:r w:rsidRPr="004C000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6BA594" w14:textId="77777777" w:rsidR="00484F75" w:rsidRPr="004C0006" w:rsidRDefault="00484F75" w:rsidP="00C403A8">
            <w:pPr>
              <w:pStyle w:val="headertabella0"/>
              <w:rPr>
                <w:color w:val="002060"/>
              </w:rPr>
            </w:pPr>
            <w:r w:rsidRPr="004C000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BBEFD6" w14:textId="77777777" w:rsidR="00484F75" w:rsidRPr="004C0006" w:rsidRDefault="00484F75" w:rsidP="00C403A8">
            <w:pPr>
              <w:pStyle w:val="headertabella0"/>
              <w:rPr>
                <w:color w:val="002060"/>
              </w:rPr>
            </w:pPr>
            <w:r w:rsidRPr="004C000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ECD31C" w14:textId="77777777" w:rsidR="00484F75" w:rsidRPr="004C0006" w:rsidRDefault="00484F75" w:rsidP="00C403A8">
            <w:pPr>
              <w:pStyle w:val="headertabella0"/>
              <w:rPr>
                <w:color w:val="002060"/>
              </w:rPr>
            </w:pPr>
            <w:r w:rsidRPr="004C000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6BC85D" w14:textId="77777777" w:rsidR="00484F75" w:rsidRPr="004C0006" w:rsidRDefault="00484F75" w:rsidP="00C403A8">
            <w:pPr>
              <w:pStyle w:val="headertabella0"/>
              <w:rPr>
                <w:color w:val="002060"/>
              </w:rPr>
            </w:pPr>
            <w:proofErr w:type="spellStart"/>
            <w:r w:rsidRPr="004C0006">
              <w:rPr>
                <w:color w:val="002060"/>
              </w:rPr>
              <w:t>Localita'</w:t>
            </w:r>
            <w:proofErr w:type="spellEnd"/>
            <w:r w:rsidRPr="004C000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F286E7" w14:textId="77777777" w:rsidR="00484F75" w:rsidRPr="004C0006" w:rsidRDefault="00484F75" w:rsidP="00C403A8">
            <w:pPr>
              <w:pStyle w:val="headertabella0"/>
              <w:rPr>
                <w:color w:val="002060"/>
              </w:rPr>
            </w:pPr>
            <w:r w:rsidRPr="004C0006">
              <w:rPr>
                <w:color w:val="002060"/>
              </w:rPr>
              <w:t>Indirizzo Impianto</w:t>
            </w:r>
          </w:p>
        </w:tc>
      </w:tr>
      <w:tr w:rsidR="00484F75" w:rsidRPr="004C0006" w14:paraId="2A56DCD2" w14:textId="77777777" w:rsidTr="00C403A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933C52" w14:textId="77777777" w:rsidR="00484F75" w:rsidRPr="004C0006" w:rsidRDefault="00484F75" w:rsidP="00C403A8">
            <w:pPr>
              <w:pStyle w:val="rowtabella0"/>
              <w:rPr>
                <w:color w:val="002060"/>
              </w:rPr>
            </w:pPr>
            <w:r w:rsidRPr="004C0006">
              <w:rPr>
                <w:color w:val="002060"/>
              </w:rPr>
              <w:t>ATLETICO ASCOLI 2000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7DD734" w14:textId="77777777" w:rsidR="00484F75" w:rsidRPr="004C0006" w:rsidRDefault="00484F75" w:rsidP="00C403A8">
            <w:pPr>
              <w:pStyle w:val="rowtabella0"/>
              <w:rPr>
                <w:color w:val="002060"/>
              </w:rPr>
            </w:pPr>
            <w:r w:rsidRPr="004C0006">
              <w:rPr>
                <w:color w:val="002060"/>
              </w:rPr>
              <w:t>RIVIERA DELLE PALME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B5AF51" w14:textId="77777777" w:rsidR="00484F75" w:rsidRPr="004C0006" w:rsidRDefault="00484F75" w:rsidP="00C403A8">
            <w:pPr>
              <w:pStyle w:val="rowtabella0"/>
              <w:jc w:val="center"/>
              <w:rPr>
                <w:color w:val="002060"/>
              </w:rPr>
            </w:pPr>
            <w:r w:rsidRPr="004C000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13B6ED" w14:textId="77777777" w:rsidR="00484F75" w:rsidRPr="004C0006" w:rsidRDefault="00484F75" w:rsidP="00C403A8">
            <w:pPr>
              <w:pStyle w:val="rowtabella0"/>
              <w:rPr>
                <w:color w:val="002060"/>
              </w:rPr>
            </w:pPr>
            <w:r w:rsidRPr="004C0006">
              <w:rPr>
                <w:color w:val="002060"/>
              </w:rPr>
              <w:t>29/09/2023 20:45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5D8FB8" w14:textId="77777777" w:rsidR="00484F75" w:rsidRPr="004C0006" w:rsidRDefault="00484F75" w:rsidP="00C403A8">
            <w:pPr>
              <w:pStyle w:val="rowtabella0"/>
              <w:rPr>
                <w:color w:val="002060"/>
              </w:rPr>
            </w:pPr>
            <w:r w:rsidRPr="004C0006">
              <w:rPr>
                <w:color w:val="002060"/>
              </w:rPr>
              <w:t>5707 CAMPO COPERTO EZIO GALOSI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5F55B8" w14:textId="77777777" w:rsidR="00484F75" w:rsidRPr="004C0006" w:rsidRDefault="00484F75" w:rsidP="00C403A8">
            <w:pPr>
              <w:pStyle w:val="rowtabella0"/>
              <w:rPr>
                <w:color w:val="002060"/>
              </w:rPr>
            </w:pPr>
            <w:r w:rsidRPr="004C0006">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683F73" w14:textId="77777777" w:rsidR="00484F75" w:rsidRPr="004C0006" w:rsidRDefault="00484F75" w:rsidP="00C403A8">
            <w:pPr>
              <w:pStyle w:val="rowtabella0"/>
              <w:rPr>
                <w:color w:val="002060"/>
              </w:rPr>
            </w:pPr>
            <w:r w:rsidRPr="004C0006">
              <w:rPr>
                <w:color w:val="002060"/>
              </w:rPr>
              <w:t>LOC.MONTEROCCO VIA A.MANCINI</w:t>
            </w:r>
          </w:p>
        </w:tc>
      </w:tr>
      <w:tr w:rsidR="00484F75" w:rsidRPr="004C0006" w14:paraId="32CF68CC"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62270C" w14:textId="77777777" w:rsidR="00484F75" w:rsidRPr="004C0006" w:rsidRDefault="00484F75" w:rsidP="00C403A8">
            <w:pPr>
              <w:pStyle w:val="rowtabella0"/>
              <w:rPr>
                <w:color w:val="002060"/>
              </w:rPr>
            </w:pPr>
            <w:r w:rsidRPr="004C0006">
              <w:rPr>
                <w:color w:val="002060"/>
              </w:rPr>
              <w:t>CSI MONTEFIORE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80F17F" w14:textId="77777777" w:rsidR="00484F75" w:rsidRPr="004C0006" w:rsidRDefault="00484F75" w:rsidP="00C403A8">
            <w:pPr>
              <w:pStyle w:val="rowtabella0"/>
              <w:rPr>
                <w:color w:val="002060"/>
              </w:rPr>
            </w:pPr>
            <w:r w:rsidRPr="004C0006">
              <w:rPr>
                <w:color w:val="002060"/>
              </w:rPr>
              <w:t>FUTSAL L.C.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BD4B76"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04BBCB" w14:textId="77777777" w:rsidR="00484F75" w:rsidRPr="004C0006" w:rsidRDefault="00484F75" w:rsidP="00C403A8">
            <w:pPr>
              <w:pStyle w:val="rowtabella0"/>
              <w:rPr>
                <w:color w:val="002060"/>
              </w:rPr>
            </w:pPr>
            <w:r w:rsidRPr="004C0006">
              <w:rPr>
                <w:color w:val="002060"/>
              </w:rPr>
              <w:t>29/09/2023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A530FE" w14:textId="77777777" w:rsidR="00484F75" w:rsidRPr="004C0006" w:rsidRDefault="00484F75" w:rsidP="00C403A8">
            <w:pPr>
              <w:pStyle w:val="rowtabella0"/>
              <w:rPr>
                <w:color w:val="002060"/>
              </w:rPr>
            </w:pPr>
            <w:r w:rsidRPr="004C0006">
              <w:rPr>
                <w:color w:val="002060"/>
              </w:rPr>
              <w:t>5743 CAMPO DI C5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553660" w14:textId="77777777" w:rsidR="00484F75" w:rsidRPr="004C0006" w:rsidRDefault="00484F75" w:rsidP="00C403A8">
            <w:pPr>
              <w:pStyle w:val="rowtabella0"/>
              <w:rPr>
                <w:color w:val="002060"/>
              </w:rPr>
            </w:pPr>
            <w:r w:rsidRPr="004C0006">
              <w:rPr>
                <w:color w:val="002060"/>
              </w:rPr>
              <w:t>MONTEFIORE DELL'ASO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13B9E4" w14:textId="77777777" w:rsidR="00484F75" w:rsidRPr="004C0006" w:rsidRDefault="00484F75" w:rsidP="00C403A8">
            <w:pPr>
              <w:pStyle w:val="rowtabella0"/>
              <w:rPr>
                <w:color w:val="002060"/>
              </w:rPr>
            </w:pPr>
            <w:r w:rsidRPr="004C0006">
              <w:rPr>
                <w:color w:val="002060"/>
              </w:rPr>
              <w:t>TRAVERSA VIA U.T0MEI</w:t>
            </w:r>
          </w:p>
        </w:tc>
      </w:tr>
      <w:tr w:rsidR="00484F75" w:rsidRPr="004C0006" w14:paraId="58B9EFCD"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F43572" w14:textId="77777777" w:rsidR="00484F75" w:rsidRPr="004C0006" w:rsidRDefault="00484F75" w:rsidP="00C403A8">
            <w:pPr>
              <w:pStyle w:val="rowtabella0"/>
              <w:rPr>
                <w:color w:val="002060"/>
              </w:rPr>
            </w:pPr>
            <w:r w:rsidRPr="004C0006">
              <w:rPr>
                <w:color w:val="002060"/>
              </w:rPr>
              <w:t>PICENO UNITED MMX A 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B3405E" w14:textId="77777777" w:rsidR="00484F75" w:rsidRPr="004C0006" w:rsidRDefault="00484F75" w:rsidP="00C403A8">
            <w:pPr>
              <w:pStyle w:val="rowtabella0"/>
              <w:rPr>
                <w:color w:val="002060"/>
              </w:rPr>
            </w:pPr>
            <w:r w:rsidRPr="004C0006">
              <w:rPr>
                <w:color w:val="002060"/>
              </w:rPr>
              <w:t>TRIBALCIO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B9037A"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C75B67" w14:textId="77777777" w:rsidR="00484F75" w:rsidRPr="004C0006" w:rsidRDefault="00484F75" w:rsidP="00C403A8">
            <w:pPr>
              <w:pStyle w:val="rowtabella0"/>
              <w:rPr>
                <w:color w:val="002060"/>
              </w:rPr>
            </w:pPr>
            <w:r w:rsidRPr="004C0006">
              <w:rPr>
                <w:color w:val="002060"/>
              </w:rPr>
              <w:t>29/09/2023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0A5078" w14:textId="77777777" w:rsidR="00484F75" w:rsidRPr="004C0006" w:rsidRDefault="00484F75" w:rsidP="00C403A8">
            <w:pPr>
              <w:pStyle w:val="rowtabella0"/>
              <w:rPr>
                <w:color w:val="002060"/>
              </w:rPr>
            </w:pPr>
            <w:r w:rsidRPr="004C0006">
              <w:rPr>
                <w:color w:val="002060"/>
              </w:rPr>
              <w:t>5710 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BDBB1A" w14:textId="77777777" w:rsidR="00484F75" w:rsidRPr="004C0006" w:rsidRDefault="00484F75" w:rsidP="00C403A8">
            <w:pPr>
              <w:pStyle w:val="rowtabella0"/>
              <w:rPr>
                <w:color w:val="002060"/>
              </w:rPr>
            </w:pPr>
            <w:r w:rsidRPr="004C0006">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BF8E11" w14:textId="77777777" w:rsidR="00484F75" w:rsidRPr="004C0006" w:rsidRDefault="00484F75" w:rsidP="00C403A8">
            <w:pPr>
              <w:pStyle w:val="rowtabella0"/>
              <w:rPr>
                <w:color w:val="002060"/>
              </w:rPr>
            </w:pPr>
            <w:r w:rsidRPr="004C0006">
              <w:rPr>
                <w:color w:val="002060"/>
              </w:rPr>
              <w:t>VIA DELL IRIS</w:t>
            </w:r>
          </w:p>
        </w:tc>
      </w:tr>
      <w:tr w:rsidR="00484F75" w:rsidRPr="004C0006" w14:paraId="4EAFD7B5"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316C34" w14:textId="77777777" w:rsidR="00484F75" w:rsidRPr="004C0006" w:rsidRDefault="00484F75" w:rsidP="00C403A8">
            <w:pPr>
              <w:pStyle w:val="rowtabella0"/>
              <w:rPr>
                <w:color w:val="002060"/>
              </w:rPr>
            </w:pPr>
            <w:r w:rsidRPr="004C0006">
              <w:rPr>
                <w:color w:val="002060"/>
              </w:rPr>
              <w:t>SAMBENEDETTESE BEACH SOCC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10F3D6" w14:textId="77777777" w:rsidR="00484F75" w:rsidRPr="004C0006" w:rsidRDefault="00484F75" w:rsidP="00C403A8">
            <w:pPr>
              <w:pStyle w:val="rowtabella0"/>
              <w:rPr>
                <w:color w:val="002060"/>
              </w:rPr>
            </w:pPr>
            <w:r w:rsidRPr="004C0006">
              <w:rPr>
                <w:color w:val="002060"/>
              </w:rPr>
              <w:t>BOCASTRUM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6736C7"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AD4890" w14:textId="77777777" w:rsidR="00484F75" w:rsidRPr="004C0006" w:rsidRDefault="00484F75" w:rsidP="00C403A8">
            <w:pPr>
              <w:pStyle w:val="rowtabella0"/>
              <w:rPr>
                <w:color w:val="002060"/>
              </w:rPr>
            </w:pPr>
            <w:r w:rsidRPr="004C0006">
              <w:rPr>
                <w:color w:val="002060"/>
              </w:rPr>
              <w:t>29/09/2023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C56EBE" w14:textId="77777777" w:rsidR="00484F75" w:rsidRPr="004C0006" w:rsidRDefault="00484F75" w:rsidP="00C403A8">
            <w:pPr>
              <w:pStyle w:val="rowtabella0"/>
              <w:rPr>
                <w:color w:val="002060"/>
              </w:rPr>
            </w:pPr>
            <w:r w:rsidRPr="004C0006">
              <w:rPr>
                <w:color w:val="002060"/>
              </w:rPr>
              <w:t>5605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362BDE" w14:textId="77777777" w:rsidR="00484F75" w:rsidRPr="004C0006" w:rsidRDefault="00484F75" w:rsidP="00C403A8">
            <w:pPr>
              <w:pStyle w:val="rowtabella0"/>
              <w:rPr>
                <w:color w:val="002060"/>
              </w:rPr>
            </w:pPr>
            <w:r w:rsidRPr="004C0006">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3DAA01" w14:textId="77777777" w:rsidR="00484F75" w:rsidRPr="004C0006" w:rsidRDefault="00484F75" w:rsidP="00C403A8">
            <w:pPr>
              <w:pStyle w:val="rowtabella0"/>
              <w:rPr>
                <w:color w:val="002060"/>
              </w:rPr>
            </w:pPr>
            <w:r w:rsidRPr="004C0006">
              <w:rPr>
                <w:color w:val="002060"/>
              </w:rPr>
              <w:t>CENTRO ABITATO</w:t>
            </w:r>
          </w:p>
        </w:tc>
      </w:tr>
      <w:tr w:rsidR="00484F75" w:rsidRPr="004C0006" w14:paraId="6CC8C0F3"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F31198" w14:textId="77777777" w:rsidR="00484F75" w:rsidRPr="004C0006" w:rsidRDefault="00484F75" w:rsidP="00C403A8">
            <w:pPr>
              <w:pStyle w:val="rowtabella0"/>
              <w:rPr>
                <w:color w:val="002060"/>
              </w:rPr>
            </w:pPr>
            <w:r w:rsidRPr="004C0006">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F6E210" w14:textId="77777777" w:rsidR="00484F75" w:rsidRPr="004C0006" w:rsidRDefault="00484F75" w:rsidP="00C403A8">
            <w:pPr>
              <w:pStyle w:val="rowtabella0"/>
              <w:rPr>
                <w:color w:val="002060"/>
              </w:rPr>
            </w:pPr>
            <w:r w:rsidRPr="004C0006">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4B6497"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5EDA75" w14:textId="77777777" w:rsidR="00484F75" w:rsidRPr="004C0006" w:rsidRDefault="00484F75" w:rsidP="00C403A8">
            <w:pPr>
              <w:pStyle w:val="rowtabella0"/>
              <w:rPr>
                <w:color w:val="002060"/>
              </w:rPr>
            </w:pPr>
            <w:r w:rsidRPr="004C0006">
              <w:rPr>
                <w:color w:val="002060"/>
              </w:rPr>
              <w:t>29/09/2023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EFA008" w14:textId="77777777" w:rsidR="00484F75" w:rsidRPr="004C0006" w:rsidRDefault="00484F75" w:rsidP="00C403A8">
            <w:pPr>
              <w:pStyle w:val="rowtabella0"/>
              <w:rPr>
                <w:color w:val="002060"/>
              </w:rPr>
            </w:pPr>
            <w:r w:rsidRPr="004C0006">
              <w:rPr>
                <w:color w:val="002060"/>
              </w:rPr>
              <w:t>5772 PALESTRA ITGEOMETRI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DB3178" w14:textId="77777777" w:rsidR="00484F75" w:rsidRPr="004C0006" w:rsidRDefault="00484F75" w:rsidP="00C403A8">
            <w:pPr>
              <w:pStyle w:val="rowtabella0"/>
              <w:rPr>
                <w:color w:val="002060"/>
              </w:rPr>
            </w:pPr>
            <w:r w:rsidRPr="004C0006">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0584EA" w14:textId="77777777" w:rsidR="00484F75" w:rsidRPr="004C0006" w:rsidRDefault="00484F75" w:rsidP="00C403A8">
            <w:pPr>
              <w:pStyle w:val="rowtabella0"/>
              <w:rPr>
                <w:color w:val="002060"/>
              </w:rPr>
            </w:pPr>
            <w:r w:rsidRPr="004C0006">
              <w:rPr>
                <w:color w:val="002060"/>
              </w:rPr>
              <w:t>VIA SALVO D'ACQUISTO</w:t>
            </w:r>
          </w:p>
        </w:tc>
      </w:tr>
      <w:tr w:rsidR="00484F75" w:rsidRPr="004C0006" w14:paraId="4DCE4684"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9F101A" w14:textId="77777777" w:rsidR="00484F75" w:rsidRPr="004C0006" w:rsidRDefault="00484F75" w:rsidP="00C403A8">
            <w:pPr>
              <w:pStyle w:val="rowtabella0"/>
              <w:rPr>
                <w:color w:val="002060"/>
              </w:rPr>
            </w:pPr>
            <w:r w:rsidRPr="004C0006">
              <w:rPr>
                <w:color w:val="002060"/>
              </w:rPr>
              <w:t>TRUENTIN LAMA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39AFF4" w14:textId="77777777" w:rsidR="00484F75" w:rsidRPr="004C0006" w:rsidRDefault="00484F75" w:rsidP="00C403A8">
            <w:pPr>
              <w:pStyle w:val="rowtabella0"/>
              <w:rPr>
                <w:color w:val="002060"/>
              </w:rPr>
            </w:pPr>
            <w:r w:rsidRPr="004C0006">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1FFCE2"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352A63" w14:textId="77777777" w:rsidR="00484F75" w:rsidRPr="004C0006" w:rsidRDefault="00484F75" w:rsidP="00C403A8">
            <w:pPr>
              <w:pStyle w:val="rowtabella0"/>
              <w:rPr>
                <w:color w:val="002060"/>
              </w:rPr>
            </w:pPr>
            <w:r w:rsidRPr="004C0006">
              <w:rPr>
                <w:color w:val="002060"/>
              </w:rPr>
              <w:t>29/09/2023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1A81253" w14:textId="77777777" w:rsidR="00484F75" w:rsidRPr="004C0006" w:rsidRDefault="00484F75" w:rsidP="00C403A8">
            <w:pPr>
              <w:pStyle w:val="rowtabella0"/>
              <w:rPr>
                <w:color w:val="002060"/>
              </w:rPr>
            </w:pPr>
            <w:r w:rsidRPr="004C0006">
              <w:rPr>
                <w:color w:val="002060"/>
              </w:rPr>
              <w:t>5738 PALESTRA COM.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D3C574" w14:textId="77777777" w:rsidR="00484F75" w:rsidRPr="004C0006" w:rsidRDefault="00484F75" w:rsidP="00C403A8">
            <w:pPr>
              <w:pStyle w:val="rowtabella0"/>
              <w:rPr>
                <w:color w:val="002060"/>
              </w:rPr>
            </w:pPr>
            <w:r w:rsidRPr="004C0006">
              <w:rPr>
                <w:color w:val="002060"/>
              </w:rPr>
              <w:t>CASTEL DI LAMA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4AE209" w14:textId="77777777" w:rsidR="00484F75" w:rsidRPr="004C0006" w:rsidRDefault="00484F75" w:rsidP="00C403A8">
            <w:pPr>
              <w:pStyle w:val="rowtabella0"/>
              <w:rPr>
                <w:color w:val="002060"/>
              </w:rPr>
            </w:pPr>
            <w:r w:rsidRPr="004C0006">
              <w:rPr>
                <w:color w:val="002060"/>
              </w:rPr>
              <w:t>VIA ADIGE, 35</w:t>
            </w:r>
          </w:p>
        </w:tc>
      </w:tr>
      <w:tr w:rsidR="00484F75" w:rsidRPr="004C0006" w14:paraId="0911E78D" w14:textId="77777777" w:rsidTr="00C403A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740839" w14:textId="77777777" w:rsidR="00484F75" w:rsidRPr="004C0006" w:rsidRDefault="00484F75" w:rsidP="00C403A8">
            <w:pPr>
              <w:pStyle w:val="rowtabella0"/>
              <w:rPr>
                <w:color w:val="002060"/>
              </w:rPr>
            </w:pPr>
            <w:r w:rsidRPr="004C0006">
              <w:rPr>
                <w:color w:val="002060"/>
              </w:rPr>
              <w:t>ACQUAVIVA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6C5D7A" w14:textId="77777777" w:rsidR="00484F75" w:rsidRPr="004C0006" w:rsidRDefault="00484F75" w:rsidP="00C403A8">
            <w:pPr>
              <w:pStyle w:val="rowtabella0"/>
              <w:rPr>
                <w:color w:val="002060"/>
              </w:rPr>
            </w:pPr>
            <w:r w:rsidRPr="004C0006">
              <w:rPr>
                <w:color w:val="002060"/>
              </w:rPr>
              <w:t>AMICI 84</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4B0B61"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005DF5" w14:textId="77777777" w:rsidR="00484F75" w:rsidRPr="004C0006" w:rsidRDefault="00484F75" w:rsidP="00C403A8">
            <w:pPr>
              <w:pStyle w:val="rowtabella0"/>
              <w:rPr>
                <w:color w:val="002060"/>
              </w:rPr>
            </w:pPr>
            <w:r w:rsidRPr="004C0006">
              <w:rPr>
                <w:color w:val="002060"/>
              </w:rPr>
              <w:t>03/10/2023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21520C" w14:textId="77777777" w:rsidR="00484F75" w:rsidRPr="004C0006" w:rsidRDefault="00484F75" w:rsidP="00C403A8">
            <w:pPr>
              <w:pStyle w:val="rowtabella0"/>
              <w:rPr>
                <w:color w:val="002060"/>
              </w:rPr>
            </w:pPr>
            <w:r w:rsidRPr="004C0006">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559296" w14:textId="77777777" w:rsidR="00484F75" w:rsidRPr="004C0006" w:rsidRDefault="00484F75" w:rsidP="00C403A8">
            <w:pPr>
              <w:pStyle w:val="rowtabella0"/>
              <w:rPr>
                <w:color w:val="002060"/>
              </w:rPr>
            </w:pPr>
            <w:r w:rsidRPr="004C0006">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E58AFD" w14:textId="77777777" w:rsidR="00484F75" w:rsidRPr="004C0006" w:rsidRDefault="00484F75" w:rsidP="00C403A8">
            <w:pPr>
              <w:pStyle w:val="rowtabella0"/>
              <w:rPr>
                <w:color w:val="002060"/>
              </w:rPr>
            </w:pPr>
            <w:r w:rsidRPr="004C0006">
              <w:rPr>
                <w:color w:val="002060"/>
              </w:rPr>
              <w:t>VIA CORRADI</w:t>
            </w:r>
          </w:p>
        </w:tc>
      </w:tr>
    </w:tbl>
    <w:p w14:paraId="13D76CE2" w14:textId="77777777" w:rsidR="00484F75" w:rsidRPr="00165069" w:rsidRDefault="00484F75" w:rsidP="00870139">
      <w:pPr>
        <w:pStyle w:val="breakline"/>
        <w:rPr>
          <w:color w:val="002060"/>
        </w:rPr>
      </w:pPr>
    </w:p>
    <w:p w14:paraId="7A39AF21" w14:textId="77777777" w:rsidR="00870139" w:rsidRPr="00165069" w:rsidRDefault="00870139" w:rsidP="00870139">
      <w:pPr>
        <w:pStyle w:val="titolocampionato0"/>
        <w:shd w:val="clear" w:color="auto" w:fill="CCCCCC"/>
        <w:spacing w:before="80" w:after="40"/>
        <w:rPr>
          <w:color w:val="002060"/>
        </w:rPr>
      </w:pPr>
      <w:r w:rsidRPr="00165069">
        <w:rPr>
          <w:color w:val="002060"/>
        </w:rPr>
        <w:lastRenderedPageBreak/>
        <w:t>REGIONALE CALCIO A 5 FEMMINILE</w:t>
      </w:r>
    </w:p>
    <w:p w14:paraId="120089D7" w14:textId="77777777" w:rsidR="00870139" w:rsidRPr="00DE2E11" w:rsidRDefault="00870139" w:rsidP="00870139">
      <w:pPr>
        <w:pStyle w:val="titoloprinc0"/>
        <w:rPr>
          <w:color w:val="002060"/>
        </w:rPr>
      </w:pPr>
      <w:r w:rsidRPr="00DE2E11">
        <w:rPr>
          <w:color w:val="002060"/>
        </w:rPr>
        <w:t>ANAGRAFICA/INDIRIZZARIO/VARIAZIONI CALENDARIO</w:t>
      </w:r>
    </w:p>
    <w:p w14:paraId="39B4B288" w14:textId="77777777" w:rsidR="00870139" w:rsidRPr="00DE2E11" w:rsidRDefault="00870139" w:rsidP="00870139">
      <w:pPr>
        <w:pStyle w:val="titoloprinc0"/>
        <w:jc w:val="both"/>
        <w:rPr>
          <w:b w:val="0"/>
          <w:bCs w:val="0"/>
          <w:color w:val="002060"/>
          <w:sz w:val="22"/>
          <w:szCs w:val="22"/>
        </w:rPr>
      </w:pPr>
    </w:p>
    <w:p w14:paraId="6431D270" w14:textId="77777777" w:rsidR="00870139" w:rsidRPr="00CF6719" w:rsidRDefault="00870139" w:rsidP="00870139">
      <w:pPr>
        <w:pStyle w:val="titoloprinc0"/>
        <w:jc w:val="both"/>
        <w:rPr>
          <w:color w:val="002060"/>
          <w:sz w:val="22"/>
          <w:szCs w:val="22"/>
        </w:rPr>
      </w:pPr>
      <w:r w:rsidRPr="00CF6719">
        <w:rPr>
          <w:color w:val="002060"/>
          <w:sz w:val="22"/>
          <w:szCs w:val="22"/>
        </w:rPr>
        <w:t>GIRONE “</w:t>
      </w:r>
      <w:r>
        <w:rPr>
          <w:color w:val="002060"/>
          <w:sz w:val="22"/>
          <w:szCs w:val="22"/>
        </w:rPr>
        <w:t>A – UNICO</w:t>
      </w:r>
      <w:r w:rsidRPr="00CF6719">
        <w:rPr>
          <w:color w:val="002060"/>
          <w:sz w:val="22"/>
          <w:szCs w:val="22"/>
        </w:rPr>
        <w:t>”</w:t>
      </w:r>
    </w:p>
    <w:p w14:paraId="6662F404" w14:textId="77777777" w:rsidR="00870139" w:rsidRDefault="00870139" w:rsidP="00870139">
      <w:pPr>
        <w:pStyle w:val="titoloprinc0"/>
        <w:rPr>
          <w:b w:val="0"/>
          <w:bCs w:val="0"/>
          <w:color w:val="002060"/>
          <w:sz w:val="22"/>
          <w:szCs w:val="22"/>
        </w:rPr>
      </w:pPr>
    </w:p>
    <w:p w14:paraId="7D383BC7" w14:textId="77777777" w:rsidR="00870139" w:rsidRDefault="00870139" w:rsidP="00870139">
      <w:pPr>
        <w:pStyle w:val="titoloprinc0"/>
        <w:jc w:val="both"/>
        <w:rPr>
          <w:b w:val="0"/>
          <w:bCs w:val="0"/>
          <w:color w:val="002060"/>
          <w:sz w:val="22"/>
          <w:szCs w:val="22"/>
        </w:rPr>
      </w:pPr>
      <w:r w:rsidRPr="00165069">
        <w:rPr>
          <w:b w:val="0"/>
          <w:bCs w:val="0"/>
          <w:color w:val="002060"/>
          <w:sz w:val="22"/>
          <w:szCs w:val="22"/>
        </w:rPr>
        <w:t xml:space="preserve">La Società </w:t>
      </w:r>
      <w:r>
        <w:rPr>
          <w:color w:val="002060"/>
          <w:sz w:val="22"/>
          <w:szCs w:val="22"/>
        </w:rPr>
        <w:t>GLS DORICA AN.UR</w:t>
      </w:r>
      <w:r w:rsidRPr="00165069">
        <w:rPr>
          <w:b w:val="0"/>
          <w:bCs w:val="0"/>
          <w:color w:val="002060"/>
          <w:sz w:val="22"/>
          <w:szCs w:val="22"/>
        </w:rPr>
        <w:t xml:space="preserve"> comunica che disputerà tutte le gare interne il </w:t>
      </w:r>
      <w:r>
        <w:rPr>
          <w:color w:val="002060"/>
          <w:sz w:val="22"/>
          <w:szCs w:val="22"/>
        </w:rPr>
        <w:t>VENERDI’</w:t>
      </w:r>
      <w:r w:rsidRPr="00165069">
        <w:rPr>
          <w:b w:val="0"/>
          <w:bCs w:val="0"/>
          <w:color w:val="002060"/>
          <w:sz w:val="22"/>
          <w:szCs w:val="22"/>
        </w:rPr>
        <w:t xml:space="preserve"> alle </w:t>
      </w:r>
      <w:r w:rsidRPr="00165069">
        <w:rPr>
          <w:color w:val="002060"/>
          <w:sz w:val="22"/>
          <w:szCs w:val="22"/>
        </w:rPr>
        <w:t xml:space="preserve">ore </w:t>
      </w:r>
      <w:r>
        <w:rPr>
          <w:color w:val="002060"/>
          <w:sz w:val="22"/>
          <w:szCs w:val="22"/>
        </w:rPr>
        <w:t>21:45</w:t>
      </w:r>
      <w:r w:rsidRPr="00165069">
        <w:rPr>
          <w:b w:val="0"/>
          <w:bCs w:val="0"/>
          <w:color w:val="002060"/>
          <w:sz w:val="22"/>
          <w:szCs w:val="22"/>
        </w:rPr>
        <w:t>, stesso campo.</w:t>
      </w:r>
    </w:p>
    <w:p w14:paraId="715A4AEF" w14:textId="77777777" w:rsidR="00870139" w:rsidRDefault="00870139" w:rsidP="00870139">
      <w:pPr>
        <w:pStyle w:val="titoloprinc0"/>
        <w:jc w:val="both"/>
        <w:rPr>
          <w:b w:val="0"/>
          <w:bCs w:val="0"/>
          <w:color w:val="002060"/>
          <w:sz w:val="22"/>
          <w:szCs w:val="22"/>
        </w:rPr>
      </w:pPr>
    </w:p>
    <w:p w14:paraId="2FF9A697" w14:textId="77777777" w:rsidR="00870139" w:rsidRPr="00165069" w:rsidRDefault="00870139" w:rsidP="00870139">
      <w:pPr>
        <w:pStyle w:val="titoloprinc0"/>
        <w:rPr>
          <w:color w:val="002060"/>
        </w:rPr>
      </w:pPr>
      <w:r w:rsidRPr="00165069">
        <w:rPr>
          <w:color w:val="002060"/>
        </w:rPr>
        <w:t>VARIAZIONI AL PROGRAMMA GARE</w:t>
      </w:r>
    </w:p>
    <w:p w14:paraId="1778BAC3" w14:textId="77777777" w:rsidR="00870139" w:rsidRPr="00165069" w:rsidRDefault="00870139" w:rsidP="00870139">
      <w:pPr>
        <w:pStyle w:val="breakline"/>
        <w:rPr>
          <w:color w:val="002060"/>
        </w:rPr>
      </w:pPr>
    </w:p>
    <w:p w14:paraId="0DA17E65" w14:textId="77777777" w:rsidR="00870139" w:rsidRPr="00165069" w:rsidRDefault="00870139" w:rsidP="00870139">
      <w:pPr>
        <w:pStyle w:val="breakline"/>
        <w:rPr>
          <w:color w:val="002060"/>
        </w:rPr>
      </w:pPr>
    </w:p>
    <w:p w14:paraId="077A9AF9" w14:textId="77777777" w:rsidR="00870139" w:rsidRPr="00165069" w:rsidRDefault="00870139" w:rsidP="00870139">
      <w:pPr>
        <w:pStyle w:val="breakline"/>
        <w:rPr>
          <w:color w:val="002060"/>
        </w:rPr>
      </w:pPr>
    </w:p>
    <w:p w14:paraId="0597F15E" w14:textId="77777777" w:rsidR="00870139" w:rsidRPr="00165069" w:rsidRDefault="00870139" w:rsidP="00870139">
      <w:pPr>
        <w:pStyle w:val="sottotitolocampionato10"/>
        <w:rPr>
          <w:color w:val="002060"/>
        </w:rPr>
      </w:pPr>
      <w:r w:rsidRPr="0016506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70139" w:rsidRPr="00165069" w14:paraId="537C9960" w14:textId="77777777" w:rsidTr="00C403A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134B63" w14:textId="77777777" w:rsidR="00870139" w:rsidRPr="00165069" w:rsidRDefault="00870139" w:rsidP="00C403A8">
            <w:pPr>
              <w:pStyle w:val="headertabella0"/>
              <w:rPr>
                <w:color w:val="002060"/>
              </w:rPr>
            </w:pPr>
            <w:r w:rsidRPr="0016506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3FDD32" w14:textId="77777777" w:rsidR="00870139" w:rsidRPr="00165069" w:rsidRDefault="00870139" w:rsidP="00C403A8">
            <w:pPr>
              <w:pStyle w:val="headertabella0"/>
              <w:rPr>
                <w:color w:val="002060"/>
              </w:rPr>
            </w:pPr>
            <w:r w:rsidRPr="00165069">
              <w:rPr>
                <w:color w:val="002060"/>
              </w:rPr>
              <w:t xml:space="preserve">N° </w:t>
            </w:r>
            <w:proofErr w:type="spellStart"/>
            <w:r w:rsidRPr="00165069">
              <w:rPr>
                <w:color w:val="002060"/>
              </w:rPr>
              <w:t>Gior</w:t>
            </w:r>
            <w:proofErr w:type="spellEnd"/>
            <w:r w:rsidRPr="00165069">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5A4E6" w14:textId="77777777" w:rsidR="00870139" w:rsidRPr="00165069" w:rsidRDefault="00870139" w:rsidP="00C403A8">
            <w:pPr>
              <w:pStyle w:val="headertabella0"/>
              <w:rPr>
                <w:color w:val="002060"/>
              </w:rPr>
            </w:pPr>
            <w:r w:rsidRPr="00165069">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63EE4F" w14:textId="77777777" w:rsidR="00870139" w:rsidRPr="00165069" w:rsidRDefault="00870139" w:rsidP="00C403A8">
            <w:pPr>
              <w:pStyle w:val="headertabella0"/>
              <w:rPr>
                <w:color w:val="002060"/>
              </w:rPr>
            </w:pPr>
            <w:r w:rsidRPr="0016506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BA35F9" w14:textId="77777777" w:rsidR="00870139" w:rsidRPr="00165069" w:rsidRDefault="00870139" w:rsidP="00C403A8">
            <w:pPr>
              <w:pStyle w:val="headertabella0"/>
              <w:rPr>
                <w:color w:val="002060"/>
              </w:rPr>
            </w:pPr>
            <w:r w:rsidRPr="00165069">
              <w:rPr>
                <w:color w:val="002060"/>
              </w:rPr>
              <w:t xml:space="preserve">Data </w:t>
            </w:r>
            <w:proofErr w:type="spellStart"/>
            <w:r w:rsidRPr="00165069">
              <w:rPr>
                <w:color w:val="002060"/>
              </w:rPr>
              <w:t>Orig</w:t>
            </w:r>
            <w:proofErr w:type="spellEnd"/>
            <w:r w:rsidRPr="0016506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B5732B" w14:textId="77777777" w:rsidR="00870139" w:rsidRPr="00165069" w:rsidRDefault="00870139" w:rsidP="00C403A8">
            <w:pPr>
              <w:pStyle w:val="headertabella0"/>
              <w:rPr>
                <w:color w:val="002060"/>
              </w:rPr>
            </w:pPr>
            <w:r w:rsidRPr="0016506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0FE6B5" w14:textId="77777777" w:rsidR="00870139" w:rsidRPr="00165069" w:rsidRDefault="00870139" w:rsidP="00C403A8">
            <w:pPr>
              <w:pStyle w:val="headertabella0"/>
              <w:rPr>
                <w:color w:val="002060"/>
              </w:rPr>
            </w:pPr>
            <w:r w:rsidRPr="00165069">
              <w:rPr>
                <w:color w:val="002060"/>
              </w:rPr>
              <w:t xml:space="preserve">Ora </w:t>
            </w:r>
            <w:proofErr w:type="spellStart"/>
            <w:r w:rsidRPr="00165069">
              <w:rPr>
                <w:color w:val="002060"/>
              </w:rPr>
              <w:t>Orig</w:t>
            </w:r>
            <w:proofErr w:type="spellEnd"/>
            <w:r w:rsidRPr="00165069">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125611" w14:textId="77777777" w:rsidR="00870139" w:rsidRPr="00165069" w:rsidRDefault="00870139" w:rsidP="00C403A8">
            <w:pPr>
              <w:pStyle w:val="headertabella0"/>
              <w:rPr>
                <w:color w:val="002060"/>
              </w:rPr>
            </w:pPr>
            <w:r w:rsidRPr="00165069">
              <w:rPr>
                <w:color w:val="002060"/>
              </w:rPr>
              <w:t>Impianto</w:t>
            </w:r>
          </w:p>
        </w:tc>
      </w:tr>
      <w:tr w:rsidR="00870139" w:rsidRPr="00165069" w14:paraId="7DB21F46" w14:textId="77777777" w:rsidTr="00C403A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4D17D" w14:textId="77777777" w:rsidR="00870139" w:rsidRPr="00D66B9F" w:rsidRDefault="00870139" w:rsidP="00C403A8">
            <w:pPr>
              <w:pStyle w:val="rowtabella0"/>
              <w:rPr>
                <w:color w:val="002060"/>
                <w:highlight w:val="yellow"/>
              </w:rPr>
            </w:pPr>
            <w:r w:rsidRPr="00D66B9F">
              <w:rPr>
                <w:color w:val="002060"/>
                <w:highlight w:val="yellow"/>
              </w:rPr>
              <w:t>29/09/2023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58B8B" w14:textId="77777777" w:rsidR="00870139" w:rsidRPr="00D66B9F" w:rsidRDefault="00870139" w:rsidP="00C403A8">
            <w:pPr>
              <w:pStyle w:val="rowtabella0"/>
              <w:jc w:val="center"/>
              <w:rPr>
                <w:color w:val="002060"/>
                <w:highlight w:val="yellow"/>
              </w:rPr>
            </w:pPr>
            <w:r w:rsidRPr="00D66B9F">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712F5" w14:textId="77777777" w:rsidR="00870139" w:rsidRPr="00D66B9F" w:rsidRDefault="00870139" w:rsidP="00C403A8">
            <w:pPr>
              <w:pStyle w:val="rowtabella0"/>
              <w:rPr>
                <w:color w:val="002060"/>
                <w:highlight w:val="yellow"/>
              </w:rPr>
            </w:pPr>
            <w:r w:rsidRPr="00D66B9F">
              <w:rPr>
                <w:color w:val="002060"/>
                <w:highlight w:val="yellow"/>
              </w:rPr>
              <w:t>RIPABERARDA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F3B70" w14:textId="77777777" w:rsidR="00870139" w:rsidRPr="00D66B9F" w:rsidRDefault="00870139" w:rsidP="00C403A8">
            <w:pPr>
              <w:pStyle w:val="rowtabella0"/>
              <w:rPr>
                <w:color w:val="002060"/>
                <w:highlight w:val="yellow"/>
              </w:rPr>
            </w:pPr>
            <w:r w:rsidRPr="00D66B9F">
              <w:rPr>
                <w:color w:val="002060"/>
                <w:highlight w:val="yellow"/>
              </w:rPr>
              <w:t>GROTTESE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809E2" w14:textId="77777777" w:rsidR="00870139" w:rsidRPr="00165069" w:rsidRDefault="00870139" w:rsidP="00C403A8">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006E8" w14:textId="77777777" w:rsidR="00870139" w:rsidRPr="00165069" w:rsidRDefault="00870139" w:rsidP="00C403A8">
            <w:pPr>
              <w:pStyle w:val="rowtabella0"/>
              <w:jc w:val="center"/>
              <w:rPr>
                <w:color w:val="002060"/>
              </w:rPr>
            </w:pPr>
            <w:r w:rsidRPr="00D66B9F">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5CA06" w14:textId="77777777" w:rsidR="00870139" w:rsidRPr="00165069" w:rsidRDefault="00870139" w:rsidP="00C403A8">
            <w:pPr>
              <w:pStyle w:val="rowtabella0"/>
              <w:jc w:val="center"/>
              <w:rPr>
                <w:color w:val="002060"/>
              </w:rPr>
            </w:pPr>
            <w:r w:rsidRPr="00165069">
              <w:rPr>
                <w:color w:val="002060"/>
              </w:rPr>
              <w:t>21:00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4168E" w14:textId="77777777" w:rsidR="00870139" w:rsidRPr="00165069" w:rsidRDefault="00870139" w:rsidP="00C403A8">
            <w:pPr>
              <w:rPr>
                <w:color w:val="002060"/>
              </w:rPr>
            </w:pPr>
          </w:p>
        </w:tc>
      </w:tr>
    </w:tbl>
    <w:p w14:paraId="3566AA87" w14:textId="77777777" w:rsidR="00870139" w:rsidRPr="00165069" w:rsidRDefault="00870139" w:rsidP="00870139">
      <w:pPr>
        <w:pStyle w:val="breakline"/>
        <w:rPr>
          <w:rFonts w:eastAsiaTheme="minorEastAsia"/>
          <w:color w:val="002060"/>
        </w:rPr>
      </w:pPr>
    </w:p>
    <w:p w14:paraId="3EA8DEAD" w14:textId="77777777" w:rsidR="00870139" w:rsidRDefault="00870139" w:rsidP="00870139">
      <w:pPr>
        <w:pStyle w:val="breakline"/>
        <w:rPr>
          <w:color w:val="002060"/>
        </w:rPr>
      </w:pPr>
    </w:p>
    <w:p w14:paraId="6F736052" w14:textId="77777777" w:rsidR="00870139" w:rsidRPr="00165069" w:rsidRDefault="00870139" w:rsidP="00870139">
      <w:pPr>
        <w:pStyle w:val="titoloprinc0"/>
        <w:rPr>
          <w:color w:val="002060"/>
        </w:rPr>
      </w:pPr>
      <w:r>
        <w:rPr>
          <w:color w:val="002060"/>
        </w:rPr>
        <w:t>PROGRAMMA GARE</w:t>
      </w:r>
    </w:p>
    <w:p w14:paraId="384322F3" w14:textId="77777777" w:rsidR="00870139" w:rsidRDefault="00870139" w:rsidP="00870139">
      <w:pPr>
        <w:pStyle w:val="breakline"/>
        <w:rPr>
          <w:rFonts w:eastAsiaTheme="minorEastAsia"/>
          <w:color w:val="002060"/>
        </w:rPr>
      </w:pPr>
    </w:p>
    <w:p w14:paraId="2D233637" w14:textId="77777777" w:rsidR="00484F75" w:rsidRPr="004C0006" w:rsidRDefault="00484F75" w:rsidP="00484F75">
      <w:pPr>
        <w:pStyle w:val="sottotitolocampionato10"/>
        <w:rPr>
          <w:color w:val="002060"/>
        </w:rPr>
      </w:pPr>
      <w:r w:rsidRPr="004C0006">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3"/>
        <w:gridCol w:w="385"/>
        <w:gridCol w:w="898"/>
        <w:gridCol w:w="1176"/>
        <w:gridCol w:w="1549"/>
        <w:gridCol w:w="1546"/>
      </w:tblGrid>
      <w:tr w:rsidR="00484F75" w:rsidRPr="004C0006" w14:paraId="27FB43E8"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E39F91" w14:textId="77777777" w:rsidR="00484F75" w:rsidRPr="004C0006" w:rsidRDefault="00484F75" w:rsidP="00C403A8">
            <w:pPr>
              <w:pStyle w:val="headertabella0"/>
              <w:rPr>
                <w:color w:val="002060"/>
              </w:rPr>
            </w:pPr>
            <w:r w:rsidRPr="004C000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6D515F" w14:textId="77777777" w:rsidR="00484F75" w:rsidRPr="004C0006" w:rsidRDefault="00484F75" w:rsidP="00C403A8">
            <w:pPr>
              <w:pStyle w:val="headertabella0"/>
              <w:rPr>
                <w:color w:val="002060"/>
              </w:rPr>
            </w:pPr>
            <w:r w:rsidRPr="004C000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D77F3C" w14:textId="77777777" w:rsidR="00484F75" w:rsidRPr="004C0006" w:rsidRDefault="00484F75" w:rsidP="00C403A8">
            <w:pPr>
              <w:pStyle w:val="headertabella0"/>
              <w:rPr>
                <w:color w:val="002060"/>
              </w:rPr>
            </w:pPr>
            <w:r w:rsidRPr="004C000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38CC7B" w14:textId="77777777" w:rsidR="00484F75" w:rsidRPr="004C0006" w:rsidRDefault="00484F75" w:rsidP="00C403A8">
            <w:pPr>
              <w:pStyle w:val="headertabella0"/>
              <w:rPr>
                <w:color w:val="002060"/>
              </w:rPr>
            </w:pPr>
            <w:r w:rsidRPr="004C000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09608D" w14:textId="77777777" w:rsidR="00484F75" w:rsidRPr="004C0006" w:rsidRDefault="00484F75" w:rsidP="00C403A8">
            <w:pPr>
              <w:pStyle w:val="headertabella0"/>
              <w:rPr>
                <w:color w:val="002060"/>
              </w:rPr>
            </w:pPr>
            <w:r w:rsidRPr="004C000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C9F836" w14:textId="77777777" w:rsidR="00484F75" w:rsidRPr="004C0006" w:rsidRDefault="00484F75" w:rsidP="00C403A8">
            <w:pPr>
              <w:pStyle w:val="headertabella0"/>
              <w:rPr>
                <w:color w:val="002060"/>
              </w:rPr>
            </w:pPr>
            <w:proofErr w:type="spellStart"/>
            <w:r w:rsidRPr="004C0006">
              <w:rPr>
                <w:color w:val="002060"/>
              </w:rPr>
              <w:t>Localita'</w:t>
            </w:r>
            <w:proofErr w:type="spellEnd"/>
            <w:r w:rsidRPr="004C000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43F42C" w14:textId="77777777" w:rsidR="00484F75" w:rsidRPr="004C0006" w:rsidRDefault="00484F75" w:rsidP="00C403A8">
            <w:pPr>
              <w:pStyle w:val="headertabella0"/>
              <w:rPr>
                <w:color w:val="002060"/>
              </w:rPr>
            </w:pPr>
            <w:r w:rsidRPr="004C0006">
              <w:rPr>
                <w:color w:val="002060"/>
              </w:rPr>
              <w:t>Indirizzo Impianto</w:t>
            </w:r>
          </w:p>
        </w:tc>
      </w:tr>
      <w:tr w:rsidR="00484F75" w:rsidRPr="004C0006" w14:paraId="48BD9B05" w14:textId="77777777" w:rsidTr="00C403A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68E1F0" w14:textId="77777777" w:rsidR="00484F75" w:rsidRPr="004C0006" w:rsidRDefault="00484F75" w:rsidP="00C403A8">
            <w:pPr>
              <w:pStyle w:val="rowtabella0"/>
              <w:rPr>
                <w:color w:val="002060"/>
              </w:rPr>
            </w:pPr>
            <w:r w:rsidRPr="004C0006">
              <w:rPr>
                <w:color w:val="002060"/>
              </w:rPr>
              <w:t>ASD KAPPABI POTENZAPICENA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B0990A" w14:textId="77777777" w:rsidR="00484F75" w:rsidRPr="004C0006" w:rsidRDefault="00484F75" w:rsidP="00C403A8">
            <w:pPr>
              <w:pStyle w:val="rowtabella0"/>
              <w:rPr>
                <w:color w:val="002060"/>
              </w:rPr>
            </w:pPr>
            <w:r w:rsidRPr="004C0006">
              <w:rPr>
                <w:color w:val="002060"/>
              </w:rPr>
              <w:t>GRADARA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EC015A" w14:textId="77777777" w:rsidR="00484F75" w:rsidRPr="004C0006" w:rsidRDefault="00484F75" w:rsidP="00C403A8">
            <w:pPr>
              <w:pStyle w:val="rowtabella0"/>
              <w:jc w:val="center"/>
              <w:rPr>
                <w:color w:val="002060"/>
              </w:rPr>
            </w:pPr>
            <w:r w:rsidRPr="004C000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FCC91E" w14:textId="77777777" w:rsidR="00484F75" w:rsidRPr="004C0006" w:rsidRDefault="00484F75" w:rsidP="00C403A8">
            <w:pPr>
              <w:pStyle w:val="rowtabella0"/>
              <w:rPr>
                <w:color w:val="002060"/>
              </w:rPr>
            </w:pPr>
            <w:r w:rsidRPr="004C0006">
              <w:rPr>
                <w:color w:val="002060"/>
              </w:rPr>
              <w:t>29/09/2023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BC3B46" w14:textId="77777777" w:rsidR="00484F75" w:rsidRPr="004C0006" w:rsidRDefault="00484F75" w:rsidP="00C403A8">
            <w:pPr>
              <w:pStyle w:val="rowtabella0"/>
              <w:rPr>
                <w:color w:val="002060"/>
              </w:rPr>
            </w:pPr>
            <w:r w:rsidRPr="004C0006">
              <w:rPr>
                <w:color w:val="002060"/>
              </w:rPr>
              <w:t>5279 PALESTRA G. LEOPARDI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3AA8D2" w14:textId="77777777" w:rsidR="00484F75" w:rsidRPr="004C0006" w:rsidRDefault="00484F75" w:rsidP="00C403A8">
            <w:pPr>
              <w:pStyle w:val="rowtabella0"/>
              <w:rPr>
                <w:color w:val="002060"/>
              </w:rPr>
            </w:pPr>
            <w:r w:rsidRPr="004C0006">
              <w:rPr>
                <w:color w:val="002060"/>
              </w:rPr>
              <w:t>POTENZA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6B6991" w14:textId="77777777" w:rsidR="00484F75" w:rsidRPr="004C0006" w:rsidRDefault="00484F75" w:rsidP="00C403A8">
            <w:pPr>
              <w:pStyle w:val="rowtabella0"/>
              <w:rPr>
                <w:color w:val="002060"/>
              </w:rPr>
            </w:pPr>
            <w:r w:rsidRPr="004C0006">
              <w:rPr>
                <w:color w:val="002060"/>
              </w:rPr>
              <w:t>VIA DELLO SPORT</w:t>
            </w:r>
          </w:p>
        </w:tc>
      </w:tr>
      <w:tr w:rsidR="00484F75" w:rsidRPr="004C0006" w14:paraId="011678BA"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F0E343" w14:textId="77777777" w:rsidR="00484F75" w:rsidRPr="004C0006" w:rsidRDefault="00484F75" w:rsidP="00C403A8">
            <w:pPr>
              <w:pStyle w:val="rowtabella0"/>
              <w:rPr>
                <w:color w:val="002060"/>
              </w:rPr>
            </w:pPr>
            <w:r w:rsidRPr="004C0006">
              <w:rPr>
                <w:color w:val="002060"/>
              </w:rPr>
              <w:t>CENTRO SPORTIVO SUASA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4B5004" w14:textId="77777777" w:rsidR="00484F75" w:rsidRPr="004C0006" w:rsidRDefault="00484F75" w:rsidP="00C403A8">
            <w:pPr>
              <w:pStyle w:val="rowtabella0"/>
              <w:rPr>
                <w:color w:val="002060"/>
              </w:rPr>
            </w:pPr>
            <w:r w:rsidRPr="004C0006">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4978A7"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A67849" w14:textId="77777777" w:rsidR="00484F75" w:rsidRPr="004C0006" w:rsidRDefault="00484F75" w:rsidP="00C403A8">
            <w:pPr>
              <w:pStyle w:val="rowtabella0"/>
              <w:rPr>
                <w:color w:val="002060"/>
              </w:rPr>
            </w:pPr>
            <w:r w:rsidRPr="004C0006">
              <w:rPr>
                <w:color w:val="002060"/>
              </w:rPr>
              <w:t>29/09/2023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61454A" w14:textId="77777777" w:rsidR="00484F75" w:rsidRPr="004C0006" w:rsidRDefault="00484F75" w:rsidP="00C403A8">
            <w:pPr>
              <w:pStyle w:val="rowtabella0"/>
              <w:rPr>
                <w:color w:val="002060"/>
              </w:rPr>
            </w:pPr>
            <w:r w:rsidRPr="004C0006">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ABE745" w14:textId="77777777" w:rsidR="00484F75" w:rsidRPr="004C0006" w:rsidRDefault="00484F75" w:rsidP="00C403A8">
            <w:pPr>
              <w:pStyle w:val="rowtabella0"/>
              <w:rPr>
                <w:color w:val="002060"/>
              </w:rPr>
            </w:pPr>
            <w:r w:rsidRPr="004C0006">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D43587" w14:textId="77777777" w:rsidR="00484F75" w:rsidRPr="004C0006" w:rsidRDefault="00484F75" w:rsidP="00C403A8">
            <w:pPr>
              <w:pStyle w:val="rowtabella0"/>
              <w:rPr>
                <w:color w:val="002060"/>
              </w:rPr>
            </w:pPr>
            <w:r w:rsidRPr="004C0006">
              <w:rPr>
                <w:color w:val="002060"/>
              </w:rPr>
              <w:t>VIA ROSSINI</w:t>
            </w:r>
          </w:p>
        </w:tc>
      </w:tr>
      <w:tr w:rsidR="00484F75" w:rsidRPr="004C0006" w14:paraId="423F6AD7"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2234A3" w14:textId="77777777" w:rsidR="00484F75" w:rsidRPr="004C0006" w:rsidRDefault="00484F75" w:rsidP="00C403A8">
            <w:pPr>
              <w:pStyle w:val="rowtabella0"/>
              <w:rPr>
                <w:color w:val="002060"/>
              </w:rPr>
            </w:pPr>
            <w:r w:rsidRPr="004C0006">
              <w:rPr>
                <w:color w:val="002060"/>
              </w:rPr>
              <w:t>POL. KAIROS 3 MONTI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4A2C7A" w14:textId="77777777" w:rsidR="00484F75" w:rsidRPr="004C0006" w:rsidRDefault="00484F75" w:rsidP="00C403A8">
            <w:pPr>
              <w:pStyle w:val="rowtabella0"/>
              <w:rPr>
                <w:color w:val="002060"/>
              </w:rPr>
            </w:pPr>
            <w:r w:rsidRPr="004C0006">
              <w:rPr>
                <w:color w:val="002060"/>
              </w:rPr>
              <w:t>SANTA MARIA APPARENTE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D9932C4"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3D5926" w14:textId="77777777" w:rsidR="00484F75" w:rsidRPr="004C0006" w:rsidRDefault="00484F75" w:rsidP="00C403A8">
            <w:pPr>
              <w:pStyle w:val="rowtabella0"/>
              <w:rPr>
                <w:color w:val="002060"/>
              </w:rPr>
            </w:pPr>
            <w:r w:rsidRPr="004C0006">
              <w:rPr>
                <w:color w:val="002060"/>
              </w:rPr>
              <w:t>29/09/2023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91FFBC" w14:textId="77777777" w:rsidR="00484F75" w:rsidRPr="004C0006" w:rsidRDefault="00484F75" w:rsidP="00C403A8">
            <w:pPr>
              <w:pStyle w:val="rowtabella0"/>
              <w:rPr>
                <w:color w:val="002060"/>
              </w:rPr>
            </w:pPr>
            <w:r w:rsidRPr="004C0006">
              <w:rPr>
                <w:color w:val="002060"/>
              </w:rPr>
              <w:t>5732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0CD5F2" w14:textId="77777777" w:rsidR="00484F75" w:rsidRPr="004C0006" w:rsidRDefault="00484F75" w:rsidP="00C403A8">
            <w:pPr>
              <w:pStyle w:val="rowtabella0"/>
              <w:rPr>
                <w:color w:val="002060"/>
              </w:rPr>
            </w:pPr>
            <w:r w:rsidRPr="004C0006">
              <w:rPr>
                <w:color w:val="002060"/>
              </w:rPr>
              <w:t>MONTE VIDON CORRADO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786820" w14:textId="77777777" w:rsidR="00484F75" w:rsidRPr="004C0006" w:rsidRDefault="00484F75" w:rsidP="00C403A8">
            <w:pPr>
              <w:pStyle w:val="rowtabella0"/>
              <w:rPr>
                <w:color w:val="002060"/>
              </w:rPr>
            </w:pPr>
            <w:r w:rsidRPr="004C0006">
              <w:rPr>
                <w:color w:val="002060"/>
              </w:rPr>
              <w:t>VIA PIAVE 8</w:t>
            </w:r>
          </w:p>
        </w:tc>
      </w:tr>
      <w:tr w:rsidR="00484F75" w:rsidRPr="004C0006" w14:paraId="3EFC5915"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F2A46E" w14:textId="77777777" w:rsidR="00484F75" w:rsidRPr="004C0006" w:rsidRDefault="00484F75" w:rsidP="00C403A8">
            <w:pPr>
              <w:pStyle w:val="rowtabella0"/>
              <w:rPr>
                <w:color w:val="002060"/>
              </w:rPr>
            </w:pPr>
            <w:r w:rsidRPr="004C0006">
              <w:rPr>
                <w:color w:val="002060"/>
              </w:rPr>
              <w:t>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9AE023" w14:textId="77777777" w:rsidR="00484F75" w:rsidRPr="004C0006" w:rsidRDefault="00484F75" w:rsidP="00C403A8">
            <w:pPr>
              <w:pStyle w:val="rowtabella0"/>
              <w:rPr>
                <w:color w:val="002060"/>
              </w:rPr>
            </w:pPr>
            <w:r w:rsidRPr="004C0006">
              <w:rPr>
                <w:color w:val="002060"/>
              </w:rPr>
              <w:t>SANTANGIOLESE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955FD5"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8A1BEF" w14:textId="77777777" w:rsidR="00484F75" w:rsidRPr="004C0006" w:rsidRDefault="00484F75" w:rsidP="00C403A8">
            <w:pPr>
              <w:pStyle w:val="rowtabella0"/>
              <w:rPr>
                <w:color w:val="002060"/>
              </w:rPr>
            </w:pPr>
            <w:r w:rsidRPr="004C0006">
              <w:rPr>
                <w:color w:val="002060"/>
              </w:rPr>
              <w:t>29/09/2023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5E8A72" w14:textId="77777777" w:rsidR="00484F75" w:rsidRPr="004C0006" w:rsidRDefault="00484F75" w:rsidP="00C403A8">
            <w:pPr>
              <w:pStyle w:val="rowtabella0"/>
              <w:rPr>
                <w:color w:val="002060"/>
              </w:rPr>
            </w:pPr>
            <w:r w:rsidRPr="004C0006">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F22377" w14:textId="77777777" w:rsidR="00484F75" w:rsidRPr="004C0006" w:rsidRDefault="00484F75" w:rsidP="00C403A8">
            <w:pPr>
              <w:pStyle w:val="rowtabella0"/>
              <w:rPr>
                <w:color w:val="002060"/>
              </w:rPr>
            </w:pPr>
            <w:r w:rsidRPr="004C0006">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473D02" w14:textId="77777777" w:rsidR="00484F75" w:rsidRPr="004C0006" w:rsidRDefault="00484F75" w:rsidP="00C403A8">
            <w:pPr>
              <w:pStyle w:val="rowtabella0"/>
              <w:rPr>
                <w:color w:val="002060"/>
              </w:rPr>
            </w:pPr>
            <w:r w:rsidRPr="004C0006">
              <w:rPr>
                <w:color w:val="002060"/>
              </w:rPr>
              <w:t>VIA DELLO SPORT</w:t>
            </w:r>
          </w:p>
        </w:tc>
      </w:tr>
      <w:tr w:rsidR="00484F75" w:rsidRPr="004C0006" w14:paraId="42FAFE4F"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F24EEC" w14:textId="77777777" w:rsidR="00484F75" w:rsidRPr="004C0006" w:rsidRDefault="00484F75" w:rsidP="00C403A8">
            <w:pPr>
              <w:pStyle w:val="rowtabella0"/>
              <w:rPr>
                <w:color w:val="002060"/>
              </w:rPr>
            </w:pPr>
            <w:r w:rsidRPr="004C0006">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CA9AD5" w14:textId="77777777" w:rsidR="00484F75" w:rsidRPr="004C0006" w:rsidRDefault="00484F75" w:rsidP="00C403A8">
            <w:pPr>
              <w:pStyle w:val="rowtabella0"/>
              <w:rPr>
                <w:color w:val="002060"/>
              </w:rPr>
            </w:pPr>
            <w:r w:rsidRPr="004C0006">
              <w:rPr>
                <w:color w:val="002060"/>
              </w:rPr>
              <w:t>GROTTESE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A2DB2F"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BF7304" w14:textId="77777777" w:rsidR="00484F75" w:rsidRPr="004C0006" w:rsidRDefault="00484F75" w:rsidP="00C403A8">
            <w:pPr>
              <w:pStyle w:val="rowtabella0"/>
              <w:rPr>
                <w:color w:val="002060"/>
              </w:rPr>
            </w:pPr>
            <w:r w:rsidRPr="004C0006">
              <w:rPr>
                <w:color w:val="002060"/>
              </w:rPr>
              <w:t>29/09/2023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AC2B3B" w14:textId="77777777" w:rsidR="00484F75" w:rsidRPr="004C0006" w:rsidRDefault="00484F75" w:rsidP="00C403A8">
            <w:pPr>
              <w:pStyle w:val="rowtabella0"/>
              <w:rPr>
                <w:color w:val="002060"/>
              </w:rPr>
            </w:pPr>
            <w:r w:rsidRPr="004C0006">
              <w:rPr>
                <w:color w:val="002060"/>
              </w:rPr>
              <w:t>5670 PALESTRA COMUNALE VANNICOLA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035AEA" w14:textId="77777777" w:rsidR="00484F75" w:rsidRPr="004C0006" w:rsidRDefault="00484F75" w:rsidP="00C403A8">
            <w:pPr>
              <w:pStyle w:val="rowtabella0"/>
              <w:rPr>
                <w:color w:val="002060"/>
              </w:rPr>
            </w:pPr>
            <w:r w:rsidRPr="004C0006">
              <w:rPr>
                <w:color w:val="002060"/>
              </w:rPr>
              <w:t>OFFIDA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C38CBD" w14:textId="77777777" w:rsidR="00484F75" w:rsidRPr="004C0006" w:rsidRDefault="00484F75" w:rsidP="00C403A8">
            <w:pPr>
              <w:pStyle w:val="rowtabella0"/>
              <w:rPr>
                <w:color w:val="002060"/>
              </w:rPr>
            </w:pPr>
            <w:r w:rsidRPr="004C0006">
              <w:rPr>
                <w:color w:val="002060"/>
              </w:rPr>
              <w:t>VIA MARTIRI DELLA RESISTENZA</w:t>
            </w:r>
          </w:p>
        </w:tc>
      </w:tr>
      <w:tr w:rsidR="00484F75" w:rsidRPr="004C0006" w14:paraId="603D086B" w14:textId="77777777" w:rsidTr="00C403A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FAF9C3" w14:textId="77777777" w:rsidR="00484F75" w:rsidRPr="004C0006" w:rsidRDefault="00484F75" w:rsidP="00C403A8">
            <w:pPr>
              <w:pStyle w:val="rowtabella0"/>
              <w:rPr>
                <w:color w:val="002060"/>
              </w:rPr>
            </w:pPr>
            <w:r w:rsidRPr="004C0006">
              <w:rPr>
                <w:color w:val="002060"/>
              </w:rPr>
              <w:t>POLISPORTIVA BOCA S.E.M.</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4C783F" w14:textId="77777777" w:rsidR="00484F75" w:rsidRPr="004C0006" w:rsidRDefault="00484F75" w:rsidP="00C403A8">
            <w:pPr>
              <w:pStyle w:val="rowtabella0"/>
              <w:rPr>
                <w:color w:val="002060"/>
              </w:rPr>
            </w:pPr>
            <w:r w:rsidRPr="004C0006">
              <w:rPr>
                <w:color w:val="002060"/>
              </w:rPr>
              <w:t>CARISSIMI 2016</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ADCA87"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3F5504" w14:textId="77777777" w:rsidR="00484F75" w:rsidRPr="004C0006" w:rsidRDefault="00484F75" w:rsidP="00C403A8">
            <w:pPr>
              <w:pStyle w:val="rowtabella0"/>
              <w:rPr>
                <w:color w:val="002060"/>
              </w:rPr>
            </w:pPr>
            <w:r w:rsidRPr="004C0006">
              <w:rPr>
                <w:color w:val="002060"/>
              </w:rPr>
              <w:t>30/09/2023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AD483B" w14:textId="77777777" w:rsidR="00484F75" w:rsidRPr="004C0006" w:rsidRDefault="00484F75" w:rsidP="00C403A8">
            <w:pPr>
              <w:pStyle w:val="rowtabella0"/>
              <w:rPr>
                <w:color w:val="002060"/>
              </w:rPr>
            </w:pPr>
            <w:r w:rsidRPr="004C0006">
              <w:rPr>
                <w:color w:val="002060"/>
              </w:rPr>
              <w:t>5677 PALESTRA DI CASCINARE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B8C7BE" w14:textId="77777777" w:rsidR="00484F75" w:rsidRPr="004C0006" w:rsidRDefault="00484F75" w:rsidP="00C403A8">
            <w:pPr>
              <w:pStyle w:val="rowtabella0"/>
              <w:rPr>
                <w:color w:val="002060"/>
              </w:rPr>
            </w:pPr>
            <w:r w:rsidRPr="004C0006">
              <w:rPr>
                <w:color w:val="002060"/>
              </w:rPr>
              <w:t>CASCINARE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D3825D" w14:textId="77777777" w:rsidR="00484F75" w:rsidRPr="004C0006" w:rsidRDefault="00484F75" w:rsidP="00C403A8">
            <w:pPr>
              <w:pStyle w:val="rowtabella0"/>
              <w:rPr>
                <w:color w:val="002060"/>
              </w:rPr>
            </w:pPr>
            <w:r w:rsidRPr="004C0006">
              <w:rPr>
                <w:color w:val="002060"/>
              </w:rPr>
              <w:t>VIA CARDUCCI</w:t>
            </w:r>
          </w:p>
        </w:tc>
      </w:tr>
    </w:tbl>
    <w:p w14:paraId="1AB85861" w14:textId="77777777" w:rsidR="00484F75" w:rsidRPr="00165069" w:rsidRDefault="00484F75" w:rsidP="00870139">
      <w:pPr>
        <w:pStyle w:val="breakline"/>
        <w:rPr>
          <w:rFonts w:eastAsiaTheme="minorEastAsia"/>
          <w:color w:val="002060"/>
        </w:rPr>
      </w:pPr>
    </w:p>
    <w:p w14:paraId="02A0932E" w14:textId="77777777" w:rsidR="00870139" w:rsidRPr="00165069" w:rsidRDefault="00870139" w:rsidP="00870139">
      <w:pPr>
        <w:pStyle w:val="breakline"/>
        <w:rPr>
          <w:color w:val="002060"/>
        </w:rPr>
      </w:pPr>
    </w:p>
    <w:p w14:paraId="653B0973" w14:textId="77777777" w:rsidR="00870139" w:rsidRPr="00165069" w:rsidRDefault="00870139" w:rsidP="00870139">
      <w:pPr>
        <w:pStyle w:val="titolocampionato0"/>
        <w:shd w:val="clear" w:color="auto" w:fill="CCCCCC"/>
        <w:spacing w:before="80" w:after="40"/>
        <w:rPr>
          <w:color w:val="002060"/>
        </w:rPr>
      </w:pPr>
      <w:r w:rsidRPr="00165069">
        <w:rPr>
          <w:color w:val="002060"/>
        </w:rPr>
        <w:t>UNDER 19 CALCIO A 5 REGIONALE</w:t>
      </w:r>
    </w:p>
    <w:p w14:paraId="24E67465" w14:textId="77777777" w:rsidR="00870139" w:rsidRPr="00165069" w:rsidRDefault="00870139" w:rsidP="00870139">
      <w:pPr>
        <w:pStyle w:val="titoloprinc0"/>
        <w:rPr>
          <w:color w:val="002060"/>
        </w:rPr>
      </w:pPr>
      <w:r w:rsidRPr="00165069">
        <w:rPr>
          <w:color w:val="002060"/>
        </w:rPr>
        <w:t>VARIAZIONI AL PROGRAMMA GARE</w:t>
      </w:r>
    </w:p>
    <w:p w14:paraId="380C1B96" w14:textId="77777777" w:rsidR="00870139" w:rsidRPr="00165069" w:rsidRDefault="00870139" w:rsidP="00870139">
      <w:pPr>
        <w:pStyle w:val="breakline"/>
        <w:rPr>
          <w:color w:val="002060"/>
        </w:rPr>
      </w:pPr>
    </w:p>
    <w:p w14:paraId="438B1B9D" w14:textId="77777777" w:rsidR="00870139" w:rsidRPr="00165069" w:rsidRDefault="00870139" w:rsidP="00870139">
      <w:pPr>
        <w:pStyle w:val="breakline"/>
        <w:rPr>
          <w:color w:val="002060"/>
        </w:rPr>
      </w:pPr>
    </w:p>
    <w:p w14:paraId="4AAF32DF" w14:textId="77777777" w:rsidR="00870139" w:rsidRPr="00165069" w:rsidRDefault="00870139" w:rsidP="00870139">
      <w:pPr>
        <w:pStyle w:val="sottotitolocampionato10"/>
        <w:rPr>
          <w:color w:val="002060"/>
        </w:rPr>
      </w:pPr>
      <w:r w:rsidRPr="0016506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70139" w:rsidRPr="00165069" w14:paraId="1B0DA812" w14:textId="77777777" w:rsidTr="00C403A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3F70E0" w14:textId="77777777" w:rsidR="00870139" w:rsidRPr="00165069" w:rsidRDefault="00870139" w:rsidP="00C403A8">
            <w:pPr>
              <w:pStyle w:val="headertabella0"/>
              <w:rPr>
                <w:color w:val="002060"/>
              </w:rPr>
            </w:pPr>
            <w:r w:rsidRPr="0016506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DA0F61" w14:textId="77777777" w:rsidR="00870139" w:rsidRPr="00165069" w:rsidRDefault="00870139" w:rsidP="00C403A8">
            <w:pPr>
              <w:pStyle w:val="headertabella0"/>
              <w:rPr>
                <w:color w:val="002060"/>
              </w:rPr>
            </w:pPr>
            <w:r w:rsidRPr="00165069">
              <w:rPr>
                <w:color w:val="002060"/>
              </w:rPr>
              <w:t xml:space="preserve">N° </w:t>
            </w:r>
            <w:proofErr w:type="spellStart"/>
            <w:r w:rsidRPr="00165069">
              <w:rPr>
                <w:color w:val="002060"/>
              </w:rPr>
              <w:t>Gior</w:t>
            </w:r>
            <w:proofErr w:type="spellEnd"/>
            <w:r w:rsidRPr="00165069">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CB317" w14:textId="77777777" w:rsidR="00870139" w:rsidRPr="00165069" w:rsidRDefault="00870139" w:rsidP="00C403A8">
            <w:pPr>
              <w:pStyle w:val="headertabella0"/>
              <w:rPr>
                <w:color w:val="002060"/>
              </w:rPr>
            </w:pPr>
            <w:r w:rsidRPr="00165069">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BF2B56" w14:textId="77777777" w:rsidR="00870139" w:rsidRPr="00165069" w:rsidRDefault="00870139" w:rsidP="00C403A8">
            <w:pPr>
              <w:pStyle w:val="headertabella0"/>
              <w:rPr>
                <w:color w:val="002060"/>
              </w:rPr>
            </w:pPr>
            <w:r w:rsidRPr="0016506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EE3BA3" w14:textId="77777777" w:rsidR="00870139" w:rsidRPr="00165069" w:rsidRDefault="00870139" w:rsidP="00C403A8">
            <w:pPr>
              <w:pStyle w:val="headertabella0"/>
              <w:rPr>
                <w:color w:val="002060"/>
              </w:rPr>
            </w:pPr>
            <w:r w:rsidRPr="00165069">
              <w:rPr>
                <w:color w:val="002060"/>
              </w:rPr>
              <w:t xml:space="preserve">Data </w:t>
            </w:r>
            <w:proofErr w:type="spellStart"/>
            <w:r w:rsidRPr="00165069">
              <w:rPr>
                <w:color w:val="002060"/>
              </w:rPr>
              <w:t>Orig</w:t>
            </w:r>
            <w:proofErr w:type="spellEnd"/>
            <w:r w:rsidRPr="0016506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72BB4C" w14:textId="77777777" w:rsidR="00870139" w:rsidRPr="00165069" w:rsidRDefault="00870139" w:rsidP="00C403A8">
            <w:pPr>
              <w:pStyle w:val="headertabella0"/>
              <w:rPr>
                <w:color w:val="002060"/>
              </w:rPr>
            </w:pPr>
            <w:r w:rsidRPr="0016506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83FB5" w14:textId="77777777" w:rsidR="00870139" w:rsidRPr="00165069" w:rsidRDefault="00870139" w:rsidP="00C403A8">
            <w:pPr>
              <w:pStyle w:val="headertabella0"/>
              <w:rPr>
                <w:color w:val="002060"/>
              </w:rPr>
            </w:pPr>
            <w:r w:rsidRPr="00165069">
              <w:rPr>
                <w:color w:val="002060"/>
              </w:rPr>
              <w:t xml:space="preserve">Ora </w:t>
            </w:r>
            <w:proofErr w:type="spellStart"/>
            <w:r w:rsidRPr="00165069">
              <w:rPr>
                <w:color w:val="002060"/>
              </w:rPr>
              <w:t>Orig</w:t>
            </w:r>
            <w:proofErr w:type="spellEnd"/>
            <w:r w:rsidRPr="00165069">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00C836" w14:textId="77777777" w:rsidR="00870139" w:rsidRPr="00165069" w:rsidRDefault="00870139" w:rsidP="00C403A8">
            <w:pPr>
              <w:pStyle w:val="headertabella0"/>
              <w:rPr>
                <w:color w:val="002060"/>
              </w:rPr>
            </w:pPr>
            <w:r w:rsidRPr="00165069">
              <w:rPr>
                <w:color w:val="002060"/>
              </w:rPr>
              <w:t>Impianto</w:t>
            </w:r>
          </w:p>
        </w:tc>
      </w:tr>
      <w:tr w:rsidR="00870139" w:rsidRPr="00165069" w14:paraId="11552A40" w14:textId="77777777" w:rsidTr="00C403A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575F4" w14:textId="77777777" w:rsidR="00870139" w:rsidRPr="00D66B9F" w:rsidRDefault="00870139" w:rsidP="00C403A8">
            <w:pPr>
              <w:pStyle w:val="rowtabella0"/>
              <w:rPr>
                <w:color w:val="002060"/>
                <w:highlight w:val="yellow"/>
              </w:rPr>
            </w:pPr>
            <w:r w:rsidRPr="00D66B9F">
              <w:rPr>
                <w:color w:val="002060"/>
                <w:highlight w:val="yellow"/>
              </w:rPr>
              <w:t>19/11/2023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B136A" w14:textId="77777777" w:rsidR="00870139" w:rsidRPr="00D66B9F" w:rsidRDefault="00870139" w:rsidP="00C403A8">
            <w:pPr>
              <w:pStyle w:val="rowtabella0"/>
              <w:jc w:val="center"/>
              <w:rPr>
                <w:color w:val="002060"/>
                <w:highlight w:val="yellow"/>
              </w:rPr>
            </w:pPr>
            <w:r w:rsidRPr="00D66B9F">
              <w:rPr>
                <w:color w:val="002060"/>
                <w:highlight w:val="yellow"/>
              </w:rPr>
              <w:t>8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4BA6C" w14:textId="77777777" w:rsidR="00870139" w:rsidRPr="00D66B9F" w:rsidRDefault="00870139" w:rsidP="00C403A8">
            <w:pPr>
              <w:pStyle w:val="rowtabella0"/>
              <w:rPr>
                <w:color w:val="002060"/>
                <w:highlight w:val="yellow"/>
              </w:rPr>
            </w:pPr>
            <w:r w:rsidRPr="00D66B9F">
              <w:rPr>
                <w:color w:val="002060"/>
                <w:highlight w:val="yellow"/>
              </w:rPr>
              <w:t>ACLI AUDAX MONTECOSARO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0B72D" w14:textId="77777777" w:rsidR="00870139" w:rsidRPr="00D66B9F" w:rsidRDefault="00870139" w:rsidP="00C403A8">
            <w:pPr>
              <w:pStyle w:val="rowtabella0"/>
              <w:rPr>
                <w:color w:val="002060"/>
                <w:highlight w:val="yellow"/>
              </w:rPr>
            </w:pPr>
            <w:r w:rsidRPr="00D66B9F">
              <w:rPr>
                <w:color w:val="002060"/>
                <w:highlight w:val="yellow"/>
              </w:rPr>
              <w:t>PIETRALACROCE 73</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FE93B" w14:textId="77777777" w:rsidR="00870139" w:rsidRPr="00165069" w:rsidRDefault="00870139" w:rsidP="00C403A8">
            <w:pPr>
              <w:pStyle w:val="rowtabella0"/>
              <w:rPr>
                <w:color w:val="002060"/>
              </w:rPr>
            </w:pPr>
            <w:r>
              <w:rPr>
                <w:color w:val="002060"/>
              </w:rPr>
              <w:t>18/11/2023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33289" w14:textId="77777777" w:rsidR="00870139" w:rsidRPr="00165069" w:rsidRDefault="00870139" w:rsidP="00C403A8">
            <w:pPr>
              <w:pStyle w:val="rowtabella0"/>
              <w:jc w:val="center"/>
              <w:rPr>
                <w:color w:val="002060"/>
              </w:rPr>
            </w:pPr>
            <w:r w:rsidRPr="00D66B9F">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66ACA" w14:textId="77777777" w:rsidR="00870139" w:rsidRPr="00D66B9F" w:rsidRDefault="00870139" w:rsidP="00C403A8">
            <w:pPr>
              <w:jc w:val="center"/>
              <w:rPr>
                <w:rFonts w:ascii="Arial" w:hAnsi="Arial" w:cs="Arial"/>
                <w:color w:val="002060"/>
                <w:sz w:val="12"/>
                <w:szCs w:val="12"/>
              </w:rPr>
            </w:pPr>
            <w:r w:rsidRPr="00D66B9F">
              <w:rPr>
                <w:rFonts w:ascii="Arial" w:hAnsi="Arial" w:cs="Arial"/>
                <w:color w:val="002060"/>
                <w:sz w:val="12"/>
                <w:szCs w:val="12"/>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BA9FE" w14:textId="77777777" w:rsidR="00870139" w:rsidRPr="00165069" w:rsidRDefault="00870139" w:rsidP="00C403A8">
            <w:pPr>
              <w:rPr>
                <w:color w:val="002060"/>
              </w:rPr>
            </w:pPr>
          </w:p>
        </w:tc>
      </w:tr>
    </w:tbl>
    <w:p w14:paraId="0B429CD7" w14:textId="77777777" w:rsidR="00870139" w:rsidRPr="00165069" w:rsidRDefault="00870139" w:rsidP="00870139">
      <w:pPr>
        <w:pStyle w:val="breakline"/>
        <w:rPr>
          <w:rFonts w:eastAsiaTheme="minorEastAsia"/>
          <w:color w:val="002060"/>
        </w:rPr>
      </w:pPr>
    </w:p>
    <w:p w14:paraId="15879171" w14:textId="77777777" w:rsidR="00870139" w:rsidRDefault="00870139" w:rsidP="00870139">
      <w:pPr>
        <w:pStyle w:val="breakline"/>
        <w:rPr>
          <w:color w:val="002060"/>
        </w:rPr>
      </w:pPr>
    </w:p>
    <w:p w14:paraId="0CE34B69" w14:textId="77777777" w:rsidR="00870139" w:rsidRPr="00165069" w:rsidRDefault="00870139" w:rsidP="00870139">
      <w:pPr>
        <w:pStyle w:val="titoloprinc0"/>
        <w:rPr>
          <w:color w:val="002060"/>
        </w:rPr>
      </w:pPr>
      <w:r>
        <w:rPr>
          <w:color w:val="002060"/>
        </w:rPr>
        <w:t>PROGRAMMA GARE</w:t>
      </w:r>
    </w:p>
    <w:p w14:paraId="06D0A6D5" w14:textId="77777777" w:rsidR="00870139" w:rsidRDefault="00870139" w:rsidP="00870139">
      <w:pPr>
        <w:pStyle w:val="breakline"/>
        <w:rPr>
          <w:rFonts w:eastAsiaTheme="minorEastAsia"/>
          <w:color w:val="002060"/>
        </w:rPr>
      </w:pPr>
    </w:p>
    <w:p w14:paraId="1473FC79" w14:textId="77777777" w:rsidR="00484F75" w:rsidRPr="004C0006" w:rsidRDefault="00484F75" w:rsidP="00484F75">
      <w:pPr>
        <w:pStyle w:val="sottotitolocampionato10"/>
        <w:rPr>
          <w:color w:val="002060"/>
        </w:rPr>
      </w:pPr>
      <w:r w:rsidRPr="004C0006">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07"/>
        <w:gridCol w:w="385"/>
        <w:gridCol w:w="898"/>
        <w:gridCol w:w="1198"/>
        <w:gridCol w:w="1550"/>
        <w:gridCol w:w="1548"/>
      </w:tblGrid>
      <w:tr w:rsidR="00484F75" w:rsidRPr="004C0006" w14:paraId="24EE7874"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A958D1" w14:textId="77777777" w:rsidR="00484F75" w:rsidRPr="004C0006" w:rsidRDefault="00484F75" w:rsidP="00C403A8">
            <w:pPr>
              <w:pStyle w:val="headertabella0"/>
              <w:rPr>
                <w:color w:val="002060"/>
              </w:rPr>
            </w:pPr>
            <w:r w:rsidRPr="004C000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C11FDE" w14:textId="77777777" w:rsidR="00484F75" w:rsidRPr="004C0006" w:rsidRDefault="00484F75" w:rsidP="00C403A8">
            <w:pPr>
              <w:pStyle w:val="headertabella0"/>
              <w:rPr>
                <w:color w:val="002060"/>
              </w:rPr>
            </w:pPr>
            <w:r w:rsidRPr="004C000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F06E99" w14:textId="77777777" w:rsidR="00484F75" w:rsidRPr="004C0006" w:rsidRDefault="00484F75" w:rsidP="00C403A8">
            <w:pPr>
              <w:pStyle w:val="headertabella0"/>
              <w:rPr>
                <w:color w:val="002060"/>
              </w:rPr>
            </w:pPr>
            <w:r w:rsidRPr="004C000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CFD372" w14:textId="77777777" w:rsidR="00484F75" w:rsidRPr="004C0006" w:rsidRDefault="00484F75" w:rsidP="00C403A8">
            <w:pPr>
              <w:pStyle w:val="headertabella0"/>
              <w:rPr>
                <w:color w:val="002060"/>
              </w:rPr>
            </w:pPr>
            <w:r w:rsidRPr="004C000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EFC3F5" w14:textId="77777777" w:rsidR="00484F75" w:rsidRPr="004C0006" w:rsidRDefault="00484F75" w:rsidP="00C403A8">
            <w:pPr>
              <w:pStyle w:val="headertabella0"/>
              <w:rPr>
                <w:color w:val="002060"/>
              </w:rPr>
            </w:pPr>
            <w:r w:rsidRPr="004C000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3D7E7A" w14:textId="77777777" w:rsidR="00484F75" w:rsidRPr="004C0006" w:rsidRDefault="00484F75" w:rsidP="00C403A8">
            <w:pPr>
              <w:pStyle w:val="headertabella0"/>
              <w:rPr>
                <w:color w:val="002060"/>
              </w:rPr>
            </w:pPr>
            <w:proofErr w:type="spellStart"/>
            <w:r w:rsidRPr="004C0006">
              <w:rPr>
                <w:color w:val="002060"/>
              </w:rPr>
              <w:t>Localita'</w:t>
            </w:r>
            <w:proofErr w:type="spellEnd"/>
            <w:r w:rsidRPr="004C000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29B415" w14:textId="77777777" w:rsidR="00484F75" w:rsidRPr="004C0006" w:rsidRDefault="00484F75" w:rsidP="00C403A8">
            <w:pPr>
              <w:pStyle w:val="headertabella0"/>
              <w:rPr>
                <w:color w:val="002060"/>
              </w:rPr>
            </w:pPr>
            <w:r w:rsidRPr="004C0006">
              <w:rPr>
                <w:color w:val="002060"/>
              </w:rPr>
              <w:t>Indirizzo Impianto</w:t>
            </w:r>
          </w:p>
        </w:tc>
      </w:tr>
      <w:tr w:rsidR="00484F75" w:rsidRPr="004C0006" w14:paraId="16E40CAE" w14:textId="77777777" w:rsidTr="00C403A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8FAE70" w14:textId="77777777" w:rsidR="00484F75" w:rsidRPr="004C0006" w:rsidRDefault="00484F75" w:rsidP="00C403A8">
            <w:pPr>
              <w:pStyle w:val="rowtabella0"/>
              <w:rPr>
                <w:color w:val="002060"/>
              </w:rPr>
            </w:pPr>
            <w:r w:rsidRPr="004C0006">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23F6A7" w14:textId="77777777" w:rsidR="00484F75" w:rsidRPr="004C0006" w:rsidRDefault="00484F75" w:rsidP="00C403A8">
            <w:pPr>
              <w:pStyle w:val="rowtabella0"/>
              <w:rPr>
                <w:color w:val="002060"/>
              </w:rPr>
            </w:pPr>
            <w:r w:rsidRPr="004C0006">
              <w:rPr>
                <w:color w:val="002060"/>
              </w:rPr>
              <w:t>MONTELUPONE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BA10CD" w14:textId="77777777" w:rsidR="00484F75" w:rsidRPr="004C0006" w:rsidRDefault="00484F75" w:rsidP="00C403A8">
            <w:pPr>
              <w:pStyle w:val="rowtabella0"/>
              <w:jc w:val="center"/>
              <w:rPr>
                <w:color w:val="002060"/>
              </w:rPr>
            </w:pPr>
            <w:r w:rsidRPr="004C000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2361CA" w14:textId="77777777" w:rsidR="00484F75" w:rsidRPr="004C0006" w:rsidRDefault="00484F75" w:rsidP="00C403A8">
            <w:pPr>
              <w:pStyle w:val="rowtabella0"/>
              <w:rPr>
                <w:color w:val="002060"/>
              </w:rPr>
            </w:pPr>
            <w:r w:rsidRPr="004C0006">
              <w:rPr>
                <w:color w:val="002060"/>
              </w:rPr>
              <w:t>30/09/2023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6B60A4" w14:textId="77777777" w:rsidR="00484F75" w:rsidRPr="004C0006" w:rsidRDefault="00484F75" w:rsidP="00C403A8">
            <w:pPr>
              <w:pStyle w:val="rowtabella0"/>
              <w:rPr>
                <w:color w:val="002060"/>
              </w:rPr>
            </w:pPr>
            <w:r w:rsidRPr="004C0006">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6760C0" w14:textId="77777777" w:rsidR="00484F75" w:rsidRPr="004C0006" w:rsidRDefault="00484F75" w:rsidP="00C403A8">
            <w:pPr>
              <w:pStyle w:val="rowtabella0"/>
              <w:rPr>
                <w:color w:val="002060"/>
              </w:rPr>
            </w:pPr>
            <w:r w:rsidRPr="004C0006">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F7722E" w14:textId="77777777" w:rsidR="00484F75" w:rsidRPr="004C0006" w:rsidRDefault="00484F75" w:rsidP="00C403A8">
            <w:pPr>
              <w:pStyle w:val="rowtabella0"/>
              <w:rPr>
                <w:color w:val="002060"/>
              </w:rPr>
            </w:pPr>
            <w:r w:rsidRPr="004C0006">
              <w:rPr>
                <w:color w:val="002060"/>
              </w:rPr>
              <w:t>VIA ROSSINI</w:t>
            </w:r>
          </w:p>
        </w:tc>
      </w:tr>
      <w:tr w:rsidR="00484F75" w:rsidRPr="004C0006" w14:paraId="1AC6504F"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C72B01" w14:textId="77777777" w:rsidR="00484F75" w:rsidRPr="004C0006" w:rsidRDefault="00484F75" w:rsidP="00C403A8">
            <w:pPr>
              <w:pStyle w:val="rowtabella0"/>
              <w:rPr>
                <w:color w:val="002060"/>
              </w:rPr>
            </w:pPr>
            <w:r w:rsidRPr="004C0006">
              <w:rPr>
                <w:color w:val="002060"/>
              </w:rPr>
              <w:t>ALMA JUVENTUS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C99D42" w14:textId="77777777" w:rsidR="00484F75" w:rsidRPr="004C0006" w:rsidRDefault="00484F75" w:rsidP="00C403A8">
            <w:pPr>
              <w:pStyle w:val="rowtabella0"/>
              <w:rPr>
                <w:color w:val="002060"/>
              </w:rPr>
            </w:pPr>
            <w:r w:rsidRPr="004C0006">
              <w:rPr>
                <w:color w:val="002060"/>
              </w:rPr>
              <w:t>CARISSIMI 2016</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A2A2ED"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512F8C" w14:textId="77777777" w:rsidR="00484F75" w:rsidRPr="004C0006" w:rsidRDefault="00484F75" w:rsidP="00C403A8">
            <w:pPr>
              <w:pStyle w:val="rowtabella0"/>
              <w:rPr>
                <w:color w:val="002060"/>
              </w:rPr>
            </w:pPr>
            <w:r w:rsidRPr="004C0006">
              <w:rPr>
                <w:color w:val="002060"/>
              </w:rPr>
              <w:t>30/09/2023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99D258" w14:textId="77777777" w:rsidR="00484F75" w:rsidRPr="004C0006" w:rsidRDefault="00484F75" w:rsidP="00C403A8">
            <w:pPr>
              <w:pStyle w:val="rowtabella0"/>
              <w:rPr>
                <w:color w:val="002060"/>
              </w:rPr>
            </w:pPr>
            <w:r w:rsidRPr="004C0006">
              <w:rPr>
                <w:color w:val="002060"/>
              </w:rPr>
              <w:t>5446 ALMA ARENA CALCIO A CINQUE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27548E" w14:textId="77777777" w:rsidR="00484F75" w:rsidRPr="004C0006" w:rsidRDefault="00484F75" w:rsidP="00C403A8">
            <w:pPr>
              <w:pStyle w:val="rowtabella0"/>
              <w:rPr>
                <w:color w:val="002060"/>
              </w:rPr>
            </w:pPr>
            <w:r w:rsidRPr="004C0006">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E3BC93" w14:textId="77777777" w:rsidR="00484F75" w:rsidRPr="004C0006" w:rsidRDefault="00484F75" w:rsidP="00C403A8">
            <w:pPr>
              <w:pStyle w:val="rowtabella0"/>
              <w:rPr>
                <w:color w:val="002060"/>
              </w:rPr>
            </w:pPr>
            <w:r w:rsidRPr="004C0006">
              <w:rPr>
                <w:color w:val="002060"/>
              </w:rPr>
              <w:t>VIA ROMA 201</w:t>
            </w:r>
          </w:p>
        </w:tc>
      </w:tr>
      <w:tr w:rsidR="00484F75" w:rsidRPr="004C0006" w14:paraId="7A91B89D"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03B8BF" w14:textId="77777777" w:rsidR="00484F75" w:rsidRPr="004C0006" w:rsidRDefault="00484F75" w:rsidP="00C403A8">
            <w:pPr>
              <w:pStyle w:val="rowtabella0"/>
              <w:rPr>
                <w:color w:val="002060"/>
              </w:rPr>
            </w:pPr>
            <w:r w:rsidRPr="004C0006">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D34D41" w14:textId="77777777" w:rsidR="00484F75" w:rsidRPr="004C0006" w:rsidRDefault="00484F75" w:rsidP="00C403A8">
            <w:pPr>
              <w:pStyle w:val="rowtabella0"/>
              <w:rPr>
                <w:color w:val="002060"/>
              </w:rPr>
            </w:pPr>
            <w:r w:rsidRPr="004C0006">
              <w:rPr>
                <w:color w:val="002060"/>
              </w:rPr>
              <w:t>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479698"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693935" w14:textId="77777777" w:rsidR="00484F75" w:rsidRPr="004C0006" w:rsidRDefault="00484F75" w:rsidP="00C403A8">
            <w:pPr>
              <w:pStyle w:val="rowtabella0"/>
              <w:rPr>
                <w:color w:val="002060"/>
              </w:rPr>
            </w:pPr>
            <w:r w:rsidRPr="004C0006">
              <w:rPr>
                <w:color w:val="002060"/>
              </w:rPr>
              <w:t>30/09/2023 19:00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FC486FD" w14:textId="77777777" w:rsidR="00484F75" w:rsidRPr="004C0006" w:rsidRDefault="00484F75" w:rsidP="00C403A8">
            <w:pPr>
              <w:pStyle w:val="rowtabella0"/>
              <w:rPr>
                <w:color w:val="002060"/>
              </w:rPr>
            </w:pPr>
            <w:r w:rsidRPr="004C0006">
              <w:rPr>
                <w:color w:val="002060"/>
              </w:rPr>
              <w:t>5299 CENTRO SP. POL. "R.GATTARI"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7B5E92" w14:textId="77777777" w:rsidR="00484F75" w:rsidRPr="004C0006" w:rsidRDefault="00484F75" w:rsidP="00C403A8">
            <w:pPr>
              <w:pStyle w:val="rowtabella0"/>
              <w:rPr>
                <w:color w:val="002060"/>
              </w:rPr>
            </w:pPr>
            <w:r w:rsidRPr="004C0006">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E7C587" w14:textId="77777777" w:rsidR="00484F75" w:rsidRPr="004C0006" w:rsidRDefault="00484F75" w:rsidP="00C403A8">
            <w:pPr>
              <w:pStyle w:val="rowtabella0"/>
              <w:rPr>
                <w:color w:val="002060"/>
              </w:rPr>
            </w:pPr>
            <w:r w:rsidRPr="004C0006">
              <w:rPr>
                <w:color w:val="002060"/>
              </w:rPr>
              <w:t>VIA TAGLIAMENTO</w:t>
            </w:r>
          </w:p>
        </w:tc>
      </w:tr>
      <w:tr w:rsidR="00484F75" w:rsidRPr="004C0006" w14:paraId="36B952FD"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644C0E" w14:textId="77777777" w:rsidR="00484F75" w:rsidRPr="004C0006" w:rsidRDefault="00484F75" w:rsidP="00C403A8">
            <w:pPr>
              <w:pStyle w:val="rowtabella0"/>
              <w:rPr>
                <w:color w:val="002060"/>
              </w:rPr>
            </w:pPr>
            <w:r w:rsidRPr="004C0006">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C69A03" w14:textId="77777777" w:rsidR="00484F75" w:rsidRPr="004C0006" w:rsidRDefault="00484F75" w:rsidP="00C403A8">
            <w:pPr>
              <w:pStyle w:val="rowtabella0"/>
              <w:rPr>
                <w:color w:val="002060"/>
              </w:rPr>
            </w:pPr>
            <w:r w:rsidRPr="004C0006">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0F58A1"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C7F5ED" w14:textId="77777777" w:rsidR="00484F75" w:rsidRPr="004C0006" w:rsidRDefault="00484F75" w:rsidP="00C403A8">
            <w:pPr>
              <w:pStyle w:val="rowtabella0"/>
              <w:rPr>
                <w:color w:val="002060"/>
              </w:rPr>
            </w:pPr>
            <w:r w:rsidRPr="004C0006">
              <w:rPr>
                <w:color w:val="002060"/>
              </w:rPr>
              <w:t>30/09/2023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324BFB" w14:textId="77777777" w:rsidR="00484F75" w:rsidRPr="004C0006" w:rsidRDefault="00484F75" w:rsidP="00C403A8">
            <w:pPr>
              <w:pStyle w:val="rowtabella0"/>
              <w:rPr>
                <w:color w:val="002060"/>
              </w:rPr>
            </w:pPr>
            <w:r w:rsidRPr="004C0006">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99AF95" w14:textId="77777777" w:rsidR="00484F75" w:rsidRPr="004C0006" w:rsidRDefault="00484F75" w:rsidP="00C403A8">
            <w:pPr>
              <w:pStyle w:val="rowtabella0"/>
              <w:rPr>
                <w:color w:val="002060"/>
              </w:rPr>
            </w:pPr>
            <w:r w:rsidRPr="004C0006">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F1A0FA" w14:textId="77777777" w:rsidR="00484F75" w:rsidRPr="004C0006" w:rsidRDefault="00484F75" w:rsidP="00C403A8">
            <w:pPr>
              <w:pStyle w:val="rowtabella0"/>
              <w:rPr>
                <w:color w:val="002060"/>
              </w:rPr>
            </w:pPr>
            <w:r w:rsidRPr="004C0006">
              <w:rPr>
                <w:color w:val="002060"/>
              </w:rPr>
              <w:t>VIA DELLA REPUBBLICA</w:t>
            </w:r>
          </w:p>
        </w:tc>
      </w:tr>
      <w:tr w:rsidR="00484F75" w:rsidRPr="004C0006" w14:paraId="02609324"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B18847" w14:textId="77777777" w:rsidR="00484F75" w:rsidRPr="004C0006" w:rsidRDefault="00484F75" w:rsidP="00C403A8">
            <w:pPr>
              <w:pStyle w:val="rowtabella0"/>
              <w:rPr>
                <w:color w:val="002060"/>
              </w:rPr>
            </w:pPr>
            <w:r w:rsidRPr="004C0006">
              <w:rPr>
                <w:color w:val="002060"/>
              </w:rPr>
              <w:lastRenderedPageBreak/>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C5F9DC" w14:textId="77777777" w:rsidR="00484F75" w:rsidRPr="004C0006" w:rsidRDefault="00484F75" w:rsidP="00C403A8">
            <w:pPr>
              <w:pStyle w:val="rowtabella0"/>
              <w:rPr>
                <w:color w:val="002060"/>
              </w:rPr>
            </w:pPr>
            <w:r w:rsidRPr="004C0006">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0F66AD"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E3017E" w14:textId="77777777" w:rsidR="00484F75" w:rsidRPr="004C0006" w:rsidRDefault="00484F75" w:rsidP="00C403A8">
            <w:pPr>
              <w:pStyle w:val="rowtabella0"/>
              <w:rPr>
                <w:color w:val="002060"/>
              </w:rPr>
            </w:pPr>
            <w:r w:rsidRPr="004C0006">
              <w:rPr>
                <w:color w:val="002060"/>
              </w:rPr>
              <w:t>30/09/2023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BD2859" w14:textId="77777777" w:rsidR="00484F75" w:rsidRPr="004C0006" w:rsidRDefault="00484F75" w:rsidP="00C403A8">
            <w:pPr>
              <w:pStyle w:val="rowtabella0"/>
              <w:rPr>
                <w:color w:val="002060"/>
              </w:rPr>
            </w:pPr>
            <w:r w:rsidRPr="004C0006">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C1B59F" w14:textId="77777777" w:rsidR="00484F75" w:rsidRPr="004C0006" w:rsidRDefault="00484F75" w:rsidP="00C403A8">
            <w:pPr>
              <w:pStyle w:val="rowtabella0"/>
              <w:rPr>
                <w:color w:val="002060"/>
              </w:rPr>
            </w:pPr>
            <w:r w:rsidRPr="004C0006">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61860D" w14:textId="77777777" w:rsidR="00484F75" w:rsidRPr="004C0006" w:rsidRDefault="00484F75" w:rsidP="00C403A8">
            <w:pPr>
              <w:pStyle w:val="rowtabella0"/>
              <w:rPr>
                <w:color w:val="002060"/>
              </w:rPr>
            </w:pPr>
            <w:r w:rsidRPr="004C0006">
              <w:rPr>
                <w:color w:val="002060"/>
              </w:rPr>
              <w:t>VIA DELLO STADIO</w:t>
            </w:r>
          </w:p>
        </w:tc>
      </w:tr>
      <w:tr w:rsidR="00484F75" w:rsidRPr="004C0006" w14:paraId="4D07AE1A"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F98D91" w14:textId="77777777" w:rsidR="00484F75" w:rsidRPr="004C0006" w:rsidRDefault="00484F75" w:rsidP="00C403A8">
            <w:pPr>
              <w:pStyle w:val="rowtabella0"/>
              <w:rPr>
                <w:color w:val="002060"/>
              </w:rPr>
            </w:pPr>
            <w:r w:rsidRPr="004C0006">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B8C413" w14:textId="77777777" w:rsidR="00484F75" w:rsidRPr="004C0006" w:rsidRDefault="00484F75" w:rsidP="00C403A8">
            <w:pPr>
              <w:pStyle w:val="rowtabella0"/>
              <w:rPr>
                <w:color w:val="002060"/>
              </w:rPr>
            </w:pPr>
            <w:r w:rsidRPr="004C0006">
              <w:rPr>
                <w:color w:val="002060"/>
              </w:rPr>
              <w:t>FERMANA FUTSAL 2022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46F9EC"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EEB7A9" w14:textId="77777777" w:rsidR="00484F75" w:rsidRPr="004C0006" w:rsidRDefault="00484F75" w:rsidP="00C403A8">
            <w:pPr>
              <w:pStyle w:val="rowtabella0"/>
              <w:rPr>
                <w:color w:val="002060"/>
              </w:rPr>
            </w:pPr>
            <w:r w:rsidRPr="004C0006">
              <w:rPr>
                <w:color w:val="002060"/>
              </w:rPr>
              <w:t>30/09/2023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08C1EF" w14:textId="77777777" w:rsidR="00484F75" w:rsidRPr="004C0006" w:rsidRDefault="00484F75" w:rsidP="00C403A8">
            <w:pPr>
              <w:pStyle w:val="rowtabella0"/>
              <w:rPr>
                <w:color w:val="002060"/>
              </w:rPr>
            </w:pPr>
            <w:r w:rsidRPr="004C0006">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04CB42" w14:textId="77777777" w:rsidR="00484F75" w:rsidRPr="004C0006" w:rsidRDefault="00484F75" w:rsidP="00C403A8">
            <w:pPr>
              <w:pStyle w:val="rowtabella0"/>
              <w:rPr>
                <w:color w:val="002060"/>
              </w:rPr>
            </w:pPr>
            <w:r w:rsidRPr="004C0006">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F69039" w14:textId="77777777" w:rsidR="00484F75" w:rsidRPr="004C0006" w:rsidRDefault="00484F75" w:rsidP="00C403A8">
            <w:pPr>
              <w:pStyle w:val="rowtabella0"/>
              <w:rPr>
                <w:color w:val="002060"/>
              </w:rPr>
            </w:pPr>
            <w:r w:rsidRPr="004C0006">
              <w:rPr>
                <w:color w:val="002060"/>
              </w:rPr>
              <w:t>VIA MONTEPELAGO</w:t>
            </w:r>
          </w:p>
        </w:tc>
      </w:tr>
      <w:tr w:rsidR="00484F75" w:rsidRPr="004C0006" w14:paraId="69B03E01" w14:textId="77777777" w:rsidTr="00C403A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AEFBA7" w14:textId="77777777" w:rsidR="00484F75" w:rsidRPr="004C0006" w:rsidRDefault="00484F75" w:rsidP="00C403A8">
            <w:pPr>
              <w:pStyle w:val="rowtabella0"/>
              <w:rPr>
                <w:color w:val="002060"/>
              </w:rPr>
            </w:pPr>
            <w:r w:rsidRPr="004C0006">
              <w:rPr>
                <w:color w:val="002060"/>
              </w:rPr>
              <w:t>ACLI MANTOVANI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F91832" w14:textId="77777777" w:rsidR="00484F75" w:rsidRPr="004C0006" w:rsidRDefault="00484F75" w:rsidP="00C403A8">
            <w:pPr>
              <w:pStyle w:val="rowtabella0"/>
              <w:rPr>
                <w:color w:val="002060"/>
              </w:rPr>
            </w:pPr>
            <w:r w:rsidRPr="004C0006">
              <w:rPr>
                <w:color w:val="002060"/>
              </w:rPr>
              <w:t>OSIMO FIVE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2230E6"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BAAF42" w14:textId="77777777" w:rsidR="00484F75" w:rsidRPr="004C0006" w:rsidRDefault="00484F75" w:rsidP="00C403A8">
            <w:pPr>
              <w:pStyle w:val="rowtabella0"/>
              <w:rPr>
                <w:color w:val="002060"/>
              </w:rPr>
            </w:pPr>
            <w:r w:rsidRPr="004C0006">
              <w:rPr>
                <w:color w:val="002060"/>
              </w:rPr>
              <w:t>01/10/2023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E270A9" w14:textId="77777777" w:rsidR="00484F75" w:rsidRPr="004C0006" w:rsidRDefault="00484F75" w:rsidP="00C403A8">
            <w:pPr>
              <w:pStyle w:val="rowtabella0"/>
              <w:rPr>
                <w:color w:val="002060"/>
              </w:rPr>
            </w:pPr>
            <w:r w:rsidRPr="004C0006">
              <w:rPr>
                <w:color w:val="002060"/>
              </w:rPr>
              <w:t>5121 "PALAMASSIMO GALEAZZI"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08DCA2" w14:textId="77777777" w:rsidR="00484F75" w:rsidRPr="004C0006" w:rsidRDefault="00484F75" w:rsidP="00C403A8">
            <w:pPr>
              <w:pStyle w:val="rowtabella0"/>
              <w:rPr>
                <w:color w:val="002060"/>
              </w:rPr>
            </w:pPr>
            <w:r w:rsidRPr="004C0006">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051982" w14:textId="77777777" w:rsidR="00484F75" w:rsidRPr="004C0006" w:rsidRDefault="00484F75" w:rsidP="00C403A8">
            <w:pPr>
              <w:pStyle w:val="rowtabella0"/>
              <w:rPr>
                <w:color w:val="002060"/>
              </w:rPr>
            </w:pPr>
            <w:r w:rsidRPr="004C0006">
              <w:rPr>
                <w:color w:val="002060"/>
              </w:rPr>
              <w:t>VIA MADRE TERESA DI CALCUTTA</w:t>
            </w:r>
          </w:p>
        </w:tc>
      </w:tr>
    </w:tbl>
    <w:p w14:paraId="081E7B7C" w14:textId="77777777" w:rsidR="00484F75" w:rsidRPr="00165069" w:rsidRDefault="00484F75" w:rsidP="00870139">
      <w:pPr>
        <w:pStyle w:val="breakline"/>
        <w:rPr>
          <w:rFonts w:eastAsiaTheme="minorEastAsia"/>
          <w:color w:val="002060"/>
        </w:rPr>
      </w:pPr>
    </w:p>
    <w:p w14:paraId="0D9CE8E3" w14:textId="77777777" w:rsidR="00870139" w:rsidRPr="00165069" w:rsidRDefault="00870139" w:rsidP="00870139">
      <w:pPr>
        <w:pStyle w:val="breakline"/>
        <w:rPr>
          <w:color w:val="002060"/>
        </w:rPr>
      </w:pPr>
    </w:p>
    <w:p w14:paraId="579F0615" w14:textId="77777777" w:rsidR="00870139" w:rsidRPr="00165069" w:rsidRDefault="00870139" w:rsidP="00870139">
      <w:pPr>
        <w:pStyle w:val="titolocampionato0"/>
        <w:shd w:val="clear" w:color="auto" w:fill="CCCCCC"/>
        <w:spacing w:before="80" w:after="40"/>
        <w:rPr>
          <w:color w:val="002060"/>
        </w:rPr>
      </w:pPr>
      <w:r w:rsidRPr="00165069">
        <w:rPr>
          <w:color w:val="002060"/>
        </w:rPr>
        <w:t>UNDER 17 C5 REGIONALI MASCHILI</w:t>
      </w:r>
    </w:p>
    <w:p w14:paraId="0AB9479F" w14:textId="77777777" w:rsidR="00870139" w:rsidRPr="00DE2E11" w:rsidRDefault="00870139" w:rsidP="00870139">
      <w:pPr>
        <w:pStyle w:val="titoloprinc0"/>
        <w:rPr>
          <w:color w:val="002060"/>
        </w:rPr>
      </w:pPr>
      <w:r w:rsidRPr="00DE2E11">
        <w:rPr>
          <w:color w:val="002060"/>
        </w:rPr>
        <w:t>ANAGRAFICA/INDIRIZZARIO/VARIAZIONI CALENDARIO</w:t>
      </w:r>
    </w:p>
    <w:p w14:paraId="00FD5923" w14:textId="77777777" w:rsidR="00870139" w:rsidRPr="00DE2E11" w:rsidRDefault="00870139" w:rsidP="00870139">
      <w:pPr>
        <w:pStyle w:val="titoloprinc0"/>
        <w:jc w:val="both"/>
        <w:rPr>
          <w:b w:val="0"/>
          <w:bCs w:val="0"/>
          <w:color w:val="002060"/>
          <w:sz w:val="22"/>
          <w:szCs w:val="22"/>
        </w:rPr>
      </w:pPr>
    </w:p>
    <w:p w14:paraId="125133F0" w14:textId="77777777" w:rsidR="00870139" w:rsidRPr="00CF6719" w:rsidRDefault="00870139" w:rsidP="00870139">
      <w:pPr>
        <w:pStyle w:val="titoloprinc0"/>
        <w:jc w:val="both"/>
        <w:rPr>
          <w:color w:val="002060"/>
          <w:sz w:val="22"/>
          <w:szCs w:val="22"/>
        </w:rPr>
      </w:pPr>
      <w:r w:rsidRPr="00CF6719">
        <w:rPr>
          <w:color w:val="002060"/>
          <w:sz w:val="22"/>
          <w:szCs w:val="22"/>
        </w:rPr>
        <w:t>GIRONE “</w:t>
      </w:r>
      <w:r>
        <w:rPr>
          <w:color w:val="002060"/>
          <w:sz w:val="22"/>
          <w:szCs w:val="22"/>
        </w:rPr>
        <w:t>A</w:t>
      </w:r>
      <w:r w:rsidRPr="00CF6719">
        <w:rPr>
          <w:color w:val="002060"/>
          <w:sz w:val="22"/>
          <w:szCs w:val="22"/>
        </w:rPr>
        <w:t>”</w:t>
      </w:r>
    </w:p>
    <w:p w14:paraId="504235B6" w14:textId="77777777" w:rsidR="00870139" w:rsidRDefault="00870139" w:rsidP="00870139">
      <w:pPr>
        <w:pStyle w:val="titoloprinc0"/>
        <w:rPr>
          <w:b w:val="0"/>
          <w:bCs w:val="0"/>
          <w:color w:val="002060"/>
          <w:sz w:val="22"/>
          <w:szCs w:val="22"/>
        </w:rPr>
      </w:pPr>
    </w:p>
    <w:p w14:paraId="17135CF3" w14:textId="77777777" w:rsidR="00870139" w:rsidRDefault="00870139" w:rsidP="00870139">
      <w:pPr>
        <w:pStyle w:val="titoloprinc0"/>
        <w:jc w:val="both"/>
        <w:rPr>
          <w:b w:val="0"/>
          <w:bCs w:val="0"/>
          <w:color w:val="002060"/>
          <w:sz w:val="22"/>
          <w:szCs w:val="22"/>
        </w:rPr>
      </w:pPr>
      <w:r w:rsidRPr="00165069">
        <w:rPr>
          <w:b w:val="0"/>
          <w:bCs w:val="0"/>
          <w:color w:val="002060"/>
          <w:sz w:val="22"/>
          <w:szCs w:val="22"/>
        </w:rPr>
        <w:t xml:space="preserve">La Società </w:t>
      </w:r>
      <w:r>
        <w:rPr>
          <w:color w:val="002060"/>
          <w:sz w:val="22"/>
          <w:szCs w:val="22"/>
        </w:rPr>
        <w:t>ITALSERVICE C5</w:t>
      </w:r>
      <w:r w:rsidRPr="00165069">
        <w:rPr>
          <w:b w:val="0"/>
          <w:bCs w:val="0"/>
          <w:color w:val="002060"/>
          <w:sz w:val="22"/>
          <w:szCs w:val="22"/>
        </w:rPr>
        <w:t xml:space="preserve"> comunica</w:t>
      </w:r>
      <w:r>
        <w:rPr>
          <w:b w:val="0"/>
          <w:bCs w:val="0"/>
          <w:color w:val="002060"/>
          <w:sz w:val="22"/>
          <w:szCs w:val="22"/>
        </w:rPr>
        <w:t xml:space="preserve"> il proprio indirizzo e-mail di riferimento: </w:t>
      </w:r>
      <w:r w:rsidRPr="00995D25">
        <w:rPr>
          <w:color w:val="002060"/>
          <w:sz w:val="22"/>
          <w:szCs w:val="22"/>
        </w:rPr>
        <w:t>settoregiovanile.italservicec5@gmail.com</w:t>
      </w:r>
      <w:r w:rsidRPr="00165069">
        <w:rPr>
          <w:b w:val="0"/>
          <w:bCs w:val="0"/>
          <w:color w:val="002060"/>
          <w:sz w:val="22"/>
          <w:szCs w:val="22"/>
        </w:rPr>
        <w:t>.</w:t>
      </w:r>
    </w:p>
    <w:p w14:paraId="5CE19F8E" w14:textId="77777777" w:rsidR="00870139" w:rsidRDefault="00870139" w:rsidP="00870139">
      <w:pPr>
        <w:pStyle w:val="titoloprinc0"/>
        <w:rPr>
          <w:color w:val="002060"/>
        </w:rPr>
      </w:pPr>
    </w:p>
    <w:p w14:paraId="56B2FD26" w14:textId="77777777" w:rsidR="00870139" w:rsidRPr="00165069" w:rsidRDefault="00870139" w:rsidP="00870139">
      <w:pPr>
        <w:pStyle w:val="titoloprinc0"/>
        <w:rPr>
          <w:color w:val="002060"/>
        </w:rPr>
      </w:pPr>
      <w:r w:rsidRPr="00165069">
        <w:rPr>
          <w:color w:val="002060"/>
        </w:rPr>
        <w:t>VARIAZIONI AL PROGRAMMA GARE</w:t>
      </w:r>
    </w:p>
    <w:p w14:paraId="2BA69098" w14:textId="77777777" w:rsidR="00870139" w:rsidRPr="00165069" w:rsidRDefault="00870139" w:rsidP="00870139">
      <w:pPr>
        <w:pStyle w:val="breakline"/>
        <w:rPr>
          <w:color w:val="002060"/>
        </w:rPr>
      </w:pPr>
    </w:p>
    <w:p w14:paraId="3005DF60" w14:textId="77777777" w:rsidR="00870139" w:rsidRPr="00165069" w:rsidRDefault="00870139" w:rsidP="00870139">
      <w:pPr>
        <w:pStyle w:val="sottotitolocampionato10"/>
        <w:rPr>
          <w:color w:val="002060"/>
        </w:rPr>
      </w:pPr>
      <w:r w:rsidRPr="0016506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70139" w:rsidRPr="00165069" w14:paraId="128210D5" w14:textId="77777777" w:rsidTr="00C403A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573CA4" w14:textId="77777777" w:rsidR="00870139" w:rsidRPr="00165069" w:rsidRDefault="00870139" w:rsidP="00C403A8">
            <w:pPr>
              <w:pStyle w:val="headertabella0"/>
              <w:rPr>
                <w:color w:val="002060"/>
              </w:rPr>
            </w:pPr>
            <w:r w:rsidRPr="0016506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BE4674" w14:textId="77777777" w:rsidR="00870139" w:rsidRPr="00165069" w:rsidRDefault="00870139" w:rsidP="00C403A8">
            <w:pPr>
              <w:pStyle w:val="headertabella0"/>
              <w:rPr>
                <w:color w:val="002060"/>
              </w:rPr>
            </w:pPr>
            <w:r w:rsidRPr="00165069">
              <w:rPr>
                <w:color w:val="002060"/>
              </w:rPr>
              <w:t xml:space="preserve">N° </w:t>
            </w:r>
            <w:proofErr w:type="spellStart"/>
            <w:r w:rsidRPr="00165069">
              <w:rPr>
                <w:color w:val="002060"/>
              </w:rPr>
              <w:t>Gior</w:t>
            </w:r>
            <w:proofErr w:type="spellEnd"/>
            <w:r w:rsidRPr="00165069">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A1B91E" w14:textId="77777777" w:rsidR="00870139" w:rsidRPr="00165069" w:rsidRDefault="00870139" w:rsidP="00C403A8">
            <w:pPr>
              <w:pStyle w:val="headertabella0"/>
              <w:rPr>
                <w:color w:val="002060"/>
              </w:rPr>
            </w:pPr>
            <w:r w:rsidRPr="00165069">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4779BC" w14:textId="77777777" w:rsidR="00870139" w:rsidRPr="00165069" w:rsidRDefault="00870139" w:rsidP="00C403A8">
            <w:pPr>
              <w:pStyle w:val="headertabella0"/>
              <w:rPr>
                <w:color w:val="002060"/>
              </w:rPr>
            </w:pPr>
            <w:r w:rsidRPr="0016506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15DFDE" w14:textId="77777777" w:rsidR="00870139" w:rsidRPr="00165069" w:rsidRDefault="00870139" w:rsidP="00C403A8">
            <w:pPr>
              <w:pStyle w:val="headertabella0"/>
              <w:rPr>
                <w:color w:val="002060"/>
              </w:rPr>
            </w:pPr>
            <w:r w:rsidRPr="00165069">
              <w:rPr>
                <w:color w:val="002060"/>
              </w:rPr>
              <w:t xml:space="preserve">Data </w:t>
            </w:r>
            <w:proofErr w:type="spellStart"/>
            <w:r w:rsidRPr="00165069">
              <w:rPr>
                <w:color w:val="002060"/>
              </w:rPr>
              <w:t>Orig</w:t>
            </w:r>
            <w:proofErr w:type="spellEnd"/>
            <w:r w:rsidRPr="0016506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39EE75" w14:textId="77777777" w:rsidR="00870139" w:rsidRPr="00165069" w:rsidRDefault="00870139" w:rsidP="00C403A8">
            <w:pPr>
              <w:pStyle w:val="headertabella0"/>
              <w:rPr>
                <w:color w:val="002060"/>
              </w:rPr>
            </w:pPr>
            <w:r w:rsidRPr="0016506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7E0227" w14:textId="77777777" w:rsidR="00870139" w:rsidRPr="00165069" w:rsidRDefault="00870139" w:rsidP="00C403A8">
            <w:pPr>
              <w:pStyle w:val="headertabella0"/>
              <w:rPr>
                <w:color w:val="002060"/>
              </w:rPr>
            </w:pPr>
            <w:r w:rsidRPr="00165069">
              <w:rPr>
                <w:color w:val="002060"/>
              </w:rPr>
              <w:t xml:space="preserve">Ora </w:t>
            </w:r>
            <w:proofErr w:type="spellStart"/>
            <w:r w:rsidRPr="00165069">
              <w:rPr>
                <w:color w:val="002060"/>
              </w:rPr>
              <w:t>Orig</w:t>
            </w:r>
            <w:proofErr w:type="spellEnd"/>
            <w:r w:rsidRPr="00165069">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25718E" w14:textId="77777777" w:rsidR="00870139" w:rsidRPr="00165069" w:rsidRDefault="00870139" w:rsidP="00C403A8">
            <w:pPr>
              <w:pStyle w:val="headertabella0"/>
              <w:rPr>
                <w:color w:val="002060"/>
              </w:rPr>
            </w:pPr>
            <w:r w:rsidRPr="00165069">
              <w:rPr>
                <w:color w:val="002060"/>
              </w:rPr>
              <w:t>Impianto</w:t>
            </w:r>
          </w:p>
        </w:tc>
      </w:tr>
      <w:tr w:rsidR="00870139" w:rsidRPr="00165069" w14:paraId="448A381D" w14:textId="77777777" w:rsidTr="00C403A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C705B" w14:textId="77777777" w:rsidR="00870139" w:rsidRPr="00D66B9F" w:rsidRDefault="00870139" w:rsidP="00C403A8">
            <w:pPr>
              <w:pStyle w:val="rowtabella0"/>
              <w:rPr>
                <w:color w:val="002060"/>
                <w:highlight w:val="yellow"/>
              </w:rPr>
            </w:pPr>
            <w:r w:rsidRPr="00D66B9F">
              <w:rPr>
                <w:color w:val="002060"/>
                <w:highlight w:val="yellow"/>
              </w:rPr>
              <w:t>07/10/2023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F16A6" w14:textId="77777777" w:rsidR="00870139" w:rsidRPr="00D66B9F" w:rsidRDefault="00870139" w:rsidP="00C403A8">
            <w:pPr>
              <w:pStyle w:val="rowtabella0"/>
              <w:jc w:val="center"/>
              <w:rPr>
                <w:color w:val="002060"/>
                <w:highlight w:val="yellow"/>
              </w:rPr>
            </w:pPr>
            <w:r w:rsidRPr="00D66B9F">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48BA3" w14:textId="77777777" w:rsidR="00870139" w:rsidRPr="00D66B9F" w:rsidRDefault="00870139" w:rsidP="00C403A8">
            <w:pPr>
              <w:pStyle w:val="rowtabella0"/>
              <w:rPr>
                <w:color w:val="002060"/>
                <w:highlight w:val="yellow"/>
              </w:rPr>
            </w:pPr>
            <w:r w:rsidRPr="00D66B9F">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DC1EF" w14:textId="77777777" w:rsidR="00870139" w:rsidRPr="00D66B9F" w:rsidRDefault="00870139" w:rsidP="00C403A8">
            <w:pPr>
              <w:pStyle w:val="rowtabella0"/>
              <w:rPr>
                <w:color w:val="002060"/>
                <w:highlight w:val="yellow"/>
              </w:rPr>
            </w:pPr>
            <w:r w:rsidRPr="00D66B9F">
              <w:rPr>
                <w:color w:val="002060"/>
                <w:highlight w:val="yellow"/>
              </w:rPr>
              <w:t>BULDOG T.N.T. LUCREZIA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45BFDF" w14:textId="77777777" w:rsidR="00870139" w:rsidRPr="00165069" w:rsidRDefault="00870139" w:rsidP="00C403A8">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EA3E1" w14:textId="77777777" w:rsidR="00870139" w:rsidRPr="00165069" w:rsidRDefault="00870139" w:rsidP="00C403A8">
            <w:pPr>
              <w:pStyle w:val="rowtabella0"/>
              <w:jc w:val="center"/>
              <w:rPr>
                <w:color w:val="002060"/>
              </w:rPr>
            </w:pPr>
            <w:r w:rsidRPr="00D66B9F">
              <w:rPr>
                <w:color w:val="002060"/>
                <w:highlight w:val="yellow"/>
              </w:rPr>
              <w:t>1</w:t>
            </w:r>
            <w:r>
              <w:rPr>
                <w:color w:val="002060"/>
                <w:highlight w:val="yellow"/>
              </w:rPr>
              <w:t>8</w:t>
            </w:r>
            <w:r w:rsidRPr="00D66B9F">
              <w:rPr>
                <w:color w:val="002060"/>
                <w:highlight w:val="yellow"/>
              </w:rPr>
              <w:t>:00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1CEB8" w14:textId="77777777" w:rsidR="00870139" w:rsidRPr="00D66B9F" w:rsidRDefault="00870139" w:rsidP="00C403A8">
            <w:pPr>
              <w:jc w:val="center"/>
              <w:rPr>
                <w:rFonts w:ascii="Arial" w:hAnsi="Arial" w:cs="Arial"/>
                <w:color w:val="002060"/>
                <w:sz w:val="12"/>
                <w:szCs w:val="12"/>
              </w:rPr>
            </w:pPr>
            <w:r w:rsidRPr="00D66B9F">
              <w:rPr>
                <w:rFonts w:ascii="Arial" w:hAnsi="Arial" w:cs="Arial"/>
                <w:color w:val="002060"/>
                <w:sz w:val="12"/>
                <w:szCs w:val="12"/>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45CD6" w14:textId="77777777" w:rsidR="00870139" w:rsidRPr="00165069" w:rsidRDefault="00870139" w:rsidP="00C403A8">
            <w:pPr>
              <w:rPr>
                <w:color w:val="002060"/>
              </w:rPr>
            </w:pPr>
          </w:p>
        </w:tc>
      </w:tr>
    </w:tbl>
    <w:p w14:paraId="0597771F" w14:textId="77777777" w:rsidR="00870139" w:rsidRPr="00165069" w:rsidRDefault="00870139" w:rsidP="00870139">
      <w:pPr>
        <w:pStyle w:val="breakline"/>
        <w:rPr>
          <w:rFonts w:eastAsiaTheme="minorEastAsia"/>
          <w:color w:val="002060"/>
        </w:rPr>
      </w:pPr>
    </w:p>
    <w:p w14:paraId="1EC197C9" w14:textId="77777777" w:rsidR="00870139" w:rsidRPr="00165069" w:rsidRDefault="00870139" w:rsidP="00870139">
      <w:pPr>
        <w:pStyle w:val="breakline"/>
        <w:rPr>
          <w:color w:val="002060"/>
        </w:rPr>
      </w:pPr>
    </w:p>
    <w:p w14:paraId="03E8C45A" w14:textId="77777777" w:rsidR="00870139" w:rsidRPr="00165069" w:rsidRDefault="00870139" w:rsidP="00870139">
      <w:pPr>
        <w:pStyle w:val="sottotitolocampionato10"/>
        <w:rPr>
          <w:color w:val="002060"/>
        </w:rPr>
      </w:pPr>
      <w:r w:rsidRPr="00165069">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70139" w:rsidRPr="00165069" w14:paraId="19B85399" w14:textId="77777777" w:rsidTr="00C403A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C16B5E" w14:textId="77777777" w:rsidR="00870139" w:rsidRPr="00165069" w:rsidRDefault="00870139" w:rsidP="00C403A8">
            <w:pPr>
              <w:pStyle w:val="headertabella0"/>
              <w:rPr>
                <w:color w:val="002060"/>
              </w:rPr>
            </w:pPr>
            <w:r w:rsidRPr="0016506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40B13D" w14:textId="77777777" w:rsidR="00870139" w:rsidRPr="00165069" w:rsidRDefault="00870139" w:rsidP="00C403A8">
            <w:pPr>
              <w:pStyle w:val="headertabella0"/>
              <w:rPr>
                <w:color w:val="002060"/>
              </w:rPr>
            </w:pPr>
            <w:r w:rsidRPr="00165069">
              <w:rPr>
                <w:color w:val="002060"/>
              </w:rPr>
              <w:t xml:space="preserve">N° </w:t>
            </w:r>
            <w:proofErr w:type="spellStart"/>
            <w:r w:rsidRPr="00165069">
              <w:rPr>
                <w:color w:val="002060"/>
              </w:rPr>
              <w:t>Gior</w:t>
            </w:r>
            <w:proofErr w:type="spellEnd"/>
            <w:r w:rsidRPr="00165069">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C64ED" w14:textId="77777777" w:rsidR="00870139" w:rsidRPr="00165069" w:rsidRDefault="00870139" w:rsidP="00C403A8">
            <w:pPr>
              <w:pStyle w:val="headertabella0"/>
              <w:rPr>
                <w:color w:val="002060"/>
              </w:rPr>
            </w:pPr>
            <w:r w:rsidRPr="00165069">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8A400" w14:textId="77777777" w:rsidR="00870139" w:rsidRPr="00165069" w:rsidRDefault="00870139" w:rsidP="00C403A8">
            <w:pPr>
              <w:pStyle w:val="headertabella0"/>
              <w:rPr>
                <w:color w:val="002060"/>
              </w:rPr>
            </w:pPr>
            <w:r w:rsidRPr="0016506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586DEA" w14:textId="77777777" w:rsidR="00870139" w:rsidRPr="00165069" w:rsidRDefault="00870139" w:rsidP="00C403A8">
            <w:pPr>
              <w:pStyle w:val="headertabella0"/>
              <w:rPr>
                <w:color w:val="002060"/>
              </w:rPr>
            </w:pPr>
            <w:r w:rsidRPr="00165069">
              <w:rPr>
                <w:color w:val="002060"/>
              </w:rPr>
              <w:t xml:space="preserve">Data </w:t>
            </w:r>
            <w:proofErr w:type="spellStart"/>
            <w:r w:rsidRPr="00165069">
              <w:rPr>
                <w:color w:val="002060"/>
              </w:rPr>
              <w:t>Orig</w:t>
            </w:r>
            <w:proofErr w:type="spellEnd"/>
            <w:r w:rsidRPr="0016506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7D82A7" w14:textId="77777777" w:rsidR="00870139" w:rsidRPr="00165069" w:rsidRDefault="00870139" w:rsidP="00C403A8">
            <w:pPr>
              <w:pStyle w:val="headertabella0"/>
              <w:rPr>
                <w:color w:val="002060"/>
              </w:rPr>
            </w:pPr>
            <w:r w:rsidRPr="0016506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09EF94" w14:textId="77777777" w:rsidR="00870139" w:rsidRPr="00165069" w:rsidRDefault="00870139" w:rsidP="00C403A8">
            <w:pPr>
              <w:pStyle w:val="headertabella0"/>
              <w:rPr>
                <w:color w:val="002060"/>
              </w:rPr>
            </w:pPr>
            <w:r w:rsidRPr="00165069">
              <w:rPr>
                <w:color w:val="002060"/>
              </w:rPr>
              <w:t xml:space="preserve">Ora </w:t>
            </w:r>
            <w:proofErr w:type="spellStart"/>
            <w:r w:rsidRPr="00165069">
              <w:rPr>
                <w:color w:val="002060"/>
              </w:rPr>
              <w:t>Orig</w:t>
            </w:r>
            <w:proofErr w:type="spellEnd"/>
            <w:r w:rsidRPr="00165069">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38A900" w14:textId="77777777" w:rsidR="00870139" w:rsidRPr="00165069" w:rsidRDefault="00870139" w:rsidP="00C403A8">
            <w:pPr>
              <w:pStyle w:val="headertabella0"/>
              <w:rPr>
                <w:color w:val="002060"/>
              </w:rPr>
            </w:pPr>
            <w:r w:rsidRPr="00165069">
              <w:rPr>
                <w:color w:val="002060"/>
              </w:rPr>
              <w:t>Impianto</w:t>
            </w:r>
          </w:p>
        </w:tc>
      </w:tr>
      <w:tr w:rsidR="00870139" w:rsidRPr="00165069" w14:paraId="12FE6B32" w14:textId="77777777" w:rsidTr="00C403A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BD77E" w14:textId="77777777" w:rsidR="00870139" w:rsidRPr="00C50DD3" w:rsidRDefault="00870139" w:rsidP="00C403A8">
            <w:pPr>
              <w:pStyle w:val="rowtabella0"/>
              <w:rPr>
                <w:color w:val="002060"/>
                <w:highlight w:val="yellow"/>
              </w:rPr>
            </w:pPr>
            <w:r w:rsidRPr="00C50DD3">
              <w:rPr>
                <w:color w:val="002060"/>
                <w:highlight w:val="yellow"/>
              </w:rPr>
              <w:t>30/09/2023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6DE7A" w14:textId="77777777" w:rsidR="00870139" w:rsidRPr="00C50DD3" w:rsidRDefault="00870139" w:rsidP="00C403A8">
            <w:pPr>
              <w:pStyle w:val="rowtabella0"/>
              <w:jc w:val="center"/>
              <w:rPr>
                <w:color w:val="002060"/>
                <w:highlight w:val="yellow"/>
              </w:rPr>
            </w:pPr>
            <w:r w:rsidRPr="00C50DD3">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1E922" w14:textId="77777777" w:rsidR="00870139" w:rsidRPr="00C50DD3" w:rsidRDefault="00870139" w:rsidP="00C403A8">
            <w:pPr>
              <w:pStyle w:val="rowtabella0"/>
              <w:rPr>
                <w:color w:val="002060"/>
                <w:highlight w:val="yellow"/>
              </w:rPr>
            </w:pPr>
            <w:r w:rsidRPr="00C50DD3">
              <w:rPr>
                <w:color w:val="002060"/>
                <w:highlight w:val="yellow"/>
              </w:rPr>
              <w:t xml:space="preserve">FIGHT BULLS </w:t>
            </w:r>
            <w:proofErr w:type="spellStart"/>
            <w:r w:rsidRPr="00C50DD3">
              <w:rPr>
                <w:color w:val="002060"/>
                <w:highlight w:val="yellow"/>
              </w:rPr>
              <w:t>CORRIDONIsq.B</w:t>
            </w:r>
            <w:proofErr w:type="spellEnd"/>
            <w:r w:rsidRPr="00C50DD3">
              <w:rPr>
                <w:color w:val="002060"/>
                <w:highlight w:val="yellow"/>
              </w:rPr>
              <w:t xml:space="preserve"> *FCL*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965BD" w14:textId="77777777" w:rsidR="00870139" w:rsidRPr="00C50DD3" w:rsidRDefault="00870139" w:rsidP="00C403A8">
            <w:pPr>
              <w:pStyle w:val="rowtabella0"/>
              <w:rPr>
                <w:color w:val="002060"/>
                <w:highlight w:val="yellow"/>
              </w:rPr>
            </w:pPr>
            <w:r w:rsidRPr="00C50DD3">
              <w:rPr>
                <w:color w:val="002060"/>
                <w:highlight w:val="yellow"/>
              </w:rPr>
              <w:t>FIGHT BULLS CORRIDONIA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0D9D5" w14:textId="77777777" w:rsidR="00870139" w:rsidRPr="00165069" w:rsidRDefault="00870139" w:rsidP="00C403A8">
            <w:pPr>
              <w:pStyle w:val="rowtabella0"/>
              <w:rPr>
                <w:color w:val="002060"/>
              </w:rPr>
            </w:pPr>
            <w:r>
              <w:rPr>
                <w:color w:val="002060"/>
              </w:rPr>
              <w:t>01</w:t>
            </w:r>
            <w:r w:rsidRPr="00165069">
              <w:rPr>
                <w:color w:val="002060"/>
              </w:rPr>
              <w:t>/</w:t>
            </w:r>
            <w:r>
              <w:rPr>
                <w:color w:val="002060"/>
              </w:rPr>
              <w:t>10</w:t>
            </w:r>
            <w:r w:rsidRPr="00165069">
              <w:rPr>
                <w:color w:val="002060"/>
              </w:rPr>
              <w:t>/2023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16F83" w14:textId="77777777" w:rsidR="00870139" w:rsidRPr="00165069" w:rsidRDefault="00870139" w:rsidP="00C403A8">
            <w:pPr>
              <w:pStyle w:val="rowtabella0"/>
              <w:jc w:val="center"/>
              <w:rPr>
                <w:color w:val="002060"/>
              </w:rPr>
            </w:pPr>
            <w:r w:rsidRPr="00C50DD3">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FB1BB" w14:textId="77777777" w:rsidR="00870139" w:rsidRPr="00165069" w:rsidRDefault="00870139" w:rsidP="00C403A8">
            <w:pPr>
              <w:pStyle w:val="rowtabella0"/>
              <w:jc w:val="center"/>
              <w:rPr>
                <w:color w:val="002060"/>
              </w:rPr>
            </w:pPr>
            <w:r w:rsidRPr="00165069">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23529" w14:textId="77777777" w:rsidR="00870139" w:rsidRPr="00165069" w:rsidRDefault="00870139" w:rsidP="00C403A8">
            <w:pPr>
              <w:rPr>
                <w:color w:val="002060"/>
              </w:rPr>
            </w:pPr>
          </w:p>
        </w:tc>
      </w:tr>
      <w:tr w:rsidR="00870139" w:rsidRPr="00165069" w14:paraId="26873D03" w14:textId="77777777" w:rsidTr="00C403A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31609" w14:textId="77777777" w:rsidR="00870139" w:rsidRPr="00C50DD3" w:rsidRDefault="00870139" w:rsidP="00C403A8">
            <w:pPr>
              <w:pStyle w:val="rowtabella0"/>
              <w:rPr>
                <w:color w:val="002060"/>
                <w:highlight w:val="yellow"/>
              </w:rPr>
            </w:pPr>
            <w:r w:rsidRPr="00C50DD3">
              <w:rPr>
                <w:color w:val="002060"/>
                <w:highlight w:val="yellow"/>
              </w:rPr>
              <w:t>08/10/2023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12BF1" w14:textId="77777777" w:rsidR="00870139" w:rsidRPr="00C50DD3" w:rsidRDefault="00870139" w:rsidP="00C403A8">
            <w:pPr>
              <w:pStyle w:val="rowtabella0"/>
              <w:jc w:val="center"/>
              <w:rPr>
                <w:color w:val="002060"/>
                <w:highlight w:val="yellow"/>
              </w:rPr>
            </w:pPr>
            <w:r w:rsidRPr="00C50DD3">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F79C5" w14:textId="77777777" w:rsidR="00870139" w:rsidRPr="00C50DD3" w:rsidRDefault="00870139" w:rsidP="00C403A8">
            <w:pPr>
              <w:pStyle w:val="rowtabella0"/>
              <w:rPr>
                <w:color w:val="002060"/>
                <w:highlight w:val="yellow"/>
              </w:rPr>
            </w:pPr>
            <w:r w:rsidRPr="00C50DD3">
              <w:rPr>
                <w:color w:val="002060"/>
                <w:highlight w:val="yellow"/>
              </w:rPr>
              <w:t>FIGHT BULLS CORRIDONIA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F3D66" w14:textId="77777777" w:rsidR="00870139" w:rsidRPr="00C50DD3" w:rsidRDefault="00870139" w:rsidP="00C403A8">
            <w:pPr>
              <w:pStyle w:val="rowtabella0"/>
              <w:rPr>
                <w:color w:val="002060"/>
                <w:highlight w:val="yellow"/>
              </w:rPr>
            </w:pPr>
            <w:r w:rsidRPr="00C50DD3">
              <w:rPr>
                <w:color w:val="002060"/>
                <w:highlight w:val="yellow"/>
              </w:rPr>
              <w:t>ACLI AUDAX MONTECOSARO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37328" w14:textId="77777777" w:rsidR="00870139" w:rsidRPr="00165069" w:rsidRDefault="00870139" w:rsidP="00C403A8">
            <w:pPr>
              <w:pStyle w:val="rowtabella0"/>
              <w:rPr>
                <w:color w:val="002060"/>
              </w:rPr>
            </w:pPr>
            <w:r w:rsidRPr="00165069">
              <w:rPr>
                <w:color w:val="002060"/>
              </w:rPr>
              <w:t>0</w:t>
            </w:r>
            <w:r>
              <w:rPr>
                <w:color w:val="002060"/>
              </w:rPr>
              <w:t>7</w:t>
            </w:r>
            <w:r w:rsidRPr="00165069">
              <w:rPr>
                <w:color w:val="002060"/>
              </w:rPr>
              <w:t>/10/2023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59E19" w14:textId="77777777" w:rsidR="00870139" w:rsidRPr="00165069" w:rsidRDefault="00870139" w:rsidP="00C403A8">
            <w:pPr>
              <w:pStyle w:val="rowtabella0"/>
              <w:jc w:val="center"/>
              <w:rPr>
                <w:color w:val="002060"/>
              </w:rPr>
            </w:pPr>
            <w:r w:rsidRPr="00C50DD3">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EF361" w14:textId="77777777" w:rsidR="00870139" w:rsidRPr="00165069" w:rsidRDefault="00870139" w:rsidP="00C403A8">
            <w:pPr>
              <w:pStyle w:val="rowtabella0"/>
              <w:jc w:val="center"/>
              <w:rPr>
                <w:color w:val="002060"/>
              </w:rPr>
            </w:pPr>
            <w:r w:rsidRPr="00165069">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BC952" w14:textId="77777777" w:rsidR="00870139" w:rsidRPr="00165069" w:rsidRDefault="00870139" w:rsidP="00C403A8">
            <w:pPr>
              <w:rPr>
                <w:color w:val="002060"/>
              </w:rPr>
            </w:pPr>
          </w:p>
        </w:tc>
      </w:tr>
    </w:tbl>
    <w:p w14:paraId="2D3C56FC" w14:textId="77777777" w:rsidR="00870139" w:rsidRPr="00165069" w:rsidRDefault="00870139" w:rsidP="00870139">
      <w:pPr>
        <w:pStyle w:val="breakline"/>
        <w:rPr>
          <w:rFonts w:eastAsiaTheme="minorEastAsia"/>
          <w:color w:val="002060"/>
        </w:rPr>
      </w:pPr>
    </w:p>
    <w:p w14:paraId="7EE1D28A" w14:textId="77777777" w:rsidR="00870139" w:rsidRPr="00165069" w:rsidRDefault="00870139" w:rsidP="00870139">
      <w:pPr>
        <w:pStyle w:val="breakline"/>
        <w:rPr>
          <w:color w:val="002060"/>
        </w:rPr>
      </w:pPr>
    </w:p>
    <w:p w14:paraId="385705E6" w14:textId="77777777" w:rsidR="00870139" w:rsidRPr="00165069" w:rsidRDefault="00870139" w:rsidP="00870139">
      <w:pPr>
        <w:pStyle w:val="titoloprinc0"/>
        <w:rPr>
          <w:color w:val="002060"/>
        </w:rPr>
      </w:pPr>
      <w:r>
        <w:rPr>
          <w:color w:val="002060"/>
        </w:rPr>
        <w:t>PROGRAMMA GARE</w:t>
      </w:r>
    </w:p>
    <w:p w14:paraId="7D8A1581" w14:textId="77777777" w:rsidR="00870139" w:rsidRDefault="00870139" w:rsidP="00870139">
      <w:pPr>
        <w:pStyle w:val="breakline"/>
        <w:rPr>
          <w:color w:val="002060"/>
        </w:rPr>
      </w:pPr>
    </w:p>
    <w:p w14:paraId="0474DB27" w14:textId="77777777" w:rsidR="00484F75" w:rsidRPr="004C0006" w:rsidRDefault="00484F75" w:rsidP="00484F75">
      <w:pPr>
        <w:pStyle w:val="sottotitolocampionato10"/>
        <w:rPr>
          <w:color w:val="002060"/>
        </w:rPr>
      </w:pPr>
      <w:r w:rsidRPr="004C0006">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9"/>
        <w:gridCol w:w="2011"/>
        <w:gridCol w:w="385"/>
        <w:gridCol w:w="898"/>
        <w:gridCol w:w="1175"/>
        <w:gridCol w:w="1549"/>
        <w:gridCol w:w="1553"/>
      </w:tblGrid>
      <w:tr w:rsidR="00484F75" w:rsidRPr="004C0006" w14:paraId="2B24A61A"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08291C" w14:textId="77777777" w:rsidR="00484F75" w:rsidRPr="004C0006" w:rsidRDefault="00484F75" w:rsidP="00C403A8">
            <w:pPr>
              <w:pStyle w:val="headertabella0"/>
              <w:rPr>
                <w:color w:val="002060"/>
              </w:rPr>
            </w:pPr>
            <w:r w:rsidRPr="004C000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1DC4A7" w14:textId="77777777" w:rsidR="00484F75" w:rsidRPr="004C0006" w:rsidRDefault="00484F75" w:rsidP="00C403A8">
            <w:pPr>
              <w:pStyle w:val="headertabella0"/>
              <w:rPr>
                <w:color w:val="002060"/>
              </w:rPr>
            </w:pPr>
            <w:r w:rsidRPr="004C000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0E1E53" w14:textId="77777777" w:rsidR="00484F75" w:rsidRPr="004C0006" w:rsidRDefault="00484F75" w:rsidP="00C403A8">
            <w:pPr>
              <w:pStyle w:val="headertabella0"/>
              <w:rPr>
                <w:color w:val="002060"/>
              </w:rPr>
            </w:pPr>
            <w:r w:rsidRPr="004C000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AE1FF5" w14:textId="77777777" w:rsidR="00484F75" w:rsidRPr="004C0006" w:rsidRDefault="00484F75" w:rsidP="00C403A8">
            <w:pPr>
              <w:pStyle w:val="headertabella0"/>
              <w:rPr>
                <w:color w:val="002060"/>
              </w:rPr>
            </w:pPr>
            <w:r w:rsidRPr="004C000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0CD09F" w14:textId="77777777" w:rsidR="00484F75" w:rsidRPr="004C0006" w:rsidRDefault="00484F75" w:rsidP="00C403A8">
            <w:pPr>
              <w:pStyle w:val="headertabella0"/>
              <w:rPr>
                <w:color w:val="002060"/>
              </w:rPr>
            </w:pPr>
            <w:r w:rsidRPr="004C000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AC3CB4" w14:textId="77777777" w:rsidR="00484F75" w:rsidRPr="004C0006" w:rsidRDefault="00484F75" w:rsidP="00C403A8">
            <w:pPr>
              <w:pStyle w:val="headertabella0"/>
              <w:rPr>
                <w:color w:val="002060"/>
              </w:rPr>
            </w:pPr>
            <w:proofErr w:type="spellStart"/>
            <w:r w:rsidRPr="004C0006">
              <w:rPr>
                <w:color w:val="002060"/>
              </w:rPr>
              <w:t>Localita'</w:t>
            </w:r>
            <w:proofErr w:type="spellEnd"/>
            <w:r w:rsidRPr="004C000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A1902C" w14:textId="77777777" w:rsidR="00484F75" w:rsidRPr="004C0006" w:rsidRDefault="00484F75" w:rsidP="00C403A8">
            <w:pPr>
              <w:pStyle w:val="headertabella0"/>
              <w:rPr>
                <w:color w:val="002060"/>
              </w:rPr>
            </w:pPr>
            <w:r w:rsidRPr="004C0006">
              <w:rPr>
                <w:color w:val="002060"/>
              </w:rPr>
              <w:t>Indirizzo Impianto</w:t>
            </w:r>
          </w:p>
        </w:tc>
      </w:tr>
      <w:tr w:rsidR="00484F75" w:rsidRPr="004C0006" w14:paraId="4CCC70CC" w14:textId="77777777" w:rsidTr="00C403A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04FD2D" w14:textId="77777777" w:rsidR="00484F75" w:rsidRPr="004C0006" w:rsidRDefault="00484F75" w:rsidP="00C403A8">
            <w:pPr>
              <w:pStyle w:val="rowtabella0"/>
              <w:rPr>
                <w:color w:val="002060"/>
              </w:rPr>
            </w:pPr>
            <w:r w:rsidRPr="004C0006">
              <w:rPr>
                <w:color w:val="002060"/>
              </w:rPr>
              <w:t xml:space="preserve">AMICI DEL </w:t>
            </w:r>
            <w:proofErr w:type="spellStart"/>
            <w:r w:rsidRPr="004C0006">
              <w:rPr>
                <w:color w:val="002060"/>
              </w:rPr>
              <w:t>CENTROSOCIOsq.B</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7176FF" w14:textId="77777777" w:rsidR="00484F75" w:rsidRPr="004C0006" w:rsidRDefault="00484F75" w:rsidP="00C403A8">
            <w:pPr>
              <w:pStyle w:val="rowtabella0"/>
              <w:rPr>
                <w:color w:val="002060"/>
              </w:rPr>
            </w:pPr>
            <w:r w:rsidRPr="004C0006">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EEF1B3" w14:textId="77777777" w:rsidR="00484F75" w:rsidRPr="004C0006" w:rsidRDefault="00484F75" w:rsidP="00C403A8">
            <w:pPr>
              <w:pStyle w:val="rowtabella0"/>
              <w:jc w:val="center"/>
              <w:rPr>
                <w:color w:val="002060"/>
              </w:rPr>
            </w:pPr>
            <w:r w:rsidRPr="004C000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BB2A6E" w14:textId="77777777" w:rsidR="00484F75" w:rsidRPr="004C0006" w:rsidRDefault="00484F75" w:rsidP="00C403A8">
            <w:pPr>
              <w:pStyle w:val="rowtabella0"/>
              <w:rPr>
                <w:color w:val="002060"/>
              </w:rPr>
            </w:pPr>
            <w:r w:rsidRPr="004C0006">
              <w:rPr>
                <w:color w:val="002060"/>
              </w:rPr>
              <w:t>30/09/2023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57A5F5" w14:textId="77777777" w:rsidR="00484F75" w:rsidRPr="004C0006" w:rsidRDefault="00484F75" w:rsidP="00C403A8">
            <w:pPr>
              <w:pStyle w:val="rowtabella0"/>
              <w:rPr>
                <w:color w:val="002060"/>
              </w:rPr>
            </w:pPr>
            <w:r w:rsidRPr="004C0006">
              <w:rPr>
                <w:color w:val="002060"/>
              </w:rPr>
              <w:t>5447 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86ACB4" w14:textId="77777777" w:rsidR="00484F75" w:rsidRPr="004C0006" w:rsidRDefault="00484F75" w:rsidP="00C403A8">
            <w:pPr>
              <w:pStyle w:val="rowtabella0"/>
              <w:rPr>
                <w:color w:val="002060"/>
              </w:rPr>
            </w:pPr>
            <w:r w:rsidRPr="004C0006">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9C433D" w14:textId="77777777" w:rsidR="00484F75" w:rsidRPr="004C0006" w:rsidRDefault="00484F75" w:rsidP="00C403A8">
            <w:pPr>
              <w:pStyle w:val="rowtabella0"/>
              <w:rPr>
                <w:color w:val="002060"/>
              </w:rPr>
            </w:pPr>
            <w:r w:rsidRPr="004C0006">
              <w:rPr>
                <w:color w:val="002060"/>
              </w:rPr>
              <w:t>VIA RISORGIMENTO 16</w:t>
            </w:r>
          </w:p>
        </w:tc>
      </w:tr>
      <w:tr w:rsidR="00484F75" w:rsidRPr="004C0006" w14:paraId="14049A45"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1022D7" w14:textId="77777777" w:rsidR="00484F75" w:rsidRPr="004C0006" w:rsidRDefault="00484F75" w:rsidP="00C403A8">
            <w:pPr>
              <w:pStyle w:val="rowtabella0"/>
              <w:rPr>
                <w:color w:val="002060"/>
              </w:rPr>
            </w:pPr>
            <w:r w:rsidRPr="004C0006">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157F0D" w14:textId="77777777" w:rsidR="00484F75" w:rsidRPr="004C0006" w:rsidRDefault="00484F75" w:rsidP="00C403A8">
            <w:pPr>
              <w:pStyle w:val="rowtabella0"/>
              <w:rPr>
                <w:color w:val="002060"/>
              </w:rPr>
            </w:pPr>
            <w:r w:rsidRPr="004C0006">
              <w:rPr>
                <w:color w:val="002060"/>
              </w:rPr>
              <w:t>SPECIAL ONE SPORTING CLUB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B7F39C"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097200" w14:textId="77777777" w:rsidR="00484F75" w:rsidRPr="004C0006" w:rsidRDefault="00484F75" w:rsidP="00C403A8">
            <w:pPr>
              <w:pStyle w:val="rowtabella0"/>
              <w:rPr>
                <w:color w:val="002060"/>
              </w:rPr>
            </w:pPr>
            <w:r w:rsidRPr="004C0006">
              <w:rPr>
                <w:color w:val="002060"/>
              </w:rPr>
              <w:t>30/09/2023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674B08" w14:textId="77777777" w:rsidR="00484F75" w:rsidRPr="004C0006" w:rsidRDefault="00484F75" w:rsidP="00C403A8">
            <w:pPr>
              <w:pStyle w:val="rowtabella0"/>
              <w:rPr>
                <w:color w:val="002060"/>
              </w:rPr>
            </w:pPr>
            <w:r w:rsidRPr="004C0006">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B6545D" w14:textId="77777777" w:rsidR="00484F75" w:rsidRPr="004C0006" w:rsidRDefault="00484F75" w:rsidP="00C403A8">
            <w:pPr>
              <w:pStyle w:val="rowtabella0"/>
              <w:rPr>
                <w:color w:val="002060"/>
              </w:rPr>
            </w:pPr>
            <w:r w:rsidRPr="004C0006">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CF412F" w14:textId="77777777" w:rsidR="00484F75" w:rsidRPr="004C0006" w:rsidRDefault="00484F75" w:rsidP="00C403A8">
            <w:pPr>
              <w:pStyle w:val="rowtabella0"/>
              <w:rPr>
                <w:color w:val="002060"/>
              </w:rPr>
            </w:pPr>
            <w:r w:rsidRPr="004C0006">
              <w:rPr>
                <w:color w:val="002060"/>
              </w:rPr>
              <w:t>VIA NAZARIO SAURO</w:t>
            </w:r>
          </w:p>
        </w:tc>
      </w:tr>
      <w:tr w:rsidR="00484F75" w:rsidRPr="004C0006" w14:paraId="40C7A4E3"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9EF5A7" w14:textId="77777777" w:rsidR="00484F75" w:rsidRPr="004C0006" w:rsidRDefault="00484F75" w:rsidP="00C403A8">
            <w:pPr>
              <w:pStyle w:val="rowtabella0"/>
              <w:rPr>
                <w:color w:val="002060"/>
              </w:rPr>
            </w:pPr>
            <w:r w:rsidRPr="004C0006">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42BE10" w14:textId="77777777" w:rsidR="00484F75" w:rsidRPr="004C0006" w:rsidRDefault="00484F75" w:rsidP="00C403A8">
            <w:pPr>
              <w:pStyle w:val="rowtabella0"/>
              <w:rPr>
                <w:color w:val="002060"/>
              </w:rPr>
            </w:pPr>
            <w:r w:rsidRPr="004C0006">
              <w:rPr>
                <w:color w:val="002060"/>
              </w:rPr>
              <w:t>AUDAX 1970 S.ANGELO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826711"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B8EFA9" w14:textId="77777777" w:rsidR="00484F75" w:rsidRPr="004C0006" w:rsidRDefault="00484F75" w:rsidP="00C403A8">
            <w:pPr>
              <w:pStyle w:val="rowtabella0"/>
              <w:rPr>
                <w:color w:val="002060"/>
              </w:rPr>
            </w:pPr>
            <w:r w:rsidRPr="004C0006">
              <w:rPr>
                <w:color w:val="002060"/>
              </w:rPr>
              <w:t>30/09/2023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CF033B" w14:textId="77777777" w:rsidR="00484F75" w:rsidRPr="004C0006" w:rsidRDefault="00484F75" w:rsidP="00C403A8">
            <w:pPr>
              <w:pStyle w:val="rowtabella0"/>
              <w:rPr>
                <w:color w:val="002060"/>
              </w:rPr>
            </w:pPr>
            <w:r w:rsidRPr="004C0006">
              <w:rPr>
                <w:color w:val="002060"/>
              </w:rPr>
              <w:t>5111 CAMPO DI C5 ENTRO SCUOLA EL.RE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BBCA4D" w14:textId="77777777" w:rsidR="00484F75" w:rsidRPr="004C0006" w:rsidRDefault="00484F75" w:rsidP="00C403A8">
            <w:pPr>
              <w:pStyle w:val="rowtabella0"/>
              <w:rPr>
                <w:color w:val="002060"/>
              </w:rPr>
            </w:pPr>
            <w:r w:rsidRPr="004C0006">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4C939D" w14:textId="77777777" w:rsidR="00484F75" w:rsidRPr="004C0006" w:rsidRDefault="00484F75" w:rsidP="00C403A8">
            <w:pPr>
              <w:pStyle w:val="rowtabella0"/>
              <w:rPr>
                <w:color w:val="002060"/>
              </w:rPr>
            </w:pPr>
            <w:r w:rsidRPr="004C0006">
              <w:rPr>
                <w:color w:val="002060"/>
              </w:rPr>
              <w:t>VIA BORGO DI SOTTO</w:t>
            </w:r>
          </w:p>
        </w:tc>
      </w:tr>
      <w:tr w:rsidR="00484F75" w:rsidRPr="004C0006" w14:paraId="6B89A41B" w14:textId="77777777" w:rsidTr="00C403A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0D6172" w14:textId="77777777" w:rsidR="00484F75" w:rsidRPr="004C0006" w:rsidRDefault="00484F75" w:rsidP="00C403A8">
            <w:pPr>
              <w:pStyle w:val="rowtabella0"/>
              <w:rPr>
                <w:color w:val="002060"/>
              </w:rPr>
            </w:pPr>
            <w:r w:rsidRPr="004C0006">
              <w:rPr>
                <w:color w:val="002060"/>
              </w:rPr>
              <w:t>CARISSIMI 2016</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60291C" w14:textId="77777777" w:rsidR="00484F75" w:rsidRPr="004C0006" w:rsidRDefault="00484F75" w:rsidP="00C403A8">
            <w:pPr>
              <w:pStyle w:val="rowtabella0"/>
              <w:rPr>
                <w:color w:val="002060"/>
              </w:rPr>
            </w:pPr>
            <w:r w:rsidRPr="004C0006">
              <w:rPr>
                <w:color w:val="002060"/>
              </w:rPr>
              <w:t>AMICI DEL CENTROSOCIO SP.</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15D0B8"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F4E981" w14:textId="77777777" w:rsidR="00484F75" w:rsidRPr="004C0006" w:rsidRDefault="00484F75" w:rsidP="00C403A8">
            <w:pPr>
              <w:pStyle w:val="rowtabella0"/>
              <w:rPr>
                <w:color w:val="002060"/>
              </w:rPr>
            </w:pPr>
            <w:r w:rsidRPr="004C0006">
              <w:rPr>
                <w:color w:val="002060"/>
              </w:rPr>
              <w:t>30/09/2023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AEB85B" w14:textId="77777777" w:rsidR="00484F75" w:rsidRPr="004C0006" w:rsidRDefault="00484F75" w:rsidP="00C403A8">
            <w:pPr>
              <w:pStyle w:val="rowtabella0"/>
              <w:rPr>
                <w:color w:val="002060"/>
              </w:rPr>
            </w:pPr>
            <w:r w:rsidRPr="004C0006">
              <w:rPr>
                <w:color w:val="002060"/>
              </w:rPr>
              <w:t>5454 C.COPERTO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E34143" w14:textId="77777777" w:rsidR="00484F75" w:rsidRPr="004C0006" w:rsidRDefault="00484F75" w:rsidP="00C403A8">
            <w:pPr>
              <w:pStyle w:val="rowtabella0"/>
              <w:rPr>
                <w:color w:val="002060"/>
              </w:rPr>
            </w:pPr>
            <w:r w:rsidRPr="004C0006">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4BAF1C" w14:textId="77777777" w:rsidR="00484F75" w:rsidRPr="004C0006" w:rsidRDefault="00484F75" w:rsidP="00C403A8">
            <w:pPr>
              <w:pStyle w:val="rowtabella0"/>
              <w:rPr>
                <w:color w:val="002060"/>
              </w:rPr>
            </w:pPr>
            <w:r w:rsidRPr="004C0006">
              <w:rPr>
                <w:color w:val="002060"/>
              </w:rPr>
              <w:t>VIA VILLA TOMBARI</w:t>
            </w:r>
          </w:p>
        </w:tc>
      </w:tr>
    </w:tbl>
    <w:p w14:paraId="1A697EF8" w14:textId="77777777" w:rsidR="00484F75" w:rsidRPr="004C0006" w:rsidRDefault="00484F75" w:rsidP="00484F75">
      <w:pPr>
        <w:pStyle w:val="breakline"/>
        <w:rPr>
          <w:rFonts w:eastAsiaTheme="minorEastAsia"/>
          <w:color w:val="002060"/>
        </w:rPr>
      </w:pPr>
    </w:p>
    <w:p w14:paraId="5C38BDF1" w14:textId="77777777" w:rsidR="00484F75" w:rsidRPr="004C0006" w:rsidRDefault="00484F75" w:rsidP="00484F75">
      <w:pPr>
        <w:pStyle w:val="breakline"/>
        <w:rPr>
          <w:color w:val="002060"/>
        </w:rPr>
      </w:pPr>
    </w:p>
    <w:p w14:paraId="07DBBC31" w14:textId="77777777" w:rsidR="00484F75" w:rsidRPr="004C0006" w:rsidRDefault="00484F75" w:rsidP="00484F75">
      <w:pPr>
        <w:pStyle w:val="breakline"/>
        <w:rPr>
          <w:color w:val="002060"/>
        </w:rPr>
      </w:pPr>
    </w:p>
    <w:p w14:paraId="13CF5E06" w14:textId="77777777" w:rsidR="00484F75" w:rsidRPr="004C0006" w:rsidRDefault="00484F75" w:rsidP="00484F75">
      <w:pPr>
        <w:pStyle w:val="sottotitolocampionato10"/>
        <w:rPr>
          <w:color w:val="002060"/>
        </w:rPr>
      </w:pPr>
      <w:r w:rsidRPr="004C0006">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6"/>
        <w:gridCol w:w="385"/>
        <w:gridCol w:w="898"/>
        <w:gridCol w:w="1198"/>
        <w:gridCol w:w="1552"/>
        <w:gridCol w:w="1546"/>
      </w:tblGrid>
      <w:tr w:rsidR="00484F75" w:rsidRPr="004C0006" w14:paraId="566C59E1"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56C4D4" w14:textId="77777777" w:rsidR="00484F75" w:rsidRPr="004C0006" w:rsidRDefault="00484F75" w:rsidP="00C403A8">
            <w:pPr>
              <w:pStyle w:val="headertabella0"/>
              <w:rPr>
                <w:color w:val="002060"/>
              </w:rPr>
            </w:pPr>
            <w:r w:rsidRPr="004C000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C9B8C8" w14:textId="77777777" w:rsidR="00484F75" w:rsidRPr="004C0006" w:rsidRDefault="00484F75" w:rsidP="00C403A8">
            <w:pPr>
              <w:pStyle w:val="headertabella0"/>
              <w:rPr>
                <w:color w:val="002060"/>
              </w:rPr>
            </w:pPr>
            <w:r w:rsidRPr="004C000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C29A3D" w14:textId="77777777" w:rsidR="00484F75" w:rsidRPr="004C0006" w:rsidRDefault="00484F75" w:rsidP="00C403A8">
            <w:pPr>
              <w:pStyle w:val="headertabella0"/>
              <w:rPr>
                <w:color w:val="002060"/>
              </w:rPr>
            </w:pPr>
            <w:r w:rsidRPr="004C000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A3D7DF" w14:textId="77777777" w:rsidR="00484F75" w:rsidRPr="004C0006" w:rsidRDefault="00484F75" w:rsidP="00C403A8">
            <w:pPr>
              <w:pStyle w:val="headertabella0"/>
              <w:rPr>
                <w:color w:val="002060"/>
              </w:rPr>
            </w:pPr>
            <w:r w:rsidRPr="004C000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9D6B51" w14:textId="77777777" w:rsidR="00484F75" w:rsidRPr="004C0006" w:rsidRDefault="00484F75" w:rsidP="00C403A8">
            <w:pPr>
              <w:pStyle w:val="headertabella0"/>
              <w:rPr>
                <w:color w:val="002060"/>
              </w:rPr>
            </w:pPr>
            <w:r w:rsidRPr="004C000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2ACC15" w14:textId="77777777" w:rsidR="00484F75" w:rsidRPr="004C0006" w:rsidRDefault="00484F75" w:rsidP="00C403A8">
            <w:pPr>
              <w:pStyle w:val="headertabella0"/>
              <w:rPr>
                <w:color w:val="002060"/>
              </w:rPr>
            </w:pPr>
            <w:proofErr w:type="spellStart"/>
            <w:r w:rsidRPr="004C0006">
              <w:rPr>
                <w:color w:val="002060"/>
              </w:rPr>
              <w:t>Localita'</w:t>
            </w:r>
            <w:proofErr w:type="spellEnd"/>
            <w:r w:rsidRPr="004C000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E40A4F" w14:textId="77777777" w:rsidR="00484F75" w:rsidRPr="004C0006" w:rsidRDefault="00484F75" w:rsidP="00C403A8">
            <w:pPr>
              <w:pStyle w:val="headertabella0"/>
              <w:rPr>
                <w:color w:val="002060"/>
              </w:rPr>
            </w:pPr>
            <w:r w:rsidRPr="004C0006">
              <w:rPr>
                <w:color w:val="002060"/>
              </w:rPr>
              <w:t>Indirizzo Impianto</w:t>
            </w:r>
          </w:p>
        </w:tc>
      </w:tr>
      <w:tr w:rsidR="00484F75" w:rsidRPr="004C0006" w14:paraId="69591566" w14:textId="77777777" w:rsidTr="00C403A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C0FD22" w14:textId="77777777" w:rsidR="00484F75" w:rsidRPr="004C0006" w:rsidRDefault="00484F75" w:rsidP="00C403A8">
            <w:pPr>
              <w:pStyle w:val="rowtabella0"/>
              <w:rPr>
                <w:color w:val="002060"/>
              </w:rPr>
            </w:pPr>
            <w:r w:rsidRPr="004C0006">
              <w:rPr>
                <w:color w:val="002060"/>
              </w:rPr>
              <w:t>C.U.S.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BBC683" w14:textId="77777777" w:rsidR="00484F75" w:rsidRPr="004C0006" w:rsidRDefault="00484F75" w:rsidP="00C403A8">
            <w:pPr>
              <w:pStyle w:val="rowtabella0"/>
              <w:rPr>
                <w:color w:val="002060"/>
              </w:rPr>
            </w:pPr>
            <w:r w:rsidRPr="004C0006">
              <w:rPr>
                <w:color w:val="002060"/>
              </w:rPr>
              <w:t>VIRTUS FORTITUDO 1950 SSD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BB5C2A" w14:textId="77777777" w:rsidR="00484F75" w:rsidRPr="004C0006" w:rsidRDefault="00484F75" w:rsidP="00C403A8">
            <w:pPr>
              <w:pStyle w:val="rowtabella0"/>
              <w:jc w:val="center"/>
              <w:rPr>
                <w:color w:val="002060"/>
              </w:rPr>
            </w:pPr>
            <w:r w:rsidRPr="004C000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CBA986" w14:textId="77777777" w:rsidR="00484F75" w:rsidRPr="004C0006" w:rsidRDefault="00484F75" w:rsidP="00C403A8">
            <w:pPr>
              <w:pStyle w:val="rowtabella0"/>
              <w:rPr>
                <w:color w:val="002060"/>
              </w:rPr>
            </w:pPr>
            <w:r w:rsidRPr="004C0006">
              <w:rPr>
                <w:color w:val="002060"/>
              </w:rPr>
              <w:t>30/09/2023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335398" w14:textId="77777777" w:rsidR="00484F75" w:rsidRPr="004C0006" w:rsidRDefault="00484F75" w:rsidP="00C403A8">
            <w:pPr>
              <w:pStyle w:val="rowtabella0"/>
              <w:rPr>
                <w:color w:val="002060"/>
              </w:rPr>
            </w:pPr>
            <w:r w:rsidRPr="004C0006">
              <w:rPr>
                <w:color w:val="002060"/>
              </w:rPr>
              <w:t>5030 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1AC6DD" w14:textId="77777777" w:rsidR="00484F75" w:rsidRPr="004C0006" w:rsidRDefault="00484F75" w:rsidP="00C403A8">
            <w:pPr>
              <w:pStyle w:val="rowtabella0"/>
              <w:rPr>
                <w:color w:val="002060"/>
              </w:rPr>
            </w:pPr>
            <w:r w:rsidRPr="004C0006">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4BBB30" w14:textId="77777777" w:rsidR="00484F75" w:rsidRPr="004C0006" w:rsidRDefault="00484F75" w:rsidP="00C403A8">
            <w:pPr>
              <w:pStyle w:val="rowtabella0"/>
              <w:rPr>
                <w:color w:val="002060"/>
              </w:rPr>
            </w:pPr>
            <w:r w:rsidRPr="004C0006">
              <w:rPr>
                <w:color w:val="002060"/>
              </w:rPr>
              <w:t>VIA GROTTE DI POSATORA 19/A</w:t>
            </w:r>
          </w:p>
        </w:tc>
      </w:tr>
      <w:tr w:rsidR="00484F75" w:rsidRPr="004C0006" w14:paraId="1C47B2D1"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96D8BA" w14:textId="77777777" w:rsidR="00484F75" w:rsidRPr="004C0006" w:rsidRDefault="00484F75" w:rsidP="00C403A8">
            <w:pPr>
              <w:pStyle w:val="rowtabella0"/>
              <w:rPr>
                <w:color w:val="002060"/>
              </w:rPr>
            </w:pPr>
            <w:r w:rsidRPr="004C0006">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0515E9" w14:textId="77777777" w:rsidR="00484F75" w:rsidRPr="004C0006" w:rsidRDefault="00484F75" w:rsidP="00C403A8">
            <w:pPr>
              <w:pStyle w:val="rowtabella0"/>
              <w:rPr>
                <w:color w:val="002060"/>
              </w:rPr>
            </w:pPr>
            <w:r w:rsidRPr="004C0006">
              <w:rPr>
                <w:color w:val="002060"/>
              </w:rPr>
              <w:t>CSI GAUDIO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266A48"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C80F71" w14:textId="77777777" w:rsidR="00484F75" w:rsidRPr="004C0006" w:rsidRDefault="00484F75" w:rsidP="00C403A8">
            <w:pPr>
              <w:pStyle w:val="rowtabella0"/>
              <w:rPr>
                <w:color w:val="002060"/>
              </w:rPr>
            </w:pPr>
            <w:r w:rsidRPr="004C0006">
              <w:rPr>
                <w:color w:val="002060"/>
              </w:rPr>
              <w:t>30/09/2023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05403C" w14:textId="77777777" w:rsidR="00484F75" w:rsidRPr="004C0006" w:rsidRDefault="00484F75" w:rsidP="00C403A8">
            <w:pPr>
              <w:pStyle w:val="rowtabella0"/>
              <w:rPr>
                <w:color w:val="002060"/>
              </w:rPr>
            </w:pPr>
            <w:r w:rsidRPr="004C0006">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7E2400" w14:textId="77777777" w:rsidR="00484F75" w:rsidRPr="004C0006" w:rsidRDefault="00484F75" w:rsidP="00C403A8">
            <w:pPr>
              <w:pStyle w:val="rowtabella0"/>
              <w:rPr>
                <w:color w:val="002060"/>
              </w:rPr>
            </w:pPr>
            <w:r w:rsidRPr="004C0006">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37E48D" w14:textId="77777777" w:rsidR="00484F75" w:rsidRPr="004C0006" w:rsidRDefault="00484F75" w:rsidP="00C403A8">
            <w:pPr>
              <w:pStyle w:val="rowtabella0"/>
              <w:rPr>
                <w:color w:val="002060"/>
              </w:rPr>
            </w:pPr>
            <w:r w:rsidRPr="004C0006">
              <w:rPr>
                <w:color w:val="002060"/>
              </w:rPr>
              <w:t>VIA ALESSANDRO MANZONI</w:t>
            </w:r>
          </w:p>
        </w:tc>
      </w:tr>
      <w:tr w:rsidR="00484F75" w:rsidRPr="004C0006" w14:paraId="604ECAF2"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A3BB3E" w14:textId="77777777" w:rsidR="00484F75" w:rsidRPr="004C0006" w:rsidRDefault="00484F75" w:rsidP="00C403A8">
            <w:pPr>
              <w:pStyle w:val="rowtabella0"/>
              <w:rPr>
                <w:color w:val="002060"/>
              </w:rPr>
            </w:pPr>
            <w:r w:rsidRPr="004C0006">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52FFA7" w14:textId="77777777" w:rsidR="00484F75" w:rsidRPr="004C0006" w:rsidRDefault="00484F75" w:rsidP="00C403A8">
            <w:pPr>
              <w:pStyle w:val="rowtabella0"/>
              <w:rPr>
                <w:color w:val="002060"/>
              </w:rPr>
            </w:pPr>
            <w:r w:rsidRPr="004C0006">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26AA79"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66A0B9" w14:textId="77777777" w:rsidR="00484F75" w:rsidRPr="004C0006" w:rsidRDefault="00484F75" w:rsidP="00C403A8">
            <w:pPr>
              <w:pStyle w:val="rowtabella0"/>
              <w:rPr>
                <w:color w:val="002060"/>
              </w:rPr>
            </w:pPr>
            <w:r w:rsidRPr="004C0006">
              <w:rPr>
                <w:color w:val="002060"/>
              </w:rPr>
              <w:t>30/09/2023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630BEF5" w14:textId="77777777" w:rsidR="00484F75" w:rsidRPr="004C0006" w:rsidRDefault="00484F75" w:rsidP="00C403A8">
            <w:pPr>
              <w:pStyle w:val="rowtabella0"/>
              <w:rPr>
                <w:color w:val="002060"/>
              </w:rPr>
            </w:pPr>
            <w:r w:rsidRPr="004C0006">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1AB078" w14:textId="77777777" w:rsidR="00484F75" w:rsidRPr="004C0006" w:rsidRDefault="00484F75" w:rsidP="00C403A8">
            <w:pPr>
              <w:pStyle w:val="rowtabella0"/>
              <w:rPr>
                <w:color w:val="002060"/>
              </w:rPr>
            </w:pPr>
            <w:r w:rsidRPr="004C0006">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F0C1FC" w14:textId="77777777" w:rsidR="00484F75" w:rsidRPr="004C0006" w:rsidRDefault="00484F75" w:rsidP="00C403A8">
            <w:pPr>
              <w:pStyle w:val="rowtabella0"/>
              <w:rPr>
                <w:color w:val="002060"/>
              </w:rPr>
            </w:pPr>
            <w:r w:rsidRPr="004C0006">
              <w:rPr>
                <w:color w:val="002060"/>
              </w:rPr>
              <w:t>VIA B.BUOZZI</w:t>
            </w:r>
          </w:p>
        </w:tc>
      </w:tr>
      <w:tr w:rsidR="00484F75" w:rsidRPr="004C0006" w14:paraId="2CB54FE6" w14:textId="77777777" w:rsidTr="00C403A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CC7D0E" w14:textId="77777777" w:rsidR="00484F75" w:rsidRPr="004C0006" w:rsidRDefault="00484F75" w:rsidP="00C403A8">
            <w:pPr>
              <w:pStyle w:val="rowtabella0"/>
              <w:rPr>
                <w:color w:val="002060"/>
              </w:rPr>
            </w:pPr>
            <w:r w:rsidRPr="004C0006">
              <w:rPr>
                <w:color w:val="002060"/>
              </w:rPr>
              <w:t>JESI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E66571" w14:textId="77777777" w:rsidR="00484F75" w:rsidRPr="004C0006" w:rsidRDefault="00484F75" w:rsidP="00C403A8">
            <w:pPr>
              <w:pStyle w:val="rowtabella0"/>
              <w:rPr>
                <w:color w:val="002060"/>
              </w:rPr>
            </w:pPr>
            <w:r w:rsidRPr="004C0006">
              <w:rPr>
                <w:color w:val="002060"/>
              </w:rPr>
              <w:t>ACLI MANTOVANI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CE7458"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523B11" w14:textId="77777777" w:rsidR="00484F75" w:rsidRPr="004C0006" w:rsidRDefault="00484F75" w:rsidP="00C403A8">
            <w:pPr>
              <w:pStyle w:val="rowtabella0"/>
              <w:rPr>
                <w:color w:val="002060"/>
              </w:rPr>
            </w:pPr>
            <w:r w:rsidRPr="004C0006">
              <w:rPr>
                <w:color w:val="002060"/>
              </w:rPr>
              <w:t>01/10/2023 11:30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B0F8FB" w14:textId="77777777" w:rsidR="00484F75" w:rsidRPr="004C0006" w:rsidRDefault="00484F75" w:rsidP="00C403A8">
            <w:pPr>
              <w:pStyle w:val="rowtabella0"/>
              <w:rPr>
                <w:color w:val="002060"/>
              </w:rPr>
            </w:pPr>
            <w:r w:rsidRPr="004C0006">
              <w:rPr>
                <w:color w:val="002060"/>
              </w:rPr>
              <w:t>5008 PALESTRA RAFFAELA CARBONARI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4C8E21" w14:textId="77777777" w:rsidR="00484F75" w:rsidRPr="004C0006" w:rsidRDefault="00484F75" w:rsidP="00C403A8">
            <w:pPr>
              <w:pStyle w:val="rowtabella0"/>
              <w:rPr>
                <w:color w:val="002060"/>
              </w:rPr>
            </w:pPr>
            <w:r w:rsidRPr="004C0006">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F52C67" w14:textId="77777777" w:rsidR="00484F75" w:rsidRPr="004C0006" w:rsidRDefault="00484F75" w:rsidP="00C403A8">
            <w:pPr>
              <w:pStyle w:val="rowtabella0"/>
              <w:rPr>
                <w:color w:val="002060"/>
              </w:rPr>
            </w:pPr>
            <w:r w:rsidRPr="004C0006">
              <w:rPr>
                <w:color w:val="002060"/>
              </w:rPr>
              <w:t>VIA DEI TESSITORI</w:t>
            </w:r>
          </w:p>
        </w:tc>
      </w:tr>
    </w:tbl>
    <w:p w14:paraId="42C6F449" w14:textId="77777777" w:rsidR="00484F75" w:rsidRPr="004C0006" w:rsidRDefault="00484F75" w:rsidP="00484F75">
      <w:pPr>
        <w:pStyle w:val="breakline"/>
        <w:rPr>
          <w:rFonts w:eastAsiaTheme="minorEastAsia"/>
          <w:color w:val="002060"/>
        </w:rPr>
      </w:pPr>
    </w:p>
    <w:p w14:paraId="6596642B" w14:textId="77777777" w:rsidR="00484F75" w:rsidRPr="004C0006" w:rsidRDefault="00484F75" w:rsidP="00484F75">
      <w:pPr>
        <w:pStyle w:val="breakline"/>
        <w:rPr>
          <w:color w:val="002060"/>
        </w:rPr>
      </w:pPr>
    </w:p>
    <w:p w14:paraId="558DA2AE" w14:textId="77777777" w:rsidR="00484F75" w:rsidRPr="004C0006" w:rsidRDefault="00484F75" w:rsidP="00484F75">
      <w:pPr>
        <w:pStyle w:val="breakline"/>
        <w:rPr>
          <w:color w:val="002060"/>
        </w:rPr>
      </w:pPr>
    </w:p>
    <w:p w14:paraId="35A6DDFB" w14:textId="77777777" w:rsidR="00484F75" w:rsidRPr="004C0006" w:rsidRDefault="00484F75" w:rsidP="00484F75">
      <w:pPr>
        <w:pStyle w:val="sottotitolocampionato10"/>
        <w:rPr>
          <w:color w:val="002060"/>
        </w:rPr>
      </w:pPr>
      <w:r w:rsidRPr="004C0006">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02"/>
        <w:gridCol w:w="385"/>
        <w:gridCol w:w="898"/>
        <w:gridCol w:w="1198"/>
        <w:gridCol w:w="1560"/>
        <w:gridCol w:w="1543"/>
      </w:tblGrid>
      <w:tr w:rsidR="00484F75" w:rsidRPr="004C0006" w14:paraId="497099BC"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9EA7D2" w14:textId="77777777" w:rsidR="00484F75" w:rsidRPr="004C0006" w:rsidRDefault="00484F75" w:rsidP="00C403A8">
            <w:pPr>
              <w:pStyle w:val="headertabella0"/>
              <w:rPr>
                <w:color w:val="002060"/>
              </w:rPr>
            </w:pPr>
            <w:r w:rsidRPr="004C000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9901A0" w14:textId="77777777" w:rsidR="00484F75" w:rsidRPr="004C0006" w:rsidRDefault="00484F75" w:rsidP="00C403A8">
            <w:pPr>
              <w:pStyle w:val="headertabella0"/>
              <w:rPr>
                <w:color w:val="002060"/>
              </w:rPr>
            </w:pPr>
            <w:r w:rsidRPr="004C000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024E6" w14:textId="77777777" w:rsidR="00484F75" w:rsidRPr="004C0006" w:rsidRDefault="00484F75" w:rsidP="00C403A8">
            <w:pPr>
              <w:pStyle w:val="headertabella0"/>
              <w:rPr>
                <w:color w:val="002060"/>
              </w:rPr>
            </w:pPr>
            <w:r w:rsidRPr="004C000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F47A3A" w14:textId="77777777" w:rsidR="00484F75" w:rsidRPr="004C0006" w:rsidRDefault="00484F75" w:rsidP="00C403A8">
            <w:pPr>
              <w:pStyle w:val="headertabella0"/>
              <w:rPr>
                <w:color w:val="002060"/>
              </w:rPr>
            </w:pPr>
            <w:r w:rsidRPr="004C000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01C16A" w14:textId="77777777" w:rsidR="00484F75" w:rsidRPr="004C0006" w:rsidRDefault="00484F75" w:rsidP="00C403A8">
            <w:pPr>
              <w:pStyle w:val="headertabella0"/>
              <w:rPr>
                <w:color w:val="002060"/>
              </w:rPr>
            </w:pPr>
            <w:r w:rsidRPr="004C000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65B7C7" w14:textId="77777777" w:rsidR="00484F75" w:rsidRPr="004C0006" w:rsidRDefault="00484F75" w:rsidP="00C403A8">
            <w:pPr>
              <w:pStyle w:val="headertabella0"/>
              <w:rPr>
                <w:color w:val="002060"/>
              </w:rPr>
            </w:pPr>
            <w:proofErr w:type="spellStart"/>
            <w:r w:rsidRPr="004C0006">
              <w:rPr>
                <w:color w:val="002060"/>
              </w:rPr>
              <w:t>Localita'</w:t>
            </w:r>
            <w:proofErr w:type="spellEnd"/>
            <w:r w:rsidRPr="004C000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836F2" w14:textId="77777777" w:rsidR="00484F75" w:rsidRPr="004C0006" w:rsidRDefault="00484F75" w:rsidP="00C403A8">
            <w:pPr>
              <w:pStyle w:val="headertabella0"/>
              <w:rPr>
                <w:color w:val="002060"/>
              </w:rPr>
            </w:pPr>
            <w:r w:rsidRPr="004C0006">
              <w:rPr>
                <w:color w:val="002060"/>
              </w:rPr>
              <w:t>Indirizzo Impianto</w:t>
            </w:r>
          </w:p>
        </w:tc>
      </w:tr>
      <w:tr w:rsidR="00484F75" w:rsidRPr="004C0006" w14:paraId="699F99BE" w14:textId="77777777" w:rsidTr="00C403A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C6A77F" w14:textId="77777777" w:rsidR="00484F75" w:rsidRPr="004C0006" w:rsidRDefault="00484F75" w:rsidP="00C403A8">
            <w:pPr>
              <w:pStyle w:val="rowtabella0"/>
              <w:rPr>
                <w:color w:val="002060"/>
              </w:rPr>
            </w:pPr>
            <w:r w:rsidRPr="004C0006">
              <w:rPr>
                <w:color w:val="002060"/>
              </w:rPr>
              <w:t xml:space="preserve">FIGHT BULLS </w:t>
            </w:r>
            <w:proofErr w:type="spellStart"/>
            <w:r w:rsidRPr="004C0006">
              <w:rPr>
                <w:color w:val="002060"/>
              </w:rPr>
              <w:t>CORRIDONIsq.B</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14AA0D" w14:textId="77777777" w:rsidR="00484F75" w:rsidRPr="004C0006" w:rsidRDefault="00484F75" w:rsidP="00C403A8">
            <w:pPr>
              <w:pStyle w:val="rowtabella0"/>
              <w:rPr>
                <w:color w:val="002060"/>
              </w:rPr>
            </w:pPr>
            <w:r w:rsidRPr="004C0006">
              <w:rPr>
                <w:color w:val="002060"/>
              </w:rPr>
              <w:t>FIGHT BULLS CORRIDONIA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CC7263" w14:textId="77777777" w:rsidR="00484F75" w:rsidRPr="004C0006" w:rsidRDefault="00484F75" w:rsidP="00C403A8">
            <w:pPr>
              <w:pStyle w:val="rowtabella0"/>
              <w:jc w:val="center"/>
              <w:rPr>
                <w:color w:val="002060"/>
              </w:rPr>
            </w:pPr>
            <w:r w:rsidRPr="004C000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4D2C9E" w14:textId="77777777" w:rsidR="00484F75" w:rsidRPr="004C0006" w:rsidRDefault="00484F75" w:rsidP="00C403A8">
            <w:pPr>
              <w:pStyle w:val="rowtabella0"/>
              <w:rPr>
                <w:color w:val="002060"/>
              </w:rPr>
            </w:pPr>
            <w:r w:rsidRPr="004C0006">
              <w:rPr>
                <w:color w:val="002060"/>
              </w:rPr>
              <w:t>30/09/2023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B55C0D" w14:textId="77777777" w:rsidR="00484F75" w:rsidRPr="004C0006" w:rsidRDefault="00484F75" w:rsidP="00C403A8">
            <w:pPr>
              <w:pStyle w:val="rowtabella0"/>
              <w:rPr>
                <w:color w:val="002060"/>
              </w:rPr>
            </w:pPr>
            <w:r w:rsidRPr="004C0006">
              <w:rPr>
                <w:color w:val="002060"/>
              </w:rPr>
              <w:t>5295 TENSOSTRUTTURA VIA E.MATTEI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993079" w14:textId="77777777" w:rsidR="00484F75" w:rsidRPr="004C0006" w:rsidRDefault="00484F75" w:rsidP="00C403A8">
            <w:pPr>
              <w:pStyle w:val="rowtabella0"/>
              <w:rPr>
                <w:color w:val="002060"/>
              </w:rPr>
            </w:pPr>
            <w:r w:rsidRPr="004C0006">
              <w:rPr>
                <w:color w:val="002060"/>
              </w:rPr>
              <w:t>CORRIDONIA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E54BF4" w14:textId="77777777" w:rsidR="00484F75" w:rsidRPr="004C0006" w:rsidRDefault="00484F75" w:rsidP="00C403A8">
            <w:pPr>
              <w:pStyle w:val="rowtabella0"/>
              <w:rPr>
                <w:color w:val="002060"/>
              </w:rPr>
            </w:pPr>
            <w:r w:rsidRPr="004C0006">
              <w:rPr>
                <w:color w:val="002060"/>
              </w:rPr>
              <w:t>VIA E.MATTEI</w:t>
            </w:r>
          </w:p>
        </w:tc>
      </w:tr>
      <w:tr w:rsidR="00484F75" w:rsidRPr="004C0006" w14:paraId="6705811B"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DA0084" w14:textId="77777777" w:rsidR="00484F75" w:rsidRPr="004C0006" w:rsidRDefault="00484F75" w:rsidP="00C403A8">
            <w:pPr>
              <w:pStyle w:val="rowtabella0"/>
              <w:rPr>
                <w:color w:val="002060"/>
              </w:rPr>
            </w:pPr>
            <w:r w:rsidRPr="004C0006">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52906A" w14:textId="77777777" w:rsidR="00484F75" w:rsidRPr="004C0006" w:rsidRDefault="00484F75" w:rsidP="00C403A8">
            <w:pPr>
              <w:pStyle w:val="rowtabella0"/>
              <w:rPr>
                <w:color w:val="002060"/>
              </w:rPr>
            </w:pPr>
            <w:r w:rsidRPr="004C0006">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7AD86B"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CD7DA1" w14:textId="77777777" w:rsidR="00484F75" w:rsidRPr="004C0006" w:rsidRDefault="00484F75" w:rsidP="00C403A8">
            <w:pPr>
              <w:pStyle w:val="rowtabella0"/>
              <w:rPr>
                <w:color w:val="002060"/>
              </w:rPr>
            </w:pPr>
            <w:r w:rsidRPr="004C0006">
              <w:rPr>
                <w:color w:val="002060"/>
              </w:rPr>
              <w:t>30/09/2023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594D85" w14:textId="77777777" w:rsidR="00484F75" w:rsidRPr="004C0006" w:rsidRDefault="00484F75" w:rsidP="00C403A8">
            <w:pPr>
              <w:pStyle w:val="rowtabella0"/>
              <w:rPr>
                <w:color w:val="002060"/>
              </w:rPr>
            </w:pPr>
            <w:r w:rsidRPr="004C0006">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FFE4D2" w14:textId="77777777" w:rsidR="00484F75" w:rsidRPr="004C0006" w:rsidRDefault="00484F75" w:rsidP="00C403A8">
            <w:pPr>
              <w:pStyle w:val="rowtabella0"/>
              <w:rPr>
                <w:color w:val="002060"/>
              </w:rPr>
            </w:pPr>
            <w:r w:rsidRPr="004C0006">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FA2FB9" w14:textId="77777777" w:rsidR="00484F75" w:rsidRPr="004C0006" w:rsidRDefault="00484F75" w:rsidP="00C403A8">
            <w:pPr>
              <w:pStyle w:val="rowtabella0"/>
              <w:rPr>
                <w:color w:val="002060"/>
              </w:rPr>
            </w:pPr>
            <w:r w:rsidRPr="004C0006">
              <w:rPr>
                <w:color w:val="002060"/>
              </w:rPr>
              <w:t>VIA B.ROSSI SNC</w:t>
            </w:r>
          </w:p>
        </w:tc>
      </w:tr>
      <w:tr w:rsidR="00484F75" w:rsidRPr="004C0006" w14:paraId="3FF7C7A4"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36CBCA" w14:textId="77777777" w:rsidR="00484F75" w:rsidRPr="004C0006" w:rsidRDefault="00484F75" w:rsidP="00C403A8">
            <w:pPr>
              <w:pStyle w:val="rowtabella0"/>
              <w:rPr>
                <w:color w:val="002060"/>
              </w:rPr>
            </w:pPr>
            <w:r w:rsidRPr="004C0006">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34DC33" w14:textId="77777777" w:rsidR="00484F75" w:rsidRPr="004C0006" w:rsidRDefault="00484F75" w:rsidP="00C403A8">
            <w:pPr>
              <w:pStyle w:val="rowtabella0"/>
              <w:rPr>
                <w:color w:val="002060"/>
              </w:rPr>
            </w:pPr>
            <w:r w:rsidRPr="004C0006">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F065DF"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580F195" w14:textId="77777777" w:rsidR="00484F75" w:rsidRPr="004C0006" w:rsidRDefault="00484F75" w:rsidP="00C403A8">
            <w:pPr>
              <w:pStyle w:val="rowtabella0"/>
              <w:rPr>
                <w:color w:val="002060"/>
              </w:rPr>
            </w:pPr>
            <w:r w:rsidRPr="004C0006">
              <w:rPr>
                <w:color w:val="002060"/>
              </w:rPr>
              <w:t>30/09/2023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EC0A53D" w14:textId="77777777" w:rsidR="00484F75" w:rsidRPr="004C0006" w:rsidRDefault="00484F75" w:rsidP="00C403A8">
            <w:pPr>
              <w:pStyle w:val="rowtabella0"/>
              <w:rPr>
                <w:color w:val="002060"/>
              </w:rPr>
            </w:pPr>
            <w:r w:rsidRPr="004C0006">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8FF346" w14:textId="77777777" w:rsidR="00484F75" w:rsidRPr="004C0006" w:rsidRDefault="00484F75" w:rsidP="00C403A8">
            <w:pPr>
              <w:pStyle w:val="rowtabella0"/>
              <w:rPr>
                <w:color w:val="002060"/>
              </w:rPr>
            </w:pPr>
            <w:r w:rsidRPr="004C0006">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747D4C" w14:textId="77777777" w:rsidR="00484F75" w:rsidRPr="004C0006" w:rsidRDefault="00484F75" w:rsidP="00C403A8">
            <w:pPr>
              <w:pStyle w:val="rowtabella0"/>
              <w:rPr>
                <w:color w:val="002060"/>
              </w:rPr>
            </w:pPr>
            <w:r w:rsidRPr="004C0006">
              <w:rPr>
                <w:color w:val="002060"/>
              </w:rPr>
              <w:t>VIA LUDOVICO SCARFIOTTI</w:t>
            </w:r>
          </w:p>
        </w:tc>
      </w:tr>
      <w:tr w:rsidR="00484F75" w:rsidRPr="004C0006" w14:paraId="27177D09" w14:textId="77777777" w:rsidTr="00C403A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B2C24F" w14:textId="77777777" w:rsidR="00484F75" w:rsidRPr="004C0006" w:rsidRDefault="00484F75" w:rsidP="00C403A8">
            <w:pPr>
              <w:pStyle w:val="rowtabella0"/>
              <w:rPr>
                <w:color w:val="002060"/>
              </w:rPr>
            </w:pPr>
            <w:r w:rsidRPr="004C0006">
              <w:rPr>
                <w:color w:val="002060"/>
              </w:rPr>
              <w:t>ACLI AUDAX MONTECOSARO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D52179" w14:textId="77777777" w:rsidR="00484F75" w:rsidRPr="004C0006" w:rsidRDefault="00484F75" w:rsidP="00C403A8">
            <w:pPr>
              <w:pStyle w:val="rowtabella0"/>
              <w:rPr>
                <w:color w:val="002060"/>
              </w:rPr>
            </w:pPr>
            <w:r w:rsidRPr="004C0006">
              <w:rPr>
                <w:color w:val="002060"/>
              </w:rPr>
              <w:t>SANGIORGIO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71F174"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48C874" w14:textId="77777777" w:rsidR="00484F75" w:rsidRPr="004C0006" w:rsidRDefault="00484F75" w:rsidP="00C403A8">
            <w:pPr>
              <w:pStyle w:val="rowtabella0"/>
              <w:rPr>
                <w:color w:val="002060"/>
              </w:rPr>
            </w:pPr>
            <w:r w:rsidRPr="004C0006">
              <w:rPr>
                <w:color w:val="002060"/>
              </w:rPr>
              <w:t>01/10/2023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3EF7C3" w14:textId="77777777" w:rsidR="00484F75" w:rsidRPr="004C0006" w:rsidRDefault="00484F75" w:rsidP="00C403A8">
            <w:pPr>
              <w:pStyle w:val="rowtabella0"/>
              <w:rPr>
                <w:color w:val="002060"/>
              </w:rPr>
            </w:pPr>
            <w:r w:rsidRPr="004C0006">
              <w:rPr>
                <w:color w:val="002060"/>
              </w:rPr>
              <w:t>5236 TENSOSTRUTTURA VIA ROSSINI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B3C3B7" w14:textId="77777777" w:rsidR="00484F75" w:rsidRPr="004C0006" w:rsidRDefault="00484F75" w:rsidP="00C403A8">
            <w:pPr>
              <w:pStyle w:val="rowtabella0"/>
              <w:rPr>
                <w:color w:val="002060"/>
              </w:rPr>
            </w:pPr>
            <w:r w:rsidRPr="004C0006">
              <w:rPr>
                <w:color w:val="002060"/>
              </w:rPr>
              <w:t>MONTECOSARO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680F16" w14:textId="77777777" w:rsidR="00484F75" w:rsidRPr="004C0006" w:rsidRDefault="00484F75" w:rsidP="00C403A8">
            <w:pPr>
              <w:pStyle w:val="rowtabella0"/>
              <w:rPr>
                <w:color w:val="002060"/>
              </w:rPr>
            </w:pPr>
            <w:r w:rsidRPr="004C0006">
              <w:rPr>
                <w:color w:val="002060"/>
              </w:rPr>
              <w:t>VIA ROSSINI</w:t>
            </w:r>
          </w:p>
        </w:tc>
      </w:tr>
    </w:tbl>
    <w:p w14:paraId="6893AD86" w14:textId="77777777" w:rsidR="00484F75" w:rsidRDefault="00484F75" w:rsidP="00870139">
      <w:pPr>
        <w:pStyle w:val="breakline"/>
        <w:rPr>
          <w:color w:val="002060"/>
        </w:rPr>
      </w:pPr>
    </w:p>
    <w:p w14:paraId="26C51038" w14:textId="77777777" w:rsidR="00484F75" w:rsidRPr="00165069" w:rsidRDefault="00484F75" w:rsidP="00870139">
      <w:pPr>
        <w:pStyle w:val="breakline"/>
        <w:rPr>
          <w:color w:val="002060"/>
        </w:rPr>
      </w:pPr>
    </w:p>
    <w:p w14:paraId="3567E49C" w14:textId="77777777" w:rsidR="00870139" w:rsidRPr="00165069" w:rsidRDefault="00870139" w:rsidP="00870139">
      <w:pPr>
        <w:pStyle w:val="titolocampionato0"/>
        <w:shd w:val="clear" w:color="auto" w:fill="CCCCCC"/>
        <w:spacing w:before="80" w:after="40"/>
        <w:rPr>
          <w:color w:val="002060"/>
        </w:rPr>
      </w:pPr>
      <w:r w:rsidRPr="00165069">
        <w:rPr>
          <w:color w:val="002060"/>
        </w:rPr>
        <w:t>UNDER 15 C5 REGIONALI MASCHILI</w:t>
      </w:r>
    </w:p>
    <w:p w14:paraId="6DB9FA21" w14:textId="77777777" w:rsidR="00870139" w:rsidRPr="00DE2E11" w:rsidRDefault="00870139" w:rsidP="00870139">
      <w:pPr>
        <w:pStyle w:val="titoloprinc0"/>
        <w:rPr>
          <w:color w:val="002060"/>
        </w:rPr>
      </w:pPr>
      <w:r w:rsidRPr="00DE2E11">
        <w:rPr>
          <w:color w:val="002060"/>
        </w:rPr>
        <w:t>ANAGRAFICA/INDIRIZZARIO/VARIAZIONI CALENDARIO</w:t>
      </w:r>
    </w:p>
    <w:p w14:paraId="12BDAC71" w14:textId="77777777" w:rsidR="00870139" w:rsidRDefault="00870139" w:rsidP="00870139">
      <w:pPr>
        <w:pStyle w:val="titoloprinc0"/>
        <w:jc w:val="both"/>
        <w:rPr>
          <w:b w:val="0"/>
          <w:bCs w:val="0"/>
          <w:color w:val="002060"/>
          <w:sz w:val="22"/>
          <w:szCs w:val="22"/>
        </w:rPr>
      </w:pPr>
    </w:p>
    <w:p w14:paraId="118D269F" w14:textId="77777777" w:rsidR="00870139" w:rsidRPr="00CF6719" w:rsidRDefault="00870139" w:rsidP="00870139">
      <w:pPr>
        <w:pStyle w:val="titoloprinc0"/>
        <w:jc w:val="both"/>
        <w:rPr>
          <w:color w:val="002060"/>
          <w:sz w:val="22"/>
          <w:szCs w:val="22"/>
        </w:rPr>
      </w:pPr>
      <w:r w:rsidRPr="00CF6719">
        <w:rPr>
          <w:color w:val="002060"/>
          <w:sz w:val="22"/>
          <w:szCs w:val="22"/>
        </w:rPr>
        <w:t>GIRONE “</w:t>
      </w:r>
      <w:r>
        <w:rPr>
          <w:color w:val="002060"/>
          <w:sz w:val="22"/>
          <w:szCs w:val="22"/>
        </w:rPr>
        <w:t>A</w:t>
      </w:r>
      <w:r w:rsidRPr="00CF6719">
        <w:rPr>
          <w:color w:val="002060"/>
          <w:sz w:val="22"/>
          <w:szCs w:val="22"/>
        </w:rPr>
        <w:t>”</w:t>
      </w:r>
    </w:p>
    <w:p w14:paraId="6F0F64BF" w14:textId="77777777" w:rsidR="00870139" w:rsidRDefault="00870139" w:rsidP="00870139">
      <w:pPr>
        <w:pStyle w:val="titoloprinc0"/>
        <w:rPr>
          <w:b w:val="0"/>
          <w:bCs w:val="0"/>
          <w:color w:val="002060"/>
          <w:sz w:val="22"/>
          <w:szCs w:val="22"/>
        </w:rPr>
      </w:pPr>
    </w:p>
    <w:p w14:paraId="3C98DC10" w14:textId="77777777" w:rsidR="00870139" w:rsidRDefault="00870139" w:rsidP="00870139">
      <w:pPr>
        <w:pStyle w:val="titoloprinc0"/>
        <w:jc w:val="both"/>
        <w:rPr>
          <w:b w:val="0"/>
          <w:bCs w:val="0"/>
          <w:color w:val="002060"/>
          <w:sz w:val="22"/>
          <w:szCs w:val="22"/>
        </w:rPr>
      </w:pPr>
      <w:r w:rsidRPr="00165069">
        <w:rPr>
          <w:b w:val="0"/>
          <w:bCs w:val="0"/>
          <w:color w:val="002060"/>
          <w:sz w:val="22"/>
          <w:szCs w:val="22"/>
        </w:rPr>
        <w:t xml:space="preserve">La Società </w:t>
      </w:r>
      <w:r>
        <w:rPr>
          <w:color w:val="002060"/>
          <w:sz w:val="22"/>
          <w:szCs w:val="22"/>
        </w:rPr>
        <w:t>ITALSERVICE C5</w:t>
      </w:r>
      <w:r w:rsidRPr="00165069">
        <w:rPr>
          <w:b w:val="0"/>
          <w:bCs w:val="0"/>
          <w:color w:val="002060"/>
          <w:sz w:val="22"/>
          <w:szCs w:val="22"/>
        </w:rPr>
        <w:t xml:space="preserve"> comunica</w:t>
      </w:r>
      <w:r>
        <w:rPr>
          <w:b w:val="0"/>
          <w:bCs w:val="0"/>
          <w:color w:val="002060"/>
          <w:sz w:val="22"/>
          <w:szCs w:val="22"/>
        </w:rPr>
        <w:t xml:space="preserve"> il proprio indirizzo e-mail di riferimento: </w:t>
      </w:r>
      <w:r w:rsidRPr="00995D25">
        <w:rPr>
          <w:color w:val="002060"/>
          <w:sz w:val="22"/>
          <w:szCs w:val="22"/>
        </w:rPr>
        <w:t>settoregiovanile.italservicec5@gmail.com</w:t>
      </w:r>
      <w:r w:rsidRPr="00165069">
        <w:rPr>
          <w:b w:val="0"/>
          <w:bCs w:val="0"/>
          <w:color w:val="002060"/>
          <w:sz w:val="22"/>
          <w:szCs w:val="22"/>
        </w:rPr>
        <w:t>.</w:t>
      </w:r>
    </w:p>
    <w:p w14:paraId="4F3F2236" w14:textId="77777777" w:rsidR="00870139" w:rsidRPr="00DE2E11" w:rsidRDefault="00870139" w:rsidP="00870139">
      <w:pPr>
        <w:pStyle w:val="titoloprinc0"/>
        <w:jc w:val="both"/>
        <w:rPr>
          <w:b w:val="0"/>
          <w:bCs w:val="0"/>
          <w:color w:val="002060"/>
          <w:sz w:val="22"/>
          <w:szCs w:val="22"/>
        </w:rPr>
      </w:pPr>
    </w:p>
    <w:p w14:paraId="441047A3" w14:textId="77777777" w:rsidR="00870139" w:rsidRPr="00CF6719" w:rsidRDefault="00870139" w:rsidP="00870139">
      <w:pPr>
        <w:pStyle w:val="titoloprinc0"/>
        <w:jc w:val="both"/>
        <w:rPr>
          <w:color w:val="002060"/>
          <w:sz w:val="22"/>
          <w:szCs w:val="22"/>
        </w:rPr>
      </w:pPr>
      <w:r w:rsidRPr="00CF6719">
        <w:rPr>
          <w:color w:val="002060"/>
          <w:sz w:val="22"/>
          <w:szCs w:val="22"/>
        </w:rPr>
        <w:t>GIRONE “</w:t>
      </w:r>
      <w:r>
        <w:rPr>
          <w:color w:val="002060"/>
          <w:sz w:val="22"/>
          <w:szCs w:val="22"/>
        </w:rPr>
        <w:t>B</w:t>
      </w:r>
      <w:r w:rsidRPr="00CF6719">
        <w:rPr>
          <w:color w:val="002060"/>
          <w:sz w:val="22"/>
          <w:szCs w:val="22"/>
        </w:rPr>
        <w:t>”</w:t>
      </w:r>
    </w:p>
    <w:p w14:paraId="3F98FFC6" w14:textId="77777777" w:rsidR="00870139" w:rsidRDefault="00870139" w:rsidP="00870139">
      <w:pPr>
        <w:pStyle w:val="titoloprinc0"/>
        <w:rPr>
          <w:b w:val="0"/>
          <w:bCs w:val="0"/>
          <w:color w:val="002060"/>
          <w:sz w:val="22"/>
          <w:szCs w:val="22"/>
        </w:rPr>
      </w:pPr>
    </w:p>
    <w:p w14:paraId="6B991450" w14:textId="77777777" w:rsidR="00870139" w:rsidRDefault="00870139" w:rsidP="00870139">
      <w:pPr>
        <w:pStyle w:val="titoloprinc0"/>
        <w:jc w:val="both"/>
        <w:rPr>
          <w:b w:val="0"/>
          <w:bCs w:val="0"/>
          <w:color w:val="002060"/>
          <w:sz w:val="22"/>
          <w:szCs w:val="22"/>
        </w:rPr>
      </w:pPr>
      <w:r w:rsidRPr="00165069">
        <w:rPr>
          <w:b w:val="0"/>
          <w:bCs w:val="0"/>
          <w:color w:val="002060"/>
          <w:sz w:val="22"/>
          <w:szCs w:val="22"/>
        </w:rPr>
        <w:t xml:space="preserve">La Società </w:t>
      </w:r>
      <w:r>
        <w:rPr>
          <w:color w:val="002060"/>
          <w:sz w:val="22"/>
          <w:szCs w:val="22"/>
        </w:rPr>
        <w:t>RECANATI CALCIO A 5</w:t>
      </w:r>
      <w:r w:rsidRPr="00165069">
        <w:rPr>
          <w:b w:val="0"/>
          <w:bCs w:val="0"/>
          <w:color w:val="002060"/>
          <w:sz w:val="22"/>
          <w:szCs w:val="22"/>
        </w:rPr>
        <w:t xml:space="preserve"> comunica che disputerà tutte le gare interne il </w:t>
      </w:r>
      <w:r>
        <w:rPr>
          <w:color w:val="002060"/>
          <w:sz w:val="22"/>
          <w:szCs w:val="22"/>
        </w:rPr>
        <w:t xml:space="preserve">SABATO </w:t>
      </w:r>
      <w:r w:rsidRPr="00165069">
        <w:rPr>
          <w:b w:val="0"/>
          <w:bCs w:val="0"/>
          <w:color w:val="002060"/>
          <w:sz w:val="22"/>
          <w:szCs w:val="22"/>
        </w:rPr>
        <w:t xml:space="preserve">alle </w:t>
      </w:r>
      <w:r w:rsidRPr="00165069">
        <w:rPr>
          <w:color w:val="002060"/>
          <w:sz w:val="22"/>
          <w:szCs w:val="22"/>
        </w:rPr>
        <w:t xml:space="preserve">ore </w:t>
      </w:r>
      <w:r>
        <w:rPr>
          <w:color w:val="002060"/>
          <w:sz w:val="22"/>
          <w:szCs w:val="22"/>
        </w:rPr>
        <w:t>18:30</w:t>
      </w:r>
      <w:r w:rsidRPr="00165069">
        <w:rPr>
          <w:b w:val="0"/>
          <w:bCs w:val="0"/>
          <w:color w:val="002060"/>
          <w:sz w:val="22"/>
          <w:szCs w:val="22"/>
        </w:rPr>
        <w:t>, stesso campo.</w:t>
      </w:r>
    </w:p>
    <w:p w14:paraId="6AAD228B" w14:textId="77777777" w:rsidR="00870139" w:rsidRDefault="00870139" w:rsidP="00870139">
      <w:pPr>
        <w:pStyle w:val="titoloprinc0"/>
        <w:jc w:val="both"/>
        <w:rPr>
          <w:b w:val="0"/>
          <w:bCs w:val="0"/>
          <w:color w:val="002060"/>
          <w:sz w:val="22"/>
          <w:szCs w:val="22"/>
        </w:rPr>
      </w:pPr>
    </w:p>
    <w:p w14:paraId="0F13147A" w14:textId="77777777" w:rsidR="00870139" w:rsidRPr="00165069" w:rsidRDefault="00870139" w:rsidP="00870139">
      <w:pPr>
        <w:pStyle w:val="titoloprinc0"/>
        <w:rPr>
          <w:color w:val="002060"/>
        </w:rPr>
      </w:pPr>
      <w:r w:rsidRPr="00165069">
        <w:rPr>
          <w:color w:val="002060"/>
        </w:rPr>
        <w:t>VARIAZIONI AL PROGRAMMA GARE</w:t>
      </w:r>
    </w:p>
    <w:p w14:paraId="6A0547F6" w14:textId="77777777" w:rsidR="00870139" w:rsidRPr="00165069" w:rsidRDefault="00870139" w:rsidP="00870139">
      <w:pPr>
        <w:pStyle w:val="breakline"/>
        <w:rPr>
          <w:color w:val="002060"/>
        </w:rPr>
      </w:pPr>
    </w:p>
    <w:p w14:paraId="67A698AF" w14:textId="77777777" w:rsidR="00870139" w:rsidRPr="00165069" w:rsidRDefault="00870139" w:rsidP="00870139">
      <w:pPr>
        <w:pStyle w:val="breakline"/>
        <w:rPr>
          <w:color w:val="002060"/>
        </w:rPr>
      </w:pPr>
    </w:p>
    <w:p w14:paraId="7D3C5620" w14:textId="77777777" w:rsidR="00870139" w:rsidRPr="00165069" w:rsidRDefault="00870139" w:rsidP="00870139">
      <w:pPr>
        <w:pStyle w:val="breakline"/>
        <w:rPr>
          <w:color w:val="002060"/>
        </w:rPr>
      </w:pPr>
    </w:p>
    <w:p w14:paraId="0EC100B0" w14:textId="77777777" w:rsidR="00870139" w:rsidRPr="00165069" w:rsidRDefault="00870139" w:rsidP="00870139">
      <w:pPr>
        <w:pStyle w:val="sottotitolocampionato10"/>
        <w:rPr>
          <w:color w:val="002060"/>
        </w:rPr>
      </w:pPr>
      <w:r w:rsidRPr="0016506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9"/>
        <w:gridCol w:w="700"/>
        <w:gridCol w:w="600"/>
        <w:gridCol w:w="600"/>
        <w:gridCol w:w="2497"/>
      </w:tblGrid>
      <w:tr w:rsidR="00870139" w:rsidRPr="00165069" w14:paraId="00EF74FE" w14:textId="77777777" w:rsidTr="00C403A8">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442B8B" w14:textId="77777777" w:rsidR="00870139" w:rsidRPr="00165069" w:rsidRDefault="00870139" w:rsidP="00C403A8">
            <w:pPr>
              <w:pStyle w:val="headertabella0"/>
              <w:rPr>
                <w:color w:val="002060"/>
              </w:rPr>
            </w:pPr>
            <w:r w:rsidRPr="0016506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473189" w14:textId="77777777" w:rsidR="00870139" w:rsidRPr="00165069" w:rsidRDefault="00870139" w:rsidP="00C403A8">
            <w:pPr>
              <w:pStyle w:val="headertabella0"/>
              <w:rPr>
                <w:color w:val="002060"/>
              </w:rPr>
            </w:pPr>
            <w:r w:rsidRPr="00165069">
              <w:rPr>
                <w:color w:val="002060"/>
              </w:rPr>
              <w:t xml:space="preserve">N° </w:t>
            </w:r>
            <w:proofErr w:type="spellStart"/>
            <w:r w:rsidRPr="00165069">
              <w:rPr>
                <w:color w:val="002060"/>
              </w:rPr>
              <w:t>Gior</w:t>
            </w:r>
            <w:proofErr w:type="spellEnd"/>
            <w:r w:rsidRPr="00165069">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443DE5" w14:textId="77777777" w:rsidR="00870139" w:rsidRPr="00165069" w:rsidRDefault="00870139" w:rsidP="00C403A8">
            <w:pPr>
              <w:pStyle w:val="headertabella0"/>
              <w:rPr>
                <w:color w:val="002060"/>
              </w:rPr>
            </w:pPr>
            <w:r w:rsidRPr="00165069">
              <w:rPr>
                <w:color w:val="002060"/>
              </w:rPr>
              <w:t>Squadra 1</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074DF6" w14:textId="77777777" w:rsidR="00870139" w:rsidRPr="00165069" w:rsidRDefault="00870139" w:rsidP="00C403A8">
            <w:pPr>
              <w:pStyle w:val="headertabella0"/>
              <w:rPr>
                <w:color w:val="002060"/>
              </w:rPr>
            </w:pPr>
            <w:r w:rsidRPr="0016506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46B30E" w14:textId="77777777" w:rsidR="00870139" w:rsidRPr="00165069" w:rsidRDefault="00870139" w:rsidP="00C403A8">
            <w:pPr>
              <w:pStyle w:val="headertabella0"/>
              <w:rPr>
                <w:color w:val="002060"/>
              </w:rPr>
            </w:pPr>
            <w:r w:rsidRPr="00165069">
              <w:rPr>
                <w:color w:val="002060"/>
              </w:rPr>
              <w:t xml:space="preserve">Data </w:t>
            </w:r>
            <w:proofErr w:type="spellStart"/>
            <w:r w:rsidRPr="00165069">
              <w:rPr>
                <w:color w:val="002060"/>
              </w:rPr>
              <w:t>Orig</w:t>
            </w:r>
            <w:proofErr w:type="spellEnd"/>
            <w:r w:rsidRPr="0016506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4FEE03" w14:textId="77777777" w:rsidR="00870139" w:rsidRPr="00165069" w:rsidRDefault="00870139" w:rsidP="00C403A8">
            <w:pPr>
              <w:pStyle w:val="headertabella0"/>
              <w:rPr>
                <w:color w:val="002060"/>
              </w:rPr>
            </w:pPr>
            <w:r w:rsidRPr="0016506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ABF55" w14:textId="77777777" w:rsidR="00870139" w:rsidRPr="00165069" w:rsidRDefault="00870139" w:rsidP="00C403A8">
            <w:pPr>
              <w:pStyle w:val="headertabella0"/>
              <w:rPr>
                <w:color w:val="002060"/>
              </w:rPr>
            </w:pPr>
            <w:r w:rsidRPr="00165069">
              <w:rPr>
                <w:color w:val="002060"/>
              </w:rPr>
              <w:t xml:space="preserve">Ora </w:t>
            </w:r>
            <w:proofErr w:type="spellStart"/>
            <w:r w:rsidRPr="00165069">
              <w:rPr>
                <w:color w:val="002060"/>
              </w:rPr>
              <w:t>Orig</w:t>
            </w:r>
            <w:proofErr w:type="spellEnd"/>
            <w:r w:rsidRPr="00165069">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3AFC57" w14:textId="77777777" w:rsidR="00870139" w:rsidRPr="00165069" w:rsidRDefault="00870139" w:rsidP="00C403A8">
            <w:pPr>
              <w:pStyle w:val="headertabella0"/>
              <w:rPr>
                <w:color w:val="002060"/>
              </w:rPr>
            </w:pPr>
            <w:r w:rsidRPr="00165069">
              <w:rPr>
                <w:color w:val="002060"/>
              </w:rPr>
              <w:t>Impianto</w:t>
            </w:r>
          </w:p>
        </w:tc>
      </w:tr>
      <w:tr w:rsidR="00870139" w:rsidRPr="00165069" w14:paraId="63459C8E" w14:textId="77777777" w:rsidTr="00C403A8">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7F083" w14:textId="77777777" w:rsidR="00870139" w:rsidRPr="00C50DD3" w:rsidRDefault="00870139" w:rsidP="00C403A8">
            <w:pPr>
              <w:pStyle w:val="rowtabella0"/>
              <w:rPr>
                <w:color w:val="002060"/>
                <w:highlight w:val="yellow"/>
              </w:rPr>
            </w:pPr>
            <w:r w:rsidRPr="00C50DD3">
              <w:rPr>
                <w:color w:val="002060"/>
                <w:highlight w:val="yellow"/>
              </w:rPr>
              <w:t>01/10/2023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2D34B" w14:textId="77777777" w:rsidR="00870139" w:rsidRPr="00C50DD3" w:rsidRDefault="00870139" w:rsidP="00C403A8">
            <w:pPr>
              <w:pStyle w:val="rowtabella0"/>
              <w:jc w:val="center"/>
              <w:rPr>
                <w:color w:val="002060"/>
                <w:highlight w:val="yellow"/>
              </w:rPr>
            </w:pPr>
            <w:r w:rsidRPr="00C50DD3">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0B373" w14:textId="77777777" w:rsidR="00870139" w:rsidRPr="00C50DD3" w:rsidRDefault="00870139" w:rsidP="00C403A8">
            <w:pPr>
              <w:pStyle w:val="rowtabella0"/>
              <w:rPr>
                <w:color w:val="002060"/>
                <w:highlight w:val="yellow"/>
              </w:rPr>
            </w:pPr>
            <w:r w:rsidRPr="00C50DD3">
              <w:rPr>
                <w:color w:val="002060"/>
                <w:highlight w:val="yellow"/>
              </w:rPr>
              <w:t>AUDAX 1970 S.ANGELO</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0F606" w14:textId="77777777" w:rsidR="00870139" w:rsidRPr="00C50DD3" w:rsidRDefault="00870139" w:rsidP="00C403A8">
            <w:pPr>
              <w:pStyle w:val="rowtabella0"/>
              <w:rPr>
                <w:color w:val="002060"/>
                <w:highlight w:val="yellow"/>
              </w:rPr>
            </w:pPr>
            <w:r w:rsidRPr="00C50DD3">
              <w:rPr>
                <w:color w:val="002060"/>
                <w:highlight w:val="yellow"/>
              </w:rPr>
              <w:t>POL.CAGLI SPORT ASSOCIATI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B4DAC" w14:textId="77777777" w:rsidR="00870139" w:rsidRPr="00165069" w:rsidRDefault="00870139" w:rsidP="00C403A8">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FA550" w14:textId="77777777" w:rsidR="00870139" w:rsidRPr="00165069" w:rsidRDefault="00870139" w:rsidP="00C403A8">
            <w:pPr>
              <w:pStyle w:val="rowtabella0"/>
              <w:jc w:val="center"/>
              <w:rPr>
                <w:color w:val="002060"/>
              </w:rPr>
            </w:pPr>
            <w:r w:rsidRPr="00C50DD3">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5C236" w14:textId="77777777" w:rsidR="00870139" w:rsidRPr="00165069" w:rsidRDefault="00870139" w:rsidP="00C403A8">
            <w:pPr>
              <w:pStyle w:val="rowtabella0"/>
              <w:jc w:val="center"/>
              <w:rPr>
                <w:color w:val="002060"/>
              </w:rPr>
            </w:pPr>
            <w:r w:rsidRPr="00165069">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8446B" w14:textId="77777777" w:rsidR="00870139" w:rsidRPr="00165069" w:rsidRDefault="00870139" w:rsidP="00C403A8">
            <w:pPr>
              <w:pStyle w:val="rowtabella0"/>
              <w:rPr>
                <w:color w:val="002060"/>
              </w:rPr>
            </w:pPr>
            <w:r w:rsidRPr="00C50DD3">
              <w:rPr>
                <w:color w:val="002060"/>
                <w:highlight w:val="yellow"/>
              </w:rPr>
              <w:t>PALESTRA IST.BETTINO PADOVANO SENIGALLIA VIA ANTONIO ROSMINI 22/B</w:t>
            </w:r>
          </w:p>
        </w:tc>
      </w:tr>
      <w:tr w:rsidR="00870139" w:rsidRPr="00165069" w14:paraId="6A6A98FC" w14:textId="77777777" w:rsidTr="00C403A8">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3E2B5" w14:textId="77777777" w:rsidR="00870139" w:rsidRPr="00C50DD3" w:rsidRDefault="00870139" w:rsidP="00C403A8">
            <w:pPr>
              <w:pStyle w:val="rowtabella0"/>
              <w:rPr>
                <w:color w:val="002060"/>
                <w:highlight w:val="yellow"/>
              </w:rPr>
            </w:pPr>
            <w:r w:rsidRPr="00C50DD3">
              <w:rPr>
                <w:color w:val="002060"/>
                <w:highlight w:val="yellow"/>
              </w:rPr>
              <w:t>01/10/2023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CFB8A" w14:textId="77777777" w:rsidR="00870139" w:rsidRPr="00C50DD3" w:rsidRDefault="00870139" w:rsidP="00C403A8">
            <w:pPr>
              <w:pStyle w:val="rowtabella0"/>
              <w:jc w:val="center"/>
              <w:rPr>
                <w:color w:val="002060"/>
                <w:highlight w:val="yellow"/>
              </w:rPr>
            </w:pPr>
            <w:r w:rsidRPr="00C50DD3">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AC968" w14:textId="77777777" w:rsidR="00870139" w:rsidRPr="00C50DD3" w:rsidRDefault="00870139" w:rsidP="00C403A8">
            <w:pPr>
              <w:pStyle w:val="rowtabella0"/>
              <w:rPr>
                <w:color w:val="002060"/>
                <w:highlight w:val="yellow"/>
              </w:rPr>
            </w:pPr>
            <w:r w:rsidRPr="00C50DD3">
              <w:rPr>
                <w:color w:val="002060"/>
                <w:highlight w:val="yellow"/>
              </w:rPr>
              <w:t>ITALSERVICE C5</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D6BC7" w14:textId="77777777" w:rsidR="00870139" w:rsidRPr="00C50DD3" w:rsidRDefault="00870139" w:rsidP="00C403A8">
            <w:pPr>
              <w:pStyle w:val="rowtabella0"/>
              <w:rPr>
                <w:color w:val="002060"/>
                <w:highlight w:val="yellow"/>
              </w:rPr>
            </w:pPr>
            <w:r w:rsidRPr="00C50DD3">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C98B3" w14:textId="77777777" w:rsidR="00870139" w:rsidRPr="00165069" w:rsidRDefault="00870139" w:rsidP="00C403A8">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AB19D" w14:textId="77777777" w:rsidR="00870139" w:rsidRPr="00165069" w:rsidRDefault="00870139" w:rsidP="00C403A8">
            <w:pPr>
              <w:pStyle w:val="rowtabella0"/>
              <w:jc w:val="center"/>
              <w:rPr>
                <w:color w:val="002060"/>
              </w:rPr>
            </w:pPr>
            <w:r w:rsidRPr="00C50DD3">
              <w:rPr>
                <w:color w:val="002060"/>
                <w:highlight w:val="yellow"/>
              </w:rPr>
              <w:t>10:30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CC2C7" w14:textId="77777777" w:rsidR="00870139" w:rsidRPr="00165069" w:rsidRDefault="00870139" w:rsidP="00C403A8">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9381D" w14:textId="77777777" w:rsidR="00870139" w:rsidRPr="00165069" w:rsidRDefault="00870139" w:rsidP="00C403A8">
            <w:pPr>
              <w:pStyle w:val="rowtabella0"/>
              <w:rPr>
                <w:color w:val="002060"/>
              </w:rPr>
            </w:pPr>
            <w:r w:rsidRPr="00C50DD3">
              <w:rPr>
                <w:color w:val="002060"/>
                <w:highlight w:val="yellow"/>
              </w:rPr>
              <w:t>PALAFIERA CAMPANARA PESARO VIA DELLE ESPOSIZIONI, 33</w:t>
            </w:r>
          </w:p>
        </w:tc>
      </w:tr>
    </w:tbl>
    <w:p w14:paraId="167BDD55" w14:textId="77777777" w:rsidR="00870139" w:rsidRPr="00165069" w:rsidRDefault="00870139" w:rsidP="00870139">
      <w:pPr>
        <w:pStyle w:val="breakline"/>
        <w:rPr>
          <w:rFonts w:eastAsiaTheme="minorEastAsia"/>
          <w:color w:val="002060"/>
        </w:rPr>
      </w:pPr>
    </w:p>
    <w:p w14:paraId="28E6BAEE" w14:textId="77777777" w:rsidR="00870139" w:rsidRPr="00165069" w:rsidRDefault="00870139" w:rsidP="00870139">
      <w:pPr>
        <w:pStyle w:val="breakline"/>
        <w:rPr>
          <w:color w:val="002060"/>
        </w:rPr>
      </w:pPr>
    </w:p>
    <w:p w14:paraId="369E0704" w14:textId="77777777" w:rsidR="00870139" w:rsidRPr="00165069" w:rsidRDefault="00870139" w:rsidP="00870139">
      <w:pPr>
        <w:pStyle w:val="sottotitolocampionato10"/>
        <w:rPr>
          <w:color w:val="002060"/>
        </w:rPr>
      </w:pPr>
      <w:r w:rsidRPr="00165069">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70139" w:rsidRPr="00165069" w14:paraId="7774FF49" w14:textId="77777777" w:rsidTr="00C403A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7FF406" w14:textId="77777777" w:rsidR="00870139" w:rsidRPr="00165069" w:rsidRDefault="00870139" w:rsidP="00C403A8">
            <w:pPr>
              <w:pStyle w:val="headertabella0"/>
              <w:rPr>
                <w:color w:val="002060"/>
              </w:rPr>
            </w:pPr>
            <w:r w:rsidRPr="0016506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C186A3" w14:textId="77777777" w:rsidR="00870139" w:rsidRPr="00165069" w:rsidRDefault="00870139" w:rsidP="00C403A8">
            <w:pPr>
              <w:pStyle w:val="headertabella0"/>
              <w:rPr>
                <w:color w:val="002060"/>
              </w:rPr>
            </w:pPr>
            <w:r w:rsidRPr="00165069">
              <w:rPr>
                <w:color w:val="002060"/>
              </w:rPr>
              <w:t xml:space="preserve">N° </w:t>
            </w:r>
            <w:proofErr w:type="spellStart"/>
            <w:r w:rsidRPr="00165069">
              <w:rPr>
                <w:color w:val="002060"/>
              </w:rPr>
              <w:t>Gior</w:t>
            </w:r>
            <w:proofErr w:type="spellEnd"/>
            <w:r w:rsidRPr="00165069">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56E9BD" w14:textId="77777777" w:rsidR="00870139" w:rsidRPr="00165069" w:rsidRDefault="00870139" w:rsidP="00C403A8">
            <w:pPr>
              <w:pStyle w:val="headertabella0"/>
              <w:rPr>
                <w:color w:val="002060"/>
              </w:rPr>
            </w:pPr>
            <w:r w:rsidRPr="00165069">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51DF4A" w14:textId="77777777" w:rsidR="00870139" w:rsidRPr="00165069" w:rsidRDefault="00870139" w:rsidP="00C403A8">
            <w:pPr>
              <w:pStyle w:val="headertabella0"/>
              <w:rPr>
                <w:color w:val="002060"/>
              </w:rPr>
            </w:pPr>
            <w:r w:rsidRPr="0016506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EFD561" w14:textId="77777777" w:rsidR="00870139" w:rsidRPr="00165069" w:rsidRDefault="00870139" w:rsidP="00C403A8">
            <w:pPr>
              <w:pStyle w:val="headertabella0"/>
              <w:rPr>
                <w:color w:val="002060"/>
              </w:rPr>
            </w:pPr>
            <w:r w:rsidRPr="00165069">
              <w:rPr>
                <w:color w:val="002060"/>
              </w:rPr>
              <w:t xml:space="preserve">Data </w:t>
            </w:r>
            <w:proofErr w:type="spellStart"/>
            <w:r w:rsidRPr="00165069">
              <w:rPr>
                <w:color w:val="002060"/>
              </w:rPr>
              <w:t>Orig</w:t>
            </w:r>
            <w:proofErr w:type="spellEnd"/>
            <w:r w:rsidRPr="0016506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D9A641" w14:textId="77777777" w:rsidR="00870139" w:rsidRPr="00165069" w:rsidRDefault="00870139" w:rsidP="00C403A8">
            <w:pPr>
              <w:pStyle w:val="headertabella0"/>
              <w:rPr>
                <w:color w:val="002060"/>
              </w:rPr>
            </w:pPr>
            <w:r w:rsidRPr="0016506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CBF869" w14:textId="77777777" w:rsidR="00870139" w:rsidRPr="00165069" w:rsidRDefault="00870139" w:rsidP="00C403A8">
            <w:pPr>
              <w:pStyle w:val="headertabella0"/>
              <w:rPr>
                <w:color w:val="002060"/>
              </w:rPr>
            </w:pPr>
            <w:r w:rsidRPr="00165069">
              <w:rPr>
                <w:color w:val="002060"/>
              </w:rPr>
              <w:t xml:space="preserve">Ora </w:t>
            </w:r>
            <w:proofErr w:type="spellStart"/>
            <w:r w:rsidRPr="00165069">
              <w:rPr>
                <w:color w:val="002060"/>
              </w:rPr>
              <w:t>Orig</w:t>
            </w:r>
            <w:proofErr w:type="spellEnd"/>
            <w:r w:rsidRPr="00165069">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5A418" w14:textId="77777777" w:rsidR="00870139" w:rsidRPr="00165069" w:rsidRDefault="00870139" w:rsidP="00C403A8">
            <w:pPr>
              <w:pStyle w:val="headertabella0"/>
              <w:rPr>
                <w:color w:val="002060"/>
              </w:rPr>
            </w:pPr>
            <w:r w:rsidRPr="00165069">
              <w:rPr>
                <w:color w:val="002060"/>
              </w:rPr>
              <w:t>Impianto</w:t>
            </w:r>
          </w:p>
        </w:tc>
      </w:tr>
      <w:tr w:rsidR="00870139" w:rsidRPr="00165069" w14:paraId="43F47AAD" w14:textId="77777777" w:rsidTr="00C403A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29A2A" w14:textId="77777777" w:rsidR="00870139" w:rsidRPr="004A3BAD" w:rsidRDefault="00870139" w:rsidP="00C403A8">
            <w:pPr>
              <w:pStyle w:val="rowtabella0"/>
              <w:rPr>
                <w:color w:val="002060"/>
                <w:highlight w:val="yellow"/>
              </w:rPr>
            </w:pPr>
            <w:r w:rsidRPr="004A3BAD">
              <w:rPr>
                <w:color w:val="002060"/>
                <w:highlight w:val="yellow"/>
              </w:rPr>
              <w:t>01/10/2023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126D4" w14:textId="77777777" w:rsidR="00870139" w:rsidRPr="004A3BAD" w:rsidRDefault="00870139" w:rsidP="00C403A8">
            <w:pPr>
              <w:pStyle w:val="rowtabella0"/>
              <w:jc w:val="center"/>
              <w:rPr>
                <w:color w:val="002060"/>
                <w:highlight w:val="yellow"/>
              </w:rPr>
            </w:pPr>
            <w:r w:rsidRPr="004A3BAD">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B9098" w14:textId="77777777" w:rsidR="00870139" w:rsidRPr="004A3BAD" w:rsidRDefault="00870139" w:rsidP="00C403A8">
            <w:pPr>
              <w:pStyle w:val="rowtabella0"/>
              <w:rPr>
                <w:color w:val="002060"/>
                <w:highlight w:val="yellow"/>
              </w:rPr>
            </w:pPr>
            <w:r w:rsidRPr="004A3BAD">
              <w:rPr>
                <w:color w:val="002060"/>
                <w:highlight w:val="yellow"/>
              </w:rPr>
              <w:t>C.U.S. MACERATA CALCIO A5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7018B" w14:textId="77777777" w:rsidR="00870139" w:rsidRPr="004A3BAD" w:rsidRDefault="00870139" w:rsidP="00C403A8">
            <w:pPr>
              <w:pStyle w:val="rowtabella0"/>
              <w:rPr>
                <w:color w:val="002060"/>
                <w:highlight w:val="yellow"/>
              </w:rPr>
            </w:pPr>
            <w:r w:rsidRPr="004A3BAD">
              <w:rPr>
                <w:color w:val="002060"/>
                <w:highlight w:val="yellow"/>
              </w:rPr>
              <w:t>FIGHT BULLS CORRIDONIA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301BF" w14:textId="77777777" w:rsidR="00870139" w:rsidRPr="00165069" w:rsidRDefault="00870139" w:rsidP="00C403A8">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6C478" w14:textId="77777777" w:rsidR="00870139" w:rsidRPr="004A3BAD" w:rsidRDefault="00870139" w:rsidP="00C403A8">
            <w:pPr>
              <w:pStyle w:val="rowtabella0"/>
              <w:jc w:val="center"/>
              <w:rPr>
                <w:color w:val="002060"/>
                <w:highlight w:val="yellow"/>
              </w:rPr>
            </w:pPr>
            <w:r w:rsidRPr="004A3BAD">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BFF65" w14:textId="77777777" w:rsidR="00870139" w:rsidRPr="00165069" w:rsidRDefault="00870139" w:rsidP="00C403A8">
            <w:pPr>
              <w:pStyle w:val="rowtabella0"/>
              <w:jc w:val="center"/>
              <w:rPr>
                <w:color w:val="002060"/>
              </w:rPr>
            </w:pPr>
            <w:r w:rsidRPr="00165069">
              <w:rPr>
                <w:color w:val="002060"/>
              </w:rPr>
              <w:t>17:30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18A54" w14:textId="77777777" w:rsidR="00870139" w:rsidRPr="00165069" w:rsidRDefault="00870139" w:rsidP="00C403A8">
            <w:pPr>
              <w:rPr>
                <w:color w:val="002060"/>
              </w:rPr>
            </w:pPr>
          </w:p>
        </w:tc>
      </w:tr>
      <w:tr w:rsidR="00870139" w:rsidRPr="00165069" w14:paraId="21486CF5" w14:textId="77777777" w:rsidTr="00C403A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3279A" w14:textId="77777777" w:rsidR="00870139" w:rsidRPr="004A3BAD" w:rsidRDefault="00870139" w:rsidP="00C403A8">
            <w:pPr>
              <w:pStyle w:val="rowtabella0"/>
              <w:rPr>
                <w:color w:val="002060"/>
                <w:highlight w:val="yellow"/>
              </w:rPr>
            </w:pPr>
            <w:r w:rsidRPr="004A3BAD">
              <w:rPr>
                <w:color w:val="002060"/>
                <w:highlight w:val="yellow"/>
              </w:rPr>
              <w:t>05/10/2023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2EFE0" w14:textId="77777777" w:rsidR="00870139" w:rsidRPr="004A3BAD" w:rsidRDefault="00870139" w:rsidP="00C403A8">
            <w:pPr>
              <w:pStyle w:val="rowtabella0"/>
              <w:jc w:val="center"/>
              <w:rPr>
                <w:color w:val="002060"/>
                <w:highlight w:val="yellow"/>
              </w:rPr>
            </w:pPr>
            <w:r w:rsidRPr="004A3BAD">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92F4E" w14:textId="77777777" w:rsidR="00870139" w:rsidRPr="004A3BAD" w:rsidRDefault="00870139" w:rsidP="00C403A8">
            <w:pPr>
              <w:pStyle w:val="rowtabella0"/>
              <w:rPr>
                <w:color w:val="002060"/>
                <w:highlight w:val="yellow"/>
              </w:rPr>
            </w:pPr>
            <w:r w:rsidRPr="004A3BAD">
              <w:rPr>
                <w:color w:val="002060"/>
                <w:highlight w:val="yellow"/>
              </w:rPr>
              <w:t>RECANATI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88F63" w14:textId="77777777" w:rsidR="00870139" w:rsidRPr="004A3BAD" w:rsidRDefault="00870139" w:rsidP="00C403A8">
            <w:pPr>
              <w:pStyle w:val="rowtabella0"/>
              <w:rPr>
                <w:color w:val="002060"/>
                <w:highlight w:val="yellow"/>
              </w:rPr>
            </w:pPr>
            <w:r w:rsidRPr="004A3BAD">
              <w:rPr>
                <w:color w:val="002060"/>
                <w:highlight w:val="yellow"/>
              </w:rPr>
              <w:t>GROTTACCIA 2005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1B0D1" w14:textId="77777777" w:rsidR="00870139" w:rsidRPr="00165069" w:rsidRDefault="00870139" w:rsidP="00C403A8">
            <w:pPr>
              <w:pStyle w:val="rowtabella0"/>
              <w:rPr>
                <w:color w:val="002060"/>
              </w:rPr>
            </w:pPr>
            <w:r>
              <w:rPr>
                <w:color w:val="002060"/>
              </w:rPr>
              <w:t>30</w:t>
            </w:r>
            <w:r w:rsidRPr="00165069">
              <w:rPr>
                <w:color w:val="002060"/>
              </w:rPr>
              <w:t>/09/2023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91253" w14:textId="77777777" w:rsidR="00870139" w:rsidRPr="00165069" w:rsidRDefault="00870139" w:rsidP="00C403A8">
            <w:pPr>
              <w:pStyle w:val="rowtabella0"/>
              <w:jc w:val="center"/>
              <w:rPr>
                <w:color w:val="002060"/>
              </w:rPr>
            </w:pPr>
            <w:r w:rsidRPr="004A3BAD">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0D02B" w14:textId="77777777" w:rsidR="00870139" w:rsidRPr="00165069" w:rsidRDefault="00870139" w:rsidP="00C403A8">
            <w:pPr>
              <w:pStyle w:val="rowtabella0"/>
              <w:jc w:val="center"/>
              <w:rPr>
                <w:color w:val="002060"/>
              </w:rPr>
            </w:pPr>
            <w:r w:rsidRPr="00165069">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EEF8A" w14:textId="77777777" w:rsidR="00870139" w:rsidRPr="00165069" w:rsidRDefault="00870139" w:rsidP="00C403A8">
            <w:pPr>
              <w:rPr>
                <w:color w:val="002060"/>
              </w:rPr>
            </w:pPr>
          </w:p>
        </w:tc>
      </w:tr>
      <w:tr w:rsidR="00870139" w:rsidRPr="00165069" w14:paraId="082EC1F9" w14:textId="77777777" w:rsidTr="00C403A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8B517" w14:textId="77777777" w:rsidR="00870139" w:rsidRPr="004A3BAD" w:rsidRDefault="00870139" w:rsidP="00C403A8">
            <w:pPr>
              <w:pStyle w:val="rowtabella0"/>
              <w:rPr>
                <w:color w:val="002060"/>
                <w:highlight w:val="yellow"/>
              </w:rPr>
            </w:pPr>
            <w:r w:rsidRPr="004A3BAD">
              <w:rPr>
                <w:color w:val="002060"/>
                <w:highlight w:val="yellow"/>
              </w:rPr>
              <w:t>19/11/2023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81524" w14:textId="77777777" w:rsidR="00870139" w:rsidRPr="004A3BAD" w:rsidRDefault="00870139" w:rsidP="00C403A8">
            <w:pPr>
              <w:pStyle w:val="rowtabella0"/>
              <w:jc w:val="center"/>
              <w:rPr>
                <w:color w:val="002060"/>
                <w:highlight w:val="yellow"/>
              </w:rPr>
            </w:pPr>
            <w:r w:rsidRPr="004A3BAD">
              <w:rPr>
                <w:color w:val="002060"/>
                <w:highlight w:val="yellow"/>
              </w:rPr>
              <w:t>8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FBB34" w14:textId="77777777" w:rsidR="00870139" w:rsidRPr="004A3BAD" w:rsidRDefault="00870139" w:rsidP="00C403A8">
            <w:pPr>
              <w:pStyle w:val="rowtabella0"/>
              <w:rPr>
                <w:color w:val="002060"/>
                <w:highlight w:val="yellow"/>
              </w:rPr>
            </w:pPr>
            <w:r w:rsidRPr="004A3BAD">
              <w:rPr>
                <w:color w:val="002060"/>
                <w:highlight w:val="yellow"/>
              </w:rPr>
              <w:t>C.U.S. MACERATA CALCIO A5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D8B6A" w14:textId="77777777" w:rsidR="00870139" w:rsidRPr="004A3BAD" w:rsidRDefault="00870139" w:rsidP="00C403A8">
            <w:pPr>
              <w:pStyle w:val="rowtabella0"/>
              <w:rPr>
                <w:color w:val="002060"/>
                <w:highlight w:val="yellow"/>
              </w:rPr>
            </w:pPr>
            <w:r w:rsidRPr="004A3BAD">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A386D" w14:textId="77777777" w:rsidR="00870139" w:rsidRPr="00165069" w:rsidRDefault="00870139" w:rsidP="00C403A8">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37C0C" w14:textId="77777777" w:rsidR="00870139" w:rsidRPr="00165069" w:rsidRDefault="00870139" w:rsidP="00C403A8">
            <w:pPr>
              <w:pStyle w:val="rowtabella0"/>
              <w:jc w:val="center"/>
              <w:rPr>
                <w:color w:val="002060"/>
              </w:rPr>
            </w:pPr>
            <w:r w:rsidRPr="004A3BAD">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AB905" w14:textId="77777777" w:rsidR="00870139" w:rsidRPr="004A3BAD" w:rsidRDefault="00870139" w:rsidP="00C403A8">
            <w:pPr>
              <w:jc w:val="center"/>
              <w:rPr>
                <w:rFonts w:ascii="Arial" w:hAnsi="Arial" w:cs="Arial"/>
                <w:color w:val="002060"/>
                <w:sz w:val="12"/>
                <w:szCs w:val="12"/>
              </w:rPr>
            </w:pPr>
            <w:r w:rsidRPr="004A3BAD">
              <w:rPr>
                <w:rFonts w:ascii="Arial" w:hAnsi="Arial" w:cs="Arial"/>
                <w:color w:val="002060"/>
                <w:sz w:val="12"/>
                <w:szCs w:val="12"/>
              </w:rPr>
              <w:t>17:30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8B46E" w14:textId="77777777" w:rsidR="00870139" w:rsidRPr="00165069" w:rsidRDefault="00870139" w:rsidP="00C403A8">
            <w:pPr>
              <w:rPr>
                <w:color w:val="002060"/>
              </w:rPr>
            </w:pPr>
          </w:p>
        </w:tc>
      </w:tr>
    </w:tbl>
    <w:p w14:paraId="04D4110D" w14:textId="77777777" w:rsidR="00870139" w:rsidRPr="00165069" w:rsidRDefault="00870139" w:rsidP="00870139">
      <w:pPr>
        <w:pStyle w:val="breakline"/>
        <w:rPr>
          <w:rFonts w:eastAsiaTheme="minorEastAsia"/>
          <w:color w:val="002060"/>
        </w:rPr>
      </w:pPr>
    </w:p>
    <w:p w14:paraId="569EDDE9" w14:textId="77777777" w:rsidR="00870139" w:rsidRPr="00165069" w:rsidRDefault="00870139" w:rsidP="00870139">
      <w:pPr>
        <w:pStyle w:val="breakline"/>
        <w:rPr>
          <w:color w:val="002060"/>
        </w:rPr>
      </w:pPr>
    </w:p>
    <w:p w14:paraId="27B42AB5" w14:textId="77777777" w:rsidR="00870139" w:rsidRPr="00165069" w:rsidRDefault="00870139" w:rsidP="00870139">
      <w:pPr>
        <w:pStyle w:val="titoloprinc0"/>
        <w:rPr>
          <w:color w:val="002060"/>
        </w:rPr>
      </w:pPr>
      <w:r>
        <w:rPr>
          <w:color w:val="002060"/>
        </w:rPr>
        <w:t>PROGRAMMA GARE</w:t>
      </w:r>
    </w:p>
    <w:p w14:paraId="45D72D48" w14:textId="77777777" w:rsidR="00870139" w:rsidRDefault="00870139" w:rsidP="00870139">
      <w:pPr>
        <w:pStyle w:val="breakline"/>
        <w:rPr>
          <w:rFonts w:eastAsiaTheme="minorEastAsia"/>
          <w:color w:val="002060"/>
        </w:rPr>
      </w:pPr>
    </w:p>
    <w:p w14:paraId="44B31715" w14:textId="77777777" w:rsidR="00484F75" w:rsidRPr="004C0006" w:rsidRDefault="00484F75" w:rsidP="00484F75">
      <w:pPr>
        <w:pStyle w:val="sottotitolocampionato10"/>
        <w:rPr>
          <w:color w:val="002060"/>
        </w:rPr>
      </w:pPr>
      <w:r w:rsidRPr="004C0006">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484F75" w:rsidRPr="004C0006" w14:paraId="20CD7015"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896B8E" w14:textId="77777777" w:rsidR="00484F75" w:rsidRPr="004C0006" w:rsidRDefault="00484F75" w:rsidP="00C403A8">
            <w:pPr>
              <w:pStyle w:val="headertabella0"/>
              <w:rPr>
                <w:color w:val="002060"/>
              </w:rPr>
            </w:pPr>
            <w:r w:rsidRPr="004C000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EFE1C8" w14:textId="77777777" w:rsidR="00484F75" w:rsidRPr="004C0006" w:rsidRDefault="00484F75" w:rsidP="00C403A8">
            <w:pPr>
              <w:pStyle w:val="headertabella0"/>
              <w:rPr>
                <w:color w:val="002060"/>
              </w:rPr>
            </w:pPr>
            <w:r w:rsidRPr="004C000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57C2A" w14:textId="77777777" w:rsidR="00484F75" w:rsidRPr="004C0006" w:rsidRDefault="00484F75" w:rsidP="00C403A8">
            <w:pPr>
              <w:pStyle w:val="headertabella0"/>
              <w:rPr>
                <w:color w:val="002060"/>
              </w:rPr>
            </w:pPr>
            <w:r w:rsidRPr="004C000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92E2E" w14:textId="77777777" w:rsidR="00484F75" w:rsidRPr="004C0006" w:rsidRDefault="00484F75" w:rsidP="00C403A8">
            <w:pPr>
              <w:pStyle w:val="headertabella0"/>
              <w:rPr>
                <w:color w:val="002060"/>
              </w:rPr>
            </w:pPr>
            <w:r w:rsidRPr="004C000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1D42CC" w14:textId="77777777" w:rsidR="00484F75" w:rsidRPr="004C0006" w:rsidRDefault="00484F75" w:rsidP="00C403A8">
            <w:pPr>
              <w:pStyle w:val="headertabella0"/>
              <w:rPr>
                <w:color w:val="002060"/>
              </w:rPr>
            </w:pPr>
            <w:r w:rsidRPr="004C000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986CC4" w14:textId="77777777" w:rsidR="00484F75" w:rsidRPr="004C0006" w:rsidRDefault="00484F75" w:rsidP="00C403A8">
            <w:pPr>
              <w:pStyle w:val="headertabella0"/>
              <w:rPr>
                <w:color w:val="002060"/>
              </w:rPr>
            </w:pPr>
            <w:proofErr w:type="spellStart"/>
            <w:r w:rsidRPr="004C0006">
              <w:rPr>
                <w:color w:val="002060"/>
              </w:rPr>
              <w:t>Localita'</w:t>
            </w:r>
            <w:proofErr w:type="spellEnd"/>
            <w:r w:rsidRPr="004C000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918CA5" w14:textId="77777777" w:rsidR="00484F75" w:rsidRPr="004C0006" w:rsidRDefault="00484F75" w:rsidP="00C403A8">
            <w:pPr>
              <w:pStyle w:val="headertabella0"/>
              <w:rPr>
                <w:color w:val="002060"/>
              </w:rPr>
            </w:pPr>
            <w:r w:rsidRPr="004C0006">
              <w:rPr>
                <w:color w:val="002060"/>
              </w:rPr>
              <w:t>Indirizzo Impianto</w:t>
            </w:r>
          </w:p>
        </w:tc>
      </w:tr>
      <w:tr w:rsidR="00484F75" w:rsidRPr="004C0006" w14:paraId="5B8D4844" w14:textId="77777777" w:rsidTr="00C403A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519CD1" w14:textId="77777777" w:rsidR="00484F75" w:rsidRPr="004C0006" w:rsidRDefault="00484F75" w:rsidP="00C403A8">
            <w:pPr>
              <w:pStyle w:val="rowtabella0"/>
              <w:rPr>
                <w:color w:val="002060"/>
              </w:rPr>
            </w:pPr>
            <w:r w:rsidRPr="004C0006">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F9A078" w14:textId="77777777" w:rsidR="00484F75" w:rsidRPr="004C0006" w:rsidRDefault="00484F75" w:rsidP="00C403A8">
            <w:pPr>
              <w:pStyle w:val="rowtabella0"/>
              <w:rPr>
                <w:color w:val="002060"/>
              </w:rPr>
            </w:pPr>
            <w:r w:rsidRPr="004C0006">
              <w:rPr>
                <w:color w:val="002060"/>
              </w:rPr>
              <w:t>POL.CAGLI SPORT ASSOCIATI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8DEB52" w14:textId="77777777" w:rsidR="00484F75" w:rsidRPr="004C0006" w:rsidRDefault="00484F75" w:rsidP="00C403A8">
            <w:pPr>
              <w:pStyle w:val="rowtabella0"/>
              <w:jc w:val="center"/>
              <w:rPr>
                <w:color w:val="002060"/>
              </w:rPr>
            </w:pPr>
            <w:r w:rsidRPr="004C000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896674" w14:textId="77777777" w:rsidR="00484F75" w:rsidRPr="004C0006" w:rsidRDefault="00484F75" w:rsidP="00C403A8">
            <w:pPr>
              <w:pStyle w:val="rowtabella0"/>
              <w:rPr>
                <w:color w:val="002060"/>
              </w:rPr>
            </w:pPr>
            <w:r w:rsidRPr="004C0006">
              <w:rPr>
                <w:color w:val="002060"/>
              </w:rPr>
              <w:t>01/10/2023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2C5CC9" w14:textId="77777777" w:rsidR="00484F75" w:rsidRPr="004C0006" w:rsidRDefault="00484F75" w:rsidP="00C403A8">
            <w:pPr>
              <w:pStyle w:val="rowtabella0"/>
              <w:rPr>
                <w:color w:val="002060"/>
              </w:rPr>
            </w:pPr>
            <w:r w:rsidRPr="004C0006">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F07365" w14:textId="77777777" w:rsidR="00484F75" w:rsidRPr="004C0006" w:rsidRDefault="00484F75" w:rsidP="00C403A8">
            <w:pPr>
              <w:pStyle w:val="rowtabella0"/>
              <w:rPr>
                <w:color w:val="002060"/>
              </w:rPr>
            </w:pPr>
            <w:r w:rsidRPr="004C0006">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87C495" w14:textId="77777777" w:rsidR="00484F75" w:rsidRPr="004C0006" w:rsidRDefault="00484F75" w:rsidP="00C403A8">
            <w:pPr>
              <w:pStyle w:val="rowtabella0"/>
              <w:rPr>
                <w:color w:val="002060"/>
              </w:rPr>
            </w:pPr>
            <w:r w:rsidRPr="004C0006">
              <w:rPr>
                <w:color w:val="002060"/>
              </w:rPr>
              <w:t>VIA ANTONIO ROSMINI 22/B</w:t>
            </w:r>
          </w:p>
        </w:tc>
      </w:tr>
      <w:tr w:rsidR="00484F75" w:rsidRPr="004C0006" w14:paraId="3F5EC83D"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1A4520" w14:textId="77777777" w:rsidR="00484F75" w:rsidRPr="004C0006" w:rsidRDefault="00484F75" w:rsidP="00C403A8">
            <w:pPr>
              <w:pStyle w:val="rowtabella0"/>
              <w:rPr>
                <w:color w:val="002060"/>
              </w:rPr>
            </w:pPr>
            <w:r w:rsidRPr="004C0006">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DAB018" w14:textId="77777777" w:rsidR="00484F75" w:rsidRPr="004C0006" w:rsidRDefault="00484F75" w:rsidP="00C403A8">
            <w:pPr>
              <w:pStyle w:val="rowtabella0"/>
              <w:rPr>
                <w:color w:val="002060"/>
              </w:rPr>
            </w:pPr>
            <w:r w:rsidRPr="004C0006">
              <w:rPr>
                <w:color w:val="002060"/>
              </w:rPr>
              <w:t xml:space="preserve">ITALSERVICE C5 </w:t>
            </w:r>
            <w:proofErr w:type="spellStart"/>
            <w:r w:rsidRPr="004C0006">
              <w:rPr>
                <w:color w:val="002060"/>
              </w:rPr>
              <w:t>sq.B</w:t>
            </w:r>
            <w:proofErr w:type="spell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A26FE6"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AB829A" w14:textId="77777777" w:rsidR="00484F75" w:rsidRPr="004C0006" w:rsidRDefault="00484F75" w:rsidP="00C403A8">
            <w:pPr>
              <w:pStyle w:val="rowtabella0"/>
              <w:rPr>
                <w:color w:val="002060"/>
              </w:rPr>
            </w:pPr>
            <w:r w:rsidRPr="004C0006">
              <w:rPr>
                <w:color w:val="002060"/>
              </w:rPr>
              <w:t>01/10/2023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BE22B2" w14:textId="77777777" w:rsidR="00484F75" w:rsidRPr="004C0006" w:rsidRDefault="00484F75" w:rsidP="00C403A8">
            <w:pPr>
              <w:pStyle w:val="rowtabella0"/>
              <w:rPr>
                <w:color w:val="002060"/>
              </w:rPr>
            </w:pPr>
            <w:r w:rsidRPr="004C0006">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45A47D" w14:textId="77777777" w:rsidR="00484F75" w:rsidRPr="004C0006" w:rsidRDefault="00484F75" w:rsidP="00C403A8">
            <w:pPr>
              <w:pStyle w:val="rowtabella0"/>
              <w:rPr>
                <w:color w:val="002060"/>
              </w:rPr>
            </w:pPr>
            <w:r w:rsidRPr="004C0006">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C40E21" w14:textId="77777777" w:rsidR="00484F75" w:rsidRPr="004C0006" w:rsidRDefault="00484F75" w:rsidP="00C403A8">
            <w:pPr>
              <w:pStyle w:val="rowtabella0"/>
              <w:rPr>
                <w:color w:val="002060"/>
              </w:rPr>
            </w:pPr>
            <w:r w:rsidRPr="004C0006">
              <w:rPr>
                <w:color w:val="002060"/>
              </w:rPr>
              <w:t>VIA NAZARIO SAURO</w:t>
            </w:r>
          </w:p>
        </w:tc>
      </w:tr>
      <w:tr w:rsidR="00484F75" w:rsidRPr="004C0006" w14:paraId="31D9E8C3"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34AFDA" w14:textId="77777777" w:rsidR="00484F75" w:rsidRPr="004C0006" w:rsidRDefault="00484F75" w:rsidP="00C403A8">
            <w:pPr>
              <w:pStyle w:val="rowtabella0"/>
              <w:rPr>
                <w:color w:val="002060"/>
              </w:rPr>
            </w:pPr>
            <w:r w:rsidRPr="004C0006">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4B1EB4" w14:textId="77777777" w:rsidR="00484F75" w:rsidRPr="004C0006" w:rsidRDefault="00484F75" w:rsidP="00C403A8">
            <w:pPr>
              <w:pStyle w:val="rowtabella0"/>
              <w:rPr>
                <w:color w:val="002060"/>
              </w:rPr>
            </w:pPr>
            <w:r w:rsidRPr="004C0006">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E5B76F"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BAE135" w14:textId="77777777" w:rsidR="00484F75" w:rsidRPr="004C0006" w:rsidRDefault="00484F75" w:rsidP="00C403A8">
            <w:pPr>
              <w:pStyle w:val="rowtabella0"/>
              <w:rPr>
                <w:color w:val="002060"/>
              </w:rPr>
            </w:pPr>
            <w:r w:rsidRPr="004C0006">
              <w:rPr>
                <w:color w:val="002060"/>
              </w:rPr>
              <w:t>01/10/2023 11:30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5E9DD3" w14:textId="77777777" w:rsidR="00484F75" w:rsidRPr="004C0006" w:rsidRDefault="00484F75" w:rsidP="00C403A8">
            <w:pPr>
              <w:pStyle w:val="rowtabella0"/>
              <w:rPr>
                <w:color w:val="002060"/>
              </w:rPr>
            </w:pPr>
            <w:r w:rsidRPr="004C0006">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D96CF7" w14:textId="77777777" w:rsidR="00484F75" w:rsidRPr="004C0006" w:rsidRDefault="00484F75" w:rsidP="00C403A8">
            <w:pPr>
              <w:pStyle w:val="rowtabella0"/>
              <w:rPr>
                <w:color w:val="002060"/>
              </w:rPr>
            </w:pPr>
            <w:r w:rsidRPr="004C0006">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35F3E1" w14:textId="77777777" w:rsidR="00484F75" w:rsidRPr="004C0006" w:rsidRDefault="00484F75" w:rsidP="00C403A8">
            <w:pPr>
              <w:pStyle w:val="rowtabella0"/>
              <w:rPr>
                <w:color w:val="002060"/>
              </w:rPr>
            </w:pPr>
            <w:r w:rsidRPr="004C0006">
              <w:rPr>
                <w:color w:val="002060"/>
              </w:rPr>
              <w:t>VIA GROTTE DI POSATORA 19/A</w:t>
            </w:r>
          </w:p>
        </w:tc>
      </w:tr>
      <w:tr w:rsidR="00484F75" w:rsidRPr="004C0006" w14:paraId="27AE6AC2"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C35B95" w14:textId="77777777" w:rsidR="00484F75" w:rsidRPr="004C0006" w:rsidRDefault="00484F75" w:rsidP="00C403A8">
            <w:pPr>
              <w:pStyle w:val="rowtabella0"/>
              <w:rPr>
                <w:color w:val="002060"/>
              </w:rPr>
            </w:pPr>
            <w:r w:rsidRPr="004C0006">
              <w:rPr>
                <w:color w:val="002060"/>
              </w:rPr>
              <w:lastRenderedPageBreak/>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9D1554" w14:textId="77777777" w:rsidR="00484F75" w:rsidRPr="004C0006" w:rsidRDefault="00484F75" w:rsidP="00C403A8">
            <w:pPr>
              <w:pStyle w:val="rowtabella0"/>
              <w:rPr>
                <w:color w:val="002060"/>
              </w:rPr>
            </w:pPr>
            <w:r w:rsidRPr="004C0006">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482C2E"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D3B36E" w14:textId="77777777" w:rsidR="00484F75" w:rsidRPr="004C0006" w:rsidRDefault="00484F75" w:rsidP="00C403A8">
            <w:pPr>
              <w:pStyle w:val="rowtabella0"/>
              <w:rPr>
                <w:color w:val="002060"/>
              </w:rPr>
            </w:pPr>
            <w:r w:rsidRPr="004C0006">
              <w:rPr>
                <w:color w:val="002060"/>
              </w:rPr>
              <w:t>01/10/2023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97712E" w14:textId="77777777" w:rsidR="00484F75" w:rsidRPr="004C0006" w:rsidRDefault="00484F75" w:rsidP="00C403A8">
            <w:pPr>
              <w:pStyle w:val="rowtabella0"/>
              <w:rPr>
                <w:color w:val="002060"/>
              </w:rPr>
            </w:pPr>
            <w:r w:rsidRPr="004C0006">
              <w:rPr>
                <w:color w:val="002060"/>
              </w:rPr>
              <w:t>5464 PALAFIERA CAMPANARA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DDD2F8" w14:textId="77777777" w:rsidR="00484F75" w:rsidRPr="004C0006" w:rsidRDefault="00484F75" w:rsidP="00C403A8">
            <w:pPr>
              <w:pStyle w:val="rowtabella0"/>
              <w:rPr>
                <w:color w:val="002060"/>
              </w:rPr>
            </w:pPr>
            <w:r w:rsidRPr="004C0006">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F34517" w14:textId="77777777" w:rsidR="00484F75" w:rsidRPr="004C0006" w:rsidRDefault="00484F75" w:rsidP="00C403A8">
            <w:pPr>
              <w:pStyle w:val="rowtabella0"/>
              <w:rPr>
                <w:color w:val="002060"/>
              </w:rPr>
            </w:pPr>
            <w:r w:rsidRPr="004C0006">
              <w:rPr>
                <w:color w:val="002060"/>
              </w:rPr>
              <w:t>VIA DELLE ESPOSIZIONI, 33</w:t>
            </w:r>
          </w:p>
        </w:tc>
      </w:tr>
      <w:tr w:rsidR="00484F75" w:rsidRPr="004C0006" w14:paraId="2F660A48" w14:textId="77777777" w:rsidTr="00C403A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42616D" w14:textId="77777777" w:rsidR="00484F75" w:rsidRPr="004C0006" w:rsidRDefault="00484F75" w:rsidP="00C403A8">
            <w:pPr>
              <w:pStyle w:val="rowtabella0"/>
              <w:rPr>
                <w:color w:val="002060"/>
              </w:rPr>
            </w:pPr>
            <w:r w:rsidRPr="004C0006">
              <w:rPr>
                <w:color w:val="002060"/>
              </w:rPr>
              <w:t>TAVERNELLE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A08158" w14:textId="77777777" w:rsidR="00484F75" w:rsidRPr="004C0006" w:rsidRDefault="00484F75" w:rsidP="00C403A8">
            <w:pPr>
              <w:pStyle w:val="rowtabella0"/>
              <w:rPr>
                <w:color w:val="002060"/>
              </w:rPr>
            </w:pPr>
            <w:r w:rsidRPr="004C0006">
              <w:rPr>
                <w:color w:val="002060"/>
              </w:rPr>
              <w:t>CERRETO D ESI C5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8ED247"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25C84E" w14:textId="77777777" w:rsidR="00484F75" w:rsidRPr="004C0006" w:rsidRDefault="00484F75" w:rsidP="00C403A8">
            <w:pPr>
              <w:pStyle w:val="rowtabella0"/>
              <w:rPr>
                <w:color w:val="002060"/>
              </w:rPr>
            </w:pPr>
            <w:r w:rsidRPr="004C0006">
              <w:rPr>
                <w:color w:val="002060"/>
              </w:rPr>
              <w:t>01/10/2023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82425C" w14:textId="77777777" w:rsidR="00484F75" w:rsidRPr="004C0006" w:rsidRDefault="00484F75" w:rsidP="00C403A8">
            <w:pPr>
              <w:pStyle w:val="rowtabella0"/>
              <w:rPr>
                <w:color w:val="002060"/>
              </w:rPr>
            </w:pPr>
            <w:r w:rsidRPr="004C0006">
              <w:rPr>
                <w:color w:val="002060"/>
              </w:rPr>
              <w:t>5425 CAMPO SCOPERTO TAVERNELLE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389E17" w14:textId="77777777" w:rsidR="00484F75" w:rsidRPr="004C0006" w:rsidRDefault="00484F75" w:rsidP="00C403A8">
            <w:pPr>
              <w:pStyle w:val="rowtabella0"/>
              <w:rPr>
                <w:color w:val="002060"/>
              </w:rPr>
            </w:pPr>
            <w:r w:rsidRPr="004C0006">
              <w:rPr>
                <w:color w:val="002060"/>
              </w:rPr>
              <w:t>COLLI AL MEUAURO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158398" w14:textId="77777777" w:rsidR="00484F75" w:rsidRPr="004C0006" w:rsidRDefault="00484F75" w:rsidP="00C403A8">
            <w:pPr>
              <w:pStyle w:val="rowtabella0"/>
              <w:rPr>
                <w:color w:val="002060"/>
              </w:rPr>
            </w:pPr>
            <w:r w:rsidRPr="004C0006">
              <w:rPr>
                <w:color w:val="002060"/>
              </w:rPr>
              <w:t>VIA DEI LECCI-TAVERNELLE</w:t>
            </w:r>
          </w:p>
        </w:tc>
      </w:tr>
    </w:tbl>
    <w:p w14:paraId="78A52681" w14:textId="77777777" w:rsidR="00484F75" w:rsidRPr="004C0006" w:rsidRDefault="00484F75" w:rsidP="00484F75">
      <w:pPr>
        <w:pStyle w:val="breakline"/>
        <w:rPr>
          <w:rFonts w:eastAsiaTheme="minorEastAsia"/>
          <w:color w:val="002060"/>
        </w:rPr>
      </w:pPr>
    </w:p>
    <w:p w14:paraId="72C317AC" w14:textId="77777777" w:rsidR="00484F75" w:rsidRPr="004C0006" w:rsidRDefault="00484F75" w:rsidP="00484F75">
      <w:pPr>
        <w:pStyle w:val="breakline"/>
        <w:rPr>
          <w:color w:val="002060"/>
        </w:rPr>
      </w:pPr>
    </w:p>
    <w:p w14:paraId="41702895" w14:textId="77777777" w:rsidR="00484F75" w:rsidRPr="004C0006" w:rsidRDefault="00484F75" w:rsidP="00484F75">
      <w:pPr>
        <w:pStyle w:val="breakline"/>
        <w:rPr>
          <w:color w:val="002060"/>
        </w:rPr>
      </w:pPr>
    </w:p>
    <w:p w14:paraId="06D1A2CA" w14:textId="77777777" w:rsidR="00484F75" w:rsidRPr="004C0006" w:rsidRDefault="00484F75" w:rsidP="00484F75">
      <w:pPr>
        <w:pStyle w:val="sottotitolocampionato10"/>
        <w:rPr>
          <w:color w:val="002060"/>
        </w:rPr>
      </w:pPr>
      <w:r w:rsidRPr="004C0006">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3"/>
        <w:gridCol w:w="385"/>
        <w:gridCol w:w="898"/>
        <w:gridCol w:w="1178"/>
        <w:gridCol w:w="1550"/>
        <w:gridCol w:w="1558"/>
      </w:tblGrid>
      <w:tr w:rsidR="00484F75" w:rsidRPr="004C0006" w14:paraId="74595CCC"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EDDE0" w14:textId="77777777" w:rsidR="00484F75" w:rsidRPr="004C0006" w:rsidRDefault="00484F75" w:rsidP="00C403A8">
            <w:pPr>
              <w:pStyle w:val="headertabella0"/>
              <w:rPr>
                <w:color w:val="002060"/>
              </w:rPr>
            </w:pPr>
            <w:r w:rsidRPr="004C000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72A095" w14:textId="77777777" w:rsidR="00484F75" w:rsidRPr="004C0006" w:rsidRDefault="00484F75" w:rsidP="00C403A8">
            <w:pPr>
              <w:pStyle w:val="headertabella0"/>
              <w:rPr>
                <w:color w:val="002060"/>
              </w:rPr>
            </w:pPr>
            <w:r w:rsidRPr="004C000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87558A" w14:textId="77777777" w:rsidR="00484F75" w:rsidRPr="004C0006" w:rsidRDefault="00484F75" w:rsidP="00C403A8">
            <w:pPr>
              <w:pStyle w:val="headertabella0"/>
              <w:rPr>
                <w:color w:val="002060"/>
              </w:rPr>
            </w:pPr>
            <w:r w:rsidRPr="004C000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E947B4" w14:textId="77777777" w:rsidR="00484F75" w:rsidRPr="004C0006" w:rsidRDefault="00484F75" w:rsidP="00C403A8">
            <w:pPr>
              <w:pStyle w:val="headertabella0"/>
              <w:rPr>
                <w:color w:val="002060"/>
              </w:rPr>
            </w:pPr>
            <w:r w:rsidRPr="004C000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70A38C" w14:textId="77777777" w:rsidR="00484F75" w:rsidRPr="004C0006" w:rsidRDefault="00484F75" w:rsidP="00C403A8">
            <w:pPr>
              <w:pStyle w:val="headertabella0"/>
              <w:rPr>
                <w:color w:val="002060"/>
              </w:rPr>
            </w:pPr>
            <w:r w:rsidRPr="004C000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3F2613" w14:textId="77777777" w:rsidR="00484F75" w:rsidRPr="004C0006" w:rsidRDefault="00484F75" w:rsidP="00C403A8">
            <w:pPr>
              <w:pStyle w:val="headertabella0"/>
              <w:rPr>
                <w:color w:val="002060"/>
              </w:rPr>
            </w:pPr>
            <w:proofErr w:type="spellStart"/>
            <w:r w:rsidRPr="004C0006">
              <w:rPr>
                <w:color w:val="002060"/>
              </w:rPr>
              <w:t>Localita'</w:t>
            </w:r>
            <w:proofErr w:type="spellEnd"/>
            <w:r w:rsidRPr="004C000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A47640" w14:textId="77777777" w:rsidR="00484F75" w:rsidRPr="004C0006" w:rsidRDefault="00484F75" w:rsidP="00C403A8">
            <w:pPr>
              <w:pStyle w:val="headertabella0"/>
              <w:rPr>
                <w:color w:val="002060"/>
              </w:rPr>
            </w:pPr>
            <w:r w:rsidRPr="004C0006">
              <w:rPr>
                <w:color w:val="002060"/>
              </w:rPr>
              <w:t>Indirizzo Impianto</w:t>
            </w:r>
          </w:p>
        </w:tc>
      </w:tr>
      <w:tr w:rsidR="00484F75" w:rsidRPr="004C0006" w14:paraId="0A823852" w14:textId="77777777" w:rsidTr="00C403A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49FF5D" w14:textId="77777777" w:rsidR="00484F75" w:rsidRPr="004C0006" w:rsidRDefault="00484F75" w:rsidP="00C403A8">
            <w:pPr>
              <w:pStyle w:val="rowtabella0"/>
              <w:rPr>
                <w:color w:val="002060"/>
              </w:rPr>
            </w:pPr>
            <w:r w:rsidRPr="004C0006">
              <w:rPr>
                <w:color w:val="002060"/>
              </w:rPr>
              <w:t>BORGO ROSSELLI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D652FF" w14:textId="77777777" w:rsidR="00484F75" w:rsidRPr="004C0006" w:rsidRDefault="00484F75" w:rsidP="00C403A8">
            <w:pPr>
              <w:pStyle w:val="rowtabella0"/>
              <w:rPr>
                <w:color w:val="002060"/>
              </w:rPr>
            </w:pPr>
            <w:r w:rsidRPr="004C0006">
              <w:rPr>
                <w:color w:val="002060"/>
              </w:rPr>
              <w:t>CANTINE RIUNITE CSI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3AF408" w14:textId="77777777" w:rsidR="00484F75" w:rsidRPr="004C0006" w:rsidRDefault="00484F75" w:rsidP="00C403A8">
            <w:pPr>
              <w:pStyle w:val="rowtabella0"/>
              <w:jc w:val="center"/>
              <w:rPr>
                <w:color w:val="002060"/>
              </w:rPr>
            </w:pPr>
            <w:r w:rsidRPr="004C000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B07FE4" w14:textId="77777777" w:rsidR="00484F75" w:rsidRPr="004C0006" w:rsidRDefault="00484F75" w:rsidP="00C403A8">
            <w:pPr>
              <w:pStyle w:val="rowtabella0"/>
              <w:rPr>
                <w:color w:val="002060"/>
              </w:rPr>
            </w:pPr>
            <w:r w:rsidRPr="004C0006">
              <w:rPr>
                <w:color w:val="002060"/>
              </w:rPr>
              <w:t>30/09/2023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273562" w14:textId="77777777" w:rsidR="00484F75" w:rsidRPr="004C0006" w:rsidRDefault="00484F75" w:rsidP="00C403A8">
            <w:pPr>
              <w:pStyle w:val="rowtabella0"/>
              <w:rPr>
                <w:color w:val="002060"/>
              </w:rPr>
            </w:pPr>
            <w:r w:rsidRPr="004C0006">
              <w:rPr>
                <w:color w:val="002060"/>
              </w:rPr>
              <w:t>5737 CAMPO COMUNALE VECCHIO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37B098" w14:textId="77777777" w:rsidR="00484F75" w:rsidRPr="004C0006" w:rsidRDefault="00484F75" w:rsidP="00C403A8">
            <w:pPr>
              <w:pStyle w:val="rowtabella0"/>
              <w:rPr>
                <w:color w:val="002060"/>
              </w:rPr>
            </w:pPr>
            <w:r w:rsidRPr="004C0006">
              <w:rPr>
                <w:color w:val="002060"/>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7E6F58" w14:textId="77777777" w:rsidR="00484F75" w:rsidRPr="004C0006" w:rsidRDefault="00484F75" w:rsidP="00C403A8">
            <w:pPr>
              <w:pStyle w:val="rowtabella0"/>
              <w:rPr>
                <w:color w:val="002060"/>
              </w:rPr>
            </w:pPr>
            <w:r w:rsidRPr="004C0006">
              <w:rPr>
                <w:color w:val="002060"/>
              </w:rPr>
              <w:t>VIA ASPOROMONTE</w:t>
            </w:r>
          </w:p>
        </w:tc>
      </w:tr>
      <w:tr w:rsidR="00484F75" w:rsidRPr="004C0006" w14:paraId="72DA0CF4"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B761DA" w14:textId="77777777" w:rsidR="00484F75" w:rsidRPr="004C0006" w:rsidRDefault="00484F75" w:rsidP="00C403A8">
            <w:pPr>
              <w:pStyle w:val="rowtabella0"/>
              <w:rPr>
                <w:color w:val="002060"/>
              </w:rPr>
            </w:pPr>
            <w:r w:rsidRPr="004C0006">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31CDA6" w14:textId="77777777" w:rsidR="00484F75" w:rsidRPr="004C0006" w:rsidRDefault="00484F75" w:rsidP="00C403A8">
            <w:pPr>
              <w:pStyle w:val="rowtabella0"/>
              <w:rPr>
                <w:color w:val="002060"/>
              </w:rPr>
            </w:pPr>
            <w:r w:rsidRPr="004C0006">
              <w:rPr>
                <w:color w:val="002060"/>
              </w:rPr>
              <w:t xml:space="preserve">RECANATI CALCIO A 5 </w:t>
            </w:r>
            <w:proofErr w:type="spellStart"/>
            <w:r w:rsidRPr="004C0006">
              <w:rPr>
                <w:color w:val="002060"/>
              </w:rPr>
              <w:t>q.B</w:t>
            </w:r>
            <w:proofErr w:type="spell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AB30E5"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7FA7FD" w14:textId="77777777" w:rsidR="00484F75" w:rsidRPr="004C0006" w:rsidRDefault="00484F75" w:rsidP="00C403A8">
            <w:pPr>
              <w:pStyle w:val="rowtabella0"/>
              <w:rPr>
                <w:color w:val="002060"/>
              </w:rPr>
            </w:pPr>
            <w:r w:rsidRPr="004C0006">
              <w:rPr>
                <w:color w:val="002060"/>
              </w:rPr>
              <w:t>01/10/2023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5C9D35" w14:textId="77777777" w:rsidR="00484F75" w:rsidRPr="004C0006" w:rsidRDefault="00484F75" w:rsidP="00C403A8">
            <w:pPr>
              <w:pStyle w:val="rowtabella0"/>
              <w:rPr>
                <w:color w:val="002060"/>
              </w:rPr>
            </w:pPr>
            <w:r w:rsidRPr="004C0006">
              <w:rPr>
                <w:color w:val="002060"/>
              </w:rPr>
              <w:t>5299 CENTRO SP. POL. "R.GATTARI"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07BD51" w14:textId="77777777" w:rsidR="00484F75" w:rsidRPr="004C0006" w:rsidRDefault="00484F75" w:rsidP="00C403A8">
            <w:pPr>
              <w:pStyle w:val="rowtabella0"/>
              <w:rPr>
                <w:color w:val="002060"/>
              </w:rPr>
            </w:pPr>
            <w:r w:rsidRPr="004C0006">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F695B5" w14:textId="77777777" w:rsidR="00484F75" w:rsidRPr="004C0006" w:rsidRDefault="00484F75" w:rsidP="00C403A8">
            <w:pPr>
              <w:pStyle w:val="rowtabella0"/>
              <w:rPr>
                <w:color w:val="002060"/>
              </w:rPr>
            </w:pPr>
            <w:r w:rsidRPr="004C0006">
              <w:rPr>
                <w:color w:val="002060"/>
              </w:rPr>
              <w:t>VIA TAGLIAMENTO</w:t>
            </w:r>
          </w:p>
        </w:tc>
      </w:tr>
      <w:tr w:rsidR="00484F75" w:rsidRPr="004C0006" w14:paraId="11B40D8E"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2FE26E" w14:textId="77777777" w:rsidR="00484F75" w:rsidRPr="004C0006" w:rsidRDefault="00484F75" w:rsidP="00C403A8">
            <w:pPr>
              <w:pStyle w:val="rowtabella0"/>
              <w:rPr>
                <w:color w:val="002060"/>
              </w:rPr>
            </w:pPr>
            <w:r w:rsidRPr="004C0006">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0E5E1D" w14:textId="77777777" w:rsidR="00484F75" w:rsidRPr="004C0006" w:rsidRDefault="00484F75" w:rsidP="00C403A8">
            <w:pPr>
              <w:pStyle w:val="rowtabella0"/>
              <w:rPr>
                <w:color w:val="002060"/>
              </w:rPr>
            </w:pPr>
            <w:r w:rsidRPr="004C0006">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3D7BAB"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BE0FC9" w14:textId="77777777" w:rsidR="00484F75" w:rsidRPr="004C0006" w:rsidRDefault="00484F75" w:rsidP="00C403A8">
            <w:pPr>
              <w:pStyle w:val="rowtabella0"/>
              <w:rPr>
                <w:color w:val="002060"/>
              </w:rPr>
            </w:pPr>
            <w:r w:rsidRPr="004C0006">
              <w:rPr>
                <w:color w:val="002060"/>
              </w:rPr>
              <w:t>01/10/2023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F70627F" w14:textId="77777777" w:rsidR="00484F75" w:rsidRPr="004C0006" w:rsidRDefault="00484F75" w:rsidP="00C403A8">
            <w:pPr>
              <w:pStyle w:val="rowtabella0"/>
              <w:rPr>
                <w:color w:val="002060"/>
              </w:rPr>
            </w:pPr>
            <w:r w:rsidRPr="004C0006">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7F58C2" w14:textId="77777777" w:rsidR="00484F75" w:rsidRPr="004C0006" w:rsidRDefault="00484F75" w:rsidP="00C403A8">
            <w:pPr>
              <w:pStyle w:val="rowtabella0"/>
              <w:rPr>
                <w:color w:val="002060"/>
              </w:rPr>
            </w:pPr>
            <w:r w:rsidRPr="004C0006">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7CF446" w14:textId="77777777" w:rsidR="00484F75" w:rsidRPr="004C0006" w:rsidRDefault="00484F75" w:rsidP="00C403A8">
            <w:pPr>
              <w:pStyle w:val="rowtabella0"/>
              <w:rPr>
                <w:color w:val="002060"/>
              </w:rPr>
            </w:pPr>
            <w:r w:rsidRPr="004C0006">
              <w:rPr>
                <w:color w:val="002060"/>
              </w:rPr>
              <w:t>VIA FRATELLI CERVI</w:t>
            </w:r>
          </w:p>
        </w:tc>
      </w:tr>
      <w:tr w:rsidR="00484F75" w:rsidRPr="004C0006" w14:paraId="5AC6097D"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78B82F" w14:textId="77777777" w:rsidR="00484F75" w:rsidRPr="004C0006" w:rsidRDefault="00484F75" w:rsidP="00C403A8">
            <w:pPr>
              <w:pStyle w:val="rowtabella0"/>
              <w:rPr>
                <w:color w:val="002060"/>
              </w:rPr>
            </w:pPr>
            <w:r w:rsidRPr="004C0006">
              <w:rPr>
                <w:color w:val="002060"/>
              </w:rPr>
              <w:t>SANGIORGIO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3EB460" w14:textId="77777777" w:rsidR="00484F75" w:rsidRPr="004C0006" w:rsidRDefault="00484F75" w:rsidP="00C403A8">
            <w:pPr>
              <w:pStyle w:val="rowtabella0"/>
              <w:rPr>
                <w:color w:val="002060"/>
              </w:rPr>
            </w:pPr>
            <w:r w:rsidRPr="004C0006">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9A7D6C"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CA7B10" w14:textId="77777777" w:rsidR="00484F75" w:rsidRPr="004C0006" w:rsidRDefault="00484F75" w:rsidP="00C403A8">
            <w:pPr>
              <w:pStyle w:val="rowtabella0"/>
              <w:rPr>
                <w:color w:val="002060"/>
              </w:rPr>
            </w:pPr>
            <w:r w:rsidRPr="004C0006">
              <w:rPr>
                <w:color w:val="002060"/>
              </w:rPr>
              <w:t>01/10/2023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E0050E" w14:textId="77777777" w:rsidR="00484F75" w:rsidRPr="004C0006" w:rsidRDefault="00484F75" w:rsidP="00C403A8">
            <w:pPr>
              <w:pStyle w:val="rowtabella0"/>
              <w:rPr>
                <w:color w:val="002060"/>
              </w:rPr>
            </w:pPr>
            <w:r w:rsidRPr="004C0006">
              <w:rPr>
                <w:color w:val="002060"/>
              </w:rPr>
              <w:t>5631 PALASPORT " PALASAVELLI"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2EC7AB" w14:textId="77777777" w:rsidR="00484F75" w:rsidRPr="004C0006" w:rsidRDefault="00484F75" w:rsidP="00C403A8">
            <w:pPr>
              <w:pStyle w:val="rowtabella0"/>
              <w:rPr>
                <w:color w:val="002060"/>
              </w:rPr>
            </w:pPr>
            <w:r w:rsidRPr="004C0006">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AEE64E" w14:textId="77777777" w:rsidR="00484F75" w:rsidRPr="004C0006" w:rsidRDefault="00484F75" w:rsidP="00C403A8">
            <w:pPr>
              <w:pStyle w:val="rowtabella0"/>
              <w:rPr>
                <w:color w:val="002060"/>
              </w:rPr>
            </w:pPr>
            <w:r w:rsidRPr="004C0006">
              <w:rPr>
                <w:color w:val="002060"/>
              </w:rPr>
              <w:t>VIA S.VITTORIA, 5</w:t>
            </w:r>
          </w:p>
        </w:tc>
      </w:tr>
      <w:tr w:rsidR="00484F75" w:rsidRPr="004C0006" w14:paraId="24F14342" w14:textId="77777777" w:rsidTr="00C403A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66E15D" w14:textId="77777777" w:rsidR="00484F75" w:rsidRPr="004C0006" w:rsidRDefault="00484F75" w:rsidP="00C403A8">
            <w:pPr>
              <w:pStyle w:val="rowtabella0"/>
              <w:rPr>
                <w:color w:val="002060"/>
              </w:rPr>
            </w:pPr>
            <w:r w:rsidRPr="004C0006">
              <w:rPr>
                <w:color w:val="002060"/>
              </w:rPr>
              <w:t>RECANATI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E0AEA2" w14:textId="77777777" w:rsidR="00484F75" w:rsidRPr="004C0006" w:rsidRDefault="00484F75" w:rsidP="00C403A8">
            <w:pPr>
              <w:pStyle w:val="rowtabella0"/>
              <w:rPr>
                <w:color w:val="002060"/>
              </w:rPr>
            </w:pPr>
            <w:r w:rsidRPr="004C0006">
              <w:rPr>
                <w:color w:val="002060"/>
              </w:rPr>
              <w:t>GROTTACCIA 2005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9874CF"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C621FC" w14:textId="77777777" w:rsidR="00484F75" w:rsidRPr="004C0006" w:rsidRDefault="00484F75" w:rsidP="00C403A8">
            <w:pPr>
              <w:pStyle w:val="rowtabella0"/>
              <w:rPr>
                <w:color w:val="002060"/>
              </w:rPr>
            </w:pPr>
            <w:r w:rsidRPr="004C0006">
              <w:rPr>
                <w:color w:val="002060"/>
              </w:rPr>
              <w:t>05/10/2023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1292E5" w14:textId="77777777" w:rsidR="00484F75" w:rsidRPr="004C0006" w:rsidRDefault="00484F75" w:rsidP="00C403A8">
            <w:pPr>
              <w:pStyle w:val="rowtabella0"/>
              <w:rPr>
                <w:color w:val="002060"/>
              </w:rPr>
            </w:pPr>
            <w:r w:rsidRPr="004C0006">
              <w:rPr>
                <w:color w:val="002060"/>
              </w:rPr>
              <w:t>5294 CENTRO SPORTIVO RECANATESE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9A2692" w14:textId="77777777" w:rsidR="00484F75" w:rsidRPr="004C0006" w:rsidRDefault="00484F75" w:rsidP="00C403A8">
            <w:pPr>
              <w:pStyle w:val="rowtabella0"/>
              <w:rPr>
                <w:color w:val="002060"/>
              </w:rPr>
            </w:pPr>
            <w:r w:rsidRPr="004C0006">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C67E8A" w14:textId="77777777" w:rsidR="00484F75" w:rsidRPr="004C0006" w:rsidRDefault="00484F75" w:rsidP="00C403A8">
            <w:pPr>
              <w:pStyle w:val="rowtabella0"/>
              <w:rPr>
                <w:color w:val="002060"/>
              </w:rPr>
            </w:pPr>
            <w:r w:rsidRPr="004C0006">
              <w:rPr>
                <w:color w:val="002060"/>
              </w:rPr>
              <w:t>VIA ALDO MORO</w:t>
            </w:r>
          </w:p>
        </w:tc>
      </w:tr>
    </w:tbl>
    <w:p w14:paraId="73815BFE" w14:textId="77777777" w:rsidR="00484F75" w:rsidRPr="00165069" w:rsidRDefault="00484F75" w:rsidP="00870139">
      <w:pPr>
        <w:pStyle w:val="breakline"/>
        <w:rPr>
          <w:rFonts w:eastAsiaTheme="minorEastAsia"/>
          <w:color w:val="002060"/>
        </w:rPr>
      </w:pPr>
    </w:p>
    <w:p w14:paraId="6AF10097" w14:textId="77777777" w:rsidR="00870139" w:rsidRPr="00165069" w:rsidRDefault="00870139" w:rsidP="00870139">
      <w:pPr>
        <w:pStyle w:val="breakline"/>
        <w:rPr>
          <w:color w:val="002060"/>
        </w:rPr>
      </w:pPr>
    </w:p>
    <w:p w14:paraId="3AB08E1A" w14:textId="77777777" w:rsidR="00870139" w:rsidRPr="00165069" w:rsidRDefault="00870139" w:rsidP="00870139">
      <w:pPr>
        <w:pStyle w:val="breakline"/>
        <w:rPr>
          <w:rFonts w:eastAsiaTheme="minorEastAsia"/>
          <w:color w:val="002060"/>
        </w:rPr>
      </w:pPr>
    </w:p>
    <w:p w14:paraId="22484EFE" w14:textId="77777777" w:rsidR="00870139" w:rsidRPr="007D4C32" w:rsidRDefault="00870139" w:rsidP="00870139">
      <w:pPr>
        <w:pStyle w:val="titolocampionato0"/>
        <w:shd w:val="clear" w:color="auto" w:fill="CCCCCC"/>
        <w:spacing w:before="80" w:after="40"/>
        <w:rPr>
          <w:color w:val="002060"/>
        </w:rPr>
      </w:pPr>
      <w:r w:rsidRPr="007D4C32">
        <w:rPr>
          <w:color w:val="002060"/>
        </w:rPr>
        <w:t>COPPA ITALIA CALCIO A 5</w:t>
      </w:r>
    </w:p>
    <w:p w14:paraId="4B0B2E0E" w14:textId="77777777" w:rsidR="00870139" w:rsidRPr="007D4C32" w:rsidRDefault="00870139" w:rsidP="00870139">
      <w:pPr>
        <w:pStyle w:val="titoloprinc0"/>
        <w:rPr>
          <w:color w:val="002060"/>
        </w:rPr>
      </w:pPr>
      <w:r>
        <w:rPr>
          <w:color w:val="002060"/>
        </w:rPr>
        <w:t>SEDICESIMI DI FINALE</w:t>
      </w:r>
    </w:p>
    <w:p w14:paraId="06F2A961" w14:textId="77777777" w:rsidR="00870139" w:rsidRDefault="00870139" w:rsidP="00870139">
      <w:pPr>
        <w:pStyle w:val="Corpodeltesto21"/>
        <w:rPr>
          <w:rFonts w:ascii="Arial" w:hAnsi="Arial" w:cs="Arial"/>
          <w:b/>
          <w:color w:val="002060"/>
          <w:sz w:val="22"/>
        </w:rPr>
      </w:pPr>
    </w:p>
    <w:p w14:paraId="26589CFF" w14:textId="77777777" w:rsidR="00870139" w:rsidRDefault="00870139" w:rsidP="00870139">
      <w:pPr>
        <w:jc w:val="left"/>
        <w:rPr>
          <w:rFonts w:ascii="Arial" w:hAnsi="Arial" w:cs="Arial"/>
          <w:color w:val="002060"/>
          <w:sz w:val="22"/>
        </w:rPr>
      </w:pPr>
      <w:r>
        <w:rPr>
          <w:rFonts w:ascii="Arial" w:hAnsi="Arial" w:cs="Arial"/>
          <w:color w:val="002060"/>
          <w:sz w:val="22"/>
        </w:rPr>
        <w:t>Il sorteggio effettuato mediante riunione online Martedì 26 settembre u.s. ha determinato i seguenti accoppiamenti per i Sedicesimi di Finale della Coppa Italia Calcio a Cinque Serie C:</w:t>
      </w:r>
    </w:p>
    <w:p w14:paraId="308BA34D" w14:textId="77777777" w:rsidR="00870139" w:rsidRDefault="00870139" w:rsidP="00870139">
      <w:pPr>
        <w:jc w:val="left"/>
        <w:rPr>
          <w:rFonts w:ascii="Arial" w:hAnsi="Arial" w:cs="Arial"/>
          <w:color w:val="002060"/>
          <w:sz w:val="22"/>
        </w:rPr>
      </w:pPr>
    </w:p>
    <w:p w14:paraId="78049171" w14:textId="77777777" w:rsidR="00870139" w:rsidRPr="00165069" w:rsidRDefault="00870139" w:rsidP="00870139">
      <w:pPr>
        <w:jc w:val="left"/>
        <w:rPr>
          <w:rFonts w:ascii="Arial" w:hAnsi="Arial" w:cs="Arial"/>
          <w:color w:val="002060"/>
          <w:sz w:val="22"/>
        </w:rPr>
      </w:pPr>
      <w:bookmarkStart w:id="11" w:name="_Hlk146698669"/>
      <w:r w:rsidRPr="00165069">
        <w:rPr>
          <w:rFonts w:ascii="Arial" w:hAnsi="Arial" w:cs="Arial"/>
          <w:color w:val="002060"/>
          <w:sz w:val="22"/>
        </w:rPr>
        <w:t>ALMA JUVENTUS FANO – ACLI MANTOVANI CALCIO A 5</w:t>
      </w:r>
    </w:p>
    <w:p w14:paraId="624C9F66" w14:textId="77777777" w:rsidR="00870139" w:rsidRPr="000B3CFC" w:rsidRDefault="00870139" w:rsidP="00870139">
      <w:pPr>
        <w:jc w:val="left"/>
        <w:rPr>
          <w:rFonts w:ascii="Arial" w:hAnsi="Arial" w:cs="Arial"/>
          <w:color w:val="002060"/>
          <w:sz w:val="22"/>
        </w:rPr>
      </w:pPr>
      <w:r w:rsidRPr="000B3CFC">
        <w:rPr>
          <w:rFonts w:ascii="Arial" w:hAnsi="Arial" w:cs="Arial"/>
          <w:color w:val="002060"/>
          <w:sz w:val="22"/>
        </w:rPr>
        <w:t>LUCREZIA CALCIO A 5 – JESI</w:t>
      </w:r>
    </w:p>
    <w:p w14:paraId="308BF5EE" w14:textId="77777777" w:rsidR="00870139" w:rsidRDefault="00870139" w:rsidP="00870139">
      <w:pPr>
        <w:jc w:val="left"/>
        <w:rPr>
          <w:rFonts w:ascii="Arial" w:hAnsi="Arial" w:cs="Arial"/>
          <w:color w:val="002060"/>
          <w:sz w:val="22"/>
        </w:rPr>
      </w:pPr>
      <w:r w:rsidRPr="000B3CFC">
        <w:rPr>
          <w:rFonts w:ascii="Arial" w:hAnsi="Arial" w:cs="Arial"/>
          <w:color w:val="002060"/>
          <w:sz w:val="22"/>
        </w:rPr>
        <w:t>C</w:t>
      </w:r>
      <w:r>
        <w:rPr>
          <w:rFonts w:ascii="Arial" w:hAnsi="Arial" w:cs="Arial"/>
          <w:color w:val="002060"/>
          <w:sz w:val="22"/>
        </w:rPr>
        <w:t>ASTELBELLINO CALCIO A 5 – POL.CAGLI SPORT ASSOCIATI</w:t>
      </w:r>
    </w:p>
    <w:p w14:paraId="04667831" w14:textId="77777777" w:rsidR="00870139" w:rsidRDefault="00870139" w:rsidP="00870139">
      <w:pPr>
        <w:jc w:val="left"/>
        <w:rPr>
          <w:rFonts w:ascii="Arial" w:hAnsi="Arial" w:cs="Arial"/>
          <w:color w:val="002060"/>
          <w:sz w:val="22"/>
        </w:rPr>
      </w:pPr>
      <w:r>
        <w:rPr>
          <w:rFonts w:ascii="Arial" w:hAnsi="Arial" w:cs="Arial"/>
          <w:color w:val="002060"/>
          <w:sz w:val="22"/>
        </w:rPr>
        <w:t>VILLA CECCOLINI CALCIO – FUTSAL MONTEMARCIANO</w:t>
      </w:r>
    </w:p>
    <w:p w14:paraId="6A1DA346" w14:textId="77777777" w:rsidR="00870139" w:rsidRDefault="00870139" w:rsidP="00870139">
      <w:pPr>
        <w:jc w:val="left"/>
        <w:rPr>
          <w:rFonts w:ascii="Arial" w:hAnsi="Arial" w:cs="Arial"/>
          <w:color w:val="002060"/>
          <w:sz w:val="22"/>
        </w:rPr>
      </w:pPr>
      <w:r>
        <w:rPr>
          <w:rFonts w:ascii="Arial" w:hAnsi="Arial" w:cs="Arial"/>
          <w:color w:val="002060"/>
          <w:sz w:val="22"/>
        </w:rPr>
        <w:t>MONTELUPONE CALCIO A 5 – PIEVE D’ICO CALCIO A 5</w:t>
      </w:r>
    </w:p>
    <w:p w14:paraId="0E0DAC78" w14:textId="77777777" w:rsidR="00870139" w:rsidRDefault="00870139" w:rsidP="00870139">
      <w:pPr>
        <w:jc w:val="left"/>
        <w:rPr>
          <w:rFonts w:ascii="Arial" w:hAnsi="Arial" w:cs="Arial"/>
          <w:color w:val="002060"/>
          <w:sz w:val="22"/>
        </w:rPr>
      </w:pPr>
      <w:r>
        <w:rPr>
          <w:rFonts w:ascii="Arial" w:hAnsi="Arial" w:cs="Arial"/>
          <w:color w:val="002060"/>
          <w:sz w:val="22"/>
        </w:rPr>
        <w:t>PIANACCIO – FUTSAL CASTELFIDARDO</w:t>
      </w:r>
    </w:p>
    <w:p w14:paraId="3D9E2A9F" w14:textId="77777777" w:rsidR="00870139" w:rsidRDefault="00870139" w:rsidP="00870139">
      <w:pPr>
        <w:jc w:val="left"/>
        <w:rPr>
          <w:rFonts w:ascii="Arial" w:hAnsi="Arial" w:cs="Arial"/>
          <w:color w:val="002060"/>
          <w:sz w:val="22"/>
        </w:rPr>
      </w:pPr>
      <w:r>
        <w:rPr>
          <w:rFonts w:ascii="Arial" w:hAnsi="Arial" w:cs="Arial"/>
          <w:color w:val="002060"/>
          <w:sz w:val="22"/>
        </w:rPr>
        <w:t>REAL FABRIANO – PIETRALACROCE 73</w:t>
      </w:r>
    </w:p>
    <w:p w14:paraId="77D5E3FC" w14:textId="77777777" w:rsidR="00870139" w:rsidRDefault="00870139" w:rsidP="00870139">
      <w:pPr>
        <w:jc w:val="left"/>
        <w:rPr>
          <w:rFonts w:ascii="Arial" w:hAnsi="Arial" w:cs="Arial"/>
          <w:color w:val="002060"/>
          <w:sz w:val="22"/>
        </w:rPr>
      </w:pPr>
      <w:r>
        <w:rPr>
          <w:rFonts w:ascii="Arial" w:hAnsi="Arial" w:cs="Arial"/>
          <w:color w:val="002060"/>
          <w:sz w:val="22"/>
        </w:rPr>
        <w:t>NUOVA OTTRANO 98 – CHIARAVALLE FUTSAL</w:t>
      </w:r>
    </w:p>
    <w:p w14:paraId="63982CA9" w14:textId="77777777" w:rsidR="00870139" w:rsidRDefault="00870139" w:rsidP="00870139">
      <w:pPr>
        <w:jc w:val="left"/>
        <w:rPr>
          <w:rFonts w:ascii="Arial" w:hAnsi="Arial" w:cs="Arial"/>
          <w:color w:val="002060"/>
          <w:sz w:val="22"/>
        </w:rPr>
      </w:pPr>
    </w:p>
    <w:p w14:paraId="5FF641CF" w14:textId="77777777" w:rsidR="00870139" w:rsidRDefault="00870139" w:rsidP="00870139">
      <w:pPr>
        <w:jc w:val="left"/>
        <w:rPr>
          <w:rFonts w:ascii="Arial" w:hAnsi="Arial" w:cs="Arial"/>
          <w:color w:val="002060"/>
          <w:sz w:val="22"/>
        </w:rPr>
      </w:pPr>
      <w:r>
        <w:rPr>
          <w:rFonts w:ascii="Arial" w:hAnsi="Arial" w:cs="Arial"/>
          <w:color w:val="002060"/>
          <w:sz w:val="22"/>
        </w:rPr>
        <w:t>SAMBENEDETTESE CALCIO A 5 – NUOVA JUVENTINA FFC</w:t>
      </w:r>
    </w:p>
    <w:p w14:paraId="05478A0E" w14:textId="77777777" w:rsidR="00870139" w:rsidRPr="00165069" w:rsidRDefault="00870139" w:rsidP="00870139">
      <w:pPr>
        <w:jc w:val="left"/>
        <w:rPr>
          <w:rFonts w:ascii="Arial" w:hAnsi="Arial" w:cs="Arial"/>
          <w:color w:val="002060"/>
          <w:sz w:val="22"/>
        </w:rPr>
      </w:pPr>
      <w:r w:rsidRPr="00165069">
        <w:rPr>
          <w:rFonts w:ascii="Arial" w:hAnsi="Arial" w:cs="Arial"/>
          <w:color w:val="002060"/>
          <w:sz w:val="22"/>
        </w:rPr>
        <w:t>INVICTA FUTSAL MACERATA – ACLI VILLA MUSONE</w:t>
      </w:r>
    </w:p>
    <w:p w14:paraId="2487E51F" w14:textId="77777777" w:rsidR="00870139" w:rsidRDefault="00870139" w:rsidP="00870139">
      <w:pPr>
        <w:jc w:val="left"/>
        <w:rPr>
          <w:rFonts w:ascii="Arial" w:hAnsi="Arial" w:cs="Arial"/>
          <w:color w:val="002060"/>
          <w:sz w:val="22"/>
        </w:rPr>
      </w:pPr>
      <w:r w:rsidRPr="000B3CFC">
        <w:rPr>
          <w:rFonts w:ascii="Arial" w:hAnsi="Arial" w:cs="Arial"/>
          <w:color w:val="002060"/>
          <w:sz w:val="22"/>
        </w:rPr>
        <w:t>TRE TORRI A.S.D</w:t>
      </w:r>
      <w:r>
        <w:rPr>
          <w:rFonts w:ascii="Arial" w:hAnsi="Arial" w:cs="Arial"/>
          <w:color w:val="002060"/>
          <w:sz w:val="22"/>
        </w:rPr>
        <w:t>. – AVENALE</w:t>
      </w:r>
    </w:p>
    <w:p w14:paraId="0C6DAC48" w14:textId="77777777" w:rsidR="00870139" w:rsidRDefault="00870139" w:rsidP="00870139">
      <w:pPr>
        <w:jc w:val="left"/>
        <w:rPr>
          <w:rFonts w:ascii="Arial" w:hAnsi="Arial" w:cs="Arial"/>
          <w:color w:val="002060"/>
          <w:sz w:val="22"/>
        </w:rPr>
      </w:pPr>
      <w:r>
        <w:rPr>
          <w:rFonts w:ascii="Arial" w:hAnsi="Arial" w:cs="Arial"/>
          <w:color w:val="002060"/>
          <w:sz w:val="22"/>
        </w:rPr>
        <w:t>FUTSAL MONTURANO – FUTSAL CAMPIGLIONE</w:t>
      </w:r>
    </w:p>
    <w:p w14:paraId="66770DB6" w14:textId="77777777" w:rsidR="00870139" w:rsidRDefault="00870139" w:rsidP="00870139">
      <w:pPr>
        <w:jc w:val="left"/>
        <w:rPr>
          <w:rFonts w:ascii="Arial" w:hAnsi="Arial" w:cs="Arial"/>
          <w:color w:val="002060"/>
          <w:sz w:val="22"/>
        </w:rPr>
      </w:pPr>
      <w:r>
        <w:rPr>
          <w:rFonts w:ascii="Arial" w:hAnsi="Arial" w:cs="Arial"/>
          <w:color w:val="002060"/>
          <w:sz w:val="22"/>
        </w:rPr>
        <w:t>FERMANA FUTSAL 2022 – BAYER CAPPUCCINI</w:t>
      </w:r>
    </w:p>
    <w:p w14:paraId="0055EADE" w14:textId="77777777" w:rsidR="00870139" w:rsidRDefault="00870139" w:rsidP="00870139">
      <w:pPr>
        <w:jc w:val="left"/>
        <w:rPr>
          <w:rFonts w:ascii="Arial" w:hAnsi="Arial" w:cs="Arial"/>
          <w:color w:val="002060"/>
          <w:sz w:val="22"/>
        </w:rPr>
      </w:pPr>
      <w:r>
        <w:rPr>
          <w:rFonts w:ascii="Arial" w:hAnsi="Arial" w:cs="Arial"/>
          <w:color w:val="002060"/>
          <w:sz w:val="22"/>
        </w:rPr>
        <w:t>FUTSAL CASELLE – CALCETTO CASTRUM LAURI</w:t>
      </w:r>
    </w:p>
    <w:p w14:paraId="7B2001C3" w14:textId="77777777" w:rsidR="00870139" w:rsidRDefault="00870139" w:rsidP="00870139">
      <w:pPr>
        <w:jc w:val="left"/>
        <w:rPr>
          <w:rFonts w:ascii="Arial" w:hAnsi="Arial" w:cs="Arial"/>
          <w:color w:val="002060"/>
          <w:sz w:val="22"/>
        </w:rPr>
      </w:pPr>
      <w:r>
        <w:rPr>
          <w:rFonts w:ascii="Arial" w:hAnsi="Arial" w:cs="Arial"/>
          <w:color w:val="002060"/>
          <w:sz w:val="22"/>
        </w:rPr>
        <w:t>REAL SAN GIORGIO – GAGLIOLE F.C.</w:t>
      </w:r>
    </w:p>
    <w:p w14:paraId="15F0A21C" w14:textId="77777777" w:rsidR="00870139" w:rsidRPr="00165069" w:rsidRDefault="00870139" w:rsidP="00870139">
      <w:pPr>
        <w:jc w:val="left"/>
        <w:rPr>
          <w:rFonts w:ascii="Arial" w:hAnsi="Arial" w:cs="Arial"/>
          <w:color w:val="002060"/>
          <w:sz w:val="22"/>
        </w:rPr>
      </w:pPr>
      <w:r w:rsidRPr="00165069">
        <w:rPr>
          <w:rFonts w:ascii="Arial" w:hAnsi="Arial" w:cs="Arial"/>
          <w:color w:val="002060"/>
          <w:sz w:val="22"/>
        </w:rPr>
        <w:t>REAL EAGLES VIRTUS PAGLIA – CSI STELLA A.S.D.</w:t>
      </w:r>
    </w:p>
    <w:bookmarkEnd w:id="11"/>
    <w:p w14:paraId="4B87CF3B" w14:textId="77777777" w:rsidR="00870139" w:rsidRDefault="00870139" w:rsidP="00870139">
      <w:pPr>
        <w:pStyle w:val="Corpodeltesto21"/>
        <w:rPr>
          <w:rFonts w:ascii="Arial" w:hAnsi="Arial" w:cs="Arial"/>
          <w:color w:val="002060"/>
          <w:sz w:val="22"/>
        </w:rPr>
      </w:pPr>
    </w:p>
    <w:tbl>
      <w:tblPr>
        <w:tblW w:w="9726" w:type="dxa"/>
        <w:tblInd w:w="55" w:type="dxa"/>
        <w:tblCellMar>
          <w:left w:w="70" w:type="dxa"/>
          <w:right w:w="70" w:type="dxa"/>
        </w:tblCellMar>
        <w:tblLook w:val="04A0" w:firstRow="1" w:lastRow="0" w:firstColumn="1" w:lastColumn="0" w:noHBand="0" w:noVBand="1"/>
      </w:tblPr>
      <w:tblGrid>
        <w:gridCol w:w="3621"/>
        <w:gridCol w:w="209"/>
        <w:gridCol w:w="1644"/>
        <w:gridCol w:w="2551"/>
        <w:gridCol w:w="209"/>
        <w:gridCol w:w="1492"/>
      </w:tblGrid>
      <w:tr w:rsidR="00870139" w:rsidRPr="00F45EB9" w14:paraId="55F3A007" w14:textId="77777777" w:rsidTr="00C403A8">
        <w:trPr>
          <w:trHeight w:val="240"/>
        </w:trPr>
        <w:tc>
          <w:tcPr>
            <w:tcW w:w="3621" w:type="dxa"/>
            <w:tcBorders>
              <w:left w:val="nil"/>
              <w:right w:val="nil"/>
            </w:tcBorders>
            <w:shd w:val="clear" w:color="000000" w:fill="EAEAEA"/>
            <w:noWrap/>
            <w:vAlign w:val="center"/>
            <w:hideMark/>
          </w:tcPr>
          <w:p w14:paraId="3425FA14" w14:textId="77777777" w:rsidR="00870139" w:rsidRPr="00F45EB9" w:rsidRDefault="00870139" w:rsidP="00C403A8">
            <w:pPr>
              <w:rPr>
                <w:rFonts w:ascii="Arial" w:hAnsi="Arial" w:cs="Arial"/>
                <w:b/>
                <w:bCs/>
                <w:color w:val="002060"/>
                <w:sz w:val="22"/>
                <w:szCs w:val="22"/>
              </w:rPr>
            </w:pPr>
            <w:r w:rsidRPr="00F45EB9">
              <w:rPr>
                <w:rFonts w:ascii="Arial" w:hAnsi="Arial" w:cs="Arial"/>
                <w:b/>
                <w:bCs/>
                <w:color w:val="002060"/>
                <w:sz w:val="22"/>
                <w:szCs w:val="22"/>
              </w:rPr>
              <w:t xml:space="preserve">                 </w:t>
            </w:r>
            <w:r>
              <w:rPr>
                <w:rFonts w:ascii="Arial" w:hAnsi="Arial" w:cs="Arial"/>
                <w:b/>
                <w:bCs/>
                <w:color w:val="002060"/>
                <w:sz w:val="22"/>
                <w:szCs w:val="22"/>
              </w:rPr>
              <w:t xml:space="preserve">       Sedicesimi</w:t>
            </w:r>
          </w:p>
        </w:tc>
        <w:tc>
          <w:tcPr>
            <w:tcW w:w="209" w:type="dxa"/>
            <w:tcBorders>
              <w:left w:val="nil"/>
              <w:right w:val="nil"/>
            </w:tcBorders>
            <w:shd w:val="clear" w:color="000000" w:fill="EAEAEA"/>
            <w:noWrap/>
            <w:vAlign w:val="center"/>
            <w:hideMark/>
          </w:tcPr>
          <w:p w14:paraId="2FF79D78" w14:textId="77777777" w:rsidR="00870139" w:rsidRPr="00F45EB9" w:rsidRDefault="00870139" w:rsidP="00C403A8">
            <w:pPr>
              <w:jc w:val="center"/>
              <w:rPr>
                <w:rFonts w:ascii="Arial" w:hAnsi="Arial" w:cs="Arial"/>
                <w:b/>
                <w:bCs/>
                <w:color w:val="002060"/>
                <w:sz w:val="22"/>
                <w:szCs w:val="22"/>
              </w:rPr>
            </w:pPr>
            <w:r w:rsidRPr="00F45EB9">
              <w:rPr>
                <w:rFonts w:ascii="Arial" w:hAnsi="Arial" w:cs="Arial"/>
                <w:b/>
                <w:bCs/>
                <w:color w:val="002060"/>
                <w:sz w:val="22"/>
                <w:szCs w:val="22"/>
              </w:rPr>
              <w:t> </w:t>
            </w:r>
          </w:p>
        </w:tc>
        <w:tc>
          <w:tcPr>
            <w:tcW w:w="1644" w:type="dxa"/>
            <w:tcBorders>
              <w:top w:val="nil"/>
              <w:left w:val="nil"/>
              <w:right w:val="nil"/>
            </w:tcBorders>
            <w:shd w:val="clear" w:color="000000" w:fill="EAEAEA"/>
            <w:noWrap/>
            <w:vAlign w:val="center"/>
          </w:tcPr>
          <w:p w14:paraId="4960D404" w14:textId="77777777" w:rsidR="00870139" w:rsidRPr="00F45EB9" w:rsidRDefault="00870139" w:rsidP="00C403A8">
            <w:pPr>
              <w:rPr>
                <w:rFonts w:ascii="Arial" w:hAnsi="Arial" w:cs="Arial"/>
                <w:b/>
                <w:bCs/>
                <w:color w:val="002060"/>
                <w:sz w:val="22"/>
                <w:szCs w:val="22"/>
              </w:rPr>
            </w:pPr>
          </w:p>
        </w:tc>
        <w:tc>
          <w:tcPr>
            <w:tcW w:w="2551" w:type="dxa"/>
            <w:tcBorders>
              <w:top w:val="nil"/>
              <w:left w:val="nil"/>
              <w:right w:val="nil"/>
            </w:tcBorders>
            <w:shd w:val="clear" w:color="000000" w:fill="EAEAEA"/>
            <w:noWrap/>
            <w:vAlign w:val="center"/>
            <w:hideMark/>
          </w:tcPr>
          <w:p w14:paraId="22B28BF9" w14:textId="77777777" w:rsidR="00870139" w:rsidRPr="00F45EB9" w:rsidRDefault="00870139" w:rsidP="00C403A8">
            <w:pPr>
              <w:ind w:left="-775" w:firstLine="775"/>
              <w:rPr>
                <w:rFonts w:ascii="Arial" w:hAnsi="Arial" w:cs="Arial"/>
                <w:b/>
                <w:bCs/>
                <w:color w:val="002060"/>
                <w:sz w:val="22"/>
                <w:szCs w:val="22"/>
              </w:rPr>
            </w:pPr>
            <w:r>
              <w:rPr>
                <w:rFonts w:ascii="Arial" w:hAnsi="Arial" w:cs="Arial"/>
                <w:b/>
                <w:bCs/>
                <w:color w:val="002060"/>
                <w:sz w:val="22"/>
                <w:szCs w:val="22"/>
              </w:rPr>
              <w:t>Ottavi</w:t>
            </w:r>
          </w:p>
        </w:tc>
        <w:tc>
          <w:tcPr>
            <w:tcW w:w="209" w:type="dxa"/>
            <w:tcBorders>
              <w:top w:val="nil"/>
              <w:left w:val="nil"/>
              <w:bottom w:val="nil"/>
              <w:right w:val="nil"/>
            </w:tcBorders>
            <w:shd w:val="clear" w:color="000000" w:fill="EAEAEA"/>
            <w:noWrap/>
            <w:vAlign w:val="center"/>
            <w:hideMark/>
          </w:tcPr>
          <w:p w14:paraId="36B0A63A" w14:textId="77777777" w:rsidR="00870139" w:rsidRPr="00F45EB9" w:rsidRDefault="00870139" w:rsidP="00C403A8">
            <w:pPr>
              <w:jc w:val="center"/>
              <w:rPr>
                <w:rFonts w:ascii="Arial" w:hAnsi="Arial" w:cs="Arial"/>
                <w:b/>
                <w:bCs/>
                <w:color w:val="002060"/>
                <w:sz w:val="22"/>
                <w:szCs w:val="22"/>
              </w:rPr>
            </w:pPr>
            <w:r w:rsidRPr="00F45EB9">
              <w:rPr>
                <w:rFonts w:ascii="Arial" w:hAnsi="Arial" w:cs="Arial"/>
                <w:b/>
                <w:bCs/>
                <w:color w:val="002060"/>
                <w:sz w:val="22"/>
                <w:szCs w:val="22"/>
              </w:rPr>
              <w:t> </w:t>
            </w:r>
          </w:p>
        </w:tc>
        <w:tc>
          <w:tcPr>
            <w:tcW w:w="1492" w:type="dxa"/>
            <w:tcBorders>
              <w:top w:val="nil"/>
              <w:left w:val="nil"/>
              <w:bottom w:val="nil"/>
              <w:right w:val="nil"/>
            </w:tcBorders>
            <w:shd w:val="clear" w:color="000000" w:fill="EAEAEA"/>
            <w:noWrap/>
            <w:vAlign w:val="center"/>
            <w:hideMark/>
          </w:tcPr>
          <w:p w14:paraId="31E5BF96" w14:textId="77777777" w:rsidR="00870139" w:rsidRPr="00F45EB9" w:rsidRDefault="00870139" w:rsidP="00C403A8">
            <w:pPr>
              <w:rPr>
                <w:rFonts w:ascii="Arial" w:hAnsi="Arial" w:cs="Arial"/>
                <w:b/>
                <w:bCs/>
                <w:color w:val="002060"/>
                <w:sz w:val="22"/>
                <w:szCs w:val="22"/>
              </w:rPr>
            </w:pPr>
            <w:proofErr w:type="spellStart"/>
            <w:r>
              <w:rPr>
                <w:rFonts w:ascii="Arial" w:hAnsi="Arial" w:cs="Arial"/>
                <w:b/>
                <w:bCs/>
                <w:color w:val="002060"/>
                <w:sz w:val="22"/>
                <w:szCs w:val="22"/>
              </w:rPr>
              <w:t>Final</w:t>
            </w:r>
            <w:proofErr w:type="spellEnd"/>
            <w:r>
              <w:rPr>
                <w:rFonts w:ascii="Arial" w:hAnsi="Arial" w:cs="Arial"/>
                <w:b/>
                <w:bCs/>
                <w:color w:val="002060"/>
                <w:sz w:val="22"/>
                <w:szCs w:val="22"/>
              </w:rPr>
              <w:t xml:space="preserve"> </w:t>
            </w:r>
            <w:proofErr w:type="spellStart"/>
            <w:r>
              <w:rPr>
                <w:rFonts w:ascii="Arial" w:hAnsi="Arial" w:cs="Arial"/>
                <w:b/>
                <w:bCs/>
                <w:color w:val="002060"/>
                <w:sz w:val="22"/>
                <w:szCs w:val="22"/>
              </w:rPr>
              <w:t>Eight</w:t>
            </w:r>
            <w:proofErr w:type="spellEnd"/>
          </w:p>
        </w:tc>
      </w:tr>
    </w:tbl>
    <w:p w14:paraId="7E4F11C5" w14:textId="77777777" w:rsidR="00870139" w:rsidRPr="00F45EB9" w:rsidRDefault="00870139" w:rsidP="00870139">
      <w:pPr>
        <w:pStyle w:val="Corpodeltesto21"/>
        <w:rPr>
          <w:rFonts w:ascii="Arial" w:hAnsi="Arial" w:cs="Arial"/>
          <w:color w:val="002060"/>
          <w:sz w:val="22"/>
        </w:rPr>
      </w:pPr>
    </w:p>
    <w:tbl>
      <w:tblPr>
        <w:tblW w:w="11274" w:type="dxa"/>
        <w:tblInd w:w="65" w:type="dxa"/>
        <w:tblLayout w:type="fixed"/>
        <w:tblCellMar>
          <w:left w:w="70" w:type="dxa"/>
          <w:right w:w="70" w:type="dxa"/>
        </w:tblCellMar>
        <w:tblLook w:val="04A0" w:firstRow="1" w:lastRow="0" w:firstColumn="1" w:lastColumn="0" w:noHBand="0" w:noVBand="1"/>
      </w:tblPr>
      <w:tblGrid>
        <w:gridCol w:w="4007"/>
        <w:gridCol w:w="3260"/>
        <w:gridCol w:w="2268"/>
        <w:gridCol w:w="1739"/>
      </w:tblGrid>
      <w:tr w:rsidR="00870139" w:rsidRPr="00F45EB9" w14:paraId="5AD04A13" w14:textId="77777777" w:rsidTr="00C403A8">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3A699B9E" w14:textId="77777777" w:rsidR="00870139" w:rsidRPr="00E727CA" w:rsidRDefault="00870139" w:rsidP="00C403A8">
            <w:pPr>
              <w:rPr>
                <w:rFonts w:ascii="Arial" w:hAnsi="Arial" w:cs="Arial"/>
                <w:b/>
                <w:bCs/>
                <w:color w:val="000090"/>
                <w:sz w:val="22"/>
                <w:szCs w:val="22"/>
              </w:rPr>
            </w:pPr>
            <w:r>
              <w:rPr>
                <w:rFonts w:ascii="Arial" w:hAnsi="Arial" w:cs="Arial"/>
                <w:b/>
                <w:bCs/>
                <w:color w:val="002060"/>
                <w:sz w:val="22"/>
                <w:szCs w:val="22"/>
              </w:rPr>
              <w:t>ALMA JUVENTUS FANO</w:t>
            </w:r>
          </w:p>
        </w:tc>
        <w:tc>
          <w:tcPr>
            <w:tcW w:w="3260" w:type="dxa"/>
            <w:tcBorders>
              <w:top w:val="nil"/>
              <w:left w:val="nil"/>
              <w:bottom w:val="nil"/>
            </w:tcBorders>
            <w:shd w:val="clear" w:color="auto" w:fill="auto"/>
            <w:noWrap/>
            <w:vAlign w:val="bottom"/>
            <w:hideMark/>
          </w:tcPr>
          <w:p w14:paraId="0083C95B" w14:textId="77777777" w:rsidR="00870139" w:rsidRPr="00F45EB9" w:rsidRDefault="00870139" w:rsidP="00C403A8">
            <w:pPr>
              <w:jc w:val="center"/>
              <w:rPr>
                <w:rFonts w:ascii="Arial" w:hAnsi="Arial" w:cs="Arial"/>
                <w:color w:val="000090"/>
                <w:sz w:val="17"/>
                <w:szCs w:val="17"/>
              </w:rPr>
            </w:pPr>
          </w:p>
        </w:tc>
      </w:tr>
      <w:tr w:rsidR="00870139" w:rsidRPr="00F45EB9" w14:paraId="42EFDA3F" w14:textId="77777777" w:rsidTr="00C403A8">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03B6A694" w14:textId="77777777" w:rsidR="00870139" w:rsidRPr="00F45EB9" w:rsidRDefault="00870139" w:rsidP="00C403A8">
            <w:pPr>
              <w:rPr>
                <w:rFonts w:ascii="Arial" w:hAnsi="Arial" w:cs="Arial"/>
                <w:color w:val="000090"/>
                <w:sz w:val="17"/>
                <w:szCs w:val="17"/>
              </w:rPr>
            </w:pPr>
            <w:r w:rsidRPr="00F45EB9">
              <w:rPr>
                <w:rFonts w:ascii="Arial" w:hAnsi="Arial" w:cs="Arial"/>
                <w:color w:val="000090"/>
                <w:sz w:val="17"/>
                <w:szCs w:val="17"/>
              </w:rPr>
              <w:t> </w:t>
            </w:r>
          </w:p>
        </w:tc>
        <w:tc>
          <w:tcPr>
            <w:tcW w:w="3260" w:type="dxa"/>
            <w:tcBorders>
              <w:top w:val="nil"/>
              <w:left w:val="nil"/>
              <w:bottom w:val="nil"/>
            </w:tcBorders>
            <w:shd w:val="clear" w:color="auto" w:fill="auto"/>
            <w:noWrap/>
            <w:vAlign w:val="bottom"/>
            <w:hideMark/>
          </w:tcPr>
          <w:p w14:paraId="11213B62" w14:textId="77777777" w:rsidR="00870139" w:rsidRPr="00F45EB9" w:rsidRDefault="00870139" w:rsidP="00C403A8">
            <w:pPr>
              <w:jc w:val="center"/>
              <w:rPr>
                <w:rFonts w:ascii="Arial" w:hAnsi="Arial" w:cs="Arial"/>
                <w:color w:val="000090"/>
                <w:sz w:val="17"/>
                <w:szCs w:val="17"/>
              </w:rPr>
            </w:pPr>
          </w:p>
        </w:tc>
      </w:tr>
      <w:tr w:rsidR="00870139" w:rsidRPr="00F45EB9" w14:paraId="7EF61C17" w14:textId="77777777" w:rsidTr="00C403A8">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06946CD8" w14:textId="77777777" w:rsidR="00870139" w:rsidRPr="00F45EB9" w:rsidRDefault="00870139" w:rsidP="00C403A8">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tcBorders>
            <w:shd w:val="clear" w:color="auto" w:fill="auto"/>
            <w:noWrap/>
            <w:vAlign w:val="bottom"/>
            <w:hideMark/>
          </w:tcPr>
          <w:p w14:paraId="072058AA" w14:textId="77777777" w:rsidR="00870139" w:rsidRPr="00F45EB9" w:rsidRDefault="00870139" w:rsidP="00C403A8">
            <w:pPr>
              <w:rPr>
                <w:rFonts w:ascii="Arial" w:hAnsi="Arial" w:cs="Arial"/>
                <w:color w:val="000090"/>
                <w:sz w:val="17"/>
                <w:szCs w:val="17"/>
              </w:rPr>
            </w:pPr>
            <w:r w:rsidRPr="00F45EB9">
              <w:rPr>
                <w:rFonts w:ascii="Arial" w:hAnsi="Arial" w:cs="Arial"/>
                <w:color w:val="000090"/>
                <w:sz w:val="17"/>
                <w:szCs w:val="17"/>
              </w:rPr>
              <w:t> </w:t>
            </w:r>
          </w:p>
        </w:tc>
      </w:tr>
      <w:tr w:rsidR="00870139" w:rsidRPr="00F45EB9" w14:paraId="0C289D0A" w14:textId="77777777" w:rsidTr="00C403A8">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42A0903F" w14:textId="77777777" w:rsidR="00870139" w:rsidRPr="00F45EB9" w:rsidRDefault="00870139" w:rsidP="00C403A8">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single" w:sz="4" w:space="0" w:color="auto"/>
            </w:tcBorders>
            <w:shd w:val="clear" w:color="auto" w:fill="auto"/>
            <w:noWrap/>
            <w:vAlign w:val="bottom"/>
            <w:hideMark/>
          </w:tcPr>
          <w:p w14:paraId="24CA9E53" w14:textId="77777777" w:rsidR="00870139" w:rsidRPr="00F45EB9" w:rsidRDefault="00870139" w:rsidP="00C403A8">
            <w:pPr>
              <w:jc w:val="center"/>
              <w:rPr>
                <w:rFonts w:ascii="Arial" w:hAnsi="Arial" w:cs="Arial"/>
                <w:color w:val="000090"/>
                <w:sz w:val="17"/>
                <w:szCs w:val="17"/>
              </w:rPr>
            </w:pPr>
          </w:p>
        </w:tc>
      </w:tr>
      <w:tr w:rsidR="00870139" w:rsidRPr="00F45EB9" w14:paraId="1065D844" w14:textId="77777777" w:rsidTr="00C403A8">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0D1D35AB" w14:textId="77777777" w:rsidR="00870139" w:rsidRPr="00F45EB9" w:rsidRDefault="00870139" w:rsidP="00C403A8">
            <w:pPr>
              <w:jc w:val="left"/>
              <w:rPr>
                <w:rFonts w:ascii="Arial" w:hAnsi="Arial" w:cs="Arial"/>
                <w:i/>
                <w:iCs/>
                <w:color w:val="000090"/>
                <w:sz w:val="10"/>
                <w:szCs w:val="10"/>
              </w:rPr>
            </w:pPr>
            <w:r>
              <w:rPr>
                <w:rFonts w:ascii="Arial" w:hAnsi="Arial" w:cs="Arial"/>
                <w:b/>
                <w:bCs/>
                <w:color w:val="002060"/>
                <w:sz w:val="22"/>
                <w:szCs w:val="22"/>
              </w:rPr>
              <w:t>ACLI MANTOVANI CALCIO A 5</w:t>
            </w:r>
          </w:p>
        </w:tc>
        <w:tc>
          <w:tcPr>
            <w:tcW w:w="3260" w:type="dxa"/>
            <w:tcBorders>
              <w:top w:val="nil"/>
              <w:left w:val="nil"/>
              <w:bottom w:val="nil"/>
              <w:right w:val="single" w:sz="4" w:space="0" w:color="auto"/>
            </w:tcBorders>
            <w:shd w:val="clear" w:color="auto" w:fill="auto"/>
            <w:noWrap/>
            <w:vAlign w:val="bottom"/>
            <w:hideMark/>
          </w:tcPr>
          <w:p w14:paraId="34A09AF7" w14:textId="77777777" w:rsidR="00870139" w:rsidRPr="00F45EB9" w:rsidRDefault="00870139" w:rsidP="00C403A8">
            <w:pPr>
              <w:jc w:val="center"/>
              <w:rPr>
                <w:rFonts w:ascii="Arial" w:hAnsi="Arial" w:cs="Arial"/>
                <w:color w:val="000090"/>
                <w:sz w:val="17"/>
                <w:szCs w:val="17"/>
              </w:rPr>
            </w:pPr>
          </w:p>
        </w:tc>
      </w:tr>
      <w:tr w:rsidR="00870139" w:rsidRPr="00F45EB9" w14:paraId="1E3EB0FA" w14:textId="77777777" w:rsidTr="00C403A8">
        <w:trPr>
          <w:gridAfter w:val="2"/>
          <w:wAfter w:w="4007" w:type="dxa"/>
          <w:trHeight w:val="300"/>
        </w:trPr>
        <w:tc>
          <w:tcPr>
            <w:tcW w:w="4007" w:type="dxa"/>
            <w:tcBorders>
              <w:top w:val="nil"/>
              <w:left w:val="nil"/>
              <w:bottom w:val="nil"/>
              <w:right w:val="nil"/>
            </w:tcBorders>
            <w:shd w:val="clear" w:color="auto" w:fill="auto"/>
            <w:noWrap/>
            <w:vAlign w:val="bottom"/>
            <w:hideMark/>
          </w:tcPr>
          <w:p w14:paraId="2E2656B6" w14:textId="77777777" w:rsidR="00870139" w:rsidRPr="00F45EB9" w:rsidRDefault="00870139" w:rsidP="00C403A8">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0FD94BD4" w14:textId="77777777" w:rsidR="00870139" w:rsidRPr="00F45EB9" w:rsidRDefault="00870139" w:rsidP="00C403A8">
            <w:pPr>
              <w:jc w:val="center"/>
              <w:rPr>
                <w:rFonts w:ascii="Arial" w:hAnsi="Arial" w:cs="Arial"/>
                <w:color w:val="000090"/>
                <w:sz w:val="17"/>
                <w:szCs w:val="17"/>
              </w:rPr>
            </w:pPr>
          </w:p>
        </w:tc>
      </w:tr>
      <w:tr w:rsidR="00870139" w:rsidRPr="00F45EB9" w14:paraId="72ABFF6B" w14:textId="77777777" w:rsidTr="00C403A8">
        <w:trPr>
          <w:gridAfter w:val="2"/>
          <w:wAfter w:w="4007" w:type="dxa"/>
          <w:trHeight w:val="300"/>
        </w:trPr>
        <w:tc>
          <w:tcPr>
            <w:tcW w:w="4007" w:type="dxa"/>
            <w:tcBorders>
              <w:top w:val="nil"/>
              <w:left w:val="nil"/>
              <w:bottom w:val="nil"/>
              <w:right w:val="nil"/>
            </w:tcBorders>
            <w:shd w:val="clear" w:color="auto" w:fill="auto"/>
            <w:noWrap/>
            <w:vAlign w:val="bottom"/>
            <w:hideMark/>
          </w:tcPr>
          <w:p w14:paraId="661819B2" w14:textId="77777777" w:rsidR="00870139" w:rsidRPr="00F45EB9" w:rsidRDefault="00870139" w:rsidP="00C403A8">
            <w:pPr>
              <w:jc w:val="right"/>
              <w:rPr>
                <w:rFonts w:ascii="Arial" w:hAnsi="Arial" w:cs="Arial"/>
                <w:i/>
                <w:iCs/>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459EA851" w14:textId="77777777" w:rsidR="00870139" w:rsidRPr="00F45EB9" w:rsidRDefault="00870139" w:rsidP="00C403A8">
            <w:pPr>
              <w:jc w:val="center"/>
              <w:rPr>
                <w:rFonts w:ascii="Arial" w:hAnsi="Arial" w:cs="Arial"/>
                <w:color w:val="000090"/>
                <w:sz w:val="17"/>
                <w:szCs w:val="17"/>
              </w:rPr>
            </w:pPr>
          </w:p>
        </w:tc>
      </w:tr>
      <w:tr w:rsidR="00870139" w:rsidRPr="00F45EB9" w14:paraId="238A6255" w14:textId="77777777" w:rsidTr="00C403A8">
        <w:trPr>
          <w:trHeight w:val="300"/>
        </w:trPr>
        <w:tc>
          <w:tcPr>
            <w:tcW w:w="4007" w:type="dxa"/>
            <w:tcBorders>
              <w:top w:val="nil"/>
              <w:left w:val="nil"/>
              <w:bottom w:val="nil"/>
              <w:right w:val="nil"/>
            </w:tcBorders>
            <w:shd w:val="clear" w:color="auto" w:fill="auto"/>
            <w:noWrap/>
            <w:vAlign w:val="bottom"/>
            <w:hideMark/>
          </w:tcPr>
          <w:p w14:paraId="4B729D76" w14:textId="77777777" w:rsidR="00870139" w:rsidRPr="00F45EB9" w:rsidRDefault="00870139" w:rsidP="00C403A8">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070F9FCC" w14:textId="77777777" w:rsidR="00870139" w:rsidRPr="00F45EB9" w:rsidRDefault="00870139" w:rsidP="00C403A8">
            <w:pPr>
              <w:jc w:val="center"/>
              <w:rPr>
                <w:rFonts w:ascii="Arial" w:hAnsi="Arial" w:cs="Arial"/>
                <w:color w:val="000090"/>
                <w:sz w:val="17"/>
                <w:szCs w:val="17"/>
              </w:rPr>
            </w:pPr>
          </w:p>
        </w:tc>
        <w:tc>
          <w:tcPr>
            <w:tcW w:w="2268" w:type="dxa"/>
            <w:tcBorders>
              <w:bottom w:val="single" w:sz="4" w:space="0" w:color="auto"/>
            </w:tcBorders>
            <w:vAlign w:val="bottom"/>
          </w:tcPr>
          <w:p w14:paraId="7D72061C" w14:textId="77777777" w:rsidR="00870139" w:rsidRPr="00F45EB9" w:rsidRDefault="00870139" w:rsidP="00C403A8">
            <w:pPr>
              <w:jc w:val="left"/>
            </w:pPr>
            <w:r w:rsidRPr="00F45EB9">
              <w:rPr>
                <w:rFonts w:ascii="Arial" w:hAnsi="Arial" w:cs="Arial"/>
                <w:color w:val="000090"/>
                <w:sz w:val="17"/>
                <w:szCs w:val="17"/>
              </w:rPr>
              <w:t> </w:t>
            </w:r>
          </w:p>
        </w:tc>
        <w:tc>
          <w:tcPr>
            <w:tcW w:w="585" w:type="dxa"/>
            <w:vAlign w:val="bottom"/>
          </w:tcPr>
          <w:p w14:paraId="1A61586F" w14:textId="77777777" w:rsidR="00870139" w:rsidRPr="00F45EB9" w:rsidRDefault="00870139" w:rsidP="00C403A8">
            <w:pPr>
              <w:jc w:val="left"/>
            </w:pPr>
          </w:p>
        </w:tc>
      </w:tr>
      <w:tr w:rsidR="00870139" w:rsidRPr="00F45EB9" w14:paraId="584DC029" w14:textId="77777777" w:rsidTr="00C403A8">
        <w:trPr>
          <w:gridAfter w:val="2"/>
          <w:wAfter w:w="4007" w:type="dxa"/>
          <w:trHeight w:val="300"/>
        </w:trPr>
        <w:tc>
          <w:tcPr>
            <w:tcW w:w="4007" w:type="dxa"/>
            <w:tcBorders>
              <w:top w:val="nil"/>
              <w:left w:val="nil"/>
              <w:bottom w:val="nil"/>
              <w:right w:val="nil"/>
            </w:tcBorders>
            <w:shd w:val="clear" w:color="auto" w:fill="auto"/>
            <w:noWrap/>
            <w:vAlign w:val="bottom"/>
            <w:hideMark/>
          </w:tcPr>
          <w:p w14:paraId="0EEB1FB6" w14:textId="77777777" w:rsidR="00870139" w:rsidRPr="00F45EB9" w:rsidRDefault="00870139" w:rsidP="00C403A8">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6D2C51DF" w14:textId="77777777" w:rsidR="00870139" w:rsidRPr="00F45EB9" w:rsidRDefault="00870139" w:rsidP="00C403A8">
            <w:pPr>
              <w:jc w:val="center"/>
              <w:rPr>
                <w:rFonts w:ascii="Arial" w:hAnsi="Arial" w:cs="Arial"/>
                <w:color w:val="000090"/>
                <w:sz w:val="17"/>
                <w:szCs w:val="17"/>
              </w:rPr>
            </w:pPr>
          </w:p>
        </w:tc>
      </w:tr>
      <w:tr w:rsidR="00870139" w:rsidRPr="00F45EB9" w14:paraId="63CEAF5E" w14:textId="77777777" w:rsidTr="00C403A8">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39D1D151" w14:textId="77777777" w:rsidR="00870139" w:rsidRPr="00F45EB9" w:rsidRDefault="00870139" w:rsidP="00C403A8">
            <w:pPr>
              <w:rPr>
                <w:rFonts w:ascii="Arial" w:hAnsi="Arial" w:cs="Arial"/>
                <w:color w:val="000090"/>
                <w:sz w:val="10"/>
                <w:szCs w:val="10"/>
              </w:rPr>
            </w:pPr>
            <w:r>
              <w:rPr>
                <w:rFonts w:ascii="Arial" w:hAnsi="Arial" w:cs="Arial"/>
                <w:b/>
                <w:bCs/>
                <w:color w:val="002060"/>
                <w:sz w:val="22"/>
                <w:szCs w:val="22"/>
              </w:rPr>
              <w:t>LUCREZIA CALCIO A 5</w:t>
            </w:r>
          </w:p>
        </w:tc>
        <w:tc>
          <w:tcPr>
            <w:tcW w:w="3260" w:type="dxa"/>
            <w:tcBorders>
              <w:top w:val="nil"/>
              <w:left w:val="nil"/>
              <w:bottom w:val="nil"/>
              <w:right w:val="single" w:sz="4" w:space="0" w:color="auto"/>
            </w:tcBorders>
            <w:shd w:val="clear" w:color="auto" w:fill="auto"/>
            <w:noWrap/>
            <w:vAlign w:val="bottom"/>
            <w:hideMark/>
          </w:tcPr>
          <w:p w14:paraId="4157E3E5" w14:textId="77777777" w:rsidR="00870139" w:rsidRPr="00F45EB9" w:rsidRDefault="00870139" w:rsidP="00C403A8">
            <w:pPr>
              <w:jc w:val="center"/>
              <w:rPr>
                <w:rFonts w:ascii="Arial" w:hAnsi="Arial" w:cs="Arial"/>
                <w:color w:val="000090"/>
                <w:sz w:val="17"/>
                <w:szCs w:val="17"/>
              </w:rPr>
            </w:pPr>
          </w:p>
        </w:tc>
      </w:tr>
      <w:tr w:rsidR="00870139" w:rsidRPr="00F45EB9" w14:paraId="6F7469D9" w14:textId="77777777" w:rsidTr="00C403A8">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0B2A8790" w14:textId="77777777" w:rsidR="00870139" w:rsidRPr="00F45EB9" w:rsidRDefault="00870139" w:rsidP="00C403A8">
            <w:pPr>
              <w:rPr>
                <w:rFonts w:ascii="Arial" w:hAnsi="Arial" w:cs="Arial"/>
                <w:color w:val="000090"/>
                <w:sz w:val="10"/>
                <w:szCs w:val="10"/>
              </w:rPr>
            </w:pPr>
            <w:r w:rsidRPr="00F45EB9">
              <w:rPr>
                <w:rFonts w:ascii="Arial" w:hAnsi="Arial" w:cs="Arial"/>
                <w:color w:val="000090"/>
                <w:sz w:val="17"/>
                <w:szCs w:val="17"/>
              </w:rPr>
              <w:t> </w:t>
            </w:r>
          </w:p>
        </w:tc>
        <w:tc>
          <w:tcPr>
            <w:tcW w:w="3260" w:type="dxa"/>
            <w:tcBorders>
              <w:top w:val="nil"/>
              <w:left w:val="nil"/>
              <w:bottom w:val="nil"/>
              <w:right w:val="single" w:sz="4" w:space="0" w:color="auto"/>
            </w:tcBorders>
            <w:shd w:val="clear" w:color="auto" w:fill="auto"/>
            <w:noWrap/>
            <w:vAlign w:val="bottom"/>
            <w:hideMark/>
          </w:tcPr>
          <w:p w14:paraId="799F4DB1" w14:textId="77777777" w:rsidR="00870139" w:rsidRPr="00F45EB9" w:rsidRDefault="00870139" w:rsidP="00C403A8">
            <w:pPr>
              <w:jc w:val="center"/>
              <w:rPr>
                <w:rFonts w:ascii="Arial" w:hAnsi="Arial" w:cs="Arial"/>
                <w:color w:val="000090"/>
                <w:sz w:val="17"/>
                <w:szCs w:val="17"/>
              </w:rPr>
            </w:pPr>
          </w:p>
        </w:tc>
      </w:tr>
      <w:tr w:rsidR="00870139" w:rsidRPr="00F45EB9" w14:paraId="4DCCAA2C" w14:textId="77777777" w:rsidTr="00C403A8">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600D8F0F" w14:textId="77777777" w:rsidR="00870139" w:rsidRPr="00F45EB9" w:rsidRDefault="00870139" w:rsidP="00C403A8">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03361B94" w14:textId="77777777" w:rsidR="00870139" w:rsidRPr="00F45EB9" w:rsidRDefault="00870139" w:rsidP="00C403A8">
            <w:pPr>
              <w:rPr>
                <w:rFonts w:ascii="Arial" w:hAnsi="Arial" w:cs="Arial"/>
                <w:color w:val="000090"/>
                <w:sz w:val="17"/>
                <w:szCs w:val="17"/>
              </w:rPr>
            </w:pPr>
            <w:r w:rsidRPr="00F45EB9">
              <w:rPr>
                <w:rFonts w:ascii="Arial" w:hAnsi="Arial" w:cs="Arial"/>
                <w:color w:val="000090"/>
                <w:sz w:val="17"/>
                <w:szCs w:val="17"/>
              </w:rPr>
              <w:t> </w:t>
            </w:r>
          </w:p>
        </w:tc>
      </w:tr>
      <w:tr w:rsidR="00870139" w:rsidRPr="00F45EB9" w14:paraId="684434AF" w14:textId="77777777" w:rsidTr="00C403A8">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3FA936AC" w14:textId="77777777" w:rsidR="00870139" w:rsidRPr="00F45EB9" w:rsidRDefault="00870139" w:rsidP="00C403A8">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right w:val="nil"/>
            </w:tcBorders>
            <w:shd w:val="clear" w:color="auto" w:fill="auto"/>
            <w:noWrap/>
            <w:vAlign w:val="bottom"/>
            <w:hideMark/>
          </w:tcPr>
          <w:p w14:paraId="59A34969" w14:textId="77777777" w:rsidR="00870139" w:rsidRPr="00F45EB9" w:rsidRDefault="00870139" w:rsidP="00C403A8">
            <w:pPr>
              <w:jc w:val="center"/>
              <w:rPr>
                <w:rFonts w:ascii="Arial" w:hAnsi="Arial" w:cs="Arial"/>
                <w:color w:val="000090"/>
                <w:sz w:val="17"/>
                <w:szCs w:val="17"/>
              </w:rPr>
            </w:pPr>
          </w:p>
        </w:tc>
      </w:tr>
      <w:tr w:rsidR="00870139" w:rsidRPr="00F45EB9" w14:paraId="0D8A1813" w14:textId="77777777" w:rsidTr="00C403A8">
        <w:trPr>
          <w:gridAfter w:val="2"/>
          <w:wAfter w:w="4007" w:type="dxa"/>
          <w:trHeight w:val="300"/>
        </w:trPr>
        <w:tc>
          <w:tcPr>
            <w:tcW w:w="4007" w:type="dxa"/>
            <w:tcBorders>
              <w:top w:val="nil"/>
              <w:left w:val="nil"/>
              <w:bottom w:val="single" w:sz="4" w:space="0" w:color="auto"/>
              <w:right w:val="single" w:sz="8" w:space="0" w:color="auto"/>
            </w:tcBorders>
            <w:shd w:val="clear" w:color="auto" w:fill="auto"/>
            <w:noWrap/>
            <w:vAlign w:val="bottom"/>
            <w:hideMark/>
          </w:tcPr>
          <w:p w14:paraId="1BA5FADD" w14:textId="77777777" w:rsidR="00870139" w:rsidRPr="00F45EB9" w:rsidRDefault="00870139" w:rsidP="00C403A8">
            <w:pPr>
              <w:jc w:val="left"/>
              <w:rPr>
                <w:rFonts w:ascii="Arial" w:hAnsi="Arial" w:cs="Arial"/>
                <w:i/>
                <w:iCs/>
                <w:color w:val="000090"/>
                <w:sz w:val="10"/>
                <w:szCs w:val="10"/>
              </w:rPr>
            </w:pPr>
            <w:r>
              <w:rPr>
                <w:rFonts w:ascii="Arial" w:hAnsi="Arial" w:cs="Arial"/>
                <w:b/>
                <w:bCs/>
                <w:color w:val="002060"/>
                <w:sz w:val="22"/>
                <w:szCs w:val="22"/>
              </w:rPr>
              <w:t>JESI</w:t>
            </w:r>
          </w:p>
        </w:tc>
        <w:tc>
          <w:tcPr>
            <w:tcW w:w="3260" w:type="dxa"/>
            <w:tcBorders>
              <w:top w:val="nil"/>
              <w:left w:val="nil"/>
              <w:right w:val="nil"/>
            </w:tcBorders>
            <w:shd w:val="clear" w:color="auto" w:fill="auto"/>
            <w:noWrap/>
            <w:vAlign w:val="bottom"/>
            <w:hideMark/>
          </w:tcPr>
          <w:p w14:paraId="4995A93B" w14:textId="77777777" w:rsidR="00870139" w:rsidRPr="00F45EB9" w:rsidRDefault="00870139" w:rsidP="00C403A8">
            <w:pPr>
              <w:jc w:val="center"/>
              <w:rPr>
                <w:rFonts w:ascii="Arial" w:hAnsi="Arial" w:cs="Arial"/>
                <w:color w:val="000090"/>
                <w:sz w:val="17"/>
                <w:szCs w:val="17"/>
              </w:rPr>
            </w:pPr>
          </w:p>
        </w:tc>
      </w:tr>
      <w:tr w:rsidR="00870139" w:rsidRPr="00F45EB9" w14:paraId="14BAF8AA" w14:textId="77777777" w:rsidTr="00C403A8">
        <w:trPr>
          <w:gridAfter w:val="2"/>
          <w:wAfter w:w="4007" w:type="dxa"/>
          <w:trHeight w:val="300"/>
        </w:trPr>
        <w:tc>
          <w:tcPr>
            <w:tcW w:w="4007" w:type="dxa"/>
            <w:tcBorders>
              <w:top w:val="single" w:sz="4" w:space="0" w:color="auto"/>
              <w:left w:val="nil"/>
              <w:right w:val="nil"/>
            </w:tcBorders>
            <w:shd w:val="clear" w:color="auto" w:fill="auto"/>
            <w:noWrap/>
            <w:vAlign w:val="bottom"/>
          </w:tcPr>
          <w:p w14:paraId="05CA4A00" w14:textId="77777777" w:rsidR="00870139" w:rsidRDefault="00870139" w:rsidP="00C403A8">
            <w:pPr>
              <w:rPr>
                <w:rFonts w:ascii="Arial" w:hAnsi="Arial" w:cs="Arial"/>
                <w:color w:val="000090"/>
                <w:sz w:val="17"/>
                <w:szCs w:val="17"/>
              </w:rPr>
            </w:pPr>
          </w:p>
          <w:p w14:paraId="3C85A536" w14:textId="77777777" w:rsidR="00870139" w:rsidRDefault="00870139" w:rsidP="00C403A8">
            <w:pPr>
              <w:rPr>
                <w:rFonts w:ascii="Arial" w:hAnsi="Arial" w:cs="Arial"/>
                <w:color w:val="000090"/>
                <w:sz w:val="17"/>
                <w:szCs w:val="17"/>
              </w:rPr>
            </w:pPr>
          </w:p>
          <w:p w14:paraId="6E1FDFD5" w14:textId="77777777" w:rsidR="00870139" w:rsidRDefault="00870139" w:rsidP="00C403A8">
            <w:pPr>
              <w:rPr>
                <w:rFonts w:ascii="Arial" w:hAnsi="Arial" w:cs="Arial"/>
                <w:color w:val="000090"/>
                <w:sz w:val="17"/>
                <w:szCs w:val="17"/>
              </w:rPr>
            </w:pPr>
          </w:p>
          <w:p w14:paraId="57DAD8B3" w14:textId="77777777" w:rsidR="00870139" w:rsidRPr="00F45EB9" w:rsidRDefault="00870139" w:rsidP="00C403A8">
            <w:pPr>
              <w:rPr>
                <w:rFonts w:ascii="Arial" w:hAnsi="Arial" w:cs="Arial"/>
                <w:color w:val="000090"/>
                <w:sz w:val="17"/>
                <w:szCs w:val="17"/>
              </w:rPr>
            </w:pPr>
          </w:p>
        </w:tc>
        <w:tc>
          <w:tcPr>
            <w:tcW w:w="3260" w:type="dxa"/>
            <w:tcBorders>
              <w:left w:val="nil"/>
              <w:bottom w:val="nil"/>
            </w:tcBorders>
            <w:shd w:val="clear" w:color="auto" w:fill="auto"/>
            <w:noWrap/>
            <w:vAlign w:val="bottom"/>
          </w:tcPr>
          <w:p w14:paraId="01B841A5" w14:textId="77777777" w:rsidR="00870139" w:rsidRPr="00F45EB9" w:rsidRDefault="00870139" w:rsidP="00C403A8">
            <w:pPr>
              <w:jc w:val="center"/>
              <w:rPr>
                <w:rFonts w:ascii="Arial" w:hAnsi="Arial" w:cs="Arial"/>
                <w:color w:val="000090"/>
                <w:sz w:val="17"/>
                <w:szCs w:val="17"/>
              </w:rPr>
            </w:pPr>
          </w:p>
        </w:tc>
      </w:tr>
      <w:tr w:rsidR="00870139" w:rsidRPr="00F45EB9" w14:paraId="6DF53FEE" w14:textId="77777777" w:rsidTr="00C403A8">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63E23B32" w14:textId="77777777" w:rsidR="00870139" w:rsidRPr="00E727CA" w:rsidRDefault="00870139" w:rsidP="00C403A8">
            <w:pPr>
              <w:rPr>
                <w:rFonts w:ascii="Arial" w:hAnsi="Arial" w:cs="Arial"/>
                <w:b/>
                <w:bCs/>
                <w:color w:val="000090"/>
                <w:sz w:val="22"/>
                <w:szCs w:val="22"/>
              </w:rPr>
            </w:pPr>
            <w:r>
              <w:rPr>
                <w:rFonts w:ascii="Arial" w:hAnsi="Arial" w:cs="Arial"/>
                <w:b/>
                <w:bCs/>
                <w:color w:val="002060"/>
                <w:sz w:val="22"/>
                <w:szCs w:val="22"/>
              </w:rPr>
              <w:t>CASTELBELLINO CALCIO A 5</w:t>
            </w:r>
          </w:p>
        </w:tc>
        <w:tc>
          <w:tcPr>
            <w:tcW w:w="3260" w:type="dxa"/>
            <w:tcBorders>
              <w:top w:val="nil"/>
              <w:left w:val="nil"/>
              <w:bottom w:val="nil"/>
            </w:tcBorders>
            <w:shd w:val="clear" w:color="auto" w:fill="auto"/>
            <w:noWrap/>
            <w:vAlign w:val="bottom"/>
            <w:hideMark/>
          </w:tcPr>
          <w:p w14:paraId="7905C8CC" w14:textId="77777777" w:rsidR="00870139" w:rsidRPr="00F45EB9" w:rsidRDefault="00870139" w:rsidP="00C403A8">
            <w:pPr>
              <w:jc w:val="center"/>
              <w:rPr>
                <w:rFonts w:ascii="Arial" w:hAnsi="Arial" w:cs="Arial"/>
                <w:color w:val="000090"/>
                <w:sz w:val="17"/>
                <w:szCs w:val="17"/>
              </w:rPr>
            </w:pPr>
          </w:p>
        </w:tc>
      </w:tr>
      <w:tr w:rsidR="00870139" w:rsidRPr="00F45EB9" w14:paraId="35611219" w14:textId="77777777" w:rsidTr="00C403A8">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74A2772F" w14:textId="77777777" w:rsidR="00870139" w:rsidRPr="00F45EB9" w:rsidRDefault="00870139" w:rsidP="00C403A8">
            <w:pPr>
              <w:rPr>
                <w:rFonts w:ascii="Arial" w:hAnsi="Arial" w:cs="Arial"/>
                <w:color w:val="000090"/>
                <w:sz w:val="17"/>
                <w:szCs w:val="17"/>
              </w:rPr>
            </w:pPr>
            <w:r w:rsidRPr="00F45EB9">
              <w:rPr>
                <w:rFonts w:ascii="Arial" w:hAnsi="Arial" w:cs="Arial"/>
                <w:color w:val="000090"/>
                <w:sz w:val="17"/>
                <w:szCs w:val="17"/>
              </w:rPr>
              <w:t> </w:t>
            </w:r>
          </w:p>
        </w:tc>
        <w:tc>
          <w:tcPr>
            <w:tcW w:w="3260" w:type="dxa"/>
            <w:tcBorders>
              <w:top w:val="nil"/>
              <w:left w:val="nil"/>
              <w:bottom w:val="nil"/>
            </w:tcBorders>
            <w:shd w:val="clear" w:color="auto" w:fill="auto"/>
            <w:noWrap/>
            <w:vAlign w:val="bottom"/>
            <w:hideMark/>
          </w:tcPr>
          <w:p w14:paraId="17C32B4E" w14:textId="77777777" w:rsidR="00870139" w:rsidRPr="00F45EB9" w:rsidRDefault="00870139" w:rsidP="00C403A8">
            <w:pPr>
              <w:jc w:val="center"/>
              <w:rPr>
                <w:rFonts w:ascii="Arial" w:hAnsi="Arial" w:cs="Arial"/>
                <w:color w:val="000090"/>
                <w:sz w:val="17"/>
                <w:szCs w:val="17"/>
              </w:rPr>
            </w:pPr>
          </w:p>
        </w:tc>
      </w:tr>
      <w:tr w:rsidR="00870139" w:rsidRPr="00F45EB9" w14:paraId="5D84B307" w14:textId="77777777" w:rsidTr="00C403A8">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68001CDA" w14:textId="77777777" w:rsidR="00870139" w:rsidRPr="00F45EB9" w:rsidRDefault="00870139" w:rsidP="00C403A8">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tcBorders>
            <w:shd w:val="clear" w:color="auto" w:fill="auto"/>
            <w:noWrap/>
            <w:vAlign w:val="bottom"/>
            <w:hideMark/>
          </w:tcPr>
          <w:p w14:paraId="675FB3E1" w14:textId="77777777" w:rsidR="00870139" w:rsidRPr="00F45EB9" w:rsidRDefault="00870139" w:rsidP="00C403A8">
            <w:pPr>
              <w:rPr>
                <w:rFonts w:ascii="Arial" w:hAnsi="Arial" w:cs="Arial"/>
                <w:color w:val="000090"/>
                <w:sz w:val="17"/>
                <w:szCs w:val="17"/>
              </w:rPr>
            </w:pPr>
            <w:r w:rsidRPr="00F45EB9">
              <w:rPr>
                <w:rFonts w:ascii="Arial" w:hAnsi="Arial" w:cs="Arial"/>
                <w:color w:val="000090"/>
                <w:sz w:val="17"/>
                <w:szCs w:val="17"/>
              </w:rPr>
              <w:t> </w:t>
            </w:r>
          </w:p>
        </w:tc>
      </w:tr>
      <w:tr w:rsidR="00870139" w:rsidRPr="00F45EB9" w14:paraId="7F2E6E10" w14:textId="77777777" w:rsidTr="00C403A8">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46D4E9C9" w14:textId="77777777" w:rsidR="00870139" w:rsidRPr="00F45EB9" w:rsidRDefault="00870139" w:rsidP="00C403A8">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single" w:sz="4" w:space="0" w:color="auto"/>
            </w:tcBorders>
            <w:shd w:val="clear" w:color="auto" w:fill="auto"/>
            <w:noWrap/>
            <w:vAlign w:val="bottom"/>
            <w:hideMark/>
          </w:tcPr>
          <w:p w14:paraId="7119A07A" w14:textId="77777777" w:rsidR="00870139" w:rsidRPr="00F45EB9" w:rsidRDefault="00870139" w:rsidP="00C403A8">
            <w:pPr>
              <w:jc w:val="center"/>
              <w:rPr>
                <w:rFonts w:ascii="Arial" w:hAnsi="Arial" w:cs="Arial"/>
                <w:color w:val="000090"/>
                <w:sz w:val="17"/>
                <w:szCs w:val="17"/>
              </w:rPr>
            </w:pPr>
          </w:p>
        </w:tc>
      </w:tr>
      <w:tr w:rsidR="00870139" w:rsidRPr="00F45EB9" w14:paraId="64886EFB" w14:textId="77777777" w:rsidTr="00C403A8">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334164DC" w14:textId="77777777" w:rsidR="00870139" w:rsidRPr="00F45EB9" w:rsidRDefault="00870139" w:rsidP="00C403A8">
            <w:pPr>
              <w:jc w:val="left"/>
              <w:rPr>
                <w:rFonts w:ascii="Arial" w:hAnsi="Arial" w:cs="Arial"/>
                <w:i/>
                <w:iCs/>
                <w:color w:val="000090"/>
                <w:sz w:val="10"/>
                <w:szCs w:val="10"/>
              </w:rPr>
            </w:pPr>
            <w:r w:rsidRPr="00F45EB9">
              <w:rPr>
                <w:rFonts w:ascii="Arial" w:hAnsi="Arial" w:cs="Arial"/>
                <w:color w:val="000090"/>
                <w:sz w:val="17"/>
                <w:szCs w:val="17"/>
              </w:rPr>
              <w:t> </w:t>
            </w:r>
            <w:r>
              <w:rPr>
                <w:rFonts w:ascii="Arial" w:hAnsi="Arial" w:cs="Arial"/>
                <w:b/>
                <w:bCs/>
                <w:color w:val="002060"/>
                <w:sz w:val="22"/>
                <w:szCs w:val="22"/>
              </w:rPr>
              <w:t>POL.CAGLI SPORT ASSOCIATI</w:t>
            </w:r>
          </w:p>
        </w:tc>
        <w:tc>
          <w:tcPr>
            <w:tcW w:w="3260" w:type="dxa"/>
            <w:tcBorders>
              <w:top w:val="nil"/>
              <w:left w:val="nil"/>
              <w:bottom w:val="nil"/>
              <w:right w:val="single" w:sz="4" w:space="0" w:color="auto"/>
            </w:tcBorders>
            <w:shd w:val="clear" w:color="auto" w:fill="auto"/>
            <w:noWrap/>
            <w:vAlign w:val="bottom"/>
            <w:hideMark/>
          </w:tcPr>
          <w:p w14:paraId="6EC707F0" w14:textId="77777777" w:rsidR="00870139" w:rsidRPr="00F45EB9" w:rsidRDefault="00870139" w:rsidP="00C403A8">
            <w:pPr>
              <w:jc w:val="center"/>
              <w:rPr>
                <w:rFonts w:ascii="Arial" w:hAnsi="Arial" w:cs="Arial"/>
                <w:color w:val="000090"/>
                <w:sz w:val="17"/>
                <w:szCs w:val="17"/>
              </w:rPr>
            </w:pPr>
          </w:p>
        </w:tc>
      </w:tr>
      <w:tr w:rsidR="00870139" w:rsidRPr="00F45EB9" w14:paraId="44ECC309" w14:textId="77777777" w:rsidTr="00C403A8">
        <w:trPr>
          <w:gridAfter w:val="2"/>
          <w:wAfter w:w="4007" w:type="dxa"/>
          <w:trHeight w:val="300"/>
        </w:trPr>
        <w:tc>
          <w:tcPr>
            <w:tcW w:w="4007" w:type="dxa"/>
            <w:tcBorders>
              <w:top w:val="nil"/>
              <w:left w:val="nil"/>
              <w:bottom w:val="nil"/>
              <w:right w:val="nil"/>
            </w:tcBorders>
            <w:shd w:val="clear" w:color="auto" w:fill="auto"/>
            <w:noWrap/>
            <w:vAlign w:val="bottom"/>
            <w:hideMark/>
          </w:tcPr>
          <w:p w14:paraId="6116897E" w14:textId="77777777" w:rsidR="00870139" w:rsidRPr="00F45EB9" w:rsidRDefault="00870139" w:rsidP="00C403A8">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38A59FB5" w14:textId="77777777" w:rsidR="00870139" w:rsidRPr="00F45EB9" w:rsidRDefault="00870139" w:rsidP="00C403A8">
            <w:pPr>
              <w:jc w:val="center"/>
              <w:rPr>
                <w:rFonts w:ascii="Arial" w:hAnsi="Arial" w:cs="Arial"/>
                <w:color w:val="000090"/>
                <w:sz w:val="17"/>
                <w:szCs w:val="17"/>
              </w:rPr>
            </w:pPr>
          </w:p>
        </w:tc>
      </w:tr>
      <w:tr w:rsidR="00870139" w:rsidRPr="00F45EB9" w14:paraId="4F0E9C02" w14:textId="77777777" w:rsidTr="00C403A8">
        <w:trPr>
          <w:gridAfter w:val="2"/>
          <w:wAfter w:w="4007" w:type="dxa"/>
          <w:trHeight w:val="300"/>
        </w:trPr>
        <w:tc>
          <w:tcPr>
            <w:tcW w:w="4007" w:type="dxa"/>
            <w:tcBorders>
              <w:top w:val="nil"/>
              <w:left w:val="nil"/>
              <w:bottom w:val="nil"/>
              <w:right w:val="nil"/>
            </w:tcBorders>
            <w:shd w:val="clear" w:color="auto" w:fill="auto"/>
            <w:noWrap/>
            <w:vAlign w:val="bottom"/>
            <w:hideMark/>
          </w:tcPr>
          <w:p w14:paraId="4A0319C5" w14:textId="77777777" w:rsidR="00870139" w:rsidRPr="00F45EB9" w:rsidRDefault="00870139" w:rsidP="00C403A8">
            <w:pPr>
              <w:jc w:val="right"/>
              <w:rPr>
                <w:rFonts w:ascii="Arial" w:hAnsi="Arial" w:cs="Arial"/>
                <w:i/>
                <w:iCs/>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74006AD0" w14:textId="77777777" w:rsidR="00870139" w:rsidRPr="00F45EB9" w:rsidRDefault="00870139" w:rsidP="00C403A8">
            <w:pPr>
              <w:jc w:val="center"/>
              <w:rPr>
                <w:rFonts w:ascii="Arial" w:hAnsi="Arial" w:cs="Arial"/>
                <w:color w:val="000090"/>
                <w:sz w:val="17"/>
                <w:szCs w:val="17"/>
              </w:rPr>
            </w:pPr>
          </w:p>
        </w:tc>
      </w:tr>
      <w:tr w:rsidR="00870139" w:rsidRPr="00F45EB9" w14:paraId="17E95527" w14:textId="77777777" w:rsidTr="00C403A8">
        <w:trPr>
          <w:trHeight w:val="300"/>
        </w:trPr>
        <w:tc>
          <w:tcPr>
            <w:tcW w:w="4007" w:type="dxa"/>
            <w:tcBorders>
              <w:top w:val="nil"/>
              <w:left w:val="nil"/>
              <w:bottom w:val="nil"/>
              <w:right w:val="nil"/>
            </w:tcBorders>
            <w:shd w:val="clear" w:color="auto" w:fill="auto"/>
            <w:noWrap/>
            <w:vAlign w:val="bottom"/>
            <w:hideMark/>
          </w:tcPr>
          <w:p w14:paraId="7E83C8AC" w14:textId="77777777" w:rsidR="00870139" w:rsidRPr="00F45EB9" w:rsidRDefault="00870139" w:rsidP="00C403A8">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20B6676C" w14:textId="77777777" w:rsidR="00870139" w:rsidRPr="00F45EB9" w:rsidRDefault="00870139" w:rsidP="00C403A8">
            <w:pPr>
              <w:jc w:val="center"/>
              <w:rPr>
                <w:rFonts w:ascii="Arial" w:hAnsi="Arial" w:cs="Arial"/>
                <w:color w:val="000090"/>
                <w:sz w:val="17"/>
                <w:szCs w:val="17"/>
              </w:rPr>
            </w:pPr>
          </w:p>
        </w:tc>
        <w:tc>
          <w:tcPr>
            <w:tcW w:w="2268" w:type="dxa"/>
            <w:tcBorders>
              <w:bottom w:val="single" w:sz="4" w:space="0" w:color="auto"/>
            </w:tcBorders>
            <w:vAlign w:val="bottom"/>
          </w:tcPr>
          <w:p w14:paraId="10AA544F" w14:textId="77777777" w:rsidR="00870139" w:rsidRPr="00F45EB9" w:rsidRDefault="00870139" w:rsidP="00C403A8">
            <w:pPr>
              <w:jc w:val="left"/>
            </w:pPr>
            <w:r w:rsidRPr="00F45EB9">
              <w:rPr>
                <w:rFonts w:ascii="Arial" w:hAnsi="Arial" w:cs="Arial"/>
                <w:color w:val="000090"/>
                <w:sz w:val="17"/>
                <w:szCs w:val="17"/>
              </w:rPr>
              <w:t> </w:t>
            </w:r>
          </w:p>
        </w:tc>
        <w:tc>
          <w:tcPr>
            <w:tcW w:w="585" w:type="dxa"/>
            <w:vAlign w:val="bottom"/>
          </w:tcPr>
          <w:p w14:paraId="71710568" w14:textId="77777777" w:rsidR="00870139" w:rsidRPr="00F45EB9" w:rsidRDefault="00870139" w:rsidP="00C403A8">
            <w:pPr>
              <w:jc w:val="left"/>
            </w:pPr>
          </w:p>
        </w:tc>
      </w:tr>
      <w:tr w:rsidR="00870139" w:rsidRPr="00F45EB9" w14:paraId="3538F828" w14:textId="77777777" w:rsidTr="00C403A8">
        <w:trPr>
          <w:gridAfter w:val="2"/>
          <w:wAfter w:w="4007" w:type="dxa"/>
          <w:trHeight w:val="300"/>
        </w:trPr>
        <w:tc>
          <w:tcPr>
            <w:tcW w:w="4007" w:type="dxa"/>
            <w:tcBorders>
              <w:top w:val="nil"/>
              <w:left w:val="nil"/>
              <w:bottom w:val="nil"/>
              <w:right w:val="nil"/>
            </w:tcBorders>
            <w:shd w:val="clear" w:color="auto" w:fill="auto"/>
            <w:noWrap/>
            <w:vAlign w:val="bottom"/>
            <w:hideMark/>
          </w:tcPr>
          <w:p w14:paraId="6D748212" w14:textId="77777777" w:rsidR="00870139" w:rsidRPr="00F45EB9" w:rsidRDefault="00870139" w:rsidP="00C403A8">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29AEE2A1" w14:textId="77777777" w:rsidR="00870139" w:rsidRPr="00F45EB9" w:rsidRDefault="00870139" w:rsidP="00C403A8">
            <w:pPr>
              <w:jc w:val="center"/>
              <w:rPr>
                <w:rFonts w:ascii="Arial" w:hAnsi="Arial" w:cs="Arial"/>
                <w:color w:val="000090"/>
                <w:sz w:val="17"/>
                <w:szCs w:val="17"/>
              </w:rPr>
            </w:pPr>
          </w:p>
        </w:tc>
      </w:tr>
      <w:tr w:rsidR="00870139" w:rsidRPr="00F45EB9" w14:paraId="51527500" w14:textId="77777777" w:rsidTr="00C403A8">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6594DCD0" w14:textId="77777777" w:rsidR="00870139" w:rsidRPr="00F45EB9" w:rsidRDefault="00870139" w:rsidP="00C403A8">
            <w:pPr>
              <w:rPr>
                <w:rFonts w:ascii="Arial" w:hAnsi="Arial" w:cs="Arial"/>
                <w:color w:val="000090"/>
                <w:sz w:val="10"/>
                <w:szCs w:val="10"/>
              </w:rPr>
            </w:pPr>
            <w:r>
              <w:rPr>
                <w:rFonts w:ascii="Arial" w:hAnsi="Arial" w:cs="Arial"/>
                <w:b/>
                <w:bCs/>
                <w:color w:val="002060"/>
                <w:sz w:val="22"/>
                <w:szCs w:val="22"/>
              </w:rPr>
              <w:t>VILLA CECCOLINI CALCIO</w:t>
            </w:r>
          </w:p>
        </w:tc>
        <w:tc>
          <w:tcPr>
            <w:tcW w:w="3260" w:type="dxa"/>
            <w:tcBorders>
              <w:top w:val="nil"/>
              <w:left w:val="nil"/>
              <w:bottom w:val="nil"/>
              <w:right w:val="single" w:sz="4" w:space="0" w:color="auto"/>
            </w:tcBorders>
            <w:shd w:val="clear" w:color="auto" w:fill="auto"/>
            <w:noWrap/>
            <w:vAlign w:val="bottom"/>
            <w:hideMark/>
          </w:tcPr>
          <w:p w14:paraId="1AE7FFF1" w14:textId="77777777" w:rsidR="00870139" w:rsidRPr="00F45EB9" w:rsidRDefault="00870139" w:rsidP="00C403A8">
            <w:pPr>
              <w:jc w:val="center"/>
              <w:rPr>
                <w:rFonts w:ascii="Arial" w:hAnsi="Arial" w:cs="Arial"/>
                <w:color w:val="000090"/>
                <w:sz w:val="17"/>
                <w:szCs w:val="17"/>
              </w:rPr>
            </w:pPr>
          </w:p>
        </w:tc>
      </w:tr>
      <w:tr w:rsidR="00870139" w:rsidRPr="00F45EB9" w14:paraId="78140A5F" w14:textId="77777777" w:rsidTr="00C403A8">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635F6088" w14:textId="77777777" w:rsidR="00870139" w:rsidRPr="00F45EB9" w:rsidRDefault="00870139" w:rsidP="00C403A8">
            <w:pPr>
              <w:rPr>
                <w:rFonts w:ascii="Arial" w:hAnsi="Arial" w:cs="Arial"/>
                <w:color w:val="000090"/>
                <w:sz w:val="10"/>
                <w:szCs w:val="10"/>
              </w:rPr>
            </w:pPr>
            <w:r w:rsidRPr="00F45EB9">
              <w:rPr>
                <w:rFonts w:ascii="Arial" w:hAnsi="Arial" w:cs="Arial"/>
                <w:color w:val="000090"/>
                <w:sz w:val="17"/>
                <w:szCs w:val="17"/>
              </w:rPr>
              <w:t> </w:t>
            </w:r>
          </w:p>
        </w:tc>
        <w:tc>
          <w:tcPr>
            <w:tcW w:w="3260" w:type="dxa"/>
            <w:tcBorders>
              <w:top w:val="nil"/>
              <w:left w:val="nil"/>
              <w:bottom w:val="nil"/>
              <w:right w:val="single" w:sz="4" w:space="0" w:color="auto"/>
            </w:tcBorders>
            <w:shd w:val="clear" w:color="auto" w:fill="auto"/>
            <w:noWrap/>
            <w:vAlign w:val="bottom"/>
            <w:hideMark/>
          </w:tcPr>
          <w:p w14:paraId="5D0731F2" w14:textId="77777777" w:rsidR="00870139" w:rsidRPr="00F45EB9" w:rsidRDefault="00870139" w:rsidP="00C403A8">
            <w:pPr>
              <w:jc w:val="center"/>
              <w:rPr>
                <w:rFonts w:ascii="Arial" w:hAnsi="Arial" w:cs="Arial"/>
                <w:color w:val="000090"/>
                <w:sz w:val="17"/>
                <w:szCs w:val="17"/>
              </w:rPr>
            </w:pPr>
          </w:p>
        </w:tc>
      </w:tr>
      <w:tr w:rsidR="00870139" w:rsidRPr="00F45EB9" w14:paraId="36D6CEF0" w14:textId="77777777" w:rsidTr="00C403A8">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33DEC936" w14:textId="77777777" w:rsidR="00870139" w:rsidRPr="00F45EB9" w:rsidRDefault="00870139" w:rsidP="00C403A8">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04D9E946" w14:textId="77777777" w:rsidR="00870139" w:rsidRPr="00F45EB9" w:rsidRDefault="00870139" w:rsidP="00C403A8">
            <w:pPr>
              <w:rPr>
                <w:rFonts w:ascii="Arial" w:hAnsi="Arial" w:cs="Arial"/>
                <w:color w:val="000090"/>
                <w:sz w:val="17"/>
                <w:szCs w:val="17"/>
              </w:rPr>
            </w:pPr>
            <w:r w:rsidRPr="00F45EB9">
              <w:rPr>
                <w:rFonts w:ascii="Arial" w:hAnsi="Arial" w:cs="Arial"/>
                <w:color w:val="000090"/>
                <w:sz w:val="17"/>
                <w:szCs w:val="17"/>
              </w:rPr>
              <w:t> </w:t>
            </w:r>
          </w:p>
        </w:tc>
      </w:tr>
      <w:tr w:rsidR="00870139" w:rsidRPr="00F45EB9" w14:paraId="3AFB8646" w14:textId="77777777" w:rsidTr="00C403A8">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69CDA2FA" w14:textId="77777777" w:rsidR="00870139" w:rsidRPr="00F45EB9" w:rsidRDefault="00870139" w:rsidP="00C403A8">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10F25034" w14:textId="77777777" w:rsidR="00870139" w:rsidRPr="00F45EB9" w:rsidRDefault="00870139" w:rsidP="00C403A8">
            <w:pPr>
              <w:jc w:val="center"/>
              <w:rPr>
                <w:rFonts w:ascii="Arial" w:hAnsi="Arial" w:cs="Arial"/>
                <w:color w:val="000090"/>
                <w:sz w:val="17"/>
                <w:szCs w:val="17"/>
              </w:rPr>
            </w:pPr>
          </w:p>
        </w:tc>
      </w:tr>
      <w:tr w:rsidR="00870139" w:rsidRPr="00F45EB9" w14:paraId="5F989D89" w14:textId="77777777" w:rsidTr="00C403A8">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5E5B0BC9" w14:textId="77777777" w:rsidR="00870139" w:rsidRPr="00F45EB9" w:rsidRDefault="00870139" w:rsidP="00C403A8">
            <w:pPr>
              <w:jc w:val="left"/>
              <w:rPr>
                <w:rFonts w:ascii="Arial" w:hAnsi="Arial" w:cs="Arial"/>
                <w:i/>
                <w:iCs/>
                <w:color w:val="000090"/>
                <w:sz w:val="10"/>
                <w:szCs w:val="10"/>
              </w:rPr>
            </w:pPr>
            <w:r>
              <w:rPr>
                <w:rFonts w:ascii="Arial" w:hAnsi="Arial" w:cs="Arial"/>
                <w:b/>
                <w:bCs/>
                <w:color w:val="002060"/>
                <w:sz w:val="22"/>
                <w:szCs w:val="22"/>
              </w:rPr>
              <w:t>FUTSAL MONTEMARCIANO</w:t>
            </w:r>
          </w:p>
        </w:tc>
        <w:tc>
          <w:tcPr>
            <w:tcW w:w="3260" w:type="dxa"/>
            <w:tcBorders>
              <w:top w:val="nil"/>
              <w:left w:val="nil"/>
              <w:bottom w:val="nil"/>
              <w:right w:val="nil"/>
            </w:tcBorders>
            <w:shd w:val="clear" w:color="auto" w:fill="auto"/>
            <w:noWrap/>
            <w:vAlign w:val="bottom"/>
            <w:hideMark/>
          </w:tcPr>
          <w:p w14:paraId="65E00E7C" w14:textId="77777777" w:rsidR="00870139" w:rsidRPr="00F45EB9" w:rsidRDefault="00870139" w:rsidP="00C403A8">
            <w:pPr>
              <w:jc w:val="center"/>
              <w:rPr>
                <w:rFonts w:ascii="Arial" w:hAnsi="Arial" w:cs="Arial"/>
                <w:color w:val="000090"/>
                <w:sz w:val="17"/>
                <w:szCs w:val="17"/>
              </w:rPr>
            </w:pPr>
          </w:p>
        </w:tc>
      </w:tr>
      <w:tr w:rsidR="00870139" w:rsidRPr="00F45EB9" w14:paraId="0FE305A4" w14:textId="77777777" w:rsidTr="00C403A8">
        <w:trPr>
          <w:gridAfter w:val="2"/>
          <w:wAfter w:w="4007" w:type="dxa"/>
          <w:trHeight w:val="300"/>
        </w:trPr>
        <w:tc>
          <w:tcPr>
            <w:tcW w:w="4007" w:type="dxa"/>
            <w:tcBorders>
              <w:top w:val="nil"/>
              <w:left w:val="nil"/>
            </w:tcBorders>
            <w:shd w:val="clear" w:color="auto" w:fill="auto"/>
            <w:noWrap/>
            <w:vAlign w:val="bottom"/>
          </w:tcPr>
          <w:p w14:paraId="7CE07F96" w14:textId="77777777" w:rsidR="00870139" w:rsidRDefault="00870139" w:rsidP="00C403A8">
            <w:pPr>
              <w:jc w:val="left"/>
              <w:rPr>
                <w:rFonts w:ascii="Arial" w:hAnsi="Arial" w:cs="Arial"/>
                <w:color w:val="000090"/>
                <w:sz w:val="17"/>
                <w:szCs w:val="17"/>
              </w:rPr>
            </w:pPr>
          </w:p>
          <w:p w14:paraId="4B8B9022" w14:textId="77777777" w:rsidR="00870139" w:rsidRDefault="00870139" w:rsidP="00C403A8">
            <w:pPr>
              <w:jc w:val="left"/>
              <w:rPr>
                <w:rFonts w:ascii="Arial" w:hAnsi="Arial" w:cs="Arial"/>
                <w:color w:val="000090"/>
                <w:sz w:val="17"/>
                <w:szCs w:val="17"/>
              </w:rPr>
            </w:pPr>
          </w:p>
          <w:p w14:paraId="44253EE5" w14:textId="77777777" w:rsidR="00870139" w:rsidRDefault="00870139" w:rsidP="00C403A8">
            <w:pPr>
              <w:jc w:val="left"/>
              <w:rPr>
                <w:rFonts w:ascii="Arial" w:hAnsi="Arial" w:cs="Arial"/>
                <w:color w:val="000090"/>
                <w:sz w:val="17"/>
                <w:szCs w:val="17"/>
              </w:rPr>
            </w:pPr>
          </w:p>
          <w:p w14:paraId="63EAA929" w14:textId="77777777" w:rsidR="00870139" w:rsidRPr="00F45EB9" w:rsidRDefault="00870139" w:rsidP="00C403A8">
            <w:pPr>
              <w:jc w:val="left"/>
              <w:rPr>
                <w:rFonts w:ascii="Arial" w:hAnsi="Arial" w:cs="Arial"/>
                <w:color w:val="000090"/>
                <w:sz w:val="17"/>
                <w:szCs w:val="17"/>
              </w:rPr>
            </w:pPr>
          </w:p>
        </w:tc>
        <w:tc>
          <w:tcPr>
            <w:tcW w:w="3260" w:type="dxa"/>
            <w:tcBorders>
              <w:top w:val="nil"/>
              <w:right w:val="nil"/>
            </w:tcBorders>
            <w:shd w:val="clear" w:color="auto" w:fill="auto"/>
            <w:noWrap/>
            <w:vAlign w:val="bottom"/>
          </w:tcPr>
          <w:p w14:paraId="3C687F28" w14:textId="77777777" w:rsidR="00870139" w:rsidRPr="00F45EB9" w:rsidRDefault="00870139" w:rsidP="00C403A8">
            <w:pPr>
              <w:jc w:val="center"/>
              <w:rPr>
                <w:rFonts w:ascii="Arial" w:hAnsi="Arial" w:cs="Arial"/>
                <w:color w:val="000090"/>
                <w:sz w:val="17"/>
                <w:szCs w:val="17"/>
              </w:rPr>
            </w:pPr>
          </w:p>
        </w:tc>
      </w:tr>
      <w:tr w:rsidR="00870139" w:rsidRPr="00F45EB9" w14:paraId="6122483C" w14:textId="77777777" w:rsidTr="00C403A8">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135C0B78" w14:textId="77777777" w:rsidR="00870139" w:rsidRPr="00E727CA" w:rsidRDefault="00870139" w:rsidP="00C403A8">
            <w:pPr>
              <w:rPr>
                <w:rFonts w:ascii="Arial" w:hAnsi="Arial" w:cs="Arial"/>
                <w:b/>
                <w:bCs/>
                <w:color w:val="000090"/>
                <w:sz w:val="22"/>
                <w:szCs w:val="22"/>
              </w:rPr>
            </w:pPr>
            <w:r w:rsidRPr="00F45EB9">
              <w:rPr>
                <w:rFonts w:ascii="Arial" w:hAnsi="Arial" w:cs="Arial"/>
                <w:color w:val="000090"/>
                <w:sz w:val="17"/>
                <w:szCs w:val="17"/>
              </w:rPr>
              <w:t> </w:t>
            </w:r>
            <w:r>
              <w:rPr>
                <w:rFonts w:ascii="Arial" w:hAnsi="Arial" w:cs="Arial"/>
                <w:b/>
                <w:bCs/>
                <w:color w:val="002060"/>
                <w:sz w:val="22"/>
                <w:szCs w:val="22"/>
              </w:rPr>
              <w:t>MONTELUPONE CALCIO A 5</w:t>
            </w:r>
          </w:p>
        </w:tc>
        <w:tc>
          <w:tcPr>
            <w:tcW w:w="3260" w:type="dxa"/>
            <w:tcBorders>
              <w:top w:val="nil"/>
              <w:left w:val="nil"/>
              <w:bottom w:val="nil"/>
            </w:tcBorders>
            <w:shd w:val="clear" w:color="auto" w:fill="auto"/>
            <w:noWrap/>
            <w:vAlign w:val="bottom"/>
            <w:hideMark/>
          </w:tcPr>
          <w:p w14:paraId="4D30B87C" w14:textId="77777777" w:rsidR="00870139" w:rsidRPr="00F45EB9" w:rsidRDefault="00870139" w:rsidP="00C403A8">
            <w:pPr>
              <w:jc w:val="center"/>
              <w:rPr>
                <w:rFonts w:ascii="Arial" w:hAnsi="Arial" w:cs="Arial"/>
                <w:color w:val="000090"/>
                <w:sz w:val="17"/>
                <w:szCs w:val="17"/>
              </w:rPr>
            </w:pPr>
          </w:p>
        </w:tc>
      </w:tr>
      <w:tr w:rsidR="00870139" w:rsidRPr="00F45EB9" w14:paraId="4FB099C2" w14:textId="77777777" w:rsidTr="00C403A8">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7B3A01CE" w14:textId="77777777" w:rsidR="00870139" w:rsidRPr="00F45EB9" w:rsidRDefault="00870139" w:rsidP="00C403A8">
            <w:pPr>
              <w:rPr>
                <w:rFonts w:ascii="Arial" w:hAnsi="Arial" w:cs="Arial"/>
                <w:color w:val="000090"/>
                <w:sz w:val="17"/>
                <w:szCs w:val="17"/>
              </w:rPr>
            </w:pPr>
            <w:r w:rsidRPr="00F45EB9">
              <w:rPr>
                <w:rFonts w:ascii="Arial" w:hAnsi="Arial" w:cs="Arial"/>
                <w:color w:val="000090"/>
                <w:sz w:val="17"/>
                <w:szCs w:val="17"/>
              </w:rPr>
              <w:t> </w:t>
            </w:r>
          </w:p>
        </w:tc>
        <w:tc>
          <w:tcPr>
            <w:tcW w:w="3260" w:type="dxa"/>
            <w:tcBorders>
              <w:top w:val="nil"/>
              <w:left w:val="nil"/>
              <w:bottom w:val="nil"/>
            </w:tcBorders>
            <w:shd w:val="clear" w:color="auto" w:fill="auto"/>
            <w:noWrap/>
            <w:vAlign w:val="bottom"/>
            <w:hideMark/>
          </w:tcPr>
          <w:p w14:paraId="7B643E22" w14:textId="77777777" w:rsidR="00870139" w:rsidRPr="00F45EB9" w:rsidRDefault="00870139" w:rsidP="00C403A8">
            <w:pPr>
              <w:jc w:val="center"/>
              <w:rPr>
                <w:rFonts w:ascii="Arial" w:hAnsi="Arial" w:cs="Arial"/>
                <w:color w:val="000090"/>
                <w:sz w:val="17"/>
                <w:szCs w:val="17"/>
              </w:rPr>
            </w:pPr>
          </w:p>
        </w:tc>
      </w:tr>
      <w:tr w:rsidR="00870139" w:rsidRPr="00F45EB9" w14:paraId="52BBA149" w14:textId="77777777" w:rsidTr="00C403A8">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4507879C" w14:textId="77777777" w:rsidR="00870139" w:rsidRPr="00F45EB9" w:rsidRDefault="00870139" w:rsidP="00C403A8">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tcBorders>
            <w:shd w:val="clear" w:color="auto" w:fill="auto"/>
            <w:noWrap/>
            <w:vAlign w:val="bottom"/>
            <w:hideMark/>
          </w:tcPr>
          <w:p w14:paraId="4CEA473C" w14:textId="77777777" w:rsidR="00870139" w:rsidRPr="00F45EB9" w:rsidRDefault="00870139" w:rsidP="00C403A8">
            <w:pPr>
              <w:rPr>
                <w:rFonts w:ascii="Arial" w:hAnsi="Arial" w:cs="Arial"/>
                <w:color w:val="000090"/>
                <w:sz w:val="17"/>
                <w:szCs w:val="17"/>
              </w:rPr>
            </w:pPr>
            <w:r w:rsidRPr="00F45EB9">
              <w:rPr>
                <w:rFonts w:ascii="Arial" w:hAnsi="Arial" w:cs="Arial"/>
                <w:color w:val="000090"/>
                <w:sz w:val="17"/>
                <w:szCs w:val="17"/>
              </w:rPr>
              <w:t> </w:t>
            </w:r>
          </w:p>
        </w:tc>
      </w:tr>
      <w:tr w:rsidR="00870139" w:rsidRPr="00F45EB9" w14:paraId="7FE21D22" w14:textId="77777777" w:rsidTr="00C403A8">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03275B38" w14:textId="77777777" w:rsidR="00870139" w:rsidRPr="00F45EB9" w:rsidRDefault="00870139" w:rsidP="00C403A8">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single" w:sz="4" w:space="0" w:color="auto"/>
            </w:tcBorders>
            <w:shd w:val="clear" w:color="auto" w:fill="auto"/>
            <w:noWrap/>
            <w:vAlign w:val="bottom"/>
            <w:hideMark/>
          </w:tcPr>
          <w:p w14:paraId="17E323D3" w14:textId="77777777" w:rsidR="00870139" w:rsidRPr="00F45EB9" w:rsidRDefault="00870139" w:rsidP="00C403A8">
            <w:pPr>
              <w:jc w:val="center"/>
              <w:rPr>
                <w:rFonts w:ascii="Arial" w:hAnsi="Arial" w:cs="Arial"/>
                <w:color w:val="000090"/>
                <w:sz w:val="17"/>
                <w:szCs w:val="17"/>
              </w:rPr>
            </w:pPr>
          </w:p>
        </w:tc>
      </w:tr>
      <w:tr w:rsidR="00870139" w:rsidRPr="00F45EB9" w14:paraId="2DF4D3D1" w14:textId="77777777" w:rsidTr="00C403A8">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20849D23" w14:textId="77777777" w:rsidR="00870139" w:rsidRPr="00F45EB9" w:rsidRDefault="00870139" w:rsidP="00C403A8">
            <w:pPr>
              <w:jc w:val="left"/>
              <w:rPr>
                <w:rFonts w:ascii="Arial" w:hAnsi="Arial" w:cs="Arial"/>
                <w:i/>
                <w:iCs/>
                <w:color w:val="000090"/>
                <w:sz w:val="10"/>
                <w:szCs w:val="10"/>
              </w:rPr>
            </w:pPr>
            <w:r>
              <w:rPr>
                <w:rFonts w:ascii="Arial" w:hAnsi="Arial" w:cs="Arial"/>
                <w:b/>
                <w:bCs/>
                <w:color w:val="002060"/>
                <w:sz w:val="22"/>
                <w:szCs w:val="22"/>
              </w:rPr>
              <w:t>PIEVE D’ICO CALCIO A 5</w:t>
            </w:r>
          </w:p>
        </w:tc>
        <w:tc>
          <w:tcPr>
            <w:tcW w:w="3260" w:type="dxa"/>
            <w:tcBorders>
              <w:top w:val="nil"/>
              <w:left w:val="nil"/>
              <w:bottom w:val="nil"/>
              <w:right w:val="single" w:sz="4" w:space="0" w:color="auto"/>
            </w:tcBorders>
            <w:shd w:val="clear" w:color="auto" w:fill="auto"/>
            <w:noWrap/>
            <w:vAlign w:val="bottom"/>
            <w:hideMark/>
          </w:tcPr>
          <w:p w14:paraId="1A8CFDE4" w14:textId="77777777" w:rsidR="00870139" w:rsidRPr="00F45EB9" w:rsidRDefault="00870139" w:rsidP="00C403A8">
            <w:pPr>
              <w:jc w:val="center"/>
              <w:rPr>
                <w:rFonts w:ascii="Arial" w:hAnsi="Arial" w:cs="Arial"/>
                <w:color w:val="000090"/>
                <w:sz w:val="17"/>
                <w:szCs w:val="17"/>
              </w:rPr>
            </w:pPr>
          </w:p>
        </w:tc>
      </w:tr>
      <w:tr w:rsidR="00870139" w:rsidRPr="00F45EB9" w14:paraId="0BBC61FD" w14:textId="77777777" w:rsidTr="00C403A8">
        <w:trPr>
          <w:gridAfter w:val="2"/>
          <w:wAfter w:w="4007" w:type="dxa"/>
          <w:trHeight w:val="300"/>
        </w:trPr>
        <w:tc>
          <w:tcPr>
            <w:tcW w:w="4007" w:type="dxa"/>
            <w:tcBorders>
              <w:top w:val="nil"/>
              <w:left w:val="nil"/>
              <w:bottom w:val="nil"/>
              <w:right w:val="nil"/>
            </w:tcBorders>
            <w:shd w:val="clear" w:color="auto" w:fill="auto"/>
            <w:noWrap/>
            <w:vAlign w:val="bottom"/>
            <w:hideMark/>
          </w:tcPr>
          <w:p w14:paraId="246ED76A" w14:textId="77777777" w:rsidR="00870139" w:rsidRPr="00F45EB9" w:rsidRDefault="00870139" w:rsidP="00C403A8">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4B4AB2DB" w14:textId="77777777" w:rsidR="00870139" w:rsidRPr="00F45EB9" w:rsidRDefault="00870139" w:rsidP="00C403A8">
            <w:pPr>
              <w:jc w:val="center"/>
              <w:rPr>
                <w:rFonts w:ascii="Arial" w:hAnsi="Arial" w:cs="Arial"/>
                <w:color w:val="000090"/>
                <w:sz w:val="17"/>
                <w:szCs w:val="17"/>
              </w:rPr>
            </w:pPr>
          </w:p>
        </w:tc>
      </w:tr>
      <w:tr w:rsidR="00870139" w:rsidRPr="00F45EB9" w14:paraId="08B938A9" w14:textId="77777777" w:rsidTr="00C403A8">
        <w:trPr>
          <w:gridAfter w:val="2"/>
          <w:wAfter w:w="4007" w:type="dxa"/>
          <w:trHeight w:val="300"/>
        </w:trPr>
        <w:tc>
          <w:tcPr>
            <w:tcW w:w="4007" w:type="dxa"/>
            <w:tcBorders>
              <w:top w:val="nil"/>
              <w:left w:val="nil"/>
              <w:bottom w:val="nil"/>
              <w:right w:val="nil"/>
            </w:tcBorders>
            <w:shd w:val="clear" w:color="auto" w:fill="auto"/>
            <w:noWrap/>
            <w:vAlign w:val="bottom"/>
            <w:hideMark/>
          </w:tcPr>
          <w:p w14:paraId="5507E600" w14:textId="77777777" w:rsidR="00870139" w:rsidRPr="00F45EB9" w:rsidRDefault="00870139" w:rsidP="00C403A8">
            <w:pPr>
              <w:jc w:val="right"/>
              <w:rPr>
                <w:rFonts w:ascii="Arial" w:hAnsi="Arial" w:cs="Arial"/>
                <w:i/>
                <w:iCs/>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2B0F6598" w14:textId="77777777" w:rsidR="00870139" w:rsidRPr="00F45EB9" w:rsidRDefault="00870139" w:rsidP="00C403A8">
            <w:pPr>
              <w:jc w:val="center"/>
              <w:rPr>
                <w:rFonts w:ascii="Arial" w:hAnsi="Arial" w:cs="Arial"/>
                <w:color w:val="000090"/>
                <w:sz w:val="17"/>
                <w:szCs w:val="17"/>
              </w:rPr>
            </w:pPr>
          </w:p>
        </w:tc>
      </w:tr>
      <w:tr w:rsidR="00870139" w:rsidRPr="00F45EB9" w14:paraId="3EFA377B" w14:textId="77777777" w:rsidTr="00C403A8">
        <w:trPr>
          <w:trHeight w:val="300"/>
        </w:trPr>
        <w:tc>
          <w:tcPr>
            <w:tcW w:w="4007" w:type="dxa"/>
            <w:tcBorders>
              <w:top w:val="nil"/>
              <w:left w:val="nil"/>
              <w:bottom w:val="nil"/>
              <w:right w:val="nil"/>
            </w:tcBorders>
            <w:shd w:val="clear" w:color="auto" w:fill="auto"/>
            <w:noWrap/>
            <w:vAlign w:val="bottom"/>
            <w:hideMark/>
          </w:tcPr>
          <w:p w14:paraId="44BF66F6" w14:textId="77777777" w:rsidR="00870139" w:rsidRPr="00F45EB9" w:rsidRDefault="00870139" w:rsidP="00C403A8">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7DDDD4B7" w14:textId="77777777" w:rsidR="00870139" w:rsidRPr="00F45EB9" w:rsidRDefault="00870139" w:rsidP="00C403A8">
            <w:pPr>
              <w:jc w:val="center"/>
              <w:rPr>
                <w:rFonts w:ascii="Arial" w:hAnsi="Arial" w:cs="Arial"/>
                <w:color w:val="000090"/>
                <w:sz w:val="17"/>
                <w:szCs w:val="17"/>
              </w:rPr>
            </w:pPr>
          </w:p>
        </w:tc>
        <w:tc>
          <w:tcPr>
            <w:tcW w:w="2268" w:type="dxa"/>
            <w:tcBorders>
              <w:bottom w:val="single" w:sz="4" w:space="0" w:color="auto"/>
            </w:tcBorders>
            <w:vAlign w:val="bottom"/>
          </w:tcPr>
          <w:p w14:paraId="42365928" w14:textId="77777777" w:rsidR="00870139" w:rsidRPr="00F45EB9" w:rsidRDefault="00870139" w:rsidP="00C403A8">
            <w:pPr>
              <w:jc w:val="left"/>
            </w:pPr>
            <w:r w:rsidRPr="00F45EB9">
              <w:rPr>
                <w:rFonts w:ascii="Arial" w:hAnsi="Arial" w:cs="Arial"/>
                <w:color w:val="000090"/>
                <w:sz w:val="17"/>
                <w:szCs w:val="17"/>
              </w:rPr>
              <w:t> </w:t>
            </w:r>
          </w:p>
        </w:tc>
        <w:tc>
          <w:tcPr>
            <w:tcW w:w="585" w:type="dxa"/>
            <w:vAlign w:val="bottom"/>
          </w:tcPr>
          <w:p w14:paraId="3A0723EE" w14:textId="77777777" w:rsidR="00870139" w:rsidRPr="00F45EB9" w:rsidRDefault="00870139" w:rsidP="00C403A8">
            <w:pPr>
              <w:jc w:val="left"/>
            </w:pPr>
          </w:p>
        </w:tc>
      </w:tr>
      <w:tr w:rsidR="00870139" w:rsidRPr="00F45EB9" w14:paraId="63A791C3" w14:textId="77777777" w:rsidTr="00C403A8">
        <w:trPr>
          <w:gridAfter w:val="2"/>
          <w:wAfter w:w="4007" w:type="dxa"/>
          <w:trHeight w:val="300"/>
        </w:trPr>
        <w:tc>
          <w:tcPr>
            <w:tcW w:w="4007" w:type="dxa"/>
            <w:tcBorders>
              <w:top w:val="nil"/>
              <w:left w:val="nil"/>
              <w:bottom w:val="nil"/>
              <w:right w:val="nil"/>
            </w:tcBorders>
            <w:shd w:val="clear" w:color="auto" w:fill="auto"/>
            <w:noWrap/>
            <w:vAlign w:val="bottom"/>
            <w:hideMark/>
          </w:tcPr>
          <w:p w14:paraId="202F313E" w14:textId="77777777" w:rsidR="00870139" w:rsidRPr="00F45EB9" w:rsidRDefault="00870139" w:rsidP="00C403A8">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4D80DCE8" w14:textId="77777777" w:rsidR="00870139" w:rsidRPr="00F45EB9" w:rsidRDefault="00870139" w:rsidP="00C403A8">
            <w:pPr>
              <w:jc w:val="center"/>
              <w:rPr>
                <w:rFonts w:ascii="Arial" w:hAnsi="Arial" w:cs="Arial"/>
                <w:color w:val="000090"/>
                <w:sz w:val="17"/>
                <w:szCs w:val="17"/>
              </w:rPr>
            </w:pPr>
          </w:p>
        </w:tc>
      </w:tr>
      <w:tr w:rsidR="00870139" w:rsidRPr="00F45EB9" w14:paraId="48501AE3" w14:textId="77777777" w:rsidTr="00C403A8">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2E8FCBBE" w14:textId="77777777" w:rsidR="00870139" w:rsidRPr="00F45EB9" w:rsidRDefault="00870139" w:rsidP="00C403A8">
            <w:pPr>
              <w:rPr>
                <w:rFonts w:ascii="Arial" w:hAnsi="Arial" w:cs="Arial"/>
                <w:color w:val="000090"/>
                <w:sz w:val="10"/>
                <w:szCs w:val="10"/>
              </w:rPr>
            </w:pPr>
            <w:r>
              <w:rPr>
                <w:rFonts w:ascii="Arial" w:hAnsi="Arial" w:cs="Arial"/>
                <w:b/>
                <w:bCs/>
                <w:color w:val="002060"/>
                <w:sz w:val="22"/>
                <w:szCs w:val="22"/>
              </w:rPr>
              <w:t>PIANACCIO</w:t>
            </w:r>
          </w:p>
        </w:tc>
        <w:tc>
          <w:tcPr>
            <w:tcW w:w="3260" w:type="dxa"/>
            <w:tcBorders>
              <w:top w:val="nil"/>
              <w:left w:val="nil"/>
              <w:bottom w:val="nil"/>
              <w:right w:val="single" w:sz="4" w:space="0" w:color="auto"/>
            </w:tcBorders>
            <w:shd w:val="clear" w:color="auto" w:fill="auto"/>
            <w:noWrap/>
            <w:vAlign w:val="bottom"/>
            <w:hideMark/>
          </w:tcPr>
          <w:p w14:paraId="5D88130F" w14:textId="77777777" w:rsidR="00870139" w:rsidRPr="00F45EB9" w:rsidRDefault="00870139" w:rsidP="00C403A8">
            <w:pPr>
              <w:jc w:val="center"/>
              <w:rPr>
                <w:rFonts w:ascii="Arial" w:hAnsi="Arial" w:cs="Arial"/>
                <w:color w:val="000090"/>
                <w:sz w:val="17"/>
                <w:szCs w:val="17"/>
              </w:rPr>
            </w:pPr>
          </w:p>
        </w:tc>
      </w:tr>
      <w:tr w:rsidR="00870139" w:rsidRPr="00F45EB9" w14:paraId="07C84508" w14:textId="77777777" w:rsidTr="00C403A8">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44245AA5" w14:textId="77777777" w:rsidR="00870139" w:rsidRPr="00F45EB9" w:rsidRDefault="00870139" w:rsidP="00C403A8">
            <w:pPr>
              <w:rPr>
                <w:rFonts w:ascii="Arial" w:hAnsi="Arial" w:cs="Arial"/>
                <w:color w:val="000090"/>
                <w:sz w:val="10"/>
                <w:szCs w:val="10"/>
              </w:rPr>
            </w:pPr>
            <w:r w:rsidRPr="00F45EB9">
              <w:rPr>
                <w:rFonts w:ascii="Arial" w:hAnsi="Arial" w:cs="Arial"/>
                <w:color w:val="000090"/>
                <w:sz w:val="17"/>
                <w:szCs w:val="17"/>
              </w:rPr>
              <w:t> </w:t>
            </w:r>
          </w:p>
        </w:tc>
        <w:tc>
          <w:tcPr>
            <w:tcW w:w="3260" w:type="dxa"/>
            <w:tcBorders>
              <w:top w:val="nil"/>
              <w:left w:val="nil"/>
              <w:bottom w:val="nil"/>
              <w:right w:val="single" w:sz="4" w:space="0" w:color="auto"/>
            </w:tcBorders>
            <w:shd w:val="clear" w:color="auto" w:fill="auto"/>
            <w:noWrap/>
            <w:vAlign w:val="bottom"/>
            <w:hideMark/>
          </w:tcPr>
          <w:p w14:paraId="41B64029" w14:textId="77777777" w:rsidR="00870139" w:rsidRPr="00F45EB9" w:rsidRDefault="00870139" w:rsidP="00C403A8">
            <w:pPr>
              <w:jc w:val="center"/>
              <w:rPr>
                <w:rFonts w:ascii="Arial" w:hAnsi="Arial" w:cs="Arial"/>
                <w:color w:val="000090"/>
                <w:sz w:val="17"/>
                <w:szCs w:val="17"/>
              </w:rPr>
            </w:pPr>
          </w:p>
        </w:tc>
      </w:tr>
      <w:tr w:rsidR="00870139" w:rsidRPr="00F45EB9" w14:paraId="0817A64F" w14:textId="77777777" w:rsidTr="00C403A8">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290CF91B" w14:textId="77777777" w:rsidR="00870139" w:rsidRPr="00F45EB9" w:rsidRDefault="00870139" w:rsidP="00C403A8">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71BD594C" w14:textId="77777777" w:rsidR="00870139" w:rsidRPr="00F45EB9" w:rsidRDefault="00870139" w:rsidP="00C403A8">
            <w:pPr>
              <w:rPr>
                <w:rFonts w:ascii="Arial" w:hAnsi="Arial" w:cs="Arial"/>
                <w:color w:val="000090"/>
                <w:sz w:val="17"/>
                <w:szCs w:val="17"/>
              </w:rPr>
            </w:pPr>
            <w:r w:rsidRPr="00F45EB9">
              <w:rPr>
                <w:rFonts w:ascii="Arial" w:hAnsi="Arial" w:cs="Arial"/>
                <w:color w:val="000090"/>
                <w:sz w:val="17"/>
                <w:szCs w:val="17"/>
              </w:rPr>
              <w:t> </w:t>
            </w:r>
          </w:p>
        </w:tc>
      </w:tr>
      <w:tr w:rsidR="00870139" w:rsidRPr="00F45EB9" w14:paraId="6BD4F594" w14:textId="77777777" w:rsidTr="00C403A8">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0E53D52E" w14:textId="77777777" w:rsidR="00870139" w:rsidRPr="00F45EB9" w:rsidRDefault="00870139" w:rsidP="00C403A8">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right w:val="nil"/>
            </w:tcBorders>
            <w:shd w:val="clear" w:color="auto" w:fill="auto"/>
            <w:noWrap/>
            <w:vAlign w:val="bottom"/>
            <w:hideMark/>
          </w:tcPr>
          <w:p w14:paraId="41260D31" w14:textId="77777777" w:rsidR="00870139" w:rsidRPr="00F45EB9" w:rsidRDefault="00870139" w:rsidP="00C403A8">
            <w:pPr>
              <w:jc w:val="center"/>
              <w:rPr>
                <w:rFonts w:ascii="Arial" w:hAnsi="Arial" w:cs="Arial"/>
                <w:color w:val="000090"/>
                <w:sz w:val="17"/>
                <w:szCs w:val="17"/>
              </w:rPr>
            </w:pPr>
          </w:p>
        </w:tc>
      </w:tr>
      <w:tr w:rsidR="00870139" w:rsidRPr="00F45EB9" w14:paraId="3F57AE68" w14:textId="77777777" w:rsidTr="00C403A8">
        <w:trPr>
          <w:gridAfter w:val="2"/>
          <w:wAfter w:w="4007" w:type="dxa"/>
          <w:trHeight w:val="300"/>
        </w:trPr>
        <w:tc>
          <w:tcPr>
            <w:tcW w:w="4007" w:type="dxa"/>
            <w:tcBorders>
              <w:top w:val="nil"/>
              <w:left w:val="nil"/>
              <w:bottom w:val="single" w:sz="4" w:space="0" w:color="auto"/>
              <w:right w:val="single" w:sz="8" w:space="0" w:color="auto"/>
            </w:tcBorders>
            <w:shd w:val="clear" w:color="auto" w:fill="auto"/>
            <w:noWrap/>
            <w:vAlign w:val="bottom"/>
            <w:hideMark/>
          </w:tcPr>
          <w:p w14:paraId="63DE145E" w14:textId="77777777" w:rsidR="00870139" w:rsidRPr="00F45EB9" w:rsidRDefault="00870139" w:rsidP="00C403A8">
            <w:pPr>
              <w:jc w:val="left"/>
              <w:rPr>
                <w:rFonts w:ascii="Arial" w:hAnsi="Arial" w:cs="Arial"/>
                <w:i/>
                <w:iCs/>
                <w:color w:val="000090"/>
                <w:sz w:val="10"/>
                <w:szCs w:val="10"/>
              </w:rPr>
            </w:pPr>
            <w:r>
              <w:rPr>
                <w:rFonts w:ascii="Arial" w:hAnsi="Arial" w:cs="Arial"/>
                <w:b/>
                <w:bCs/>
                <w:color w:val="002060"/>
                <w:sz w:val="22"/>
                <w:szCs w:val="22"/>
              </w:rPr>
              <w:t>FUTSAL CASTELFIDARDO</w:t>
            </w:r>
          </w:p>
        </w:tc>
        <w:tc>
          <w:tcPr>
            <w:tcW w:w="3260" w:type="dxa"/>
            <w:tcBorders>
              <w:top w:val="nil"/>
              <w:left w:val="nil"/>
              <w:right w:val="nil"/>
            </w:tcBorders>
            <w:shd w:val="clear" w:color="auto" w:fill="auto"/>
            <w:noWrap/>
            <w:vAlign w:val="bottom"/>
            <w:hideMark/>
          </w:tcPr>
          <w:p w14:paraId="59C03FAD" w14:textId="77777777" w:rsidR="00870139" w:rsidRPr="00F45EB9" w:rsidRDefault="00870139" w:rsidP="00C403A8">
            <w:pPr>
              <w:jc w:val="center"/>
              <w:rPr>
                <w:rFonts w:ascii="Arial" w:hAnsi="Arial" w:cs="Arial"/>
                <w:color w:val="000090"/>
                <w:sz w:val="17"/>
                <w:szCs w:val="17"/>
              </w:rPr>
            </w:pPr>
          </w:p>
        </w:tc>
      </w:tr>
      <w:tr w:rsidR="00870139" w:rsidRPr="00F45EB9" w14:paraId="36162DED" w14:textId="77777777" w:rsidTr="00C403A8">
        <w:trPr>
          <w:gridAfter w:val="2"/>
          <w:wAfter w:w="4007" w:type="dxa"/>
          <w:trHeight w:val="300"/>
        </w:trPr>
        <w:tc>
          <w:tcPr>
            <w:tcW w:w="4007" w:type="dxa"/>
            <w:tcBorders>
              <w:top w:val="single" w:sz="4" w:space="0" w:color="auto"/>
              <w:left w:val="nil"/>
              <w:right w:val="nil"/>
            </w:tcBorders>
            <w:shd w:val="clear" w:color="auto" w:fill="auto"/>
            <w:noWrap/>
            <w:vAlign w:val="bottom"/>
          </w:tcPr>
          <w:p w14:paraId="21CAAE77" w14:textId="77777777" w:rsidR="00870139" w:rsidRDefault="00870139" w:rsidP="00C403A8">
            <w:pPr>
              <w:rPr>
                <w:rFonts w:ascii="Arial" w:hAnsi="Arial" w:cs="Arial"/>
                <w:color w:val="000090"/>
                <w:sz w:val="17"/>
                <w:szCs w:val="17"/>
              </w:rPr>
            </w:pPr>
          </w:p>
          <w:p w14:paraId="7793C72C" w14:textId="77777777" w:rsidR="00870139" w:rsidRDefault="00870139" w:rsidP="00C403A8">
            <w:pPr>
              <w:rPr>
                <w:rFonts w:ascii="Arial" w:hAnsi="Arial" w:cs="Arial"/>
                <w:color w:val="000090"/>
                <w:sz w:val="17"/>
                <w:szCs w:val="17"/>
              </w:rPr>
            </w:pPr>
          </w:p>
          <w:p w14:paraId="7B4CC8CF" w14:textId="77777777" w:rsidR="00870139" w:rsidRDefault="00870139" w:rsidP="00C403A8">
            <w:pPr>
              <w:rPr>
                <w:rFonts w:ascii="Arial" w:hAnsi="Arial" w:cs="Arial"/>
                <w:color w:val="000090"/>
                <w:sz w:val="17"/>
                <w:szCs w:val="17"/>
              </w:rPr>
            </w:pPr>
          </w:p>
          <w:p w14:paraId="4BC0A7B5" w14:textId="77777777" w:rsidR="00870139" w:rsidRPr="00F45EB9" w:rsidRDefault="00870139" w:rsidP="00C403A8">
            <w:pPr>
              <w:rPr>
                <w:rFonts w:ascii="Arial" w:hAnsi="Arial" w:cs="Arial"/>
                <w:color w:val="000090"/>
                <w:sz w:val="17"/>
                <w:szCs w:val="17"/>
              </w:rPr>
            </w:pPr>
          </w:p>
        </w:tc>
        <w:tc>
          <w:tcPr>
            <w:tcW w:w="3260" w:type="dxa"/>
            <w:tcBorders>
              <w:left w:val="nil"/>
              <w:bottom w:val="nil"/>
            </w:tcBorders>
            <w:shd w:val="clear" w:color="auto" w:fill="auto"/>
            <w:noWrap/>
            <w:vAlign w:val="bottom"/>
          </w:tcPr>
          <w:p w14:paraId="38EEA3FF" w14:textId="77777777" w:rsidR="00870139" w:rsidRPr="00F45EB9" w:rsidRDefault="00870139" w:rsidP="00C403A8">
            <w:pPr>
              <w:jc w:val="center"/>
              <w:rPr>
                <w:rFonts w:ascii="Arial" w:hAnsi="Arial" w:cs="Arial"/>
                <w:color w:val="000090"/>
                <w:sz w:val="17"/>
                <w:szCs w:val="17"/>
              </w:rPr>
            </w:pPr>
          </w:p>
        </w:tc>
      </w:tr>
      <w:tr w:rsidR="00870139" w:rsidRPr="00F45EB9" w14:paraId="095B1BD8" w14:textId="77777777" w:rsidTr="00C403A8">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0BECB119" w14:textId="77777777" w:rsidR="00870139" w:rsidRPr="00E727CA" w:rsidRDefault="00870139" w:rsidP="00C403A8">
            <w:pPr>
              <w:rPr>
                <w:rFonts w:ascii="Arial" w:hAnsi="Arial" w:cs="Arial"/>
                <w:b/>
                <w:bCs/>
                <w:color w:val="000090"/>
                <w:sz w:val="22"/>
                <w:szCs w:val="22"/>
              </w:rPr>
            </w:pPr>
            <w:r>
              <w:rPr>
                <w:rFonts w:ascii="Arial" w:hAnsi="Arial" w:cs="Arial"/>
                <w:b/>
                <w:bCs/>
                <w:color w:val="002060"/>
                <w:sz w:val="22"/>
                <w:szCs w:val="22"/>
              </w:rPr>
              <w:t>REAL FABRIANO</w:t>
            </w:r>
          </w:p>
        </w:tc>
        <w:tc>
          <w:tcPr>
            <w:tcW w:w="3260" w:type="dxa"/>
            <w:tcBorders>
              <w:top w:val="nil"/>
              <w:left w:val="nil"/>
              <w:bottom w:val="nil"/>
            </w:tcBorders>
            <w:shd w:val="clear" w:color="auto" w:fill="auto"/>
            <w:noWrap/>
            <w:vAlign w:val="bottom"/>
            <w:hideMark/>
          </w:tcPr>
          <w:p w14:paraId="1252B0F3" w14:textId="77777777" w:rsidR="00870139" w:rsidRPr="00F45EB9" w:rsidRDefault="00870139" w:rsidP="00C403A8">
            <w:pPr>
              <w:jc w:val="center"/>
              <w:rPr>
                <w:rFonts w:ascii="Arial" w:hAnsi="Arial" w:cs="Arial"/>
                <w:color w:val="000090"/>
                <w:sz w:val="17"/>
                <w:szCs w:val="17"/>
              </w:rPr>
            </w:pPr>
          </w:p>
        </w:tc>
      </w:tr>
      <w:tr w:rsidR="00870139" w:rsidRPr="00F45EB9" w14:paraId="75D12E7D" w14:textId="77777777" w:rsidTr="00C403A8">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0747DE7A" w14:textId="77777777" w:rsidR="00870139" w:rsidRPr="00F45EB9" w:rsidRDefault="00870139" w:rsidP="00C403A8">
            <w:pPr>
              <w:rPr>
                <w:rFonts w:ascii="Arial" w:hAnsi="Arial" w:cs="Arial"/>
                <w:color w:val="000090"/>
                <w:sz w:val="17"/>
                <w:szCs w:val="17"/>
              </w:rPr>
            </w:pPr>
            <w:r w:rsidRPr="00F45EB9">
              <w:rPr>
                <w:rFonts w:ascii="Arial" w:hAnsi="Arial" w:cs="Arial"/>
                <w:color w:val="000090"/>
                <w:sz w:val="17"/>
                <w:szCs w:val="17"/>
              </w:rPr>
              <w:t> </w:t>
            </w:r>
          </w:p>
        </w:tc>
        <w:tc>
          <w:tcPr>
            <w:tcW w:w="3260" w:type="dxa"/>
            <w:tcBorders>
              <w:top w:val="nil"/>
              <w:left w:val="nil"/>
              <w:bottom w:val="nil"/>
            </w:tcBorders>
            <w:shd w:val="clear" w:color="auto" w:fill="auto"/>
            <w:noWrap/>
            <w:vAlign w:val="bottom"/>
            <w:hideMark/>
          </w:tcPr>
          <w:p w14:paraId="6B2E99DA" w14:textId="77777777" w:rsidR="00870139" w:rsidRPr="00F45EB9" w:rsidRDefault="00870139" w:rsidP="00C403A8">
            <w:pPr>
              <w:jc w:val="center"/>
              <w:rPr>
                <w:rFonts w:ascii="Arial" w:hAnsi="Arial" w:cs="Arial"/>
                <w:color w:val="000090"/>
                <w:sz w:val="17"/>
                <w:szCs w:val="17"/>
              </w:rPr>
            </w:pPr>
          </w:p>
        </w:tc>
      </w:tr>
      <w:tr w:rsidR="00870139" w:rsidRPr="00F45EB9" w14:paraId="65692D13" w14:textId="77777777" w:rsidTr="00C403A8">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74F159A2" w14:textId="77777777" w:rsidR="00870139" w:rsidRPr="00F45EB9" w:rsidRDefault="00870139" w:rsidP="00C403A8">
            <w:pPr>
              <w:jc w:val="right"/>
              <w:rPr>
                <w:rFonts w:ascii="Arial" w:hAnsi="Arial" w:cs="Arial"/>
                <w:i/>
                <w:iCs/>
                <w:color w:val="000090"/>
                <w:sz w:val="10"/>
                <w:szCs w:val="10"/>
              </w:rPr>
            </w:pPr>
            <w:r w:rsidRPr="00F45EB9">
              <w:rPr>
                <w:rFonts w:ascii="Arial" w:hAnsi="Arial" w:cs="Arial"/>
                <w:i/>
                <w:iCs/>
                <w:color w:val="000090"/>
                <w:sz w:val="10"/>
                <w:szCs w:val="10"/>
              </w:rPr>
              <w:lastRenderedPageBreak/>
              <w:t> </w:t>
            </w:r>
          </w:p>
        </w:tc>
        <w:tc>
          <w:tcPr>
            <w:tcW w:w="3260" w:type="dxa"/>
            <w:tcBorders>
              <w:top w:val="nil"/>
              <w:left w:val="nil"/>
              <w:bottom w:val="single" w:sz="8" w:space="0" w:color="auto"/>
            </w:tcBorders>
            <w:shd w:val="clear" w:color="auto" w:fill="auto"/>
            <w:noWrap/>
            <w:vAlign w:val="bottom"/>
            <w:hideMark/>
          </w:tcPr>
          <w:p w14:paraId="6A088F2A" w14:textId="77777777" w:rsidR="00870139" w:rsidRPr="00F45EB9" w:rsidRDefault="00870139" w:rsidP="00C403A8">
            <w:pPr>
              <w:rPr>
                <w:rFonts w:ascii="Arial" w:hAnsi="Arial" w:cs="Arial"/>
                <w:color w:val="000090"/>
                <w:sz w:val="17"/>
                <w:szCs w:val="17"/>
              </w:rPr>
            </w:pPr>
            <w:r w:rsidRPr="00F45EB9">
              <w:rPr>
                <w:rFonts w:ascii="Arial" w:hAnsi="Arial" w:cs="Arial"/>
                <w:color w:val="000090"/>
                <w:sz w:val="17"/>
                <w:szCs w:val="17"/>
              </w:rPr>
              <w:t> </w:t>
            </w:r>
          </w:p>
        </w:tc>
      </w:tr>
      <w:tr w:rsidR="00870139" w:rsidRPr="00F45EB9" w14:paraId="1020F4DE" w14:textId="77777777" w:rsidTr="00C403A8">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0EF3248C" w14:textId="77777777" w:rsidR="00870139" w:rsidRPr="00F45EB9" w:rsidRDefault="00870139" w:rsidP="00C403A8">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single" w:sz="4" w:space="0" w:color="auto"/>
            </w:tcBorders>
            <w:shd w:val="clear" w:color="auto" w:fill="auto"/>
            <w:noWrap/>
            <w:vAlign w:val="bottom"/>
            <w:hideMark/>
          </w:tcPr>
          <w:p w14:paraId="20CDBEE4" w14:textId="77777777" w:rsidR="00870139" w:rsidRPr="00F45EB9" w:rsidRDefault="00870139" w:rsidP="00C403A8">
            <w:pPr>
              <w:jc w:val="center"/>
              <w:rPr>
                <w:rFonts w:ascii="Arial" w:hAnsi="Arial" w:cs="Arial"/>
                <w:color w:val="000090"/>
                <w:sz w:val="17"/>
                <w:szCs w:val="17"/>
              </w:rPr>
            </w:pPr>
          </w:p>
        </w:tc>
      </w:tr>
      <w:tr w:rsidR="00870139" w:rsidRPr="00F45EB9" w14:paraId="0659DDF0" w14:textId="77777777" w:rsidTr="00C403A8">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5B5E996D" w14:textId="77777777" w:rsidR="00870139" w:rsidRPr="00F45EB9" w:rsidRDefault="00870139" w:rsidP="00C403A8">
            <w:pPr>
              <w:jc w:val="left"/>
              <w:rPr>
                <w:rFonts w:ascii="Arial" w:hAnsi="Arial" w:cs="Arial"/>
                <w:i/>
                <w:iCs/>
                <w:color w:val="000090"/>
                <w:sz w:val="10"/>
                <w:szCs w:val="10"/>
              </w:rPr>
            </w:pPr>
            <w:r>
              <w:rPr>
                <w:rFonts w:ascii="Arial" w:hAnsi="Arial" w:cs="Arial"/>
                <w:b/>
                <w:bCs/>
                <w:color w:val="002060"/>
                <w:sz w:val="22"/>
                <w:szCs w:val="22"/>
              </w:rPr>
              <w:t>PIETRALACROCE 73</w:t>
            </w:r>
          </w:p>
        </w:tc>
        <w:tc>
          <w:tcPr>
            <w:tcW w:w="3260" w:type="dxa"/>
            <w:tcBorders>
              <w:top w:val="nil"/>
              <w:left w:val="nil"/>
              <w:bottom w:val="nil"/>
              <w:right w:val="single" w:sz="4" w:space="0" w:color="auto"/>
            </w:tcBorders>
            <w:shd w:val="clear" w:color="auto" w:fill="auto"/>
            <w:noWrap/>
            <w:vAlign w:val="bottom"/>
            <w:hideMark/>
          </w:tcPr>
          <w:p w14:paraId="5730CDF4" w14:textId="77777777" w:rsidR="00870139" w:rsidRPr="00F45EB9" w:rsidRDefault="00870139" w:rsidP="00C403A8">
            <w:pPr>
              <w:jc w:val="center"/>
              <w:rPr>
                <w:rFonts w:ascii="Arial" w:hAnsi="Arial" w:cs="Arial"/>
                <w:color w:val="000090"/>
                <w:sz w:val="17"/>
                <w:szCs w:val="17"/>
              </w:rPr>
            </w:pPr>
          </w:p>
        </w:tc>
      </w:tr>
      <w:tr w:rsidR="00870139" w:rsidRPr="00F45EB9" w14:paraId="7DF895FF" w14:textId="77777777" w:rsidTr="00C403A8">
        <w:trPr>
          <w:gridAfter w:val="2"/>
          <w:wAfter w:w="4007" w:type="dxa"/>
          <w:trHeight w:val="300"/>
        </w:trPr>
        <w:tc>
          <w:tcPr>
            <w:tcW w:w="4007" w:type="dxa"/>
            <w:tcBorders>
              <w:top w:val="nil"/>
              <w:left w:val="nil"/>
              <w:bottom w:val="nil"/>
              <w:right w:val="nil"/>
            </w:tcBorders>
            <w:shd w:val="clear" w:color="auto" w:fill="auto"/>
            <w:noWrap/>
            <w:vAlign w:val="bottom"/>
            <w:hideMark/>
          </w:tcPr>
          <w:p w14:paraId="40A400ED" w14:textId="77777777" w:rsidR="00870139" w:rsidRPr="00F45EB9" w:rsidRDefault="00870139" w:rsidP="00C403A8">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6EC45B89" w14:textId="77777777" w:rsidR="00870139" w:rsidRPr="00F45EB9" w:rsidRDefault="00870139" w:rsidP="00C403A8">
            <w:pPr>
              <w:jc w:val="center"/>
              <w:rPr>
                <w:rFonts w:ascii="Arial" w:hAnsi="Arial" w:cs="Arial"/>
                <w:color w:val="000090"/>
                <w:sz w:val="17"/>
                <w:szCs w:val="17"/>
              </w:rPr>
            </w:pPr>
          </w:p>
        </w:tc>
      </w:tr>
      <w:tr w:rsidR="00870139" w:rsidRPr="00F45EB9" w14:paraId="4EE5577B" w14:textId="77777777" w:rsidTr="00C403A8">
        <w:trPr>
          <w:gridAfter w:val="2"/>
          <w:wAfter w:w="4007" w:type="dxa"/>
          <w:trHeight w:val="300"/>
        </w:trPr>
        <w:tc>
          <w:tcPr>
            <w:tcW w:w="4007" w:type="dxa"/>
            <w:tcBorders>
              <w:top w:val="nil"/>
              <w:left w:val="nil"/>
              <w:bottom w:val="nil"/>
              <w:right w:val="nil"/>
            </w:tcBorders>
            <w:shd w:val="clear" w:color="auto" w:fill="auto"/>
            <w:noWrap/>
            <w:vAlign w:val="bottom"/>
            <w:hideMark/>
          </w:tcPr>
          <w:p w14:paraId="449F41F6" w14:textId="77777777" w:rsidR="00870139" w:rsidRPr="00F45EB9" w:rsidRDefault="00870139" w:rsidP="00C403A8">
            <w:pPr>
              <w:jc w:val="right"/>
              <w:rPr>
                <w:rFonts w:ascii="Arial" w:hAnsi="Arial" w:cs="Arial"/>
                <w:i/>
                <w:iCs/>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2CB24A9E" w14:textId="77777777" w:rsidR="00870139" w:rsidRPr="00F45EB9" w:rsidRDefault="00870139" w:rsidP="00C403A8">
            <w:pPr>
              <w:jc w:val="center"/>
              <w:rPr>
                <w:rFonts w:ascii="Arial" w:hAnsi="Arial" w:cs="Arial"/>
                <w:color w:val="000090"/>
                <w:sz w:val="17"/>
                <w:szCs w:val="17"/>
              </w:rPr>
            </w:pPr>
          </w:p>
        </w:tc>
      </w:tr>
      <w:tr w:rsidR="00870139" w:rsidRPr="00F45EB9" w14:paraId="5ED13DA6" w14:textId="77777777" w:rsidTr="00C403A8">
        <w:trPr>
          <w:trHeight w:val="300"/>
        </w:trPr>
        <w:tc>
          <w:tcPr>
            <w:tcW w:w="4007" w:type="dxa"/>
            <w:tcBorders>
              <w:top w:val="nil"/>
              <w:left w:val="nil"/>
              <w:bottom w:val="nil"/>
              <w:right w:val="nil"/>
            </w:tcBorders>
            <w:shd w:val="clear" w:color="auto" w:fill="auto"/>
            <w:noWrap/>
            <w:vAlign w:val="bottom"/>
            <w:hideMark/>
          </w:tcPr>
          <w:p w14:paraId="4F59D97B" w14:textId="77777777" w:rsidR="00870139" w:rsidRPr="00F45EB9" w:rsidRDefault="00870139" w:rsidP="00C403A8">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44F92EAE" w14:textId="77777777" w:rsidR="00870139" w:rsidRPr="00F45EB9" w:rsidRDefault="00870139" w:rsidP="00C403A8">
            <w:pPr>
              <w:jc w:val="center"/>
              <w:rPr>
                <w:rFonts w:ascii="Arial" w:hAnsi="Arial" w:cs="Arial"/>
                <w:color w:val="000090"/>
                <w:sz w:val="17"/>
                <w:szCs w:val="17"/>
              </w:rPr>
            </w:pPr>
          </w:p>
        </w:tc>
        <w:tc>
          <w:tcPr>
            <w:tcW w:w="2268" w:type="dxa"/>
            <w:tcBorders>
              <w:bottom w:val="single" w:sz="4" w:space="0" w:color="auto"/>
            </w:tcBorders>
            <w:vAlign w:val="bottom"/>
          </w:tcPr>
          <w:p w14:paraId="2680B1BD" w14:textId="77777777" w:rsidR="00870139" w:rsidRPr="00F45EB9" w:rsidRDefault="00870139" w:rsidP="00C403A8">
            <w:pPr>
              <w:jc w:val="left"/>
            </w:pPr>
            <w:r w:rsidRPr="00F45EB9">
              <w:rPr>
                <w:rFonts w:ascii="Arial" w:hAnsi="Arial" w:cs="Arial"/>
                <w:color w:val="000090"/>
                <w:sz w:val="17"/>
                <w:szCs w:val="17"/>
              </w:rPr>
              <w:t> </w:t>
            </w:r>
          </w:p>
        </w:tc>
        <w:tc>
          <w:tcPr>
            <w:tcW w:w="585" w:type="dxa"/>
            <w:vAlign w:val="bottom"/>
          </w:tcPr>
          <w:p w14:paraId="322F620C" w14:textId="77777777" w:rsidR="00870139" w:rsidRPr="00F45EB9" w:rsidRDefault="00870139" w:rsidP="00C403A8">
            <w:pPr>
              <w:jc w:val="left"/>
            </w:pPr>
          </w:p>
        </w:tc>
      </w:tr>
      <w:tr w:rsidR="00870139" w:rsidRPr="00F45EB9" w14:paraId="0851ADB5" w14:textId="77777777" w:rsidTr="00C403A8">
        <w:trPr>
          <w:gridAfter w:val="2"/>
          <w:wAfter w:w="4007" w:type="dxa"/>
          <w:trHeight w:val="300"/>
        </w:trPr>
        <w:tc>
          <w:tcPr>
            <w:tcW w:w="4007" w:type="dxa"/>
            <w:tcBorders>
              <w:top w:val="nil"/>
              <w:left w:val="nil"/>
              <w:bottom w:val="nil"/>
              <w:right w:val="nil"/>
            </w:tcBorders>
            <w:shd w:val="clear" w:color="auto" w:fill="auto"/>
            <w:noWrap/>
            <w:vAlign w:val="bottom"/>
            <w:hideMark/>
          </w:tcPr>
          <w:p w14:paraId="1C36FA99" w14:textId="77777777" w:rsidR="00870139" w:rsidRPr="00F45EB9" w:rsidRDefault="00870139" w:rsidP="00C403A8">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04388BA3" w14:textId="77777777" w:rsidR="00870139" w:rsidRPr="00F45EB9" w:rsidRDefault="00870139" w:rsidP="00C403A8">
            <w:pPr>
              <w:jc w:val="center"/>
              <w:rPr>
                <w:rFonts w:ascii="Arial" w:hAnsi="Arial" w:cs="Arial"/>
                <w:color w:val="000090"/>
                <w:sz w:val="17"/>
                <w:szCs w:val="17"/>
              </w:rPr>
            </w:pPr>
          </w:p>
        </w:tc>
      </w:tr>
      <w:tr w:rsidR="00870139" w:rsidRPr="00F45EB9" w14:paraId="182937FA" w14:textId="77777777" w:rsidTr="00C403A8">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4081A2CA" w14:textId="77777777" w:rsidR="00870139" w:rsidRPr="00F45EB9" w:rsidRDefault="00870139" w:rsidP="00C403A8">
            <w:pPr>
              <w:rPr>
                <w:rFonts w:ascii="Arial" w:hAnsi="Arial" w:cs="Arial"/>
                <w:color w:val="000090"/>
                <w:sz w:val="10"/>
                <w:szCs w:val="10"/>
              </w:rPr>
            </w:pPr>
            <w:r>
              <w:rPr>
                <w:rFonts w:ascii="Arial" w:hAnsi="Arial" w:cs="Arial"/>
                <w:b/>
                <w:bCs/>
                <w:color w:val="002060"/>
                <w:sz w:val="22"/>
                <w:szCs w:val="22"/>
              </w:rPr>
              <w:t>NUOVA OTTRANO 98</w:t>
            </w:r>
          </w:p>
        </w:tc>
        <w:tc>
          <w:tcPr>
            <w:tcW w:w="3260" w:type="dxa"/>
            <w:tcBorders>
              <w:top w:val="nil"/>
              <w:left w:val="nil"/>
              <w:bottom w:val="nil"/>
              <w:right w:val="single" w:sz="4" w:space="0" w:color="auto"/>
            </w:tcBorders>
            <w:shd w:val="clear" w:color="auto" w:fill="auto"/>
            <w:noWrap/>
            <w:vAlign w:val="bottom"/>
            <w:hideMark/>
          </w:tcPr>
          <w:p w14:paraId="484EF566" w14:textId="77777777" w:rsidR="00870139" w:rsidRPr="00F45EB9" w:rsidRDefault="00870139" w:rsidP="00C403A8">
            <w:pPr>
              <w:jc w:val="center"/>
              <w:rPr>
                <w:rFonts w:ascii="Arial" w:hAnsi="Arial" w:cs="Arial"/>
                <w:color w:val="000090"/>
                <w:sz w:val="17"/>
                <w:szCs w:val="17"/>
              </w:rPr>
            </w:pPr>
          </w:p>
        </w:tc>
      </w:tr>
      <w:tr w:rsidR="00870139" w:rsidRPr="00F45EB9" w14:paraId="38A8CD6B" w14:textId="77777777" w:rsidTr="00C403A8">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00553735" w14:textId="77777777" w:rsidR="00870139" w:rsidRPr="00F45EB9" w:rsidRDefault="00870139" w:rsidP="00C403A8">
            <w:pPr>
              <w:rPr>
                <w:rFonts w:ascii="Arial" w:hAnsi="Arial" w:cs="Arial"/>
                <w:color w:val="000090"/>
                <w:sz w:val="10"/>
                <w:szCs w:val="10"/>
              </w:rPr>
            </w:pPr>
            <w:r w:rsidRPr="00F45EB9">
              <w:rPr>
                <w:rFonts w:ascii="Arial" w:hAnsi="Arial" w:cs="Arial"/>
                <w:color w:val="000090"/>
                <w:sz w:val="17"/>
                <w:szCs w:val="17"/>
              </w:rPr>
              <w:t> </w:t>
            </w:r>
          </w:p>
        </w:tc>
        <w:tc>
          <w:tcPr>
            <w:tcW w:w="3260" w:type="dxa"/>
            <w:tcBorders>
              <w:top w:val="nil"/>
              <w:left w:val="nil"/>
              <w:bottom w:val="nil"/>
              <w:right w:val="single" w:sz="4" w:space="0" w:color="auto"/>
            </w:tcBorders>
            <w:shd w:val="clear" w:color="auto" w:fill="auto"/>
            <w:noWrap/>
            <w:vAlign w:val="bottom"/>
            <w:hideMark/>
          </w:tcPr>
          <w:p w14:paraId="6033A75F" w14:textId="77777777" w:rsidR="00870139" w:rsidRPr="00F45EB9" w:rsidRDefault="00870139" w:rsidP="00C403A8">
            <w:pPr>
              <w:jc w:val="center"/>
              <w:rPr>
                <w:rFonts w:ascii="Arial" w:hAnsi="Arial" w:cs="Arial"/>
                <w:color w:val="000090"/>
                <w:sz w:val="17"/>
                <w:szCs w:val="17"/>
              </w:rPr>
            </w:pPr>
          </w:p>
        </w:tc>
      </w:tr>
      <w:tr w:rsidR="00870139" w:rsidRPr="00F45EB9" w14:paraId="25832E03" w14:textId="77777777" w:rsidTr="00C403A8">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3EDD44EF" w14:textId="77777777" w:rsidR="00870139" w:rsidRPr="00F45EB9" w:rsidRDefault="00870139" w:rsidP="00C403A8">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49AA4E1B" w14:textId="77777777" w:rsidR="00870139" w:rsidRPr="00F45EB9" w:rsidRDefault="00870139" w:rsidP="00C403A8">
            <w:pPr>
              <w:rPr>
                <w:rFonts w:ascii="Arial" w:hAnsi="Arial" w:cs="Arial"/>
                <w:color w:val="000090"/>
                <w:sz w:val="17"/>
                <w:szCs w:val="17"/>
              </w:rPr>
            </w:pPr>
            <w:r w:rsidRPr="00F45EB9">
              <w:rPr>
                <w:rFonts w:ascii="Arial" w:hAnsi="Arial" w:cs="Arial"/>
                <w:color w:val="000090"/>
                <w:sz w:val="17"/>
                <w:szCs w:val="17"/>
              </w:rPr>
              <w:t> </w:t>
            </w:r>
          </w:p>
        </w:tc>
      </w:tr>
      <w:tr w:rsidR="00870139" w:rsidRPr="00F45EB9" w14:paraId="31E810F1" w14:textId="77777777" w:rsidTr="00C403A8">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3488F884" w14:textId="77777777" w:rsidR="00870139" w:rsidRPr="00F45EB9" w:rsidRDefault="00870139" w:rsidP="00C403A8">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05B2A81D" w14:textId="77777777" w:rsidR="00870139" w:rsidRPr="00F45EB9" w:rsidRDefault="00870139" w:rsidP="00C403A8">
            <w:pPr>
              <w:jc w:val="center"/>
              <w:rPr>
                <w:rFonts w:ascii="Arial" w:hAnsi="Arial" w:cs="Arial"/>
                <w:color w:val="000090"/>
                <w:sz w:val="17"/>
                <w:szCs w:val="17"/>
              </w:rPr>
            </w:pPr>
          </w:p>
        </w:tc>
      </w:tr>
      <w:tr w:rsidR="00870139" w:rsidRPr="00F45EB9" w14:paraId="3A981F59" w14:textId="77777777" w:rsidTr="00C403A8">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2EDEAE11" w14:textId="77777777" w:rsidR="00870139" w:rsidRPr="00F45EB9" w:rsidRDefault="00870139" w:rsidP="00C403A8">
            <w:pPr>
              <w:jc w:val="left"/>
              <w:rPr>
                <w:rFonts w:ascii="Arial" w:hAnsi="Arial" w:cs="Arial"/>
                <w:i/>
                <w:iCs/>
                <w:color w:val="000090"/>
                <w:sz w:val="10"/>
                <w:szCs w:val="10"/>
              </w:rPr>
            </w:pPr>
            <w:r w:rsidRPr="00F45EB9">
              <w:rPr>
                <w:rFonts w:ascii="Arial" w:hAnsi="Arial" w:cs="Arial"/>
                <w:color w:val="000090"/>
                <w:sz w:val="17"/>
                <w:szCs w:val="17"/>
              </w:rPr>
              <w:t> </w:t>
            </w:r>
            <w:r>
              <w:rPr>
                <w:rFonts w:ascii="Arial" w:hAnsi="Arial" w:cs="Arial"/>
                <w:b/>
                <w:bCs/>
                <w:color w:val="002060"/>
                <w:sz w:val="22"/>
                <w:szCs w:val="22"/>
              </w:rPr>
              <w:t>CHIARAVALLE FUTSAL</w:t>
            </w:r>
          </w:p>
        </w:tc>
        <w:tc>
          <w:tcPr>
            <w:tcW w:w="3260" w:type="dxa"/>
            <w:tcBorders>
              <w:top w:val="nil"/>
              <w:left w:val="nil"/>
              <w:bottom w:val="nil"/>
              <w:right w:val="nil"/>
            </w:tcBorders>
            <w:shd w:val="clear" w:color="auto" w:fill="auto"/>
            <w:noWrap/>
            <w:vAlign w:val="bottom"/>
            <w:hideMark/>
          </w:tcPr>
          <w:p w14:paraId="2FC884B7" w14:textId="77777777" w:rsidR="00870139" w:rsidRPr="00F45EB9" w:rsidRDefault="00870139" w:rsidP="00C403A8">
            <w:pPr>
              <w:jc w:val="center"/>
              <w:rPr>
                <w:rFonts w:ascii="Arial" w:hAnsi="Arial" w:cs="Arial"/>
                <w:color w:val="000090"/>
                <w:sz w:val="17"/>
                <w:szCs w:val="17"/>
              </w:rPr>
            </w:pPr>
          </w:p>
        </w:tc>
      </w:tr>
    </w:tbl>
    <w:p w14:paraId="78F75C04" w14:textId="77777777" w:rsidR="00870139" w:rsidRDefault="00870139" w:rsidP="00870139">
      <w:pPr>
        <w:pStyle w:val="Corpodeltesto21"/>
        <w:rPr>
          <w:rFonts w:ascii="Arial" w:hAnsi="Arial" w:cs="Arial"/>
          <w:color w:val="002060"/>
          <w:sz w:val="22"/>
        </w:rPr>
      </w:pPr>
    </w:p>
    <w:p w14:paraId="4491F89E" w14:textId="77777777" w:rsidR="00870139" w:rsidRPr="00CE199C" w:rsidRDefault="00870139" w:rsidP="00870139">
      <w:pPr>
        <w:pStyle w:val="Corpodeltesto21"/>
        <w:rPr>
          <w:rFonts w:ascii="Arial" w:hAnsi="Arial" w:cs="Arial"/>
          <w:color w:val="002060"/>
          <w:sz w:val="22"/>
        </w:rPr>
      </w:pPr>
    </w:p>
    <w:p w14:paraId="2EFBA648" w14:textId="77777777" w:rsidR="00870139" w:rsidRDefault="00870139" w:rsidP="00870139">
      <w:pPr>
        <w:pStyle w:val="breakline"/>
        <w:rPr>
          <w:rFonts w:eastAsiaTheme="minorEastAsia"/>
          <w:color w:val="002060"/>
        </w:rPr>
      </w:pPr>
    </w:p>
    <w:tbl>
      <w:tblPr>
        <w:tblW w:w="11274" w:type="dxa"/>
        <w:tblInd w:w="65" w:type="dxa"/>
        <w:tblLayout w:type="fixed"/>
        <w:tblCellMar>
          <w:left w:w="70" w:type="dxa"/>
          <w:right w:w="70" w:type="dxa"/>
        </w:tblCellMar>
        <w:tblLook w:val="04A0" w:firstRow="1" w:lastRow="0" w:firstColumn="1" w:lastColumn="0" w:noHBand="0" w:noVBand="1"/>
      </w:tblPr>
      <w:tblGrid>
        <w:gridCol w:w="4007"/>
        <w:gridCol w:w="3260"/>
        <w:gridCol w:w="2268"/>
        <w:gridCol w:w="1739"/>
      </w:tblGrid>
      <w:tr w:rsidR="00870139" w:rsidRPr="00F45EB9" w14:paraId="26CB72DA" w14:textId="77777777" w:rsidTr="00C403A8">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0726ECAE" w14:textId="77777777" w:rsidR="00870139" w:rsidRPr="00E727CA" w:rsidRDefault="00870139" w:rsidP="00C403A8">
            <w:pPr>
              <w:rPr>
                <w:rFonts w:ascii="Arial" w:hAnsi="Arial" w:cs="Arial"/>
                <w:b/>
                <w:bCs/>
                <w:color w:val="000090"/>
                <w:sz w:val="22"/>
                <w:szCs w:val="22"/>
              </w:rPr>
            </w:pPr>
            <w:r>
              <w:rPr>
                <w:rFonts w:ascii="Arial" w:hAnsi="Arial" w:cs="Arial"/>
                <w:b/>
                <w:bCs/>
                <w:color w:val="002060"/>
                <w:sz w:val="22"/>
                <w:szCs w:val="22"/>
              </w:rPr>
              <w:t>SAMBENEDETTESE CALCIO A 5</w:t>
            </w:r>
          </w:p>
        </w:tc>
        <w:tc>
          <w:tcPr>
            <w:tcW w:w="3260" w:type="dxa"/>
            <w:tcBorders>
              <w:top w:val="nil"/>
              <w:left w:val="nil"/>
              <w:bottom w:val="nil"/>
            </w:tcBorders>
            <w:shd w:val="clear" w:color="auto" w:fill="auto"/>
            <w:noWrap/>
            <w:vAlign w:val="bottom"/>
            <w:hideMark/>
          </w:tcPr>
          <w:p w14:paraId="7B527E7D" w14:textId="77777777" w:rsidR="00870139" w:rsidRPr="00F45EB9" w:rsidRDefault="00870139" w:rsidP="00C403A8">
            <w:pPr>
              <w:jc w:val="center"/>
              <w:rPr>
                <w:rFonts w:ascii="Arial" w:hAnsi="Arial" w:cs="Arial"/>
                <w:color w:val="000090"/>
                <w:sz w:val="17"/>
                <w:szCs w:val="17"/>
              </w:rPr>
            </w:pPr>
          </w:p>
        </w:tc>
      </w:tr>
      <w:tr w:rsidR="00870139" w:rsidRPr="00F45EB9" w14:paraId="18A38781" w14:textId="77777777" w:rsidTr="00C403A8">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6601EF55" w14:textId="77777777" w:rsidR="00870139" w:rsidRPr="00F45EB9" w:rsidRDefault="00870139" w:rsidP="00C403A8">
            <w:pPr>
              <w:rPr>
                <w:rFonts w:ascii="Arial" w:hAnsi="Arial" w:cs="Arial"/>
                <w:color w:val="000090"/>
                <w:sz w:val="17"/>
                <w:szCs w:val="17"/>
              </w:rPr>
            </w:pPr>
            <w:r w:rsidRPr="00F45EB9">
              <w:rPr>
                <w:rFonts w:ascii="Arial" w:hAnsi="Arial" w:cs="Arial"/>
                <w:color w:val="000090"/>
                <w:sz w:val="17"/>
                <w:szCs w:val="17"/>
              </w:rPr>
              <w:t> </w:t>
            </w:r>
          </w:p>
        </w:tc>
        <w:tc>
          <w:tcPr>
            <w:tcW w:w="3260" w:type="dxa"/>
            <w:tcBorders>
              <w:top w:val="nil"/>
              <w:left w:val="nil"/>
              <w:bottom w:val="nil"/>
            </w:tcBorders>
            <w:shd w:val="clear" w:color="auto" w:fill="auto"/>
            <w:noWrap/>
            <w:vAlign w:val="bottom"/>
            <w:hideMark/>
          </w:tcPr>
          <w:p w14:paraId="73477D6C" w14:textId="77777777" w:rsidR="00870139" w:rsidRPr="00F45EB9" w:rsidRDefault="00870139" w:rsidP="00C403A8">
            <w:pPr>
              <w:jc w:val="center"/>
              <w:rPr>
                <w:rFonts w:ascii="Arial" w:hAnsi="Arial" w:cs="Arial"/>
                <w:color w:val="000090"/>
                <w:sz w:val="17"/>
                <w:szCs w:val="17"/>
              </w:rPr>
            </w:pPr>
          </w:p>
        </w:tc>
      </w:tr>
      <w:tr w:rsidR="00870139" w:rsidRPr="00F45EB9" w14:paraId="09AE51DB" w14:textId="77777777" w:rsidTr="00C403A8">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54922FA9" w14:textId="77777777" w:rsidR="00870139" w:rsidRPr="00F45EB9" w:rsidRDefault="00870139" w:rsidP="00C403A8">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tcBorders>
            <w:shd w:val="clear" w:color="auto" w:fill="auto"/>
            <w:noWrap/>
            <w:vAlign w:val="bottom"/>
            <w:hideMark/>
          </w:tcPr>
          <w:p w14:paraId="073B5165" w14:textId="77777777" w:rsidR="00870139" w:rsidRPr="00F45EB9" w:rsidRDefault="00870139" w:rsidP="00C403A8">
            <w:pPr>
              <w:rPr>
                <w:rFonts w:ascii="Arial" w:hAnsi="Arial" w:cs="Arial"/>
                <w:color w:val="000090"/>
                <w:sz w:val="17"/>
                <w:szCs w:val="17"/>
              </w:rPr>
            </w:pPr>
            <w:r w:rsidRPr="00F45EB9">
              <w:rPr>
                <w:rFonts w:ascii="Arial" w:hAnsi="Arial" w:cs="Arial"/>
                <w:color w:val="000090"/>
                <w:sz w:val="17"/>
                <w:szCs w:val="17"/>
              </w:rPr>
              <w:t> </w:t>
            </w:r>
          </w:p>
        </w:tc>
      </w:tr>
      <w:tr w:rsidR="00870139" w:rsidRPr="00F45EB9" w14:paraId="11EC8B43" w14:textId="77777777" w:rsidTr="00C403A8">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7F8700F1" w14:textId="77777777" w:rsidR="00870139" w:rsidRPr="00F45EB9" w:rsidRDefault="00870139" w:rsidP="00C403A8">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single" w:sz="4" w:space="0" w:color="auto"/>
            </w:tcBorders>
            <w:shd w:val="clear" w:color="auto" w:fill="auto"/>
            <w:noWrap/>
            <w:vAlign w:val="bottom"/>
            <w:hideMark/>
          </w:tcPr>
          <w:p w14:paraId="793C1B34" w14:textId="77777777" w:rsidR="00870139" w:rsidRPr="00F45EB9" w:rsidRDefault="00870139" w:rsidP="00C403A8">
            <w:pPr>
              <w:jc w:val="center"/>
              <w:rPr>
                <w:rFonts w:ascii="Arial" w:hAnsi="Arial" w:cs="Arial"/>
                <w:color w:val="000090"/>
                <w:sz w:val="17"/>
                <w:szCs w:val="17"/>
              </w:rPr>
            </w:pPr>
          </w:p>
        </w:tc>
      </w:tr>
      <w:tr w:rsidR="00870139" w:rsidRPr="00F45EB9" w14:paraId="0B375FD1" w14:textId="77777777" w:rsidTr="00C403A8">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3AA73613" w14:textId="77777777" w:rsidR="00870139" w:rsidRPr="00F45EB9" w:rsidRDefault="00870139" w:rsidP="00C403A8">
            <w:pPr>
              <w:jc w:val="left"/>
              <w:rPr>
                <w:rFonts w:ascii="Arial" w:hAnsi="Arial" w:cs="Arial"/>
                <w:i/>
                <w:iCs/>
                <w:color w:val="000090"/>
                <w:sz w:val="10"/>
                <w:szCs w:val="10"/>
              </w:rPr>
            </w:pPr>
            <w:r>
              <w:rPr>
                <w:rFonts w:ascii="Arial" w:hAnsi="Arial" w:cs="Arial"/>
                <w:b/>
                <w:bCs/>
                <w:color w:val="002060"/>
                <w:sz w:val="22"/>
                <w:szCs w:val="22"/>
              </w:rPr>
              <w:t>NUOVA JUVENTINA FFC</w:t>
            </w:r>
          </w:p>
        </w:tc>
        <w:tc>
          <w:tcPr>
            <w:tcW w:w="3260" w:type="dxa"/>
            <w:tcBorders>
              <w:top w:val="nil"/>
              <w:left w:val="nil"/>
              <w:bottom w:val="nil"/>
              <w:right w:val="single" w:sz="4" w:space="0" w:color="auto"/>
            </w:tcBorders>
            <w:shd w:val="clear" w:color="auto" w:fill="auto"/>
            <w:noWrap/>
            <w:vAlign w:val="bottom"/>
            <w:hideMark/>
          </w:tcPr>
          <w:p w14:paraId="3BD23B3D" w14:textId="77777777" w:rsidR="00870139" w:rsidRPr="00F45EB9" w:rsidRDefault="00870139" w:rsidP="00C403A8">
            <w:pPr>
              <w:jc w:val="center"/>
              <w:rPr>
                <w:rFonts w:ascii="Arial" w:hAnsi="Arial" w:cs="Arial"/>
                <w:color w:val="000090"/>
                <w:sz w:val="17"/>
                <w:szCs w:val="17"/>
              </w:rPr>
            </w:pPr>
          </w:p>
        </w:tc>
      </w:tr>
      <w:tr w:rsidR="00870139" w:rsidRPr="00F45EB9" w14:paraId="6DF338E9" w14:textId="77777777" w:rsidTr="00C403A8">
        <w:trPr>
          <w:gridAfter w:val="2"/>
          <w:wAfter w:w="4007" w:type="dxa"/>
          <w:trHeight w:val="300"/>
        </w:trPr>
        <w:tc>
          <w:tcPr>
            <w:tcW w:w="4007" w:type="dxa"/>
            <w:tcBorders>
              <w:top w:val="nil"/>
              <w:left w:val="nil"/>
              <w:bottom w:val="nil"/>
              <w:right w:val="nil"/>
            </w:tcBorders>
            <w:shd w:val="clear" w:color="auto" w:fill="auto"/>
            <w:noWrap/>
            <w:vAlign w:val="bottom"/>
            <w:hideMark/>
          </w:tcPr>
          <w:p w14:paraId="6663816E" w14:textId="77777777" w:rsidR="00870139" w:rsidRPr="00F45EB9" w:rsidRDefault="00870139" w:rsidP="00C403A8">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1269551F" w14:textId="77777777" w:rsidR="00870139" w:rsidRPr="00F45EB9" w:rsidRDefault="00870139" w:rsidP="00C403A8">
            <w:pPr>
              <w:jc w:val="center"/>
              <w:rPr>
                <w:rFonts w:ascii="Arial" w:hAnsi="Arial" w:cs="Arial"/>
                <w:color w:val="000090"/>
                <w:sz w:val="17"/>
                <w:szCs w:val="17"/>
              </w:rPr>
            </w:pPr>
          </w:p>
        </w:tc>
      </w:tr>
      <w:tr w:rsidR="00870139" w:rsidRPr="00F45EB9" w14:paraId="4F8B71EE" w14:textId="77777777" w:rsidTr="00C403A8">
        <w:trPr>
          <w:gridAfter w:val="2"/>
          <w:wAfter w:w="4007" w:type="dxa"/>
          <w:trHeight w:val="300"/>
        </w:trPr>
        <w:tc>
          <w:tcPr>
            <w:tcW w:w="4007" w:type="dxa"/>
            <w:tcBorders>
              <w:top w:val="nil"/>
              <w:left w:val="nil"/>
              <w:bottom w:val="nil"/>
              <w:right w:val="nil"/>
            </w:tcBorders>
            <w:shd w:val="clear" w:color="auto" w:fill="auto"/>
            <w:noWrap/>
            <w:vAlign w:val="bottom"/>
            <w:hideMark/>
          </w:tcPr>
          <w:p w14:paraId="26DB3AC2" w14:textId="77777777" w:rsidR="00870139" w:rsidRPr="00F45EB9" w:rsidRDefault="00870139" w:rsidP="00C403A8">
            <w:pPr>
              <w:jc w:val="right"/>
              <w:rPr>
                <w:rFonts w:ascii="Arial" w:hAnsi="Arial" w:cs="Arial"/>
                <w:i/>
                <w:iCs/>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4369DE8C" w14:textId="77777777" w:rsidR="00870139" w:rsidRPr="00F45EB9" w:rsidRDefault="00870139" w:rsidP="00C403A8">
            <w:pPr>
              <w:jc w:val="center"/>
              <w:rPr>
                <w:rFonts w:ascii="Arial" w:hAnsi="Arial" w:cs="Arial"/>
                <w:color w:val="000090"/>
                <w:sz w:val="17"/>
                <w:szCs w:val="17"/>
              </w:rPr>
            </w:pPr>
          </w:p>
        </w:tc>
      </w:tr>
      <w:tr w:rsidR="00870139" w:rsidRPr="00F45EB9" w14:paraId="31856CAB" w14:textId="77777777" w:rsidTr="00C403A8">
        <w:trPr>
          <w:trHeight w:val="300"/>
        </w:trPr>
        <w:tc>
          <w:tcPr>
            <w:tcW w:w="4007" w:type="dxa"/>
            <w:tcBorders>
              <w:top w:val="nil"/>
              <w:left w:val="nil"/>
              <w:bottom w:val="nil"/>
              <w:right w:val="nil"/>
            </w:tcBorders>
            <w:shd w:val="clear" w:color="auto" w:fill="auto"/>
            <w:noWrap/>
            <w:vAlign w:val="bottom"/>
            <w:hideMark/>
          </w:tcPr>
          <w:p w14:paraId="339EA5D5" w14:textId="77777777" w:rsidR="00870139" w:rsidRPr="00F45EB9" w:rsidRDefault="00870139" w:rsidP="00C403A8">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684CA535" w14:textId="77777777" w:rsidR="00870139" w:rsidRPr="00F45EB9" w:rsidRDefault="00870139" w:rsidP="00C403A8">
            <w:pPr>
              <w:jc w:val="center"/>
              <w:rPr>
                <w:rFonts w:ascii="Arial" w:hAnsi="Arial" w:cs="Arial"/>
                <w:color w:val="000090"/>
                <w:sz w:val="17"/>
                <w:szCs w:val="17"/>
              </w:rPr>
            </w:pPr>
          </w:p>
        </w:tc>
        <w:tc>
          <w:tcPr>
            <w:tcW w:w="2268" w:type="dxa"/>
            <w:tcBorders>
              <w:bottom w:val="single" w:sz="4" w:space="0" w:color="auto"/>
            </w:tcBorders>
            <w:vAlign w:val="bottom"/>
          </w:tcPr>
          <w:p w14:paraId="5F6AD15F" w14:textId="77777777" w:rsidR="00870139" w:rsidRPr="00F45EB9" w:rsidRDefault="00870139" w:rsidP="00C403A8">
            <w:pPr>
              <w:jc w:val="left"/>
            </w:pPr>
            <w:r w:rsidRPr="00F45EB9">
              <w:rPr>
                <w:rFonts w:ascii="Arial" w:hAnsi="Arial" w:cs="Arial"/>
                <w:color w:val="000090"/>
                <w:sz w:val="17"/>
                <w:szCs w:val="17"/>
              </w:rPr>
              <w:t> </w:t>
            </w:r>
          </w:p>
        </w:tc>
        <w:tc>
          <w:tcPr>
            <w:tcW w:w="585" w:type="dxa"/>
            <w:vAlign w:val="bottom"/>
          </w:tcPr>
          <w:p w14:paraId="1FEF11AA" w14:textId="77777777" w:rsidR="00870139" w:rsidRPr="00F45EB9" w:rsidRDefault="00870139" w:rsidP="00C403A8">
            <w:pPr>
              <w:jc w:val="left"/>
            </w:pPr>
          </w:p>
        </w:tc>
      </w:tr>
      <w:tr w:rsidR="00870139" w:rsidRPr="00F45EB9" w14:paraId="570FF0A7" w14:textId="77777777" w:rsidTr="00C403A8">
        <w:trPr>
          <w:gridAfter w:val="2"/>
          <w:wAfter w:w="4007" w:type="dxa"/>
          <w:trHeight w:val="300"/>
        </w:trPr>
        <w:tc>
          <w:tcPr>
            <w:tcW w:w="4007" w:type="dxa"/>
            <w:tcBorders>
              <w:top w:val="nil"/>
              <w:left w:val="nil"/>
              <w:bottom w:val="nil"/>
              <w:right w:val="nil"/>
            </w:tcBorders>
            <w:shd w:val="clear" w:color="auto" w:fill="auto"/>
            <w:noWrap/>
            <w:vAlign w:val="bottom"/>
            <w:hideMark/>
          </w:tcPr>
          <w:p w14:paraId="66A6A1A7" w14:textId="77777777" w:rsidR="00870139" w:rsidRPr="00F45EB9" w:rsidRDefault="00870139" w:rsidP="00C403A8">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21947317" w14:textId="77777777" w:rsidR="00870139" w:rsidRPr="00F45EB9" w:rsidRDefault="00870139" w:rsidP="00C403A8">
            <w:pPr>
              <w:jc w:val="center"/>
              <w:rPr>
                <w:rFonts w:ascii="Arial" w:hAnsi="Arial" w:cs="Arial"/>
                <w:color w:val="000090"/>
                <w:sz w:val="17"/>
                <w:szCs w:val="17"/>
              </w:rPr>
            </w:pPr>
          </w:p>
        </w:tc>
      </w:tr>
      <w:tr w:rsidR="00870139" w:rsidRPr="00F45EB9" w14:paraId="52463E1A" w14:textId="77777777" w:rsidTr="00C403A8">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19901275" w14:textId="77777777" w:rsidR="00870139" w:rsidRPr="00F45EB9" w:rsidRDefault="00870139" w:rsidP="00C403A8">
            <w:pPr>
              <w:rPr>
                <w:rFonts w:ascii="Arial" w:hAnsi="Arial" w:cs="Arial"/>
                <w:color w:val="000090"/>
                <w:sz w:val="10"/>
                <w:szCs w:val="10"/>
              </w:rPr>
            </w:pPr>
            <w:r>
              <w:rPr>
                <w:rFonts w:ascii="Arial" w:hAnsi="Arial" w:cs="Arial"/>
                <w:b/>
                <w:bCs/>
                <w:color w:val="002060"/>
                <w:sz w:val="22"/>
                <w:szCs w:val="22"/>
              </w:rPr>
              <w:t>INVICTA FUTSAL MACERATA</w:t>
            </w:r>
          </w:p>
        </w:tc>
        <w:tc>
          <w:tcPr>
            <w:tcW w:w="3260" w:type="dxa"/>
            <w:tcBorders>
              <w:top w:val="nil"/>
              <w:left w:val="nil"/>
              <w:bottom w:val="nil"/>
              <w:right w:val="single" w:sz="4" w:space="0" w:color="auto"/>
            </w:tcBorders>
            <w:shd w:val="clear" w:color="auto" w:fill="auto"/>
            <w:noWrap/>
            <w:vAlign w:val="bottom"/>
            <w:hideMark/>
          </w:tcPr>
          <w:p w14:paraId="4720D989" w14:textId="77777777" w:rsidR="00870139" w:rsidRPr="00F45EB9" w:rsidRDefault="00870139" w:rsidP="00C403A8">
            <w:pPr>
              <w:jc w:val="center"/>
              <w:rPr>
                <w:rFonts w:ascii="Arial" w:hAnsi="Arial" w:cs="Arial"/>
                <w:color w:val="000090"/>
                <w:sz w:val="17"/>
                <w:szCs w:val="17"/>
              </w:rPr>
            </w:pPr>
          </w:p>
        </w:tc>
      </w:tr>
      <w:tr w:rsidR="00870139" w:rsidRPr="00F45EB9" w14:paraId="689980FF" w14:textId="77777777" w:rsidTr="00C403A8">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6BC94369" w14:textId="77777777" w:rsidR="00870139" w:rsidRPr="00F45EB9" w:rsidRDefault="00870139" w:rsidP="00C403A8">
            <w:pPr>
              <w:rPr>
                <w:rFonts w:ascii="Arial" w:hAnsi="Arial" w:cs="Arial"/>
                <w:color w:val="000090"/>
                <w:sz w:val="10"/>
                <w:szCs w:val="10"/>
              </w:rPr>
            </w:pPr>
            <w:r w:rsidRPr="00F45EB9">
              <w:rPr>
                <w:rFonts w:ascii="Arial" w:hAnsi="Arial" w:cs="Arial"/>
                <w:color w:val="000090"/>
                <w:sz w:val="17"/>
                <w:szCs w:val="17"/>
              </w:rPr>
              <w:t> </w:t>
            </w:r>
          </w:p>
        </w:tc>
        <w:tc>
          <w:tcPr>
            <w:tcW w:w="3260" w:type="dxa"/>
            <w:tcBorders>
              <w:top w:val="nil"/>
              <w:left w:val="nil"/>
              <w:bottom w:val="nil"/>
              <w:right w:val="single" w:sz="4" w:space="0" w:color="auto"/>
            </w:tcBorders>
            <w:shd w:val="clear" w:color="auto" w:fill="auto"/>
            <w:noWrap/>
            <w:vAlign w:val="bottom"/>
            <w:hideMark/>
          </w:tcPr>
          <w:p w14:paraId="232BF66D" w14:textId="77777777" w:rsidR="00870139" w:rsidRPr="00F45EB9" w:rsidRDefault="00870139" w:rsidP="00C403A8">
            <w:pPr>
              <w:jc w:val="center"/>
              <w:rPr>
                <w:rFonts w:ascii="Arial" w:hAnsi="Arial" w:cs="Arial"/>
                <w:color w:val="000090"/>
                <w:sz w:val="17"/>
                <w:szCs w:val="17"/>
              </w:rPr>
            </w:pPr>
          </w:p>
        </w:tc>
      </w:tr>
      <w:tr w:rsidR="00870139" w:rsidRPr="00F45EB9" w14:paraId="07807D22" w14:textId="77777777" w:rsidTr="00C403A8">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63F6A8D3" w14:textId="77777777" w:rsidR="00870139" w:rsidRPr="00F45EB9" w:rsidRDefault="00870139" w:rsidP="00C403A8">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08B79FF7" w14:textId="77777777" w:rsidR="00870139" w:rsidRPr="00F45EB9" w:rsidRDefault="00870139" w:rsidP="00C403A8">
            <w:pPr>
              <w:rPr>
                <w:rFonts w:ascii="Arial" w:hAnsi="Arial" w:cs="Arial"/>
                <w:color w:val="000090"/>
                <w:sz w:val="17"/>
                <w:szCs w:val="17"/>
              </w:rPr>
            </w:pPr>
            <w:r w:rsidRPr="00F45EB9">
              <w:rPr>
                <w:rFonts w:ascii="Arial" w:hAnsi="Arial" w:cs="Arial"/>
                <w:color w:val="000090"/>
                <w:sz w:val="17"/>
                <w:szCs w:val="17"/>
              </w:rPr>
              <w:t> </w:t>
            </w:r>
          </w:p>
        </w:tc>
      </w:tr>
      <w:tr w:rsidR="00870139" w:rsidRPr="00F45EB9" w14:paraId="11783E8C" w14:textId="77777777" w:rsidTr="00C403A8">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674D2FE1" w14:textId="77777777" w:rsidR="00870139" w:rsidRPr="00F45EB9" w:rsidRDefault="00870139" w:rsidP="00C403A8">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right w:val="nil"/>
            </w:tcBorders>
            <w:shd w:val="clear" w:color="auto" w:fill="auto"/>
            <w:noWrap/>
            <w:vAlign w:val="bottom"/>
            <w:hideMark/>
          </w:tcPr>
          <w:p w14:paraId="1732C33A" w14:textId="77777777" w:rsidR="00870139" w:rsidRPr="00F45EB9" w:rsidRDefault="00870139" w:rsidP="00C403A8">
            <w:pPr>
              <w:jc w:val="center"/>
              <w:rPr>
                <w:rFonts w:ascii="Arial" w:hAnsi="Arial" w:cs="Arial"/>
                <w:color w:val="000090"/>
                <w:sz w:val="17"/>
                <w:szCs w:val="17"/>
              </w:rPr>
            </w:pPr>
          </w:p>
        </w:tc>
      </w:tr>
      <w:tr w:rsidR="00870139" w:rsidRPr="00F45EB9" w14:paraId="445C4D72" w14:textId="77777777" w:rsidTr="00C403A8">
        <w:trPr>
          <w:gridAfter w:val="2"/>
          <w:wAfter w:w="4007" w:type="dxa"/>
          <w:trHeight w:val="300"/>
        </w:trPr>
        <w:tc>
          <w:tcPr>
            <w:tcW w:w="4007" w:type="dxa"/>
            <w:tcBorders>
              <w:top w:val="nil"/>
              <w:left w:val="nil"/>
              <w:bottom w:val="single" w:sz="4" w:space="0" w:color="auto"/>
              <w:right w:val="single" w:sz="8" w:space="0" w:color="auto"/>
            </w:tcBorders>
            <w:shd w:val="clear" w:color="auto" w:fill="auto"/>
            <w:noWrap/>
            <w:vAlign w:val="bottom"/>
            <w:hideMark/>
          </w:tcPr>
          <w:p w14:paraId="4D04365C" w14:textId="77777777" w:rsidR="00870139" w:rsidRPr="00F45EB9" w:rsidRDefault="00870139" w:rsidP="00C403A8">
            <w:pPr>
              <w:jc w:val="left"/>
              <w:rPr>
                <w:rFonts w:ascii="Arial" w:hAnsi="Arial" w:cs="Arial"/>
                <w:i/>
                <w:iCs/>
                <w:color w:val="000090"/>
                <w:sz w:val="10"/>
                <w:szCs w:val="10"/>
              </w:rPr>
            </w:pPr>
            <w:r>
              <w:rPr>
                <w:rFonts w:ascii="Arial" w:hAnsi="Arial" w:cs="Arial"/>
                <w:b/>
                <w:bCs/>
                <w:color w:val="002060"/>
                <w:sz w:val="22"/>
                <w:szCs w:val="22"/>
              </w:rPr>
              <w:t>ACLI VILLA MUSONE</w:t>
            </w:r>
          </w:p>
        </w:tc>
        <w:tc>
          <w:tcPr>
            <w:tcW w:w="3260" w:type="dxa"/>
            <w:tcBorders>
              <w:top w:val="nil"/>
              <w:left w:val="nil"/>
              <w:right w:val="nil"/>
            </w:tcBorders>
            <w:shd w:val="clear" w:color="auto" w:fill="auto"/>
            <w:noWrap/>
            <w:vAlign w:val="bottom"/>
            <w:hideMark/>
          </w:tcPr>
          <w:p w14:paraId="35A6356C" w14:textId="77777777" w:rsidR="00870139" w:rsidRPr="00F45EB9" w:rsidRDefault="00870139" w:rsidP="00C403A8">
            <w:pPr>
              <w:jc w:val="center"/>
              <w:rPr>
                <w:rFonts w:ascii="Arial" w:hAnsi="Arial" w:cs="Arial"/>
                <w:color w:val="000090"/>
                <w:sz w:val="17"/>
                <w:szCs w:val="17"/>
              </w:rPr>
            </w:pPr>
          </w:p>
        </w:tc>
      </w:tr>
      <w:tr w:rsidR="00870139" w:rsidRPr="00F45EB9" w14:paraId="178A7B0E" w14:textId="77777777" w:rsidTr="00C403A8">
        <w:trPr>
          <w:gridAfter w:val="2"/>
          <w:wAfter w:w="4007" w:type="dxa"/>
          <w:trHeight w:val="300"/>
        </w:trPr>
        <w:tc>
          <w:tcPr>
            <w:tcW w:w="4007" w:type="dxa"/>
            <w:tcBorders>
              <w:top w:val="single" w:sz="4" w:space="0" w:color="auto"/>
              <w:left w:val="nil"/>
              <w:right w:val="nil"/>
            </w:tcBorders>
            <w:shd w:val="clear" w:color="auto" w:fill="auto"/>
            <w:noWrap/>
            <w:vAlign w:val="bottom"/>
          </w:tcPr>
          <w:p w14:paraId="2413E6C2" w14:textId="77777777" w:rsidR="00870139" w:rsidRDefault="00870139" w:rsidP="00C403A8">
            <w:pPr>
              <w:rPr>
                <w:rFonts w:ascii="Arial" w:hAnsi="Arial" w:cs="Arial"/>
                <w:color w:val="000090"/>
                <w:sz w:val="17"/>
                <w:szCs w:val="17"/>
              </w:rPr>
            </w:pPr>
          </w:p>
          <w:p w14:paraId="2A8859E0" w14:textId="77777777" w:rsidR="00870139" w:rsidRDefault="00870139" w:rsidP="00C403A8">
            <w:pPr>
              <w:rPr>
                <w:rFonts w:ascii="Arial" w:hAnsi="Arial" w:cs="Arial"/>
                <w:color w:val="000090"/>
                <w:sz w:val="17"/>
                <w:szCs w:val="17"/>
              </w:rPr>
            </w:pPr>
          </w:p>
          <w:p w14:paraId="4BEC9F18" w14:textId="77777777" w:rsidR="00870139" w:rsidRDefault="00870139" w:rsidP="00C403A8">
            <w:pPr>
              <w:rPr>
                <w:rFonts w:ascii="Arial" w:hAnsi="Arial" w:cs="Arial"/>
                <w:color w:val="000090"/>
                <w:sz w:val="17"/>
                <w:szCs w:val="17"/>
              </w:rPr>
            </w:pPr>
          </w:p>
          <w:p w14:paraId="4FA048D0" w14:textId="77777777" w:rsidR="00870139" w:rsidRPr="00F45EB9" w:rsidRDefault="00870139" w:rsidP="00C403A8">
            <w:pPr>
              <w:rPr>
                <w:rFonts w:ascii="Arial" w:hAnsi="Arial" w:cs="Arial"/>
                <w:color w:val="000090"/>
                <w:sz w:val="17"/>
                <w:szCs w:val="17"/>
              </w:rPr>
            </w:pPr>
          </w:p>
        </w:tc>
        <w:tc>
          <w:tcPr>
            <w:tcW w:w="3260" w:type="dxa"/>
            <w:tcBorders>
              <w:left w:val="nil"/>
              <w:bottom w:val="nil"/>
            </w:tcBorders>
            <w:shd w:val="clear" w:color="auto" w:fill="auto"/>
            <w:noWrap/>
            <w:vAlign w:val="bottom"/>
          </w:tcPr>
          <w:p w14:paraId="53163F62" w14:textId="77777777" w:rsidR="00870139" w:rsidRPr="00F45EB9" w:rsidRDefault="00870139" w:rsidP="00C403A8">
            <w:pPr>
              <w:jc w:val="center"/>
              <w:rPr>
                <w:rFonts w:ascii="Arial" w:hAnsi="Arial" w:cs="Arial"/>
                <w:color w:val="000090"/>
                <w:sz w:val="17"/>
                <w:szCs w:val="17"/>
              </w:rPr>
            </w:pPr>
          </w:p>
        </w:tc>
      </w:tr>
      <w:tr w:rsidR="00870139" w:rsidRPr="00F45EB9" w14:paraId="20DDB959" w14:textId="77777777" w:rsidTr="00C403A8">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369F8381" w14:textId="77777777" w:rsidR="00870139" w:rsidRPr="00E727CA" w:rsidRDefault="00870139" w:rsidP="00C403A8">
            <w:pPr>
              <w:rPr>
                <w:rFonts w:ascii="Arial" w:hAnsi="Arial" w:cs="Arial"/>
                <w:b/>
                <w:bCs/>
                <w:color w:val="000090"/>
                <w:sz w:val="22"/>
                <w:szCs w:val="22"/>
              </w:rPr>
            </w:pPr>
            <w:r>
              <w:rPr>
                <w:rFonts w:ascii="Arial" w:hAnsi="Arial" w:cs="Arial"/>
                <w:b/>
                <w:bCs/>
                <w:color w:val="002060"/>
                <w:sz w:val="22"/>
                <w:szCs w:val="22"/>
              </w:rPr>
              <w:t>TRE TORRI A.S.D.</w:t>
            </w:r>
          </w:p>
        </w:tc>
        <w:tc>
          <w:tcPr>
            <w:tcW w:w="3260" w:type="dxa"/>
            <w:tcBorders>
              <w:top w:val="nil"/>
              <w:left w:val="nil"/>
              <w:bottom w:val="nil"/>
            </w:tcBorders>
            <w:shd w:val="clear" w:color="auto" w:fill="auto"/>
            <w:noWrap/>
            <w:vAlign w:val="bottom"/>
            <w:hideMark/>
          </w:tcPr>
          <w:p w14:paraId="2084C747" w14:textId="77777777" w:rsidR="00870139" w:rsidRPr="00F45EB9" w:rsidRDefault="00870139" w:rsidP="00C403A8">
            <w:pPr>
              <w:jc w:val="center"/>
              <w:rPr>
                <w:rFonts w:ascii="Arial" w:hAnsi="Arial" w:cs="Arial"/>
                <w:color w:val="000090"/>
                <w:sz w:val="17"/>
                <w:szCs w:val="17"/>
              </w:rPr>
            </w:pPr>
          </w:p>
        </w:tc>
      </w:tr>
      <w:tr w:rsidR="00870139" w:rsidRPr="00F45EB9" w14:paraId="13F6CD7A" w14:textId="77777777" w:rsidTr="00C403A8">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751C5AE7" w14:textId="77777777" w:rsidR="00870139" w:rsidRPr="00F45EB9" w:rsidRDefault="00870139" w:rsidP="00C403A8">
            <w:pPr>
              <w:rPr>
                <w:rFonts w:ascii="Arial" w:hAnsi="Arial" w:cs="Arial"/>
                <w:color w:val="000090"/>
                <w:sz w:val="17"/>
                <w:szCs w:val="17"/>
              </w:rPr>
            </w:pPr>
            <w:r w:rsidRPr="00F45EB9">
              <w:rPr>
                <w:rFonts w:ascii="Arial" w:hAnsi="Arial" w:cs="Arial"/>
                <w:color w:val="000090"/>
                <w:sz w:val="17"/>
                <w:szCs w:val="17"/>
              </w:rPr>
              <w:t> </w:t>
            </w:r>
          </w:p>
        </w:tc>
        <w:tc>
          <w:tcPr>
            <w:tcW w:w="3260" w:type="dxa"/>
            <w:tcBorders>
              <w:top w:val="nil"/>
              <w:left w:val="nil"/>
              <w:bottom w:val="nil"/>
            </w:tcBorders>
            <w:shd w:val="clear" w:color="auto" w:fill="auto"/>
            <w:noWrap/>
            <w:vAlign w:val="bottom"/>
            <w:hideMark/>
          </w:tcPr>
          <w:p w14:paraId="5BD84C5F" w14:textId="77777777" w:rsidR="00870139" w:rsidRPr="00F45EB9" w:rsidRDefault="00870139" w:rsidP="00C403A8">
            <w:pPr>
              <w:jc w:val="center"/>
              <w:rPr>
                <w:rFonts w:ascii="Arial" w:hAnsi="Arial" w:cs="Arial"/>
                <w:color w:val="000090"/>
                <w:sz w:val="17"/>
                <w:szCs w:val="17"/>
              </w:rPr>
            </w:pPr>
          </w:p>
        </w:tc>
      </w:tr>
      <w:tr w:rsidR="00870139" w:rsidRPr="00F45EB9" w14:paraId="576C70D5" w14:textId="77777777" w:rsidTr="00C403A8">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7E35898C" w14:textId="77777777" w:rsidR="00870139" w:rsidRPr="00F45EB9" w:rsidRDefault="00870139" w:rsidP="00C403A8">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tcBorders>
            <w:shd w:val="clear" w:color="auto" w:fill="auto"/>
            <w:noWrap/>
            <w:vAlign w:val="bottom"/>
            <w:hideMark/>
          </w:tcPr>
          <w:p w14:paraId="66EAC3F5" w14:textId="77777777" w:rsidR="00870139" w:rsidRPr="00F45EB9" w:rsidRDefault="00870139" w:rsidP="00C403A8">
            <w:pPr>
              <w:rPr>
                <w:rFonts w:ascii="Arial" w:hAnsi="Arial" w:cs="Arial"/>
                <w:color w:val="000090"/>
                <w:sz w:val="17"/>
                <w:szCs w:val="17"/>
              </w:rPr>
            </w:pPr>
            <w:r w:rsidRPr="00F45EB9">
              <w:rPr>
                <w:rFonts w:ascii="Arial" w:hAnsi="Arial" w:cs="Arial"/>
                <w:color w:val="000090"/>
                <w:sz w:val="17"/>
                <w:szCs w:val="17"/>
              </w:rPr>
              <w:t> </w:t>
            </w:r>
          </w:p>
        </w:tc>
      </w:tr>
      <w:tr w:rsidR="00870139" w:rsidRPr="00F45EB9" w14:paraId="7F399B39" w14:textId="77777777" w:rsidTr="00C403A8">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76318B9E" w14:textId="77777777" w:rsidR="00870139" w:rsidRPr="00F45EB9" w:rsidRDefault="00870139" w:rsidP="00C403A8">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single" w:sz="4" w:space="0" w:color="auto"/>
            </w:tcBorders>
            <w:shd w:val="clear" w:color="auto" w:fill="auto"/>
            <w:noWrap/>
            <w:vAlign w:val="bottom"/>
            <w:hideMark/>
          </w:tcPr>
          <w:p w14:paraId="65C63058" w14:textId="77777777" w:rsidR="00870139" w:rsidRPr="00F45EB9" w:rsidRDefault="00870139" w:rsidP="00C403A8">
            <w:pPr>
              <w:jc w:val="center"/>
              <w:rPr>
                <w:rFonts w:ascii="Arial" w:hAnsi="Arial" w:cs="Arial"/>
                <w:color w:val="000090"/>
                <w:sz w:val="17"/>
                <w:szCs w:val="17"/>
              </w:rPr>
            </w:pPr>
          </w:p>
        </w:tc>
      </w:tr>
      <w:tr w:rsidR="00870139" w:rsidRPr="00F45EB9" w14:paraId="12070F14" w14:textId="77777777" w:rsidTr="00C403A8">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6004D231" w14:textId="77777777" w:rsidR="00870139" w:rsidRPr="00F45EB9" w:rsidRDefault="00870139" w:rsidP="00C403A8">
            <w:pPr>
              <w:jc w:val="left"/>
              <w:rPr>
                <w:rFonts w:ascii="Arial" w:hAnsi="Arial" w:cs="Arial"/>
                <w:i/>
                <w:iCs/>
                <w:color w:val="000090"/>
                <w:sz w:val="10"/>
                <w:szCs w:val="10"/>
              </w:rPr>
            </w:pPr>
            <w:r>
              <w:rPr>
                <w:rFonts w:ascii="Arial" w:hAnsi="Arial" w:cs="Arial"/>
                <w:b/>
                <w:bCs/>
                <w:color w:val="002060"/>
                <w:sz w:val="22"/>
                <w:szCs w:val="22"/>
              </w:rPr>
              <w:t>AVENALE</w:t>
            </w:r>
          </w:p>
        </w:tc>
        <w:tc>
          <w:tcPr>
            <w:tcW w:w="3260" w:type="dxa"/>
            <w:tcBorders>
              <w:top w:val="nil"/>
              <w:left w:val="nil"/>
              <w:bottom w:val="nil"/>
              <w:right w:val="single" w:sz="4" w:space="0" w:color="auto"/>
            </w:tcBorders>
            <w:shd w:val="clear" w:color="auto" w:fill="auto"/>
            <w:noWrap/>
            <w:vAlign w:val="bottom"/>
            <w:hideMark/>
          </w:tcPr>
          <w:p w14:paraId="34007EA3" w14:textId="77777777" w:rsidR="00870139" w:rsidRPr="00F45EB9" w:rsidRDefault="00870139" w:rsidP="00C403A8">
            <w:pPr>
              <w:jc w:val="center"/>
              <w:rPr>
                <w:rFonts w:ascii="Arial" w:hAnsi="Arial" w:cs="Arial"/>
                <w:color w:val="000090"/>
                <w:sz w:val="17"/>
                <w:szCs w:val="17"/>
              </w:rPr>
            </w:pPr>
          </w:p>
        </w:tc>
      </w:tr>
      <w:tr w:rsidR="00870139" w:rsidRPr="00F45EB9" w14:paraId="7619E258" w14:textId="77777777" w:rsidTr="00C403A8">
        <w:trPr>
          <w:gridAfter w:val="2"/>
          <w:wAfter w:w="4007" w:type="dxa"/>
          <w:trHeight w:val="300"/>
        </w:trPr>
        <w:tc>
          <w:tcPr>
            <w:tcW w:w="4007" w:type="dxa"/>
            <w:tcBorders>
              <w:top w:val="nil"/>
              <w:left w:val="nil"/>
              <w:bottom w:val="nil"/>
              <w:right w:val="nil"/>
            </w:tcBorders>
            <w:shd w:val="clear" w:color="auto" w:fill="auto"/>
            <w:noWrap/>
            <w:vAlign w:val="bottom"/>
            <w:hideMark/>
          </w:tcPr>
          <w:p w14:paraId="33DA4044" w14:textId="77777777" w:rsidR="00870139" w:rsidRPr="00F45EB9" w:rsidRDefault="00870139" w:rsidP="00C403A8">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56E04DEA" w14:textId="77777777" w:rsidR="00870139" w:rsidRPr="00F45EB9" w:rsidRDefault="00870139" w:rsidP="00C403A8">
            <w:pPr>
              <w:jc w:val="center"/>
              <w:rPr>
                <w:rFonts w:ascii="Arial" w:hAnsi="Arial" w:cs="Arial"/>
                <w:color w:val="000090"/>
                <w:sz w:val="17"/>
                <w:szCs w:val="17"/>
              </w:rPr>
            </w:pPr>
          </w:p>
        </w:tc>
      </w:tr>
      <w:tr w:rsidR="00870139" w:rsidRPr="00F45EB9" w14:paraId="149AB287" w14:textId="77777777" w:rsidTr="00C403A8">
        <w:trPr>
          <w:gridAfter w:val="2"/>
          <w:wAfter w:w="4007" w:type="dxa"/>
          <w:trHeight w:val="300"/>
        </w:trPr>
        <w:tc>
          <w:tcPr>
            <w:tcW w:w="4007" w:type="dxa"/>
            <w:tcBorders>
              <w:top w:val="nil"/>
              <w:left w:val="nil"/>
              <w:bottom w:val="nil"/>
              <w:right w:val="nil"/>
            </w:tcBorders>
            <w:shd w:val="clear" w:color="auto" w:fill="auto"/>
            <w:noWrap/>
            <w:vAlign w:val="bottom"/>
            <w:hideMark/>
          </w:tcPr>
          <w:p w14:paraId="5A0D5017" w14:textId="77777777" w:rsidR="00870139" w:rsidRPr="00F45EB9" w:rsidRDefault="00870139" w:rsidP="00C403A8">
            <w:pPr>
              <w:jc w:val="right"/>
              <w:rPr>
                <w:rFonts w:ascii="Arial" w:hAnsi="Arial" w:cs="Arial"/>
                <w:i/>
                <w:iCs/>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4BC66197" w14:textId="77777777" w:rsidR="00870139" w:rsidRPr="00F45EB9" w:rsidRDefault="00870139" w:rsidP="00C403A8">
            <w:pPr>
              <w:jc w:val="center"/>
              <w:rPr>
                <w:rFonts w:ascii="Arial" w:hAnsi="Arial" w:cs="Arial"/>
                <w:color w:val="000090"/>
                <w:sz w:val="17"/>
                <w:szCs w:val="17"/>
              </w:rPr>
            </w:pPr>
          </w:p>
        </w:tc>
      </w:tr>
      <w:tr w:rsidR="00870139" w:rsidRPr="00F45EB9" w14:paraId="18EAB467" w14:textId="77777777" w:rsidTr="00C403A8">
        <w:trPr>
          <w:trHeight w:val="300"/>
        </w:trPr>
        <w:tc>
          <w:tcPr>
            <w:tcW w:w="4007" w:type="dxa"/>
            <w:tcBorders>
              <w:top w:val="nil"/>
              <w:left w:val="nil"/>
              <w:bottom w:val="nil"/>
              <w:right w:val="nil"/>
            </w:tcBorders>
            <w:shd w:val="clear" w:color="auto" w:fill="auto"/>
            <w:noWrap/>
            <w:vAlign w:val="bottom"/>
            <w:hideMark/>
          </w:tcPr>
          <w:p w14:paraId="0DBFA243" w14:textId="77777777" w:rsidR="00870139" w:rsidRPr="00F45EB9" w:rsidRDefault="00870139" w:rsidP="00C403A8">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0BC0A72E" w14:textId="77777777" w:rsidR="00870139" w:rsidRPr="00F45EB9" w:rsidRDefault="00870139" w:rsidP="00C403A8">
            <w:pPr>
              <w:jc w:val="center"/>
              <w:rPr>
                <w:rFonts w:ascii="Arial" w:hAnsi="Arial" w:cs="Arial"/>
                <w:color w:val="000090"/>
                <w:sz w:val="17"/>
                <w:szCs w:val="17"/>
              </w:rPr>
            </w:pPr>
          </w:p>
        </w:tc>
        <w:tc>
          <w:tcPr>
            <w:tcW w:w="2268" w:type="dxa"/>
            <w:tcBorders>
              <w:bottom w:val="single" w:sz="4" w:space="0" w:color="auto"/>
            </w:tcBorders>
            <w:vAlign w:val="bottom"/>
          </w:tcPr>
          <w:p w14:paraId="78DA4415" w14:textId="77777777" w:rsidR="00870139" w:rsidRPr="00F45EB9" w:rsidRDefault="00870139" w:rsidP="00C403A8">
            <w:pPr>
              <w:jc w:val="left"/>
            </w:pPr>
            <w:r w:rsidRPr="00F45EB9">
              <w:rPr>
                <w:rFonts w:ascii="Arial" w:hAnsi="Arial" w:cs="Arial"/>
                <w:color w:val="000090"/>
                <w:sz w:val="17"/>
                <w:szCs w:val="17"/>
              </w:rPr>
              <w:t> </w:t>
            </w:r>
          </w:p>
        </w:tc>
        <w:tc>
          <w:tcPr>
            <w:tcW w:w="585" w:type="dxa"/>
            <w:vAlign w:val="bottom"/>
          </w:tcPr>
          <w:p w14:paraId="6872D88E" w14:textId="77777777" w:rsidR="00870139" w:rsidRPr="00F45EB9" w:rsidRDefault="00870139" w:rsidP="00C403A8">
            <w:pPr>
              <w:jc w:val="left"/>
            </w:pPr>
          </w:p>
        </w:tc>
      </w:tr>
      <w:tr w:rsidR="00870139" w:rsidRPr="00F45EB9" w14:paraId="4EC72BCD" w14:textId="77777777" w:rsidTr="00C403A8">
        <w:trPr>
          <w:gridAfter w:val="2"/>
          <w:wAfter w:w="4007" w:type="dxa"/>
          <w:trHeight w:val="300"/>
        </w:trPr>
        <w:tc>
          <w:tcPr>
            <w:tcW w:w="4007" w:type="dxa"/>
            <w:tcBorders>
              <w:top w:val="nil"/>
              <w:left w:val="nil"/>
              <w:bottom w:val="nil"/>
              <w:right w:val="nil"/>
            </w:tcBorders>
            <w:shd w:val="clear" w:color="auto" w:fill="auto"/>
            <w:noWrap/>
            <w:vAlign w:val="bottom"/>
            <w:hideMark/>
          </w:tcPr>
          <w:p w14:paraId="7F178DB5" w14:textId="77777777" w:rsidR="00870139" w:rsidRPr="00F45EB9" w:rsidRDefault="00870139" w:rsidP="00C403A8">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45A46518" w14:textId="77777777" w:rsidR="00870139" w:rsidRPr="00F45EB9" w:rsidRDefault="00870139" w:rsidP="00C403A8">
            <w:pPr>
              <w:jc w:val="center"/>
              <w:rPr>
                <w:rFonts w:ascii="Arial" w:hAnsi="Arial" w:cs="Arial"/>
                <w:color w:val="000090"/>
                <w:sz w:val="17"/>
                <w:szCs w:val="17"/>
              </w:rPr>
            </w:pPr>
          </w:p>
        </w:tc>
      </w:tr>
      <w:tr w:rsidR="00870139" w:rsidRPr="00F45EB9" w14:paraId="61801BB2" w14:textId="77777777" w:rsidTr="00C403A8">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49E82865" w14:textId="77777777" w:rsidR="00870139" w:rsidRPr="00F45EB9" w:rsidRDefault="00870139" w:rsidP="00C403A8">
            <w:pPr>
              <w:rPr>
                <w:rFonts w:ascii="Arial" w:hAnsi="Arial" w:cs="Arial"/>
                <w:color w:val="000090"/>
                <w:sz w:val="10"/>
                <w:szCs w:val="10"/>
              </w:rPr>
            </w:pPr>
            <w:r>
              <w:rPr>
                <w:rFonts w:ascii="Arial" w:hAnsi="Arial" w:cs="Arial"/>
                <w:b/>
                <w:bCs/>
                <w:color w:val="002060"/>
                <w:sz w:val="22"/>
                <w:szCs w:val="22"/>
              </w:rPr>
              <w:t>FUTSAL MONTURANO</w:t>
            </w:r>
          </w:p>
        </w:tc>
        <w:tc>
          <w:tcPr>
            <w:tcW w:w="3260" w:type="dxa"/>
            <w:tcBorders>
              <w:top w:val="nil"/>
              <w:left w:val="nil"/>
              <w:bottom w:val="nil"/>
              <w:right w:val="single" w:sz="4" w:space="0" w:color="auto"/>
            </w:tcBorders>
            <w:shd w:val="clear" w:color="auto" w:fill="auto"/>
            <w:noWrap/>
            <w:vAlign w:val="bottom"/>
            <w:hideMark/>
          </w:tcPr>
          <w:p w14:paraId="6A628B1F" w14:textId="77777777" w:rsidR="00870139" w:rsidRPr="00F45EB9" w:rsidRDefault="00870139" w:rsidP="00C403A8">
            <w:pPr>
              <w:jc w:val="center"/>
              <w:rPr>
                <w:rFonts w:ascii="Arial" w:hAnsi="Arial" w:cs="Arial"/>
                <w:color w:val="000090"/>
                <w:sz w:val="17"/>
                <w:szCs w:val="17"/>
              </w:rPr>
            </w:pPr>
          </w:p>
        </w:tc>
      </w:tr>
      <w:tr w:rsidR="00870139" w:rsidRPr="00F45EB9" w14:paraId="7A5F4233" w14:textId="77777777" w:rsidTr="00C403A8">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0AB36A09" w14:textId="77777777" w:rsidR="00870139" w:rsidRPr="00F45EB9" w:rsidRDefault="00870139" w:rsidP="00C403A8">
            <w:pPr>
              <w:rPr>
                <w:rFonts w:ascii="Arial" w:hAnsi="Arial" w:cs="Arial"/>
                <w:color w:val="000090"/>
                <w:sz w:val="10"/>
                <w:szCs w:val="10"/>
              </w:rPr>
            </w:pPr>
            <w:r w:rsidRPr="00F45EB9">
              <w:rPr>
                <w:rFonts w:ascii="Arial" w:hAnsi="Arial" w:cs="Arial"/>
                <w:color w:val="000090"/>
                <w:sz w:val="17"/>
                <w:szCs w:val="17"/>
              </w:rPr>
              <w:t> </w:t>
            </w:r>
          </w:p>
        </w:tc>
        <w:tc>
          <w:tcPr>
            <w:tcW w:w="3260" w:type="dxa"/>
            <w:tcBorders>
              <w:top w:val="nil"/>
              <w:left w:val="nil"/>
              <w:bottom w:val="nil"/>
              <w:right w:val="single" w:sz="4" w:space="0" w:color="auto"/>
            </w:tcBorders>
            <w:shd w:val="clear" w:color="auto" w:fill="auto"/>
            <w:noWrap/>
            <w:vAlign w:val="bottom"/>
            <w:hideMark/>
          </w:tcPr>
          <w:p w14:paraId="1FF7A41A" w14:textId="77777777" w:rsidR="00870139" w:rsidRPr="00F45EB9" w:rsidRDefault="00870139" w:rsidP="00C403A8">
            <w:pPr>
              <w:jc w:val="center"/>
              <w:rPr>
                <w:rFonts w:ascii="Arial" w:hAnsi="Arial" w:cs="Arial"/>
                <w:color w:val="000090"/>
                <w:sz w:val="17"/>
                <w:szCs w:val="17"/>
              </w:rPr>
            </w:pPr>
          </w:p>
        </w:tc>
      </w:tr>
      <w:tr w:rsidR="00870139" w:rsidRPr="00F45EB9" w14:paraId="54543589" w14:textId="77777777" w:rsidTr="00C403A8">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337B86AE" w14:textId="77777777" w:rsidR="00870139" w:rsidRPr="00F45EB9" w:rsidRDefault="00870139" w:rsidP="00C403A8">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24EA8745" w14:textId="77777777" w:rsidR="00870139" w:rsidRPr="00F45EB9" w:rsidRDefault="00870139" w:rsidP="00C403A8">
            <w:pPr>
              <w:rPr>
                <w:rFonts w:ascii="Arial" w:hAnsi="Arial" w:cs="Arial"/>
                <w:color w:val="000090"/>
                <w:sz w:val="17"/>
                <w:szCs w:val="17"/>
              </w:rPr>
            </w:pPr>
            <w:r w:rsidRPr="00F45EB9">
              <w:rPr>
                <w:rFonts w:ascii="Arial" w:hAnsi="Arial" w:cs="Arial"/>
                <w:color w:val="000090"/>
                <w:sz w:val="17"/>
                <w:szCs w:val="17"/>
              </w:rPr>
              <w:t> </w:t>
            </w:r>
          </w:p>
        </w:tc>
      </w:tr>
      <w:tr w:rsidR="00870139" w:rsidRPr="00F45EB9" w14:paraId="728105E5" w14:textId="77777777" w:rsidTr="00C403A8">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3D96AFF2" w14:textId="77777777" w:rsidR="00870139" w:rsidRPr="00F45EB9" w:rsidRDefault="00870139" w:rsidP="00C403A8">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58E8B553" w14:textId="77777777" w:rsidR="00870139" w:rsidRPr="00F45EB9" w:rsidRDefault="00870139" w:rsidP="00C403A8">
            <w:pPr>
              <w:jc w:val="center"/>
              <w:rPr>
                <w:rFonts w:ascii="Arial" w:hAnsi="Arial" w:cs="Arial"/>
                <w:color w:val="000090"/>
                <w:sz w:val="17"/>
                <w:szCs w:val="17"/>
              </w:rPr>
            </w:pPr>
          </w:p>
        </w:tc>
      </w:tr>
      <w:tr w:rsidR="00870139" w:rsidRPr="00F45EB9" w14:paraId="7A635483" w14:textId="77777777" w:rsidTr="00C403A8">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5ACC0CBD" w14:textId="77777777" w:rsidR="00870139" w:rsidRPr="00F45EB9" w:rsidRDefault="00870139" w:rsidP="00C403A8">
            <w:pPr>
              <w:jc w:val="left"/>
              <w:rPr>
                <w:rFonts w:ascii="Arial" w:hAnsi="Arial" w:cs="Arial"/>
                <w:i/>
                <w:iCs/>
                <w:color w:val="000090"/>
                <w:sz w:val="10"/>
                <w:szCs w:val="10"/>
              </w:rPr>
            </w:pPr>
            <w:r>
              <w:rPr>
                <w:rFonts w:ascii="Arial" w:hAnsi="Arial" w:cs="Arial"/>
                <w:b/>
                <w:bCs/>
                <w:color w:val="002060"/>
                <w:sz w:val="22"/>
                <w:szCs w:val="22"/>
              </w:rPr>
              <w:t>FUTSAL CAMPIGLIONE</w:t>
            </w:r>
          </w:p>
        </w:tc>
        <w:tc>
          <w:tcPr>
            <w:tcW w:w="3260" w:type="dxa"/>
            <w:tcBorders>
              <w:top w:val="nil"/>
              <w:left w:val="nil"/>
              <w:bottom w:val="nil"/>
              <w:right w:val="nil"/>
            </w:tcBorders>
            <w:shd w:val="clear" w:color="auto" w:fill="auto"/>
            <w:noWrap/>
            <w:vAlign w:val="bottom"/>
            <w:hideMark/>
          </w:tcPr>
          <w:p w14:paraId="611193E3" w14:textId="77777777" w:rsidR="00870139" w:rsidRPr="00F45EB9" w:rsidRDefault="00870139" w:rsidP="00C403A8">
            <w:pPr>
              <w:jc w:val="center"/>
              <w:rPr>
                <w:rFonts w:ascii="Arial" w:hAnsi="Arial" w:cs="Arial"/>
                <w:color w:val="000090"/>
                <w:sz w:val="17"/>
                <w:szCs w:val="17"/>
              </w:rPr>
            </w:pPr>
          </w:p>
        </w:tc>
      </w:tr>
      <w:tr w:rsidR="00870139" w:rsidRPr="00F45EB9" w14:paraId="116F6397" w14:textId="77777777" w:rsidTr="00C403A8">
        <w:trPr>
          <w:gridAfter w:val="2"/>
          <w:wAfter w:w="4007" w:type="dxa"/>
          <w:trHeight w:val="300"/>
        </w:trPr>
        <w:tc>
          <w:tcPr>
            <w:tcW w:w="4007" w:type="dxa"/>
            <w:tcBorders>
              <w:top w:val="nil"/>
              <w:left w:val="nil"/>
            </w:tcBorders>
            <w:shd w:val="clear" w:color="auto" w:fill="auto"/>
            <w:noWrap/>
            <w:vAlign w:val="bottom"/>
          </w:tcPr>
          <w:p w14:paraId="4FAE18C1" w14:textId="77777777" w:rsidR="00870139" w:rsidRDefault="00870139" w:rsidP="00C403A8">
            <w:pPr>
              <w:jc w:val="left"/>
              <w:rPr>
                <w:rFonts w:ascii="Arial" w:hAnsi="Arial" w:cs="Arial"/>
                <w:color w:val="000090"/>
                <w:sz w:val="17"/>
                <w:szCs w:val="17"/>
              </w:rPr>
            </w:pPr>
          </w:p>
          <w:p w14:paraId="64F884FE" w14:textId="77777777" w:rsidR="00870139" w:rsidRDefault="00870139" w:rsidP="00C403A8">
            <w:pPr>
              <w:jc w:val="left"/>
              <w:rPr>
                <w:rFonts w:ascii="Arial" w:hAnsi="Arial" w:cs="Arial"/>
                <w:color w:val="000090"/>
                <w:sz w:val="17"/>
                <w:szCs w:val="17"/>
              </w:rPr>
            </w:pPr>
          </w:p>
          <w:p w14:paraId="2D12FF28" w14:textId="77777777" w:rsidR="00870139" w:rsidRDefault="00870139" w:rsidP="00C403A8">
            <w:pPr>
              <w:jc w:val="left"/>
              <w:rPr>
                <w:rFonts w:ascii="Arial" w:hAnsi="Arial" w:cs="Arial"/>
                <w:color w:val="000090"/>
                <w:sz w:val="17"/>
                <w:szCs w:val="17"/>
              </w:rPr>
            </w:pPr>
          </w:p>
          <w:p w14:paraId="4CD3772D" w14:textId="77777777" w:rsidR="00870139" w:rsidRPr="00F45EB9" w:rsidRDefault="00870139" w:rsidP="00C403A8">
            <w:pPr>
              <w:jc w:val="left"/>
              <w:rPr>
                <w:rFonts w:ascii="Arial" w:hAnsi="Arial" w:cs="Arial"/>
                <w:color w:val="000090"/>
                <w:sz w:val="17"/>
                <w:szCs w:val="17"/>
              </w:rPr>
            </w:pPr>
          </w:p>
        </w:tc>
        <w:tc>
          <w:tcPr>
            <w:tcW w:w="3260" w:type="dxa"/>
            <w:tcBorders>
              <w:top w:val="nil"/>
              <w:right w:val="nil"/>
            </w:tcBorders>
            <w:shd w:val="clear" w:color="auto" w:fill="auto"/>
            <w:noWrap/>
            <w:vAlign w:val="bottom"/>
          </w:tcPr>
          <w:p w14:paraId="678FC46C" w14:textId="77777777" w:rsidR="00870139" w:rsidRPr="00F45EB9" w:rsidRDefault="00870139" w:rsidP="00C403A8">
            <w:pPr>
              <w:jc w:val="center"/>
              <w:rPr>
                <w:rFonts w:ascii="Arial" w:hAnsi="Arial" w:cs="Arial"/>
                <w:color w:val="000090"/>
                <w:sz w:val="17"/>
                <w:szCs w:val="17"/>
              </w:rPr>
            </w:pPr>
          </w:p>
        </w:tc>
      </w:tr>
      <w:tr w:rsidR="00870139" w:rsidRPr="00F45EB9" w14:paraId="6EF24D44" w14:textId="77777777" w:rsidTr="00C403A8">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794C5119" w14:textId="77777777" w:rsidR="00870139" w:rsidRPr="00E727CA" w:rsidRDefault="00870139" w:rsidP="00C403A8">
            <w:pPr>
              <w:rPr>
                <w:rFonts w:ascii="Arial" w:hAnsi="Arial" w:cs="Arial"/>
                <w:b/>
                <w:bCs/>
                <w:color w:val="000090"/>
                <w:sz w:val="22"/>
                <w:szCs w:val="22"/>
              </w:rPr>
            </w:pPr>
            <w:r w:rsidRPr="00F45EB9">
              <w:rPr>
                <w:rFonts w:ascii="Arial" w:hAnsi="Arial" w:cs="Arial"/>
                <w:color w:val="000090"/>
                <w:sz w:val="17"/>
                <w:szCs w:val="17"/>
              </w:rPr>
              <w:t> </w:t>
            </w:r>
            <w:r>
              <w:rPr>
                <w:rFonts w:ascii="Arial" w:hAnsi="Arial" w:cs="Arial"/>
                <w:b/>
                <w:bCs/>
                <w:color w:val="002060"/>
                <w:sz w:val="22"/>
                <w:szCs w:val="22"/>
              </w:rPr>
              <w:t>FERMANA FUTSAL 2022</w:t>
            </w:r>
          </w:p>
        </w:tc>
        <w:tc>
          <w:tcPr>
            <w:tcW w:w="3260" w:type="dxa"/>
            <w:tcBorders>
              <w:top w:val="nil"/>
              <w:left w:val="nil"/>
              <w:bottom w:val="nil"/>
            </w:tcBorders>
            <w:shd w:val="clear" w:color="auto" w:fill="auto"/>
            <w:noWrap/>
            <w:vAlign w:val="bottom"/>
            <w:hideMark/>
          </w:tcPr>
          <w:p w14:paraId="7FD02397" w14:textId="77777777" w:rsidR="00870139" w:rsidRPr="00F45EB9" w:rsidRDefault="00870139" w:rsidP="00C403A8">
            <w:pPr>
              <w:jc w:val="center"/>
              <w:rPr>
                <w:rFonts w:ascii="Arial" w:hAnsi="Arial" w:cs="Arial"/>
                <w:color w:val="000090"/>
                <w:sz w:val="17"/>
                <w:szCs w:val="17"/>
              </w:rPr>
            </w:pPr>
          </w:p>
        </w:tc>
      </w:tr>
      <w:tr w:rsidR="00870139" w:rsidRPr="00F45EB9" w14:paraId="316DD875" w14:textId="77777777" w:rsidTr="00C403A8">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608B1BD1" w14:textId="77777777" w:rsidR="00870139" w:rsidRPr="00F45EB9" w:rsidRDefault="00870139" w:rsidP="00C403A8">
            <w:pPr>
              <w:rPr>
                <w:rFonts w:ascii="Arial" w:hAnsi="Arial" w:cs="Arial"/>
                <w:color w:val="000090"/>
                <w:sz w:val="17"/>
                <w:szCs w:val="17"/>
              </w:rPr>
            </w:pPr>
            <w:r w:rsidRPr="00F45EB9">
              <w:rPr>
                <w:rFonts w:ascii="Arial" w:hAnsi="Arial" w:cs="Arial"/>
                <w:color w:val="000090"/>
                <w:sz w:val="17"/>
                <w:szCs w:val="17"/>
              </w:rPr>
              <w:t> </w:t>
            </w:r>
          </w:p>
        </w:tc>
        <w:tc>
          <w:tcPr>
            <w:tcW w:w="3260" w:type="dxa"/>
            <w:tcBorders>
              <w:top w:val="nil"/>
              <w:left w:val="nil"/>
              <w:bottom w:val="nil"/>
            </w:tcBorders>
            <w:shd w:val="clear" w:color="auto" w:fill="auto"/>
            <w:noWrap/>
            <w:vAlign w:val="bottom"/>
            <w:hideMark/>
          </w:tcPr>
          <w:p w14:paraId="53B71357" w14:textId="77777777" w:rsidR="00870139" w:rsidRPr="00F45EB9" w:rsidRDefault="00870139" w:rsidP="00C403A8">
            <w:pPr>
              <w:jc w:val="center"/>
              <w:rPr>
                <w:rFonts w:ascii="Arial" w:hAnsi="Arial" w:cs="Arial"/>
                <w:color w:val="000090"/>
                <w:sz w:val="17"/>
                <w:szCs w:val="17"/>
              </w:rPr>
            </w:pPr>
          </w:p>
        </w:tc>
      </w:tr>
      <w:tr w:rsidR="00870139" w:rsidRPr="00F45EB9" w14:paraId="302FD5BF" w14:textId="77777777" w:rsidTr="00C403A8">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5E15D0E7" w14:textId="77777777" w:rsidR="00870139" w:rsidRPr="00F45EB9" w:rsidRDefault="00870139" w:rsidP="00C403A8">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tcBorders>
            <w:shd w:val="clear" w:color="auto" w:fill="auto"/>
            <w:noWrap/>
            <w:vAlign w:val="bottom"/>
            <w:hideMark/>
          </w:tcPr>
          <w:p w14:paraId="05FC03F1" w14:textId="77777777" w:rsidR="00870139" w:rsidRPr="00F45EB9" w:rsidRDefault="00870139" w:rsidP="00C403A8">
            <w:pPr>
              <w:rPr>
                <w:rFonts w:ascii="Arial" w:hAnsi="Arial" w:cs="Arial"/>
                <w:color w:val="000090"/>
                <w:sz w:val="17"/>
                <w:szCs w:val="17"/>
              </w:rPr>
            </w:pPr>
            <w:r w:rsidRPr="00F45EB9">
              <w:rPr>
                <w:rFonts w:ascii="Arial" w:hAnsi="Arial" w:cs="Arial"/>
                <w:color w:val="000090"/>
                <w:sz w:val="17"/>
                <w:szCs w:val="17"/>
              </w:rPr>
              <w:t> </w:t>
            </w:r>
          </w:p>
        </w:tc>
      </w:tr>
      <w:tr w:rsidR="00870139" w:rsidRPr="00F45EB9" w14:paraId="216ACA44" w14:textId="77777777" w:rsidTr="00C403A8">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3627C5C5" w14:textId="77777777" w:rsidR="00870139" w:rsidRPr="00F45EB9" w:rsidRDefault="00870139" w:rsidP="00C403A8">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single" w:sz="4" w:space="0" w:color="auto"/>
            </w:tcBorders>
            <w:shd w:val="clear" w:color="auto" w:fill="auto"/>
            <w:noWrap/>
            <w:vAlign w:val="bottom"/>
            <w:hideMark/>
          </w:tcPr>
          <w:p w14:paraId="2EDAF80D" w14:textId="77777777" w:rsidR="00870139" w:rsidRPr="00F45EB9" w:rsidRDefault="00870139" w:rsidP="00C403A8">
            <w:pPr>
              <w:jc w:val="center"/>
              <w:rPr>
                <w:rFonts w:ascii="Arial" w:hAnsi="Arial" w:cs="Arial"/>
                <w:color w:val="000090"/>
                <w:sz w:val="17"/>
                <w:szCs w:val="17"/>
              </w:rPr>
            </w:pPr>
          </w:p>
        </w:tc>
      </w:tr>
      <w:tr w:rsidR="00870139" w:rsidRPr="00F45EB9" w14:paraId="1CE23B3E" w14:textId="77777777" w:rsidTr="00C403A8">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18DE4761" w14:textId="77777777" w:rsidR="00870139" w:rsidRPr="00F45EB9" w:rsidRDefault="00870139" w:rsidP="00C403A8">
            <w:pPr>
              <w:jc w:val="left"/>
              <w:rPr>
                <w:rFonts w:ascii="Arial" w:hAnsi="Arial" w:cs="Arial"/>
                <w:i/>
                <w:iCs/>
                <w:color w:val="000090"/>
                <w:sz w:val="10"/>
                <w:szCs w:val="10"/>
              </w:rPr>
            </w:pPr>
            <w:r>
              <w:rPr>
                <w:rFonts w:ascii="Arial" w:hAnsi="Arial" w:cs="Arial"/>
                <w:b/>
                <w:bCs/>
                <w:color w:val="002060"/>
                <w:sz w:val="22"/>
                <w:szCs w:val="22"/>
              </w:rPr>
              <w:t>BAYER CAPPUCCINI</w:t>
            </w:r>
          </w:p>
        </w:tc>
        <w:tc>
          <w:tcPr>
            <w:tcW w:w="3260" w:type="dxa"/>
            <w:tcBorders>
              <w:top w:val="nil"/>
              <w:left w:val="nil"/>
              <w:bottom w:val="nil"/>
              <w:right w:val="single" w:sz="4" w:space="0" w:color="auto"/>
            </w:tcBorders>
            <w:shd w:val="clear" w:color="auto" w:fill="auto"/>
            <w:noWrap/>
            <w:vAlign w:val="bottom"/>
            <w:hideMark/>
          </w:tcPr>
          <w:p w14:paraId="22652251" w14:textId="77777777" w:rsidR="00870139" w:rsidRPr="00F45EB9" w:rsidRDefault="00870139" w:rsidP="00C403A8">
            <w:pPr>
              <w:jc w:val="center"/>
              <w:rPr>
                <w:rFonts w:ascii="Arial" w:hAnsi="Arial" w:cs="Arial"/>
                <w:color w:val="000090"/>
                <w:sz w:val="17"/>
                <w:szCs w:val="17"/>
              </w:rPr>
            </w:pPr>
          </w:p>
        </w:tc>
      </w:tr>
      <w:tr w:rsidR="00870139" w:rsidRPr="00F45EB9" w14:paraId="0654E419" w14:textId="77777777" w:rsidTr="00C403A8">
        <w:trPr>
          <w:gridAfter w:val="2"/>
          <w:wAfter w:w="4007" w:type="dxa"/>
          <w:trHeight w:val="300"/>
        </w:trPr>
        <w:tc>
          <w:tcPr>
            <w:tcW w:w="4007" w:type="dxa"/>
            <w:tcBorders>
              <w:top w:val="nil"/>
              <w:left w:val="nil"/>
              <w:bottom w:val="nil"/>
              <w:right w:val="nil"/>
            </w:tcBorders>
            <w:shd w:val="clear" w:color="auto" w:fill="auto"/>
            <w:noWrap/>
            <w:vAlign w:val="bottom"/>
            <w:hideMark/>
          </w:tcPr>
          <w:p w14:paraId="2E078DBF" w14:textId="77777777" w:rsidR="00870139" w:rsidRPr="00F45EB9" w:rsidRDefault="00870139" w:rsidP="00C403A8">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72D59227" w14:textId="77777777" w:rsidR="00870139" w:rsidRPr="00F45EB9" w:rsidRDefault="00870139" w:rsidP="00C403A8">
            <w:pPr>
              <w:jc w:val="center"/>
              <w:rPr>
                <w:rFonts w:ascii="Arial" w:hAnsi="Arial" w:cs="Arial"/>
                <w:color w:val="000090"/>
                <w:sz w:val="17"/>
                <w:szCs w:val="17"/>
              </w:rPr>
            </w:pPr>
          </w:p>
        </w:tc>
      </w:tr>
      <w:tr w:rsidR="00870139" w:rsidRPr="00F45EB9" w14:paraId="7764E7E6" w14:textId="77777777" w:rsidTr="00C403A8">
        <w:trPr>
          <w:gridAfter w:val="2"/>
          <w:wAfter w:w="4007" w:type="dxa"/>
          <w:trHeight w:val="300"/>
        </w:trPr>
        <w:tc>
          <w:tcPr>
            <w:tcW w:w="4007" w:type="dxa"/>
            <w:tcBorders>
              <w:top w:val="nil"/>
              <w:left w:val="nil"/>
              <w:bottom w:val="nil"/>
              <w:right w:val="nil"/>
            </w:tcBorders>
            <w:shd w:val="clear" w:color="auto" w:fill="auto"/>
            <w:noWrap/>
            <w:vAlign w:val="bottom"/>
            <w:hideMark/>
          </w:tcPr>
          <w:p w14:paraId="01BF455D" w14:textId="77777777" w:rsidR="00870139" w:rsidRPr="00F45EB9" w:rsidRDefault="00870139" w:rsidP="00C403A8">
            <w:pPr>
              <w:jc w:val="right"/>
              <w:rPr>
                <w:rFonts w:ascii="Arial" w:hAnsi="Arial" w:cs="Arial"/>
                <w:i/>
                <w:iCs/>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21D4AFB1" w14:textId="77777777" w:rsidR="00870139" w:rsidRPr="00F45EB9" w:rsidRDefault="00870139" w:rsidP="00C403A8">
            <w:pPr>
              <w:jc w:val="center"/>
              <w:rPr>
                <w:rFonts w:ascii="Arial" w:hAnsi="Arial" w:cs="Arial"/>
                <w:color w:val="000090"/>
                <w:sz w:val="17"/>
                <w:szCs w:val="17"/>
              </w:rPr>
            </w:pPr>
          </w:p>
        </w:tc>
      </w:tr>
      <w:tr w:rsidR="00870139" w:rsidRPr="00F45EB9" w14:paraId="676149E4" w14:textId="77777777" w:rsidTr="00C403A8">
        <w:trPr>
          <w:trHeight w:val="300"/>
        </w:trPr>
        <w:tc>
          <w:tcPr>
            <w:tcW w:w="4007" w:type="dxa"/>
            <w:tcBorders>
              <w:top w:val="nil"/>
              <w:left w:val="nil"/>
              <w:bottom w:val="nil"/>
              <w:right w:val="nil"/>
            </w:tcBorders>
            <w:shd w:val="clear" w:color="auto" w:fill="auto"/>
            <w:noWrap/>
            <w:vAlign w:val="bottom"/>
            <w:hideMark/>
          </w:tcPr>
          <w:p w14:paraId="75216826" w14:textId="77777777" w:rsidR="00870139" w:rsidRPr="00F45EB9" w:rsidRDefault="00870139" w:rsidP="00C403A8">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1DA574EA" w14:textId="77777777" w:rsidR="00870139" w:rsidRPr="00F45EB9" w:rsidRDefault="00870139" w:rsidP="00C403A8">
            <w:pPr>
              <w:jc w:val="center"/>
              <w:rPr>
                <w:rFonts w:ascii="Arial" w:hAnsi="Arial" w:cs="Arial"/>
                <w:color w:val="000090"/>
                <w:sz w:val="17"/>
                <w:szCs w:val="17"/>
              </w:rPr>
            </w:pPr>
          </w:p>
        </w:tc>
        <w:tc>
          <w:tcPr>
            <w:tcW w:w="2268" w:type="dxa"/>
            <w:tcBorders>
              <w:bottom w:val="single" w:sz="4" w:space="0" w:color="auto"/>
            </w:tcBorders>
            <w:vAlign w:val="bottom"/>
          </w:tcPr>
          <w:p w14:paraId="6F82F944" w14:textId="77777777" w:rsidR="00870139" w:rsidRPr="00F45EB9" w:rsidRDefault="00870139" w:rsidP="00C403A8">
            <w:pPr>
              <w:jc w:val="left"/>
            </w:pPr>
            <w:r w:rsidRPr="00F45EB9">
              <w:rPr>
                <w:rFonts w:ascii="Arial" w:hAnsi="Arial" w:cs="Arial"/>
                <w:color w:val="000090"/>
                <w:sz w:val="17"/>
                <w:szCs w:val="17"/>
              </w:rPr>
              <w:t> </w:t>
            </w:r>
          </w:p>
        </w:tc>
        <w:tc>
          <w:tcPr>
            <w:tcW w:w="585" w:type="dxa"/>
            <w:vAlign w:val="bottom"/>
          </w:tcPr>
          <w:p w14:paraId="0EA191C1" w14:textId="77777777" w:rsidR="00870139" w:rsidRPr="00F45EB9" w:rsidRDefault="00870139" w:rsidP="00C403A8">
            <w:pPr>
              <w:jc w:val="left"/>
            </w:pPr>
          </w:p>
        </w:tc>
      </w:tr>
      <w:tr w:rsidR="00870139" w:rsidRPr="00F45EB9" w14:paraId="1CA36B41" w14:textId="77777777" w:rsidTr="00C403A8">
        <w:trPr>
          <w:gridAfter w:val="2"/>
          <w:wAfter w:w="4007" w:type="dxa"/>
          <w:trHeight w:val="300"/>
        </w:trPr>
        <w:tc>
          <w:tcPr>
            <w:tcW w:w="4007" w:type="dxa"/>
            <w:tcBorders>
              <w:top w:val="nil"/>
              <w:left w:val="nil"/>
              <w:bottom w:val="nil"/>
              <w:right w:val="nil"/>
            </w:tcBorders>
            <w:shd w:val="clear" w:color="auto" w:fill="auto"/>
            <w:noWrap/>
            <w:vAlign w:val="bottom"/>
            <w:hideMark/>
          </w:tcPr>
          <w:p w14:paraId="1A5C9330" w14:textId="77777777" w:rsidR="00870139" w:rsidRPr="00F45EB9" w:rsidRDefault="00870139" w:rsidP="00C403A8">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6C87465E" w14:textId="77777777" w:rsidR="00870139" w:rsidRPr="00F45EB9" w:rsidRDefault="00870139" w:rsidP="00C403A8">
            <w:pPr>
              <w:jc w:val="center"/>
              <w:rPr>
                <w:rFonts w:ascii="Arial" w:hAnsi="Arial" w:cs="Arial"/>
                <w:color w:val="000090"/>
                <w:sz w:val="17"/>
                <w:szCs w:val="17"/>
              </w:rPr>
            </w:pPr>
          </w:p>
        </w:tc>
      </w:tr>
      <w:tr w:rsidR="00870139" w:rsidRPr="00F45EB9" w14:paraId="22162D6F" w14:textId="77777777" w:rsidTr="00C403A8">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44564DB1" w14:textId="77777777" w:rsidR="00870139" w:rsidRPr="00F45EB9" w:rsidRDefault="00870139" w:rsidP="00C403A8">
            <w:pPr>
              <w:rPr>
                <w:rFonts w:ascii="Arial" w:hAnsi="Arial" w:cs="Arial"/>
                <w:color w:val="000090"/>
                <w:sz w:val="10"/>
                <w:szCs w:val="10"/>
              </w:rPr>
            </w:pPr>
            <w:r>
              <w:rPr>
                <w:rFonts w:ascii="Arial" w:hAnsi="Arial" w:cs="Arial"/>
                <w:b/>
                <w:bCs/>
                <w:color w:val="002060"/>
                <w:sz w:val="22"/>
                <w:szCs w:val="22"/>
              </w:rPr>
              <w:t>FUTSAL CASELLE</w:t>
            </w:r>
          </w:p>
        </w:tc>
        <w:tc>
          <w:tcPr>
            <w:tcW w:w="3260" w:type="dxa"/>
            <w:tcBorders>
              <w:top w:val="nil"/>
              <w:left w:val="nil"/>
              <w:bottom w:val="nil"/>
              <w:right w:val="single" w:sz="4" w:space="0" w:color="auto"/>
            </w:tcBorders>
            <w:shd w:val="clear" w:color="auto" w:fill="auto"/>
            <w:noWrap/>
            <w:vAlign w:val="bottom"/>
            <w:hideMark/>
          </w:tcPr>
          <w:p w14:paraId="3DEF582B" w14:textId="77777777" w:rsidR="00870139" w:rsidRPr="00F45EB9" w:rsidRDefault="00870139" w:rsidP="00C403A8">
            <w:pPr>
              <w:jc w:val="center"/>
              <w:rPr>
                <w:rFonts w:ascii="Arial" w:hAnsi="Arial" w:cs="Arial"/>
                <w:color w:val="000090"/>
                <w:sz w:val="17"/>
                <w:szCs w:val="17"/>
              </w:rPr>
            </w:pPr>
          </w:p>
        </w:tc>
      </w:tr>
      <w:tr w:rsidR="00870139" w:rsidRPr="00F45EB9" w14:paraId="3DEEA14B" w14:textId="77777777" w:rsidTr="00C403A8">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47D9BD90" w14:textId="77777777" w:rsidR="00870139" w:rsidRPr="00F45EB9" w:rsidRDefault="00870139" w:rsidP="00C403A8">
            <w:pPr>
              <w:rPr>
                <w:rFonts w:ascii="Arial" w:hAnsi="Arial" w:cs="Arial"/>
                <w:color w:val="000090"/>
                <w:sz w:val="10"/>
                <w:szCs w:val="10"/>
              </w:rPr>
            </w:pPr>
            <w:r w:rsidRPr="00F45EB9">
              <w:rPr>
                <w:rFonts w:ascii="Arial" w:hAnsi="Arial" w:cs="Arial"/>
                <w:color w:val="000090"/>
                <w:sz w:val="17"/>
                <w:szCs w:val="17"/>
              </w:rPr>
              <w:t> </w:t>
            </w:r>
          </w:p>
        </w:tc>
        <w:tc>
          <w:tcPr>
            <w:tcW w:w="3260" w:type="dxa"/>
            <w:tcBorders>
              <w:top w:val="nil"/>
              <w:left w:val="nil"/>
              <w:bottom w:val="nil"/>
              <w:right w:val="single" w:sz="4" w:space="0" w:color="auto"/>
            </w:tcBorders>
            <w:shd w:val="clear" w:color="auto" w:fill="auto"/>
            <w:noWrap/>
            <w:vAlign w:val="bottom"/>
            <w:hideMark/>
          </w:tcPr>
          <w:p w14:paraId="074A06AC" w14:textId="77777777" w:rsidR="00870139" w:rsidRPr="00F45EB9" w:rsidRDefault="00870139" w:rsidP="00C403A8">
            <w:pPr>
              <w:jc w:val="center"/>
              <w:rPr>
                <w:rFonts w:ascii="Arial" w:hAnsi="Arial" w:cs="Arial"/>
                <w:color w:val="000090"/>
                <w:sz w:val="17"/>
                <w:szCs w:val="17"/>
              </w:rPr>
            </w:pPr>
          </w:p>
        </w:tc>
      </w:tr>
      <w:tr w:rsidR="00870139" w:rsidRPr="00F45EB9" w14:paraId="5148D15C" w14:textId="77777777" w:rsidTr="00C403A8">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06AE858E" w14:textId="77777777" w:rsidR="00870139" w:rsidRPr="00F45EB9" w:rsidRDefault="00870139" w:rsidP="00C403A8">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70463AC0" w14:textId="77777777" w:rsidR="00870139" w:rsidRPr="00F45EB9" w:rsidRDefault="00870139" w:rsidP="00C403A8">
            <w:pPr>
              <w:rPr>
                <w:rFonts w:ascii="Arial" w:hAnsi="Arial" w:cs="Arial"/>
                <w:color w:val="000090"/>
                <w:sz w:val="17"/>
                <w:szCs w:val="17"/>
              </w:rPr>
            </w:pPr>
            <w:r w:rsidRPr="00F45EB9">
              <w:rPr>
                <w:rFonts w:ascii="Arial" w:hAnsi="Arial" w:cs="Arial"/>
                <w:color w:val="000090"/>
                <w:sz w:val="17"/>
                <w:szCs w:val="17"/>
              </w:rPr>
              <w:t> </w:t>
            </w:r>
          </w:p>
        </w:tc>
      </w:tr>
      <w:tr w:rsidR="00870139" w:rsidRPr="00F45EB9" w14:paraId="0F76EB91" w14:textId="77777777" w:rsidTr="00C403A8">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719488C4" w14:textId="77777777" w:rsidR="00870139" w:rsidRPr="00F45EB9" w:rsidRDefault="00870139" w:rsidP="00C403A8">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right w:val="nil"/>
            </w:tcBorders>
            <w:shd w:val="clear" w:color="auto" w:fill="auto"/>
            <w:noWrap/>
            <w:vAlign w:val="bottom"/>
            <w:hideMark/>
          </w:tcPr>
          <w:p w14:paraId="6A4FB8F1" w14:textId="77777777" w:rsidR="00870139" w:rsidRPr="00F45EB9" w:rsidRDefault="00870139" w:rsidP="00C403A8">
            <w:pPr>
              <w:jc w:val="center"/>
              <w:rPr>
                <w:rFonts w:ascii="Arial" w:hAnsi="Arial" w:cs="Arial"/>
                <w:color w:val="000090"/>
                <w:sz w:val="17"/>
                <w:szCs w:val="17"/>
              </w:rPr>
            </w:pPr>
          </w:p>
        </w:tc>
      </w:tr>
      <w:tr w:rsidR="00870139" w:rsidRPr="00F45EB9" w14:paraId="6D0734CA" w14:textId="77777777" w:rsidTr="00C403A8">
        <w:trPr>
          <w:gridAfter w:val="2"/>
          <w:wAfter w:w="4007" w:type="dxa"/>
          <w:trHeight w:val="300"/>
        </w:trPr>
        <w:tc>
          <w:tcPr>
            <w:tcW w:w="4007" w:type="dxa"/>
            <w:tcBorders>
              <w:top w:val="nil"/>
              <w:left w:val="nil"/>
              <w:bottom w:val="single" w:sz="4" w:space="0" w:color="auto"/>
              <w:right w:val="single" w:sz="8" w:space="0" w:color="auto"/>
            </w:tcBorders>
            <w:shd w:val="clear" w:color="auto" w:fill="auto"/>
            <w:noWrap/>
            <w:vAlign w:val="bottom"/>
            <w:hideMark/>
          </w:tcPr>
          <w:p w14:paraId="6037D05F" w14:textId="77777777" w:rsidR="00870139" w:rsidRPr="00F45EB9" w:rsidRDefault="00870139" w:rsidP="00C403A8">
            <w:pPr>
              <w:jc w:val="left"/>
              <w:rPr>
                <w:rFonts w:ascii="Arial" w:hAnsi="Arial" w:cs="Arial"/>
                <w:i/>
                <w:iCs/>
                <w:color w:val="000090"/>
                <w:sz w:val="10"/>
                <w:szCs w:val="10"/>
              </w:rPr>
            </w:pPr>
            <w:r>
              <w:rPr>
                <w:rFonts w:ascii="Arial" w:hAnsi="Arial" w:cs="Arial"/>
                <w:b/>
                <w:bCs/>
                <w:color w:val="002060"/>
                <w:sz w:val="22"/>
                <w:szCs w:val="22"/>
              </w:rPr>
              <w:t>CALCETTO CASTRUM LAURI</w:t>
            </w:r>
          </w:p>
        </w:tc>
        <w:tc>
          <w:tcPr>
            <w:tcW w:w="3260" w:type="dxa"/>
            <w:tcBorders>
              <w:top w:val="nil"/>
              <w:left w:val="nil"/>
              <w:right w:val="nil"/>
            </w:tcBorders>
            <w:shd w:val="clear" w:color="auto" w:fill="auto"/>
            <w:noWrap/>
            <w:vAlign w:val="bottom"/>
            <w:hideMark/>
          </w:tcPr>
          <w:p w14:paraId="5841BD47" w14:textId="77777777" w:rsidR="00870139" w:rsidRPr="00F45EB9" w:rsidRDefault="00870139" w:rsidP="00C403A8">
            <w:pPr>
              <w:jc w:val="center"/>
              <w:rPr>
                <w:rFonts w:ascii="Arial" w:hAnsi="Arial" w:cs="Arial"/>
                <w:color w:val="000090"/>
                <w:sz w:val="17"/>
                <w:szCs w:val="17"/>
              </w:rPr>
            </w:pPr>
          </w:p>
        </w:tc>
      </w:tr>
      <w:tr w:rsidR="00870139" w:rsidRPr="00F45EB9" w14:paraId="30090280" w14:textId="77777777" w:rsidTr="00C403A8">
        <w:trPr>
          <w:gridAfter w:val="2"/>
          <w:wAfter w:w="4007" w:type="dxa"/>
          <w:trHeight w:val="300"/>
        </w:trPr>
        <w:tc>
          <w:tcPr>
            <w:tcW w:w="4007" w:type="dxa"/>
            <w:tcBorders>
              <w:top w:val="single" w:sz="4" w:space="0" w:color="auto"/>
              <w:left w:val="nil"/>
              <w:right w:val="nil"/>
            </w:tcBorders>
            <w:shd w:val="clear" w:color="auto" w:fill="auto"/>
            <w:noWrap/>
            <w:vAlign w:val="bottom"/>
          </w:tcPr>
          <w:p w14:paraId="48812E15" w14:textId="77777777" w:rsidR="00870139" w:rsidRDefault="00870139" w:rsidP="00C403A8">
            <w:pPr>
              <w:rPr>
                <w:rFonts w:ascii="Arial" w:hAnsi="Arial" w:cs="Arial"/>
                <w:color w:val="000090"/>
                <w:sz w:val="17"/>
                <w:szCs w:val="17"/>
              </w:rPr>
            </w:pPr>
          </w:p>
          <w:p w14:paraId="1ED1A97B" w14:textId="77777777" w:rsidR="00870139" w:rsidRDefault="00870139" w:rsidP="00C403A8">
            <w:pPr>
              <w:rPr>
                <w:rFonts w:ascii="Arial" w:hAnsi="Arial" w:cs="Arial"/>
                <w:color w:val="000090"/>
                <w:sz w:val="17"/>
                <w:szCs w:val="17"/>
              </w:rPr>
            </w:pPr>
          </w:p>
          <w:p w14:paraId="6C5FA2F5" w14:textId="77777777" w:rsidR="00870139" w:rsidRDefault="00870139" w:rsidP="00C403A8">
            <w:pPr>
              <w:rPr>
                <w:rFonts w:ascii="Arial" w:hAnsi="Arial" w:cs="Arial"/>
                <w:color w:val="000090"/>
                <w:sz w:val="17"/>
                <w:szCs w:val="17"/>
              </w:rPr>
            </w:pPr>
          </w:p>
          <w:p w14:paraId="2BFB7197" w14:textId="77777777" w:rsidR="00870139" w:rsidRPr="00F45EB9" w:rsidRDefault="00870139" w:rsidP="00C403A8">
            <w:pPr>
              <w:rPr>
                <w:rFonts w:ascii="Arial" w:hAnsi="Arial" w:cs="Arial"/>
                <w:color w:val="000090"/>
                <w:sz w:val="17"/>
                <w:szCs w:val="17"/>
              </w:rPr>
            </w:pPr>
          </w:p>
        </w:tc>
        <w:tc>
          <w:tcPr>
            <w:tcW w:w="3260" w:type="dxa"/>
            <w:tcBorders>
              <w:left w:val="nil"/>
              <w:bottom w:val="nil"/>
            </w:tcBorders>
            <w:shd w:val="clear" w:color="auto" w:fill="auto"/>
            <w:noWrap/>
            <w:vAlign w:val="bottom"/>
          </w:tcPr>
          <w:p w14:paraId="68416693" w14:textId="77777777" w:rsidR="00870139" w:rsidRPr="00F45EB9" w:rsidRDefault="00870139" w:rsidP="00C403A8">
            <w:pPr>
              <w:jc w:val="center"/>
              <w:rPr>
                <w:rFonts w:ascii="Arial" w:hAnsi="Arial" w:cs="Arial"/>
                <w:color w:val="000090"/>
                <w:sz w:val="17"/>
                <w:szCs w:val="17"/>
              </w:rPr>
            </w:pPr>
          </w:p>
        </w:tc>
      </w:tr>
      <w:tr w:rsidR="00870139" w:rsidRPr="00F45EB9" w14:paraId="28F8DBEC" w14:textId="77777777" w:rsidTr="00C403A8">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64B1ADF5" w14:textId="77777777" w:rsidR="00870139" w:rsidRPr="00E727CA" w:rsidRDefault="00870139" w:rsidP="00C403A8">
            <w:pPr>
              <w:rPr>
                <w:rFonts w:ascii="Arial" w:hAnsi="Arial" w:cs="Arial"/>
                <w:b/>
                <w:bCs/>
                <w:color w:val="000090"/>
                <w:sz w:val="22"/>
                <w:szCs w:val="22"/>
              </w:rPr>
            </w:pPr>
            <w:r>
              <w:rPr>
                <w:rFonts w:ascii="Arial" w:hAnsi="Arial" w:cs="Arial"/>
                <w:b/>
                <w:bCs/>
                <w:color w:val="002060"/>
                <w:sz w:val="22"/>
                <w:szCs w:val="22"/>
              </w:rPr>
              <w:t>REAL SAN GIORGIO</w:t>
            </w:r>
          </w:p>
        </w:tc>
        <w:tc>
          <w:tcPr>
            <w:tcW w:w="3260" w:type="dxa"/>
            <w:tcBorders>
              <w:top w:val="nil"/>
              <w:left w:val="nil"/>
              <w:bottom w:val="nil"/>
            </w:tcBorders>
            <w:shd w:val="clear" w:color="auto" w:fill="auto"/>
            <w:noWrap/>
            <w:vAlign w:val="bottom"/>
            <w:hideMark/>
          </w:tcPr>
          <w:p w14:paraId="0F6B7875" w14:textId="77777777" w:rsidR="00870139" w:rsidRPr="00F45EB9" w:rsidRDefault="00870139" w:rsidP="00C403A8">
            <w:pPr>
              <w:jc w:val="center"/>
              <w:rPr>
                <w:rFonts w:ascii="Arial" w:hAnsi="Arial" w:cs="Arial"/>
                <w:color w:val="000090"/>
                <w:sz w:val="17"/>
                <w:szCs w:val="17"/>
              </w:rPr>
            </w:pPr>
          </w:p>
        </w:tc>
      </w:tr>
      <w:tr w:rsidR="00870139" w:rsidRPr="00F45EB9" w14:paraId="621FAD12" w14:textId="77777777" w:rsidTr="00C403A8">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6E19C825" w14:textId="77777777" w:rsidR="00870139" w:rsidRPr="00F45EB9" w:rsidRDefault="00870139" w:rsidP="00C403A8">
            <w:pPr>
              <w:rPr>
                <w:rFonts w:ascii="Arial" w:hAnsi="Arial" w:cs="Arial"/>
                <w:color w:val="000090"/>
                <w:sz w:val="17"/>
                <w:szCs w:val="17"/>
              </w:rPr>
            </w:pPr>
            <w:r w:rsidRPr="00F45EB9">
              <w:rPr>
                <w:rFonts w:ascii="Arial" w:hAnsi="Arial" w:cs="Arial"/>
                <w:color w:val="000090"/>
                <w:sz w:val="17"/>
                <w:szCs w:val="17"/>
              </w:rPr>
              <w:t> </w:t>
            </w:r>
          </w:p>
        </w:tc>
        <w:tc>
          <w:tcPr>
            <w:tcW w:w="3260" w:type="dxa"/>
            <w:tcBorders>
              <w:top w:val="nil"/>
              <w:left w:val="nil"/>
              <w:bottom w:val="nil"/>
            </w:tcBorders>
            <w:shd w:val="clear" w:color="auto" w:fill="auto"/>
            <w:noWrap/>
            <w:vAlign w:val="bottom"/>
            <w:hideMark/>
          </w:tcPr>
          <w:p w14:paraId="6E20245B" w14:textId="77777777" w:rsidR="00870139" w:rsidRPr="00F45EB9" w:rsidRDefault="00870139" w:rsidP="00C403A8">
            <w:pPr>
              <w:jc w:val="center"/>
              <w:rPr>
                <w:rFonts w:ascii="Arial" w:hAnsi="Arial" w:cs="Arial"/>
                <w:color w:val="000090"/>
                <w:sz w:val="17"/>
                <w:szCs w:val="17"/>
              </w:rPr>
            </w:pPr>
          </w:p>
        </w:tc>
      </w:tr>
      <w:tr w:rsidR="00870139" w:rsidRPr="00F45EB9" w14:paraId="65ECF65F" w14:textId="77777777" w:rsidTr="00C403A8">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743F68AC" w14:textId="77777777" w:rsidR="00870139" w:rsidRPr="00F45EB9" w:rsidRDefault="00870139" w:rsidP="00C403A8">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tcBorders>
            <w:shd w:val="clear" w:color="auto" w:fill="auto"/>
            <w:noWrap/>
            <w:vAlign w:val="bottom"/>
            <w:hideMark/>
          </w:tcPr>
          <w:p w14:paraId="3F9F8638" w14:textId="77777777" w:rsidR="00870139" w:rsidRPr="00F45EB9" w:rsidRDefault="00870139" w:rsidP="00C403A8">
            <w:pPr>
              <w:rPr>
                <w:rFonts w:ascii="Arial" w:hAnsi="Arial" w:cs="Arial"/>
                <w:color w:val="000090"/>
                <w:sz w:val="17"/>
                <w:szCs w:val="17"/>
              </w:rPr>
            </w:pPr>
            <w:r w:rsidRPr="00F45EB9">
              <w:rPr>
                <w:rFonts w:ascii="Arial" w:hAnsi="Arial" w:cs="Arial"/>
                <w:color w:val="000090"/>
                <w:sz w:val="17"/>
                <w:szCs w:val="17"/>
              </w:rPr>
              <w:t> </w:t>
            </w:r>
          </w:p>
        </w:tc>
      </w:tr>
      <w:tr w:rsidR="00870139" w:rsidRPr="00F45EB9" w14:paraId="0B9A2C19" w14:textId="77777777" w:rsidTr="00C403A8">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4EB48728" w14:textId="77777777" w:rsidR="00870139" w:rsidRPr="00F45EB9" w:rsidRDefault="00870139" w:rsidP="00C403A8">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single" w:sz="4" w:space="0" w:color="auto"/>
            </w:tcBorders>
            <w:shd w:val="clear" w:color="auto" w:fill="auto"/>
            <w:noWrap/>
            <w:vAlign w:val="bottom"/>
            <w:hideMark/>
          </w:tcPr>
          <w:p w14:paraId="7EB1F1E7" w14:textId="77777777" w:rsidR="00870139" w:rsidRPr="00F45EB9" w:rsidRDefault="00870139" w:rsidP="00C403A8">
            <w:pPr>
              <w:jc w:val="center"/>
              <w:rPr>
                <w:rFonts w:ascii="Arial" w:hAnsi="Arial" w:cs="Arial"/>
                <w:color w:val="000090"/>
                <w:sz w:val="17"/>
                <w:szCs w:val="17"/>
              </w:rPr>
            </w:pPr>
          </w:p>
        </w:tc>
      </w:tr>
      <w:tr w:rsidR="00870139" w:rsidRPr="00F45EB9" w14:paraId="2B4D5DD8" w14:textId="77777777" w:rsidTr="00C403A8">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349A7441" w14:textId="77777777" w:rsidR="00870139" w:rsidRPr="00F45EB9" w:rsidRDefault="00870139" w:rsidP="00C403A8">
            <w:pPr>
              <w:jc w:val="left"/>
              <w:rPr>
                <w:rFonts w:ascii="Arial" w:hAnsi="Arial" w:cs="Arial"/>
                <w:i/>
                <w:iCs/>
                <w:color w:val="000090"/>
                <w:sz w:val="10"/>
                <w:szCs w:val="10"/>
              </w:rPr>
            </w:pPr>
            <w:r>
              <w:rPr>
                <w:rFonts w:ascii="Arial" w:hAnsi="Arial" w:cs="Arial"/>
                <w:b/>
                <w:bCs/>
                <w:color w:val="002060"/>
                <w:sz w:val="22"/>
                <w:szCs w:val="22"/>
              </w:rPr>
              <w:t>GAGLIOLE F.C.</w:t>
            </w:r>
          </w:p>
        </w:tc>
        <w:tc>
          <w:tcPr>
            <w:tcW w:w="3260" w:type="dxa"/>
            <w:tcBorders>
              <w:top w:val="nil"/>
              <w:left w:val="nil"/>
              <w:bottom w:val="nil"/>
              <w:right w:val="single" w:sz="4" w:space="0" w:color="auto"/>
            </w:tcBorders>
            <w:shd w:val="clear" w:color="auto" w:fill="auto"/>
            <w:noWrap/>
            <w:vAlign w:val="bottom"/>
            <w:hideMark/>
          </w:tcPr>
          <w:p w14:paraId="246AABCB" w14:textId="77777777" w:rsidR="00870139" w:rsidRPr="00F45EB9" w:rsidRDefault="00870139" w:rsidP="00C403A8">
            <w:pPr>
              <w:jc w:val="center"/>
              <w:rPr>
                <w:rFonts w:ascii="Arial" w:hAnsi="Arial" w:cs="Arial"/>
                <w:color w:val="000090"/>
                <w:sz w:val="17"/>
                <w:szCs w:val="17"/>
              </w:rPr>
            </w:pPr>
          </w:p>
        </w:tc>
      </w:tr>
      <w:tr w:rsidR="00870139" w:rsidRPr="00F45EB9" w14:paraId="6C133047" w14:textId="77777777" w:rsidTr="00C403A8">
        <w:trPr>
          <w:gridAfter w:val="2"/>
          <w:wAfter w:w="4007" w:type="dxa"/>
          <w:trHeight w:val="300"/>
        </w:trPr>
        <w:tc>
          <w:tcPr>
            <w:tcW w:w="4007" w:type="dxa"/>
            <w:tcBorders>
              <w:top w:val="nil"/>
              <w:left w:val="nil"/>
              <w:bottom w:val="nil"/>
              <w:right w:val="nil"/>
            </w:tcBorders>
            <w:shd w:val="clear" w:color="auto" w:fill="auto"/>
            <w:noWrap/>
            <w:vAlign w:val="bottom"/>
            <w:hideMark/>
          </w:tcPr>
          <w:p w14:paraId="5215EBCD" w14:textId="77777777" w:rsidR="00870139" w:rsidRPr="00F45EB9" w:rsidRDefault="00870139" w:rsidP="00C403A8">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2E040A7D" w14:textId="77777777" w:rsidR="00870139" w:rsidRPr="00F45EB9" w:rsidRDefault="00870139" w:rsidP="00C403A8">
            <w:pPr>
              <w:jc w:val="center"/>
              <w:rPr>
                <w:rFonts w:ascii="Arial" w:hAnsi="Arial" w:cs="Arial"/>
                <w:color w:val="000090"/>
                <w:sz w:val="17"/>
                <w:szCs w:val="17"/>
              </w:rPr>
            </w:pPr>
          </w:p>
        </w:tc>
      </w:tr>
      <w:tr w:rsidR="00870139" w:rsidRPr="00F45EB9" w14:paraId="4CC10CDD" w14:textId="77777777" w:rsidTr="00C403A8">
        <w:trPr>
          <w:gridAfter w:val="2"/>
          <w:wAfter w:w="4007" w:type="dxa"/>
          <w:trHeight w:val="300"/>
        </w:trPr>
        <w:tc>
          <w:tcPr>
            <w:tcW w:w="4007" w:type="dxa"/>
            <w:tcBorders>
              <w:top w:val="nil"/>
              <w:left w:val="nil"/>
              <w:bottom w:val="nil"/>
              <w:right w:val="nil"/>
            </w:tcBorders>
            <w:shd w:val="clear" w:color="auto" w:fill="auto"/>
            <w:noWrap/>
            <w:vAlign w:val="bottom"/>
            <w:hideMark/>
          </w:tcPr>
          <w:p w14:paraId="37300FF3" w14:textId="77777777" w:rsidR="00870139" w:rsidRPr="00F45EB9" w:rsidRDefault="00870139" w:rsidP="00C403A8">
            <w:pPr>
              <w:jc w:val="right"/>
              <w:rPr>
                <w:rFonts w:ascii="Arial" w:hAnsi="Arial" w:cs="Arial"/>
                <w:i/>
                <w:iCs/>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49E0B65E" w14:textId="77777777" w:rsidR="00870139" w:rsidRPr="00F45EB9" w:rsidRDefault="00870139" w:rsidP="00C403A8">
            <w:pPr>
              <w:jc w:val="center"/>
              <w:rPr>
                <w:rFonts w:ascii="Arial" w:hAnsi="Arial" w:cs="Arial"/>
                <w:color w:val="000090"/>
                <w:sz w:val="17"/>
                <w:szCs w:val="17"/>
              </w:rPr>
            </w:pPr>
          </w:p>
        </w:tc>
      </w:tr>
      <w:tr w:rsidR="00870139" w:rsidRPr="00F45EB9" w14:paraId="3353C8A2" w14:textId="77777777" w:rsidTr="00C403A8">
        <w:trPr>
          <w:trHeight w:val="300"/>
        </w:trPr>
        <w:tc>
          <w:tcPr>
            <w:tcW w:w="4007" w:type="dxa"/>
            <w:tcBorders>
              <w:top w:val="nil"/>
              <w:left w:val="nil"/>
              <w:bottom w:val="nil"/>
              <w:right w:val="nil"/>
            </w:tcBorders>
            <w:shd w:val="clear" w:color="auto" w:fill="auto"/>
            <w:noWrap/>
            <w:vAlign w:val="bottom"/>
            <w:hideMark/>
          </w:tcPr>
          <w:p w14:paraId="25175686" w14:textId="77777777" w:rsidR="00870139" w:rsidRPr="00F45EB9" w:rsidRDefault="00870139" w:rsidP="00C403A8">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0B5F1D29" w14:textId="77777777" w:rsidR="00870139" w:rsidRPr="00F45EB9" w:rsidRDefault="00870139" w:rsidP="00C403A8">
            <w:pPr>
              <w:jc w:val="center"/>
              <w:rPr>
                <w:rFonts w:ascii="Arial" w:hAnsi="Arial" w:cs="Arial"/>
                <w:color w:val="000090"/>
                <w:sz w:val="17"/>
                <w:szCs w:val="17"/>
              </w:rPr>
            </w:pPr>
          </w:p>
        </w:tc>
        <w:tc>
          <w:tcPr>
            <w:tcW w:w="2268" w:type="dxa"/>
            <w:tcBorders>
              <w:bottom w:val="single" w:sz="4" w:space="0" w:color="auto"/>
            </w:tcBorders>
            <w:vAlign w:val="bottom"/>
          </w:tcPr>
          <w:p w14:paraId="5AEE7680" w14:textId="77777777" w:rsidR="00870139" w:rsidRPr="00F45EB9" w:rsidRDefault="00870139" w:rsidP="00C403A8">
            <w:pPr>
              <w:jc w:val="left"/>
            </w:pPr>
            <w:r w:rsidRPr="00F45EB9">
              <w:rPr>
                <w:rFonts w:ascii="Arial" w:hAnsi="Arial" w:cs="Arial"/>
                <w:color w:val="000090"/>
                <w:sz w:val="17"/>
                <w:szCs w:val="17"/>
              </w:rPr>
              <w:t> </w:t>
            </w:r>
          </w:p>
        </w:tc>
        <w:tc>
          <w:tcPr>
            <w:tcW w:w="585" w:type="dxa"/>
            <w:vAlign w:val="bottom"/>
          </w:tcPr>
          <w:p w14:paraId="0944E6B8" w14:textId="77777777" w:rsidR="00870139" w:rsidRPr="00F45EB9" w:rsidRDefault="00870139" w:rsidP="00C403A8">
            <w:pPr>
              <w:jc w:val="left"/>
            </w:pPr>
          </w:p>
        </w:tc>
      </w:tr>
      <w:tr w:rsidR="00870139" w:rsidRPr="00F45EB9" w14:paraId="29C59192" w14:textId="77777777" w:rsidTr="00C403A8">
        <w:trPr>
          <w:gridAfter w:val="2"/>
          <w:wAfter w:w="4007" w:type="dxa"/>
          <w:trHeight w:val="300"/>
        </w:trPr>
        <w:tc>
          <w:tcPr>
            <w:tcW w:w="4007" w:type="dxa"/>
            <w:tcBorders>
              <w:top w:val="nil"/>
              <w:left w:val="nil"/>
              <w:bottom w:val="nil"/>
              <w:right w:val="nil"/>
            </w:tcBorders>
            <w:shd w:val="clear" w:color="auto" w:fill="auto"/>
            <w:noWrap/>
            <w:vAlign w:val="bottom"/>
            <w:hideMark/>
          </w:tcPr>
          <w:p w14:paraId="3044B3A3" w14:textId="77777777" w:rsidR="00870139" w:rsidRPr="00F45EB9" w:rsidRDefault="00870139" w:rsidP="00C403A8">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56AC4450" w14:textId="77777777" w:rsidR="00870139" w:rsidRPr="00F45EB9" w:rsidRDefault="00870139" w:rsidP="00C403A8">
            <w:pPr>
              <w:jc w:val="center"/>
              <w:rPr>
                <w:rFonts w:ascii="Arial" w:hAnsi="Arial" w:cs="Arial"/>
                <w:color w:val="000090"/>
                <w:sz w:val="17"/>
                <w:szCs w:val="17"/>
              </w:rPr>
            </w:pPr>
          </w:p>
        </w:tc>
      </w:tr>
      <w:tr w:rsidR="00870139" w:rsidRPr="00F45EB9" w14:paraId="717A4C28" w14:textId="77777777" w:rsidTr="00C403A8">
        <w:trPr>
          <w:gridAfter w:val="2"/>
          <w:wAfter w:w="4007" w:type="dxa"/>
          <w:trHeight w:val="300"/>
        </w:trPr>
        <w:tc>
          <w:tcPr>
            <w:tcW w:w="4007" w:type="dxa"/>
            <w:tcBorders>
              <w:top w:val="nil"/>
              <w:left w:val="nil"/>
              <w:bottom w:val="single" w:sz="8" w:space="0" w:color="auto"/>
              <w:right w:val="nil"/>
            </w:tcBorders>
            <w:shd w:val="clear" w:color="auto" w:fill="auto"/>
            <w:noWrap/>
            <w:vAlign w:val="bottom"/>
            <w:hideMark/>
          </w:tcPr>
          <w:p w14:paraId="1B6E6615" w14:textId="77777777" w:rsidR="00870139" w:rsidRPr="00F45EB9" w:rsidRDefault="00870139" w:rsidP="00C403A8">
            <w:pPr>
              <w:rPr>
                <w:rFonts w:ascii="Arial" w:hAnsi="Arial" w:cs="Arial"/>
                <w:color w:val="000090"/>
                <w:sz w:val="10"/>
                <w:szCs w:val="10"/>
              </w:rPr>
            </w:pPr>
            <w:r>
              <w:rPr>
                <w:rFonts w:ascii="Arial" w:hAnsi="Arial" w:cs="Arial"/>
                <w:b/>
                <w:bCs/>
                <w:color w:val="002060"/>
                <w:sz w:val="22"/>
                <w:szCs w:val="22"/>
              </w:rPr>
              <w:t>REAL EAGLES VIRTUS PAGLIA</w:t>
            </w:r>
          </w:p>
        </w:tc>
        <w:tc>
          <w:tcPr>
            <w:tcW w:w="3260" w:type="dxa"/>
            <w:tcBorders>
              <w:top w:val="nil"/>
              <w:left w:val="nil"/>
              <w:bottom w:val="nil"/>
              <w:right w:val="single" w:sz="4" w:space="0" w:color="auto"/>
            </w:tcBorders>
            <w:shd w:val="clear" w:color="auto" w:fill="auto"/>
            <w:noWrap/>
            <w:vAlign w:val="bottom"/>
            <w:hideMark/>
          </w:tcPr>
          <w:p w14:paraId="754EF783" w14:textId="77777777" w:rsidR="00870139" w:rsidRPr="00F45EB9" w:rsidRDefault="00870139" w:rsidP="00C403A8">
            <w:pPr>
              <w:jc w:val="center"/>
              <w:rPr>
                <w:rFonts w:ascii="Arial" w:hAnsi="Arial" w:cs="Arial"/>
                <w:color w:val="000090"/>
                <w:sz w:val="17"/>
                <w:szCs w:val="17"/>
              </w:rPr>
            </w:pPr>
          </w:p>
        </w:tc>
      </w:tr>
      <w:tr w:rsidR="00870139" w:rsidRPr="00F45EB9" w14:paraId="377C6063" w14:textId="77777777" w:rsidTr="00C403A8">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7BC88633" w14:textId="77777777" w:rsidR="00870139" w:rsidRPr="00F45EB9" w:rsidRDefault="00870139" w:rsidP="00C403A8">
            <w:pPr>
              <w:rPr>
                <w:rFonts w:ascii="Arial" w:hAnsi="Arial" w:cs="Arial"/>
                <w:color w:val="000090"/>
                <w:sz w:val="10"/>
                <w:szCs w:val="10"/>
              </w:rPr>
            </w:pPr>
            <w:r w:rsidRPr="00F45EB9">
              <w:rPr>
                <w:rFonts w:ascii="Arial" w:hAnsi="Arial" w:cs="Arial"/>
                <w:color w:val="000090"/>
                <w:sz w:val="17"/>
                <w:szCs w:val="17"/>
              </w:rPr>
              <w:t> </w:t>
            </w:r>
          </w:p>
        </w:tc>
        <w:tc>
          <w:tcPr>
            <w:tcW w:w="3260" w:type="dxa"/>
            <w:tcBorders>
              <w:top w:val="nil"/>
              <w:left w:val="nil"/>
              <w:bottom w:val="nil"/>
              <w:right w:val="single" w:sz="4" w:space="0" w:color="auto"/>
            </w:tcBorders>
            <w:shd w:val="clear" w:color="auto" w:fill="auto"/>
            <w:noWrap/>
            <w:vAlign w:val="bottom"/>
            <w:hideMark/>
          </w:tcPr>
          <w:p w14:paraId="56D1537A" w14:textId="77777777" w:rsidR="00870139" w:rsidRPr="00F45EB9" w:rsidRDefault="00870139" w:rsidP="00C403A8">
            <w:pPr>
              <w:jc w:val="center"/>
              <w:rPr>
                <w:rFonts w:ascii="Arial" w:hAnsi="Arial" w:cs="Arial"/>
                <w:color w:val="000090"/>
                <w:sz w:val="17"/>
                <w:szCs w:val="17"/>
              </w:rPr>
            </w:pPr>
          </w:p>
        </w:tc>
      </w:tr>
      <w:tr w:rsidR="00870139" w:rsidRPr="00F45EB9" w14:paraId="3BF6D042" w14:textId="77777777" w:rsidTr="00C403A8">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398A937A" w14:textId="77777777" w:rsidR="00870139" w:rsidRPr="00F45EB9" w:rsidRDefault="00870139" w:rsidP="00C403A8">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14487D2C" w14:textId="77777777" w:rsidR="00870139" w:rsidRPr="00F45EB9" w:rsidRDefault="00870139" w:rsidP="00C403A8">
            <w:pPr>
              <w:rPr>
                <w:rFonts w:ascii="Arial" w:hAnsi="Arial" w:cs="Arial"/>
                <w:color w:val="000090"/>
                <w:sz w:val="17"/>
                <w:szCs w:val="17"/>
              </w:rPr>
            </w:pPr>
            <w:r w:rsidRPr="00F45EB9">
              <w:rPr>
                <w:rFonts w:ascii="Arial" w:hAnsi="Arial" w:cs="Arial"/>
                <w:color w:val="000090"/>
                <w:sz w:val="17"/>
                <w:szCs w:val="17"/>
              </w:rPr>
              <w:t> </w:t>
            </w:r>
          </w:p>
        </w:tc>
      </w:tr>
      <w:tr w:rsidR="00870139" w:rsidRPr="00F45EB9" w14:paraId="4BD52D21" w14:textId="77777777" w:rsidTr="00C403A8">
        <w:trPr>
          <w:gridAfter w:val="2"/>
          <w:wAfter w:w="4007" w:type="dxa"/>
          <w:trHeight w:val="300"/>
        </w:trPr>
        <w:tc>
          <w:tcPr>
            <w:tcW w:w="4007" w:type="dxa"/>
            <w:tcBorders>
              <w:top w:val="nil"/>
              <w:left w:val="nil"/>
              <w:bottom w:val="nil"/>
              <w:right w:val="single" w:sz="8" w:space="0" w:color="auto"/>
            </w:tcBorders>
            <w:shd w:val="clear" w:color="auto" w:fill="auto"/>
            <w:noWrap/>
            <w:vAlign w:val="bottom"/>
            <w:hideMark/>
          </w:tcPr>
          <w:p w14:paraId="06A05490" w14:textId="77777777" w:rsidR="00870139" w:rsidRPr="00F45EB9" w:rsidRDefault="00870139" w:rsidP="00C403A8">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4FD8D0F5" w14:textId="77777777" w:rsidR="00870139" w:rsidRPr="00F45EB9" w:rsidRDefault="00870139" w:rsidP="00C403A8">
            <w:pPr>
              <w:jc w:val="center"/>
              <w:rPr>
                <w:rFonts w:ascii="Arial" w:hAnsi="Arial" w:cs="Arial"/>
                <w:color w:val="000090"/>
                <w:sz w:val="17"/>
                <w:szCs w:val="17"/>
              </w:rPr>
            </w:pPr>
          </w:p>
        </w:tc>
      </w:tr>
      <w:tr w:rsidR="00870139" w:rsidRPr="00F45EB9" w14:paraId="21EB0113" w14:textId="77777777" w:rsidTr="00C403A8">
        <w:trPr>
          <w:gridAfter w:val="2"/>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4C313AEE" w14:textId="77777777" w:rsidR="00870139" w:rsidRPr="00F45EB9" w:rsidRDefault="00870139" w:rsidP="00C403A8">
            <w:pPr>
              <w:jc w:val="left"/>
              <w:rPr>
                <w:rFonts w:ascii="Arial" w:hAnsi="Arial" w:cs="Arial"/>
                <w:i/>
                <w:iCs/>
                <w:color w:val="000090"/>
                <w:sz w:val="10"/>
                <w:szCs w:val="10"/>
              </w:rPr>
            </w:pPr>
            <w:r w:rsidRPr="00F45EB9">
              <w:rPr>
                <w:rFonts w:ascii="Arial" w:hAnsi="Arial" w:cs="Arial"/>
                <w:color w:val="000090"/>
                <w:sz w:val="17"/>
                <w:szCs w:val="17"/>
              </w:rPr>
              <w:t> </w:t>
            </w:r>
            <w:r>
              <w:rPr>
                <w:rFonts w:ascii="Arial" w:hAnsi="Arial" w:cs="Arial"/>
                <w:b/>
                <w:bCs/>
                <w:color w:val="002060"/>
                <w:sz w:val="22"/>
                <w:szCs w:val="22"/>
              </w:rPr>
              <w:t>CSI STELLA A.S.D.</w:t>
            </w:r>
          </w:p>
        </w:tc>
        <w:tc>
          <w:tcPr>
            <w:tcW w:w="3260" w:type="dxa"/>
            <w:tcBorders>
              <w:top w:val="nil"/>
              <w:left w:val="nil"/>
              <w:bottom w:val="nil"/>
              <w:right w:val="nil"/>
            </w:tcBorders>
            <w:shd w:val="clear" w:color="auto" w:fill="auto"/>
            <w:noWrap/>
            <w:vAlign w:val="bottom"/>
            <w:hideMark/>
          </w:tcPr>
          <w:p w14:paraId="17AEA48A" w14:textId="77777777" w:rsidR="00870139" w:rsidRPr="00F45EB9" w:rsidRDefault="00870139" w:rsidP="00C403A8">
            <w:pPr>
              <w:jc w:val="center"/>
              <w:rPr>
                <w:rFonts w:ascii="Arial" w:hAnsi="Arial" w:cs="Arial"/>
                <w:color w:val="000090"/>
                <w:sz w:val="17"/>
                <w:szCs w:val="17"/>
              </w:rPr>
            </w:pPr>
          </w:p>
        </w:tc>
      </w:tr>
    </w:tbl>
    <w:p w14:paraId="4F94FF8E" w14:textId="77777777" w:rsidR="00870139" w:rsidRPr="007D4C32" w:rsidRDefault="00870139" w:rsidP="00870139">
      <w:pPr>
        <w:pStyle w:val="breakline"/>
        <w:rPr>
          <w:rFonts w:eastAsiaTheme="minorEastAsia"/>
          <w:color w:val="002060"/>
        </w:rPr>
      </w:pPr>
    </w:p>
    <w:p w14:paraId="221CD9A2" w14:textId="77777777" w:rsidR="00870139" w:rsidRDefault="00870139" w:rsidP="00870139">
      <w:pPr>
        <w:pStyle w:val="breakline"/>
        <w:rPr>
          <w:color w:val="002060"/>
        </w:rPr>
      </w:pPr>
    </w:p>
    <w:p w14:paraId="47D5D6AC" w14:textId="77777777" w:rsidR="00870139" w:rsidRPr="00CE199C" w:rsidRDefault="00870139" w:rsidP="00870139">
      <w:pPr>
        <w:pStyle w:val="Corpodeltesto21"/>
        <w:rPr>
          <w:rFonts w:ascii="Arial" w:hAnsi="Arial" w:cs="Arial"/>
          <w:b/>
          <w:iCs/>
          <w:color w:val="002060"/>
          <w:sz w:val="22"/>
          <w:u w:val="single"/>
        </w:rPr>
      </w:pPr>
      <w:r>
        <w:rPr>
          <w:rFonts w:ascii="Arial" w:hAnsi="Arial" w:cs="Arial"/>
          <w:b/>
          <w:iCs/>
          <w:color w:val="002060"/>
          <w:sz w:val="22"/>
          <w:u w:val="single"/>
        </w:rPr>
        <w:t>SEDICESIMI DI FINALE</w:t>
      </w:r>
    </w:p>
    <w:p w14:paraId="71994E83" w14:textId="77777777" w:rsidR="00870139" w:rsidRPr="004B25D3" w:rsidRDefault="00870139" w:rsidP="00870139">
      <w:pPr>
        <w:pStyle w:val="Corpodeltesto21"/>
        <w:rPr>
          <w:rFonts w:ascii="Arial" w:hAnsi="Arial" w:cs="Arial"/>
          <w:b/>
          <w:i/>
          <w:color w:val="002060"/>
          <w:sz w:val="22"/>
        </w:rPr>
      </w:pPr>
      <w:r w:rsidRPr="004B25D3">
        <w:rPr>
          <w:rFonts w:ascii="Arial" w:hAnsi="Arial" w:cs="Arial"/>
          <w:b/>
          <w:i/>
          <w:color w:val="002060"/>
          <w:sz w:val="22"/>
        </w:rPr>
        <w:t xml:space="preserve">Gara di Andata </w:t>
      </w:r>
      <w:r>
        <w:rPr>
          <w:rFonts w:ascii="Arial" w:hAnsi="Arial" w:cs="Arial"/>
          <w:b/>
          <w:i/>
          <w:color w:val="002060"/>
          <w:sz w:val="22"/>
        </w:rPr>
        <w:t>03 Ottobre</w:t>
      </w:r>
      <w:r w:rsidRPr="004B25D3">
        <w:rPr>
          <w:rFonts w:ascii="Arial" w:hAnsi="Arial" w:cs="Arial"/>
          <w:b/>
          <w:i/>
          <w:color w:val="002060"/>
          <w:sz w:val="22"/>
        </w:rPr>
        <w:t xml:space="preserve"> 202</w:t>
      </w:r>
      <w:r>
        <w:rPr>
          <w:rFonts w:ascii="Arial" w:hAnsi="Arial" w:cs="Arial"/>
          <w:b/>
          <w:i/>
          <w:color w:val="002060"/>
          <w:sz w:val="22"/>
        </w:rPr>
        <w:t>3</w:t>
      </w:r>
      <w:r w:rsidRPr="004B25D3">
        <w:rPr>
          <w:rFonts w:ascii="Arial" w:hAnsi="Arial" w:cs="Arial"/>
          <w:b/>
          <w:i/>
          <w:color w:val="002060"/>
          <w:sz w:val="22"/>
        </w:rPr>
        <w:t xml:space="preserve"> – Gara di Ritorno </w:t>
      </w:r>
      <w:r>
        <w:rPr>
          <w:rFonts w:ascii="Arial" w:hAnsi="Arial" w:cs="Arial"/>
          <w:b/>
          <w:i/>
          <w:color w:val="002060"/>
          <w:sz w:val="22"/>
        </w:rPr>
        <w:t>17 Ottobre 2023</w:t>
      </w:r>
    </w:p>
    <w:p w14:paraId="2165E31D" w14:textId="77777777" w:rsidR="00870139" w:rsidRDefault="00870139" w:rsidP="00870139">
      <w:pPr>
        <w:pStyle w:val="LndNormale1"/>
        <w:rPr>
          <w:color w:val="002060"/>
        </w:rPr>
      </w:pPr>
    </w:p>
    <w:p w14:paraId="5CC69C2F" w14:textId="77777777" w:rsidR="00870139" w:rsidRPr="00CE199C" w:rsidRDefault="00870139" w:rsidP="00870139">
      <w:pPr>
        <w:pStyle w:val="Corpodeltesto21"/>
        <w:rPr>
          <w:rFonts w:ascii="Arial" w:hAnsi="Arial" w:cs="Arial"/>
          <w:color w:val="002060"/>
          <w:sz w:val="22"/>
        </w:rPr>
      </w:pPr>
      <w:r w:rsidRPr="00CE199C">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4A62B04F" w14:textId="77777777" w:rsidR="00870139" w:rsidRDefault="00870139" w:rsidP="00870139">
      <w:pPr>
        <w:pStyle w:val="Corpodeltesto21"/>
        <w:rPr>
          <w:rFonts w:ascii="Arial" w:hAnsi="Arial" w:cs="Arial"/>
          <w:color w:val="002060"/>
          <w:sz w:val="22"/>
        </w:rPr>
      </w:pPr>
      <w:r w:rsidRPr="00CE199C">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modalità previste dalle vigenti norme federali.</w:t>
      </w:r>
    </w:p>
    <w:p w14:paraId="47129C7E" w14:textId="77777777" w:rsidR="00870139" w:rsidRPr="00165069" w:rsidRDefault="00870139" w:rsidP="00870139">
      <w:pPr>
        <w:pStyle w:val="Corpodeltesto21"/>
        <w:rPr>
          <w:rFonts w:ascii="Arial" w:hAnsi="Arial" w:cs="Arial"/>
          <w:color w:val="002060"/>
          <w:sz w:val="22"/>
        </w:rPr>
      </w:pPr>
    </w:p>
    <w:p w14:paraId="300A66CA" w14:textId="77777777" w:rsidR="00870139" w:rsidRPr="00165069" w:rsidRDefault="00870139" w:rsidP="00870139">
      <w:pPr>
        <w:pStyle w:val="titoloprinc0"/>
        <w:rPr>
          <w:color w:val="002060"/>
        </w:rPr>
      </w:pPr>
      <w:r>
        <w:rPr>
          <w:color w:val="002060"/>
        </w:rPr>
        <w:t>PROGRAMMA GARE</w:t>
      </w:r>
    </w:p>
    <w:p w14:paraId="1A162522" w14:textId="77777777" w:rsidR="00870139" w:rsidRDefault="00870139" w:rsidP="00870139">
      <w:pPr>
        <w:pStyle w:val="breakline"/>
        <w:rPr>
          <w:color w:val="002060"/>
        </w:rPr>
      </w:pPr>
    </w:p>
    <w:p w14:paraId="20B778A8" w14:textId="77777777" w:rsidR="00185451" w:rsidRPr="00044238" w:rsidRDefault="00185451" w:rsidP="00185451">
      <w:pPr>
        <w:pStyle w:val="sottotitolocampionato10"/>
        <w:rPr>
          <w:color w:val="002060"/>
        </w:rPr>
      </w:pPr>
      <w:r w:rsidRPr="00044238">
        <w:rPr>
          <w:color w:val="002060"/>
        </w:rPr>
        <w:t>GIRONE S1 - 1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09"/>
        <w:gridCol w:w="385"/>
        <w:gridCol w:w="898"/>
        <w:gridCol w:w="1198"/>
        <w:gridCol w:w="1555"/>
        <w:gridCol w:w="1546"/>
      </w:tblGrid>
      <w:tr w:rsidR="00185451" w:rsidRPr="00044238" w14:paraId="0DEBFE14"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9C8240" w14:textId="77777777" w:rsidR="00185451" w:rsidRPr="00044238" w:rsidRDefault="00185451" w:rsidP="00C403A8">
            <w:pPr>
              <w:pStyle w:val="headertabella0"/>
              <w:rPr>
                <w:color w:val="002060"/>
              </w:rPr>
            </w:pPr>
            <w:r w:rsidRPr="00044238">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D9416" w14:textId="77777777" w:rsidR="00185451" w:rsidRPr="00044238" w:rsidRDefault="00185451" w:rsidP="00C403A8">
            <w:pPr>
              <w:pStyle w:val="headertabella0"/>
              <w:rPr>
                <w:color w:val="002060"/>
              </w:rPr>
            </w:pPr>
            <w:r w:rsidRPr="000442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66EABC" w14:textId="77777777" w:rsidR="00185451" w:rsidRPr="00044238" w:rsidRDefault="00185451" w:rsidP="00C403A8">
            <w:pPr>
              <w:pStyle w:val="headertabella0"/>
              <w:rPr>
                <w:color w:val="002060"/>
              </w:rPr>
            </w:pPr>
            <w:r w:rsidRPr="000442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47E080" w14:textId="77777777" w:rsidR="00185451" w:rsidRPr="00044238" w:rsidRDefault="00185451" w:rsidP="00C403A8">
            <w:pPr>
              <w:pStyle w:val="headertabella0"/>
              <w:rPr>
                <w:color w:val="002060"/>
              </w:rPr>
            </w:pPr>
            <w:r w:rsidRPr="000442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7C5CCC" w14:textId="77777777" w:rsidR="00185451" w:rsidRPr="00044238" w:rsidRDefault="00185451" w:rsidP="00C403A8">
            <w:pPr>
              <w:pStyle w:val="headertabella0"/>
              <w:rPr>
                <w:color w:val="002060"/>
              </w:rPr>
            </w:pPr>
            <w:r w:rsidRPr="000442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00F731" w14:textId="77777777" w:rsidR="00185451" w:rsidRPr="00044238" w:rsidRDefault="00185451" w:rsidP="00C403A8">
            <w:pPr>
              <w:pStyle w:val="headertabella0"/>
              <w:rPr>
                <w:color w:val="002060"/>
              </w:rPr>
            </w:pPr>
            <w:proofErr w:type="spellStart"/>
            <w:r w:rsidRPr="00044238">
              <w:rPr>
                <w:color w:val="002060"/>
              </w:rPr>
              <w:t>Localita'</w:t>
            </w:r>
            <w:proofErr w:type="spellEnd"/>
            <w:r w:rsidRPr="0004423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180106" w14:textId="77777777" w:rsidR="00185451" w:rsidRPr="00044238" w:rsidRDefault="00185451" w:rsidP="00C403A8">
            <w:pPr>
              <w:pStyle w:val="headertabella0"/>
              <w:rPr>
                <w:color w:val="002060"/>
              </w:rPr>
            </w:pPr>
            <w:r w:rsidRPr="00044238">
              <w:rPr>
                <w:color w:val="002060"/>
              </w:rPr>
              <w:t>Indirizzo Impianto</w:t>
            </w:r>
          </w:p>
        </w:tc>
      </w:tr>
      <w:tr w:rsidR="00185451" w:rsidRPr="00044238" w14:paraId="5284596F" w14:textId="77777777" w:rsidTr="00C403A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7EEFE7" w14:textId="77777777" w:rsidR="00185451" w:rsidRPr="00044238" w:rsidRDefault="00185451" w:rsidP="00C403A8">
            <w:pPr>
              <w:pStyle w:val="rowtabella0"/>
              <w:rPr>
                <w:color w:val="002060"/>
              </w:rPr>
            </w:pPr>
            <w:r w:rsidRPr="00044238">
              <w:rPr>
                <w:color w:val="002060"/>
              </w:rPr>
              <w:t>CASTELBELLINO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C631F4" w14:textId="77777777" w:rsidR="00185451" w:rsidRPr="00044238" w:rsidRDefault="00185451" w:rsidP="00C403A8">
            <w:pPr>
              <w:pStyle w:val="rowtabella0"/>
              <w:rPr>
                <w:color w:val="002060"/>
              </w:rPr>
            </w:pPr>
            <w:r w:rsidRPr="00044238">
              <w:rPr>
                <w:color w:val="002060"/>
              </w:rPr>
              <w:t>POL.CAGLI SPORT ASSOCIATI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7750F4" w14:textId="77777777" w:rsidR="00185451" w:rsidRPr="00044238" w:rsidRDefault="00185451" w:rsidP="00C403A8">
            <w:pPr>
              <w:pStyle w:val="rowtabella0"/>
              <w:jc w:val="center"/>
              <w:rPr>
                <w:color w:val="002060"/>
              </w:rPr>
            </w:pPr>
            <w:r w:rsidRPr="0004423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698F75" w14:textId="77777777" w:rsidR="00185451" w:rsidRPr="00044238" w:rsidRDefault="00185451" w:rsidP="00C403A8">
            <w:pPr>
              <w:pStyle w:val="rowtabella0"/>
              <w:rPr>
                <w:color w:val="002060"/>
              </w:rPr>
            </w:pPr>
            <w:r w:rsidRPr="00044238">
              <w:rPr>
                <w:color w:val="002060"/>
              </w:rPr>
              <w:t>02/10/2023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B16E25" w14:textId="77777777" w:rsidR="00185451" w:rsidRPr="00044238" w:rsidRDefault="00185451" w:rsidP="00C403A8">
            <w:pPr>
              <w:pStyle w:val="rowtabella0"/>
              <w:rPr>
                <w:color w:val="002060"/>
              </w:rPr>
            </w:pPr>
            <w:r w:rsidRPr="00044238">
              <w:rPr>
                <w:color w:val="002060"/>
              </w:rPr>
              <w:t>5043 PALASPORT "MARTARELLI"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DB57D5" w14:textId="77777777" w:rsidR="00185451" w:rsidRPr="00044238" w:rsidRDefault="00185451" w:rsidP="00C403A8">
            <w:pPr>
              <w:pStyle w:val="rowtabella0"/>
              <w:rPr>
                <w:color w:val="002060"/>
              </w:rPr>
            </w:pPr>
            <w:r w:rsidRPr="00044238">
              <w:rPr>
                <w:color w:val="002060"/>
              </w:rPr>
              <w:t>CASTELBELLINO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C570C8" w14:textId="77777777" w:rsidR="00185451" w:rsidRPr="00044238" w:rsidRDefault="00185451" w:rsidP="00C403A8">
            <w:pPr>
              <w:pStyle w:val="rowtabella0"/>
              <w:rPr>
                <w:color w:val="002060"/>
              </w:rPr>
            </w:pPr>
            <w:r w:rsidRPr="00044238">
              <w:rPr>
                <w:color w:val="002060"/>
              </w:rPr>
              <w:t>VIA TOBAGI STAZ. CASTELBELLINO</w:t>
            </w:r>
          </w:p>
        </w:tc>
      </w:tr>
      <w:tr w:rsidR="00185451" w:rsidRPr="00044238" w14:paraId="3D13655D"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67DAAE" w14:textId="77777777" w:rsidR="00185451" w:rsidRPr="00044238" w:rsidRDefault="00185451" w:rsidP="00C403A8">
            <w:pPr>
              <w:pStyle w:val="rowtabella0"/>
              <w:rPr>
                <w:color w:val="002060"/>
              </w:rPr>
            </w:pPr>
            <w:r w:rsidRPr="00044238">
              <w:rPr>
                <w:color w:val="002060"/>
              </w:rPr>
              <w:t>NUOVA OTTRANO 98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3D1981" w14:textId="77777777" w:rsidR="00185451" w:rsidRPr="00044238" w:rsidRDefault="00185451" w:rsidP="00C403A8">
            <w:pPr>
              <w:pStyle w:val="rowtabella0"/>
              <w:rPr>
                <w:color w:val="002060"/>
              </w:rPr>
            </w:pPr>
            <w:r w:rsidRPr="00044238">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0850F6" w14:textId="77777777" w:rsidR="00185451" w:rsidRPr="00044238" w:rsidRDefault="00185451" w:rsidP="00C403A8">
            <w:pPr>
              <w:pStyle w:val="rowtabella0"/>
              <w:jc w:val="center"/>
              <w:rPr>
                <w:color w:val="002060"/>
              </w:rPr>
            </w:pPr>
            <w:r w:rsidRPr="0004423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16EB2D" w14:textId="77777777" w:rsidR="00185451" w:rsidRPr="00044238" w:rsidRDefault="00185451" w:rsidP="00C403A8">
            <w:pPr>
              <w:pStyle w:val="rowtabella0"/>
              <w:rPr>
                <w:color w:val="002060"/>
              </w:rPr>
            </w:pPr>
            <w:r w:rsidRPr="00044238">
              <w:rPr>
                <w:color w:val="002060"/>
              </w:rPr>
              <w:t>02/10/2023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48CFEE" w14:textId="77777777" w:rsidR="00185451" w:rsidRPr="00044238" w:rsidRDefault="00185451" w:rsidP="00C403A8">
            <w:pPr>
              <w:pStyle w:val="rowtabella0"/>
              <w:rPr>
                <w:color w:val="002060"/>
              </w:rPr>
            </w:pPr>
            <w:r w:rsidRPr="00044238">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5D81E0" w14:textId="77777777" w:rsidR="00185451" w:rsidRPr="00044238" w:rsidRDefault="00185451" w:rsidP="00C403A8">
            <w:pPr>
              <w:pStyle w:val="rowtabella0"/>
              <w:rPr>
                <w:color w:val="002060"/>
              </w:rPr>
            </w:pPr>
            <w:r w:rsidRPr="00044238">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4C52DA" w14:textId="77777777" w:rsidR="00185451" w:rsidRPr="00044238" w:rsidRDefault="00185451" w:rsidP="00C403A8">
            <w:pPr>
              <w:pStyle w:val="rowtabella0"/>
              <w:rPr>
                <w:color w:val="002060"/>
              </w:rPr>
            </w:pPr>
            <w:r w:rsidRPr="00044238">
              <w:rPr>
                <w:color w:val="002060"/>
              </w:rPr>
              <w:t>VIA GEMME, 13</w:t>
            </w:r>
          </w:p>
        </w:tc>
      </w:tr>
      <w:tr w:rsidR="00185451" w:rsidRPr="00044238" w14:paraId="0F2390D7"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247767" w14:textId="77777777" w:rsidR="00185451" w:rsidRPr="00044238" w:rsidRDefault="00185451" w:rsidP="00C403A8">
            <w:pPr>
              <w:pStyle w:val="rowtabella0"/>
              <w:rPr>
                <w:color w:val="002060"/>
              </w:rPr>
            </w:pPr>
            <w:r w:rsidRPr="00044238">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05835C" w14:textId="77777777" w:rsidR="00185451" w:rsidRPr="00044238" w:rsidRDefault="00185451" w:rsidP="00C403A8">
            <w:pPr>
              <w:pStyle w:val="rowtabella0"/>
              <w:rPr>
                <w:color w:val="002060"/>
              </w:rPr>
            </w:pPr>
            <w:r w:rsidRPr="00044238">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8D2B34" w14:textId="77777777" w:rsidR="00185451" w:rsidRPr="00044238" w:rsidRDefault="00185451" w:rsidP="00C403A8">
            <w:pPr>
              <w:pStyle w:val="rowtabella0"/>
              <w:jc w:val="center"/>
              <w:rPr>
                <w:color w:val="002060"/>
              </w:rPr>
            </w:pPr>
            <w:r w:rsidRPr="0004423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BF2802" w14:textId="77777777" w:rsidR="00185451" w:rsidRPr="00044238" w:rsidRDefault="00185451" w:rsidP="00C403A8">
            <w:pPr>
              <w:pStyle w:val="rowtabella0"/>
              <w:rPr>
                <w:color w:val="002060"/>
              </w:rPr>
            </w:pPr>
            <w:r w:rsidRPr="00044238">
              <w:rPr>
                <w:color w:val="002060"/>
              </w:rPr>
              <w:t>02/10/2023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E6E9E74" w14:textId="77777777" w:rsidR="00185451" w:rsidRPr="00044238" w:rsidRDefault="00185451" w:rsidP="00C403A8">
            <w:pPr>
              <w:pStyle w:val="rowtabella0"/>
              <w:rPr>
                <w:color w:val="002060"/>
              </w:rPr>
            </w:pPr>
            <w:r w:rsidRPr="00044238">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C1BE27" w14:textId="77777777" w:rsidR="00185451" w:rsidRPr="00044238" w:rsidRDefault="00185451" w:rsidP="00C403A8">
            <w:pPr>
              <w:pStyle w:val="rowtabella0"/>
              <w:rPr>
                <w:color w:val="002060"/>
              </w:rPr>
            </w:pPr>
            <w:r w:rsidRPr="00044238">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A8BB3B" w14:textId="77777777" w:rsidR="00185451" w:rsidRPr="00044238" w:rsidRDefault="00185451" w:rsidP="00C403A8">
            <w:pPr>
              <w:pStyle w:val="rowtabella0"/>
              <w:rPr>
                <w:color w:val="002060"/>
              </w:rPr>
            </w:pPr>
            <w:r w:rsidRPr="00044238">
              <w:rPr>
                <w:color w:val="002060"/>
              </w:rPr>
              <w:t>VIA B.BUOZZI</w:t>
            </w:r>
          </w:p>
        </w:tc>
      </w:tr>
      <w:tr w:rsidR="00185451" w:rsidRPr="00044238" w14:paraId="1A4595F8"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7849BE" w14:textId="77777777" w:rsidR="00185451" w:rsidRPr="00044238" w:rsidRDefault="00185451" w:rsidP="00C403A8">
            <w:pPr>
              <w:pStyle w:val="rowtabella0"/>
              <w:rPr>
                <w:color w:val="002060"/>
              </w:rPr>
            </w:pPr>
            <w:r w:rsidRPr="00044238">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BB1DC5C" w14:textId="77777777" w:rsidR="00185451" w:rsidRPr="00044238" w:rsidRDefault="00185451" w:rsidP="00C403A8">
            <w:pPr>
              <w:pStyle w:val="rowtabella0"/>
              <w:rPr>
                <w:color w:val="002060"/>
              </w:rPr>
            </w:pPr>
            <w:r w:rsidRPr="00044238">
              <w:rPr>
                <w:color w:val="002060"/>
              </w:rPr>
              <w:t>FUTSAL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5F8333" w14:textId="77777777" w:rsidR="00185451" w:rsidRPr="00044238" w:rsidRDefault="00185451" w:rsidP="00C403A8">
            <w:pPr>
              <w:pStyle w:val="rowtabella0"/>
              <w:jc w:val="center"/>
              <w:rPr>
                <w:color w:val="002060"/>
              </w:rPr>
            </w:pPr>
            <w:r w:rsidRPr="0004423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3903D5" w14:textId="77777777" w:rsidR="00185451" w:rsidRPr="00044238" w:rsidRDefault="00185451" w:rsidP="00C403A8">
            <w:pPr>
              <w:pStyle w:val="rowtabella0"/>
              <w:rPr>
                <w:color w:val="002060"/>
              </w:rPr>
            </w:pPr>
            <w:r w:rsidRPr="00044238">
              <w:rPr>
                <w:color w:val="002060"/>
              </w:rPr>
              <w:t>03/10/2023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54E714" w14:textId="77777777" w:rsidR="00185451" w:rsidRPr="00044238" w:rsidRDefault="00185451" w:rsidP="00C403A8">
            <w:pPr>
              <w:pStyle w:val="rowtabella0"/>
              <w:rPr>
                <w:color w:val="002060"/>
              </w:rPr>
            </w:pPr>
            <w:r w:rsidRPr="00044238">
              <w:rPr>
                <w:color w:val="002060"/>
              </w:rPr>
              <w:t>5429 PAL.COM. S.MICHELE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31EF44" w14:textId="77777777" w:rsidR="00185451" w:rsidRPr="00044238" w:rsidRDefault="00185451" w:rsidP="00C403A8">
            <w:pPr>
              <w:pStyle w:val="rowtabella0"/>
              <w:rPr>
                <w:color w:val="002060"/>
              </w:rPr>
            </w:pPr>
            <w:r w:rsidRPr="00044238">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B4C711" w14:textId="77777777" w:rsidR="00185451" w:rsidRPr="00044238" w:rsidRDefault="00185451" w:rsidP="00C403A8">
            <w:pPr>
              <w:pStyle w:val="rowtabella0"/>
              <w:rPr>
                <w:color w:val="002060"/>
              </w:rPr>
            </w:pPr>
            <w:r w:rsidRPr="00044238">
              <w:rPr>
                <w:color w:val="002060"/>
              </w:rPr>
              <w:t>VIA LORETO</w:t>
            </w:r>
          </w:p>
        </w:tc>
      </w:tr>
      <w:tr w:rsidR="00185451" w:rsidRPr="00044238" w14:paraId="6C9E6AFF"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9706CF" w14:textId="77777777" w:rsidR="00185451" w:rsidRPr="00044238" w:rsidRDefault="00185451" w:rsidP="00C403A8">
            <w:pPr>
              <w:pStyle w:val="rowtabella0"/>
              <w:rPr>
                <w:color w:val="002060"/>
              </w:rPr>
            </w:pPr>
            <w:r w:rsidRPr="00044238">
              <w:rPr>
                <w:color w:val="002060"/>
              </w:rPr>
              <w:t>ALMA JUVENTUS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ED2A7D" w14:textId="77777777" w:rsidR="00185451" w:rsidRPr="00044238" w:rsidRDefault="00185451" w:rsidP="00C403A8">
            <w:pPr>
              <w:pStyle w:val="rowtabella0"/>
              <w:rPr>
                <w:color w:val="002060"/>
              </w:rPr>
            </w:pPr>
            <w:r w:rsidRPr="00044238">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83B77B" w14:textId="77777777" w:rsidR="00185451" w:rsidRPr="00044238" w:rsidRDefault="00185451" w:rsidP="00C403A8">
            <w:pPr>
              <w:pStyle w:val="rowtabella0"/>
              <w:jc w:val="center"/>
              <w:rPr>
                <w:color w:val="002060"/>
              </w:rPr>
            </w:pPr>
            <w:r w:rsidRPr="0004423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22BAC2" w14:textId="77777777" w:rsidR="00185451" w:rsidRPr="00044238" w:rsidRDefault="00185451" w:rsidP="00C403A8">
            <w:pPr>
              <w:pStyle w:val="rowtabella0"/>
              <w:rPr>
                <w:color w:val="002060"/>
              </w:rPr>
            </w:pPr>
            <w:r w:rsidRPr="00044238">
              <w:rPr>
                <w:color w:val="002060"/>
              </w:rPr>
              <w:t>04/10/2023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636C7C" w14:textId="77777777" w:rsidR="00185451" w:rsidRPr="00044238" w:rsidRDefault="00185451" w:rsidP="00C403A8">
            <w:pPr>
              <w:pStyle w:val="rowtabella0"/>
              <w:rPr>
                <w:color w:val="002060"/>
              </w:rPr>
            </w:pPr>
            <w:r w:rsidRPr="00044238">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4599E0" w14:textId="77777777" w:rsidR="00185451" w:rsidRPr="00044238" w:rsidRDefault="00185451" w:rsidP="00C403A8">
            <w:pPr>
              <w:pStyle w:val="rowtabella0"/>
              <w:rPr>
                <w:color w:val="002060"/>
              </w:rPr>
            </w:pPr>
            <w:r w:rsidRPr="00044238">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2D157E" w14:textId="77777777" w:rsidR="00185451" w:rsidRPr="00044238" w:rsidRDefault="00185451" w:rsidP="00C403A8">
            <w:pPr>
              <w:pStyle w:val="rowtabella0"/>
              <w:rPr>
                <w:color w:val="002060"/>
              </w:rPr>
            </w:pPr>
            <w:r w:rsidRPr="00044238">
              <w:rPr>
                <w:color w:val="002060"/>
              </w:rPr>
              <w:t>VIA VILLA TOMBARI</w:t>
            </w:r>
          </w:p>
        </w:tc>
      </w:tr>
      <w:tr w:rsidR="00185451" w:rsidRPr="00044238" w14:paraId="4D3254A7"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7BABE1" w14:textId="77777777" w:rsidR="00185451" w:rsidRPr="00044238" w:rsidRDefault="00185451" w:rsidP="00C403A8">
            <w:pPr>
              <w:pStyle w:val="rowtabella0"/>
              <w:rPr>
                <w:color w:val="002060"/>
              </w:rPr>
            </w:pPr>
            <w:r w:rsidRPr="00044238">
              <w:rPr>
                <w:color w:val="002060"/>
              </w:rPr>
              <w:t>LUCREZIA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7D984C" w14:textId="77777777" w:rsidR="00185451" w:rsidRPr="00044238" w:rsidRDefault="00185451" w:rsidP="00C403A8">
            <w:pPr>
              <w:pStyle w:val="rowtabella0"/>
              <w:rPr>
                <w:color w:val="002060"/>
              </w:rPr>
            </w:pPr>
            <w:r w:rsidRPr="00044238">
              <w:rPr>
                <w:color w:val="002060"/>
              </w:rPr>
              <w:t>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489956" w14:textId="77777777" w:rsidR="00185451" w:rsidRPr="00044238" w:rsidRDefault="00185451" w:rsidP="00C403A8">
            <w:pPr>
              <w:pStyle w:val="rowtabella0"/>
              <w:jc w:val="center"/>
              <w:rPr>
                <w:color w:val="002060"/>
              </w:rPr>
            </w:pPr>
            <w:r w:rsidRPr="0004423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2F7080" w14:textId="77777777" w:rsidR="00185451" w:rsidRPr="00044238" w:rsidRDefault="00185451" w:rsidP="00C403A8">
            <w:pPr>
              <w:pStyle w:val="rowtabella0"/>
              <w:rPr>
                <w:color w:val="002060"/>
              </w:rPr>
            </w:pPr>
            <w:r w:rsidRPr="00044238">
              <w:rPr>
                <w:color w:val="002060"/>
              </w:rPr>
              <w:t>04/10/2023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FBCCCB" w14:textId="77777777" w:rsidR="00185451" w:rsidRPr="00044238" w:rsidRDefault="00185451" w:rsidP="00C403A8">
            <w:pPr>
              <w:pStyle w:val="rowtabella0"/>
              <w:rPr>
                <w:color w:val="002060"/>
              </w:rPr>
            </w:pPr>
            <w:r w:rsidRPr="00044238">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EC6FFA" w14:textId="77777777" w:rsidR="00185451" w:rsidRPr="00044238" w:rsidRDefault="00185451" w:rsidP="00C403A8">
            <w:pPr>
              <w:pStyle w:val="rowtabella0"/>
              <w:rPr>
                <w:color w:val="002060"/>
              </w:rPr>
            </w:pPr>
            <w:r w:rsidRPr="00044238">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907055" w14:textId="77777777" w:rsidR="00185451" w:rsidRPr="00044238" w:rsidRDefault="00185451" w:rsidP="00C403A8">
            <w:pPr>
              <w:pStyle w:val="rowtabella0"/>
              <w:rPr>
                <w:color w:val="002060"/>
              </w:rPr>
            </w:pPr>
            <w:r w:rsidRPr="00044238">
              <w:rPr>
                <w:color w:val="002060"/>
              </w:rPr>
              <w:t>VIA NAZARIO SAURO</w:t>
            </w:r>
          </w:p>
        </w:tc>
      </w:tr>
      <w:tr w:rsidR="00185451" w:rsidRPr="00044238" w14:paraId="42DB2176"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E67A8A" w14:textId="77777777" w:rsidR="00185451" w:rsidRPr="00044238" w:rsidRDefault="00185451" w:rsidP="00C403A8">
            <w:pPr>
              <w:pStyle w:val="rowtabella0"/>
              <w:rPr>
                <w:color w:val="002060"/>
              </w:rPr>
            </w:pPr>
            <w:r w:rsidRPr="00044238">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F7BAE1" w14:textId="77777777" w:rsidR="00185451" w:rsidRPr="00044238" w:rsidRDefault="00185451" w:rsidP="00C403A8">
            <w:pPr>
              <w:pStyle w:val="rowtabella0"/>
              <w:rPr>
                <w:color w:val="002060"/>
              </w:rPr>
            </w:pPr>
            <w:r w:rsidRPr="00044238">
              <w:rPr>
                <w:color w:val="002060"/>
              </w:rPr>
              <w:t>PIEVE D ICO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C90CCC" w14:textId="77777777" w:rsidR="00185451" w:rsidRPr="00044238" w:rsidRDefault="00185451" w:rsidP="00C403A8">
            <w:pPr>
              <w:pStyle w:val="rowtabella0"/>
              <w:jc w:val="center"/>
              <w:rPr>
                <w:color w:val="002060"/>
              </w:rPr>
            </w:pPr>
            <w:r w:rsidRPr="0004423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FCDDC1" w14:textId="77777777" w:rsidR="00185451" w:rsidRPr="00044238" w:rsidRDefault="00185451" w:rsidP="00C403A8">
            <w:pPr>
              <w:pStyle w:val="rowtabella0"/>
              <w:rPr>
                <w:color w:val="002060"/>
              </w:rPr>
            </w:pPr>
            <w:r w:rsidRPr="00044238">
              <w:rPr>
                <w:color w:val="002060"/>
              </w:rPr>
              <w:t>04/10/2023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D40151" w14:textId="77777777" w:rsidR="00185451" w:rsidRPr="00044238" w:rsidRDefault="00185451" w:rsidP="00C403A8">
            <w:pPr>
              <w:pStyle w:val="rowtabella0"/>
              <w:rPr>
                <w:color w:val="002060"/>
              </w:rPr>
            </w:pPr>
            <w:r w:rsidRPr="00044238">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434FDA" w14:textId="77777777" w:rsidR="00185451" w:rsidRPr="00044238" w:rsidRDefault="00185451" w:rsidP="00C403A8">
            <w:pPr>
              <w:pStyle w:val="rowtabella0"/>
              <w:rPr>
                <w:color w:val="002060"/>
              </w:rPr>
            </w:pPr>
            <w:r w:rsidRPr="00044238">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5B265B" w14:textId="77777777" w:rsidR="00185451" w:rsidRPr="00044238" w:rsidRDefault="00185451" w:rsidP="00C403A8">
            <w:pPr>
              <w:pStyle w:val="rowtabella0"/>
              <w:rPr>
                <w:color w:val="002060"/>
              </w:rPr>
            </w:pPr>
            <w:r w:rsidRPr="00044238">
              <w:rPr>
                <w:color w:val="002060"/>
              </w:rPr>
              <w:t>VIA ALESSANDRO MANZONI</w:t>
            </w:r>
          </w:p>
        </w:tc>
      </w:tr>
      <w:tr w:rsidR="00185451" w:rsidRPr="00044238" w14:paraId="32B6F2C4"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9F92BE" w14:textId="77777777" w:rsidR="00185451" w:rsidRPr="00044238" w:rsidRDefault="00185451" w:rsidP="00C403A8">
            <w:pPr>
              <w:pStyle w:val="rowtabella0"/>
              <w:rPr>
                <w:color w:val="002060"/>
              </w:rPr>
            </w:pPr>
            <w:r w:rsidRPr="00044238">
              <w:rPr>
                <w:color w:val="002060"/>
              </w:rPr>
              <w:t>VILLA CECCOLINI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3CD6BEC" w14:textId="77777777" w:rsidR="00185451" w:rsidRPr="00044238" w:rsidRDefault="00185451" w:rsidP="00C403A8">
            <w:pPr>
              <w:pStyle w:val="rowtabella0"/>
              <w:rPr>
                <w:color w:val="002060"/>
              </w:rPr>
            </w:pPr>
            <w:r w:rsidRPr="00044238">
              <w:rPr>
                <w:color w:val="002060"/>
              </w:rPr>
              <w:t>FUTSAL MONTEMARCIANO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B221F6" w14:textId="77777777" w:rsidR="00185451" w:rsidRPr="00044238" w:rsidRDefault="00185451" w:rsidP="00C403A8">
            <w:pPr>
              <w:pStyle w:val="rowtabella0"/>
              <w:jc w:val="center"/>
              <w:rPr>
                <w:color w:val="002060"/>
              </w:rPr>
            </w:pPr>
            <w:r w:rsidRPr="0004423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ECDC36A" w14:textId="77777777" w:rsidR="00185451" w:rsidRPr="00044238" w:rsidRDefault="00185451" w:rsidP="00C403A8">
            <w:pPr>
              <w:pStyle w:val="rowtabella0"/>
              <w:rPr>
                <w:color w:val="002060"/>
              </w:rPr>
            </w:pPr>
            <w:r w:rsidRPr="00044238">
              <w:rPr>
                <w:color w:val="002060"/>
              </w:rPr>
              <w:t>04/10/2023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CEACAC" w14:textId="77777777" w:rsidR="00185451" w:rsidRPr="00044238" w:rsidRDefault="00185451" w:rsidP="00C403A8">
            <w:pPr>
              <w:pStyle w:val="rowtabella0"/>
              <w:rPr>
                <w:color w:val="002060"/>
              </w:rPr>
            </w:pPr>
            <w:r w:rsidRPr="00044238">
              <w:rPr>
                <w:color w:val="002060"/>
              </w:rPr>
              <w:t>5491 PALA 3</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C3235E" w14:textId="77777777" w:rsidR="00185451" w:rsidRPr="00044238" w:rsidRDefault="00185451" w:rsidP="00C403A8">
            <w:pPr>
              <w:pStyle w:val="rowtabella0"/>
              <w:rPr>
                <w:color w:val="002060"/>
              </w:rPr>
            </w:pPr>
            <w:r w:rsidRPr="00044238">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30A1AB" w14:textId="77777777" w:rsidR="00185451" w:rsidRPr="00044238" w:rsidRDefault="00185451" w:rsidP="00C403A8">
            <w:pPr>
              <w:pStyle w:val="rowtabella0"/>
              <w:rPr>
                <w:color w:val="002060"/>
              </w:rPr>
            </w:pPr>
            <w:r w:rsidRPr="00044238">
              <w:rPr>
                <w:color w:val="002060"/>
              </w:rPr>
              <w:t>VIA LAGO DI MISURINA</w:t>
            </w:r>
          </w:p>
        </w:tc>
      </w:tr>
      <w:tr w:rsidR="00185451" w:rsidRPr="00044238" w14:paraId="04AF6076"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8C1448" w14:textId="77777777" w:rsidR="00185451" w:rsidRPr="00044238" w:rsidRDefault="00185451" w:rsidP="00C403A8">
            <w:pPr>
              <w:pStyle w:val="rowtabella0"/>
              <w:rPr>
                <w:color w:val="002060"/>
              </w:rPr>
            </w:pPr>
            <w:r w:rsidRPr="00044238">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F2E826" w14:textId="77777777" w:rsidR="00185451" w:rsidRPr="00044238" w:rsidRDefault="00185451" w:rsidP="00C403A8">
            <w:pPr>
              <w:pStyle w:val="rowtabella0"/>
              <w:rPr>
                <w:color w:val="002060"/>
              </w:rPr>
            </w:pPr>
            <w:r w:rsidRPr="00044238">
              <w:rPr>
                <w:color w:val="002060"/>
              </w:rPr>
              <w:t>NUOVA OTTRANO 98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C0B30D" w14:textId="77777777" w:rsidR="00185451" w:rsidRPr="00044238" w:rsidRDefault="00185451" w:rsidP="00C403A8">
            <w:pPr>
              <w:pStyle w:val="rowtabella0"/>
              <w:jc w:val="center"/>
              <w:rPr>
                <w:color w:val="002060"/>
              </w:rPr>
            </w:pPr>
            <w:r w:rsidRPr="0004423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A1CADF" w14:textId="77777777" w:rsidR="00185451" w:rsidRPr="00044238" w:rsidRDefault="00185451" w:rsidP="00C403A8">
            <w:pPr>
              <w:pStyle w:val="rowtabella0"/>
              <w:rPr>
                <w:color w:val="002060"/>
              </w:rPr>
            </w:pPr>
            <w:r w:rsidRPr="00044238">
              <w:rPr>
                <w:color w:val="002060"/>
              </w:rPr>
              <w:t>16/10/2023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F09BFD" w14:textId="77777777" w:rsidR="00185451" w:rsidRPr="00044238" w:rsidRDefault="00185451" w:rsidP="00C403A8">
            <w:pPr>
              <w:pStyle w:val="rowtabella0"/>
              <w:rPr>
                <w:color w:val="002060"/>
              </w:rPr>
            </w:pPr>
            <w:r w:rsidRPr="00044238">
              <w:rPr>
                <w:color w:val="002060"/>
              </w:rPr>
              <w:t>5005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9CFD9F" w14:textId="77777777" w:rsidR="00185451" w:rsidRPr="00044238" w:rsidRDefault="00185451" w:rsidP="00C403A8">
            <w:pPr>
              <w:pStyle w:val="rowtabella0"/>
              <w:rPr>
                <w:color w:val="002060"/>
              </w:rPr>
            </w:pPr>
            <w:r w:rsidRPr="00044238">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BA85E4" w14:textId="77777777" w:rsidR="00185451" w:rsidRPr="00044238" w:rsidRDefault="00185451" w:rsidP="00C403A8">
            <w:pPr>
              <w:pStyle w:val="rowtabella0"/>
              <w:rPr>
                <w:color w:val="002060"/>
              </w:rPr>
            </w:pPr>
            <w:r w:rsidRPr="00044238">
              <w:rPr>
                <w:color w:val="002060"/>
              </w:rPr>
              <w:t>VIA FALCONARA</w:t>
            </w:r>
          </w:p>
        </w:tc>
      </w:tr>
      <w:tr w:rsidR="00185451" w:rsidRPr="00044238" w14:paraId="4D5BDCC7"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714403E" w14:textId="77777777" w:rsidR="00185451" w:rsidRPr="00044238" w:rsidRDefault="00185451" w:rsidP="00C403A8">
            <w:pPr>
              <w:pStyle w:val="rowtabella0"/>
              <w:rPr>
                <w:color w:val="002060"/>
              </w:rPr>
            </w:pPr>
            <w:r w:rsidRPr="00044238">
              <w:rPr>
                <w:color w:val="002060"/>
              </w:rPr>
              <w:t>FUTSAL MONTEMARCIANO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F17F43" w14:textId="77777777" w:rsidR="00185451" w:rsidRPr="00044238" w:rsidRDefault="00185451" w:rsidP="00C403A8">
            <w:pPr>
              <w:pStyle w:val="rowtabella0"/>
              <w:rPr>
                <w:color w:val="002060"/>
              </w:rPr>
            </w:pPr>
            <w:r w:rsidRPr="00044238">
              <w:rPr>
                <w:color w:val="002060"/>
              </w:rPr>
              <w:t>VILLA CECCOLINI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AC0707" w14:textId="77777777" w:rsidR="00185451" w:rsidRPr="00044238" w:rsidRDefault="00185451" w:rsidP="00C403A8">
            <w:pPr>
              <w:pStyle w:val="rowtabella0"/>
              <w:jc w:val="center"/>
              <w:rPr>
                <w:color w:val="002060"/>
              </w:rPr>
            </w:pPr>
            <w:r w:rsidRPr="0004423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9681A4" w14:textId="77777777" w:rsidR="00185451" w:rsidRPr="00044238" w:rsidRDefault="00185451" w:rsidP="00C403A8">
            <w:pPr>
              <w:pStyle w:val="rowtabella0"/>
              <w:rPr>
                <w:color w:val="002060"/>
              </w:rPr>
            </w:pPr>
            <w:r w:rsidRPr="00044238">
              <w:rPr>
                <w:color w:val="002060"/>
              </w:rPr>
              <w:t>16/10/2023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F85235" w14:textId="77777777" w:rsidR="00185451" w:rsidRPr="00044238" w:rsidRDefault="00185451" w:rsidP="00C403A8">
            <w:pPr>
              <w:pStyle w:val="rowtabella0"/>
              <w:rPr>
                <w:color w:val="002060"/>
              </w:rPr>
            </w:pPr>
            <w:r w:rsidRPr="00044238">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76AF17" w14:textId="77777777" w:rsidR="00185451" w:rsidRPr="00044238" w:rsidRDefault="00185451" w:rsidP="00C403A8">
            <w:pPr>
              <w:pStyle w:val="rowtabella0"/>
              <w:rPr>
                <w:color w:val="002060"/>
              </w:rPr>
            </w:pPr>
            <w:r w:rsidRPr="00044238">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27FE84" w14:textId="77777777" w:rsidR="00185451" w:rsidRPr="00044238" w:rsidRDefault="00185451" w:rsidP="00C403A8">
            <w:pPr>
              <w:pStyle w:val="rowtabella0"/>
              <w:rPr>
                <w:color w:val="002060"/>
              </w:rPr>
            </w:pPr>
            <w:r w:rsidRPr="00044238">
              <w:rPr>
                <w:color w:val="002060"/>
              </w:rPr>
              <w:t>VIA GRAZIA DELEDDA</w:t>
            </w:r>
          </w:p>
        </w:tc>
      </w:tr>
      <w:tr w:rsidR="00185451" w:rsidRPr="00044238" w14:paraId="422CED02"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319B6D" w14:textId="77777777" w:rsidR="00185451" w:rsidRPr="00044238" w:rsidRDefault="00185451" w:rsidP="00C403A8">
            <w:pPr>
              <w:pStyle w:val="rowtabella0"/>
              <w:rPr>
                <w:color w:val="002060"/>
              </w:rPr>
            </w:pPr>
            <w:r w:rsidRPr="00044238">
              <w:rPr>
                <w:color w:val="002060"/>
              </w:rPr>
              <w:t>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249C56" w14:textId="77777777" w:rsidR="00185451" w:rsidRPr="00044238" w:rsidRDefault="00185451" w:rsidP="00C403A8">
            <w:pPr>
              <w:pStyle w:val="rowtabella0"/>
              <w:rPr>
                <w:color w:val="002060"/>
              </w:rPr>
            </w:pPr>
            <w:r w:rsidRPr="00044238">
              <w:rPr>
                <w:color w:val="002060"/>
              </w:rPr>
              <w:t>LUCREZIA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8E4CC2" w14:textId="77777777" w:rsidR="00185451" w:rsidRPr="00044238" w:rsidRDefault="00185451" w:rsidP="00C403A8">
            <w:pPr>
              <w:pStyle w:val="rowtabella0"/>
              <w:jc w:val="center"/>
              <w:rPr>
                <w:color w:val="002060"/>
              </w:rPr>
            </w:pPr>
            <w:r w:rsidRPr="0004423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238D30" w14:textId="77777777" w:rsidR="00185451" w:rsidRPr="00044238" w:rsidRDefault="00185451" w:rsidP="00C403A8">
            <w:pPr>
              <w:pStyle w:val="rowtabella0"/>
              <w:rPr>
                <w:color w:val="002060"/>
              </w:rPr>
            </w:pPr>
            <w:r w:rsidRPr="00044238">
              <w:rPr>
                <w:color w:val="002060"/>
              </w:rPr>
              <w:t>16/10/2023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EC4BB1" w14:textId="77777777" w:rsidR="00185451" w:rsidRPr="00044238" w:rsidRDefault="00185451" w:rsidP="00C403A8">
            <w:pPr>
              <w:pStyle w:val="rowtabella0"/>
              <w:rPr>
                <w:color w:val="002060"/>
              </w:rPr>
            </w:pPr>
            <w:r w:rsidRPr="00044238">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20BCA9" w14:textId="77777777" w:rsidR="00185451" w:rsidRPr="00044238" w:rsidRDefault="00185451" w:rsidP="00C403A8">
            <w:pPr>
              <w:pStyle w:val="rowtabella0"/>
              <w:rPr>
                <w:color w:val="002060"/>
              </w:rPr>
            </w:pPr>
            <w:r w:rsidRPr="00044238">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F286DF" w14:textId="77777777" w:rsidR="00185451" w:rsidRPr="00044238" w:rsidRDefault="00185451" w:rsidP="00C403A8">
            <w:pPr>
              <w:pStyle w:val="rowtabella0"/>
              <w:rPr>
                <w:color w:val="002060"/>
              </w:rPr>
            </w:pPr>
            <w:r w:rsidRPr="00044238">
              <w:rPr>
                <w:color w:val="002060"/>
              </w:rPr>
              <w:t>VIA DEI TESSITORI</w:t>
            </w:r>
          </w:p>
        </w:tc>
      </w:tr>
      <w:tr w:rsidR="00185451" w:rsidRPr="00044238" w14:paraId="60B64B2A"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8D30F4" w14:textId="77777777" w:rsidR="00185451" w:rsidRPr="00044238" w:rsidRDefault="00185451" w:rsidP="00C403A8">
            <w:pPr>
              <w:pStyle w:val="rowtabella0"/>
              <w:rPr>
                <w:color w:val="002060"/>
              </w:rPr>
            </w:pPr>
            <w:r w:rsidRPr="00044238">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9BE891" w14:textId="77777777" w:rsidR="00185451" w:rsidRPr="00044238" w:rsidRDefault="00185451" w:rsidP="00C403A8">
            <w:pPr>
              <w:pStyle w:val="rowtabella0"/>
              <w:rPr>
                <w:color w:val="002060"/>
              </w:rPr>
            </w:pPr>
            <w:r w:rsidRPr="00044238">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35DA0B" w14:textId="77777777" w:rsidR="00185451" w:rsidRPr="00044238" w:rsidRDefault="00185451" w:rsidP="00C403A8">
            <w:pPr>
              <w:pStyle w:val="rowtabella0"/>
              <w:jc w:val="center"/>
              <w:rPr>
                <w:color w:val="002060"/>
              </w:rPr>
            </w:pPr>
            <w:r w:rsidRPr="0004423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FAA9E4" w14:textId="77777777" w:rsidR="00185451" w:rsidRPr="00044238" w:rsidRDefault="00185451" w:rsidP="00C403A8">
            <w:pPr>
              <w:pStyle w:val="rowtabella0"/>
              <w:rPr>
                <w:color w:val="002060"/>
              </w:rPr>
            </w:pPr>
            <w:r w:rsidRPr="00044238">
              <w:rPr>
                <w:color w:val="002060"/>
              </w:rPr>
              <w:t>16/10/2023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547E1E" w14:textId="77777777" w:rsidR="00185451" w:rsidRPr="00044238" w:rsidRDefault="00185451" w:rsidP="00C403A8">
            <w:pPr>
              <w:pStyle w:val="rowtabella0"/>
              <w:rPr>
                <w:color w:val="002060"/>
              </w:rPr>
            </w:pPr>
            <w:r w:rsidRPr="00044238">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77537E" w14:textId="77777777" w:rsidR="00185451" w:rsidRPr="00044238" w:rsidRDefault="00185451" w:rsidP="00C403A8">
            <w:pPr>
              <w:pStyle w:val="rowtabella0"/>
              <w:rPr>
                <w:color w:val="002060"/>
              </w:rPr>
            </w:pPr>
            <w:r w:rsidRPr="0004423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CAAF5D" w14:textId="77777777" w:rsidR="00185451" w:rsidRPr="00044238" w:rsidRDefault="00185451" w:rsidP="00C403A8">
            <w:pPr>
              <w:pStyle w:val="rowtabella0"/>
              <w:rPr>
                <w:color w:val="002060"/>
              </w:rPr>
            </w:pPr>
            <w:r w:rsidRPr="00044238">
              <w:rPr>
                <w:color w:val="002060"/>
              </w:rPr>
              <w:t>VIA MONTEPELAGO</w:t>
            </w:r>
          </w:p>
        </w:tc>
      </w:tr>
      <w:tr w:rsidR="00185451" w:rsidRPr="00044238" w14:paraId="05F4F529"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6E75EE" w14:textId="77777777" w:rsidR="00185451" w:rsidRPr="00044238" w:rsidRDefault="00185451" w:rsidP="00C403A8">
            <w:pPr>
              <w:pStyle w:val="rowtabella0"/>
              <w:rPr>
                <w:color w:val="002060"/>
              </w:rPr>
            </w:pPr>
            <w:r w:rsidRPr="00044238">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AF05F9" w14:textId="77777777" w:rsidR="00185451" w:rsidRPr="00044238" w:rsidRDefault="00185451" w:rsidP="00C403A8">
            <w:pPr>
              <w:pStyle w:val="rowtabella0"/>
              <w:rPr>
                <w:color w:val="002060"/>
              </w:rPr>
            </w:pPr>
            <w:r w:rsidRPr="00044238">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850B7C" w14:textId="77777777" w:rsidR="00185451" w:rsidRPr="00044238" w:rsidRDefault="00185451" w:rsidP="00C403A8">
            <w:pPr>
              <w:pStyle w:val="rowtabella0"/>
              <w:jc w:val="center"/>
              <w:rPr>
                <w:color w:val="002060"/>
              </w:rPr>
            </w:pPr>
            <w:r w:rsidRPr="0004423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164859" w14:textId="77777777" w:rsidR="00185451" w:rsidRPr="00044238" w:rsidRDefault="00185451" w:rsidP="00C403A8">
            <w:pPr>
              <w:pStyle w:val="rowtabella0"/>
              <w:rPr>
                <w:color w:val="002060"/>
              </w:rPr>
            </w:pPr>
            <w:r w:rsidRPr="00044238">
              <w:rPr>
                <w:color w:val="002060"/>
              </w:rPr>
              <w:t>18/10/2023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E24FEF" w14:textId="77777777" w:rsidR="00185451" w:rsidRPr="00044238" w:rsidRDefault="00185451" w:rsidP="00C403A8">
            <w:pPr>
              <w:pStyle w:val="rowtabella0"/>
              <w:rPr>
                <w:color w:val="002060"/>
              </w:rPr>
            </w:pPr>
            <w:r w:rsidRPr="00044238">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212FE1" w14:textId="77777777" w:rsidR="00185451" w:rsidRPr="00044238" w:rsidRDefault="00185451" w:rsidP="00C403A8">
            <w:pPr>
              <w:pStyle w:val="rowtabella0"/>
              <w:rPr>
                <w:color w:val="002060"/>
              </w:rPr>
            </w:pPr>
            <w:r w:rsidRPr="0004423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36C374" w14:textId="77777777" w:rsidR="00185451" w:rsidRPr="00044238" w:rsidRDefault="00185451" w:rsidP="00C403A8">
            <w:pPr>
              <w:pStyle w:val="rowtabella0"/>
              <w:rPr>
                <w:color w:val="002060"/>
              </w:rPr>
            </w:pPr>
            <w:r w:rsidRPr="00044238">
              <w:rPr>
                <w:color w:val="002060"/>
              </w:rPr>
              <w:t>VIA MADRE TERESA DI CALCUTTA</w:t>
            </w:r>
          </w:p>
        </w:tc>
      </w:tr>
      <w:tr w:rsidR="00185451" w:rsidRPr="00044238" w14:paraId="1308189E"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6DEC54" w14:textId="77777777" w:rsidR="00185451" w:rsidRPr="00044238" w:rsidRDefault="00185451" w:rsidP="00C403A8">
            <w:pPr>
              <w:pStyle w:val="rowtabella0"/>
              <w:rPr>
                <w:color w:val="002060"/>
              </w:rPr>
            </w:pPr>
            <w:r w:rsidRPr="00044238">
              <w:rPr>
                <w:color w:val="002060"/>
              </w:rPr>
              <w:t>FUTSAL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102278" w14:textId="77777777" w:rsidR="00185451" w:rsidRPr="00044238" w:rsidRDefault="00185451" w:rsidP="00C403A8">
            <w:pPr>
              <w:pStyle w:val="rowtabella0"/>
              <w:rPr>
                <w:color w:val="002060"/>
              </w:rPr>
            </w:pPr>
            <w:r w:rsidRPr="00044238">
              <w:rPr>
                <w:color w:val="002060"/>
              </w:rPr>
              <w:t>PIANACCIO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0701CD" w14:textId="77777777" w:rsidR="00185451" w:rsidRPr="00044238" w:rsidRDefault="00185451" w:rsidP="00C403A8">
            <w:pPr>
              <w:pStyle w:val="rowtabella0"/>
              <w:jc w:val="center"/>
              <w:rPr>
                <w:color w:val="002060"/>
              </w:rPr>
            </w:pPr>
            <w:r w:rsidRPr="0004423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DCF5C2" w14:textId="77777777" w:rsidR="00185451" w:rsidRPr="00044238" w:rsidRDefault="00185451" w:rsidP="00C403A8">
            <w:pPr>
              <w:pStyle w:val="rowtabella0"/>
              <w:rPr>
                <w:color w:val="002060"/>
              </w:rPr>
            </w:pPr>
            <w:r w:rsidRPr="00044238">
              <w:rPr>
                <w:color w:val="002060"/>
              </w:rPr>
              <w:t>18/10/2023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CCD69C" w14:textId="77777777" w:rsidR="00185451" w:rsidRPr="00044238" w:rsidRDefault="00185451" w:rsidP="00C403A8">
            <w:pPr>
              <w:pStyle w:val="rowtabella0"/>
              <w:rPr>
                <w:color w:val="002060"/>
              </w:rPr>
            </w:pPr>
            <w:r w:rsidRPr="00044238">
              <w:rPr>
                <w:color w:val="002060"/>
              </w:rPr>
              <w:t>5079 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521548" w14:textId="77777777" w:rsidR="00185451" w:rsidRPr="00044238" w:rsidRDefault="00185451" w:rsidP="00C403A8">
            <w:pPr>
              <w:pStyle w:val="rowtabella0"/>
              <w:rPr>
                <w:color w:val="002060"/>
              </w:rPr>
            </w:pPr>
            <w:r w:rsidRPr="00044238">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0759AC" w14:textId="77777777" w:rsidR="00185451" w:rsidRPr="00044238" w:rsidRDefault="00185451" w:rsidP="00C403A8">
            <w:pPr>
              <w:pStyle w:val="rowtabella0"/>
              <w:rPr>
                <w:color w:val="002060"/>
              </w:rPr>
            </w:pPr>
            <w:r w:rsidRPr="00044238">
              <w:rPr>
                <w:color w:val="002060"/>
              </w:rPr>
              <w:t>VIA GHANDI - FRAZ. CROCETTE</w:t>
            </w:r>
          </w:p>
        </w:tc>
      </w:tr>
      <w:tr w:rsidR="00185451" w:rsidRPr="00044238" w14:paraId="5CEF3A3F"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A52610" w14:textId="77777777" w:rsidR="00185451" w:rsidRPr="00044238" w:rsidRDefault="00185451" w:rsidP="00C403A8">
            <w:pPr>
              <w:pStyle w:val="rowtabella0"/>
              <w:rPr>
                <w:color w:val="002060"/>
              </w:rPr>
            </w:pPr>
            <w:r w:rsidRPr="00044238">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B20449" w14:textId="77777777" w:rsidR="00185451" w:rsidRPr="00044238" w:rsidRDefault="00185451" w:rsidP="00C403A8">
            <w:pPr>
              <w:pStyle w:val="rowtabella0"/>
              <w:rPr>
                <w:color w:val="002060"/>
              </w:rPr>
            </w:pPr>
            <w:r w:rsidRPr="00044238">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5B4181" w14:textId="77777777" w:rsidR="00185451" w:rsidRPr="00044238" w:rsidRDefault="00185451" w:rsidP="00C403A8">
            <w:pPr>
              <w:pStyle w:val="rowtabella0"/>
              <w:jc w:val="center"/>
              <w:rPr>
                <w:color w:val="002060"/>
              </w:rPr>
            </w:pPr>
            <w:r w:rsidRPr="0004423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ECDBAA" w14:textId="77777777" w:rsidR="00185451" w:rsidRPr="00044238" w:rsidRDefault="00185451" w:rsidP="00C403A8">
            <w:pPr>
              <w:pStyle w:val="rowtabella0"/>
              <w:rPr>
                <w:color w:val="002060"/>
              </w:rPr>
            </w:pPr>
            <w:r w:rsidRPr="00044238">
              <w:rPr>
                <w:color w:val="002060"/>
              </w:rPr>
              <w:t>18/10/2023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B3CE84" w14:textId="77777777" w:rsidR="00185451" w:rsidRPr="00044238" w:rsidRDefault="00185451" w:rsidP="00C403A8">
            <w:pPr>
              <w:pStyle w:val="rowtabella0"/>
              <w:rPr>
                <w:color w:val="002060"/>
              </w:rPr>
            </w:pPr>
            <w:r w:rsidRPr="00044238">
              <w:rPr>
                <w:color w:val="002060"/>
              </w:rPr>
              <w:t>5478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067BEA" w14:textId="77777777" w:rsidR="00185451" w:rsidRPr="00044238" w:rsidRDefault="00185451" w:rsidP="00C403A8">
            <w:pPr>
              <w:pStyle w:val="rowtabella0"/>
              <w:rPr>
                <w:color w:val="002060"/>
              </w:rPr>
            </w:pPr>
            <w:r w:rsidRPr="00044238">
              <w:rPr>
                <w:color w:val="002060"/>
              </w:rPr>
              <w:t>MERCATELLO SUL METAURO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CC914E" w14:textId="77777777" w:rsidR="00185451" w:rsidRPr="00044238" w:rsidRDefault="00185451" w:rsidP="00C403A8">
            <w:pPr>
              <w:pStyle w:val="rowtabella0"/>
              <w:rPr>
                <w:color w:val="002060"/>
              </w:rPr>
            </w:pPr>
            <w:r w:rsidRPr="00044238">
              <w:rPr>
                <w:color w:val="002060"/>
              </w:rPr>
              <w:t>VIA IV NOVEMBRE</w:t>
            </w:r>
          </w:p>
        </w:tc>
      </w:tr>
      <w:tr w:rsidR="00185451" w:rsidRPr="00044238" w14:paraId="4302B5BC" w14:textId="77777777" w:rsidTr="00C403A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9A65B7" w14:textId="77777777" w:rsidR="00185451" w:rsidRPr="00044238" w:rsidRDefault="00185451" w:rsidP="00C403A8">
            <w:pPr>
              <w:pStyle w:val="rowtabella0"/>
              <w:rPr>
                <w:color w:val="002060"/>
              </w:rPr>
            </w:pPr>
            <w:r w:rsidRPr="00044238">
              <w:rPr>
                <w:color w:val="002060"/>
              </w:rPr>
              <w:t>POL.CAGLI SPORT ASSOCIATI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3D0DBA" w14:textId="77777777" w:rsidR="00185451" w:rsidRPr="00044238" w:rsidRDefault="00185451" w:rsidP="00C403A8">
            <w:pPr>
              <w:pStyle w:val="rowtabella0"/>
              <w:rPr>
                <w:color w:val="002060"/>
              </w:rPr>
            </w:pPr>
            <w:r w:rsidRPr="00044238">
              <w:rPr>
                <w:color w:val="002060"/>
              </w:rPr>
              <w:t>CASTELBELLINO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444FCB" w14:textId="77777777" w:rsidR="00185451" w:rsidRPr="00044238" w:rsidRDefault="00185451" w:rsidP="00C403A8">
            <w:pPr>
              <w:pStyle w:val="rowtabella0"/>
              <w:jc w:val="center"/>
              <w:rPr>
                <w:color w:val="002060"/>
              </w:rPr>
            </w:pPr>
            <w:r w:rsidRPr="0004423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B5F392" w14:textId="77777777" w:rsidR="00185451" w:rsidRPr="00044238" w:rsidRDefault="00185451" w:rsidP="00C403A8">
            <w:pPr>
              <w:pStyle w:val="rowtabella0"/>
              <w:rPr>
                <w:color w:val="002060"/>
              </w:rPr>
            </w:pPr>
            <w:r w:rsidRPr="00044238">
              <w:rPr>
                <w:color w:val="002060"/>
              </w:rPr>
              <w:t>18/10/2023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4DCCD5" w14:textId="77777777" w:rsidR="00185451" w:rsidRPr="00044238" w:rsidRDefault="00185451" w:rsidP="00C403A8">
            <w:pPr>
              <w:pStyle w:val="rowtabella0"/>
              <w:rPr>
                <w:color w:val="002060"/>
              </w:rPr>
            </w:pPr>
            <w:r w:rsidRPr="00044238">
              <w:rPr>
                <w:color w:val="002060"/>
              </w:rPr>
              <w:t>5455 PALESTRA PANICHI PIERETTI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B7C1F9" w14:textId="77777777" w:rsidR="00185451" w:rsidRPr="00044238" w:rsidRDefault="00185451" w:rsidP="00C403A8">
            <w:pPr>
              <w:pStyle w:val="rowtabella0"/>
              <w:rPr>
                <w:color w:val="002060"/>
              </w:rPr>
            </w:pPr>
            <w:r w:rsidRPr="00044238">
              <w:rPr>
                <w:color w:val="002060"/>
              </w:rPr>
              <w:t>CAGLI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995FF3" w14:textId="77777777" w:rsidR="00185451" w:rsidRPr="00044238" w:rsidRDefault="00185451" w:rsidP="00C403A8">
            <w:pPr>
              <w:pStyle w:val="rowtabella0"/>
              <w:rPr>
                <w:color w:val="002060"/>
              </w:rPr>
            </w:pPr>
            <w:r w:rsidRPr="00044238">
              <w:rPr>
                <w:color w:val="002060"/>
              </w:rPr>
              <w:t>VIA BRAMANTE</w:t>
            </w:r>
          </w:p>
        </w:tc>
      </w:tr>
    </w:tbl>
    <w:p w14:paraId="5A02B993" w14:textId="77777777" w:rsidR="00185451" w:rsidRPr="00044238" w:rsidRDefault="00185451" w:rsidP="00185451">
      <w:pPr>
        <w:pStyle w:val="breakline"/>
        <w:rPr>
          <w:rFonts w:eastAsiaTheme="minorEastAsia"/>
          <w:color w:val="002060"/>
        </w:rPr>
      </w:pPr>
    </w:p>
    <w:p w14:paraId="359612CC" w14:textId="77777777" w:rsidR="00185451" w:rsidRPr="00044238" w:rsidRDefault="00185451" w:rsidP="00185451">
      <w:pPr>
        <w:pStyle w:val="breakline"/>
        <w:rPr>
          <w:color w:val="002060"/>
        </w:rPr>
      </w:pPr>
    </w:p>
    <w:p w14:paraId="595BE025" w14:textId="77777777" w:rsidR="00185451" w:rsidRPr="00044238" w:rsidRDefault="00185451" w:rsidP="00185451">
      <w:pPr>
        <w:pStyle w:val="breakline"/>
        <w:rPr>
          <w:color w:val="002060"/>
        </w:rPr>
      </w:pPr>
    </w:p>
    <w:p w14:paraId="34B2C296" w14:textId="77777777" w:rsidR="00185451" w:rsidRPr="00044238" w:rsidRDefault="00185451" w:rsidP="00185451">
      <w:pPr>
        <w:pStyle w:val="sottotitolocampionato10"/>
        <w:rPr>
          <w:color w:val="002060"/>
        </w:rPr>
      </w:pPr>
      <w:r w:rsidRPr="00044238">
        <w:rPr>
          <w:color w:val="002060"/>
        </w:rPr>
        <w:t>GIRONE S2 - 1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6"/>
        <w:gridCol w:w="385"/>
        <w:gridCol w:w="898"/>
        <w:gridCol w:w="1190"/>
        <w:gridCol w:w="1552"/>
        <w:gridCol w:w="1544"/>
      </w:tblGrid>
      <w:tr w:rsidR="00185451" w:rsidRPr="00044238" w14:paraId="49E545FC"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DFB17C" w14:textId="77777777" w:rsidR="00185451" w:rsidRPr="00044238" w:rsidRDefault="00185451" w:rsidP="00C403A8">
            <w:pPr>
              <w:pStyle w:val="headertabella0"/>
              <w:rPr>
                <w:color w:val="002060"/>
              </w:rPr>
            </w:pPr>
            <w:r w:rsidRPr="000442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8B657" w14:textId="77777777" w:rsidR="00185451" w:rsidRPr="00044238" w:rsidRDefault="00185451" w:rsidP="00C403A8">
            <w:pPr>
              <w:pStyle w:val="headertabella0"/>
              <w:rPr>
                <w:color w:val="002060"/>
              </w:rPr>
            </w:pPr>
            <w:r w:rsidRPr="000442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680EB6" w14:textId="77777777" w:rsidR="00185451" w:rsidRPr="00044238" w:rsidRDefault="00185451" w:rsidP="00C403A8">
            <w:pPr>
              <w:pStyle w:val="headertabella0"/>
              <w:rPr>
                <w:color w:val="002060"/>
              </w:rPr>
            </w:pPr>
            <w:r w:rsidRPr="000442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090D32" w14:textId="77777777" w:rsidR="00185451" w:rsidRPr="00044238" w:rsidRDefault="00185451" w:rsidP="00C403A8">
            <w:pPr>
              <w:pStyle w:val="headertabella0"/>
              <w:rPr>
                <w:color w:val="002060"/>
              </w:rPr>
            </w:pPr>
            <w:r w:rsidRPr="000442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4C1008" w14:textId="77777777" w:rsidR="00185451" w:rsidRPr="00044238" w:rsidRDefault="00185451" w:rsidP="00C403A8">
            <w:pPr>
              <w:pStyle w:val="headertabella0"/>
              <w:rPr>
                <w:color w:val="002060"/>
              </w:rPr>
            </w:pPr>
            <w:r w:rsidRPr="000442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0FC6B8" w14:textId="77777777" w:rsidR="00185451" w:rsidRPr="00044238" w:rsidRDefault="00185451" w:rsidP="00C403A8">
            <w:pPr>
              <w:pStyle w:val="headertabella0"/>
              <w:rPr>
                <w:color w:val="002060"/>
              </w:rPr>
            </w:pPr>
            <w:proofErr w:type="spellStart"/>
            <w:r w:rsidRPr="00044238">
              <w:rPr>
                <w:color w:val="002060"/>
              </w:rPr>
              <w:t>Localita'</w:t>
            </w:r>
            <w:proofErr w:type="spellEnd"/>
            <w:r w:rsidRPr="0004423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474314" w14:textId="77777777" w:rsidR="00185451" w:rsidRPr="00044238" w:rsidRDefault="00185451" w:rsidP="00C403A8">
            <w:pPr>
              <w:pStyle w:val="headertabella0"/>
              <w:rPr>
                <w:color w:val="002060"/>
              </w:rPr>
            </w:pPr>
            <w:r w:rsidRPr="00044238">
              <w:rPr>
                <w:color w:val="002060"/>
              </w:rPr>
              <w:t>Indirizzo Impianto</w:t>
            </w:r>
          </w:p>
        </w:tc>
      </w:tr>
      <w:tr w:rsidR="00185451" w:rsidRPr="00044238" w14:paraId="7292BD82" w14:textId="77777777" w:rsidTr="00C403A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BAA7CA" w14:textId="77777777" w:rsidR="00185451" w:rsidRPr="00044238" w:rsidRDefault="00185451" w:rsidP="00C403A8">
            <w:pPr>
              <w:pStyle w:val="rowtabella0"/>
              <w:rPr>
                <w:color w:val="002060"/>
              </w:rPr>
            </w:pPr>
            <w:r w:rsidRPr="00044238">
              <w:rPr>
                <w:color w:val="002060"/>
              </w:rPr>
              <w:t>FUTSAL CASELLE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C3E904" w14:textId="77777777" w:rsidR="00185451" w:rsidRPr="00044238" w:rsidRDefault="00185451" w:rsidP="00C403A8">
            <w:pPr>
              <w:pStyle w:val="rowtabella0"/>
              <w:rPr>
                <w:color w:val="002060"/>
              </w:rPr>
            </w:pPr>
            <w:r w:rsidRPr="00044238">
              <w:rPr>
                <w:color w:val="002060"/>
              </w:rPr>
              <w:t>CALCETTO CASTRUM LAURI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CF2960" w14:textId="77777777" w:rsidR="00185451" w:rsidRPr="00044238" w:rsidRDefault="00185451" w:rsidP="00C403A8">
            <w:pPr>
              <w:pStyle w:val="rowtabella0"/>
              <w:jc w:val="center"/>
              <w:rPr>
                <w:color w:val="002060"/>
              </w:rPr>
            </w:pPr>
            <w:r w:rsidRPr="0004423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73296E" w14:textId="77777777" w:rsidR="00185451" w:rsidRPr="00044238" w:rsidRDefault="00185451" w:rsidP="00C403A8">
            <w:pPr>
              <w:pStyle w:val="rowtabella0"/>
              <w:rPr>
                <w:color w:val="002060"/>
              </w:rPr>
            </w:pPr>
            <w:r w:rsidRPr="00044238">
              <w:rPr>
                <w:color w:val="002060"/>
              </w:rPr>
              <w:t>02/10/2023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094DFC" w14:textId="77777777" w:rsidR="00185451" w:rsidRPr="00044238" w:rsidRDefault="00185451" w:rsidP="00C403A8">
            <w:pPr>
              <w:pStyle w:val="rowtabella0"/>
              <w:rPr>
                <w:color w:val="002060"/>
              </w:rPr>
            </w:pPr>
            <w:r w:rsidRPr="00044238">
              <w:rPr>
                <w:color w:val="002060"/>
              </w:rPr>
              <w:t>5731 PALAROZZI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017B09" w14:textId="77777777" w:rsidR="00185451" w:rsidRPr="00044238" w:rsidRDefault="00185451" w:rsidP="00C403A8">
            <w:pPr>
              <w:pStyle w:val="rowtabella0"/>
              <w:rPr>
                <w:color w:val="002060"/>
              </w:rPr>
            </w:pPr>
            <w:r w:rsidRPr="00044238">
              <w:rPr>
                <w:color w:val="002060"/>
              </w:rPr>
              <w:t>FOLIGNANO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D9F4D8" w14:textId="77777777" w:rsidR="00185451" w:rsidRPr="00044238" w:rsidRDefault="00185451" w:rsidP="00C403A8">
            <w:pPr>
              <w:pStyle w:val="rowtabella0"/>
              <w:rPr>
                <w:color w:val="002060"/>
              </w:rPr>
            </w:pPr>
            <w:r w:rsidRPr="00044238">
              <w:rPr>
                <w:color w:val="002060"/>
              </w:rPr>
              <w:t>PIAZZA S. D'ACQUISTO</w:t>
            </w:r>
          </w:p>
        </w:tc>
      </w:tr>
      <w:tr w:rsidR="00185451" w:rsidRPr="00044238" w14:paraId="5F9311A3"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7D2987" w14:textId="77777777" w:rsidR="00185451" w:rsidRPr="00044238" w:rsidRDefault="00185451" w:rsidP="00C403A8">
            <w:pPr>
              <w:pStyle w:val="rowtabella0"/>
              <w:rPr>
                <w:color w:val="002060"/>
              </w:rPr>
            </w:pPr>
            <w:r w:rsidRPr="00044238">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AED8EB" w14:textId="77777777" w:rsidR="00185451" w:rsidRPr="00044238" w:rsidRDefault="00185451" w:rsidP="00C403A8">
            <w:pPr>
              <w:pStyle w:val="rowtabella0"/>
              <w:rPr>
                <w:color w:val="002060"/>
              </w:rPr>
            </w:pPr>
            <w:r w:rsidRPr="00044238">
              <w:rPr>
                <w:color w:val="002060"/>
              </w:rPr>
              <w:t>FUTSAL CAMPIGLIONE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C45DAE" w14:textId="77777777" w:rsidR="00185451" w:rsidRPr="00044238" w:rsidRDefault="00185451" w:rsidP="00C403A8">
            <w:pPr>
              <w:pStyle w:val="rowtabella0"/>
              <w:jc w:val="center"/>
              <w:rPr>
                <w:color w:val="002060"/>
              </w:rPr>
            </w:pPr>
            <w:r w:rsidRPr="0004423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4AB06F" w14:textId="77777777" w:rsidR="00185451" w:rsidRPr="00044238" w:rsidRDefault="00185451" w:rsidP="00C403A8">
            <w:pPr>
              <w:pStyle w:val="rowtabella0"/>
              <w:rPr>
                <w:color w:val="002060"/>
              </w:rPr>
            </w:pPr>
            <w:r w:rsidRPr="00044238">
              <w:rPr>
                <w:color w:val="002060"/>
              </w:rPr>
              <w:t>02/10/2023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5F4C18" w14:textId="77777777" w:rsidR="00185451" w:rsidRPr="00044238" w:rsidRDefault="00185451" w:rsidP="00C403A8">
            <w:pPr>
              <w:pStyle w:val="rowtabella0"/>
              <w:rPr>
                <w:color w:val="002060"/>
              </w:rPr>
            </w:pPr>
            <w:r w:rsidRPr="00044238">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F71048" w14:textId="77777777" w:rsidR="00185451" w:rsidRPr="00044238" w:rsidRDefault="00185451" w:rsidP="00C403A8">
            <w:pPr>
              <w:pStyle w:val="rowtabella0"/>
              <w:rPr>
                <w:color w:val="002060"/>
              </w:rPr>
            </w:pPr>
            <w:r w:rsidRPr="00044238">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3872A6" w14:textId="77777777" w:rsidR="00185451" w:rsidRPr="00044238" w:rsidRDefault="00185451" w:rsidP="00C403A8">
            <w:pPr>
              <w:pStyle w:val="rowtabella0"/>
              <w:rPr>
                <w:color w:val="002060"/>
              </w:rPr>
            </w:pPr>
            <w:r w:rsidRPr="00044238">
              <w:rPr>
                <w:color w:val="002060"/>
              </w:rPr>
              <w:t>VIA OLIMPIADI</w:t>
            </w:r>
          </w:p>
        </w:tc>
      </w:tr>
      <w:tr w:rsidR="00185451" w:rsidRPr="00044238" w14:paraId="5A714DC8"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18710F" w14:textId="77777777" w:rsidR="00185451" w:rsidRPr="00044238" w:rsidRDefault="00185451" w:rsidP="00C403A8">
            <w:pPr>
              <w:pStyle w:val="rowtabella0"/>
              <w:rPr>
                <w:color w:val="002060"/>
              </w:rPr>
            </w:pPr>
            <w:r w:rsidRPr="00044238">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B613EE" w14:textId="77777777" w:rsidR="00185451" w:rsidRPr="00044238" w:rsidRDefault="00185451" w:rsidP="00C403A8">
            <w:pPr>
              <w:pStyle w:val="rowtabella0"/>
              <w:rPr>
                <w:color w:val="002060"/>
              </w:rPr>
            </w:pPr>
            <w:r w:rsidRPr="00044238">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27763E" w14:textId="77777777" w:rsidR="00185451" w:rsidRPr="00044238" w:rsidRDefault="00185451" w:rsidP="00C403A8">
            <w:pPr>
              <w:pStyle w:val="rowtabella0"/>
              <w:jc w:val="center"/>
              <w:rPr>
                <w:color w:val="002060"/>
              </w:rPr>
            </w:pPr>
            <w:r w:rsidRPr="0004423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EFE7C4" w14:textId="77777777" w:rsidR="00185451" w:rsidRPr="00044238" w:rsidRDefault="00185451" w:rsidP="00C403A8">
            <w:pPr>
              <w:pStyle w:val="rowtabella0"/>
              <w:rPr>
                <w:color w:val="002060"/>
              </w:rPr>
            </w:pPr>
            <w:r w:rsidRPr="00044238">
              <w:rPr>
                <w:color w:val="002060"/>
              </w:rPr>
              <w:t>02/10/2023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9B0960" w14:textId="77777777" w:rsidR="00185451" w:rsidRPr="00044238" w:rsidRDefault="00185451" w:rsidP="00C403A8">
            <w:pPr>
              <w:pStyle w:val="rowtabella0"/>
              <w:rPr>
                <w:color w:val="002060"/>
              </w:rPr>
            </w:pPr>
            <w:r w:rsidRPr="00044238">
              <w:rPr>
                <w:color w:val="002060"/>
              </w:rPr>
              <w:t>5286 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C34815" w14:textId="77777777" w:rsidR="00185451" w:rsidRPr="00044238" w:rsidRDefault="00185451" w:rsidP="00C403A8">
            <w:pPr>
              <w:pStyle w:val="rowtabella0"/>
              <w:rPr>
                <w:color w:val="002060"/>
              </w:rPr>
            </w:pPr>
            <w:r w:rsidRPr="00044238">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B114A2" w14:textId="77777777" w:rsidR="00185451" w:rsidRPr="00044238" w:rsidRDefault="00185451" w:rsidP="00C403A8">
            <w:pPr>
              <w:pStyle w:val="rowtabella0"/>
              <w:rPr>
                <w:color w:val="002060"/>
              </w:rPr>
            </w:pPr>
            <w:r w:rsidRPr="00044238">
              <w:rPr>
                <w:color w:val="002060"/>
              </w:rPr>
              <w:t>VIA ALFIERI SNC</w:t>
            </w:r>
          </w:p>
        </w:tc>
      </w:tr>
      <w:tr w:rsidR="00185451" w:rsidRPr="00044238" w14:paraId="27C2E732"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C1CB7F" w14:textId="77777777" w:rsidR="00185451" w:rsidRPr="00044238" w:rsidRDefault="00185451" w:rsidP="00C403A8">
            <w:pPr>
              <w:pStyle w:val="rowtabella0"/>
              <w:rPr>
                <w:color w:val="002060"/>
              </w:rPr>
            </w:pPr>
            <w:r w:rsidRPr="00044238">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A898CE" w14:textId="77777777" w:rsidR="00185451" w:rsidRPr="00044238" w:rsidRDefault="00185451" w:rsidP="00C403A8">
            <w:pPr>
              <w:pStyle w:val="rowtabella0"/>
              <w:rPr>
                <w:color w:val="002060"/>
              </w:rPr>
            </w:pPr>
            <w:r w:rsidRPr="00044238">
              <w:rPr>
                <w:color w:val="002060"/>
              </w:rPr>
              <w:t>GAGLIOLE 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FB1698" w14:textId="77777777" w:rsidR="00185451" w:rsidRPr="00044238" w:rsidRDefault="00185451" w:rsidP="00C403A8">
            <w:pPr>
              <w:pStyle w:val="rowtabella0"/>
              <w:jc w:val="center"/>
              <w:rPr>
                <w:color w:val="002060"/>
              </w:rPr>
            </w:pPr>
            <w:r w:rsidRPr="0004423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9E6D28" w14:textId="77777777" w:rsidR="00185451" w:rsidRPr="00044238" w:rsidRDefault="00185451" w:rsidP="00C403A8">
            <w:pPr>
              <w:pStyle w:val="rowtabella0"/>
              <w:rPr>
                <w:color w:val="002060"/>
              </w:rPr>
            </w:pPr>
            <w:r w:rsidRPr="00044238">
              <w:rPr>
                <w:color w:val="002060"/>
              </w:rPr>
              <w:t>02/10/2023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CE6A41" w14:textId="77777777" w:rsidR="00185451" w:rsidRPr="00044238" w:rsidRDefault="00185451" w:rsidP="00C403A8">
            <w:pPr>
              <w:pStyle w:val="rowtabella0"/>
              <w:rPr>
                <w:color w:val="002060"/>
              </w:rPr>
            </w:pPr>
            <w:r w:rsidRPr="00044238">
              <w:rPr>
                <w:color w:val="002060"/>
              </w:rPr>
              <w:t>5623 PALESTRA SC.MEDIA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CF0779" w14:textId="77777777" w:rsidR="00185451" w:rsidRPr="00044238" w:rsidRDefault="00185451" w:rsidP="00C403A8">
            <w:pPr>
              <w:pStyle w:val="rowtabella0"/>
              <w:rPr>
                <w:color w:val="002060"/>
              </w:rPr>
            </w:pPr>
            <w:r w:rsidRPr="00044238">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5E67DB" w14:textId="77777777" w:rsidR="00185451" w:rsidRPr="00044238" w:rsidRDefault="00185451" w:rsidP="00C403A8">
            <w:pPr>
              <w:pStyle w:val="rowtabella0"/>
              <w:rPr>
                <w:color w:val="002060"/>
              </w:rPr>
            </w:pPr>
            <w:r w:rsidRPr="00044238">
              <w:rPr>
                <w:color w:val="002060"/>
              </w:rPr>
              <w:t>VIA PIRANDELLO</w:t>
            </w:r>
          </w:p>
        </w:tc>
      </w:tr>
      <w:tr w:rsidR="00185451" w:rsidRPr="00044238" w14:paraId="01E0A8DA"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2C2A33" w14:textId="77777777" w:rsidR="00185451" w:rsidRPr="00044238" w:rsidRDefault="00185451" w:rsidP="00C403A8">
            <w:pPr>
              <w:pStyle w:val="rowtabella0"/>
              <w:rPr>
                <w:color w:val="002060"/>
              </w:rPr>
            </w:pPr>
            <w:r w:rsidRPr="00044238">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5BD9D7" w14:textId="77777777" w:rsidR="00185451" w:rsidRPr="00044238" w:rsidRDefault="00185451" w:rsidP="00C403A8">
            <w:pPr>
              <w:pStyle w:val="rowtabella0"/>
              <w:rPr>
                <w:color w:val="002060"/>
              </w:rPr>
            </w:pPr>
            <w:r w:rsidRPr="00044238">
              <w:rPr>
                <w:color w:val="002060"/>
              </w:rPr>
              <w:t>AVENALE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C0FBED" w14:textId="77777777" w:rsidR="00185451" w:rsidRPr="00044238" w:rsidRDefault="00185451" w:rsidP="00C403A8">
            <w:pPr>
              <w:pStyle w:val="rowtabella0"/>
              <w:jc w:val="center"/>
              <w:rPr>
                <w:color w:val="002060"/>
              </w:rPr>
            </w:pPr>
            <w:r w:rsidRPr="0004423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8D7F60" w14:textId="77777777" w:rsidR="00185451" w:rsidRPr="00044238" w:rsidRDefault="00185451" w:rsidP="00C403A8">
            <w:pPr>
              <w:pStyle w:val="rowtabella0"/>
              <w:rPr>
                <w:color w:val="002060"/>
              </w:rPr>
            </w:pPr>
            <w:r w:rsidRPr="00044238">
              <w:rPr>
                <w:color w:val="002060"/>
              </w:rPr>
              <w:t>02/10/2023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5C5C44" w14:textId="77777777" w:rsidR="00185451" w:rsidRPr="00044238" w:rsidRDefault="00185451" w:rsidP="00C403A8">
            <w:pPr>
              <w:pStyle w:val="rowtabella0"/>
              <w:rPr>
                <w:color w:val="002060"/>
              </w:rPr>
            </w:pPr>
            <w:r w:rsidRPr="00044238">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4C871B" w14:textId="77777777" w:rsidR="00185451" w:rsidRPr="00044238" w:rsidRDefault="00185451" w:rsidP="00C403A8">
            <w:pPr>
              <w:pStyle w:val="rowtabella0"/>
              <w:rPr>
                <w:color w:val="002060"/>
              </w:rPr>
            </w:pPr>
            <w:r w:rsidRPr="00044238">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E7C797" w14:textId="77777777" w:rsidR="00185451" w:rsidRPr="00044238" w:rsidRDefault="00185451" w:rsidP="00C403A8">
            <w:pPr>
              <w:pStyle w:val="rowtabella0"/>
              <w:rPr>
                <w:color w:val="002060"/>
              </w:rPr>
            </w:pPr>
            <w:r w:rsidRPr="00044238">
              <w:rPr>
                <w:color w:val="002060"/>
              </w:rPr>
              <w:t>VIA LUDOVICO SCARFIOTTI</w:t>
            </w:r>
          </w:p>
        </w:tc>
      </w:tr>
      <w:tr w:rsidR="00185451" w:rsidRPr="00044238" w14:paraId="3B03ED7C"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BA6121" w14:textId="77777777" w:rsidR="00185451" w:rsidRPr="00044238" w:rsidRDefault="00185451" w:rsidP="00C403A8">
            <w:pPr>
              <w:pStyle w:val="rowtabella0"/>
              <w:rPr>
                <w:color w:val="002060"/>
              </w:rPr>
            </w:pPr>
            <w:r w:rsidRPr="00044238">
              <w:rPr>
                <w:color w:val="002060"/>
              </w:rPr>
              <w:t>FERMANA FUTSAL 2022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32CEFBA" w14:textId="77777777" w:rsidR="00185451" w:rsidRPr="00044238" w:rsidRDefault="00185451" w:rsidP="00C403A8">
            <w:pPr>
              <w:pStyle w:val="rowtabella0"/>
              <w:rPr>
                <w:color w:val="002060"/>
              </w:rPr>
            </w:pPr>
            <w:r w:rsidRPr="00044238">
              <w:rPr>
                <w:color w:val="002060"/>
              </w:rPr>
              <w:t>BAYER CAPPUCCINI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F5A104" w14:textId="77777777" w:rsidR="00185451" w:rsidRPr="00044238" w:rsidRDefault="00185451" w:rsidP="00C403A8">
            <w:pPr>
              <w:pStyle w:val="rowtabella0"/>
              <w:jc w:val="center"/>
              <w:rPr>
                <w:color w:val="002060"/>
              </w:rPr>
            </w:pPr>
            <w:r w:rsidRPr="0004423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2EE640" w14:textId="77777777" w:rsidR="00185451" w:rsidRPr="00044238" w:rsidRDefault="00185451" w:rsidP="00C403A8">
            <w:pPr>
              <w:pStyle w:val="rowtabella0"/>
              <w:rPr>
                <w:color w:val="002060"/>
              </w:rPr>
            </w:pPr>
            <w:r w:rsidRPr="00044238">
              <w:rPr>
                <w:color w:val="002060"/>
              </w:rPr>
              <w:t>04/10/2023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441040" w14:textId="77777777" w:rsidR="00185451" w:rsidRPr="00044238" w:rsidRDefault="00185451" w:rsidP="00C403A8">
            <w:pPr>
              <w:pStyle w:val="rowtabella0"/>
              <w:rPr>
                <w:color w:val="002060"/>
              </w:rPr>
            </w:pPr>
            <w:r w:rsidRPr="00044238">
              <w:rPr>
                <w:color w:val="002060"/>
              </w:rPr>
              <w:t>5712 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302969" w14:textId="77777777" w:rsidR="00185451" w:rsidRPr="00044238" w:rsidRDefault="00185451" w:rsidP="00C403A8">
            <w:pPr>
              <w:pStyle w:val="rowtabella0"/>
              <w:rPr>
                <w:color w:val="002060"/>
              </w:rPr>
            </w:pPr>
            <w:r w:rsidRPr="00044238">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B189E5" w14:textId="77777777" w:rsidR="00185451" w:rsidRPr="00044238" w:rsidRDefault="00185451" w:rsidP="00C403A8">
            <w:pPr>
              <w:pStyle w:val="rowtabella0"/>
              <w:rPr>
                <w:color w:val="002060"/>
              </w:rPr>
            </w:pPr>
            <w:r w:rsidRPr="00044238">
              <w:rPr>
                <w:color w:val="002060"/>
              </w:rPr>
              <w:t>VIA SALVO D'ACQUISTO</w:t>
            </w:r>
          </w:p>
        </w:tc>
      </w:tr>
      <w:tr w:rsidR="00185451" w:rsidRPr="00044238" w14:paraId="0C7FD434"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BA78FA" w14:textId="77777777" w:rsidR="00185451" w:rsidRPr="00044238" w:rsidRDefault="00185451" w:rsidP="00C403A8">
            <w:pPr>
              <w:pStyle w:val="rowtabella0"/>
              <w:rPr>
                <w:color w:val="002060"/>
              </w:rPr>
            </w:pPr>
            <w:r w:rsidRPr="00044238">
              <w:rPr>
                <w:color w:val="002060"/>
              </w:rPr>
              <w:t>REAL EAGLES VIRTUS PAGLIA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BFDAE0" w14:textId="77777777" w:rsidR="00185451" w:rsidRPr="00044238" w:rsidRDefault="00185451" w:rsidP="00C403A8">
            <w:pPr>
              <w:pStyle w:val="rowtabella0"/>
              <w:rPr>
                <w:color w:val="002060"/>
              </w:rPr>
            </w:pPr>
            <w:r w:rsidRPr="00044238">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3C84DC" w14:textId="77777777" w:rsidR="00185451" w:rsidRPr="00044238" w:rsidRDefault="00185451" w:rsidP="00C403A8">
            <w:pPr>
              <w:pStyle w:val="rowtabella0"/>
              <w:jc w:val="center"/>
              <w:rPr>
                <w:color w:val="002060"/>
              </w:rPr>
            </w:pPr>
            <w:r w:rsidRPr="0004423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C1E2AF" w14:textId="77777777" w:rsidR="00185451" w:rsidRPr="00044238" w:rsidRDefault="00185451" w:rsidP="00C403A8">
            <w:pPr>
              <w:pStyle w:val="rowtabella0"/>
              <w:rPr>
                <w:color w:val="002060"/>
              </w:rPr>
            </w:pPr>
            <w:r w:rsidRPr="00044238">
              <w:rPr>
                <w:color w:val="002060"/>
              </w:rPr>
              <w:t>04/10/2023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222997" w14:textId="77777777" w:rsidR="00185451" w:rsidRPr="00044238" w:rsidRDefault="00185451" w:rsidP="00C403A8">
            <w:pPr>
              <w:pStyle w:val="rowtabella0"/>
              <w:rPr>
                <w:color w:val="002060"/>
              </w:rPr>
            </w:pPr>
            <w:r w:rsidRPr="00044238">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A273C6" w14:textId="77777777" w:rsidR="00185451" w:rsidRPr="00044238" w:rsidRDefault="00185451" w:rsidP="00C403A8">
            <w:pPr>
              <w:pStyle w:val="rowtabella0"/>
              <w:rPr>
                <w:color w:val="002060"/>
              </w:rPr>
            </w:pPr>
            <w:r w:rsidRPr="00044238">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405EC1" w14:textId="77777777" w:rsidR="00185451" w:rsidRPr="00044238" w:rsidRDefault="00185451" w:rsidP="00C403A8">
            <w:pPr>
              <w:pStyle w:val="rowtabella0"/>
              <w:rPr>
                <w:color w:val="002060"/>
              </w:rPr>
            </w:pPr>
            <w:r w:rsidRPr="00044238">
              <w:rPr>
                <w:color w:val="002060"/>
              </w:rPr>
              <w:t>FRAZ.PAGLIARE VIA VECCHI</w:t>
            </w:r>
          </w:p>
        </w:tc>
      </w:tr>
      <w:tr w:rsidR="00185451" w:rsidRPr="00044238" w14:paraId="10A5E4DC"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FC8A50" w14:textId="77777777" w:rsidR="00185451" w:rsidRPr="00044238" w:rsidRDefault="00185451" w:rsidP="00C403A8">
            <w:pPr>
              <w:pStyle w:val="rowtabella0"/>
              <w:rPr>
                <w:color w:val="002060"/>
              </w:rPr>
            </w:pPr>
            <w:r w:rsidRPr="00044238">
              <w:rPr>
                <w:color w:val="002060"/>
              </w:rPr>
              <w:t>SAMBENEDETTESE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52D41C" w14:textId="77777777" w:rsidR="00185451" w:rsidRPr="00044238" w:rsidRDefault="00185451" w:rsidP="00C403A8">
            <w:pPr>
              <w:pStyle w:val="rowtabella0"/>
              <w:rPr>
                <w:color w:val="002060"/>
              </w:rPr>
            </w:pPr>
            <w:r w:rsidRPr="00044238">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A02716" w14:textId="77777777" w:rsidR="00185451" w:rsidRPr="00044238" w:rsidRDefault="00185451" w:rsidP="00C403A8">
            <w:pPr>
              <w:pStyle w:val="rowtabella0"/>
              <w:jc w:val="center"/>
              <w:rPr>
                <w:color w:val="002060"/>
              </w:rPr>
            </w:pPr>
            <w:r w:rsidRPr="0004423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086CED" w14:textId="77777777" w:rsidR="00185451" w:rsidRPr="00044238" w:rsidRDefault="00185451" w:rsidP="00C403A8">
            <w:pPr>
              <w:pStyle w:val="rowtabella0"/>
              <w:rPr>
                <w:color w:val="002060"/>
              </w:rPr>
            </w:pPr>
            <w:r w:rsidRPr="00044238">
              <w:rPr>
                <w:color w:val="002060"/>
              </w:rPr>
              <w:t>04/10/2023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47BC8F" w14:textId="77777777" w:rsidR="00185451" w:rsidRPr="00044238" w:rsidRDefault="00185451" w:rsidP="00C403A8">
            <w:pPr>
              <w:pStyle w:val="rowtabella0"/>
              <w:rPr>
                <w:color w:val="002060"/>
              </w:rPr>
            </w:pPr>
            <w:r w:rsidRPr="00044238">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19622F" w14:textId="77777777" w:rsidR="00185451" w:rsidRPr="00044238" w:rsidRDefault="00185451" w:rsidP="00C403A8">
            <w:pPr>
              <w:pStyle w:val="rowtabella0"/>
              <w:rPr>
                <w:color w:val="002060"/>
              </w:rPr>
            </w:pPr>
            <w:r w:rsidRPr="00044238">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D893AA" w14:textId="77777777" w:rsidR="00185451" w:rsidRPr="00044238" w:rsidRDefault="00185451" w:rsidP="00C403A8">
            <w:pPr>
              <w:pStyle w:val="rowtabella0"/>
              <w:rPr>
                <w:color w:val="002060"/>
              </w:rPr>
            </w:pPr>
            <w:r w:rsidRPr="00044238">
              <w:rPr>
                <w:color w:val="002060"/>
              </w:rPr>
              <w:t>VIA DELLO SPORT</w:t>
            </w:r>
          </w:p>
        </w:tc>
      </w:tr>
      <w:tr w:rsidR="00185451" w:rsidRPr="00044238" w14:paraId="204200EB"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498864" w14:textId="77777777" w:rsidR="00185451" w:rsidRPr="00044238" w:rsidRDefault="00185451" w:rsidP="00C403A8">
            <w:pPr>
              <w:pStyle w:val="rowtabella0"/>
              <w:rPr>
                <w:color w:val="002060"/>
              </w:rPr>
            </w:pPr>
            <w:r w:rsidRPr="00044238">
              <w:rPr>
                <w:color w:val="002060"/>
              </w:rPr>
              <w:t>AVENALE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022E35" w14:textId="77777777" w:rsidR="00185451" w:rsidRPr="00044238" w:rsidRDefault="00185451" w:rsidP="00C403A8">
            <w:pPr>
              <w:pStyle w:val="rowtabella0"/>
              <w:rPr>
                <w:color w:val="002060"/>
              </w:rPr>
            </w:pPr>
            <w:r w:rsidRPr="00044238">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B384D7" w14:textId="77777777" w:rsidR="00185451" w:rsidRPr="00044238" w:rsidRDefault="00185451" w:rsidP="00C403A8">
            <w:pPr>
              <w:pStyle w:val="rowtabella0"/>
              <w:jc w:val="center"/>
              <w:rPr>
                <w:color w:val="002060"/>
              </w:rPr>
            </w:pPr>
            <w:r w:rsidRPr="0004423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FC00FF" w14:textId="77777777" w:rsidR="00185451" w:rsidRPr="00044238" w:rsidRDefault="00185451" w:rsidP="00C403A8">
            <w:pPr>
              <w:pStyle w:val="rowtabella0"/>
              <w:rPr>
                <w:color w:val="002060"/>
              </w:rPr>
            </w:pPr>
            <w:r w:rsidRPr="00044238">
              <w:rPr>
                <w:color w:val="002060"/>
              </w:rPr>
              <w:t>16/10/2023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0BF2F1F" w14:textId="77777777" w:rsidR="00185451" w:rsidRPr="00044238" w:rsidRDefault="00185451" w:rsidP="00C403A8">
            <w:pPr>
              <w:pStyle w:val="rowtabella0"/>
              <w:rPr>
                <w:color w:val="002060"/>
              </w:rPr>
            </w:pPr>
            <w:r w:rsidRPr="00044238">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7F9519" w14:textId="77777777" w:rsidR="00185451" w:rsidRPr="00044238" w:rsidRDefault="00185451" w:rsidP="00C403A8">
            <w:pPr>
              <w:pStyle w:val="rowtabella0"/>
              <w:rPr>
                <w:color w:val="002060"/>
              </w:rPr>
            </w:pPr>
            <w:r w:rsidRPr="00044238">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87BBF3" w14:textId="77777777" w:rsidR="00185451" w:rsidRPr="00044238" w:rsidRDefault="00185451" w:rsidP="00C403A8">
            <w:pPr>
              <w:pStyle w:val="rowtabella0"/>
              <w:rPr>
                <w:color w:val="002060"/>
              </w:rPr>
            </w:pPr>
            <w:r w:rsidRPr="00044238">
              <w:rPr>
                <w:color w:val="002060"/>
              </w:rPr>
              <w:t>VIA CERQUATTI</w:t>
            </w:r>
          </w:p>
        </w:tc>
      </w:tr>
      <w:tr w:rsidR="00185451" w:rsidRPr="00044238" w14:paraId="3A8D461E"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29EE39" w14:textId="77777777" w:rsidR="00185451" w:rsidRPr="00044238" w:rsidRDefault="00185451" w:rsidP="00C403A8">
            <w:pPr>
              <w:pStyle w:val="rowtabella0"/>
              <w:rPr>
                <w:color w:val="002060"/>
              </w:rPr>
            </w:pPr>
            <w:r w:rsidRPr="00044238">
              <w:rPr>
                <w:color w:val="002060"/>
              </w:rPr>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A4B2B0" w14:textId="77777777" w:rsidR="00185451" w:rsidRPr="00044238" w:rsidRDefault="00185451" w:rsidP="00C403A8">
            <w:pPr>
              <w:pStyle w:val="rowtabella0"/>
              <w:rPr>
                <w:color w:val="002060"/>
              </w:rPr>
            </w:pPr>
            <w:r w:rsidRPr="00044238">
              <w:rPr>
                <w:color w:val="002060"/>
              </w:rPr>
              <w:t>FERMANA FUTSAL 2022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767C356" w14:textId="77777777" w:rsidR="00185451" w:rsidRPr="00044238" w:rsidRDefault="00185451" w:rsidP="00C403A8">
            <w:pPr>
              <w:pStyle w:val="rowtabella0"/>
              <w:jc w:val="center"/>
              <w:rPr>
                <w:color w:val="002060"/>
              </w:rPr>
            </w:pPr>
            <w:r w:rsidRPr="0004423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BD72F8" w14:textId="77777777" w:rsidR="00185451" w:rsidRPr="00044238" w:rsidRDefault="00185451" w:rsidP="00C403A8">
            <w:pPr>
              <w:pStyle w:val="rowtabella0"/>
              <w:rPr>
                <w:color w:val="002060"/>
              </w:rPr>
            </w:pPr>
            <w:r w:rsidRPr="00044238">
              <w:rPr>
                <w:color w:val="002060"/>
              </w:rPr>
              <w:t>16/10/2023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F03477" w14:textId="77777777" w:rsidR="00185451" w:rsidRPr="00044238" w:rsidRDefault="00185451" w:rsidP="00C403A8">
            <w:pPr>
              <w:pStyle w:val="rowtabella0"/>
              <w:rPr>
                <w:color w:val="002060"/>
              </w:rPr>
            </w:pPr>
            <w:r w:rsidRPr="00044238">
              <w:rPr>
                <w:color w:val="002060"/>
              </w:rPr>
              <w:t>5286 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197EB0" w14:textId="77777777" w:rsidR="00185451" w:rsidRPr="00044238" w:rsidRDefault="00185451" w:rsidP="00C403A8">
            <w:pPr>
              <w:pStyle w:val="rowtabella0"/>
              <w:rPr>
                <w:color w:val="002060"/>
              </w:rPr>
            </w:pPr>
            <w:r w:rsidRPr="00044238">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1E2564" w14:textId="77777777" w:rsidR="00185451" w:rsidRPr="00044238" w:rsidRDefault="00185451" w:rsidP="00C403A8">
            <w:pPr>
              <w:pStyle w:val="rowtabella0"/>
              <w:rPr>
                <w:color w:val="002060"/>
              </w:rPr>
            </w:pPr>
            <w:r w:rsidRPr="00044238">
              <w:rPr>
                <w:color w:val="002060"/>
              </w:rPr>
              <w:t>VIA ALFIERI SNC</w:t>
            </w:r>
          </w:p>
        </w:tc>
      </w:tr>
      <w:tr w:rsidR="00185451" w:rsidRPr="00044238" w14:paraId="12CF3D4D"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C7D01A" w14:textId="77777777" w:rsidR="00185451" w:rsidRPr="00044238" w:rsidRDefault="00185451" w:rsidP="00C403A8">
            <w:pPr>
              <w:pStyle w:val="rowtabella0"/>
              <w:rPr>
                <w:color w:val="002060"/>
              </w:rPr>
            </w:pPr>
            <w:r w:rsidRPr="00044238">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87622C" w14:textId="77777777" w:rsidR="00185451" w:rsidRPr="00044238" w:rsidRDefault="00185451" w:rsidP="00C403A8">
            <w:pPr>
              <w:pStyle w:val="rowtabella0"/>
              <w:rPr>
                <w:color w:val="002060"/>
              </w:rPr>
            </w:pPr>
            <w:r w:rsidRPr="00044238">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CDD49A" w14:textId="77777777" w:rsidR="00185451" w:rsidRPr="00044238" w:rsidRDefault="00185451" w:rsidP="00C403A8">
            <w:pPr>
              <w:pStyle w:val="rowtabella0"/>
              <w:jc w:val="center"/>
              <w:rPr>
                <w:color w:val="002060"/>
              </w:rPr>
            </w:pPr>
            <w:r w:rsidRPr="0004423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61EEA3" w14:textId="77777777" w:rsidR="00185451" w:rsidRPr="00044238" w:rsidRDefault="00185451" w:rsidP="00C403A8">
            <w:pPr>
              <w:pStyle w:val="rowtabella0"/>
              <w:rPr>
                <w:color w:val="002060"/>
              </w:rPr>
            </w:pPr>
            <w:r w:rsidRPr="00044238">
              <w:rPr>
                <w:color w:val="002060"/>
              </w:rPr>
              <w:t>16/10/2023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0CC320" w14:textId="77777777" w:rsidR="00185451" w:rsidRPr="00044238" w:rsidRDefault="00185451" w:rsidP="00C403A8">
            <w:pPr>
              <w:pStyle w:val="rowtabella0"/>
              <w:rPr>
                <w:color w:val="002060"/>
              </w:rPr>
            </w:pPr>
            <w:r w:rsidRPr="00044238">
              <w:rPr>
                <w:color w:val="002060"/>
              </w:rPr>
              <w:t>5704 CAMPO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A66949" w14:textId="77777777" w:rsidR="00185451" w:rsidRPr="00044238" w:rsidRDefault="00185451" w:rsidP="00C403A8">
            <w:pPr>
              <w:pStyle w:val="rowtabella0"/>
              <w:rPr>
                <w:color w:val="002060"/>
              </w:rPr>
            </w:pPr>
            <w:r w:rsidRPr="00044238">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21D403" w14:textId="77777777" w:rsidR="00185451" w:rsidRPr="00044238" w:rsidRDefault="00185451" w:rsidP="00C403A8">
            <w:pPr>
              <w:pStyle w:val="rowtabella0"/>
              <w:rPr>
                <w:color w:val="002060"/>
              </w:rPr>
            </w:pPr>
            <w:r w:rsidRPr="00044238">
              <w:rPr>
                <w:color w:val="002060"/>
              </w:rPr>
              <w:t>VIA C.ULPIANI</w:t>
            </w:r>
          </w:p>
        </w:tc>
      </w:tr>
      <w:tr w:rsidR="00185451" w:rsidRPr="00044238" w14:paraId="36181749"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6F6E04" w14:textId="77777777" w:rsidR="00185451" w:rsidRPr="00044238" w:rsidRDefault="00185451" w:rsidP="00C403A8">
            <w:pPr>
              <w:pStyle w:val="rowtabella0"/>
              <w:rPr>
                <w:color w:val="002060"/>
              </w:rPr>
            </w:pPr>
            <w:r w:rsidRPr="00044238">
              <w:rPr>
                <w:color w:val="002060"/>
              </w:rPr>
              <w:t>GAGLIOLE 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DC6E63" w14:textId="77777777" w:rsidR="00185451" w:rsidRPr="00044238" w:rsidRDefault="00185451" w:rsidP="00C403A8">
            <w:pPr>
              <w:pStyle w:val="rowtabella0"/>
              <w:rPr>
                <w:color w:val="002060"/>
              </w:rPr>
            </w:pPr>
            <w:r w:rsidRPr="00044238">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83AB20" w14:textId="77777777" w:rsidR="00185451" w:rsidRPr="00044238" w:rsidRDefault="00185451" w:rsidP="00C403A8">
            <w:pPr>
              <w:pStyle w:val="rowtabella0"/>
              <w:jc w:val="center"/>
              <w:rPr>
                <w:color w:val="002060"/>
              </w:rPr>
            </w:pPr>
            <w:r w:rsidRPr="0004423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48B854" w14:textId="77777777" w:rsidR="00185451" w:rsidRPr="00044238" w:rsidRDefault="00185451" w:rsidP="00C403A8">
            <w:pPr>
              <w:pStyle w:val="rowtabella0"/>
              <w:rPr>
                <w:color w:val="002060"/>
              </w:rPr>
            </w:pPr>
            <w:r w:rsidRPr="00044238">
              <w:rPr>
                <w:color w:val="002060"/>
              </w:rPr>
              <w:t>16/10/2023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D42FDA" w14:textId="77777777" w:rsidR="00185451" w:rsidRPr="00044238" w:rsidRDefault="00185451" w:rsidP="00C403A8">
            <w:pPr>
              <w:pStyle w:val="rowtabella0"/>
              <w:rPr>
                <w:color w:val="002060"/>
              </w:rPr>
            </w:pPr>
            <w:r w:rsidRPr="00044238">
              <w:rPr>
                <w:color w:val="002060"/>
              </w:rPr>
              <w:t>5203 IMPIANTO SPORTIVO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3CA706" w14:textId="77777777" w:rsidR="00185451" w:rsidRPr="00044238" w:rsidRDefault="00185451" w:rsidP="00C403A8">
            <w:pPr>
              <w:pStyle w:val="rowtabella0"/>
              <w:rPr>
                <w:color w:val="002060"/>
              </w:rPr>
            </w:pPr>
            <w:r w:rsidRPr="00044238">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E0548B" w14:textId="77777777" w:rsidR="00185451" w:rsidRPr="00044238" w:rsidRDefault="00185451" w:rsidP="00C403A8">
            <w:pPr>
              <w:pStyle w:val="rowtabella0"/>
              <w:rPr>
                <w:color w:val="002060"/>
              </w:rPr>
            </w:pPr>
            <w:r w:rsidRPr="00044238">
              <w:rPr>
                <w:color w:val="002060"/>
              </w:rPr>
              <w:t>LOC. "LE CALVIE"</w:t>
            </w:r>
          </w:p>
        </w:tc>
      </w:tr>
      <w:tr w:rsidR="00185451" w:rsidRPr="00044238" w14:paraId="6CA0EF7E"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422D9A" w14:textId="77777777" w:rsidR="00185451" w:rsidRPr="00044238" w:rsidRDefault="00185451" w:rsidP="00C403A8">
            <w:pPr>
              <w:pStyle w:val="rowtabella0"/>
              <w:rPr>
                <w:color w:val="002060"/>
              </w:rPr>
            </w:pPr>
            <w:r w:rsidRPr="00044238">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6DC3DDE" w14:textId="77777777" w:rsidR="00185451" w:rsidRPr="00044238" w:rsidRDefault="00185451" w:rsidP="00C403A8">
            <w:pPr>
              <w:pStyle w:val="rowtabella0"/>
              <w:rPr>
                <w:color w:val="002060"/>
              </w:rPr>
            </w:pPr>
            <w:r w:rsidRPr="00044238">
              <w:rPr>
                <w:color w:val="002060"/>
              </w:rPr>
              <w:t>SAMBENEDETTESE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3E4E15" w14:textId="77777777" w:rsidR="00185451" w:rsidRPr="00044238" w:rsidRDefault="00185451" w:rsidP="00C403A8">
            <w:pPr>
              <w:pStyle w:val="rowtabella0"/>
              <w:jc w:val="center"/>
              <w:rPr>
                <w:color w:val="002060"/>
              </w:rPr>
            </w:pPr>
            <w:r w:rsidRPr="0004423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464CB4" w14:textId="77777777" w:rsidR="00185451" w:rsidRPr="00044238" w:rsidRDefault="00185451" w:rsidP="00C403A8">
            <w:pPr>
              <w:pStyle w:val="rowtabella0"/>
              <w:rPr>
                <w:color w:val="002060"/>
              </w:rPr>
            </w:pPr>
            <w:r w:rsidRPr="00044238">
              <w:rPr>
                <w:color w:val="002060"/>
              </w:rPr>
              <w:t>16/10/2023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F95D66" w14:textId="77777777" w:rsidR="00185451" w:rsidRPr="00044238" w:rsidRDefault="00185451" w:rsidP="00C403A8">
            <w:pPr>
              <w:pStyle w:val="rowtabella0"/>
              <w:rPr>
                <w:color w:val="002060"/>
              </w:rPr>
            </w:pPr>
            <w:r w:rsidRPr="00044238">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80DAE3" w14:textId="77777777" w:rsidR="00185451" w:rsidRPr="00044238" w:rsidRDefault="00185451" w:rsidP="00C403A8">
            <w:pPr>
              <w:pStyle w:val="rowtabella0"/>
              <w:rPr>
                <w:color w:val="002060"/>
              </w:rPr>
            </w:pPr>
            <w:r w:rsidRPr="00044238">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59FF38" w14:textId="77777777" w:rsidR="00185451" w:rsidRPr="00044238" w:rsidRDefault="00185451" w:rsidP="00C403A8">
            <w:pPr>
              <w:pStyle w:val="rowtabella0"/>
              <w:rPr>
                <w:color w:val="002060"/>
              </w:rPr>
            </w:pPr>
            <w:r w:rsidRPr="00044238">
              <w:rPr>
                <w:color w:val="002060"/>
              </w:rPr>
              <w:t>VIA B.ROSSI SNC</w:t>
            </w:r>
          </w:p>
        </w:tc>
      </w:tr>
      <w:tr w:rsidR="00185451" w:rsidRPr="00044238" w14:paraId="6859816D"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10A10B" w14:textId="77777777" w:rsidR="00185451" w:rsidRPr="00044238" w:rsidRDefault="00185451" w:rsidP="00C403A8">
            <w:pPr>
              <w:pStyle w:val="rowtabella0"/>
              <w:rPr>
                <w:color w:val="002060"/>
              </w:rPr>
            </w:pPr>
            <w:r w:rsidRPr="00044238">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FF0EF8" w14:textId="77777777" w:rsidR="00185451" w:rsidRPr="00044238" w:rsidRDefault="00185451" w:rsidP="00C403A8">
            <w:pPr>
              <w:pStyle w:val="rowtabella0"/>
              <w:rPr>
                <w:color w:val="002060"/>
              </w:rPr>
            </w:pPr>
            <w:r w:rsidRPr="00044238">
              <w:rPr>
                <w:color w:val="002060"/>
              </w:rPr>
              <w:t>INVICTA FUTSAL MACERATA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EE1031" w14:textId="77777777" w:rsidR="00185451" w:rsidRPr="00044238" w:rsidRDefault="00185451" w:rsidP="00C403A8">
            <w:pPr>
              <w:pStyle w:val="rowtabella0"/>
              <w:jc w:val="center"/>
              <w:rPr>
                <w:color w:val="002060"/>
              </w:rPr>
            </w:pPr>
            <w:r w:rsidRPr="0004423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F00850" w14:textId="77777777" w:rsidR="00185451" w:rsidRPr="00044238" w:rsidRDefault="00185451" w:rsidP="00C403A8">
            <w:pPr>
              <w:pStyle w:val="rowtabella0"/>
              <w:rPr>
                <w:color w:val="002060"/>
              </w:rPr>
            </w:pPr>
            <w:r w:rsidRPr="00044238">
              <w:rPr>
                <w:color w:val="002060"/>
              </w:rPr>
              <w:t>17/10/2023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7B96BE" w14:textId="77777777" w:rsidR="00185451" w:rsidRPr="00044238" w:rsidRDefault="00185451" w:rsidP="00C403A8">
            <w:pPr>
              <w:pStyle w:val="rowtabella0"/>
              <w:rPr>
                <w:color w:val="002060"/>
              </w:rPr>
            </w:pPr>
            <w:r w:rsidRPr="00044238">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52BAE8" w14:textId="77777777" w:rsidR="00185451" w:rsidRPr="00044238" w:rsidRDefault="00185451" w:rsidP="00C403A8">
            <w:pPr>
              <w:pStyle w:val="rowtabella0"/>
              <w:rPr>
                <w:color w:val="002060"/>
              </w:rPr>
            </w:pPr>
            <w:r w:rsidRPr="00044238">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D945D9" w14:textId="77777777" w:rsidR="00185451" w:rsidRPr="00044238" w:rsidRDefault="00185451" w:rsidP="00C403A8">
            <w:pPr>
              <w:pStyle w:val="rowtabella0"/>
              <w:rPr>
                <w:color w:val="002060"/>
              </w:rPr>
            </w:pPr>
            <w:r w:rsidRPr="00044238">
              <w:rPr>
                <w:color w:val="002060"/>
              </w:rPr>
              <w:t>VIA DELLO SPORT</w:t>
            </w:r>
          </w:p>
        </w:tc>
      </w:tr>
      <w:tr w:rsidR="00185451" w:rsidRPr="00044238" w14:paraId="394FDDAF"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C72C81" w14:textId="77777777" w:rsidR="00185451" w:rsidRPr="00044238" w:rsidRDefault="00185451" w:rsidP="00C403A8">
            <w:pPr>
              <w:pStyle w:val="rowtabella0"/>
              <w:rPr>
                <w:color w:val="002060"/>
              </w:rPr>
            </w:pPr>
            <w:r w:rsidRPr="00044238">
              <w:rPr>
                <w:color w:val="002060"/>
              </w:rPr>
              <w:lastRenderedPageBreak/>
              <w:t>CALCETTO CASTRUM LAURI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033F03" w14:textId="77777777" w:rsidR="00185451" w:rsidRPr="00044238" w:rsidRDefault="00185451" w:rsidP="00C403A8">
            <w:pPr>
              <w:pStyle w:val="rowtabella0"/>
              <w:rPr>
                <w:color w:val="002060"/>
              </w:rPr>
            </w:pPr>
            <w:r w:rsidRPr="00044238">
              <w:rPr>
                <w:color w:val="002060"/>
              </w:rPr>
              <w:t>FUTSAL CASELLE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950A03" w14:textId="77777777" w:rsidR="00185451" w:rsidRPr="00044238" w:rsidRDefault="00185451" w:rsidP="00C403A8">
            <w:pPr>
              <w:pStyle w:val="rowtabella0"/>
              <w:jc w:val="center"/>
              <w:rPr>
                <w:color w:val="002060"/>
              </w:rPr>
            </w:pPr>
            <w:r w:rsidRPr="0004423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AE1092" w14:textId="77777777" w:rsidR="00185451" w:rsidRPr="00044238" w:rsidRDefault="00185451" w:rsidP="00C403A8">
            <w:pPr>
              <w:pStyle w:val="rowtabella0"/>
              <w:rPr>
                <w:color w:val="002060"/>
              </w:rPr>
            </w:pPr>
            <w:r w:rsidRPr="00044238">
              <w:rPr>
                <w:color w:val="002060"/>
              </w:rPr>
              <w:t>18/10/2023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BE9811" w14:textId="77777777" w:rsidR="00185451" w:rsidRPr="00044238" w:rsidRDefault="00185451" w:rsidP="00C403A8">
            <w:pPr>
              <w:pStyle w:val="rowtabella0"/>
              <w:rPr>
                <w:color w:val="002060"/>
              </w:rPr>
            </w:pPr>
            <w:r w:rsidRPr="00044238">
              <w:rPr>
                <w:color w:val="002060"/>
              </w:rPr>
              <w:t>5284 PALAZZETTO POLIFUNZIONALE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DC94A7" w14:textId="77777777" w:rsidR="00185451" w:rsidRPr="00044238" w:rsidRDefault="00185451" w:rsidP="00C403A8">
            <w:pPr>
              <w:pStyle w:val="rowtabella0"/>
              <w:rPr>
                <w:color w:val="002060"/>
              </w:rPr>
            </w:pPr>
            <w:r w:rsidRPr="00044238">
              <w:rPr>
                <w:color w:val="002060"/>
              </w:rPr>
              <w:t>RIPE SAN GINESIO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3F814A" w14:textId="77777777" w:rsidR="00185451" w:rsidRPr="00044238" w:rsidRDefault="00185451" w:rsidP="00C403A8">
            <w:pPr>
              <w:pStyle w:val="rowtabella0"/>
              <w:rPr>
                <w:color w:val="002060"/>
              </w:rPr>
            </w:pPr>
            <w:r w:rsidRPr="00044238">
              <w:rPr>
                <w:color w:val="002060"/>
              </w:rPr>
              <w:t>VIA FAVETO</w:t>
            </w:r>
          </w:p>
        </w:tc>
      </w:tr>
      <w:tr w:rsidR="00185451" w:rsidRPr="00044238" w14:paraId="6EB1DA99" w14:textId="77777777" w:rsidTr="00C403A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F84855" w14:textId="77777777" w:rsidR="00185451" w:rsidRPr="00044238" w:rsidRDefault="00185451" w:rsidP="00C403A8">
            <w:pPr>
              <w:pStyle w:val="rowtabella0"/>
              <w:rPr>
                <w:color w:val="002060"/>
              </w:rPr>
            </w:pPr>
            <w:r w:rsidRPr="00044238">
              <w:rPr>
                <w:color w:val="002060"/>
              </w:rPr>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FBC2D7" w14:textId="77777777" w:rsidR="00185451" w:rsidRPr="00044238" w:rsidRDefault="00185451" w:rsidP="00C403A8">
            <w:pPr>
              <w:pStyle w:val="rowtabella0"/>
              <w:rPr>
                <w:color w:val="002060"/>
              </w:rPr>
            </w:pPr>
            <w:r w:rsidRPr="00044238">
              <w:rPr>
                <w:color w:val="002060"/>
              </w:rPr>
              <w:t>REAL EAGLES VIRTUS PAGLIA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6E8367" w14:textId="77777777" w:rsidR="00185451" w:rsidRPr="00044238" w:rsidRDefault="00185451" w:rsidP="00C403A8">
            <w:pPr>
              <w:pStyle w:val="rowtabella0"/>
              <w:jc w:val="center"/>
              <w:rPr>
                <w:color w:val="002060"/>
              </w:rPr>
            </w:pPr>
            <w:r w:rsidRPr="0004423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B3E353" w14:textId="77777777" w:rsidR="00185451" w:rsidRPr="00044238" w:rsidRDefault="00185451" w:rsidP="00C403A8">
            <w:pPr>
              <w:pStyle w:val="rowtabella0"/>
              <w:rPr>
                <w:color w:val="002060"/>
              </w:rPr>
            </w:pPr>
            <w:r w:rsidRPr="00044238">
              <w:rPr>
                <w:color w:val="002060"/>
              </w:rPr>
              <w:t>18/10/2023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24F059" w14:textId="77777777" w:rsidR="00185451" w:rsidRPr="00044238" w:rsidRDefault="00185451" w:rsidP="00C403A8">
            <w:pPr>
              <w:pStyle w:val="rowtabella0"/>
              <w:rPr>
                <w:color w:val="002060"/>
              </w:rPr>
            </w:pPr>
            <w:r w:rsidRPr="00044238">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255049" w14:textId="77777777" w:rsidR="00185451" w:rsidRPr="00044238" w:rsidRDefault="00185451" w:rsidP="00C403A8">
            <w:pPr>
              <w:pStyle w:val="rowtabella0"/>
              <w:rPr>
                <w:color w:val="002060"/>
              </w:rPr>
            </w:pPr>
            <w:r w:rsidRPr="00044238">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85E513" w14:textId="77777777" w:rsidR="00185451" w:rsidRPr="00044238" w:rsidRDefault="00185451" w:rsidP="00C403A8">
            <w:pPr>
              <w:pStyle w:val="rowtabella0"/>
              <w:rPr>
                <w:color w:val="002060"/>
              </w:rPr>
            </w:pPr>
            <w:r w:rsidRPr="00044238">
              <w:rPr>
                <w:color w:val="002060"/>
              </w:rPr>
              <w:t>VIA CORRADI</w:t>
            </w:r>
          </w:p>
        </w:tc>
      </w:tr>
    </w:tbl>
    <w:p w14:paraId="105B7C2D" w14:textId="77777777" w:rsidR="00185451" w:rsidRDefault="00185451" w:rsidP="00870139">
      <w:pPr>
        <w:pStyle w:val="breakline"/>
        <w:rPr>
          <w:color w:val="002060"/>
        </w:rPr>
      </w:pPr>
    </w:p>
    <w:p w14:paraId="71CA7744" w14:textId="77777777" w:rsidR="00185451" w:rsidRDefault="00185451" w:rsidP="00870139">
      <w:pPr>
        <w:pStyle w:val="breakline"/>
        <w:rPr>
          <w:color w:val="002060"/>
        </w:rPr>
      </w:pPr>
    </w:p>
    <w:p w14:paraId="7F3AED44" w14:textId="77777777" w:rsidR="00185451" w:rsidRDefault="00185451" w:rsidP="00870139">
      <w:pPr>
        <w:pStyle w:val="breakline"/>
        <w:rPr>
          <w:color w:val="002060"/>
        </w:rPr>
      </w:pPr>
    </w:p>
    <w:p w14:paraId="5E9B4358" w14:textId="77777777" w:rsidR="00870139" w:rsidRPr="00165069" w:rsidRDefault="00870139" w:rsidP="00870139">
      <w:pPr>
        <w:pStyle w:val="titolocampionato0"/>
        <w:shd w:val="clear" w:color="auto" w:fill="CCCCCC"/>
        <w:spacing w:before="80" w:after="40"/>
        <w:rPr>
          <w:color w:val="002060"/>
        </w:rPr>
      </w:pPr>
      <w:r w:rsidRPr="00165069">
        <w:rPr>
          <w:color w:val="002060"/>
        </w:rPr>
        <w:t>COPPA MARCHE CALCIO 5 serie D</w:t>
      </w:r>
    </w:p>
    <w:p w14:paraId="05737771" w14:textId="77777777" w:rsidR="00870139" w:rsidRPr="00DE2E11" w:rsidRDefault="00870139" w:rsidP="00870139">
      <w:pPr>
        <w:pStyle w:val="titoloprinc0"/>
        <w:rPr>
          <w:color w:val="002060"/>
        </w:rPr>
      </w:pPr>
      <w:r w:rsidRPr="00DE2E11">
        <w:rPr>
          <w:color w:val="002060"/>
        </w:rPr>
        <w:t>ANAGRAFICA/INDIRIZZARIO/VARIAZIONI CALENDARIO</w:t>
      </w:r>
    </w:p>
    <w:p w14:paraId="39B9CFD1" w14:textId="77777777" w:rsidR="00870139" w:rsidRDefault="00870139" w:rsidP="00870139">
      <w:pPr>
        <w:pStyle w:val="titoloprinc0"/>
        <w:jc w:val="both"/>
        <w:rPr>
          <w:b w:val="0"/>
          <w:bCs w:val="0"/>
          <w:color w:val="002060"/>
          <w:sz w:val="22"/>
          <w:szCs w:val="22"/>
        </w:rPr>
      </w:pPr>
    </w:p>
    <w:p w14:paraId="28664D62" w14:textId="77777777" w:rsidR="00870139" w:rsidRDefault="00870139" w:rsidP="00870139">
      <w:pPr>
        <w:pStyle w:val="titoloprinc0"/>
        <w:jc w:val="both"/>
        <w:rPr>
          <w:b w:val="0"/>
          <w:bCs w:val="0"/>
          <w:color w:val="002060"/>
          <w:sz w:val="22"/>
          <w:szCs w:val="22"/>
        </w:rPr>
      </w:pPr>
      <w:r w:rsidRPr="00165069">
        <w:rPr>
          <w:b w:val="0"/>
          <w:bCs w:val="0"/>
          <w:color w:val="002060"/>
          <w:sz w:val="22"/>
          <w:szCs w:val="22"/>
        </w:rPr>
        <w:t xml:space="preserve">La Società </w:t>
      </w:r>
      <w:r>
        <w:rPr>
          <w:color w:val="002060"/>
          <w:sz w:val="22"/>
          <w:szCs w:val="22"/>
        </w:rPr>
        <w:t>CITTA’ DI FALCONARA</w:t>
      </w:r>
      <w:r w:rsidRPr="00165069">
        <w:rPr>
          <w:b w:val="0"/>
          <w:bCs w:val="0"/>
          <w:color w:val="002060"/>
          <w:sz w:val="22"/>
          <w:szCs w:val="22"/>
        </w:rPr>
        <w:t xml:space="preserve"> comunica che disputerà tutte le gare interne il </w:t>
      </w:r>
      <w:r>
        <w:rPr>
          <w:color w:val="002060"/>
          <w:sz w:val="22"/>
          <w:szCs w:val="22"/>
        </w:rPr>
        <w:t xml:space="preserve">MARTEDI’ </w:t>
      </w:r>
      <w:r w:rsidRPr="00165069">
        <w:rPr>
          <w:b w:val="0"/>
          <w:bCs w:val="0"/>
          <w:color w:val="002060"/>
          <w:sz w:val="22"/>
          <w:szCs w:val="22"/>
        </w:rPr>
        <w:t xml:space="preserve">alle </w:t>
      </w:r>
      <w:r w:rsidRPr="00165069">
        <w:rPr>
          <w:color w:val="002060"/>
          <w:sz w:val="22"/>
          <w:szCs w:val="22"/>
        </w:rPr>
        <w:t xml:space="preserve">ore </w:t>
      </w:r>
      <w:r>
        <w:rPr>
          <w:color w:val="002060"/>
          <w:sz w:val="22"/>
          <w:szCs w:val="22"/>
        </w:rPr>
        <w:t>21:15</w:t>
      </w:r>
      <w:r w:rsidRPr="00165069">
        <w:rPr>
          <w:b w:val="0"/>
          <w:bCs w:val="0"/>
          <w:color w:val="002060"/>
          <w:sz w:val="22"/>
          <w:szCs w:val="22"/>
        </w:rPr>
        <w:t>, stesso campo.</w:t>
      </w:r>
    </w:p>
    <w:p w14:paraId="77B374E0" w14:textId="77777777" w:rsidR="00870139" w:rsidRDefault="00870139" w:rsidP="00870139">
      <w:pPr>
        <w:pStyle w:val="titoloprinc0"/>
        <w:jc w:val="both"/>
        <w:rPr>
          <w:b w:val="0"/>
          <w:bCs w:val="0"/>
          <w:color w:val="002060"/>
          <w:sz w:val="22"/>
          <w:szCs w:val="22"/>
        </w:rPr>
      </w:pPr>
    </w:p>
    <w:p w14:paraId="3A97B222" w14:textId="77777777" w:rsidR="00870139" w:rsidRPr="00165069" w:rsidRDefault="00870139" w:rsidP="00870139">
      <w:pPr>
        <w:pStyle w:val="titoloprinc0"/>
        <w:rPr>
          <w:color w:val="002060"/>
        </w:rPr>
      </w:pPr>
      <w:r w:rsidRPr="00165069">
        <w:rPr>
          <w:color w:val="002060"/>
        </w:rPr>
        <w:t>RISULTATI</w:t>
      </w:r>
    </w:p>
    <w:p w14:paraId="68998676" w14:textId="77777777" w:rsidR="00870139" w:rsidRPr="00165069" w:rsidRDefault="00870139" w:rsidP="00870139">
      <w:pPr>
        <w:pStyle w:val="breakline"/>
        <w:rPr>
          <w:color w:val="002060"/>
        </w:rPr>
      </w:pPr>
    </w:p>
    <w:p w14:paraId="64C83AFA" w14:textId="77777777" w:rsidR="00870139" w:rsidRPr="00165069" w:rsidRDefault="00870139" w:rsidP="00870139">
      <w:pPr>
        <w:pStyle w:val="sottotitolocampionato10"/>
        <w:rPr>
          <w:color w:val="002060"/>
        </w:rPr>
      </w:pPr>
      <w:r w:rsidRPr="00165069">
        <w:rPr>
          <w:color w:val="002060"/>
        </w:rPr>
        <w:t>RISULTATI UFFICIALI GARE DEL 22/09/2023</w:t>
      </w:r>
    </w:p>
    <w:p w14:paraId="56DFE812" w14:textId="77777777" w:rsidR="00870139" w:rsidRPr="00870139" w:rsidRDefault="00870139" w:rsidP="00870139">
      <w:pPr>
        <w:pStyle w:val="sottotitolocampionato20"/>
        <w:spacing w:before="0" w:beforeAutospacing="0" w:after="0" w:afterAutospacing="0"/>
        <w:rPr>
          <w:rFonts w:ascii="Arial" w:hAnsi="Arial" w:cs="Arial"/>
          <w:color w:val="002060"/>
          <w:sz w:val="20"/>
          <w:szCs w:val="20"/>
        </w:rPr>
      </w:pPr>
      <w:r w:rsidRPr="00870139">
        <w:rPr>
          <w:rFonts w:ascii="Arial" w:hAnsi="Arial" w:cs="Arial"/>
          <w:color w:val="002060"/>
          <w:sz w:val="20"/>
          <w:szCs w:val="20"/>
        </w:rPr>
        <w:t>Si trascrivono qui di seguito i risultati ufficiali delle gare disputate</w:t>
      </w:r>
    </w:p>
    <w:p w14:paraId="2F23B5C2" w14:textId="77777777" w:rsidR="00870139" w:rsidRPr="00165069" w:rsidRDefault="00870139" w:rsidP="0087013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477"/>
        <w:gridCol w:w="123"/>
      </w:tblGrid>
      <w:tr w:rsidR="00870139" w:rsidRPr="00165069" w14:paraId="79C38527" w14:textId="77777777" w:rsidTr="00C403A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70139" w:rsidRPr="00165069" w14:paraId="18C17F3F" w14:textId="77777777" w:rsidTr="00C403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0090D9" w14:textId="77777777" w:rsidR="00870139" w:rsidRPr="00165069" w:rsidRDefault="00870139" w:rsidP="00C403A8">
                  <w:pPr>
                    <w:pStyle w:val="headertabella0"/>
                    <w:rPr>
                      <w:color w:val="002060"/>
                    </w:rPr>
                  </w:pPr>
                  <w:r w:rsidRPr="00165069">
                    <w:rPr>
                      <w:color w:val="002060"/>
                    </w:rPr>
                    <w:t>GIRONE 1 - 1 Giornata - A</w:t>
                  </w:r>
                </w:p>
              </w:tc>
            </w:tr>
            <w:tr w:rsidR="00870139" w:rsidRPr="00165069" w14:paraId="64FD8A76" w14:textId="77777777" w:rsidTr="00C403A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23B4005" w14:textId="77777777" w:rsidR="00870139" w:rsidRPr="00165069" w:rsidRDefault="00870139" w:rsidP="00C403A8">
                  <w:pPr>
                    <w:pStyle w:val="rowtabella0"/>
                    <w:rPr>
                      <w:color w:val="002060"/>
                    </w:rPr>
                  </w:pPr>
                  <w:r w:rsidRPr="00165069">
                    <w:rPr>
                      <w:color w:val="002060"/>
                    </w:rPr>
                    <w:t>CIARNIN</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13D922" w14:textId="77777777" w:rsidR="00870139" w:rsidRPr="00165069" w:rsidRDefault="00870139" w:rsidP="00C403A8">
                  <w:pPr>
                    <w:pStyle w:val="rowtabella0"/>
                    <w:rPr>
                      <w:color w:val="002060"/>
                    </w:rPr>
                  </w:pPr>
                  <w:r w:rsidRPr="00165069">
                    <w:rPr>
                      <w:color w:val="002060"/>
                    </w:rPr>
                    <w:t>- AUDAX CALCIO PIOBBICO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7DB49D" w14:textId="77777777" w:rsidR="00870139" w:rsidRPr="00165069" w:rsidRDefault="00870139" w:rsidP="00C403A8">
                  <w:pPr>
                    <w:pStyle w:val="rowtabella0"/>
                    <w:jc w:val="center"/>
                    <w:rPr>
                      <w:color w:val="002060"/>
                    </w:rPr>
                  </w:pPr>
                  <w:r w:rsidRPr="00165069">
                    <w:rPr>
                      <w:color w:val="002060"/>
                    </w:rPr>
                    <w:t>3 - 4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86948C" w14:textId="77777777" w:rsidR="00870139" w:rsidRPr="00165069" w:rsidRDefault="00870139" w:rsidP="00C403A8">
                  <w:pPr>
                    <w:pStyle w:val="rowtabella0"/>
                    <w:jc w:val="center"/>
                    <w:rPr>
                      <w:color w:val="002060"/>
                    </w:rPr>
                  </w:pPr>
                  <w:r w:rsidRPr="00165069">
                    <w:rPr>
                      <w:color w:val="002060"/>
                    </w:rPr>
                    <w:t> </w:t>
                  </w:r>
                </w:p>
              </w:tc>
            </w:tr>
          </w:tbl>
          <w:p w14:paraId="6DB5CC46" w14:textId="77777777" w:rsidR="00870139" w:rsidRPr="00165069" w:rsidRDefault="00870139" w:rsidP="00C403A8">
            <w:pPr>
              <w:rPr>
                <w:color w:val="002060"/>
              </w:rPr>
            </w:pPr>
          </w:p>
        </w:tc>
        <w:tc>
          <w:tcPr>
            <w:tcW w:w="0" w:type="auto"/>
            <w:hideMark/>
          </w:tcPr>
          <w:p w14:paraId="726A797C" w14:textId="77777777" w:rsidR="00870139" w:rsidRPr="00165069" w:rsidRDefault="00870139" w:rsidP="00C403A8">
            <w:pPr>
              <w:rPr>
                <w:color w:val="002060"/>
              </w:rPr>
            </w:pPr>
          </w:p>
        </w:tc>
      </w:tr>
    </w:tbl>
    <w:p w14:paraId="5CD813CA" w14:textId="77777777" w:rsidR="00870139" w:rsidRPr="00165069" w:rsidRDefault="00870139" w:rsidP="00870139">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70139" w:rsidRPr="00165069" w14:paraId="460505C7" w14:textId="77777777" w:rsidTr="00C403A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70139" w:rsidRPr="00165069" w14:paraId="7BC4EAD2" w14:textId="77777777" w:rsidTr="00C403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7C1881" w14:textId="77777777" w:rsidR="00870139" w:rsidRPr="00165069" w:rsidRDefault="00870139" w:rsidP="00C403A8">
                  <w:pPr>
                    <w:pStyle w:val="headertabella0"/>
                    <w:rPr>
                      <w:color w:val="002060"/>
                    </w:rPr>
                  </w:pPr>
                  <w:r w:rsidRPr="00165069">
                    <w:rPr>
                      <w:color w:val="002060"/>
                    </w:rPr>
                    <w:t>GIRONE 3 - 1 Giornata - A</w:t>
                  </w:r>
                </w:p>
              </w:tc>
            </w:tr>
            <w:tr w:rsidR="00870139" w:rsidRPr="00165069" w14:paraId="1FAE69B4" w14:textId="77777777" w:rsidTr="00C403A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C7171F3" w14:textId="77777777" w:rsidR="00870139" w:rsidRPr="00165069" w:rsidRDefault="00870139" w:rsidP="00C403A8">
                  <w:pPr>
                    <w:pStyle w:val="rowtabella0"/>
                    <w:rPr>
                      <w:color w:val="002060"/>
                    </w:rPr>
                  </w:pPr>
                  <w:r w:rsidRPr="00165069">
                    <w:rPr>
                      <w:color w:val="002060"/>
                    </w:rPr>
                    <w:t>URBINO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2D5444" w14:textId="77777777" w:rsidR="00870139" w:rsidRPr="00165069" w:rsidRDefault="00870139" w:rsidP="00C403A8">
                  <w:pPr>
                    <w:pStyle w:val="rowtabella0"/>
                    <w:rPr>
                      <w:color w:val="002060"/>
                    </w:rPr>
                  </w:pPr>
                  <w:r w:rsidRPr="00165069">
                    <w:rPr>
                      <w:color w:val="002060"/>
                    </w:rPr>
                    <w:t>- GNANO 04</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067823" w14:textId="77777777" w:rsidR="00870139" w:rsidRPr="00165069" w:rsidRDefault="00870139" w:rsidP="00C403A8">
                  <w:pPr>
                    <w:pStyle w:val="rowtabella0"/>
                    <w:jc w:val="center"/>
                    <w:rPr>
                      <w:color w:val="002060"/>
                    </w:rPr>
                  </w:pPr>
                  <w:r w:rsidRPr="00165069">
                    <w:rPr>
                      <w:color w:val="002060"/>
                    </w:rPr>
                    <w:t>1 - 0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3BC2D6" w14:textId="77777777" w:rsidR="00870139" w:rsidRPr="00165069" w:rsidRDefault="00870139" w:rsidP="00C403A8">
                  <w:pPr>
                    <w:pStyle w:val="rowtabella0"/>
                    <w:jc w:val="center"/>
                    <w:rPr>
                      <w:color w:val="002060"/>
                    </w:rPr>
                  </w:pPr>
                  <w:r w:rsidRPr="00165069">
                    <w:rPr>
                      <w:color w:val="002060"/>
                    </w:rPr>
                    <w:t> </w:t>
                  </w:r>
                </w:p>
              </w:tc>
            </w:tr>
          </w:tbl>
          <w:p w14:paraId="0119EFB1" w14:textId="77777777" w:rsidR="00870139" w:rsidRPr="00165069" w:rsidRDefault="00870139" w:rsidP="00C403A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70139" w:rsidRPr="00165069" w14:paraId="1F25DAAA" w14:textId="77777777" w:rsidTr="00C403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D0FD9" w14:textId="77777777" w:rsidR="00870139" w:rsidRPr="00165069" w:rsidRDefault="00870139" w:rsidP="00C403A8">
                  <w:pPr>
                    <w:pStyle w:val="headertabella0"/>
                    <w:rPr>
                      <w:color w:val="002060"/>
                    </w:rPr>
                  </w:pPr>
                  <w:r w:rsidRPr="00165069">
                    <w:rPr>
                      <w:color w:val="002060"/>
                    </w:rPr>
                    <w:t>GIRONE 4 - 1 Giornata - A</w:t>
                  </w:r>
                </w:p>
              </w:tc>
            </w:tr>
            <w:tr w:rsidR="00870139" w:rsidRPr="00165069" w14:paraId="0E517579" w14:textId="77777777" w:rsidTr="00C403A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42811B" w14:textId="77777777" w:rsidR="00870139" w:rsidRPr="00165069" w:rsidRDefault="00870139" w:rsidP="00C403A8">
                  <w:pPr>
                    <w:pStyle w:val="rowtabella0"/>
                    <w:rPr>
                      <w:color w:val="002060"/>
                    </w:rPr>
                  </w:pPr>
                  <w:r w:rsidRPr="00165069">
                    <w:rPr>
                      <w:color w:val="002060"/>
                    </w:rPr>
                    <w:t>(1) VADO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5F9804" w14:textId="77777777" w:rsidR="00870139" w:rsidRPr="00165069" w:rsidRDefault="00870139" w:rsidP="00C403A8">
                  <w:pPr>
                    <w:pStyle w:val="rowtabella0"/>
                    <w:rPr>
                      <w:color w:val="002060"/>
                    </w:rPr>
                  </w:pPr>
                  <w:r w:rsidRPr="00165069">
                    <w:rPr>
                      <w:color w:val="002060"/>
                    </w:rPr>
                    <w:t>- CITTA DI FALCONARA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579590" w14:textId="77777777" w:rsidR="00870139" w:rsidRPr="00165069" w:rsidRDefault="00870139" w:rsidP="00C403A8">
                  <w:pPr>
                    <w:pStyle w:val="rowtabella0"/>
                    <w:jc w:val="center"/>
                    <w:rPr>
                      <w:color w:val="002060"/>
                    </w:rPr>
                  </w:pPr>
                  <w:r w:rsidRPr="00165069">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11936D" w14:textId="77777777" w:rsidR="00870139" w:rsidRPr="00165069" w:rsidRDefault="00870139" w:rsidP="00C403A8">
                  <w:pPr>
                    <w:pStyle w:val="rowtabella0"/>
                    <w:jc w:val="center"/>
                    <w:rPr>
                      <w:color w:val="002060"/>
                    </w:rPr>
                  </w:pPr>
                  <w:r w:rsidRPr="00165069">
                    <w:rPr>
                      <w:color w:val="002060"/>
                    </w:rPr>
                    <w:t> </w:t>
                  </w:r>
                </w:p>
              </w:tc>
            </w:tr>
            <w:tr w:rsidR="00870139" w:rsidRPr="00165069" w14:paraId="347E5AEC" w14:textId="77777777" w:rsidTr="00C403A8">
              <w:tc>
                <w:tcPr>
                  <w:tcW w:w="4700" w:type="dxa"/>
                  <w:gridSpan w:val="4"/>
                  <w:tcBorders>
                    <w:top w:val="nil"/>
                    <w:left w:val="nil"/>
                    <w:bottom w:val="nil"/>
                    <w:right w:val="nil"/>
                  </w:tcBorders>
                  <w:tcMar>
                    <w:top w:w="20" w:type="dxa"/>
                    <w:left w:w="20" w:type="dxa"/>
                    <w:bottom w:w="20" w:type="dxa"/>
                    <w:right w:w="20" w:type="dxa"/>
                  </w:tcMar>
                  <w:vAlign w:val="center"/>
                  <w:hideMark/>
                </w:tcPr>
                <w:p w14:paraId="66145143" w14:textId="77777777" w:rsidR="00870139" w:rsidRPr="00165069" w:rsidRDefault="00870139" w:rsidP="00C403A8">
                  <w:pPr>
                    <w:pStyle w:val="rowtabella0"/>
                    <w:rPr>
                      <w:color w:val="002060"/>
                    </w:rPr>
                  </w:pPr>
                  <w:r w:rsidRPr="00165069">
                    <w:rPr>
                      <w:color w:val="002060"/>
                    </w:rPr>
                    <w:t>(1) - disputata il 23/09/2023</w:t>
                  </w:r>
                </w:p>
              </w:tc>
            </w:tr>
          </w:tbl>
          <w:p w14:paraId="6E72D291" w14:textId="77777777" w:rsidR="00870139" w:rsidRPr="00165069" w:rsidRDefault="00870139" w:rsidP="00C403A8">
            <w:pPr>
              <w:rPr>
                <w:color w:val="002060"/>
              </w:rPr>
            </w:pPr>
          </w:p>
        </w:tc>
      </w:tr>
    </w:tbl>
    <w:p w14:paraId="49BB7BEF" w14:textId="77777777" w:rsidR="00870139" w:rsidRPr="00165069" w:rsidRDefault="00870139" w:rsidP="00870139">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70139" w:rsidRPr="00165069" w14:paraId="0BE607F1" w14:textId="77777777" w:rsidTr="00C403A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70139" w:rsidRPr="00165069" w14:paraId="47634852" w14:textId="77777777" w:rsidTr="00C403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E5518" w14:textId="77777777" w:rsidR="00870139" w:rsidRPr="00165069" w:rsidRDefault="00870139" w:rsidP="00C403A8">
                  <w:pPr>
                    <w:pStyle w:val="headertabella0"/>
                    <w:rPr>
                      <w:color w:val="002060"/>
                    </w:rPr>
                  </w:pPr>
                  <w:r w:rsidRPr="00165069">
                    <w:rPr>
                      <w:color w:val="002060"/>
                    </w:rPr>
                    <w:t>GIRONE 5 - 1 Giornata - A</w:t>
                  </w:r>
                </w:p>
              </w:tc>
            </w:tr>
            <w:tr w:rsidR="00870139" w:rsidRPr="00165069" w14:paraId="13F42081" w14:textId="77777777" w:rsidTr="00C403A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6DA3A05" w14:textId="77777777" w:rsidR="00870139" w:rsidRPr="00165069" w:rsidRDefault="00870139" w:rsidP="00C403A8">
                  <w:pPr>
                    <w:pStyle w:val="rowtabella0"/>
                    <w:rPr>
                      <w:color w:val="002060"/>
                    </w:rPr>
                  </w:pPr>
                  <w:r w:rsidRPr="00165069">
                    <w:rPr>
                      <w:color w:val="002060"/>
                    </w:rPr>
                    <w:t>(1) FABRIANO CALCIO A 5 2023</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F0AF8D" w14:textId="77777777" w:rsidR="00870139" w:rsidRPr="00165069" w:rsidRDefault="00870139" w:rsidP="00C403A8">
                  <w:pPr>
                    <w:pStyle w:val="rowtabella0"/>
                    <w:rPr>
                      <w:color w:val="002060"/>
                    </w:rPr>
                  </w:pPr>
                  <w:r w:rsidRPr="00165069">
                    <w:rPr>
                      <w:color w:val="002060"/>
                    </w:rPr>
                    <w:t>- POLVERIGI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8B96FA" w14:textId="77777777" w:rsidR="00870139" w:rsidRPr="00165069" w:rsidRDefault="00870139" w:rsidP="00C403A8">
                  <w:pPr>
                    <w:pStyle w:val="rowtabella0"/>
                    <w:jc w:val="center"/>
                    <w:rPr>
                      <w:color w:val="002060"/>
                    </w:rPr>
                  </w:pPr>
                  <w:r w:rsidRPr="00165069">
                    <w:rPr>
                      <w:color w:val="002060"/>
                    </w:rPr>
                    <w:t>1 - 3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2BDE19" w14:textId="77777777" w:rsidR="00870139" w:rsidRPr="00165069" w:rsidRDefault="00870139" w:rsidP="00C403A8">
                  <w:pPr>
                    <w:pStyle w:val="rowtabella0"/>
                    <w:jc w:val="center"/>
                    <w:rPr>
                      <w:color w:val="002060"/>
                    </w:rPr>
                  </w:pPr>
                  <w:r w:rsidRPr="00165069">
                    <w:rPr>
                      <w:color w:val="002060"/>
                    </w:rPr>
                    <w:t> </w:t>
                  </w:r>
                </w:p>
              </w:tc>
            </w:tr>
            <w:tr w:rsidR="00870139" w:rsidRPr="00165069" w14:paraId="7D76408F" w14:textId="77777777" w:rsidTr="00C403A8">
              <w:tc>
                <w:tcPr>
                  <w:tcW w:w="4700" w:type="dxa"/>
                  <w:gridSpan w:val="4"/>
                  <w:tcBorders>
                    <w:top w:val="nil"/>
                    <w:left w:val="nil"/>
                    <w:bottom w:val="nil"/>
                    <w:right w:val="nil"/>
                  </w:tcBorders>
                  <w:tcMar>
                    <w:top w:w="20" w:type="dxa"/>
                    <w:left w:w="20" w:type="dxa"/>
                    <w:bottom w:w="20" w:type="dxa"/>
                    <w:right w:w="20" w:type="dxa"/>
                  </w:tcMar>
                  <w:vAlign w:val="center"/>
                  <w:hideMark/>
                </w:tcPr>
                <w:p w14:paraId="178FA9EA" w14:textId="77777777" w:rsidR="00870139" w:rsidRPr="00165069" w:rsidRDefault="00870139" w:rsidP="00C403A8">
                  <w:pPr>
                    <w:pStyle w:val="rowtabella0"/>
                    <w:rPr>
                      <w:color w:val="002060"/>
                    </w:rPr>
                  </w:pPr>
                  <w:r w:rsidRPr="00165069">
                    <w:rPr>
                      <w:color w:val="002060"/>
                    </w:rPr>
                    <w:t>(1) - disputata il 23/09/2023</w:t>
                  </w:r>
                </w:p>
              </w:tc>
            </w:tr>
          </w:tbl>
          <w:p w14:paraId="3C97A3E3" w14:textId="77777777" w:rsidR="00870139" w:rsidRPr="00165069" w:rsidRDefault="00870139" w:rsidP="00C403A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70139" w:rsidRPr="00165069" w14:paraId="12EF2938" w14:textId="77777777" w:rsidTr="00C403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7711B6" w14:textId="77777777" w:rsidR="00870139" w:rsidRPr="00165069" w:rsidRDefault="00870139" w:rsidP="00C403A8">
                  <w:pPr>
                    <w:pStyle w:val="headertabella0"/>
                    <w:rPr>
                      <w:color w:val="002060"/>
                    </w:rPr>
                  </w:pPr>
                  <w:r w:rsidRPr="00165069">
                    <w:rPr>
                      <w:color w:val="002060"/>
                    </w:rPr>
                    <w:t>GIRONE 6 - 1 Giornata - A</w:t>
                  </w:r>
                </w:p>
              </w:tc>
            </w:tr>
            <w:tr w:rsidR="00870139" w:rsidRPr="00165069" w14:paraId="3E657599" w14:textId="77777777" w:rsidTr="00C403A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0D025C" w14:textId="77777777" w:rsidR="00870139" w:rsidRPr="00165069" w:rsidRDefault="00870139" w:rsidP="00C403A8">
                  <w:pPr>
                    <w:pStyle w:val="rowtabella0"/>
                    <w:rPr>
                      <w:color w:val="002060"/>
                    </w:rPr>
                  </w:pPr>
                  <w:r w:rsidRPr="00165069">
                    <w:rPr>
                      <w:color w:val="002060"/>
                    </w:rPr>
                    <w:t>ASPIO 2005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208C65" w14:textId="77777777" w:rsidR="00870139" w:rsidRPr="00165069" w:rsidRDefault="00870139" w:rsidP="00C403A8">
                  <w:pPr>
                    <w:pStyle w:val="rowtabella0"/>
                    <w:rPr>
                      <w:color w:val="002060"/>
                    </w:rPr>
                  </w:pPr>
                  <w:r w:rsidRPr="00165069">
                    <w:rPr>
                      <w:color w:val="002060"/>
                    </w:rPr>
                    <w:t>- VIRTUS AURORA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B6B3AA" w14:textId="77777777" w:rsidR="00870139" w:rsidRPr="00165069" w:rsidRDefault="00870139" w:rsidP="00C403A8">
                  <w:pPr>
                    <w:pStyle w:val="rowtabella0"/>
                    <w:jc w:val="center"/>
                    <w:rPr>
                      <w:color w:val="002060"/>
                    </w:rPr>
                  </w:pPr>
                  <w:r w:rsidRPr="00165069">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176AB6" w14:textId="77777777" w:rsidR="00870139" w:rsidRPr="00165069" w:rsidRDefault="00870139" w:rsidP="00C403A8">
                  <w:pPr>
                    <w:pStyle w:val="rowtabella0"/>
                    <w:jc w:val="center"/>
                    <w:rPr>
                      <w:color w:val="002060"/>
                    </w:rPr>
                  </w:pPr>
                  <w:r w:rsidRPr="00165069">
                    <w:rPr>
                      <w:color w:val="002060"/>
                    </w:rPr>
                    <w:t> </w:t>
                  </w:r>
                </w:p>
              </w:tc>
            </w:tr>
            <w:tr w:rsidR="00870139" w:rsidRPr="00165069" w14:paraId="216E1836" w14:textId="77777777" w:rsidTr="00C403A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5D523C" w14:textId="77777777" w:rsidR="00870139" w:rsidRPr="00165069" w:rsidRDefault="00870139" w:rsidP="00C403A8">
                  <w:pPr>
                    <w:pStyle w:val="rowtabella0"/>
                    <w:rPr>
                      <w:color w:val="002060"/>
                    </w:rPr>
                  </w:pPr>
                  <w:r w:rsidRPr="00165069">
                    <w:rPr>
                      <w:color w:val="002060"/>
                    </w:rPr>
                    <w:t>(1) GLS DORICA AN.UR</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28B7F6" w14:textId="77777777" w:rsidR="00870139" w:rsidRPr="00165069" w:rsidRDefault="00870139" w:rsidP="00C403A8">
                  <w:pPr>
                    <w:pStyle w:val="rowtabella0"/>
                    <w:rPr>
                      <w:color w:val="002060"/>
                    </w:rPr>
                  </w:pPr>
                  <w:r w:rsidRPr="00165069">
                    <w:rPr>
                      <w:color w:val="002060"/>
                    </w:rPr>
                    <w:t>- ANKON NOVA MARMI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265559" w14:textId="77777777" w:rsidR="00870139" w:rsidRPr="00165069" w:rsidRDefault="00870139" w:rsidP="00C403A8">
                  <w:pPr>
                    <w:pStyle w:val="rowtabella0"/>
                    <w:jc w:val="center"/>
                    <w:rPr>
                      <w:color w:val="002060"/>
                    </w:rPr>
                  </w:pPr>
                  <w:r w:rsidRPr="00165069">
                    <w:rPr>
                      <w:color w:val="002060"/>
                    </w:rPr>
                    <w:t>2 - 5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A51045" w14:textId="77777777" w:rsidR="00870139" w:rsidRPr="00165069" w:rsidRDefault="00870139" w:rsidP="00C403A8">
                  <w:pPr>
                    <w:pStyle w:val="rowtabella0"/>
                    <w:jc w:val="center"/>
                    <w:rPr>
                      <w:color w:val="002060"/>
                    </w:rPr>
                  </w:pPr>
                  <w:r w:rsidRPr="00165069">
                    <w:rPr>
                      <w:color w:val="002060"/>
                    </w:rPr>
                    <w:t> </w:t>
                  </w:r>
                </w:p>
              </w:tc>
            </w:tr>
            <w:tr w:rsidR="00870139" w:rsidRPr="00165069" w14:paraId="78812F06" w14:textId="77777777" w:rsidTr="00C403A8">
              <w:tc>
                <w:tcPr>
                  <w:tcW w:w="4700" w:type="dxa"/>
                  <w:gridSpan w:val="4"/>
                  <w:tcBorders>
                    <w:top w:val="nil"/>
                    <w:left w:val="nil"/>
                    <w:bottom w:val="nil"/>
                    <w:right w:val="nil"/>
                  </w:tcBorders>
                  <w:tcMar>
                    <w:top w:w="20" w:type="dxa"/>
                    <w:left w:w="20" w:type="dxa"/>
                    <w:bottom w:w="20" w:type="dxa"/>
                    <w:right w:w="20" w:type="dxa"/>
                  </w:tcMar>
                  <w:vAlign w:val="center"/>
                  <w:hideMark/>
                </w:tcPr>
                <w:p w14:paraId="17A38DBC" w14:textId="77777777" w:rsidR="00870139" w:rsidRPr="00165069" w:rsidRDefault="00870139" w:rsidP="00C403A8">
                  <w:pPr>
                    <w:pStyle w:val="rowtabella0"/>
                    <w:rPr>
                      <w:color w:val="002060"/>
                    </w:rPr>
                  </w:pPr>
                  <w:r w:rsidRPr="00165069">
                    <w:rPr>
                      <w:color w:val="002060"/>
                    </w:rPr>
                    <w:t>(1) - disputata il 25/09/2023</w:t>
                  </w:r>
                </w:p>
              </w:tc>
            </w:tr>
          </w:tbl>
          <w:p w14:paraId="0EF5EF32" w14:textId="77777777" w:rsidR="00870139" w:rsidRPr="00165069" w:rsidRDefault="00870139" w:rsidP="00C403A8">
            <w:pPr>
              <w:rPr>
                <w:color w:val="002060"/>
              </w:rPr>
            </w:pPr>
          </w:p>
        </w:tc>
      </w:tr>
    </w:tbl>
    <w:p w14:paraId="12CB5390" w14:textId="77777777" w:rsidR="00870139" w:rsidRPr="00165069" w:rsidRDefault="00870139" w:rsidP="00870139">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70139" w:rsidRPr="00165069" w14:paraId="755D61BE" w14:textId="77777777" w:rsidTr="00C403A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70139" w:rsidRPr="00165069" w14:paraId="59953BB9" w14:textId="77777777" w:rsidTr="00C403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5178D5" w14:textId="77777777" w:rsidR="00870139" w:rsidRPr="00165069" w:rsidRDefault="00870139" w:rsidP="00C403A8">
                  <w:pPr>
                    <w:pStyle w:val="headertabella0"/>
                    <w:rPr>
                      <w:color w:val="002060"/>
                    </w:rPr>
                  </w:pPr>
                  <w:r w:rsidRPr="00165069">
                    <w:rPr>
                      <w:color w:val="002060"/>
                    </w:rPr>
                    <w:t>GIRONE 7 - 1 Giornata - A</w:t>
                  </w:r>
                </w:p>
              </w:tc>
            </w:tr>
            <w:tr w:rsidR="00870139" w:rsidRPr="00165069" w14:paraId="26998EAC" w14:textId="77777777" w:rsidTr="00C403A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D2118D3" w14:textId="77777777" w:rsidR="00870139" w:rsidRPr="00165069" w:rsidRDefault="00870139" w:rsidP="00C403A8">
                  <w:pPr>
                    <w:pStyle w:val="rowtabella0"/>
                    <w:rPr>
                      <w:color w:val="002060"/>
                    </w:rPr>
                  </w:pPr>
                  <w:r w:rsidRPr="00165069">
                    <w:rPr>
                      <w:color w:val="002060"/>
                    </w:rPr>
                    <w:t>SANTA MARIA NUOVA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C230B8" w14:textId="77777777" w:rsidR="00870139" w:rsidRPr="00165069" w:rsidRDefault="00870139" w:rsidP="00C403A8">
                  <w:pPr>
                    <w:pStyle w:val="rowtabella0"/>
                    <w:rPr>
                      <w:color w:val="002060"/>
                    </w:rPr>
                  </w:pPr>
                  <w:r w:rsidRPr="00165069">
                    <w:rPr>
                      <w:color w:val="002060"/>
                    </w:rPr>
                    <w:t>- CIRCOLO COLLODI CALCIO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D3C30E" w14:textId="77777777" w:rsidR="00870139" w:rsidRPr="00165069" w:rsidRDefault="00870139" w:rsidP="00C403A8">
                  <w:pPr>
                    <w:pStyle w:val="rowtabella0"/>
                    <w:jc w:val="center"/>
                    <w:rPr>
                      <w:color w:val="002060"/>
                    </w:rPr>
                  </w:pPr>
                  <w:r w:rsidRPr="00165069">
                    <w:rPr>
                      <w:color w:val="002060"/>
                    </w:rPr>
                    <w:t>2 - 1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EEE37A" w14:textId="77777777" w:rsidR="00870139" w:rsidRPr="00165069" w:rsidRDefault="00870139" w:rsidP="00C403A8">
                  <w:pPr>
                    <w:pStyle w:val="rowtabella0"/>
                    <w:jc w:val="center"/>
                    <w:rPr>
                      <w:color w:val="002060"/>
                    </w:rPr>
                  </w:pPr>
                  <w:r w:rsidRPr="00165069">
                    <w:rPr>
                      <w:color w:val="002060"/>
                    </w:rPr>
                    <w:t> </w:t>
                  </w:r>
                </w:p>
              </w:tc>
            </w:tr>
          </w:tbl>
          <w:p w14:paraId="6C031DAB" w14:textId="77777777" w:rsidR="00870139" w:rsidRPr="00165069" w:rsidRDefault="00870139" w:rsidP="00C403A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70139" w:rsidRPr="00165069" w14:paraId="71E46516" w14:textId="77777777" w:rsidTr="00C403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962A5F" w14:textId="77777777" w:rsidR="00870139" w:rsidRPr="00165069" w:rsidRDefault="00870139" w:rsidP="00C403A8">
                  <w:pPr>
                    <w:pStyle w:val="headertabella0"/>
                    <w:rPr>
                      <w:color w:val="002060"/>
                    </w:rPr>
                  </w:pPr>
                  <w:r w:rsidRPr="00165069">
                    <w:rPr>
                      <w:color w:val="002060"/>
                    </w:rPr>
                    <w:t>GIRONE 8 - 1 Giornata - A</w:t>
                  </w:r>
                </w:p>
              </w:tc>
            </w:tr>
            <w:tr w:rsidR="00870139" w:rsidRPr="00165069" w14:paraId="79B8466B" w14:textId="77777777" w:rsidTr="00C403A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06F061" w14:textId="77777777" w:rsidR="00870139" w:rsidRPr="00165069" w:rsidRDefault="00870139" w:rsidP="00C403A8">
                  <w:pPr>
                    <w:pStyle w:val="rowtabella0"/>
                    <w:rPr>
                      <w:color w:val="002060"/>
                    </w:rPr>
                  </w:pPr>
                  <w:r w:rsidRPr="00165069">
                    <w:rPr>
                      <w:color w:val="002060"/>
                    </w:rPr>
                    <w:t>FUTSAL ANCONA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40AEF3" w14:textId="77777777" w:rsidR="00870139" w:rsidRPr="00165069" w:rsidRDefault="00870139" w:rsidP="00C403A8">
                  <w:pPr>
                    <w:pStyle w:val="rowtabella0"/>
                    <w:rPr>
                      <w:color w:val="002060"/>
                    </w:rPr>
                  </w:pPr>
                  <w:r w:rsidRPr="00165069">
                    <w:rPr>
                      <w:color w:val="002060"/>
                    </w:rPr>
                    <w:t>- FRASASSI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8487D4" w14:textId="77777777" w:rsidR="00870139" w:rsidRPr="00165069" w:rsidRDefault="00870139" w:rsidP="00C403A8">
                  <w:pPr>
                    <w:pStyle w:val="rowtabella0"/>
                    <w:jc w:val="center"/>
                    <w:rPr>
                      <w:color w:val="002060"/>
                    </w:rPr>
                  </w:pPr>
                  <w:r w:rsidRPr="00165069">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5BAAE8" w14:textId="77777777" w:rsidR="00870139" w:rsidRPr="00165069" w:rsidRDefault="00870139" w:rsidP="00C403A8">
                  <w:pPr>
                    <w:pStyle w:val="rowtabella0"/>
                    <w:jc w:val="center"/>
                    <w:rPr>
                      <w:color w:val="002060"/>
                    </w:rPr>
                  </w:pPr>
                  <w:r w:rsidRPr="00165069">
                    <w:rPr>
                      <w:color w:val="002060"/>
                    </w:rPr>
                    <w:t> </w:t>
                  </w:r>
                </w:p>
              </w:tc>
            </w:tr>
            <w:tr w:rsidR="00870139" w:rsidRPr="00165069" w14:paraId="29FE6100" w14:textId="77777777" w:rsidTr="00C403A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72634B" w14:textId="77777777" w:rsidR="00870139" w:rsidRPr="00165069" w:rsidRDefault="00870139" w:rsidP="00C403A8">
                  <w:pPr>
                    <w:pStyle w:val="rowtabella0"/>
                    <w:rPr>
                      <w:color w:val="002060"/>
                    </w:rPr>
                  </w:pPr>
                  <w:r w:rsidRPr="00165069">
                    <w:rPr>
                      <w:color w:val="002060"/>
                    </w:rPr>
                    <w:t>(1) SAN BIAGIO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5807CB" w14:textId="77777777" w:rsidR="00870139" w:rsidRPr="00165069" w:rsidRDefault="00870139" w:rsidP="00C403A8">
                  <w:pPr>
                    <w:pStyle w:val="rowtabella0"/>
                    <w:rPr>
                      <w:color w:val="002060"/>
                    </w:rPr>
                  </w:pPr>
                  <w:r w:rsidRPr="00165069">
                    <w:rPr>
                      <w:color w:val="002060"/>
                    </w:rPr>
                    <w:t>- CDC 2018</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2FBE88" w14:textId="77777777" w:rsidR="00870139" w:rsidRPr="00165069" w:rsidRDefault="00870139" w:rsidP="00C403A8">
                  <w:pPr>
                    <w:pStyle w:val="rowtabella0"/>
                    <w:jc w:val="center"/>
                    <w:rPr>
                      <w:color w:val="002060"/>
                    </w:rPr>
                  </w:pPr>
                  <w:r w:rsidRPr="00165069">
                    <w:rPr>
                      <w:color w:val="002060"/>
                    </w:rPr>
                    <w:t>5 - 5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AD1B55" w14:textId="77777777" w:rsidR="00870139" w:rsidRPr="00165069" w:rsidRDefault="00870139" w:rsidP="00C403A8">
                  <w:pPr>
                    <w:pStyle w:val="rowtabella0"/>
                    <w:jc w:val="center"/>
                    <w:rPr>
                      <w:color w:val="002060"/>
                    </w:rPr>
                  </w:pPr>
                  <w:r w:rsidRPr="00165069">
                    <w:rPr>
                      <w:color w:val="002060"/>
                    </w:rPr>
                    <w:t> </w:t>
                  </w:r>
                </w:p>
              </w:tc>
            </w:tr>
            <w:tr w:rsidR="00870139" w:rsidRPr="00165069" w14:paraId="789F333A" w14:textId="77777777" w:rsidTr="00C403A8">
              <w:tc>
                <w:tcPr>
                  <w:tcW w:w="4700" w:type="dxa"/>
                  <w:gridSpan w:val="4"/>
                  <w:tcBorders>
                    <w:top w:val="nil"/>
                    <w:left w:val="nil"/>
                    <w:bottom w:val="nil"/>
                    <w:right w:val="nil"/>
                  </w:tcBorders>
                  <w:tcMar>
                    <w:top w:w="20" w:type="dxa"/>
                    <w:left w:w="20" w:type="dxa"/>
                    <w:bottom w:w="20" w:type="dxa"/>
                    <w:right w:w="20" w:type="dxa"/>
                  </w:tcMar>
                  <w:vAlign w:val="center"/>
                  <w:hideMark/>
                </w:tcPr>
                <w:p w14:paraId="1EDBFDAA" w14:textId="77777777" w:rsidR="00870139" w:rsidRPr="00165069" w:rsidRDefault="00870139" w:rsidP="00C403A8">
                  <w:pPr>
                    <w:pStyle w:val="rowtabella0"/>
                    <w:rPr>
                      <w:color w:val="002060"/>
                    </w:rPr>
                  </w:pPr>
                  <w:r w:rsidRPr="00165069">
                    <w:rPr>
                      <w:color w:val="002060"/>
                    </w:rPr>
                    <w:t>(1) - disputata il 23/09/2023</w:t>
                  </w:r>
                </w:p>
              </w:tc>
            </w:tr>
          </w:tbl>
          <w:p w14:paraId="0E7D3B6C" w14:textId="77777777" w:rsidR="00870139" w:rsidRPr="00165069" w:rsidRDefault="00870139" w:rsidP="00C403A8">
            <w:pPr>
              <w:rPr>
                <w:color w:val="002060"/>
              </w:rPr>
            </w:pPr>
          </w:p>
        </w:tc>
      </w:tr>
    </w:tbl>
    <w:p w14:paraId="1A7BA91E" w14:textId="77777777" w:rsidR="00870139" w:rsidRPr="00165069" w:rsidRDefault="00870139" w:rsidP="00870139">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70139" w:rsidRPr="00165069" w14:paraId="42AC8EEE" w14:textId="77777777" w:rsidTr="00C403A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70139" w:rsidRPr="00165069" w14:paraId="2BA30F8C" w14:textId="77777777" w:rsidTr="00C403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39761" w14:textId="77777777" w:rsidR="00870139" w:rsidRPr="00165069" w:rsidRDefault="00870139" w:rsidP="00C403A8">
                  <w:pPr>
                    <w:pStyle w:val="headertabella0"/>
                    <w:rPr>
                      <w:color w:val="002060"/>
                    </w:rPr>
                  </w:pPr>
                  <w:r w:rsidRPr="00165069">
                    <w:rPr>
                      <w:color w:val="002060"/>
                    </w:rPr>
                    <w:t>GIRONE 9 - 1 Giornata - A</w:t>
                  </w:r>
                </w:p>
              </w:tc>
            </w:tr>
            <w:tr w:rsidR="00870139" w:rsidRPr="00165069" w14:paraId="4A9AD09F" w14:textId="77777777" w:rsidTr="00C403A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9984740" w14:textId="77777777" w:rsidR="00870139" w:rsidRPr="00165069" w:rsidRDefault="00870139" w:rsidP="00C403A8">
                  <w:pPr>
                    <w:pStyle w:val="rowtabella0"/>
                    <w:rPr>
                      <w:color w:val="002060"/>
                    </w:rPr>
                  </w:pPr>
                  <w:r w:rsidRPr="00165069">
                    <w:rPr>
                      <w:color w:val="002060"/>
                    </w:rPr>
                    <w:t>(1) GROTTACCIA 2005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F23079" w14:textId="77777777" w:rsidR="00870139" w:rsidRPr="00165069" w:rsidRDefault="00870139" w:rsidP="00C403A8">
                  <w:pPr>
                    <w:pStyle w:val="rowtabella0"/>
                    <w:rPr>
                      <w:color w:val="002060"/>
                    </w:rPr>
                  </w:pPr>
                  <w:r w:rsidRPr="00165069">
                    <w:rPr>
                      <w:color w:val="002060"/>
                    </w:rPr>
                    <w:t>- POLISPORTIVA FUTURA A.D.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3A8412" w14:textId="77777777" w:rsidR="00870139" w:rsidRPr="00165069" w:rsidRDefault="00870139" w:rsidP="00C403A8">
                  <w:pPr>
                    <w:pStyle w:val="rowtabella0"/>
                    <w:jc w:val="center"/>
                    <w:rPr>
                      <w:color w:val="002060"/>
                    </w:rPr>
                  </w:pPr>
                  <w:r w:rsidRPr="00165069">
                    <w:rPr>
                      <w:color w:val="002060"/>
                    </w:rPr>
                    <w:t>5 - 7</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E998E2" w14:textId="77777777" w:rsidR="00870139" w:rsidRPr="00165069" w:rsidRDefault="00870139" w:rsidP="00C403A8">
                  <w:pPr>
                    <w:pStyle w:val="rowtabella0"/>
                    <w:jc w:val="center"/>
                    <w:rPr>
                      <w:color w:val="002060"/>
                    </w:rPr>
                  </w:pPr>
                  <w:r w:rsidRPr="00165069">
                    <w:rPr>
                      <w:color w:val="002060"/>
                    </w:rPr>
                    <w:t> </w:t>
                  </w:r>
                </w:p>
              </w:tc>
            </w:tr>
            <w:tr w:rsidR="00870139" w:rsidRPr="00165069" w14:paraId="7775F7CC" w14:textId="77777777" w:rsidTr="00C403A8">
              <w:tc>
                <w:tcPr>
                  <w:tcW w:w="4700" w:type="dxa"/>
                  <w:gridSpan w:val="4"/>
                  <w:tcBorders>
                    <w:top w:val="nil"/>
                    <w:left w:val="nil"/>
                    <w:bottom w:val="nil"/>
                    <w:right w:val="nil"/>
                  </w:tcBorders>
                  <w:tcMar>
                    <w:top w:w="20" w:type="dxa"/>
                    <w:left w:w="20" w:type="dxa"/>
                    <w:bottom w:w="20" w:type="dxa"/>
                    <w:right w:w="20" w:type="dxa"/>
                  </w:tcMar>
                  <w:vAlign w:val="center"/>
                  <w:hideMark/>
                </w:tcPr>
                <w:p w14:paraId="30423848" w14:textId="77777777" w:rsidR="00870139" w:rsidRPr="00165069" w:rsidRDefault="00870139" w:rsidP="00C403A8">
                  <w:pPr>
                    <w:pStyle w:val="rowtabella0"/>
                    <w:rPr>
                      <w:color w:val="002060"/>
                    </w:rPr>
                  </w:pPr>
                  <w:r w:rsidRPr="00165069">
                    <w:rPr>
                      <w:color w:val="002060"/>
                    </w:rPr>
                    <w:t>(1) - disputata il 23/09/2023</w:t>
                  </w:r>
                </w:p>
              </w:tc>
            </w:tr>
          </w:tbl>
          <w:p w14:paraId="03B03E8E" w14:textId="77777777" w:rsidR="00870139" w:rsidRPr="00165069" w:rsidRDefault="00870139" w:rsidP="00C403A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70139" w:rsidRPr="00165069" w14:paraId="46DB93F8" w14:textId="77777777" w:rsidTr="00C403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C815D" w14:textId="77777777" w:rsidR="00870139" w:rsidRPr="00165069" w:rsidRDefault="00870139" w:rsidP="00C403A8">
                  <w:pPr>
                    <w:pStyle w:val="headertabella0"/>
                    <w:rPr>
                      <w:color w:val="002060"/>
                    </w:rPr>
                  </w:pPr>
                  <w:r w:rsidRPr="00165069">
                    <w:rPr>
                      <w:color w:val="002060"/>
                    </w:rPr>
                    <w:t>GIRONE 10 - 1 Giornata - A</w:t>
                  </w:r>
                </w:p>
              </w:tc>
            </w:tr>
            <w:tr w:rsidR="00870139" w:rsidRPr="00165069" w14:paraId="3A5BA394" w14:textId="77777777" w:rsidTr="00C403A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C859FF" w14:textId="77777777" w:rsidR="00870139" w:rsidRPr="00165069" w:rsidRDefault="00870139" w:rsidP="00C403A8">
                  <w:pPr>
                    <w:pStyle w:val="rowtabella0"/>
                    <w:rPr>
                      <w:color w:val="002060"/>
                    </w:rPr>
                  </w:pPr>
                  <w:r w:rsidRPr="00165069">
                    <w:rPr>
                      <w:color w:val="002060"/>
                    </w:rPr>
                    <w:t>C.U.S. CAMERINO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3181B9" w14:textId="77777777" w:rsidR="00870139" w:rsidRPr="00165069" w:rsidRDefault="00870139" w:rsidP="00C403A8">
                  <w:pPr>
                    <w:pStyle w:val="rowtabella0"/>
                    <w:rPr>
                      <w:color w:val="002060"/>
                    </w:rPr>
                  </w:pPr>
                  <w:r w:rsidRPr="00165069">
                    <w:rPr>
                      <w:color w:val="002060"/>
                    </w:rPr>
                    <w:t>- PIEDIRIPA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4A7A3C" w14:textId="77777777" w:rsidR="00870139" w:rsidRPr="00165069" w:rsidRDefault="00870139" w:rsidP="00C403A8">
                  <w:pPr>
                    <w:pStyle w:val="rowtabella0"/>
                    <w:jc w:val="center"/>
                    <w:rPr>
                      <w:color w:val="002060"/>
                    </w:rPr>
                  </w:pPr>
                  <w:r w:rsidRPr="00165069">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403C72" w14:textId="77777777" w:rsidR="00870139" w:rsidRPr="00165069" w:rsidRDefault="00870139" w:rsidP="00C403A8">
                  <w:pPr>
                    <w:pStyle w:val="rowtabella0"/>
                    <w:jc w:val="center"/>
                    <w:rPr>
                      <w:color w:val="002060"/>
                    </w:rPr>
                  </w:pPr>
                  <w:r w:rsidRPr="00165069">
                    <w:rPr>
                      <w:color w:val="002060"/>
                    </w:rPr>
                    <w:t> </w:t>
                  </w:r>
                </w:p>
              </w:tc>
            </w:tr>
            <w:tr w:rsidR="00870139" w:rsidRPr="00165069" w14:paraId="2ABF75D2" w14:textId="77777777" w:rsidTr="00C403A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9F2726" w14:textId="77777777" w:rsidR="00870139" w:rsidRPr="00165069" w:rsidRDefault="00870139" w:rsidP="00C403A8">
                  <w:pPr>
                    <w:pStyle w:val="rowtabella0"/>
                    <w:rPr>
                      <w:color w:val="002060"/>
                    </w:rPr>
                  </w:pPr>
                  <w:r w:rsidRPr="00165069">
                    <w:rPr>
                      <w:color w:val="002060"/>
                    </w:rPr>
                    <w:t>SERRALTA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ADDA76" w14:textId="77777777" w:rsidR="00870139" w:rsidRPr="00165069" w:rsidRDefault="00870139" w:rsidP="00C403A8">
                  <w:pPr>
                    <w:pStyle w:val="rowtabella0"/>
                    <w:rPr>
                      <w:color w:val="002060"/>
                    </w:rPr>
                  </w:pPr>
                  <w:r w:rsidRPr="00165069">
                    <w:rPr>
                      <w:color w:val="002060"/>
                    </w:rPr>
                    <w:t>- AMATORI STESE 2007 SRL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A2ABCB" w14:textId="77777777" w:rsidR="00870139" w:rsidRPr="00165069" w:rsidRDefault="00870139" w:rsidP="00C403A8">
                  <w:pPr>
                    <w:pStyle w:val="rowtabella0"/>
                    <w:jc w:val="center"/>
                    <w:rPr>
                      <w:color w:val="002060"/>
                    </w:rPr>
                  </w:pPr>
                  <w:r w:rsidRPr="00165069">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A57D2A" w14:textId="77777777" w:rsidR="00870139" w:rsidRPr="00165069" w:rsidRDefault="00870139" w:rsidP="00C403A8">
                  <w:pPr>
                    <w:pStyle w:val="rowtabella0"/>
                    <w:jc w:val="center"/>
                    <w:rPr>
                      <w:color w:val="002060"/>
                    </w:rPr>
                  </w:pPr>
                  <w:r w:rsidRPr="00165069">
                    <w:rPr>
                      <w:color w:val="002060"/>
                    </w:rPr>
                    <w:t> </w:t>
                  </w:r>
                </w:p>
              </w:tc>
            </w:tr>
          </w:tbl>
          <w:p w14:paraId="0E17D0A9" w14:textId="77777777" w:rsidR="00870139" w:rsidRPr="00165069" w:rsidRDefault="00870139" w:rsidP="00C403A8">
            <w:pPr>
              <w:rPr>
                <w:color w:val="002060"/>
              </w:rPr>
            </w:pPr>
          </w:p>
        </w:tc>
      </w:tr>
    </w:tbl>
    <w:p w14:paraId="70F40864" w14:textId="77777777" w:rsidR="00870139" w:rsidRPr="00165069" w:rsidRDefault="00870139" w:rsidP="00870139">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70139" w:rsidRPr="00165069" w14:paraId="2E6B3F3C" w14:textId="77777777" w:rsidTr="00C403A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70139" w:rsidRPr="00165069" w14:paraId="699E3089" w14:textId="77777777" w:rsidTr="00C403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F2CC8D" w14:textId="77777777" w:rsidR="00870139" w:rsidRPr="00165069" w:rsidRDefault="00870139" w:rsidP="00C403A8">
                  <w:pPr>
                    <w:pStyle w:val="headertabella0"/>
                    <w:rPr>
                      <w:color w:val="002060"/>
                    </w:rPr>
                  </w:pPr>
                  <w:r w:rsidRPr="00165069">
                    <w:rPr>
                      <w:color w:val="002060"/>
                    </w:rPr>
                    <w:t>GIRONE 11 - 1 Giornata - A</w:t>
                  </w:r>
                </w:p>
              </w:tc>
            </w:tr>
            <w:tr w:rsidR="00870139" w:rsidRPr="00165069" w14:paraId="10A134C6" w14:textId="77777777" w:rsidTr="00C403A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4B8E683" w14:textId="77777777" w:rsidR="00870139" w:rsidRPr="00165069" w:rsidRDefault="00870139" w:rsidP="00C403A8">
                  <w:pPr>
                    <w:pStyle w:val="rowtabella0"/>
                    <w:rPr>
                      <w:color w:val="002060"/>
                    </w:rPr>
                  </w:pPr>
                  <w:r w:rsidRPr="00165069">
                    <w:rPr>
                      <w:color w:val="002060"/>
                    </w:rPr>
                    <w:t>(1) CALCETTO NUMANA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701B42" w14:textId="77777777" w:rsidR="00870139" w:rsidRPr="00165069" w:rsidRDefault="00870139" w:rsidP="00C403A8">
                  <w:pPr>
                    <w:pStyle w:val="rowtabella0"/>
                    <w:rPr>
                      <w:color w:val="002060"/>
                    </w:rPr>
                  </w:pPr>
                  <w:r w:rsidRPr="00165069">
                    <w:rPr>
                      <w:color w:val="002060"/>
                    </w:rPr>
                    <w:t>- CASTELRAIMONDO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D2B3EF" w14:textId="77777777" w:rsidR="00870139" w:rsidRPr="00165069" w:rsidRDefault="00870139" w:rsidP="00C403A8">
                  <w:pPr>
                    <w:pStyle w:val="rowtabella0"/>
                    <w:jc w:val="center"/>
                    <w:rPr>
                      <w:color w:val="002060"/>
                    </w:rPr>
                  </w:pPr>
                  <w:r w:rsidRPr="00165069">
                    <w:rPr>
                      <w:color w:val="002060"/>
                    </w:rPr>
                    <w:t>2 - 4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4D7C2A" w14:textId="77777777" w:rsidR="00870139" w:rsidRPr="00165069" w:rsidRDefault="00870139" w:rsidP="00C403A8">
                  <w:pPr>
                    <w:pStyle w:val="rowtabella0"/>
                    <w:jc w:val="center"/>
                    <w:rPr>
                      <w:color w:val="002060"/>
                    </w:rPr>
                  </w:pPr>
                  <w:r w:rsidRPr="00165069">
                    <w:rPr>
                      <w:color w:val="002060"/>
                    </w:rPr>
                    <w:t> </w:t>
                  </w:r>
                </w:p>
              </w:tc>
            </w:tr>
            <w:tr w:rsidR="00870139" w:rsidRPr="00165069" w14:paraId="1FC4D326" w14:textId="77777777" w:rsidTr="00C403A8">
              <w:tc>
                <w:tcPr>
                  <w:tcW w:w="4700" w:type="dxa"/>
                  <w:gridSpan w:val="4"/>
                  <w:tcBorders>
                    <w:top w:val="nil"/>
                    <w:left w:val="nil"/>
                    <w:bottom w:val="nil"/>
                    <w:right w:val="nil"/>
                  </w:tcBorders>
                  <w:tcMar>
                    <w:top w:w="20" w:type="dxa"/>
                    <w:left w:w="20" w:type="dxa"/>
                    <w:bottom w:w="20" w:type="dxa"/>
                    <w:right w:w="20" w:type="dxa"/>
                  </w:tcMar>
                  <w:vAlign w:val="center"/>
                  <w:hideMark/>
                </w:tcPr>
                <w:p w14:paraId="1372376C" w14:textId="77777777" w:rsidR="00870139" w:rsidRPr="00165069" w:rsidRDefault="00870139" w:rsidP="00C403A8">
                  <w:pPr>
                    <w:pStyle w:val="rowtabella0"/>
                    <w:rPr>
                      <w:color w:val="002060"/>
                    </w:rPr>
                  </w:pPr>
                  <w:r w:rsidRPr="00165069">
                    <w:rPr>
                      <w:color w:val="002060"/>
                    </w:rPr>
                    <w:t>(1) - disputata il 23/09/2023</w:t>
                  </w:r>
                </w:p>
              </w:tc>
            </w:tr>
          </w:tbl>
          <w:p w14:paraId="5CE51306" w14:textId="77777777" w:rsidR="00870139" w:rsidRPr="00165069" w:rsidRDefault="00870139" w:rsidP="00C403A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70139" w:rsidRPr="00165069" w14:paraId="36359391" w14:textId="77777777" w:rsidTr="00C403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17AC30" w14:textId="77777777" w:rsidR="00870139" w:rsidRPr="00165069" w:rsidRDefault="00870139" w:rsidP="00C403A8">
                  <w:pPr>
                    <w:pStyle w:val="headertabella0"/>
                    <w:rPr>
                      <w:color w:val="002060"/>
                    </w:rPr>
                  </w:pPr>
                  <w:r w:rsidRPr="00165069">
                    <w:rPr>
                      <w:color w:val="002060"/>
                    </w:rPr>
                    <w:t>GIRONE 12 - 1 Giornata - A</w:t>
                  </w:r>
                </w:p>
              </w:tc>
            </w:tr>
            <w:tr w:rsidR="00870139" w:rsidRPr="00165069" w14:paraId="37073264" w14:textId="77777777" w:rsidTr="00C403A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6AEB41" w14:textId="77777777" w:rsidR="00870139" w:rsidRPr="00165069" w:rsidRDefault="00870139" w:rsidP="00C403A8">
                  <w:pPr>
                    <w:pStyle w:val="rowtabella0"/>
                    <w:rPr>
                      <w:color w:val="002060"/>
                    </w:rPr>
                  </w:pPr>
                  <w:r w:rsidRPr="00165069">
                    <w:rPr>
                      <w:color w:val="002060"/>
                    </w:rPr>
                    <w:t>BOCA CIVITANOVA 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D004B0" w14:textId="77777777" w:rsidR="00870139" w:rsidRPr="00165069" w:rsidRDefault="00870139" w:rsidP="00C403A8">
                  <w:pPr>
                    <w:pStyle w:val="rowtabella0"/>
                    <w:rPr>
                      <w:color w:val="002060"/>
                    </w:rPr>
                  </w:pPr>
                  <w:r w:rsidRPr="00165069">
                    <w:rPr>
                      <w:color w:val="002060"/>
                    </w:rPr>
                    <w:t>- FUTSAL RECANATI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50B93E" w14:textId="77777777" w:rsidR="00870139" w:rsidRPr="00165069" w:rsidRDefault="00870139" w:rsidP="00C403A8">
                  <w:pPr>
                    <w:pStyle w:val="rowtabella0"/>
                    <w:jc w:val="center"/>
                    <w:rPr>
                      <w:color w:val="002060"/>
                    </w:rPr>
                  </w:pPr>
                  <w:r w:rsidRPr="00165069">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DF492D" w14:textId="77777777" w:rsidR="00870139" w:rsidRPr="00165069" w:rsidRDefault="00870139" w:rsidP="00C403A8">
                  <w:pPr>
                    <w:pStyle w:val="rowtabella0"/>
                    <w:jc w:val="center"/>
                    <w:rPr>
                      <w:color w:val="002060"/>
                    </w:rPr>
                  </w:pPr>
                  <w:r w:rsidRPr="00165069">
                    <w:rPr>
                      <w:color w:val="002060"/>
                    </w:rPr>
                    <w:t> </w:t>
                  </w:r>
                </w:p>
              </w:tc>
            </w:tr>
            <w:tr w:rsidR="00870139" w:rsidRPr="00165069" w14:paraId="180D311E" w14:textId="77777777" w:rsidTr="00C403A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250783" w14:textId="77777777" w:rsidR="00870139" w:rsidRPr="00165069" w:rsidRDefault="00870139" w:rsidP="00C403A8">
                  <w:pPr>
                    <w:pStyle w:val="rowtabella0"/>
                    <w:rPr>
                      <w:color w:val="002060"/>
                    </w:rPr>
                  </w:pPr>
                  <w:r w:rsidRPr="00165069">
                    <w:rPr>
                      <w:color w:val="002060"/>
                    </w:rPr>
                    <w:t>MOGLIANESE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9DF69E" w14:textId="77777777" w:rsidR="00870139" w:rsidRPr="00165069" w:rsidRDefault="00870139" w:rsidP="00C403A8">
                  <w:pPr>
                    <w:pStyle w:val="rowtabella0"/>
                    <w:rPr>
                      <w:color w:val="002060"/>
                    </w:rPr>
                  </w:pPr>
                  <w:r w:rsidRPr="00165069">
                    <w:rPr>
                      <w:color w:val="002060"/>
                    </w:rPr>
                    <w:t>- C.F. MACERATESE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0AF6EB" w14:textId="77777777" w:rsidR="00870139" w:rsidRPr="00165069" w:rsidRDefault="00870139" w:rsidP="00C403A8">
                  <w:pPr>
                    <w:pStyle w:val="rowtabella0"/>
                    <w:jc w:val="center"/>
                    <w:rPr>
                      <w:color w:val="002060"/>
                    </w:rPr>
                  </w:pPr>
                  <w:r w:rsidRPr="00165069">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AF884F" w14:textId="77777777" w:rsidR="00870139" w:rsidRPr="00165069" w:rsidRDefault="00870139" w:rsidP="00C403A8">
                  <w:pPr>
                    <w:pStyle w:val="rowtabella0"/>
                    <w:jc w:val="center"/>
                    <w:rPr>
                      <w:color w:val="002060"/>
                    </w:rPr>
                  </w:pPr>
                  <w:r w:rsidRPr="00165069">
                    <w:rPr>
                      <w:color w:val="002060"/>
                    </w:rPr>
                    <w:t> </w:t>
                  </w:r>
                </w:p>
              </w:tc>
            </w:tr>
          </w:tbl>
          <w:p w14:paraId="4D220D76" w14:textId="77777777" w:rsidR="00870139" w:rsidRPr="00165069" w:rsidRDefault="00870139" w:rsidP="00C403A8">
            <w:pPr>
              <w:rPr>
                <w:color w:val="002060"/>
              </w:rPr>
            </w:pPr>
          </w:p>
        </w:tc>
      </w:tr>
    </w:tbl>
    <w:p w14:paraId="6365B2B1" w14:textId="77777777" w:rsidR="00870139" w:rsidRPr="00165069" w:rsidRDefault="00870139" w:rsidP="00870139">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70139" w:rsidRPr="00165069" w14:paraId="6245B5ED" w14:textId="77777777" w:rsidTr="00C403A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70139" w:rsidRPr="00165069" w14:paraId="40F39572" w14:textId="77777777" w:rsidTr="00C403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851E98" w14:textId="77777777" w:rsidR="00870139" w:rsidRPr="00165069" w:rsidRDefault="00870139" w:rsidP="00C403A8">
                  <w:pPr>
                    <w:pStyle w:val="headertabella0"/>
                    <w:rPr>
                      <w:color w:val="002060"/>
                    </w:rPr>
                  </w:pPr>
                  <w:r w:rsidRPr="00165069">
                    <w:rPr>
                      <w:color w:val="002060"/>
                    </w:rPr>
                    <w:t>GIRONE 13 - 1 Giornata - A</w:t>
                  </w:r>
                </w:p>
              </w:tc>
            </w:tr>
            <w:tr w:rsidR="00870139" w:rsidRPr="00165069" w14:paraId="3DE32FEE" w14:textId="77777777" w:rsidTr="00C403A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BB9034A" w14:textId="77777777" w:rsidR="00870139" w:rsidRPr="00165069" w:rsidRDefault="00870139" w:rsidP="00C403A8">
                  <w:pPr>
                    <w:pStyle w:val="rowtabella0"/>
                    <w:rPr>
                      <w:color w:val="002060"/>
                    </w:rPr>
                  </w:pPr>
                  <w:r w:rsidRPr="00165069">
                    <w:rPr>
                      <w:color w:val="002060"/>
                    </w:rPr>
                    <w:t>CSI MONTEFIORE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C015A8" w14:textId="77777777" w:rsidR="00870139" w:rsidRPr="00165069" w:rsidRDefault="00870139" w:rsidP="00C403A8">
                  <w:pPr>
                    <w:pStyle w:val="rowtabella0"/>
                    <w:rPr>
                      <w:color w:val="002060"/>
                    </w:rPr>
                  </w:pPr>
                  <w:r w:rsidRPr="00165069">
                    <w:rPr>
                      <w:color w:val="002060"/>
                    </w:rPr>
                    <w:t>- ACQUAVIVA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0BBDD3" w14:textId="77777777" w:rsidR="00870139" w:rsidRPr="00165069" w:rsidRDefault="00870139" w:rsidP="00C403A8">
                  <w:pPr>
                    <w:pStyle w:val="rowtabella0"/>
                    <w:jc w:val="center"/>
                    <w:rPr>
                      <w:color w:val="002060"/>
                    </w:rPr>
                  </w:pPr>
                  <w:r w:rsidRPr="00165069">
                    <w:rPr>
                      <w:color w:val="002060"/>
                    </w:rPr>
                    <w:t>2 - 2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7E21CA" w14:textId="77777777" w:rsidR="00870139" w:rsidRPr="00165069" w:rsidRDefault="00870139" w:rsidP="00C403A8">
                  <w:pPr>
                    <w:pStyle w:val="rowtabella0"/>
                    <w:jc w:val="center"/>
                    <w:rPr>
                      <w:color w:val="002060"/>
                    </w:rPr>
                  </w:pPr>
                  <w:r w:rsidRPr="00165069">
                    <w:rPr>
                      <w:color w:val="002060"/>
                    </w:rPr>
                    <w:t> </w:t>
                  </w:r>
                </w:p>
              </w:tc>
            </w:tr>
          </w:tbl>
          <w:p w14:paraId="4FB28684" w14:textId="77777777" w:rsidR="00870139" w:rsidRPr="00165069" w:rsidRDefault="00870139" w:rsidP="00C403A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70139" w:rsidRPr="00165069" w14:paraId="289789D3" w14:textId="77777777" w:rsidTr="00C403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DF539E" w14:textId="77777777" w:rsidR="00870139" w:rsidRPr="00165069" w:rsidRDefault="00870139" w:rsidP="00C403A8">
                  <w:pPr>
                    <w:pStyle w:val="headertabella0"/>
                    <w:rPr>
                      <w:color w:val="002060"/>
                    </w:rPr>
                  </w:pPr>
                  <w:r w:rsidRPr="00165069">
                    <w:rPr>
                      <w:color w:val="002060"/>
                    </w:rPr>
                    <w:t>GIRONE 14 - 1 Giornata - A</w:t>
                  </w:r>
                </w:p>
              </w:tc>
            </w:tr>
            <w:tr w:rsidR="00870139" w:rsidRPr="00165069" w14:paraId="4E100AF2" w14:textId="77777777" w:rsidTr="00C403A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8F2AAF" w14:textId="77777777" w:rsidR="00870139" w:rsidRPr="00165069" w:rsidRDefault="00870139" w:rsidP="00C403A8">
                  <w:pPr>
                    <w:pStyle w:val="rowtabella0"/>
                    <w:rPr>
                      <w:color w:val="002060"/>
                    </w:rPr>
                  </w:pPr>
                  <w:r w:rsidRPr="00165069">
                    <w:rPr>
                      <w:color w:val="002060"/>
                    </w:rPr>
                    <w:t>FROG S CLUB SPORT</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655CE9" w14:textId="77777777" w:rsidR="00870139" w:rsidRPr="00165069" w:rsidRDefault="00870139" w:rsidP="00C403A8">
                  <w:pPr>
                    <w:pStyle w:val="rowtabella0"/>
                    <w:rPr>
                      <w:color w:val="002060"/>
                    </w:rPr>
                  </w:pPr>
                  <w:r w:rsidRPr="00165069">
                    <w:rPr>
                      <w:color w:val="002060"/>
                    </w:rPr>
                    <w:t>- CAPODARCO CASABIANCA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AA083F" w14:textId="77777777" w:rsidR="00870139" w:rsidRPr="00165069" w:rsidRDefault="00870139" w:rsidP="00C403A8">
                  <w:pPr>
                    <w:pStyle w:val="rowtabella0"/>
                    <w:jc w:val="center"/>
                    <w:rPr>
                      <w:color w:val="002060"/>
                    </w:rPr>
                  </w:pPr>
                  <w:r w:rsidRPr="00165069">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0B3C2A" w14:textId="77777777" w:rsidR="00870139" w:rsidRPr="00165069" w:rsidRDefault="00870139" w:rsidP="00C403A8">
                  <w:pPr>
                    <w:pStyle w:val="rowtabella0"/>
                    <w:jc w:val="center"/>
                    <w:rPr>
                      <w:color w:val="002060"/>
                    </w:rPr>
                  </w:pPr>
                  <w:r w:rsidRPr="00165069">
                    <w:rPr>
                      <w:color w:val="002060"/>
                    </w:rPr>
                    <w:t> </w:t>
                  </w:r>
                </w:p>
              </w:tc>
            </w:tr>
            <w:tr w:rsidR="00870139" w:rsidRPr="00165069" w14:paraId="20FAAFE0" w14:textId="77777777" w:rsidTr="00C403A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80D123" w14:textId="77777777" w:rsidR="00870139" w:rsidRPr="00165069" w:rsidRDefault="00870139" w:rsidP="00C403A8">
                  <w:pPr>
                    <w:pStyle w:val="rowtabella0"/>
                    <w:rPr>
                      <w:color w:val="002060"/>
                    </w:rPr>
                  </w:pPr>
                  <w:r w:rsidRPr="00165069">
                    <w:rPr>
                      <w:color w:val="002060"/>
                    </w:rPr>
                    <w:t>FUTSAL L.C.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E402C8" w14:textId="77777777" w:rsidR="00870139" w:rsidRPr="00165069" w:rsidRDefault="00870139" w:rsidP="00C403A8">
                  <w:pPr>
                    <w:pStyle w:val="rowtabella0"/>
                    <w:rPr>
                      <w:color w:val="002060"/>
                    </w:rPr>
                  </w:pPr>
                  <w:r w:rsidRPr="00165069">
                    <w:rPr>
                      <w:color w:val="002060"/>
                    </w:rPr>
                    <w:t>- CALCIO S.ELPIDIO A MARE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4B8F0B" w14:textId="77777777" w:rsidR="00870139" w:rsidRPr="00165069" w:rsidRDefault="00870139" w:rsidP="00C403A8">
                  <w:pPr>
                    <w:pStyle w:val="rowtabella0"/>
                    <w:jc w:val="center"/>
                    <w:rPr>
                      <w:color w:val="002060"/>
                    </w:rPr>
                  </w:pPr>
                  <w:r w:rsidRPr="00165069">
                    <w:rPr>
                      <w:color w:val="002060"/>
                    </w:rPr>
                    <w:t>6 - 5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BB7169" w14:textId="77777777" w:rsidR="00870139" w:rsidRPr="00165069" w:rsidRDefault="00870139" w:rsidP="00C403A8">
                  <w:pPr>
                    <w:pStyle w:val="rowtabella0"/>
                    <w:jc w:val="center"/>
                    <w:rPr>
                      <w:color w:val="002060"/>
                    </w:rPr>
                  </w:pPr>
                  <w:r w:rsidRPr="00165069">
                    <w:rPr>
                      <w:color w:val="002060"/>
                    </w:rPr>
                    <w:t> </w:t>
                  </w:r>
                </w:p>
              </w:tc>
            </w:tr>
          </w:tbl>
          <w:p w14:paraId="4C39D8F9" w14:textId="77777777" w:rsidR="00870139" w:rsidRPr="00165069" w:rsidRDefault="00870139" w:rsidP="00C403A8">
            <w:pPr>
              <w:rPr>
                <w:color w:val="002060"/>
              </w:rPr>
            </w:pPr>
          </w:p>
        </w:tc>
      </w:tr>
    </w:tbl>
    <w:p w14:paraId="27612D66" w14:textId="77777777" w:rsidR="00870139" w:rsidRPr="00165069" w:rsidRDefault="00870139" w:rsidP="00870139">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70139" w:rsidRPr="00165069" w14:paraId="43F19B1A" w14:textId="77777777" w:rsidTr="00C403A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70139" w:rsidRPr="00165069" w14:paraId="5D12DC35" w14:textId="77777777" w:rsidTr="00C403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1775E6" w14:textId="77777777" w:rsidR="00870139" w:rsidRPr="00165069" w:rsidRDefault="00870139" w:rsidP="00C403A8">
                  <w:pPr>
                    <w:pStyle w:val="headertabella0"/>
                    <w:rPr>
                      <w:color w:val="002060"/>
                    </w:rPr>
                  </w:pPr>
                  <w:r w:rsidRPr="00165069">
                    <w:rPr>
                      <w:color w:val="002060"/>
                    </w:rPr>
                    <w:t>GIRONE 15 - 1 Giornata - A</w:t>
                  </w:r>
                </w:p>
              </w:tc>
            </w:tr>
            <w:tr w:rsidR="00870139" w:rsidRPr="00165069" w14:paraId="0C452541" w14:textId="77777777" w:rsidTr="00C403A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796CD6C" w14:textId="77777777" w:rsidR="00870139" w:rsidRPr="00165069" w:rsidRDefault="00870139" w:rsidP="00C403A8">
                  <w:pPr>
                    <w:pStyle w:val="rowtabella0"/>
                    <w:rPr>
                      <w:color w:val="002060"/>
                    </w:rPr>
                  </w:pPr>
                  <w:r w:rsidRPr="00165069">
                    <w:rPr>
                      <w:color w:val="002060"/>
                    </w:rPr>
                    <w:t>FUTSAL VIRE GEOSISTEM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537EDA" w14:textId="77777777" w:rsidR="00870139" w:rsidRPr="00165069" w:rsidRDefault="00870139" w:rsidP="00C403A8">
                  <w:pPr>
                    <w:pStyle w:val="rowtabella0"/>
                    <w:rPr>
                      <w:color w:val="002060"/>
                    </w:rPr>
                  </w:pPr>
                  <w:r w:rsidRPr="00165069">
                    <w:rPr>
                      <w:color w:val="002060"/>
                    </w:rPr>
                    <w:t>- PICENO UNITED MMX A R.L.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364A23" w14:textId="77777777" w:rsidR="00870139" w:rsidRPr="00165069" w:rsidRDefault="00870139" w:rsidP="00C403A8">
                  <w:pPr>
                    <w:pStyle w:val="rowtabella0"/>
                    <w:jc w:val="center"/>
                    <w:rPr>
                      <w:color w:val="002060"/>
                    </w:rPr>
                  </w:pPr>
                  <w:r w:rsidRPr="00165069">
                    <w:rPr>
                      <w:color w:val="002060"/>
                    </w:rPr>
                    <w:t>4 - 0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C6EB7F" w14:textId="77777777" w:rsidR="00870139" w:rsidRPr="00165069" w:rsidRDefault="00870139" w:rsidP="00C403A8">
                  <w:pPr>
                    <w:pStyle w:val="rowtabella0"/>
                    <w:jc w:val="center"/>
                    <w:rPr>
                      <w:color w:val="002060"/>
                    </w:rPr>
                  </w:pPr>
                  <w:r w:rsidRPr="00165069">
                    <w:rPr>
                      <w:color w:val="002060"/>
                    </w:rPr>
                    <w:t> </w:t>
                  </w:r>
                </w:p>
              </w:tc>
            </w:tr>
          </w:tbl>
          <w:p w14:paraId="53B2F858" w14:textId="77777777" w:rsidR="00870139" w:rsidRPr="00165069" w:rsidRDefault="00870139" w:rsidP="00C403A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70139" w:rsidRPr="00165069" w14:paraId="300CE576" w14:textId="77777777" w:rsidTr="00C403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EE179F" w14:textId="77777777" w:rsidR="00870139" w:rsidRPr="00165069" w:rsidRDefault="00870139" w:rsidP="00C403A8">
                  <w:pPr>
                    <w:pStyle w:val="headertabella0"/>
                    <w:rPr>
                      <w:color w:val="002060"/>
                    </w:rPr>
                  </w:pPr>
                  <w:r w:rsidRPr="00165069">
                    <w:rPr>
                      <w:color w:val="002060"/>
                    </w:rPr>
                    <w:t>GIRONE 16 - 1 Giornata - A</w:t>
                  </w:r>
                </w:p>
              </w:tc>
            </w:tr>
            <w:tr w:rsidR="00870139" w:rsidRPr="00165069" w14:paraId="3B117074" w14:textId="77777777" w:rsidTr="00C403A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9CBAA45" w14:textId="77777777" w:rsidR="00870139" w:rsidRPr="00165069" w:rsidRDefault="00870139" w:rsidP="00C403A8">
                  <w:pPr>
                    <w:pStyle w:val="rowtabella0"/>
                    <w:rPr>
                      <w:color w:val="002060"/>
                    </w:rPr>
                  </w:pPr>
                  <w:r w:rsidRPr="00165069">
                    <w:rPr>
                      <w:color w:val="002060"/>
                    </w:rPr>
                    <w:t>POL. SPORT COMMUNICATION</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500112" w14:textId="77777777" w:rsidR="00870139" w:rsidRPr="00165069" w:rsidRDefault="00870139" w:rsidP="00C403A8">
                  <w:pPr>
                    <w:pStyle w:val="rowtabella0"/>
                    <w:rPr>
                      <w:color w:val="002060"/>
                    </w:rPr>
                  </w:pPr>
                  <w:r w:rsidRPr="00165069">
                    <w:rPr>
                      <w:color w:val="002060"/>
                    </w:rPr>
                    <w:t>- RIVIERA DELLE PALME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45C783" w14:textId="77777777" w:rsidR="00870139" w:rsidRPr="00165069" w:rsidRDefault="00870139" w:rsidP="00C403A8">
                  <w:pPr>
                    <w:pStyle w:val="rowtabella0"/>
                    <w:jc w:val="center"/>
                    <w:rPr>
                      <w:color w:val="002060"/>
                    </w:rPr>
                  </w:pPr>
                  <w:r w:rsidRPr="00165069">
                    <w:rPr>
                      <w:color w:val="002060"/>
                    </w:rPr>
                    <w:t>8 - 1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03BA5E" w14:textId="77777777" w:rsidR="00870139" w:rsidRPr="00165069" w:rsidRDefault="00870139" w:rsidP="00C403A8">
                  <w:pPr>
                    <w:pStyle w:val="rowtabella0"/>
                    <w:jc w:val="center"/>
                    <w:rPr>
                      <w:color w:val="002060"/>
                    </w:rPr>
                  </w:pPr>
                  <w:r w:rsidRPr="00165069">
                    <w:rPr>
                      <w:color w:val="002060"/>
                    </w:rPr>
                    <w:t> </w:t>
                  </w:r>
                </w:p>
              </w:tc>
            </w:tr>
          </w:tbl>
          <w:p w14:paraId="2713F6D9" w14:textId="77777777" w:rsidR="00870139" w:rsidRPr="00165069" w:rsidRDefault="00870139" w:rsidP="00C403A8">
            <w:pPr>
              <w:rPr>
                <w:color w:val="002060"/>
              </w:rPr>
            </w:pPr>
          </w:p>
        </w:tc>
      </w:tr>
    </w:tbl>
    <w:p w14:paraId="26D81E19" w14:textId="77777777" w:rsidR="00870139" w:rsidRPr="00165069" w:rsidRDefault="00870139" w:rsidP="00870139">
      <w:pPr>
        <w:pStyle w:val="breakline"/>
        <w:rPr>
          <w:rFonts w:eastAsiaTheme="minorEastAsia"/>
          <w:color w:val="002060"/>
        </w:rPr>
      </w:pPr>
    </w:p>
    <w:p w14:paraId="4C075CE7" w14:textId="77777777" w:rsidR="00870139" w:rsidRPr="00165069" w:rsidRDefault="00870139" w:rsidP="00870139">
      <w:pPr>
        <w:pStyle w:val="breakline"/>
        <w:rPr>
          <w:color w:val="002060"/>
        </w:rPr>
      </w:pPr>
    </w:p>
    <w:p w14:paraId="5183F01F" w14:textId="77777777" w:rsidR="00870139" w:rsidRPr="00165069" w:rsidRDefault="00870139" w:rsidP="00870139">
      <w:pPr>
        <w:pStyle w:val="titoloprinc0"/>
        <w:rPr>
          <w:color w:val="002060"/>
        </w:rPr>
      </w:pPr>
      <w:r w:rsidRPr="00165069">
        <w:rPr>
          <w:color w:val="002060"/>
        </w:rPr>
        <w:t>GIUDICE SPORTIVO</w:t>
      </w:r>
    </w:p>
    <w:p w14:paraId="4D9FA5CF" w14:textId="77777777" w:rsidR="00870139" w:rsidRPr="00165069" w:rsidRDefault="00870139" w:rsidP="00870139">
      <w:pPr>
        <w:pStyle w:val="diffida"/>
        <w:rPr>
          <w:color w:val="002060"/>
        </w:rPr>
      </w:pPr>
      <w:r w:rsidRPr="00165069">
        <w:rPr>
          <w:color w:val="002060"/>
        </w:rPr>
        <w:t>Il Giudice Sportivo Avv. Agnese Lazzaretti, con l'assistenza del segretario Angelo Castellana, nella seduta del 27/09/2023, ha adottato le decisioni che di seguito integralmente si riportano:</w:t>
      </w:r>
    </w:p>
    <w:p w14:paraId="00A8DA28" w14:textId="77777777" w:rsidR="00870139" w:rsidRPr="00165069" w:rsidRDefault="00870139" w:rsidP="00870139">
      <w:pPr>
        <w:pStyle w:val="titolo10"/>
        <w:rPr>
          <w:color w:val="002060"/>
        </w:rPr>
      </w:pPr>
      <w:r w:rsidRPr="00165069">
        <w:rPr>
          <w:color w:val="002060"/>
        </w:rPr>
        <w:t xml:space="preserve">GARE DEL 22/ 9/2023 </w:t>
      </w:r>
    </w:p>
    <w:p w14:paraId="68C5EFD8" w14:textId="77777777" w:rsidR="00870139" w:rsidRPr="00165069" w:rsidRDefault="00870139" w:rsidP="00870139">
      <w:pPr>
        <w:pStyle w:val="titolo7a"/>
        <w:rPr>
          <w:color w:val="002060"/>
        </w:rPr>
      </w:pPr>
      <w:r w:rsidRPr="00165069">
        <w:rPr>
          <w:color w:val="002060"/>
        </w:rPr>
        <w:t xml:space="preserve">PROVVEDIMENTI DISCIPLINARI </w:t>
      </w:r>
    </w:p>
    <w:p w14:paraId="0C8F1DF8" w14:textId="77777777" w:rsidR="00870139" w:rsidRPr="00165069" w:rsidRDefault="00870139" w:rsidP="00870139">
      <w:pPr>
        <w:pStyle w:val="titolo7b0"/>
        <w:rPr>
          <w:color w:val="002060"/>
        </w:rPr>
      </w:pPr>
      <w:r w:rsidRPr="00165069">
        <w:rPr>
          <w:color w:val="002060"/>
        </w:rPr>
        <w:t xml:space="preserve">In base alle risultanze degli atti ufficiali sono state deliberate le seguenti sanzioni disciplinari. </w:t>
      </w:r>
    </w:p>
    <w:p w14:paraId="697D72A1" w14:textId="77777777" w:rsidR="00870139" w:rsidRPr="00165069" w:rsidRDefault="00870139" w:rsidP="00870139">
      <w:pPr>
        <w:pStyle w:val="titolo30"/>
        <w:rPr>
          <w:color w:val="002060"/>
        </w:rPr>
      </w:pPr>
      <w:r w:rsidRPr="00165069">
        <w:rPr>
          <w:color w:val="002060"/>
        </w:rPr>
        <w:t xml:space="preserve">CALCIATORI ESPULSI </w:t>
      </w:r>
    </w:p>
    <w:p w14:paraId="0CA38BE5" w14:textId="77777777" w:rsidR="00870139" w:rsidRPr="00165069" w:rsidRDefault="00870139" w:rsidP="00870139">
      <w:pPr>
        <w:pStyle w:val="titolo20"/>
        <w:rPr>
          <w:color w:val="002060"/>
        </w:rPr>
      </w:pPr>
      <w:r w:rsidRPr="00165069">
        <w:rPr>
          <w:color w:val="002060"/>
        </w:rPr>
        <w:lastRenderedPageBreak/>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0139" w:rsidRPr="00165069" w14:paraId="1708B648" w14:textId="77777777" w:rsidTr="00C403A8">
        <w:tc>
          <w:tcPr>
            <w:tcW w:w="2200" w:type="dxa"/>
            <w:tcMar>
              <w:top w:w="20" w:type="dxa"/>
              <w:left w:w="20" w:type="dxa"/>
              <w:bottom w:w="20" w:type="dxa"/>
              <w:right w:w="20" w:type="dxa"/>
            </w:tcMar>
            <w:vAlign w:val="center"/>
            <w:hideMark/>
          </w:tcPr>
          <w:p w14:paraId="793A77E6" w14:textId="77777777" w:rsidR="00870139" w:rsidRPr="00165069" w:rsidRDefault="00870139" w:rsidP="00C403A8">
            <w:pPr>
              <w:pStyle w:val="movimento"/>
              <w:rPr>
                <w:color w:val="002060"/>
              </w:rPr>
            </w:pPr>
            <w:r w:rsidRPr="00165069">
              <w:rPr>
                <w:color w:val="002060"/>
              </w:rPr>
              <w:t>ANZALDI FILIPPO STEVEN</w:t>
            </w:r>
          </w:p>
        </w:tc>
        <w:tc>
          <w:tcPr>
            <w:tcW w:w="2200" w:type="dxa"/>
            <w:tcMar>
              <w:top w:w="20" w:type="dxa"/>
              <w:left w:w="20" w:type="dxa"/>
              <w:bottom w:w="20" w:type="dxa"/>
              <w:right w:w="20" w:type="dxa"/>
            </w:tcMar>
            <w:vAlign w:val="center"/>
            <w:hideMark/>
          </w:tcPr>
          <w:p w14:paraId="5316BD19" w14:textId="77777777" w:rsidR="00870139" w:rsidRPr="00165069" w:rsidRDefault="00870139" w:rsidP="00C403A8">
            <w:pPr>
              <w:pStyle w:val="movimento2"/>
              <w:rPr>
                <w:color w:val="002060"/>
              </w:rPr>
            </w:pPr>
            <w:r w:rsidRPr="00165069">
              <w:rPr>
                <w:color w:val="002060"/>
              </w:rPr>
              <w:t xml:space="preserve">(FUTSAL ANCONA) </w:t>
            </w:r>
          </w:p>
        </w:tc>
        <w:tc>
          <w:tcPr>
            <w:tcW w:w="800" w:type="dxa"/>
            <w:tcMar>
              <w:top w:w="20" w:type="dxa"/>
              <w:left w:w="20" w:type="dxa"/>
              <w:bottom w:w="20" w:type="dxa"/>
              <w:right w:w="20" w:type="dxa"/>
            </w:tcMar>
            <w:vAlign w:val="center"/>
            <w:hideMark/>
          </w:tcPr>
          <w:p w14:paraId="2A613C61" w14:textId="77777777" w:rsidR="00870139" w:rsidRPr="00165069" w:rsidRDefault="00870139" w:rsidP="00C403A8">
            <w:pPr>
              <w:pStyle w:val="movimento"/>
              <w:rPr>
                <w:color w:val="002060"/>
              </w:rPr>
            </w:pPr>
            <w:r w:rsidRPr="00165069">
              <w:rPr>
                <w:color w:val="002060"/>
              </w:rPr>
              <w:t> </w:t>
            </w:r>
          </w:p>
        </w:tc>
        <w:tc>
          <w:tcPr>
            <w:tcW w:w="2200" w:type="dxa"/>
            <w:tcMar>
              <w:top w:w="20" w:type="dxa"/>
              <w:left w:w="20" w:type="dxa"/>
              <w:bottom w:w="20" w:type="dxa"/>
              <w:right w:w="20" w:type="dxa"/>
            </w:tcMar>
            <w:vAlign w:val="center"/>
            <w:hideMark/>
          </w:tcPr>
          <w:p w14:paraId="6F5615F9" w14:textId="77777777" w:rsidR="00870139" w:rsidRPr="00165069" w:rsidRDefault="00870139" w:rsidP="00C403A8">
            <w:pPr>
              <w:pStyle w:val="movimento"/>
              <w:rPr>
                <w:color w:val="002060"/>
              </w:rPr>
            </w:pPr>
            <w:r w:rsidRPr="00165069">
              <w:rPr>
                <w:color w:val="002060"/>
              </w:rPr>
              <w:t> </w:t>
            </w:r>
          </w:p>
        </w:tc>
        <w:tc>
          <w:tcPr>
            <w:tcW w:w="2200" w:type="dxa"/>
            <w:tcMar>
              <w:top w:w="20" w:type="dxa"/>
              <w:left w:w="20" w:type="dxa"/>
              <w:bottom w:w="20" w:type="dxa"/>
              <w:right w:w="20" w:type="dxa"/>
            </w:tcMar>
            <w:vAlign w:val="center"/>
            <w:hideMark/>
          </w:tcPr>
          <w:p w14:paraId="5495EF43" w14:textId="77777777" w:rsidR="00870139" w:rsidRPr="00165069" w:rsidRDefault="00870139" w:rsidP="00C403A8">
            <w:pPr>
              <w:pStyle w:val="movimento2"/>
              <w:rPr>
                <w:color w:val="002060"/>
              </w:rPr>
            </w:pPr>
            <w:r w:rsidRPr="00165069">
              <w:rPr>
                <w:color w:val="002060"/>
              </w:rPr>
              <w:t> </w:t>
            </w:r>
          </w:p>
        </w:tc>
      </w:tr>
    </w:tbl>
    <w:p w14:paraId="4445B2EF" w14:textId="77777777" w:rsidR="00870139" w:rsidRPr="00165069" w:rsidRDefault="00870139" w:rsidP="00870139">
      <w:pPr>
        <w:pStyle w:val="titolo20"/>
        <w:rPr>
          <w:rFonts w:eastAsiaTheme="minorEastAsia"/>
          <w:color w:val="002060"/>
        </w:rPr>
      </w:pPr>
      <w:r w:rsidRPr="00165069">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0139" w:rsidRPr="00165069" w14:paraId="5E780AD8" w14:textId="77777777" w:rsidTr="00C403A8">
        <w:tc>
          <w:tcPr>
            <w:tcW w:w="2200" w:type="dxa"/>
            <w:tcMar>
              <w:top w:w="20" w:type="dxa"/>
              <w:left w:w="20" w:type="dxa"/>
              <w:bottom w:w="20" w:type="dxa"/>
              <w:right w:w="20" w:type="dxa"/>
            </w:tcMar>
            <w:vAlign w:val="center"/>
            <w:hideMark/>
          </w:tcPr>
          <w:p w14:paraId="40EE5F4E" w14:textId="77777777" w:rsidR="00870139" w:rsidRPr="00165069" w:rsidRDefault="00870139" w:rsidP="00C403A8">
            <w:pPr>
              <w:pStyle w:val="movimento"/>
              <w:rPr>
                <w:color w:val="002060"/>
              </w:rPr>
            </w:pPr>
            <w:r w:rsidRPr="00165069">
              <w:rPr>
                <w:color w:val="002060"/>
              </w:rPr>
              <w:t>ROSSI DANTE</w:t>
            </w:r>
          </w:p>
        </w:tc>
        <w:tc>
          <w:tcPr>
            <w:tcW w:w="2200" w:type="dxa"/>
            <w:tcMar>
              <w:top w:w="20" w:type="dxa"/>
              <w:left w:w="20" w:type="dxa"/>
              <w:bottom w:w="20" w:type="dxa"/>
              <w:right w:w="20" w:type="dxa"/>
            </w:tcMar>
            <w:vAlign w:val="center"/>
            <w:hideMark/>
          </w:tcPr>
          <w:p w14:paraId="13CAFD12" w14:textId="77777777" w:rsidR="00870139" w:rsidRPr="00165069" w:rsidRDefault="00870139" w:rsidP="00C403A8">
            <w:pPr>
              <w:pStyle w:val="movimento2"/>
              <w:rPr>
                <w:color w:val="002060"/>
              </w:rPr>
            </w:pPr>
            <w:r w:rsidRPr="00165069">
              <w:rPr>
                <w:color w:val="002060"/>
              </w:rPr>
              <w:t xml:space="preserve">(ACQUAVIVA CALCIO) </w:t>
            </w:r>
          </w:p>
        </w:tc>
        <w:tc>
          <w:tcPr>
            <w:tcW w:w="800" w:type="dxa"/>
            <w:tcMar>
              <w:top w:w="20" w:type="dxa"/>
              <w:left w:w="20" w:type="dxa"/>
              <w:bottom w:w="20" w:type="dxa"/>
              <w:right w:w="20" w:type="dxa"/>
            </w:tcMar>
            <w:vAlign w:val="center"/>
            <w:hideMark/>
          </w:tcPr>
          <w:p w14:paraId="6D5B44D2" w14:textId="77777777" w:rsidR="00870139" w:rsidRPr="00165069" w:rsidRDefault="00870139" w:rsidP="00C403A8">
            <w:pPr>
              <w:pStyle w:val="movimento"/>
              <w:rPr>
                <w:color w:val="002060"/>
              </w:rPr>
            </w:pPr>
            <w:r w:rsidRPr="00165069">
              <w:rPr>
                <w:color w:val="002060"/>
              </w:rPr>
              <w:t> </w:t>
            </w:r>
          </w:p>
        </w:tc>
        <w:tc>
          <w:tcPr>
            <w:tcW w:w="2200" w:type="dxa"/>
            <w:tcMar>
              <w:top w:w="20" w:type="dxa"/>
              <w:left w:w="20" w:type="dxa"/>
              <w:bottom w:w="20" w:type="dxa"/>
              <w:right w:w="20" w:type="dxa"/>
            </w:tcMar>
            <w:vAlign w:val="center"/>
            <w:hideMark/>
          </w:tcPr>
          <w:p w14:paraId="616C2FB6" w14:textId="77777777" w:rsidR="00870139" w:rsidRPr="00165069" w:rsidRDefault="00870139" w:rsidP="00C403A8">
            <w:pPr>
              <w:pStyle w:val="movimento"/>
              <w:rPr>
                <w:color w:val="002060"/>
              </w:rPr>
            </w:pPr>
            <w:r w:rsidRPr="00165069">
              <w:rPr>
                <w:color w:val="002060"/>
              </w:rPr>
              <w:t>AGAJ ALEMAKO</w:t>
            </w:r>
          </w:p>
        </w:tc>
        <w:tc>
          <w:tcPr>
            <w:tcW w:w="2200" w:type="dxa"/>
            <w:tcMar>
              <w:top w:w="20" w:type="dxa"/>
              <w:left w:w="20" w:type="dxa"/>
              <w:bottom w:w="20" w:type="dxa"/>
              <w:right w:w="20" w:type="dxa"/>
            </w:tcMar>
            <w:vAlign w:val="center"/>
            <w:hideMark/>
          </w:tcPr>
          <w:p w14:paraId="0E6F4A0A" w14:textId="77777777" w:rsidR="00870139" w:rsidRPr="00165069" w:rsidRDefault="00870139" w:rsidP="00C403A8">
            <w:pPr>
              <w:pStyle w:val="movimento2"/>
              <w:rPr>
                <w:color w:val="002060"/>
              </w:rPr>
            </w:pPr>
            <w:r w:rsidRPr="00165069">
              <w:rPr>
                <w:color w:val="002060"/>
              </w:rPr>
              <w:t xml:space="preserve">(C.F. MACERATESE A.S.D.) </w:t>
            </w:r>
          </w:p>
        </w:tc>
      </w:tr>
    </w:tbl>
    <w:p w14:paraId="3E44D690" w14:textId="77777777" w:rsidR="00870139" w:rsidRPr="00165069" w:rsidRDefault="00870139" w:rsidP="00870139">
      <w:pPr>
        <w:pStyle w:val="titolo30"/>
        <w:rPr>
          <w:rFonts w:eastAsiaTheme="minorEastAsia"/>
          <w:color w:val="002060"/>
        </w:rPr>
      </w:pPr>
      <w:r w:rsidRPr="00165069">
        <w:rPr>
          <w:color w:val="002060"/>
        </w:rPr>
        <w:t xml:space="preserve">CALCIATORI NON ESPULSI </w:t>
      </w:r>
    </w:p>
    <w:p w14:paraId="71E820D6" w14:textId="77777777" w:rsidR="00870139" w:rsidRPr="00165069" w:rsidRDefault="00870139" w:rsidP="00870139">
      <w:pPr>
        <w:pStyle w:val="titolo20"/>
        <w:rPr>
          <w:color w:val="002060"/>
        </w:rPr>
      </w:pPr>
      <w:r w:rsidRPr="00165069">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0139" w:rsidRPr="00165069" w14:paraId="6451D84D" w14:textId="77777777" w:rsidTr="00C403A8">
        <w:tc>
          <w:tcPr>
            <w:tcW w:w="2200" w:type="dxa"/>
            <w:tcMar>
              <w:top w:w="20" w:type="dxa"/>
              <w:left w:w="20" w:type="dxa"/>
              <w:bottom w:w="20" w:type="dxa"/>
              <w:right w:w="20" w:type="dxa"/>
            </w:tcMar>
            <w:vAlign w:val="center"/>
            <w:hideMark/>
          </w:tcPr>
          <w:p w14:paraId="7140995E" w14:textId="77777777" w:rsidR="00870139" w:rsidRPr="00165069" w:rsidRDefault="00870139" w:rsidP="00C403A8">
            <w:pPr>
              <w:pStyle w:val="movimento"/>
              <w:rPr>
                <w:color w:val="002060"/>
              </w:rPr>
            </w:pPr>
            <w:r w:rsidRPr="00165069">
              <w:rPr>
                <w:color w:val="002060"/>
              </w:rPr>
              <w:t>LOGGI DAVIDE</w:t>
            </w:r>
          </w:p>
        </w:tc>
        <w:tc>
          <w:tcPr>
            <w:tcW w:w="2200" w:type="dxa"/>
            <w:tcMar>
              <w:top w:w="20" w:type="dxa"/>
              <w:left w:w="20" w:type="dxa"/>
              <w:bottom w:w="20" w:type="dxa"/>
              <w:right w:w="20" w:type="dxa"/>
            </w:tcMar>
            <w:vAlign w:val="center"/>
            <w:hideMark/>
          </w:tcPr>
          <w:p w14:paraId="56488D14" w14:textId="77777777" w:rsidR="00870139" w:rsidRPr="00165069" w:rsidRDefault="00870139" w:rsidP="00C403A8">
            <w:pPr>
              <w:pStyle w:val="movimento2"/>
              <w:rPr>
                <w:color w:val="002060"/>
              </w:rPr>
            </w:pPr>
            <w:r w:rsidRPr="00165069">
              <w:rPr>
                <w:color w:val="002060"/>
              </w:rPr>
              <w:t xml:space="preserve">(ACQUAVIVA CALCIO) </w:t>
            </w:r>
          </w:p>
        </w:tc>
        <w:tc>
          <w:tcPr>
            <w:tcW w:w="800" w:type="dxa"/>
            <w:tcMar>
              <w:top w:w="20" w:type="dxa"/>
              <w:left w:w="20" w:type="dxa"/>
              <w:bottom w:w="20" w:type="dxa"/>
              <w:right w:w="20" w:type="dxa"/>
            </w:tcMar>
            <w:vAlign w:val="center"/>
            <w:hideMark/>
          </w:tcPr>
          <w:p w14:paraId="385921B1" w14:textId="77777777" w:rsidR="00870139" w:rsidRPr="00165069" w:rsidRDefault="00870139" w:rsidP="00C403A8">
            <w:pPr>
              <w:pStyle w:val="movimento"/>
              <w:rPr>
                <w:color w:val="002060"/>
              </w:rPr>
            </w:pPr>
            <w:r w:rsidRPr="00165069">
              <w:rPr>
                <w:color w:val="002060"/>
              </w:rPr>
              <w:t> </w:t>
            </w:r>
          </w:p>
        </w:tc>
        <w:tc>
          <w:tcPr>
            <w:tcW w:w="2200" w:type="dxa"/>
            <w:tcMar>
              <w:top w:w="20" w:type="dxa"/>
              <w:left w:w="20" w:type="dxa"/>
              <w:bottom w:w="20" w:type="dxa"/>
              <w:right w:w="20" w:type="dxa"/>
            </w:tcMar>
            <w:vAlign w:val="center"/>
            <w:hideMark/>
          </w:tcPr>
          <w:p w14:paraId="4E6E4C95" w14:textId="77777777" w:rsidR="00870139" w:rsidRPr="00165069" w:rsidRDefault="00870139" w:rsidP="00C403A8">
            <w:pPr>
              <w:pStyle w:val="movimento"/>
              <w:rPr>
                <w:color w:val="002060"/>
              </w:rPr>
            </w:pPr>
            <w:r w:rsidRPr="00165069">
              <w:rPr>
                <w:color w:val="002060"/>
              </w:rPr>
              <w:t>TRANQUILLI SAMUELE</w:t>
            </w:r>
          </w:p>
        </w:tc>
        <w:tc>
          <w:tcPr>
            <w:tcW w:w="2200" w:type="dxa"/>
            <w:tcMar>
              <w:top w:w="20" w:type="dxa"/>
              <w:left w:w="20" w:type="dxa"/>
              <w:bottom w:w="20" w:type="dxa"/>
              <w:right w:w="20" w:type="dxa"/>
            </w:tcMar>
            <w:vAlign w:val="center"/>
            <w:hideMark/>
          </w:tcPr>
          <w:p w14:paraId="787CBC54" w14:textId="77777777" w:rsidR="00870139" w:rsidRPr="00165069" w:rsidRDefault="00870139" w:rsidP="00C403A8">
            <w:pPr>
              <w:pStyle w:val="movimento2"/>
              <w:rPr>
                <w:color w:val="002060"/>
              </w:rPr>
            </w:pPr>
            <w:r w:rsidRPr="00165069">
              <w:rPr>
                <w:color w:val="002060"/>
              </w:rPr>
              <w:t xml:space="preserve">(ACQUAVIVA CALCIO) </w:t>
            </w:r>
          </w:p>
        </w:tc>
      </w:tr>
      <w:tr w:rsidR="00870139" w:rsidRPr="00165069" w14:paraId="03A4A083" w14:textId="77777777" w:rsidTr="00C403A8">
        <w:tc>
          <w:tcPr>
            <w:tcW w:w="2200" w:type="dxa"/>
            <w:tcMar>
              <w:top w:w="20" w:type="dxa"/>
              <w:left w:w="20" w:type="dxa"/>
              <w:bottom w:w="20" w:type="dxa"/>
              <w:right w:w="20" w:type="dxa"/>
            </w:tcMar>
            <w:vAlign w:val="center"/>
            <w:hideMark/>
          </w:tcPr>
          <w:p w14:paraId="32E3F07E" w14:textId="77777777" w:rsidR="00870139" w:rsidRPr="00165069" w:rsidRDefault="00870139" w:rsidP="00C403A8">
            <w:pPr>
              <w:pStyle w:val="movimento"/>
              <w:rPr>
                <w:color w:val="002060"/>
              </w:rPr>
            </w:pPr>
            <w:r w:rsidRPr="00165069">
              <w:rPr>
                <w:color w:val="002060"/>
              </w:rPr>
              <w:t>ROSSI LUCA</w:t>
            </w:r>
          </w:p>
        </w:tc>
        <w:tc>
          <w:tcPr>
            <w:tcW w:w="2200" w:type="dxa"/>
            <w:tcMar>
              <w:top w:w="20" w:type="dxa"/>
              <w:left w:w="20" w:type="dxa"/>
              <w:bottom w:w="20" w:type="dxa"/>
              <w:right w:w="20" w:type="dxa"/>
            </w:tcMar>
            <w:vAlign w:val="center"/>
            <w:hideMark/>
          </w:tcPr>
          <w:p w14:paraId="6D8DE88A" w14:textId="77777777" w:rsidR="00870139" w:rsidRPr="00165069" w:rsidRDefault="00870139" w:rsidP="00C403A8">
            <w:pPr>
              <w:pStyle w:val="movimento2"/>
              <w:rPr>
                <w:color w:val="002060"/>
              </w:rPr>
            </w:pPr>
            <w:r w:rsidRPr="00165069">
              <w:rPr>
                <w:color w:val="002060"/>
              </w:rPr>
              <w:t xml:space="preserve">(AMATORI STESE 2007 SRL) </w:t>
            </w:r>
          </w:p>
        </w:tc>
        <w:tc>
          <w:tcPr>
            <w:tcW w:w="800" w:type="dxa"/>
            <w:tcMar>
              <w:top w:w="20" w:type="dxa"/>
              <w:left w:w="20" w:type="dxa"/>
              <w:bottom w:w="20" w:type="dxa"/>
              <w:right w:w="20" w:type="dxa"/>
            </w:tcMar>
            <w:vAlign w:val="center"/>
            <w:hideMark/>
          </w:tcPr>
          <w:p w14:paraId="781EDD02" w14:textId="77777777" w:rsidR="00870139" w:rsidRPr="00165069" w:rsidRDefault="00870139" w:rsidP="00C403A8">
            <w:pPr>
              <w:pStyle w:val="movimento"/>
              <w:rPr>
                <w:color w:val="002060"/>
              </w:rPr>
            </w:pPr>
            <w:r w:rsidRPr="00165069">
              <w:rPr>
                <w:color w:val="002060"/>
              </w:rPr>
              <w:t> </w:t>
            </w:r>
          </w:p>
        </w:tc>
        <w:tc>
          <w:tcPr>
            <w:tcW w:w="2200" w:type="dxa"/>
            <w:tcMar>
              <w:top w:w="20" w:type="dxa"/>
              <w:left w:w="20" w:type="dxa"/>
              <w:bottom w:w="20" w:type="dxa"/>
              <w:right w:w="20" w:type="dxa"/>
            </w:tcMar>
            <w:vAlign w:val="center"/>
            <w:hideMark/>
          </w:tcPr>
          <w:p w14:paraId="53117EB3" w14:textId="77777777" w:rsidR="00870139" w:rsidRPr="00165069" w:rsidRDefault="00870139" w:rsidP="00C403A8">
            <w:pPr>
              <w:pStyle w:val="movimento"/>
              <w:rPr>
                <w:color w:val="002060"/>
              </w:rPr>
            </w:pPr>
            <w:r w:rsidRPr="00165069">
              <w:rPr>
                <w:color w:val="002060"/>
              </w:rPr>
              <w:t>TUSHA EDVIN</w:t>
            </w:r>
          </w:p>
        </w:tc>
        <w:tc>
          <w:tcPr>
            <w:tcW w:w="2200" w:type="dxa"/>
            <w:tcMar>
              <w:top w:w="20" w:type="dxa"/>
              <w:left w:w="20" w:type="dxa"/>
              <w:bottom w:w="20" w:type="dxa"/>
              <w:right w:w="20" w:type="dxa"/>
            </w:tcMar>
            <w:vAlign w:val="center"/>
            <w:hideMark/>
          </w:tcPr>
          <w:p w14:paraId="6136854C" w14:textId="77777777" w:rsidR="00870139" w:rsidRPr="00165069" w:rsidRDefault="00870139" w:rsidP="00C403A8">
            <w:pPr>
              <w:pStyle w:val="movimento2"/>
              <w:rPr>
                <w:color w:val="002060"/>
              </w:rPr>
            </w:pPr>
            <w:r w:rsidRPr="00165069">
              <w:rPr>
                <w:color w:val="002060"/>
              </w:rPr>
              <w:t xml:space="preserve">(AUDAX CALCIO PIOBBICO) </w:t>
            </w:r>
          </w:p>
        </w:tc>
      </w:tr>
      <w:tr w:rsidR="00870139" w:rsidRPr="00165069" w14:paraId="3EEA46B3" w14:textId="77777777" w:rsidTr="00C403A8">
        <w:tc>
          <w:tcPr>
            <w:tcW w:w="2200" w:type="dxa"/>
            <w:tcMar>
              <w:top w:w="20" w:type="dxa"/>
              <w:left w:w="20" w:type="dxa"/>
              <w:bottom w:w="20" w:type="dxa"/>
              <w:right w:w="20" w:type="dxa"/>
            </w:tcMar>
            <w:vAlign w:val="center"/>
            <w:hideMark/>
          </w:tcPr>
          <w:p w14:paraId="5DAE6448" w14:textId="77777777" w:rsidR="00870139" w:rsidRPr="00165069" w:rsidRDefault="00870139" w:rsidP="00C403A8">
            <w:pPr>
              <w:pStyle w:val="movimento"/>
              <w:rPr>
                <w:color w:val="002060"/>
              </w:rPr>
            </w:pPr>
            <w:r w:rsidRPr="00165069">
              <w:rPr>
                <w:color w:val="002060"/>
              </w:rPr>
              <w:t>IMERAJ SKANDILAJDI</w:t>
            </w:r>
          </w:p>
        </w:tc>
        <w:tc>
          <w:tcPr>
            <w:tcW w:w="2200" w:type="dxa"/>
            <w:tcMar>
              <w:top w:w="20" w:type="dxa"/>
              <w:left w:w="20" w:type="dxa"/>
              <w:bottom w:w="20" w:type="dxa"/>
              <w:right w:w="20" w:type="dxa"/>
            </w:tcMar>
            <w:vAlign w:val="center"/>
            <w:hideMark/>
          </w:tcPr>
          <w:p w14:paraId="0649FBD2" w14:textId="77777777" w:rsidR="00870139" w:rsidRPr="00165069" w:rsidRDefault="00870139" w:rsidP="00C403A8">
            <w:pPr>
              <w:pStyle w:val="movimento2"/>
              <w:rPr>
                <w:color w:val="002060"/>
              </w:rPr>
            </w:pPr>
            <w:r w:rsidRPr="00165069">
              <w:rPr>
                <w:color w:val="002060"/>
              </w:rPr>
              <w:t xml:space="preserve">(C.F. MACERATESE A.S.D.) </w:t>
            </w:r>
          </w:p>
        </w:tc>
        <w:tc>
          <w:tcPr>
            <w:tcW w:w="800" w:type="dxa"/>
            <w:tcMar>
              <w:top w:w="20" w:type="dxa"/>
              <w:left w:w="20" w:type="dxa"/>
              <w:bottom w:w="20" w:type="dxa"/>
              <w:right w:w="20" w:type="dxa"/>
            </w:tcMar>
            <w:vAlign w:val="center"/>
            <w:hideMark/>
          </w:tcPr>
          <w:p w14:paraId="5F4E5CB6" w14:textId="77777777" w:rsidR="00870139" w:rsidRPr="00165069" w:rsidRDefault="00870139" w:rsidP="00C403A8">
            <w:pPr>
              <w:pStyle w:val="movimento"/>
              <w:rPr>
                <w:color w:val="002060"/>
              </w:rPr>
            </w:pPr>
            <w:r w:rsidRPr="00165069">
              <w:rPr>
                <w:color w:val="002060"/>
              </w:rPr>
              <w:t> </w:t>
            </w:r>
          </w:p>
        </w:tc>
        <w:tc>
          <w:tcPr>
            <w:tcW w:w="2200" w:type="dxa"/>
            <w:tcMar>
              <w:top w:w="20" w:type="dxa"/>
              <w:left w:w="20" w:type="dxa"/>
              <w:bottom w:w="20" w:type="dxa"/>
              <w:right w:w="20" w:type="dxa"/>
            </w:tcMar>
            <w:vAlign w:val="center"/>
            <w:hideMark/>
          </w:tcPr>
          <w:p w14:paraId="5C479F83" w14:textId="77777777" w:rsidR="00870139" w:rsidRPr="00165069" w:rsidRDefault="00870139" w:rsidP="00C403A8">
            <w:pPr>
              <w:pStyle w:val="movimento"/>
              <w:rPr>
                <w:color w:val="002060"/>
              </w:rPr>
            </w:pPr>
            <w:r w:rsidRPr="00165069">
              <w:rPr>
                <w:color w:val="002060"/>
              </w:rPr>
              <w:t>SEFERI SOKOL</w:t>
            </w:r>
          </w:p>
        </w:tc>
        <w:tc>
          <w:tcPr>
            <w:tcW w:w="2200" w:type="dxa"/>
            <w:tcMar>
              <w:top w:w="20" w:type="dxa"/>
              <w:left w:w="20" w:type="dxa"/>
              <w:bottom w:w="20" w:type="dxa"/>
              <w:right w:w="20" w:type="dxa"/>
            </w:tcMar>
            <w:vAlign w:val="center"/>
            <w:hideMark/>
          </w:tcPr>
          <w:p w14:paraId="42BF45EC" w14:textId="77777777" w:rsidR="00870139" w:rsidRPr="00165069" w:rsidRDefault="00870139" w:rsidP="00C403A8">
            <w:pPr>
              <w:pStyle w:val="movimento2"/>
              <w:rPr>
                <w:color w:val="002060"/>
              </w:rPr>
            </w:pPr>
            <w:r w:rsidRPr="00165069">
              <w:rPr>
                <w:color w:val="002060"/>
              </w:rPr>
              <w:t xml:space="preserve">(C.F. MACERATESE A.S.D.) </w:t>
            </w:r>
          </w:p>
        </w:tc>
      </w:tr>
      <w:tr w:rsidR="00870139" w:rsidRPr="00165069" w14:paraId="6D4D1480" w14:textId="77777777" w:rsidTr="00C403A8">
        <w:tc>
          <w:tcPr>
            <w:tcW w:w="2200" w:type="dxa"/>
            <w:tcMar>
              <w:top w:w="20" w:type="dxa"/>
              <w:left w:w="20" w:type="dxa"/>
              <w:bottom w:w="20" w:type="dxa"/>
              <w:right w:w="20" w:type="dxa"/>
            </w:tcMar>
            <w:vAlign w:val="center"/>
            <w:hideMark/>
          </w:tcPr>
          <w:p w14:paraId="3CA7244F" w14:textId="77777777" w:rsidR="00870139" w:rsidRPr="00165069" w:rsidRDefault="00870139" w:rsidP="00C403A8">
            <w:pPr>
              <w:pStyle w:val="movimento"/>
              <w:rPr>
                <w:color w:val="002060"/>
              </w:rPr>
            </w:pPr>
            <w:r w:rsidRPr="00165069">
              <w:rPr>
                <w:color w:val="002060"/>
              </w:rPr>
              <w:t>TASSI GIAN MARCO</w:t>
            </w:r>
          </w:p>
        </w:tc>
        <w:tc>
          <w:tcPr>
            <w:tcW w:w="2200" w:type="dxa"/>
            <w:tcMar>
              <w:top w:w="20" w:type="dxa"/>
              <w:left w:w="20" w:type="dxa"/>
              <w:bottom w:w="20" w:type="dxa"/>
              <w:right w:w="20" w:type="dxa"/>
            </w:tcMar>
            <w:vAlign w:val="center"/>
            <w:hideMark/>
          </w:tcPr>
          <w:p w14:paraId="7328B806" w14:textId="77777777" w:rsidR="00870139" w:rsidRPr="00165069" w:rsidRDefault="00870139" w:rsidP="00C403A8">
            <w:pPr>
              <w:pStyle w:val="movimento2"/>
              <w:rPr>
                <w:color w:val="002060"/>
              </w:rPr>
            </w:pPr>
            <w:r w:rsidRPr="00165069">
              <w:rPr>
                <w:color w:val="002060"/>
              </w:rPr>
              <w:t xml:space="preserve">(CALCIO S.ELPIDIO A MARE) </w:t>
            </w:r>
          </w:p>
        </w:tc>
        <w:tc>
          <w:tcPr>
            <w:tcW w:w="800" w:type="dxa"/>
            <w:tcMar>
              <w:top w:w="20" w:type="dxa"/>
              <w:left w:w="20" w:type="dxa"/>
              <w:bottom w:w="20" w:type="dxa"/>
              <w:right w:w="20" w:type="dxa"/>
            </w:tcMar>
            <w:vAlign w:val="center"/>
            <w:hideMark/>
          </w:tcPr>
          <w:p w14:paraId="7C28A966" w14:textId="77777777" w:rsidR="00870139" w:rsidRPr="00165069" w:rsidRDefault="00870139" w:rsidP="00C403A8">
            <w:pPr>
              <w:pStyle w:val="movimento"/>
              <w:rPr>
                <w:color w:val="002060"/>
              </w:rPr>
            </w:pPr>
            <w:r w:rsidRPr="00165069">
              <w:rPr>
                <w:color w:val="002060"/>
              </w:rPr>
              <w:t> </w:t>
            </w:r>
          </w:p>
        </w:tc>
        <w:tc>
          <w:tcPr>
            <w:tcW w:w="2200" w:type="dxa"/>
            <w:tcMar>
              <w:top w:w="20" w:type="dxa"/>
              <w:left w:w="20" w:type="dxa"/>
              <w:bottom w:w="20" w:type="dxa"/>
              <w:right w:w="20" w:type="dxa"/>
            </w:tcMar>
            <w:vAlign w:val="center"/>
            <w:hideMark/>
          </w:tcPr>
          <w:p w14:paraId="3EF7AB8F" w14:textId="77777777" w:rsidR="00870139" w:rsidRPr="00165069" w:rsidRDefault="00870139" w:rsidP="00C403A8">
            <w:pPr>
              <w:pStyle w:val="movimento"/>
              <w:rPr>
                <w:color w:val="002060"/>
              </w:rPr>
            </w:pPr>
            <w:r w:rsidRPr="00165069">
              <w:rPr>
                <w:color w:val="002060"/>
              </w:rPr>
              <w:t>GIORGINI FRANCESCO</w:t>
            </w:r>
          </w:p>
        </w:tc>
        <w:tc>
          <w:tcPr>
            <w:tcW w:w="2200" w:type="dxa"/>
            <w:tcMar>
              <w:top w:w="20" w:type="dxa"/>
              <w:left w:w="20" w:type="dxa"/>
              <w:bottom w:w="20" w:type="dxa"/>
              <w:right w:w="20" w:type="dxa"/>
            </w:tcMar>
            <w:vAlign w:val="center"/>
            <w:hideMark/>
          </w:tcPr>
          <w:p w14:paraId="3E7D7061" w14:textId="77777777" w:rsidR="00870139" w:rsidRPr="00165069" w:rsidRDefault="00870139" w:rsidP="00C403A8">
            <w:pPr>
              <w:pStyle w:val="movimento2"/>
              <w:rPr>
                <w:color w:val="002060"/>
              </w:rPr>
            </w:pPr>
            <w:r w:rsidRPr="00165069">
              <w:rPr>
                <w:color w:val="002060"/>
              </w:rPr>
              <w:t xml:space="preserve">(CIRCOLO COLLODI CALCIO 5) </w:t>
            </w:r>
          </w:p>
        </w:tc>
      </w:tr>
      <w:tr w:rsidR="00870139" w:rsidRPr="00165069" w14:paraId="7A693F80" w14:textId="77777777" w:rsidTr="00C403A8">
        <w:tc>
          <w:tcPr>
            <w:tcW w:w="2200" w:type="dxa"/>
            <w:tcMar>
              <w:top w:w="20" w:type="dxa"/>
              <w:left w:w="20" w:type="dxa"/>
              <w:bottom w:w="20" w:type="dxa"/>
              <w:right w:w="20" w:type="dxa"/>
            </w:tcMar>
            <w:vAlign w:val="center"/>
            <w:hideMark/>
          </w:tcPr>
          <w:p w14:paraId="4118557B" w14:textId="77777777" w:rsidR="00870139" w:rsidRPr="00165069" w:rsidRDefault="00870139" w:rsidP="00C403A8">
            <w:pPr>
              <w:pStyle w:val="movimento"/>
              <w:rPr>
                <w:color w:val="002060"/>
              </w:rPr>
            </w:pPr>
            <w:r w:rsidRPr="00165069">
              <w:rPr>
                <w:color w:val="002060"/>
              </w:rPr>
              <w:t>SACCO DANIELE</w:t>
            </w:r>
          </w:p>
        </w:tc>
        <w:tc>
          <w:tcPr>
            <w:tcW w:w="2200" w:type="dxa"/>
            <w:tcMar>
              <w:top w:w="20" w:type="dxa"/>
              <w:left w:w="20" w:type="dxa"/>
              <w:bottom w:w="20" w:type="dxa"/>
              <w:right w:w="20" w:type="dxa"/>
            </w:tcMar>
            <w:vAlign w:val="center"/>
            <w:hideMark/>
          </w:tcPr>
          <w:p w14:paraId="5D942793" w14:textId="77777777" w:rsidR="00870139" w:rsidRPr="00165069" w:rsidRDefault="00870139" w:rsidP="00C403A8">
            <w:pPr>
              <w:pStyle w:val="movimento2"/>
              <w:rPr>
                <w:color w:val="002060"/>
              </w:rPr>
            </w:pPr>
            <w:r w:rsidRPr="00165069">
              <w:rPr>
                <w:color w:val="002060"/>
              </w:rPr>
              <w:t xml:space="preserve">(CIRCOLO COLLODI CALCIO 5) </w:t>
            </w:r>
          </w:p>
        </w:tc>
        <w:tc>
          <w:tcPr>
            <w:tcW w:w="800" w:type="dxa"/>
            <w:tcMar>
              <w:top w:w="20" w:type="dxa"/>
              <w:left w:w="20" w:type="dxa"/>
              <w:bottom w:w="20" w:type="dxa"/>
              <w:right w:w="20" w:type="dxa"/>
            </w:tcMar>
            <w:vAlign w:val="center"/>
            <w:hideMark/>
          </w:tcPr>
          <w:p w14:paraId="17BF0EB7" w14:textId="77777777" w:rsidR="00870139" w:rsidRPr="00165069" w:rsidRDefault="00870139" w:rsidP="00C403A8">
            <w:pPr>
              <w:pStyle w:val="movimento"/>
              <w:rPr>
                <w:color w:val="002060"/>
              </w:rPr>
            </w:pPr>
            <w:r w:rsidRPr="00165069">
              <w:rPr>
                <w:color w:val="002060"/>
              </w:rPr>
              <w:t> </w:t>
            </w:r>
          </w:p>
        </w:tc>
        <w:tc>
          <w:tcPr>
            <w:tcW w:w="2200" w:type="dxa"/>
            <w:tcMar>
              <w:top w:w="20" w:type="dxa"/>
              <w:left w:w="20" w:type="dxa"/>
              <w:bottom w:w="20" w:type="dxa"/>
              <w:right w:w="20" w:type="dxa"/>
            </w:tcMar>
            <w:vAlign w:val="center"/>
            <w:hideMark/>
          </w:tcPr>
          <w:p w14:paraId="17A453EE" w14:textId="77777777" w:rsidR="00870139" w:rsidRPr="00165069" w:rsidRDefault="00870139" w:rsidP="00C403A8">
            <w:pPr>
              <w:pStyle w:val="movimento"/>
              <w:rPr>
                <w:color w:val="002060"/>
              </w:rPr>
            </w:pPr>
            <w:r w:rsidRPr="00165069">
              <w:rPr>
                <w:color w:val="002060"/>
              </w:rPr>
              <w:t>FIENGO FERDINANDO</w:t>
            </w:r>
          </w:p>
        </w:tc>
        <w:tc>
          <w:tcPr>
            <w:tcW w:w="2200" w:type="dxa"/>
            <w:tcMar>
              <w:top w:w="20" w:type="dxa"/>
              <w:left w:w="20" w:type="dxa"/>
              <w:bottom w:w="20" w:type="dxa"/>
              <w:right w:w="20" w:type="dxa"/>
            </w:tcMar>
            <w:vAlign w:val="center"/>
            <w:hideMark/>
          </w:tcPr>
          <w:p w14:paraId="163495F3" w14:textId="77777777" w:rsidR="00870139" w:rsidRPr="00165069" w:rsidRDefault="00870139" w:rsidP="00C403A8">
            <w:pPr>
              <w:pStyle w:val="movimento2"/>
              <w:rPr>
                <w:color w:val="002060"/>
              </w:rPr>
            </w:pPr>
            <w:r w:rsidRPr="00165069">
              <w:rPr>
                <w:color w:val="002060"/>
              </w:rPr>
              <w:t xml:space="preserve">(FRASASSI C5) </w:t>
            </w:r>
          </w:p>
        </w:tc>
      </w:tr>
      <w:tr w:rsidR="00870139" w:rsidRPr="00165069" w14:paraId="582B7AA3" w14:textId="77777777" w:rsidTr="00C403A8">
        <w:tc>
          <w:tcPr>
            <w:tcW w:w="2200" w:type="dxa"/>
            <w:tcMar>
              <w:top w:w="20" w:type="dxa"/>
              <w:left w:w="20" w:type="dxa"/>
              <w:bottom w:w="20" w:type="dxa"/>
              <w:right w:w="20" w:type="dxa"/>
            </w:tcMar>
            <w:vAlign w:val="center"/>
            <w:hideMark/>
          </w:tcPr>
          <w:p w14:paraId="32B6027E" w14:textId="77777777" w:rsidR="00870139" w:rsidRPr="00165069" w:rsidRDefault="00870139" w:rsidP="00C403A8">
            <w:pPr>
              <w:pStyle w:val="movimento"/>
              <w:rPr>
                <w:color w:val="002060"/>
              </w:rPr>
            </w:pPr>
            <w:r w:rsidRPr="00165069">
              <w:rPr>
                <w:color w:val="002060"/>
              </w:rPr>
              <w:t>GONNELLA ANGELO SANTE</w:t>
            </w:r>
          </w:p>
        </w:tc>
        <w:tc>
          <w:tcPr>
            <w:tcW w:w="2200" w:type="dxa"/>
            <w:tcMar>
              <w:top w:w="20" w:type="dxa"/>
              <w:left w:w="20" w:type="dxa"/>
              <w:bottom w:w="20" w:type="dxa"/>
              <w:right w:w="20" w:type="dxa"/>
            </w:tcMar>
            <w:vAlign w:val="center"/>
            <w:hideMark/>
          </w:tcPr>
          <w:p w14:paraId="0B8A7252" w14:textId="77777777" w:rsidR="00870139" w:rsidRPr="00165069" w:rsidRDefault="00870139" w:rsidP="00C403A8">
            <w:pPr>
              <w:pStyle w:val="movimento2"/>
              <w:rPr>
                <w:color w:val="002060"/>
              </w:rPr>
            </w:pPr>
            <w:r w:rsidRPr="00165069">
              <w:rPr>
                <w:color w:val="002060"/>
              </w:rPr>
              <w:t xml:space="preserve">(FRASASSI C5) </w:t>
            </w:r>
          </w:p>
        </w:tc>
        <w:tc>
          <w:tcPr>
            <w:tcW w:w="800" w:type="dxa"/>
            <w:tcMar>
              <w:top w:w="20" w:type="dxa"/>
              <w:left w:w="20" w:type="dxa"/>
              <w:bottom w:w="20" w:type="dxa"/>
              <w:right w:w="20" w:type="dxa"/>
            </w:tcMar>
            <w:vAlign w:val="center"/>
            <w:hideMark/>
          </w:tcPr>
          <w:p w14:paraId="59505F65" w14:textId="77777777" w:rsidR="00870139" w:rsidRPr="00165069" w:rsidRDefault="00870139" w:rsidP="00C403A8">
            <w:pPr>
              <w:pStyle w:val="movimento"/>
              <w:rPr>
                <w:color w:val="002060"/>
              </w:rPr>
            </w:pPr>
            <w:r w:rsidRPr="00165069">
              <w:rPr>
                <w:color w:val="002060"/>
              </w:rPr>
              <w:t> </w:t>
            </w:r>
          </w:p>
        </w:tc>
        <w:tc>
          <w:tcPr>
            <w:tcW w:w="2200" w:type="dxa"/>
            <w:tcMar>
              <w:top w:w="20" w:type="dxa"/>
              <w:left w:w="20" w:type="dxa"/>
              <w:bottom w:w="20" w:type="dxa"/>
              <w:right w:w="20" w:type="dxa"/>
            </w:tcMar>
            <w:vAlign w:val="center"/>
            <w:hideMark/>
          </w:tcPr>
          <w:p w14:paraId="7B689AF3" w14:textId="77777777" w:rsidR="00870139" w:rsidRPr="00165069" w:rsidRDefault="00870139" w:rsidP="00C403A8">
            <w:pPr>
              <w:pStyle w:val="movimento"/>
              <w:rPr>
                <w:color w:val="002060"/>
              </w:rPr>
            </w:pPr>
            <w:r w:rsidRPr="00165069">
              <w:rPr>
                <w:color w:val="002060"/>
              </w:rPr>
              <w:t>VESCHI GABRIELE</w:t>
            </w:r>
          </w:p>
        </w:tc>
        <w:tc>
          <w:tcPr>
            <w:tcW w:w="2200" w:type="dxa"/>
            <w:tcMar>
              <w:top w:w="20" w:type="dxa"/>
              <w:left w:w="20" w:type="dxa"/>
              <w:bottom w:w="20" w:type="dxa"/>
              <w:right w:w="20" w:type="dxa"/>
            </w:tcMar>
            <w:vAlign w:val="center"/>
            <w:hideMark/>
          </w:tcPr>
          <w:p w14:paraId="770D66BE" w14:textId="77777777" w:rsidR="00870139" w:rsidRPr="00165069" w:rsidRDefault="00870139" w:rsidP="00C403A8">
            <w:pPr>
              <w:pStyle w:val="movimento2"/>
              <w:rPr>
                <w:color w:val="002060"/>
              </w:rPr>
            </w:pPr>
            <w:r w:rsidRPr="00165069">
              <w:rPr>
                <w:color w:val="002060"/>
              </w:rPr>
              <w:t xml:space="preserve">(FRASASSI C5) </w:t>
            </w:r>
          </w:p>
        </w:tc>
      </w:tr>
      <w:tr w:rsidR="00870139" w:rsidRPr="00165069" w14:paraId="21DC9CDF" w14:textId="77777777" w:rsidTr="00C403A8">
        <w:tc>
          <w:tcPr>
            <w:tcW w:w="2200" w:type="dxa"/>
            <w:tcMar>
              <w:top w:w="20" w:type="dxa"/>
              <w:left w:w="20" w:type="dxa"/>
              <w:bottom w:w="20" w:type="dxa"/>
              <w:right w:w="20" w:type="dxa"/>
            </w:tcMar>
            <w:vAlign w:val="center"/>
            <w:hideMark/>
          </w:tcPr>
          <w:p w14:paraId="170CA38C" w14:textId="77777777" w:rsidR="00870139" w:rsidRPr="00165069" w:rsidRDefault="00870139" w:rsidP="00C403A8">
            <w:pPr>
              <w:pStyle w:val="movimento"/>
              <w:rPr>
                <w:color w:val="002060"/>
              </w:rPr>
            </w:pPr>
            <w:r w:rsidRPr="00165069">
              <w:rPr>
                <w:color w:val="002060"/>
              </w:rPr>
              <w:t>BORIA LORENZO</w:t>
            </w:r>
          </w:p>
        </w:tc>
        <w:tc>
          <w:tcPr>
            <w:tcW w:w="2200" w:type="dxa"/>
            <w:tcMar>
              <w:top w:w="20" w:type="dxa"/>
              <w:left w:w="20" w:type="dxa"/>
              <w:bottom w:w="20" w:type="dxa"/>
              <w:right w:w="20" w:type="dxa"/>
            </w:tcMar>
            <w:vAlign w:val="center"/>
            <w:hideMark/>
          </w:tcPr>
          <w:p w14:paraId="5AEAEDA7" w14:textId="77777777" w:rsidR="00870139" w:rsidRPr="00165069" w:rsidRDefault="00870139" w:rsidP="00C403A8">
            <w:pPr>
              <w:pStyle w:val="movimento2"/>
              <w:rPr>
                <w:color w:val="002060"/>
              </w:rPr>
            </w:pPr>
            <w:r w:rsidRPr="00165069">
              <w:rPr>
                <w:color w:val="002060"/>
              </w:rPr>
              <w:t xml:space="preserve">(FUTSAL ANCONA) </w:t>
            </w:r>
          </w:p>
        </w:tc>
        <w:tc>
          <w:tcPr>
            <w:tcW w:w="800" w:type="dxa"/>
            <w:tcMar>
              <w:top w:w="20" w:type="dxa"/>
              <w:left w:w="20" w:type="dxa"/>
              <w:bottom w:w="20" w:type="dxa"/>
              <w:right w:w="20" w:type="dxa"/>
            </w:tcMar>
            <w:vAlign w:val="center"/>
            <w:hideMark/>
          </w:tcPr>
          <w:p w14:paraId="01ABF790" w14:textId="77777777" w:rsidR="00870139" w:rsidRPr="00165069" w:rsidRDefault="00870139" w:rsidP="00C403A8">
            <w:pPr>
              <w:pStyle w:val="movimento"/>
              <w:rPr>
                <w:color w:val="002060"/>
              </w:rPr>
            </w:pPr>
            <w:r w:rsidRPr="00165069">
              <w:rPr>
                <w:color w:val="002060"/>
              </w:rPr>
              <w:t> </w:t>
            </w:r>
          </w:p>
        </w:tc>
        <w:tc>
          <w:tcPr>
            <w:tcW w:w="2200" w:type="dxa"/>
            <w:tcMar>
              <w:top w:w="20" w:type="dxa"/>
              <w:left w:w="20" w:type="dxa"/>
              <w:bottom w:w="20" w:type="dxa"/>
              <w:right w:w="20" w:type="dxa"/>
            </w:tcMar>
            <w:vAlign w:val="center"/>
            <w:hideMark/>
          </w:tcPr>
          <w:p w14:paraId="3D450543" w14:textId="77777777" w:rsidR="00870139" w:rsidRPr="00165069" w:rsidRDefault="00870139" w:rsidP="00C403A8">
            <w:pPr>
              <w:pStyle w:val="movimento"/>
              <w:rPr>
                <w:color w:val="002060"/>
              </w:rPr>
            </w:pPr>
            <w:r w:rsidRPr="00165069">
              <w:rPr>
                <w:color w:val="002060"/>
              </w:rPr>
              <w:t>PUPILLI ALESSANDRO</w:t>
            </w:r>
          </w:p>
        </w:tc>
        <w:tc>
          <w:tcPr>
            <w:tcW w:w="2200" w:type="dxa"/>
            <w:tcMar>
              <w:top w:w="20" w:type="dxa"/>
              <w:left w:w="20" w:type="dxa"/>
              <w:bottom w:w="20" w:type="dxa"/>
              <w:right w:w="20" w:type="dxa"/>
            </w:tcMar>
            <w:vAlign w:val="center"/>
            <w:hideMark/>
          </w:tcPr>
          <w:p w14:paraId="1BE7ACCB" w14:textId="77777777" w:rsidR="00870139" w:rsidRPr="00165069" w:rsidRDefault="00870139" w:rsidP="00C403A8">
            <w:pPr>
              <w:pStyle w:val="movimento2"/>
              <w:rPr>
                <w:color w:val="002060"/>
              </w:rPr>
            </w:pPr>
            <w:r w:rsidRPr="00165069">
              <w:rPr>
                <w:color w:val="002060"/>
              </w:rPr>
              <w:t xml:space="preserve">(FUTSAL ANCONA) </w:t>
            </w:r>
          </w:p>
        </w:tc>
      </w:tr>
      <w:tr w:rsidR="00870139" w:rsidRPr="00165069" w14:paraId="5CE20435" w14:textId="77777777" w:rsidTr="00C403A8">
        <w:tc>
          <w:tcPr>
            <w:tcW w:w="2200" w:type="dxa"/>
            <w:tcMar>
              <w:top w:w="20" w:type="dxa"/>
              <w:left w:w="20" w:type="dxa"/>
              <w:bottom w:w="20" w:type="dxa"/>
              <w:right w:w="20" w:type="dxa"/>
            </w:tcMar>
            <w:vAlign w:val="center"/>
            <w:hideMark/>
          </w:tcPr>
          <w:p w14:paraId="277AE889" w14:textId="77777777" w:rsidR="00870139" w:rsidRPr="00165069" w:rsidRDefault="00870139" w:rsidP="00C403A8">
            <w:pPr>
              <w:pStyle w:val="movimento"/>
              <w:rPr>
                <w:color w:val="002060"/>
              </w:rPr>
            </w:pPr>
            <w:r w:rsidRPr="00165069">
              <w:rPr>
                <w:color w:val="002060"/>
              </w:rPr>
              <w:t>MARINGOLO DARIO</w:t>
            </w:r>
          </w:p>
        </w:tc>
        <w:tc>
          <w:tcPr>
            <w:tcW w:w="2200" w:type="dxa"/>
            <w:tcMar>
              <w:top w:w="20" w:type="dxa"/>
              <w:left w:w="20" w:type="dxa"/>
              <w:bottom w:w="20" w:type="dxa"/>
              <w:right w:w="20" w:type="dxa"/>
            </w:tcMar>
            <w:vAlign w:val="center"/>
            <w:hideMark/>
          </w:tcPr>
          <w:p w14:paraId="31379B39" w14:textId="77777777" w:rsidR="00870139" w:rsidRPr="00165069" w:rsidRDefault="00870139" w:rsidP="00C403A8">
            <w:pPr>
              <w:pStyle w:val="movimento2"/>
              <w:rPr>
                <w:color w:val="002060"/>
              </w:rPr>
            </w:pPr>
            <w:r w:rsidRPr="00165069">
              <w:rPr>
                <w:color w:val="002060"/>
              </w:rPr>
              <w:t xml:space="preserve">(FUTSAL RECANATI) </w:t>
            </w:r>
          </w:p>
        </w:tc>
        <w:tc>
          <w:tcPr>
            <w:tcW w:w="800" w:type="dxa"/>
            <w:tcMar>
              <w:top w:w="20" w:type="dxa"/>
              <w:left w:w="20" w:type="dxa"/>
              <w:bottom w:w="20" w:type="dxa"/>
              <w:right w:w="20" w:type="dxa"/>
            </w:tcMar>
            <w:vAlign w:val="center"/>
            <w:hideMark/>
          </w:tcPr>
          <w:p w14:paraId="3D4AB02D" w14:textId="77777777" w:rsidR="00870139" w:rsidRPr="00165069" w:rsidRDefault="00870139" w:rsidP="00C403A8">
            <w:pPr>
              <w:pStyle w:val="movimento"/>
              <w:rPr>
                <w:color w:val="002060"/>
              </w:rPr>
            </w:pPr>
            <w:r w:rsidRPr="00165069">
              <w:rPr>
                <w:color w:val="002060"/>
              </w:rPr>
              <w:t> </w:t>
            </w:r>
          </w:p>
        </w:tc>
        <w:tc>
          <w:tcPr>
            <w:tcW w:w="2200" w:type="dxa"/>
            <w:tcMar>
              <w:top w:w="20" w:type="dxa"/>
              <w:left w:w="20" w:type="dxa"/>
              <w:bottom w:w="20" w:type="dxa"/>
              <w:right w:w="20" w:type="dxa"/>
            </w:tcMar>
            <w:vAlign w:val="center"/>
            <w:hideMark/>
          </w:tcPr>
          <w:p w14:paraId="75557959" w14:textId="77777777" w:rsidR="00870139" w:rsidRPr="00165069" w:rsidRDefault="00870139" w:rsidP="00C403A8">
            <w:pPr>
              <w:pStyle w:val="movimento"/>
              <w:rPr>
                <w:color w:val="002060"/>
              </w:rPr>
            </w:pPr>
            <w:r w:rsidRPr="00165069">
              <w:rPr>
                <w:color w:val="002060"/>
              </w:rPr>
              <w:t>FURELLI VALERIO</w:t>
            </w:r>
          </w:p>
        </w:tc>
        <w:tc>
          <w:tcPr>
            <w:tcW w:w="2200" w:type="dxa"/>
            <w:tcMar>
              <w:top w:w="20" w:type="dxa"/>
              <w:left w:w="20" w:type="dxa"/>
              <w:bottom w:w="20" w:type="dxa"/>
              <w:right w:w="20" w:type="dxa"/>
            </w:tcMar>
            <w:vAlign w:val="center"/>
            <w:hideMark/>
          </w:tcPr>
          <w:p w14:paraId="6B1D44B7" w14:textId="77777777" w:rsidR="00870139" w:rsidRPr="00165069" w:rsidRDefault="00870139" w:rsidP="00C403A8">
            <w:pPr>
              <w:pStyle w:val="movimento2"/>
              <w:rPr>
                <w:color w:val="002060"/>
              </w:rPr>
            </w:pPr>
            <w:r w:rsidRPr="00165069">
              <w:rPr>
                <w:color w:val="002060"/>
              </w:rPr>
              <w:t xml:space="preserve">(GNANO 04) </w:t>
            </w:r>
          </w:p>
        </w:tc>
      </w:tr>
      <w:tr w:rsidR="00870139" w:rsidRPr="00165069" w14:paraId="7CFA719F" w14:textId="77777777" w:rsidTr="00C403A8">
        <w:tc>
          <w:tcPr>
            <w:tcW w:w="2200" w:type="dxa"/>
            <w:tcMar>
              <w:top w:w="20" w:type="dxa"/>
              <w:left w:w="20" w:type="dxa"/>
              <w:bottom w:w="20" w:type="dxa"/>
              <w:right w:w="20" w:type="dxa"/>
            </w:tcMar>
            <w:vAlign w:val="center"/>
            <w:hideMark/>
          </w:tcPr>
          <w:p w14:paraId="65C85C76" w14:textId="77777777" w:rsidR="00870139" w:rsidRPr="00165069" w:rsidRDefault="00870139" w:rsidP="00C403A8">
            <w:pPr>
              <w:pStyle w:val="movimento"/>
              <w:rPr>
                <w:color w:val="002060"/>
              </w:rPr>
            </w:pPr>
            <w:r w:rsidRPr="00165069">
              <w:rPr>
                <w:color w:val="002060"/>
              </w:rPr>
              <w:t>CARBINI ALEX</w:t>
            </w:r>
          </w:p>
        </w:tc>
        <w:tc>
          <w:tcPr>
            <w:tcW w:w="2200" w:type="dxa"/>
            <w:tcMar>
              <w:top w:w="20" w:type="dxa"/>
              <w:left w:w="20" w:type="dxa"/>
              <w:bottom w:w="20" w:type="dxa"/>
              <w:right w:w="20" w:type="dxa"/>
            </w:tcMar>
            <w:vAlign w:val="center"/>
            <w:hideMark/>
          </w:tcPr>
          <w:p w14:paraId="52901AB2" w14:textId="77777777" w:rsidR="00870139" w:rsidRPr="00165069" w:rsidRDefault="00870139" w:rsidP="00C403A8">
            <w:pPr>
              <w:pStyle w:val="movimento2"/>
              <w:rPr>
                <w:color w:val="002060"/>
              </w:rPr>
            </w:pPr>
            <w:r w:rsidRPr="00165069">
              <w:rPr>
                <w:color w:val="002060"/>
              </w:rPr>
              <w:t xml:space="preserve">(MOGLIANESE) </w:t>
            </w:r>
          </w:p>
        </w:tc>
        <w:tc>
          <w:tcPr>
            <w:tcW w:w="800" w:type="dxa"/>
            <w:tcMar>
              <w:top w:w="20" w:type="dxa"/>
              <w:left w:w="20" w:type="dxa"/>
              <w:bottom w:w="20" w:type="dxa"/>
              <w:right w:w="20" w:type="dxa"/>
            </w:tcMar>
            <w:vAlign w:val="center"/>
            <w:hideMark/>
          </w:tcPr>
          <w:p w14:paraId="7D5CF3DB" w14:textId="77777777" w:rsidR="00870139" w:rsidRPr="00165069" w:rsidRDefault="00870139" w:rsidP="00C403A8">
            <w:pPr>
              <w:pStyle w:val="movimento"/>
              <w:rPr>
                <w:color w:val="002060"/>
              </w:rPr>
            </w:pPr>
            <w:r w:rsidRPr="00165069">
              <w:rPr>
                <w:color w:val="002060"/>
              </w:rPr>
              <w:t> </w:t>
            </w:r>
          </w:p>
        </w:tc>
        <w:tc>
          <w:tcPr>
            <w:tcW w:w="2200" w:type="dxa"/>
            <w:tcMar>
              <w:top w:w="20" w:type="dxa"/>
              <w:left w:w="20" w:type="dxa"/>
              <w:bottom w:w="20" w:type="dxa"/>
              <w:right w:w="20" w:type="dxa"/>
            </w:tcMar>
            <w:vAlign w:val="center"/>
            <w:hideMark/>
          </w:tcPr>
          <w:p w14:paraId="7204068D" w14:textId="77777777" w:rsidR="00870139" w:rsidRPr="00165069" w:rsidRDefault="00870139" w:rsidP="00C403A8">
            <w:pPr>
              <w:pStyle w:val="movimento"/>
              <w:rPr>
                <w:color w:val="002060"/>
              </w:rPr>
            </w:pPr>
            <w:r w:rsidRPr="00165069">
              <w:rPr>
                <w:color w:val="002060"/>
              </w:rPr>
              <w:t>MAURIZI ALEX</w:t>
            </w:r>
          </w:p>
        </w:tc>
        <w:tc>
          <w:tcPr>
            <w:tcW w:w="2200" w:type="dxa"/>
            <w:tcMar>
              <w:top w:w="20" w:type="dxa"/>
              <w:left w:w="20" w:type="dxa"/>
              <w:bottom w:w="20" w:type="dxa"/>
              <w:right w:w="20" w:type="dxa"/>
            </w:tcMar>
            <w:vAlign w:val="center"/>
            <w:hideMark/>
          </w:tcPr>
          <w:p w14:paraId="1F7C41F1" w14:textId="77777777" w:rsidR="00870139" w:rsidRPr="00165069" w:rsidRDefault="00870139" w:rsidP="00C403A8">
            <w:pPr>
              <w:pStyle w:val="movimento2"/>
              <w:rPr>
                <w:color w:val="002060"/>
              </w:rPr>
            </w:pPr>
            <w:r w:rsidRPr="00165069">
              <w:rPr>
                <w:color w:val="002060"/>
              </w:rPr>
              <w:t xml:space="preserve">(MOGLIANESE) </w:t>
            </w:r>
          </w:p>
        </w:tc>
      </w:tr>
      <w:tr w:rsidR="00870139" w:rsidRPr="00165069" w14:paraId="38762D15" w14:textId="77777777" w:rsidTr="00C403A8">
        <w:tc>
          <w:tcPr>
            <w:tcW w:w="2200" w:type="dxa"/>
            <w:tcMar>
              <w:top w:w="20" w:type="dxa"/>
              <w:left w:w="20" w:type="dxa"/>
              <w:bottom w:w="20" w:type="dxa"/>
              <w:right w:w="20" w:type="dxa"/>
            </w:tcMar>
            <w:vAlign w:val="center"/>
            <w:hideMark/>
          </w:tcPr>
          <w:p w14:paraId="2EE5CE02" w14:textId="77777777" w:rsidR="00870139" w:rsidRPr="00165069" w:rsidRDefault="00870139" w:rsidP="00C403A8">
            <w:pPr>
              <w:pStyle w:val="movimento"/>
              <w:rPr>
                <w:color w:val="002060"/>
              </w:rPr>
            </w:pPr>
            <w:r w:rsidRPr="00165069">
              <w:rPr>
                <w:color w:val="002060"/>
              </w:rPr>
              <w:t>CIARAPICA DAMIANO</w:t>
            </w:r>
          </w:p>
        </w:tc>
        <w:tc>
          <w:tcPr>
            <w:tcW w:w="2200" w:type="dxa"/>
            <w:tcMar>
              <w:top w:w="20" w:type="dxa"/>
              <w:left w:w="20" w:type="dxa"/>
              <w:bottom w:w="20" w:type="dxa"/>
              <w:right w:w="20" w:type="dxa"/>
            </w:tcMar>
            <w:vAlign w:val="center"/>
            <w:hideMark/>
          </w:tcPr>
          <w:p w14:paraId="411CF646" w14:textId="77777777" w:rsidR="00870139" w:rsidRPr="00165069" w:rsidRDefault="00870139" w:rsidP="00C403A8">
            <w:pPr>
              <w:pStyle w:val="movimento2"/>
              <w:rPr>
                <w:color w:val="002060"/>
              </w:rPr>
            </w:pPr>
            <w:r w:rsidRPr="00165069">
              <w:rPr>
                <w:color w:val="002060"/>
              </w:rPr>
              <w:t xml:space="preserve">(PIEDIRIPA C5) </w:t>
            </w:r>
          </w:p>
        </w:tc>
        <w:tc>
          <w:tcPr>
            <w:tcW w:w="800" w:type="dxa"/>
            <w:tcMar>
              <w:top w:w="20" w:type="dxa"/>
              <w:left w:w="20" w:type="dxa"/>
              <w:bottom w:w="20" w:type="dxa"/>
              <w:right w:w="20" w:type="dxa"/>
            </w:tcMar>
            <w:vAlign w:val="center"/>
            <w:hideMark/>
          </w:tcPr>
          <w:p w14:paraId="0F20A337" w14:textId="77777777" w:rsidR="00870139" w:rsidRPr="00165069" w:rsidRDefault="00870139" w:rsidP="00C403A8">
            <w:pPr>
              <w:pStyle w:val="movimento"/>
              <w:rPr>
                <w:color w:val="002060"/>
              </w:rPr>
            </w:pPr>
            <w:r w:rsidRPr="00165069">
              <w:rPr>
                <w:color w:val="002060"/>
              </w:rPr>
              <w:t> </w:t>
            </w:r>
          </w:p>
        </w:tc>
        <w:tc>
          <w:tcPr>
            <w:tcW w:w="2200" w:type="dxa"/>
            <w:tcMar>
              <w:top w:w="20" w:type="dxa"/>
              <w:left w:w="20" w:type="dxa"/>
              <w:bottom w:w="20" w:type="dxa"/>
              <w:right w:w="20" w:type="dxa"/>
            </w:tcMar>
            <w:vAlign w:val="center"/>
            <w:hideMark/>
          </w:tcPr>
          <w:p w14:paraId="722228E7" w14:textId="77777777" w:rsidR="00870139" w:rsidRPr="00165069" w:rsidRDefault="00870139" w:rsidP="00C403A8">
            <w:pPr>
              <w:pStyle w:val="movimento"/>
              <w:rPr>
                <w:color w:val="002060"/>
              </w:rPr>
            </w:pPr>
            <w:r w:rsidRPr="00165069">
              <w:rPr>
                <w:color w:val="002060"/>
              </w:rPr>
              <w:t>SERESI SIMONE</w:t>
            </w:r>
          </w:p>
        </w:tc>
        <w:tc>
          <w:tcPr>
            <w:tcW w:w="2200" w:type="dxa"/>
            <w:tcMar>
              <w:top w:w="20" w:type="dxa"/>
              <w:left w:w="20" w:type="dxa"/>
              <w:bottom w:w="20" w:type="dxa"/>
              <w:right w:w="20" w:type="dxa"/>
            </w:tcMar>
            <w:vAlign w:val="center"/>
            <w:hideMark/>
          </w:tcPr>
          <w:p w14:paraId="23882167" w14:textId="77777777" w:rsidR="00870139" w:rsidRPr="00165069" w:rsidRDefault="00870139" w:rsidP="00C403A8">
            <w:pPr>
              <w:pStyle w:val="movimento2"/>
              <w:rPr>
                <w:color w:val="002060"/>
              </w:rPr>
            </w:pPr>
            <w:r w:rsidRPr="00165069">
              <w:rPr>
                <w:color w:val="002060"/>
              </w:rPr>
              <w:t xml:space="preserve">(PIEDIRIPA C5) </w:t>
            </w:r>
          </w:p>
        </w:tc>
      </w:tr>
      <w:tr w:rsidR="00870139" w:rsidRPr="00165069" w14:paraId="558350CB" w14:textId="77777777" w:rsidTr="00C403A8">
        <w:tc>
          <w:tcPr>
            <w:tcW w:w="2200" w:type="dxa"/>
            <w:tcMar>
              <w:top w:w="20" w:type="dxa"/>
              <w:left w:w="20" w:type="dxa"/>
              <w:bottom w:w="20" w:type="dxa"/>
              <w:right w:w="20" w:type="dxa"/>
            </w:tcMar>
            <w:vAlign w:val="center"/>
            <w:hideMark/>
          </w:tcPr>
          <w:p w14:paraId="28AC4F1B" w14:textId="77777777" w:rsidR="00870139" w:rsidRPr="00165069" w:rsidRDefault="00870139" w:rsidP="00C403A8">
            <w:pPr>
              <w:pStyle w:val="movimento"/>
              <w:rPr>
                <w:color w:val="002060"/>
              </w:rPr>
            </w:pPr>
            <w:r w:rsidRPr="00165069">
              <w:rPr>
                <w:color w:val="002060"/>
              </w:rPr>
              <w:t>AJELLO DAVIDE</w:t>
            </w:r>
          </w:p>
        </w:tc>
        <w:tc>
          <w:tcPr>
            <w:tcW w:w="2200" w:type="dxa"/>
            <w:tcMar>
              <w:top w:w="20" w:type="dxa"/>
              <w:left w:w="20" w:type="dxa"/>
              <w:bottom w:w="20" w:type="dxa"/>
              <w:right w:w="20" w:type="dxa"/>
            </w:tcMar>
            <w:vAlign w:val="center"/>
            <w:hideMark/>
          </w:tcPr>
          <w:p w14:paraId="7563756E" w14:textId="77777777" w:rsidR="00870139" w:rsidRPr="00165069" w:rsidRDefault="00870139" w:rsidP="00C403A8">
            <w:pPr>
              <w:pStyle w:val="movimento2"/>
              <w:rPr>
                <w:color w:val="002060"/>
              </w:rPr>
            </w:pPr>
            <w:r w:rsidRPr="00165069">
              <w:rPr>
                <w:color w:val="002060"/>
              </w:rPr>
              <w:t xml:space="preserve">(SANTA MARIA NUOVA A.S.D.) </w:t>
            </w:r>
          </w:p>
        </w:tc>
        <w:tc>
          <w:tcPr>
            <w:tcW w:w="800" w:type="dxa"/>
            <w:tcMar>
              <w:top w:w="20" w:type="dxa"/>
              <w:left w:w="20" w:type="dxa"/>
              <w:bottom w:w="20" w:type="dxa"/>
              <w:right w:w="20" w:type="dxa"/>
            </w:tcMar>
            <w:vAlign w:val="center"/>
            <w:hideMark/>
          </w:tcPr>
          <w:p w14:paraId="039CE6C4" w14:textId="77777777" w:rsidR="00870139" w:rsidRPr="00165069" w:rsidRDefault="00870139" w:rsidP="00C403A8">
            <w:pPr>
              <w:pStyle w:val="movimento"/>
              <w:rPr>
                <w:color w:val="002060"/>
              </w:rPr>
            </w:pPr>
            <w:r w:rsidRPr="00165069">
              <w:rPr>
                <w:color w:val="002060"/>
              </w:rPr>
              <w:t> </w:t>
            </w:r>
          </w:p>
        </w:tc>
        <w:tc>
          <w:tcPr>
            <w:tcW w:w="2200" w:type="dxa"/>
            <w:tcMar>
              <w:top w:w="20" w:type="dxa"/>
              <w:left w:w="20" w:type="dxa"/>
              <w:bottom w:w="20" w:type="dxa"/>
              <w:right w:w="20" w:type="dxa"/>
            </w:tcMar>
            <w:vAlign w:val="center"/>
            <w:hideMark/>
          </w:tcPr>
          <w:p w14:paraId="354D8C99" w14:textId="77777777" w:rsidR="00870139" w:rsidRPr="00165069" w:rsidRDefault="00870139" w:rsidP="00C403A8">
            <w:pPr>
              <w:pStyle w:val="movimento"/>
              <w:rPr>
                <w:color w:val="002060"/>
              </w:rPr>
            </w:pPr>
            <w:r w:rsidRPr="00165069">
              <w:rPr>
                <w:color w:val="002060"/>
              </w:rPr>
              <w:t>BENIGNI ALESSIO</w:t>
            </w:r>
          </w:p>
        </w:tc>
        <w:tc>
          <w:tcPr>
            <w:tcW w:w="2200" w:type="dxa"/>
            <w:tcMar>
              <w:top w:w="20" w:type="dxa"/>
              <w:left w:w="20" w:type="dxa"/>
              <w:bottom w:w="20" w:type="dxa"/>
              <w:right w:w="20" w:type="dxa"/>
            </w:tcMar>
            <w:vAlign w:val="center"/>
            <w:hideMark/>
          </w:tcPr>
          <w:p w14:paraId="7B17A78A" w14:textId="77777777" w:rsidR="00870139" w:rsidRPr="00165069" w:rsidRDefault="00870139" w:rsidP="00C403A8">
            <w:pPr>
              <w:pStyle w:val="movimento2"/>
              <w:rPr>
                <w:color w:val="002060"/>
              </w:rPr>
            </w:pPr>
            <w:r w:rsidRPr="00165069">
              <w:rPr>
                <w:color w:val="002060"/>
              </w:rPr>
              <w:t xml:space="preserve">(SANTA MARIA NUOVA A.S.D.) </w:t>
            </w:r>
          </w:p>
        </w:tc>
      </w:tr>
      <w:tr w:rsidR="00870139" w:rsidRPr="00165069" w14:paraId="291352F2" w14:textId="77777777" w:rsidTr="00C403A8">
        <w:tc>
          <w:tcPr>
            <w:tcW w:w="2200" w:type="dxa"/>
            <w:tcMar>
              <w:top w:w="20" w:type="dxa"/>
              <w:left w:w="20" w:type="dxa"/>
              <w:bottom w:w="20" w:type="dxa"/>
              <w:right w:w="20" w:type="dxa"/>
            </w:tcMar>
            <w:vAlign w:val="center"/>
            <w:hideMark/>
          </w:tcPr>
          <w:p w14:paraId="29BF58BC" w14:textId="77777777" w:rsidR="00870139" w:rsidRPr="00165069" w:rsidRDefault="00870139" w:rsidP="00C403A8">
            <w:pPr>
              <w:pStyle w:val="movimento"/>
              <w:rPr>
                <w:color w:val="002060"/>
              </w:rPr>
            </w:pPr>
            <w:r w:rsidRPr="00165069">
              <w:rPr>
                <w:color w:val="002060"/>
              </w:rPr>
              <w:t>BIAGETTI RICCARDO</w:t>
            </w:r>
          </w:p>
        </w:tc>
        <w:tc>
          <w:tcPr>
            <w:tcW w:w="2200" w:type="dxa"/>
            <w:tcMar>
              <w:top w:w="20" w:type="dxa"/>
              <w:left w:w="20" w:type="dxa"/>
              <w:bottom w:w="20" w:type="dxa"/>
              <w:right w:w="20" w:type="dxa"/>
            </w:tcMar>
            <w:vAlign w:val="center"/>
            <w:hideMark/>
          </w:tcPr>
          <w:p w14:paraId="2CBBE7BC" w14:textId="77777777" w:rsidR="00870139" w:rsidRPr="00165069" w:rsidRDefault="00870139" w:rsidP="00C403A8">
            <w:pPr>
              <w:pStyle w:val="movimento2"/>
              <w:rPr>
                <w:color w:val="002060"/>
              </w:rPr>
            </w:pPr>
            <w:r w:rsidRPr="00165069">
              <w:rPr>
                <w:color w:val="002060"/>
              </w:rPr>
              <w:t xml:space="preserve">(SANTA MARIA NUOVA A.S.D.) </w:t>
            </w:r>
          </w:p>
        </w:tc>
        <w:tc>
          <w:tcPr>
            <w:tcW w:w="800" w:type="dxa"/>
            <w:tcMar>
              <w:top w:w="20" w:type="dxa"/>
              <w:left w:w="20" w:type="dxa"/>
              <w:bottom w:w="20" w:type="dxa"/>
              <w:right w:w="20" w:type="dxa"/>
            </w:tcMar>
            <w:vAlign w:val="center"/>
            <w:hideMark/>
          </w:tcPr>
          <w:p w14:paraId="3FB5DD0E" w14:textId="77777777" w:rsidR="00870139" w:rsidRPr="00165069" w:rsidRDefault="00870139" w:rsidP="00C403A8">
            <w:pPr>
              <w:pStyle w:val="movimento"/>
              <w:rPr>
                <w:color w:val="002060"/>
              </w:rPr>
            </w:pPr>
            <w:r w:rsidRPr="00165069">
              <w:rPr>
                <w:color w:val="002060"/>
              </w:rPr>
              <w:t> </w:t>
            </w:r>
          </w:p>
        </w:tc>
        <w:tc>
          <w:tcPr>
            <w:tcW w:w="2200" w:type="dxa"/>
            <w:tcMar>
              <w:top w:w="20" w:type="dxa"/>
              <w:left w:w="20" w:type="dxa"/>
              <w:bottom w:w="20" w:type="dxa"/>
              <w:right w:w="20" w:type="dxa"/>
            </w:tcMar>
            <w:vAlign w:val="center"/>
            <w:hideMark/>
          </w:tcPr>
          <w:p w14:paraId="3EEE400C" w14:textId="77777777" w:rsidR="00870139" w:rsidRPr="00165069" w:rsidRDefault="00870139" w:rsidP="00C403A8">
            <w:pPr>
              <w:pStyle w:val="movimento"/>
              <w:rPr>
                <w:color w:val="002060"/>
              </w:rPr>
            </w:pPr>
            <w:r w:rsidRPr="00165069">
              <w:rPr>
                <w:color w:val="002060"/>
              </w:rPr>
              <w:t>SANTINELLI DANIELE</w:t>
            </w:r>
          </w:p>
        </w:tc>
        <w:tc>
          <w:tcPr>
            <w:tcW w:w="2200" w:type="dxa"/>
            <w:tcMar>
              <w:top w:w="20" w:type="dxa"/>
              <w:left w:w="20" w:type="dxa"/>
              <w:bottom w:w="20" w:type="dxa"/>
              <w:right w:w="20" w:type="dxa"/>
            </w:tcMar>
            <w:vAlign w:val="center"/>
            <w:hideMark/>
          </w:tcPr>
          <w:p w14:paraId="551BDDA8" w14:textId="77777777" w:rsidR="00870139" w:rsidRPr="00165069" w:rsidRDefault="00870139" w:rsidP="00C403A8">
            <w:pPr>
              <w:pStyle w:val="movimento2"/>
              <w:rPr>
                <w:color w:val="002060"/>
              </w:rPr>
            </w:pPr>
            <w:r w:rsidRPr="00165069">
              <w:rPr>
                <w:color w:val="002060"/>
              </w:rPr>
              <w:t xml:space="preserve">(SANTA MARIA NUOVA A.S.D.) </w:t>
            </w:r>
          </w:p>
        </w:tc>
      </w:tr>
      <w:tr w:rsidR="00870139" w:rsidRPr="00165069" w14:paraId="370F353F" w14:textId="77777777" w:rsidTr="00C403A8">
        <w:tc>
          <w:tcPr>
            <w:tcW w:w="2200" w:type="dxa"/>
            <w:tcMar>
              <w:top w:w="20" w:type="dxa"/>
              <w:left w:w="20" w:type="dxa"/>
              <w:bottom w:w="20" w:type="dxa"/>
              <w:right w:w="20" w:type="dxa"/>
            </w:tcMar>
            <w:vAlign w:val="center"/>
            <w:hideMark/>
          </w:tcPr>
          <w:p w14:paraId="6561CA61" w14:textId="77777777" w:rsidR="00870139" w:rsidRPr="00165069" w:rsidRDefault="00870139" w:rsidP="00C403A8">
            <w:pPr>
              <w:pStyle w:val="movimento"/>
              <w:rPr>
                <w:color w:val="002060"/>
              </w:rPr>
            </w:pPr>
            <w:r w:rsidRPr="00165069">
              <w:rPr>
                <w:color w:val="002060"/>
              </w:rPr>
              <w:t>UNCINI TOMMASO</w:t>
            </w:r>
          </w:p>
        </w:tc>
        <w:tc>
          <w:tcPr>
            <w:tcW w:w="2200" w:type="dxa"/>
            <w:tcMar>
              <w:top w:w="20" w:type="dxa"/>
              <w:left w:w="20" w:type="dxa"/>
              <w:bottom w:w="20" w:type="dxa"/>
              <w:right w:w="20" w:type="dxa"/>
            </w:tcMar>
            <w:vAlign w:val="center"/>
            <w:hideMark/>
          </w:tcPr>
          <w:p w14:paraId="739DDB7A" w14:textId="77777777" w:rsidR="00870139" w:rsidRPr="00165069" w:rsidRDefault="00870139" w:rsidP="00C403A8">
            <w:pPr>
              <w:pStyle w:val="movimento2"/>
              <w:rPr>
                <w:color w:val="002060"/>
              </w:rPr>
            </w:pPr>
            <w:r w:rsidRPr="00165069">
              <w:rPr>
                <w:color w:val="002060"/>
              </w:rPr>
              <w:t xml:space="preserve">(SERRALTA) </w:t>
            </w:r>
          </w:p>
        </w:tc>
        <w:tc>
          <w:tcPr>
            <w:tcW w:w="800" w:type="dxa"/>
            <w:tcMar>
              <w:top w:w="20" w:type="dxa"/>
              <w:left w:w="20" w:type="dxa"/>
              <w:bottom w:w="20" w:type="dxa"/>
              <w:right w:w="20" w:type="dxa"/>
            </w:tcMar>
            <w:vAlign w:val="center"/>
            <w:hideMark/>
          </w:tcPr>
          <w:p w14:paraId="09F9DB46" w14:textId="77777777" w:rsidR="00870139" w:rsidRPr="00165069" w:rsidRDefault="00870139" w:rsidP="00C403A8">
            <w:pPr>
              <w:pStyle w:val="movimento"/>
              <w:rPr>
                <w:color w:val="002060"/>
              </w:rPr>
            </w:pPr>
            <w:r w:rsidRPr="00165069">
              <w:rPr>
                <w:color w:val="002060"/>
              </w:rPr>
              <w:t> </w:t>
            </w:r>
          </w:p>
        </w:tc>
        <w:tc>
          <w:tcPr>
            <w:tcW w:w="2200" w:type="dxa"/>
            <w:tcMar>
              <w:top w:w="20" w:type="dxa"/>
              <w:left w:w="20" w:type="dxa"/>
              <w:bottom w:w="20" w:type="dxa"/>
              <w:right w:w="20" w:type="dxa"/>
            </w:tcMar>
            <w:vAlign w:val="center"/>
            <w:hideMark/>
          </w:tcPr>
          <w:p w14:paraId="515DBAF6" w14:textId="77777777" w:rsidR="00870139" w:rsidRPr="00165069" w:rsidRDefault="00870139" w:rsidP="00C403A8">
            <w:pPr>
              <w:pStyle w:val="movimento"/>
              <w:rPr>
                <w:color w:val="002060"/>
              </w:rPr>
            </w:pPr>
            <w:r w:rsidRPr="00165069">
              <w:rPr>
                <w:color w:val="002060"/>
              </w:rPr>
              <w:t>MANCINI MATTEO</w:t>
            </w:r>
          </w:p>
        </w:tc>
        <w:tc>
          <w:tcPr>
            <w:tcW w:w="2200" w:type="dxa"/>
            <w:tcMar>
              <w:top w:w="20" w:type="dxa"/>
              <w:left w:w="20" w:type="dxa"/>
              <w:bottom w:w="20" w:type="dxa"/>
              <w:right w:w="20" w:type="dxa"/>
            </w:tcMar>
            <w:vAlign w:val="center"/>
            <w:hideMark/>
          </w:tcPr>
          <w:p w14:paraId="13DA417E" w14:textId="77777777" w:rsidR="00870139" w:rsidRPr="00165069" w:rsidRDefault="00870139" w:rsidP="00C403A8">
            <w:pPr>
              <w:pStyle w:val="movimento2"/>
              <w:rPr>
                <w:color w:val="002060"/>
              </w:rPr>
            </w:pPr>
            <w:r w:rsidRPr="00165069">
              <w:rPr>
                <w:color w:val="002060"/>
              </w:rPr>
              <w:t xml:space="preserve">(VIRTUS AURORA C5) </w:t>
            </w:r>
          </w:p>
        </w:tc>
      </w:tr>
    </w:tbl>
    <w:p w14:paraId="5D7A8DBF" w14:textId="77777777" w:rsidR="00870139" w:rsidRPr="00165069" w:rsidRDefault="00870139" w:rsidP="00870139">
      <w:pPr>
        <w:pStyle w:val="titolo10"/>
        <w:rPr>
          <w:rFonts w:eastAsiaTheme="minorEastAsia"/>
          <w:color w:val="002060"/>
        </w:rPr>
      </w:pPr>
      <w:r w:rsidRPr="00165069">
        <w:rPr>
          <w:color w:val="002060"/>
        </w:rPr>
        <w:t xml:space="preserve">GARE DEL 23/ 9/2023 </w:t>
      </w:r>
    </w:p>
    <w:p w14:paraId="419CCCC0" w14:textId="77777777" w:rsidR="00870139" w:rsidRPr="00165069" w:rsidRDefault="00870139" w:rsidP="00870139">
      <w:pPr>
        <w:pStyle w:val="titolo7a"/>
        <w:rPr>
          <w:color w:val="002060"/>
        </w:rPr>
      </w:pPr>
      <w:r w:rsidRPr="00165069">
        <w:rPr>
          <w:color w:val="002060"/>
        </w:rPr>
        <w:t xml:space="preserve">PROVVEDIMENTI DISCIPLINARI </w:t>
      </w:r>
    </w:p>
    <w:p w14:paraId="3767BEF6" w14:textId="77777777" w:rsidR="00870139" w:rsidRPr="00165069" w:rsidRDefault="00870139" w:rsidP="00870139">
      <w:pPr>
        <w:pStyle w:val="titolo7b0"/>
        <w:rPr>
          <w:color w:val="002060"/>
        </w:rPr>
      </w:pPr>
      <w:r w:rsidRPr="00165069">
        <w:rPr>
          <w:color w:val="002060"/>
        </w:rPr>
        <w:t xml:space="preserve">In base alle risultanze degli atti ufficiali sono state deliberate le seguenti sanzioni disciplinari. </w:t>
      </w:r>
    </w:p>
    <w:p w14:paraId="2215BBB6" w14:textId="77777777" w:rsidR="00870139" w:rsidRPr="00165069" w:rsidRDefault="00870139" w:rsidP="00870139">
      <w:pPr>
        <w:pStyle w:val="titolo30"/>
        <w:rPr>
          <w:color w:val="002060"/>
        </w:rPr>
      </w:pPr>
      <w:r w:rsidRPr="00165069">
        <w:rPr>
          <w:color w:val="002060"/>
        </w:rPr>
        <w:t xml:space="preserve">ALLENATORI </w:t>
      </w:r>
    </w:p>
    <w:p w14:paraId="36CEEE83" w14:textId="77777777" w:rsidR="00870139" w:rsidRPr="00165069" w:rsidRDefault="00870139" w:rsidP="00870139">
      <w:pPr>
        <w:pStyle w:val="titolo20"/>
        <w:rPr>
          <w:color w:val="002060"/>
        </w:rPr>
      </w:pPr>
      <w:r w:rsidRPr="00165069">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0139" w:rsidRPr="00165069" w14:paraId="15628B4B" w14:textId="77777777" w:rsidTr="00C403A8">
        <w:tc>
          <w:tcPr>
            <w:tcW w:w="2200" w:type="dxa"/>
            <w:tcMar>
              <w:top w:w="20" w:type="dxa"/>
              <w:left w:w="20" w:type="dxa"/>
              <w:bottom w:w="20" w:type="dxa"/>
              <w:right w:w="20" w:type="dxa"/>
            </w:tcMar>
            <w:vAlign w:val="center"/>
            <w:hideMark/>
          </w:tcPr>
          <w:p w14:paraId="3BA0F6AD" w14:textId="77777777" w:rsidR="00870139" w:rsidRPr="00165069" w:rsidRDefault="00870139" w:rsidP="00C403A8">
            <w:pPr>
              <w:pStyle w:val="movimento"/>
              <w:rPr>
                <w:color w:val="002060"/>
              </w:rPr>
            </w:pPr>
            <w:r w:rsidRPr="00165069">
              <w:rPr>
                <w:color w:val="002060"/>
              </w:rPr>
              <w:t>LORENZINI GABRIELE</w:t>
            </w:r>
          </w:p>
        </w:tc>
        <w:tc>
          <w:tcPr>
            <w:tcW w:w="2200" w:type="dxa"/>
            <w:tcMar>
              <w:top w:w="20" w:type="dxa"/>
              <w:left w:w="20" w:type="dxa"/>
              <w:bottom w:w="20" w:type="dxa"/>
              <w:right w:w="20" w:type="dxa"/>
            </w:tcMar>
            <w:vAlign w:val="center"/>
            <w:hideMark/>
          </w:tcPr>
          <w:p w14:paraId="29241195" w14:textId="77777777" w:rsidR="00870139" w:rsidRPr="00165069" w:rsidRDefault="00870139" w:rsidP="00C403A8">
            <w:pPr>
              <w:pStyle w:val="movimento2"/>
              <w:rPr>
                <w:color w:val="002060"/>
              </w:rPr>
            </w:pPr>
            <w:r w:rsidRPr="00165069">
              <w:rPr>
                <w:color w:val="002060"/>
              </w:rPr>
              <w:t xml:space="preserve">(SAN BIAGIO) </w:t>
            </w:r>
          </w:p>
        </w:tc>
        <w:tc>
          <w:tcPr>
            <w:tcW w:w="800" w:type="dxa"/>
            <w:tcMar>
              <w:top w:w="20" w:type="dxa"/>
              <w:left w:w="20" w:type="dxa"/>
              <w:bottom w:w="20" w:type="dxa"/>
              <w:right w:w="20" w:type="dxa"/>
            </w:tcMar>
            <w:vAlign w:val="center"/>
            <w:hideMark/>
          </w:tcPr>
          <w:p w14:paraId="67C34696" w14:textId="77777777" w:rsidR="00870139" w:rsidRPr="00165069" w:rsidRDefault="00870139" w:rsidP="00C403A8">
            <w:pPr>
              <w:pStyle w:val="movimento"/>
              <w:rPr>
                <w:color w:val="002060"/>
              </w:rPr>
            </w:pPr>
            <w:r w:rsidRPr="00165069">
              <w:rPr>
                <w:color w:val="002060"/>
              </w:rPr>
              <w:t> </w:t>
            </w:r>
          </w:p>
        </w:tc>
        <w:tc>
          <w:tcPr>
            <w:tcW w:w="2200" w:type="dxa"/>
            <w:tcMar>
              <w:top w:w="20" w:type="dxa"/>
              <w:left w:w="20" w:type="dxa"/>
              <w:bottom w:w="20" w:type="dxa"/>
              <w:right w:w="20" w:type="dxa"/>
            </w:tcMar>
            <w:vAlign w:val="center"/>
            <w:hideMark/>
          </w:tcPr>
          <w:p w14:paraId="4977D0F1" w14:textId="77777777" w:rsidR="00870139" w:rsidRPr="00165069" w:rsidRDefault="00870139" w:rsidP="00C403A8">
            <w:pPr>
              <w:pStyle w:val="movimento"/>
              <w:rPr>
                <w:color w:val="002060"/>
              </w:rPr>
            </w:pPr>
            <w:r w:rsidRPr="00165069">
              <w:rPr>
                <w:color w:val="002060"/>
              </w:rPr>
              <w:t> </w:t>
            </w:r>
          </w:p>
        </w:tc>
        <w:tc>
          <w:tcPr>
            <w:tcW w:w="2200" w:type="dxa"/>
            <w:tcMar>
              <w:top w:w="20" w:type="dxa"/>
              <w:left w:w="20" w:type="dxa"/>
              <w:bottom w:w="20" w:type="dxa"/>
              <w:right w:w="20" w:type="dxa"/>
            </w:tcMar>
            <w:vAlign w:val="center"/>
            <w:hideMark/>
          </w:tcPr>
          <w:p w14:paraId="14978F56" w14:textId="77777777" w:rsidR="00870139" w:rsidRPr="00165069" w:rsidRDefault="00870139" w:rsidP="00C403A8">
            <w:pPr>
              <w:pStyle w:val="movimento2"/>
              <w:rPr>
                <w:color w:val="002060"/>
              </w:rPr>
            </w:pPr>
            <w:r w:rsidRPr="00165069">
              <w:rPr>
                <w:color w:val="002060"/>
              </w:rPr>
              <w:t> </w:t>
            </w:r>
          </w:p>
        </w:tc>
      </w:tr>
    </w:tbl>
    <w:p w14:paraId="008686CE" w14:textId="77777777" w:rsidR="00870139" w:rsidRPr="00165069" w:rsidRDefault="00870139" w:rsidP="00870139">
      <w:pPr>
        <w:pStyle w:val="titolo30"/>
        <w:rPr>
          <w:rFonts w:eastAsiaTheme="minorEastAsia"/>
          <w:color w:val="002060"/>
        </w:rPr>
      </w:pPr>
      <w:r w:rsidRPr="00165069">
        <w:rPr>
          <w:color w:val="002060"/>
        </w:rPr>
        <w:t xml:space="preserve">CALCIATORI NON ESPULSI </w:t>
      </w:r>
    </w:p>
    <w:p w14:paraId="43EE360C" w14:textId="77777777" w:rsidR="00870139" w:rsidRPr="00165069" w:rsidRDefault="00870139" w:rsidP="00870139">
      <w:pPr>
        <w:pStyle w:val="titolo20"/>
        <w:rPr>
          <w:color w:val="002060"/>
        </w:rPr>
      </w:pPr>
      <w:r w:rsidRPr="00165069">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0139" w:rsidRPr="00165069" w14:paraId="23EE3281" w14:textId="77777777" w:rsidTr="00C403A8">
        <w:tc>
          <w:tcPr>
            <w:tcW w:w="2200" w:type="dxa"/>
            <w:tcMar>
              <w:top w:w="20" w:type="dxa"/>
              <w:left w:w="20" w:type="dxa"/>
              <w:bottom w:w="20" w:type="dxa"/>
              <w:right w:w="20" w:type="dxa"/>
            </w:tcMar>
            <w:vAlign w:val="center"/>
            <w:hideMark/>
          </w:tcPr>
          <w:p w14:paraId="249C4075" w14:textId="77777777" w:rsidR="00870139" w:rsidRPr="00165069" w:rsidRDefault="00870139" w:rsidP="00C403A8">
            <w:pPr>
              <w:pStyle w:val="movimento"/>
              <w:rPr>
                <w:color w:val="002060"/>
              </w:rPr>
            </w:pPr>
            <w:r w:rsidRPr="00165069">
              <w:rPr>
                <w:color w:val="002060"/>
              </w:rPr>
              <w:t>PARTICELLI MIRKO</w:t>
            </w:r>
          </w:p>
        </w:tc>
        <w:tc>
          <w:tcPr>
            <w:tcW w:w="2200" w:type="dxa"/>
            <w:tcMar>
              <w:top w:w="20" w:type="dxa"/>
              <w:left w:w="20" w:type="dxa"/>
              <w:bottom w:w="20" w:type="dxa"/>
              <w:right w:w="20" w:type="dxa"/>
            </w:tcMar>
            <w:vAlign w:val="center"/>
            <w:hideMark/>
          </w:tcPr>
          <w:p w14:paraId="19617C22" w14:textId="77777777" w:rsidR="00870139" w:rsidRPr="00165069" w:rsidRDefault="00870139" w:rsidP="00C403A8">
            <w:pPr>
              <w:pStyle w:val="movimento2"/>
              <w:rPr>
                <w:color w:val="002060"/>
              </w:rPr>
            </w:pPr>
            <w:r w:rsidRPr="00165069">
              <w:rPr>
                <w:color w:val="002060"/>
              </w:rPr>
              <w:t xml:space="preserve">(CASTELRAIMONDO CALCIO A 5) </w:t>
            </w:r>
          </w:p>
        </w:tc>
        <w:tc>
          <w:tcPr>
            <w:tcW w:w="800" w:type="dxa"/>
            <w:tcMar>
              <w:top w:w="20" w:type="dxa"/>
              <w:left w:w="20" w:type="dxa"/>
              <w:bottom w:w="20" w:type="dxa"/>
              <w:right w:w="20" w:type="dxa"/>
            </w:tcMar>
            <w:vAlign w:val="center"/>
            <w:hideMark/>
          </w:tcPr>
          <w:p w14:paraId="4BE3DD99" w14:textId="77777777" w:rsidR="00870139" w:rsidRPr="00165069" w:rsidRDefault="00870139" w:rsidP="00C403A8">
            <w:pPr>
              <w:pStyle w:val="movimento"/>
              <w:rPr>
                <w:color w:val="002060"/>
              </w:rPr>
            </w:pPr>
            <w:r w:rsidRPr="00165069">
              <w:rPr>
                <w:color w:val="002060"/>
              </w:rPr>
              <w:t> </w:t>
            </w:r>
          </w:p>
        </w:tc>
        <w:tc>
          <w:tcPr>
            <w:tcW w:w="2200" w:type="dxa"/>
            <w:tcMar>
              <w:top w:w="20" w:type="dxa"/>
              <w:left w:w="20" w:type="dxa"/>
              <w:bottom w:w="20" w:type="dxa"/>
              <w:right w:w="20" w:type="dxa"/>
            </w:tcMar>
            <w:vAlign w:val="center"/>
            <w:hideMark/>
          </w:tcPr>
          <w:p w14:paraId="7FB907BA" w14:textId="77777777" w:rsidR="00870139" w:rsidRPr="00165069" w:rsidRDefault="00870139" w:rsidP="00C403A8">
            <w:pPr>
              <w:pStyle w:val="movimento"/>
              <w:rPr>
                <w:color w:val="002060"/>
              </w:rPr>
            </w:pPr>
            <w:r w:rsidRPr="00165069">
              <w:rPr>
                <w:color w:val="002060"/>
              </w:rPr>
              <w:t>PESCETELLI DIEGO</w:t>
            </w:r>
          </w:p>
        </w:tc>
        <w:tc>
          <w:tcPr>
            <w:tcW w:w="2200" w:type="dxa"/>
            <w:tcMar>
              <w:top w:w="20" w:type="dxa"/>
              <w:left w:w="20" w:type="dxa"/>
              <w:bottom w:w="20" w:type="dxa"/>
              <w:right w:w="20" w:type="dxa"/>
            </w:tcMar>
            <w:vAlign w:val="center"/>
            <w:hideMark/>
          </w:tcPr>
          <w:p w14:paraId="786A5FE8" w14:textId="77777777" w:rsidR="00870139" w:rsidRPr="00165069" w:rsidRDefault="00870139" w:rsidP="00C403A8">
            <w:pPr>
              <w:pStyle w:val="movimento2"/>
              <w:rPr>
                <w:color w:val="002060"/>
              </w:rPr>
            </w:pPr>
            <w:r w:rsidRPr="00165069">
              <w:rPr>
                <w:color w:val="002060"/>
              </w:rPr>
              <w:t xml:space="preserve">(CASTELRAIMONDO CALCIO A 5) </w:t>
            </w:r>
          </w:p>
        </w:tc>
      </w:tr>
      <w:tr w:rsidR="00870139" w:rsidRPr="00165069" w14:paraId="654CDB03" w14:textId="77777777" w:rsidTr="00C403A8">
        <w:tc>
          <w:tcPr>
            <w:tcW w:w="2200" w:type="dxa"/>
            <w:tcMar>
              <w:top w:w="20" w:type="dxa"/>
              <w:left w:w="20" w:type="dxa"/>
              <w:bottom w:w="20" w:type="dxa"/>
              <w:right w:w="20" w:type="dxa"/>
            </w:tcMar>
            <w:vAlign w:val="center"/>
            <w:hideMark/>
          </w:tcPr>
          <w:p w14:paraId="04145602" w14:textId="77777777" w:rsidR="00870139" w:rsidRPr="00165069" w:rsidRDefault="00870139" w:rsidP="00C403A8">
            <w:pPr>
              <w:pStyle w:val="movimento"/>
              <w:rPr>
                <w:color w:val="002060"/>
              </w:rPr>
            </w:pPr>
            <w:r w:rsidRPr="00165069">
              <w:rPr>
                <w:color w:val="002060"/>
              </w:rPr>
              <w:t>ANNIBALDI ALESSANDRO</w:t>
            </w:r>
          </w:p>
        </w:tc>
        <w:tc>
          <w:tcPr>
            <w:tcW w:w="2200" w:type="dxa"/>
            <w:tcMar>
              <w:top w:w="20" w:type="dxa"/>
              <w:left w:w="20" w:type="dxa"/>
              <w:bottom w:w="20" w:type="dxa"/>
              <w:right w:w="20" w:type="dxa"/>
            </w:tcMar>
            <w:vAlign w:val="center"/>
            <w:hideMark/>
          </w:tcPr>
          <w:p w14:paraId="1B3447B9" w14:textId="77777777" w:rsidR="00870139" w:rsidRPr="00165069" w:rsidRDefault="00870139" w:rsidP="00C403A8">
            <w:pPr>
              <w:pStyle w:val="movimento2"/>
              <w:rPr>
                <w:color w:val="002060"/>
              </w:rPr>
            </w:pPr>
            <w:r w:rsidRPr="00165069">
              <w:rPr>
                <w:color w:val="002060"/>
              </w:rPr>
              <w:t xml:space="preserve">(CDC 2018) </w:t>
            </w:r>
          </w:p>
        </w:tc>
        <w:tc>
          <w:tcPr>
            <w:tcW w:w="800" w:type="dxa"/>
            <w:tcMar>
              <w:top w:w="20" w:type="dxa"/>
              <w:left w:w="20" w:type="dxa"/>
              <w:bottom w:w="20" w:type="dxa"/>
              <w:right w:w="20" w:type="dxa"/>
            </w:tcMar>
            <w:vAlign w:val="center"/>
            <w:hideMark/>
          </w:tcPr>
          <w:p w14:paraId="3FB03223" w14:textId="77777777" w:rsidR="00870139" w:rsidRPr="00165069" w:rsidRDefault="00870139" w:rsidP="00C403A8">
            <w:pPr>
              <w:pStyle w:val="movimento"/>
              <w:rPr>
                <w:color w:val="002060"/>
              </w:rPr>
            </w:pPr>
            <w:r w:rsidRPr="00165069">
              <w:rPr>
                <w:color w:val="002060"/>
              </w:rPr>
              <w:t> </w:t>
            </w:r>
          </w:p>
        </w:tc>
        <w:tc>
          <w:tcPr>
            <w:tcW w:w="2200" w:type="dxa"/>
            <w:tcMar>
              <w:top w:w="20" w:type="dxa"/>
              <w:left w:w="20" w:type="dxa"/>
              <w:bottom w:w="20" w:type="dxa"/>
              <w:right w:w="20" w:type="dxa"/>
            </w:tcMar>
            <w:vAlign w:val="center"/>
            <w:hideMark/>
          </w:tcPr>
          <w:p w14:paraId="65804FD0" w14:textId="77777777" w:rsidR="00870139" w:rsidRPr="00165069" w:rsidRDefault="00870139" w:rsidP="00C403A8">
            <w:pPr>
              <w:pStyle w:val="movimento"/>
              <w:rPr>
                <w:color w:val="002060"/>
              </w:rPr>
            </w:pPr>
            <w:r w:rsidRPr="00165069">
              <w:rPr>
                <w:color w:val="002060"/>
              </w:rPr>
              <w:t>MONTERVINO EGIDIO DOMENICO</w:t>
            </w:r>
          </w:p>
        </w:tc>
        <w:tc>
          <w:tcPr>
            <w:tcW w:w="2200" w:type="dxa"/>
            <w:tcMar>
              <w:top w:w="20" w:type="dxa"/>
              <w:left w:w="20" w:type="dxa"/>
              <w:bottom w:w="20" w:type="dxa"/>
              <w:right w:w="20" w:type="dxa"/>
            </w:tcMar>
            <w:vAlign w:val="center"/>
            <w:hideMark/>
          </w:tcPr>
          <w:p w14:paraId="0682DC5F" w14:textId="77777777" w:rsidR="00870139" w:rsidRPr="00165069" w:rsidRDefault="00870139" w:rsidP="00C403A8">
            <w:pPr>
              <w:pStyle w:val="movimento2"/>
              <w:rPr>
                <w:color w:val="002060"/>
              </w:rPr>
            </w:pPr>
            <w:r w:rsidRPr="00165069">
              <w:rPr>
                <w:color w:val="002060"/>
              </w:rPr>
              <w:t xml:space="preserve">(CITTA DI FALCONARA) </w:t>
            </w:r>
          </w:p>
        </w:tc>
      </w:tr>
      <w:tr w:rsidR="00870139" w:rsidRPr="00165069" w14:paraId="297551F2" w14:textId="77777777" w:rsidTr="00C403A8">
        <w:tc>
          <w:tcPr>
            <w:tcW w:w="2200" w:type="dxa"/>
            <w:tcMar>
              <w:top w:w="20" w:type="dxa"/>
              <w:left w:w="20" w:type="dxa"/>
              <w:bottom w:w="20" w:type="dxa"/>
              <w:right w:w="20" w:type="dxa"/>
            </w:tcMar>
            <w:vAlign w:val="center"/>
            <w:hideMark/>
          </w:tcPr>
          <w:p w14:paraId="507AEC43" w14:textId="77777777" w:rsidR="00870139" w:rsidRPr="00165069" w:rsidRDefault="00870139" w:rsidP="00C403A8">
            <w:pPr>
              <w:pStyle w:val="movimento"/>
              <w:rPr>
                <w:color w:val="002060"/>
              </w:rPr>
            </w:pPr>
            <w:r w:rsidRPr="00165069">
              <w:rPr>
                <w:color w:val="002060"/>
              </w:rPr>
              <w:t>MONTERVINO SIMONE</w:t>
            </w:r>
          </w:p>
        </w:tc>
        <w:tc>
          <w:tcPr>
            <w:tcW w:w="2200" w:type="dxa"/>
            <w:tcMar>
              <w:top w:w="20" w:type="dxa"/>
              <w:left w:w="20" w:type="dxa"/>
              <w:bottom w:w="20" w:type="dxa"/>
              <w:right w:w="20" w:type="dxa"/>
            </w:tcMar>
            <w:vAlign w:val="center"/>
            <w:hideMark/>
          </w:tcPr>
          <w:p w14:paraId="16C6AEF1" w14:textId="77777777" w:rsidR="00870139" w:rsidRPr="00165069" w:rsidRDefault="00870139" w:rsidP="00C403A8">
            <w:pPr>
              <w:pStyle w:val="movimento2"/>
              <w:rPr>
                <w:color w:val="002060"/>
              </w:rPr>
            </w:pPr>
            <w:r w:rsidRPr="00165069">
              <w:rPr>
                <w:color w:val="002060"/>
              </w:rPr>
              <w:t xml:space="preserve">(CITTA DI FALCONARA) </w:t>
            </w:r>
          </w:p>
        </w:tc>
        <w:tc>
          <w:tcPr>
            <w:tcW w:w="800" w:type="dxa"/>
            <w:tcMar>
              <w:top w:w="20" w:type="dxa"/>
              <w:left w:w="20" w:type="dxa"/>
              <w:bottom w:w="20" w:type="dxa"/>
              <w:right w:w="20" w:type="dxa"/>
            </w:tcMar>
            <w:vAlign w:val="center"/>
            <w:hideMark/>
          </w:tcPr>
          <w:p w14:paraId="5F321CE7" w14:textId="77777777" w:rsidR="00870139" w:rsidRPr="00165069" w:rsidRDefault="00870139" w:rsidP="00C403A8">
            <w:pPr>
              <w:pStyle w:val="movimento"/>
              <w:rPr>
                <w:color w:val="002060"/>
              </w:rPr>
            </w:pPr>
            <w:r w:rsidRPr="00165069">
              <w:rPr>
                <w:color w:val="002060"/>
              </w:rPr>
              <w:t> </w:t>
            </w:r>
          </w:p>
        </w:tc>
        <w:tc>
          <w:tcPr>
            <w:tcW w:w="2200" w:type="dxa"/>
            <w:tcMar>
              <w:top w:w="20" w:type="dxa"/>
              <w:left w:w="20" w:type="dxa"/>
              <w:bottom w:w="20" w:type="dxa"/>
              <w:right w:w="20" w:type="dxa"/>
            </w:tcMar>
            <w:vAlign w:val="center"/>
            <w:hideMark/>
          </w:tcPr>
          <w:p w14:paraId="208BC374" w14:textId="77777777" w:rsidR="00870139" w:rsidRPr="00165069" w:rsidRDefault="00870139" w:rsidP="00C403A8">
            <w:pPr>
              <w:pStyle w:val="movimento"/>
              <w:rPr>
                <w:color w:val="002060"/>
              </w:rPr>
            </w:pPr>
            <w:r w:rsidRPr="00165069">
              <w:rPr>
                <w:color w:val="002060"/>
              </w:rPr>
              <w:t>MERCANTI SAMUELE</w:t>
            </w:r>
          </w:p>
        </w:tc>
        <w:tc>
          <w:tcPr>
            <w:tcW w:w="2200" w:type="dxa"/>
            <w:tcMar>
              <w:top w:w="20" w:type="dxa"/>
              <w:left w:w="20" w:type="dxa"/>
              <w:bottom w:w="20" w:type="dxa"/>
              <w:right w:w="20" w:type="dxa"/>
            </w:tcMar>
            <w:vAlign w:val="center"/>
            <w:hideMark/>
          </w:tcPr>
          <w:p w14:paraId="2CD60472" w14:textId="77777777" w:rsidR="00870139" w:rsidRPr="00165069" w:rsidRDefault="00870139" w:rsidP="00C403A8">
            <w:pPr>
              <w:pStyle w:val="movimento2"/>
              <w:rPr>
                <w:color w:val="002060"/>
              </w:rPr>
            </w:pPr>
            <w:r w:rsidRPr="00165069">
              <w:rPr>
                <w:color w:val="002060"/>
              </w:rPr>
              <w:t xml:space="preserve">(FABRIANO CALCIO A 5 2023) </w:t>
            </w:r>
          </w:p>
        </w:tc>
      </w:tr>
      <w:tr w:rsidR="00870139" w:rsidRPr="00165069" w14:paraId="65FA25E9" w14:textId="77777777" w:rsidTr="00C403A8">
        <w:tc>
          <w:tcPr>
            <w:tcW w:w="2200" w:type="dxa"/>
            <w:tcMar>
              <w:top w:w="20" w:type="dxa"/>
              <w:left w:w="20" w:type="dxa"/>
              <w:bottom w:w="20" w:type="dxa"/>
              <w:right w:w="20" w:type="dxa"/>
            </w:tcMar>
            <w:vAlign w:val="center"/>
            <w:hideMark/>
          </w:tcPr>
          <w:p w14:paraId="14D5842A" w14:textId="77777777" w:rsidR="00870139" w:rsidRPr="00165069" w:rsidRDefault="00870139" w:rsidP="00C403A8">
            <w:pPr>
              <w:pStyle w:val="movimento"/>
              <w:rPr>
                <w:color w:val="002060"/>
              </w:rPr>
            </w:pPr>
            <w:r w:rsidRPr="00165069">
              <w:rPr>
                <w:color w:val="002060"/>
              </w:rPr>
              <w:t>MANARA MAILO</w:t>
            </w:r>
          </w:p>
        </w:tc>
        <w:tc>
          <w:tcPr>
            <w:tcW w:w="2200" w:type="dxa"/>
            <w:tcMar>
              <w:top w:w="20" w:type="dxa"/>
              <w:left w:w="20" w:type="dxa"/>
              <w:bottom w:w="20" w:type="dxa"/>
              <w:right w:w="20" w:type="dxa"/>
            </w:tcMar>
            <w:vAlign w:val="center"/>
            <w:hideMark/>
          </w:tcPr>
          <w:p w14:paraId="5E3BEB2A" w14:textId="77777777" w:rsidR="00870139" w:rsidRPr="00165069" w:rsidRDefault="00870139" w:rsidP="00C403A8">
            <w:pPr>
              <w:pStyle w:val="movimento2"/>
              <w:rPr>
                <w:color w:val="002060"/>
              </w:rPr>
            </w:pPr>
            <w:r w:rsidRPr="00165069">
              <w:rPr>
                <w:color w:val="002060"/>
              </w:rPr>
              <w:t xml:space="preserve">(POLVERIGI C5) </w:t>
            </w:r>
          </w:p>
        </w:tc>
        <w:tc>
          <w:tcPr>
            <w:tcW w:w="800" w:type="dxa"/>
            <w:tcMar>
              <w:top w:w="20" w:type="dxa"/>
              <w:left w:w="20" w:type="dxa"/>
              <w:bottom w:w="20" w:type="dxa"/>
              <w:right w:w="20" w:type="dxa"/>
            </w:tcMar>
            <w:vAlign w:val="center"/>
            <w:hideMark/>
          </w:tcPr>
          <w:p w14:paraId="3BB99508" w14:textId="77777777" w:rsidR="00870139" w:rsidRPr="00165069" w:rsidRDefault="00870139" w:rsidP="00C403A8">
            <w:pPr>
              <w:pStyle w:val="movimento"/>
              <w:rPr>
                <w:color w:val="002060"/>
              </w:rPr>
            </w:pPr>
            <w:r w:rsidRPr="00165069">
              <w:rPr>
                <w:color w:val="002060"/>
              </w:rPr>
              <w:t> </w:t>
            </w:r>
          </w:p>
        </w:tc>
        <w:tc>
          <w:tcPr>
            <w:tcW w:w="2200" w:type="dxa"/>
            <w:tcMar>
              <w:top w:w="20" w:type="dxa"/>
              <w:left w:w="20" w:type="dxa"/>
              <w:bottom w:w="20" w:type="dxa"/>
              <w:right w:w="20" w:type="dxa"/>
            </w:tcMar>
            <w:vAlign w:val="center"/>
            <w:hideMark/>
          </w:tcPr>
          <w:p w14:paraId="59972786" w14:textId="77777777" w:rsidR="00870139" w:rsidRPr="00165069" w:rsidRDefault="00870139" w:rsidP="00C403A8">
            <w:pPr>
              <w:pStyle w:val="movimento"/>
              <w:rPr>
                <w:color w:val="002060"/>
              </w:rPr>
            </w:pPr>
            <w:r w:rsidRPr="00165069">
              <w:rPr>
                <w:color w:val="002060"/>
              </w:rPr>
              <w:t>STACCHIOTTI MATTIA</w:t>
            </w:r>
          </w:p>
        </w:tc>
        <w:tc>
          <w:tcPr>
            <w:tcW w:w="2200" w:type="dxa"/>
            <w:tcMar>
              <w:top w:w="20" w:type="dxa"/>
              <w:left w:w="20" w:type="dxa"/>
              <w:bottom w:w="20" w:type="dxa"/>
              <w:right w:w="20" w:type="dxa"/>
            </w:tcMar>
            <w:vAlign w:val="center"/>
            <w:hideMark/>
          </w:tcPr>
          <w:p w14:paraId="16D434CC" w14:textId="77777777" w:rsidR="00870139" w:rsidRPr="00165069" w:rsidRDefault="00870139" w:rsidP="00C403A8">
            <w:pPr>
              <w:pStyle w:val="movimento2"/>
              <w:rPr>
                <w:color w:val="002060"/>
              </w:rPr>
            </w:pPr>
            <w:r w:rsidRPr="00165069">
              <w:rPr>
                <w:color w:val="002060"/>
              </w:rPr>
              <w:t xml:space="preserve">(POLVERIGI C5) </w:t>
            </w:r>
          </w:p>
        </w:tc>
      </w:tr>
      <w:tr w:rsidR="00870139" w:rsidRPr="00165069" w14:paraId="65497A16" w14:textId="77777777" w:rsidTr="00C403A8">
        <w:tc>
          <w:tcPr>
            <w:tcW w:w="2200" w:type="dxa"/>
            <w:tcMar>
              <w:top w:w="20" w:type="dxa"/>
              <w:left w:w="20" w:type="dxa"/>
              <w:bottom w:w="20" w:type="dxa"/>
              <w:right w:w="20" w:type="dxa"/>
            </w:tcMar>
            <w:vAlign w:val="center"/>
            <w:hideMark/>
          </w:tcPr>
          <w:p w14:paraId="488D5780" w14:textId="77777777" w:rsidR="00870139" w:rsidRPr="00165069" w:rsidRDefault="00870139" w:rsidP="00C403A8">
            <w:pPr>
              <w:pStyle w:val="movimento"/>
              <w:rPr>
                <w:color w:val="002060"/>
              </w:rPr>
            </w:pPr>
            <w:r w:rsidRPr="00165069">
              <w:rPr>
                <w:color w:val="002060"/>
              </w:rPr>
              <w:t>VILLAFRATI DAVIDE</w:t>
            </w:r>
          </w:p>
        </w:tc>
        <w:tc>
          <w:tcPr>
            <w:tcW w:w="2200" w:type="dxa"/>
            <w:tcMar>
              <w:top w:w="20" w:type="dxa"/>
              <w:left w:w="20" w:type="dxa"/>
              <w:bottom w:w="20" w:type="dxa"/>
              <w:right w:w="20" w:type="dxa"/>
            </w:tcMar>
            <w:vAlign w:val="center"/>
            <w:hideMark/>
          </w:tcPr>
          <w:p w14:paraId="7162AD01" w14:textId="77777777" w:rsidR="00870139" w:rsidRPr="00165069" w:rsidRDefault="00870139" w:rsidP="00C403A8">
            <w:pPr>
              <w:pStyle w:val="movimento2"/>
              <w:rPr>
                <w:color w:val="002060"/>
              </w:rPr>
            </w:pPr>
            <w:r w:rsidRPr="00165069">
              <w:rPr>
                <w:color w:val="002060"/>
              </w:rPr>
              <w:t xml:space="preserve">(POLVERIGI C5) </w:t>
            </w:r>
          </w:p>
        </w:tc>
        <w:tc>
          <w:tcPr>
            <w:tcW w:w="800" w:type="dxa"/>
            <w:tcMar>
              <w:top w:w="20" w:type="dxa"/>
              <w:left w:w="20" w:type="dxa"/>
              <w:bottom w:w="20" w:type="dxa"/>
              <w:right w:w="20" w:type="dxa"/>
            </w:tcMar>
            <w:vAlign w:val="center"/>
            <w:hideMark/>
          </w:tcPr>
          <w:p w14:paraId="7193E197" w14:textId="77777777" w:rsidR="00870139" w:rsidRPr="00165069" w:rsidRDefault="00870139" w:rsidP="00C403A8">
            <w:pPr>
              <w:pStyle w:val="movimento"/>
              <w:rPr>
                <w:color w:val="002060"/>
              </w:rPr>
            </w:pPr>
            <w:r w:rsidRPr="00165069">
              <w:rPr>
                <w:color w:val="002060"/>
              </w:rPr>
              <w:t> </w:t>
            </w:r>
          </w:p>
        </w:tc>
        <w:tc>
          <w:tcPr>
            <w:tcW w:w="2200" w:type="dxa"/>
            <w:tcMar>
              <w:top w:w="20" w:type="dxa"/>
              <w:left w:w="20" w:type="dxa"/>
              <w:bottom w:w="20" w:type="dxa"/>
              <w:right w:w="20" w:type="dxa"/>
            </w:tcMar>
            <w:vAlign w:val="center"/>
            <w:hideMark/>
          </w:tcPr>
          <w:p w14:paraId="51426327" w14:textId="77777777" w:rsidR="00870139" w:rsidRPr="00165069" w:rsidRDefault="00870139" w:rsidP="00C403A8">
            <w:pPr>
              <w:pStyle w:val="movimento"/>
              <w:rPr>
                <w:color w:val="002060"/>
              </w:rPr>
            </w:pPr>
            <w:r w:rsidRPr="00165069">
              <w:rPr>
                <w:color w:val="002060"/>
              </w:rPr>
              <w:t>COACCI JOURI</w:t>
            </w:r>
          </w:p>
        </w:tc>
        <w:tc>
          <w:tcPr>
            <w:tcW w:w="2200" w:type="dxa"/>
            <w:tcMar>
              <w:top w:w="20" w:type="dxa"/>
              <w:left w:w="20" w:type="dxa"/>
              <w:bottom w:w="20" w:type="dxa"/>
              <w:right w:w="20" w:type="dxa"/>
            </w:tcMar>
            <w:vAlign w:val="center"/>
            <w:hideMark/>
          </w:tcPr>
          <w:p w14:paraId="7AE2AE66" w14:textId="77777777" w:rsidR="00870139" w:rsidRPr="00165069" w:rsidRDefault="00870139" w:rsidP="00C403A8">
            <w:pPr>
              <w:pStyle w:val="movimento2"/>
              <w:rPr>
                <w:color w:val="002060"/>
              </w:rPr>
            </w:pPr>
            <w:r w:rsidRPr="00165069">
              <w:rPr>
                <w:color w:val="002060"/>
              </w:rPr>
              <w:t xml:space="preserve">(SAN BIAGIO) </w:t>
            </w:r>
          </w:p>
        </w:tc>
      </w:tr>
    </w:tbl>
    <w:p w14:paraId="4EDD81B9" w14:textId="77777777" w:rsidR="00870139" w:rsidRDefault="00870139" w:rsidP="00870139">
      <w:pPr>
        <w:pStyle w:val="breakline"/>
        <w:rPr>
          <w:color w:val="002060"/>
        </w:rPr>
      </w:pPr>
    </w:p>
    <w:p w14:paraId="22C666FB" w14:textId="77777777" w:rsidR="00870139" w:rsidRPr="00DE2E11" w:rsidRDefault="00870139" w:rsidP="00870139">
      <w:pPr>
        <w:jc w:val="center"/>
        <w:rPr>
          <w:rFonts w:ascii="Arial" w:hAnsi="Arial" w:cs="Arial"/>
          <w:noProof/>
          <w:color w:val="002060"/>
          <w:sz w:val="22"/>
          <w:szCs w:val="22"/>
        </w:rPr>
      </w:pPr>
      <w:r w:rsidRPr="00DE2E11">
        <w:rPr>
          <w:rFonts w:ascii="Arial" w:hAnsi="Arial" w:cs="Arial"/>
          <w:noProof/>
          <w:color w:val="002060"/>
          <w:sz w:val="22"/>
          <w:szCs w:val="22"/>
        </w:rPr>
        <w:t>F.to IL SEGRETARIO                                   F.to IL GIUDICE SPORTIVO</w:t>
      </w:r>
    </w:p>
    <w:p w14:paraId="30697DAE" w14:textId="77777777" w:rsidR="00870139" w:rsidRPr="00DE2E11" w:rsidRDefault="00870139" w:rsidP="00870139">
      <w:pPr>
        <w:pStyle w:val="Corpodeltesto2"/>
        <w:spacing w:after="0" w:line="240" w:lineRule="auto"/>
        <w:jc w:val="both"/>
        <w:rPr>
          <w:rFonts w:ascii="Arial" w:hAnsi="Arial" w:cs="Arial"/>
          <w:b/>
          <w:color w:val="002060"/>
          <w:sz w:val="22"/>
          <w:szCs w:val="22"/>
        </w:rPr>
      </w:pPr>
      <w:r w:rsidRPr="00DE2E11">
        <w:rPr>
          <w:rFonts w:ascii="Arial" w:hAnsi="Arial" w:cs="Arial"/>
          <w:noProof/>
          <w:color w:val="002060"/>
          <w:sz w:val="22"/>
          <w:szCs w:val="22"/>
        </w:rPr>
        <w:t xml:space="preserve">                         Angelo Castellana        </w:t>
      </w:r>
      <w:r w:rsidRPr="00DE2E11">
        <w:rPr>
          <w:rFonts w:ascii="Arial" w:hAnsi="Arial" w:cs="Arial"/>
          <w:noProof/>
          <w:color w:val="002060"/>
          <w:sz w:val="22"/>
          <w:szCs w:val="22"/>
        </w:rPr>
        <w:tab/>
        <w:t xml:space="preserve">                                Agnese Lazzaretti</w:t>
      </w:r>
    </w:p>
    <w:p w14:paraId="5A075586" w14:textId="77777777" w:rsidR="00870139" w:rsidRDefault="00870139" w:rsidP="00870139">
      <w:pPr>
        <w:pStyle w:val="breakline"/>
        <w:rPr>
          <w:color w:val="002060"/>
        </w:rPr>
      </w:pPr>
    </w:p>
    <w:p w14:paraId="6668E34C" w14:textId="77777777" w:rsidR="00870139" w:rsidRPr="00165069" w:rsidRDefault="00870139" w:rsidP="00870139">
      <w:pPr>
        <w:pStyle w:val="titoloprinc0"/>
        <w:rPr>
          <w:color w:val="002060"/>
        </w:rPr>
      </w:pPr>
      <w:r>
        <w:rPr>
          <w:color w:val="002060"/>
        </w:rPr>
        <w:t>PROGRAMMA GARE</w:t>
      </w:r>
    </w:p>
    <w:p w14:paraId="60E4D0D8" w14:textId="77777777" w:rsidR="00870139" w:rsidRPr="00165069" w:rsidRDefault="00870139" w:rsidP="00870139">
      <w:pPr>
        <w:pStyle w:val="breakline"/>
        <w:rPr>
          <w:rFonts w:eastAsiaTheme="minorEastAsia"/>
          <w:color w:val="002060"/>
        </w:rPr>
      </w:pPr>
    </w:p>
    <w:p w14:paraId="586FC535" w14:textId="77777777" w:rsidR="00185451" w:rsidRPr="00044238" w:rsidRDefault="00185451" w:rsidP="00185451">
      <w:pPr>
        <w:pStyle w:val="sottotitolocampionato10"/>
        <w:rPr>
          <w:color w:val="002060"/>
        </w:rPr>
      </w:pPr>
      <w:r w:rsidRPr="00044238">
        <w:rPr>
          <w:color w:val="002060"/>
        </w:rPr>
        <w:t>GIRONE 1 - 2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6"/>
        <w:gridCol w:w="1984"/>
        <w:gridCol w:w="385"/>
        <w:gridCol w:w="898"/>
        <w:gridCol w:w="1281"/>
        <w:gridCol w:w="1533"/>
        <w:gridCol w:w="1533"/>
      </w:tblGrid>
      <w:tr w:rsidR="00185451" w:rsidRPr="00044238" w14:paraId="4E2E625C"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ED5F64" w14:textId="77777777" w:rsidR="00185451" w:rsidRPr="00044238" w:rsidRDefault="00185451" w:rsidP="00C403A8">
            <w:pPr>
              <w:pStyle w:val="headertabella0"/>
              <w:rPr>
                <w:color w:val="002060"/>
              </w:rPr>
            </w:pPr>
            <w:r w:rsidRPr="000442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715C29" w14:textId="77777777" w:rsidR="00185451" w:rsidRPr="00044238" w:rsidRDefault="00185451" w:rsidP="00C403A8">
            <w:pPr>
              <w:pStyle w:val="headertabella0"/>
              <w:rPr>
                <w:color w:val="002060"/>
              </w:rPr>
            </w:pPr>
            <w:r w:rsidRPr="000442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E9931E" w14:textId="77777777" w:rsidR="00185451" w:rsidRPr="00044238" w:rsidRDefault="00185451" w:rsidP="00C403A8">
            <w:pPr>
              <w:pStyle w:val="headertabella0"/>
              <w:rPr>
                <w:color w:val="002060"/>
              </w:rPr>
            </w:pPr>
            <w:r w:rsidRPr="000442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BDDA69" w14:textId="77777777" w:rsidR="00185451" w:rsidRPr="00044238" w:rsidRDefault="00185451" w:rsidP="00C403A8">
            <w:pPr>
              <w:pStyle w:val="headertabella0"/>
              <w:rPr>
                <w:color w:val="002060"/>
              </w:rPr>
            </w:pPr>
            <w:r w:rsidRPr="000442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70D94B" w14:textId="77777777" w:rsidR="00185451" w:rsidRPr="00044238" w:rsidRDefault="00185451" w:rsidP="00C403A8">
            <w:pPr>
              <w:pStyle w:val="headertabella0"/>
              <w:rPr>
                <w:color w:val="002060"/>
              </w:rPr>
            </w:pPr>
            <w:r w:rsidRPr="000442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4CE258" w14:textId="77777777" w:rsidR="00185451" w:rsidRPr="00044238" w:rsidRDefault="00185451" w:rsidP="00C403A8">
            <w:pPr>
              <w:pStyle w:val="headertabella0"/>
              <w:rPr>
                <w:color w:val="002060"/>
              </w:rPr>
            </w:pPr>
            <w:proofErr w:type="spellStart"/>
            <w:r w:rsidRPr="00044238">
              <w:rPr>
                <w:color w:val="002060"/>
              </w:rPr>
              <w:t>Localita'</w:t>
            </w:r>
            <w:proofErr w:type="spellEnd"/>
            <w:r w:rsidRPr="0004423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42A7B" w14:textId="77777777" w:rsidR="00185451" w:rsidRPr="00044238" w:rsidRDefault="00185451" w:rsidP="00C403A8">
            <w:pPr>
              <w:pStyle w:val="headertabella0"/>
              <w:rPr>
                <w:color w:val="002060"/>
              </w:rPr>
            </w:pPr>
            <w:r w:rsidRPr="00044238">
              <w:rPr>
                <w:color w:val="002060"/>
              </w:rPr>
              <w:t>Indirizzo Impianto</w:t>
            </w:r>
          </w:p>
        </w:tc>
      </w:tr>
      <w:tr w:rsidR="00185451" w:rsidRPr="00044238" w14:paraId="1AD2B9D9" w14:textId="77777777" w:rsidTr="00C403A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4804DAB" w14:textId="77777777" w:rsidR="00185451" w:rsidRPr="00044238" w:rsidRDefault="00185451" w:rsidP="00C403A8">
            <w:pPr>
              <w:pStyle w:val="rowtabella0"/>
              <w:rPr>
                <w:color w:val="002060"/>
              </w:rPr>
            </w:pPr>
            <w:r w:rsidRPr="00044238">
              <w:rPr>
                <w:color w:val="002060"/>
              </w:rPr>
              <w:t>MONTECCHIO SPORT</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3088B1" w14:textId="77777777" w:rsidR="00185451" w:rsidRPr="00044238" w:rsidRDefault="00185451" w:rsidP="00C403A8">
            <w:pPr>
              <w:pStyle w:val="rowtabella0"/>
              <w:rPr>
                <w:color w:val="002060"/>
              </w:rPr>
            </w:pPr>
            <w:r w:rsidRPr="00044238">
              <w:rPr>
                <w:color w:val="002060"/>
              </w:rPr>
              <w:t>CIARNIN</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F8B389" w14:textId="77777777" w:rsidR="00185451" w:rsidRPr="00044238" w:rsidRDefault="00185451" w:rsidP="00C403A8">
            <w:pPr>
              <w:pStyle w:val="rowtabella0"/>
              <w:jc w:val="center"/>
              <w:rPr>
                <w:color w:val="002060"/>
              </w:rPr>
            </w:pPr>
            <w:r w:rsidRPr="00044238">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0C6250" w14:textId="77777777" w:rsidR="00185451" w:rsidRPr="00044238" w:rsidRDefault="00185451" w:rsidP="00C403A8">
            <w:pPr>
              <w:pStyle w:val="rowtabella0"/>
              <w:rPr>
                <w:color w:val="002060"/>
              </w:rPr>
            </w:pPr>
            <w:r w:rsidRPr="00044238">
              <w:rPr>
                <w:color w:val="002060"/>
              </w:rPr>
              <w:t>11/10/2023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248536" w14:textId="77777777" w:rsidR="00185451" w:rsidRPr="00044238" w:rsidRDefault="00185451" w:rsidP="00C403A8">
            <w:pPr>
              <w:pStyle w:val="rowtabella0"/>
              <w:rPr>
                <w:color w:val="002060"/>
              </w:rPr>
            </w:pPr>
            <w:r w:rsidRPr="00044238">
              <w:rPr>
                <w:color w:val="002060"/>
              </w:rPr>
              <w:t>5423 PALAS.MONTECCHIO "PALADIONIGI"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171CB2" w14:textId="77777777" w:rsidR="00185451" w:rsidRPr="00044238" w:rsidRDefault="00185451" w:rsidP="00C403A8">
            <w:pPr>
              <w:pStyle w:val="rowtabella0"/>
              <w:rPr>
                <w:color w:val="002060"/>
              </w:rPr>
            </w:pPr>
            <w:r w:rsidRPr="00044238">
              <w:rPr>
                <w:color w:val="002060"/>
              </w:rPr>
              <w:t>VALLEFOGLIA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B4955C" w14:textId="77777777" w:rsidR="00185451" w:rsidRPr="00044238" w:rsidRDefault="00185451" w:rsidP="00C403A8">
            <w:pPr>
              <w:pStyle w:val="rowtabella0"/>
              <w:rPr>
                <w:color w:val="002060"/>
              </w:rPr>
            </w:pPr>
            <w:r w:rsidRPr="00044238">
              <w:rPr>
                <w:color w:val="002060"/>
              </w:rPr>
              <w:t>VIA MAZZINI</w:t>
            </w:r>
          </w:p>
        </w:tc>
      </w:tr>
    </w:tbl>
    <w:p w14:paraId="213081FD" w14:textId="77777777" w:rsidR="00185451" w:rsidRPr="00044238" w:rsidRDefault="00185451" w:rsidP="00185451">
      <w:pPr>
        <w:pStyle w:val="breakline"/>
        <w:rPr>
          <w:rFonts w:eastAsiaTheme="minorEastAsia"/>
          <w:color w:val="002060"/>
        </w:rPr>
      </w:pPr>
    </w:p>
    <w:p w14:paraId="5CF79DAD" w14:textId="77777777" w:rsidR="00185451" w:rsidRPr="00044238" w:rsidRDefault="00185451" w:rsidP="00185451">
      <w:pPr>
        <w:pStyle w:val="breakline"/>
        <w:rPr>
          <w:color w:val="002060"/>
        </w:rPr>
      </w:pPr>
    </w:p>
    <w:p w14:paraId="2268DCBA" w14:textId="77777777" w:rsidR="00185451" w:rsidRPr="00044238" w:rsidRDefault="00185451" w:rsidP="00185451">
      <w:pPr>
        <w:pStyle w:val="breakline"/>
        <w:rPr>
          <w:color w:val="002060"/>
        </w:rPr>
      </w:pPr>
    </w:p>
    <w:p w14:paraId="2BE88E1C" w14:textId="77777777" w:rsidR="00185451" w:rsidRPr="00044238" w:rsidRDefault="00185451" w:rsidP="00185451">
      <w:pPr>
        <w:pStyle w:val="sottotitolocampionato10"/>
        <w:rPr>
          <w:color w:val="002060"/>
        </w:rPr>
      </w:pPr>
      <w:r w:rsidRPr="00044238">
        <w:rPr>
          <w:color w:val="002060"/>
        </w:rPr>
        <w:lastRenderedPageBreak/>
        <w:t>GIRONE 1 - 3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8"/>
        <w:gridCol w:w="385"/>
        <w:gridCol w:w="898"/>
        <w:gridCol w:w="1178"/>
        <w:gridCol w:w="1552"/>
        <w:gridCol w:w="1552"/>
      </w:tblGrid>
      <w:tr w:rsidR="00185451" w:rsidRPr="00044238" w14:paraId="7696F813"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A0870A" w14:textId="77777777" w:rsidR="00185451" w:rsidRPr="00044238" w:rsidRDefault="00185451" w:rsidP="00C403A8">
            <w:pPr>
              <w:pStyle w:val="headertabella0"/>
              <w:rPr>
                <w:color w:val="002060"/>
              </w:rPr>
            </w:pPr>
            <w:r w:rsidRPr="000442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694D52" w14:textId="77777777" w:rsidR="00185451" w:rsidRPr="00044238" w:rsidRDefault="00185451" w:rsidP="00C403A8">
            <w:pPr>
              <w:pStyle w:val="headertabella0"/>
              <w:rPr>
                <w:color w:val="002060"/>
              </w:rPr>
            </w:pPr>
            <w:r w:rsidRPr="000442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C80F97" w14:textId="77777777" w:rsidR="00185451" w:rsidRPr="00044238" w:rsidRDefault="00185451" w:rsidP="00C403A8">
            <w:pPr>
              <w:pStyle w:val="headertabella0"/>
              <w:rPr>
                <w:color w:val="002060"/>
              </w:rPr>
            </w:pPr>
            <w:r w:rsidRPr="000442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0AF4AA" w14:textId="77777777" w:rsidR="00185451" w:rsidRPr="00044238" w:rsidRDefault="00185451" w:rsidP="00C403A8">
            <w:pPr>
              <w:pStyle w:val="headertabella0"/>
              <w:rPr>
                <w:color w:val="002060"/>
              </w:rPr>
            </w:pPr>
            <w:r w:rsidRPr="000442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58EB4E" w14:textId="77777777" w:rsidR="00185451" w:rsidRPr="00044238" w:rsidRDefault="00185451" w:rsidP="00C403A8">
            <w:pPr>
              <w:pStyle w:val="headertabella0"/>
              <w:rPr>
                <w:color w:val="002060"/>
              </w:rPr>
            </w:pPr>
            <w:r w:rsidRPr="000442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480F77" w14:textId="77777777" w:rsidR="00185451" w:rsidRPr="00044238" w:rsidRDefault="00185451" w:rsidP="00C403A8">
            <w:pPr>
              <w:pStyle w:val="headertabella0"/>
              <w:rPr>
                <w:color w:val="002060"/>
              </w:rPr>
            </w:pPr>
            <w:proofErr w:type="spellStart"/>
            <w:r w:rsidRPr="00044238">
              <w:rPr>
                <w:color w:val="002060"/>
              </w:rPr>
              <w:t>Localita'</w:t>
            </w:r>
            <w:proofErr w:type="spellEnd"/>
            <w:r w:rsidRPr="0004423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61316" w14:textId="77777777" w:rsidR="00185451" w:rsidRPr="00044238" w:rsidRDefault="00185451" w:rsidP="00C403A8">
            <w:pPr>
              <w:pStyle w:val="headertabella0"/>
              <w:rPr>
                <w:color w:val="002060"/>
              </w:rPr>
            </w:pPr>
            <w:r w:rsidRPr="00044238">
              <w:rPr>
                <w:color w:val="002060"/>
              </w:rPr>
              <w:t>Indirizzo Impianto</w:t>
            </w:r>
          </w:p>
        </w:tc>
      </w:tr>
      <w:tr w:rsidR="00185451" w:rsidRPr="00044238" w14:paraId="32077C52" w14:textId="77777777" w:rsidTr="00C403A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8B7DCE0" w14:textId="77777777" w:rsidR="00185451" w:rsidRPr="00044238" w:rsidRDefault="00185451" w:rsidP="00C403A8">
            <w:pPr>
              <w:pStyle w:val="rowtabella0"/>
              <w:rPr>
                <w:color w:val="002060"/>
              </w:rPr>
            </w:pPr>
            <w:r w:rsidRPr="00044238">
              <w:rPr>
                <w:color w:val="002060"/>
              </w:rPr>
              <w:t>AUDAX CALCIO PIOBBICO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A14D79" w14:textId="77777777" w:rsidR="00185451" w:rsidRPr="00044238" w:rsidRDefault="00185451" w:rsidP="00C403A8">
            <w:pPr>
              <w:pStyle w:val="rowtabella0"/>
              <w:rPr>
                <w:color w:val="002060"/>
              </w:rPr>
            </w:pPr>
            <w:r w:rsidRPr="00044238">
              <w:rPr>
                <w:color w:val="002060"/>
              </w:rPr>
              <w:t>MONTECCHIO SPORT</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25FB77" w14:textId="77777777" w:rsidR="00185451" w:rsidRPr="00044238" w:rsidRDefault="00185451" w:rsidP="00C403A8">
            <w:pPr>
              <w:pStyle w:val="rowtabella0"/>
              <w:jc w:val="center"/>
              <w:rPr>
                <w:color w:val="002060"/>
              </w:rPr>
            </w:pPr>
            <w:r w:rsidRPr="00044238">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2CDC45" w14:textId="77777777" w:rsidR="00185451" w:rsidRPr="00044238" w:rsidRDefault="00185451" w:rsidP="00C403A8">
            <w:pPr>
              <w:pStyle w:val="rowtabella0"/>
              <w:rPr>
                <w:color w:val="002060"/>
              </w:rPr>
            </w:pPr>
            <w:r w:rsidRPr="00044238">
              <w:rPr>
                <w:color w:val="002060"/>
              </w:rPr>
              <w:t>25/10/2023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0B2D51" w14:textId="77777777" w:rsidR="00185451" w:rsidRPr="00044238" w:rsidRDefault="00185451" w:rsidP="00C403A8">
            <w:pPr>
              <w:pStyle w:val="rowtabella0"/>
              <w:rPr>
                <w:color w:val="002060"/>
              </w:rPr>
            </w:pPr>
            <w:r w:rsidRPr="00044238">
              <w:rPr>
                <w:color w:val="002060"/>
              </w:rPr>
              <w:t>5484 PALASPORT COMUNALE CALCIO 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D645C8" w14:textId="77777777" w:rsidR="00185451" w:rsidRPr="00044238" w:rsidRDefault="00185451" w:rsidP="00C403A8">
            <w:pPr>
              <w:pStyle w:val="rowtabella0"/>
              <w:rPr>
                <w:color w:val="002060"/>
              </w:rPr>
            </w:pPr>
            <w:r w:rsidRPr="00044238">
              <w:rPr>
                <w:color w:val="002060"/>
              </w:rPr>
              <w:t>PIOBBICO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3FDCD4" w14:textId="77777777" w:rsidR="00185451" w:rsidRPr="00044238" w:rsidRDefault="00185451" w:rsidP="00C403A8">
            <w:pPr>
              <w:pStyle w:val="rowtabella0"/>
              <w:rPr>
                <w:color w:val="002060"/>
              </w:rPr>
            </w:pPr>
            <w:r w:rsidRPr="00044238">
              <w:rPr>
                <w:color w:val="002060"/>
              </w:rPr>
              <w:t>VIA GIOVANNI XXIII</w:t>
            </w:r>
          </w:p>
        </w:tc>
      </w:tr>
    </w:tbl>
    <w:p w14:paraId="64391E51" w14:textId="77777777" w:rsidR="00185451" w:rsidRPr="00044238" w:rsidRDefault="00185451" w:rsidP="00185451">
      <w:pPr>
        <w:pStyle w:val="breakline"/>
        <w:rPr>
          <w:rFonts w:eastAsiaTheme="minorEastAsia"/>
          <w:color w:val="002060"/>
        </w:rPr>
      </w:pPr>
    </w:p>
    <w:p w14:paraId="7E4D0308" w14:textId="77777777" w:rsidR="00185451" w:rsidRPr="00044238" w:rsidRDefault="00185451" w:rsidP="00185451">
      <w:pPr>
        <w:pStyle w:val="breakline"/>
        <w:rPr>
          <w:color w:val="002060"/>
        </w:rPr>
      </w:pPr>
    </w:p>
    <w:p w14:paraId="6B7A428A" w14:textId="77777777" w:rsidR="00185451" w:rsidRPr="00044238" w:rsidRDefault="00185451" w:rsidP="00185451">
      <w:pPr>
        <w:pStyle w:val="breakline"/>
        <w:rPr>
          <w:color w:val="002060"/>
        </w:rPr>
      </w:pPr>
    </w:p>
    <w:p w14:paraId="4C57930E" w14:textId="77777777" w:rsidR="00185451" w:rsidRPr="00044238" w:rsidRDefault="00185451" w:rsidP="00185451">
      <w:pPr>
        <w:pStyle w:val="sottotitolocampionato10"/>
        <w:rPr>
          <w:color w:val="002060"/>
        </w:rPr>
      </w:pPr>
      <w:r w:rsidRPr="00044238">
        <w:rPr>
          <w:color w:val="002060"/>
        </w:rPr>
        <w:t>GIRONE 2 - 2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78"/>
        <w:gridCol w:w="1556"/>
        <w:gridCol w:w="1551"/>
      </w:tblGrid>
      <w:tr w:rsidR="00185451" w:rsidRPr="00044238" w14:paraId="21BBC839"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B161B7" w14:textId="77777777" w:rsidR="00185451" w:rsidRPr="00044238" w:rsidRDefault="00185451" w:rsidP="00C403A8">
            <w:pPr>
              <w:pStyle w:val="headertabella0"/>
              <w:rPr>
                <w:color w:val="002060"/>
              </w:rPr>
            </w:pPr>
            <w:r w:rsidRPr="000442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FE9D51" w14:textId="77777777" w:rsidR="00185451" w:rsidRPr="00044238" w:rsidRDefault="00185451" w:rsidP="00C403A8">
            <w:pPr>
              <w:pStyle w:val="headertabella0"/>
              <w:rPr>
                <w:color w:val="002060"/>
              </w:rPr>
            </w:pPr>
            <w:r w:rsidRPr="000442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E62595" w14:textId="77777777" w:rsidR="00185451" w:rsidRPr="00044238" w:rsidRDefault="00185451" w:rsidP="00C403A8">
            <w:pPr>
              <w:pStyle w:val="headertabella0"/>
              <w:rPr>
                <w:color w:val="002060"/>
              </w:rPr>
            </w:pPr>
            <w:r w:rsidRPr="000442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3CBA65" w14:textId="77777777" w:rsidR="00185451" w:rsidRPr="00044238" w:rsidRDefault="00185451" w:rsidP="00C403A8">
            <w:pPr>
              <w:pStyle w:val="headertabella0"/>
              <w:rPr>
                <w:color w:val="002060"/>
              </w:rPr>
            </w:pPr>
            <w:r w:rsidRPr="000442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C7726E" w14:textId="77777777" w:rsidR="00185451" w:rsidRPr="00044238" w:rsidRDefault="00185451" w:rsidP="00C403A8">
            <w:pPr>
              <w:pStyle w:val="headertabella0"/>
              <w:rPr>
                <w:color w:val="002060"/>
              </w:rPr>
            </w:pPr>
            <w:r w:rsidRPr="000442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7DD994" w14:textId="77777777" w:rsidR="00185451" w:rsidRPr="00044238" w:rsidRDefault="00185451" w:rsidP="00C403A8">
            <w:pPr>
              <w:pStyle w:val="headertabella0"/>
              <w:rPr>
                <w:color w:val="002060"/>
              </w:rPr>
            </w:pPr>
            <w:proofErr w:type="spellStart"/>
            <w:r w:rsidRPr="00044238">
              <w:rPr>
                <w:color w:val="002060"/>
              </w:rPr>
              <w:t>Localita'</w:t>
            </w:r>
            <w:proofErr w:type="spellEnd"/>
            <w:r w:rsidRPr="0004423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10C0A8" w14:textId="77777777" w:rsidR="00185451" w:rsidRPr="00044238" w:rsidRDefault="00185451" w:rsidP="00C403A8">
            <w:pPr>
              <w:pStyle w:val="headertabella0"/>
              <w:rPr>
                <w:color w:val="002060"/>
              </w:rPr>
            </w:pPr>
            <w:r w:rsidRPr="00044238">
              <w:rPr>
                <w:color w:val="002060"/>
              </w:rPr>
              <w:t>Indirizzo Impianto</w:t>
            </w:r>
          </w:p>
        </w:tc>
      </w:tr>
      <w:tr w:rsidR="00185451" w:rsidRPr="00044238" w14:paraId="52FD57A2" w14:textId="77777777" w:rsidTr="00C403A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BFCF3D2" w14:textId="77777777" w:rsidR="00185451" w:rsidRPr="00044238" w:rsidRDefault="00185451" w:rsidP="00C403A8">
            <w:pPr>
              <w:pStyle w:val="rowtabella0"/>
              <w:rPr>
                <w:color w:val="002060"/>
              </w:rPr>
            </w:pPr>
            <w:r w:rsidRPr="00044238">
              <w:rPr>
                <w:color w:val="002060"/>
              </w:rPr>
              <w:t>GIOVANI SANT IPPOLITO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229335" w14:textId="77777777" w:rsidR="00185451" w:rsidRPr="00044238" w:rsidRDefault="00185451" w:rsidP="00C403A8">
            <w:pPr>
              <w:pStyle w:val="rowtabella0"/>
              <w:rPr>
                <w:color w:val="002060"/>
              </w:rPr>
            </w:pPr>
            <w:r w:rsidRPr="00044238">
              <w:rPr>
                <w:color w:val="002060"/>
              </w:rPr>
              <w:t>VALLESINA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7642E1" w14:textId="77777777" w:rsidR="00185451" w:rsidRPr="00044238" w:rsidRDefault="00185451" w:rsidP="00C403A8">
            <w:pPr>
              <w:pStyle w:val="rowtabella0"/>
              <w:jc w:val="center"/>
              <w:rPr>
                <w:color w:val="002060"/>
              </w:rPr>
            </w:pPr>
            <w:r w:rsidRPr="00044238">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F0777F" w14:textId="77777777" w:rsidR="00185451" w:rsidRPr="00044238" w:rsidRDefault="00185451" w:rsidP="00C403A8">
            <w:pPr>
              <w:pStyle w:val="rowtabella0"/>
              <w:rPr>
                <w:color w:val="002060"/>
              </w:rPr>
            </w:pPr>
            <w:r w:rsidRPr="00044238">
              <w:rPr>
                <w:color w:val="002060"/>
              </w:rPr>
              <w:t>11/10/2023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252119" w14:textId="77777777" w:rsidR="00185451" w:rsidRPr="00044238" w:rsidRDefault="00185451" w:rsidP="00C403A8">
            <w:pPr>
              <w:pStyle w:val="rowtabella0"/>
              <w:rPr>
                <w:color w:val="002060"/>
              </w:rPr>
            </w:pPr>
            <w:r w:rsidRPr="00044238">
              <w:rPr>
                <w:color w:val="002060"/>
              </w:rPr>
              <w:t>5459 PALAZZETTO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738D61" w14:textId="77777777" w:rsidR="00185451" w:rsidRPr="00044238" w:rsidRDefault="00185451" w:rsidP="00C403A8">
            <w:pPr>
              <w:pStyle w:val="rowtabella0"/>
              <w:rPr>
                <w:color w:val="002060"/>
              </w:rPr>
            </w:pPr>
            <w:r w:rsidRPr="00044238">
              <w:rPr>
                <w:color w:val="002060"/>
              </w:rPr>
              <w:t>SANT'IPPOLITO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039F27" w14:textId="77777777" w:rsidR="00185451" w:rsidRPr="00044238" w:rsidRDefault="00185451" w:rsidP="00C403A8">
            <w:pPr>
              <w:pStyle w:val="rowtabella0"/>
              <w:rPr>
                <w:color w:val="002060"/>
              </w:rPr>
            </w:pPr>
            <w:r w:rsidRPr="00044238">
              <w:rPr>
                <w:color w:val="002060"/>
              </w:rPr>
              <w:t>VIA ROMA, SNC</w:t>
            </w:r>
          </w:p>
        </w:tc>
      </w:tr>
    </w:tbl>
    <w:p w14:paraId="5C17D218" w14:textId="77777777" w:rsidR="00185451" w:rsidRPr="00044238" w:rsidRDefault="00185451" w:rsidP="00185451">
      <w:pPr>
        <w:pStyle w:val="breakline"/>
        <w:rPr>
          <w:rFonts w:eastAsiaTheme="minorEastAsia"/>
          <w:color w:val="002060"/>
        </w:rPr>
      </w:pPr>
    </w:p>
    <w:p w14:paraId="18E3C04F" w14:textId="77777777" w:rsidR="00185451" w:rsidRPr="00044238" w:rsidRDefault="00185451" w:rsidP="00185451">
      <w:pPr>
        <w:pStyle w:val="breakline"/>
        <w:rPr>
          <w:color w:val="002060"/>
        </w:rPr>
      </w:pPr>
    </w:p>
    <w:p w14:paraId="74554527" w14:textId="77777777" w:rsidR="00185451" w:rsidRPr="00044238" w:rsidRDefault="00185451" w:rsidP="00185451">
      <w:pPr>
        <w:pStyle w:val="breakline"/>
        <w:rPr>
          <w:color w:val="002060"/>
        </w:rPr>
      </w:pPr>
    </w:p>
    <w:p w14:paraId="064ADAB0" w14:textId="77777777" w:rsidR="00185451" w:rsidRPr="00044238" w:rsidRDefault="00185451" w:rsidP="00185451">
      <w:pPr>
        <w:pStyle w:val="sottotitolocampionato10"/>
        <w:rPr>
          <w:color w:val="002060"/>
        </w:rPr>
      </w:pPr>
      <w:r w:rsidRPr="00044238">
        <w:rPr>
          <w:color w:val="002060"/>
        </w:rPr>
        <w:t>GIRONE 2 - 3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9"/>
        <w:gridCol w:w="385"/>
        <w:gridCol w:w="898"/>
        <w:gridCol w:w="1178"/>
        <w:gridCol w:w="1552"/>
        <w:gridCol w:w="1552"/>
      </w:tblGrid>
      <w:tr w:rsidR="00185451" w:rsidRPr="00044238" w14:paraId="587790E5"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B44C9C" w14:textId="77777777" w:rsidR="00185451" w:rsidRPr="00044238" w:rsidRDefault="00185451" w:rsidP="00C403A8">
            <w:pPr>
              <w:pStyle w:val="headertabella0"/>
              <w:rPr>
                <w:color w:val="002060"/>
              </w:rPr>
            </w:pPr>
            <w:r w:rsidRPr="000442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EBB8C4" w14:textId="77777777" w:rsidR="00185451" w:rsidRPr="00044238" w:rsidRDefault="00185451" w:rsidP="00C403A8">
            <w:pPr>
              <w:pStyle w:val="headertabella0"/>
              <w:rPr>
                <w:color w:val="002060"/>
              </w:rPr>
            </w:pPr>
            <w:r w:rsidRPr="000442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1C049B" w14:textId="77777777" w:rsidR="00185451" w:rsidRPr="00044238" w:rsidRDefault="00185451" w:rsidP="00C403A8">
            <w:pPr>
              <w:pStyle w:val="headertabella0"/>
              <w:rPr>
                <w:color w:val="002060"/>
              </w:rPr>
            </w:pPr>
            <w:r w:rsidRPr="000442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E985A4" w14:textId="77777777" w:rsidR="00185451" w:rsidRPr="00044238" w:rsidRDefault="00185451" w:rsidP="00C403A8">
            <w:pPr>
              <w:pStyle w:val="headertabella0"/>
              <w:rPr>
                <w:color w:val="002060"/>
              </w:rPr>
            </w:pPr>
            <w:r w:rsidRPr="000442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B89FD0" w14:textId="77777777" w:rsidR="00185451" w:rsidRPr="00044238" w:rsidRDefault="00185451" w:rsidP="00C403A8">
            <w:pPr>
              <w:pStyle w:val="headertabella0"/>
              <w:rPr>
                <w:color w:val="002060"/>
              </w:rPr>
            </w:pPr>
            <w:r w:rsidRPr="000442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D7A55F" w14:textId="77777777" w:rsidR="00185451" w:rsidRPr="00044238" w:rsidRDefault="00185451" w:rsidP="00C403A8">
            <w:pPr>
              <w:pStyle w:val="headertabella0"/>
              <w:rPr>
                <w:color w:val="002060"/>
              </w:rPr>
            </w:pPr>
            <w:proofErr w:type="spellStart"/>
            <w:r w:rsidRPr="00044238">
              <w:rPr>
                <w:color w:val="002060"/>
              </w:rPr>
              <w:t>Localita'</w:t>
            </w:r>
            <w:proofErr w:type="spellEnd"/>
            <w:r w:rsidRPr="0004423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F0158D" w14:textId="77777777" w:rsidR="00185451" w:rsidRPr="00044238" w:rsidRDefault="00185451" w:rsidP="00C403A8">
            <w:pPr>
              <w:pStyle w:val="headertabella0"/>
              <w:rPr>
                <w:color w:val="002060"/>
              </w:rPr>
            </w:pPr>
            <w:r w:rsidRPr="00044238">
              <w:rPr>
                <w:color w:val="002060"/>
              </w:rPr>
              <w:t>Indirizzo Impianto</w:t>
            </w:r>
          </w:p>
        </w:tc>
      </w:tr>
      <w:tr w:rsidR="00185451" w:rsidRPr="00044238" w14:paraId="07084B05" w14:textId="77777777" w:rsidTr="00C403A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DFE96C0" w14:textId="77777777" w:rsidR="00185451" w:rsidRPr="00044238" w:rsidRDefault="00185451" w:rsidP="00C403A8">
            <w:pPr>
              <w:pStyle w:val="rowtabella0"/>
              <w:rPr>
                <w:color w:val="002060"/>
              </w:rPr>
            </w:pPr>
            <w:r w:rsidRPr="00044238">
              <w:rPr>
                <w:color w:val="002060"/>
              </w:rPr>
              <w:t>VALLESINA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EA43BB" w14:textId="77777777" w:rsidR="00185451" w:rsidRPr="00044238" w:rsidRDefault="00185451" w:rsidP="00C403A8">
            <w:pPr>
              <w:pStyle w:val="rowtabella0"/>
              <w:rPr>
                <w:color w:val="002060"/>
              </w:rPr>
            </w:pPr>
            <w:r w:rsidRPr="00044238">
              <w:rPr>
                <w:color w:val="002060"/>
              </w:rPr>
              <w:t>ACQUALAGNA CALCIO C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3519B3" w14:textId="77777777" w:rsidR="00185451" w:rsidRPr="00044238" w:rsidRDefault="00185451" w:rsidP="00C403A8">
            <w:pPr>
              <w:pStyle w:val="rowtabella0"/>
              <w:jc w:val="center"/>
              <w:rPr>
                <w:color w:val="002060"/>
              </w:rPr>
            </w:pPr>
            <w:r w:rsidRPr="00044238">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27CDC8" w14:textId="77777777" w:rsidR="00185451" w:rsidRPr="00044238" w:rsidRDefault="00185451" w:rsidP="00C403A8">
            <w:pPr>
              <w:pStyle w:val="rowtabella0"/>
              <w:rPr>
                <w:color w:val="002060"/>
              </w:rPr>
            </w:pPr>
            <w:r w:rsidRPr="00044238">
              <w:rPr>
                <w:color w:val="002060"/>
              </w:rPr>
              <w:t>24/10/2023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0E3EE9" w14:textId="77777777" w:rsidR="00185451" w:rsidRPr="00044238" w:rsidRDefault="00185451" w:rsidP="00C403A8">
            <w:pPr>
              <w:pStyle w:val="rowtabella0"/>
              <w:rPr>
                <w:color w:val="002060"/>
              </w:rPr>
            </w:pPr>
            <w:r w:rsidRPr="00044238">
              <w:rPr>
                <w:color w:val="002060"/>
              </w:rPr>
              <w:t>5008 PALESTRA RAFFAELA CARBONARI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902E89" w14:textId="77777777" w:rsidR="00185451" w:rsidRPr="00044238" w:rsidRDefault="00185451" w:rsidP="00C403A8">
            <w:pPr>
              <w:pStyle w:val="rowtabella0"/>
              <w:rPr>
                <w:color w:val="002060"/>
              </w:rPr>
            </w:pPr>
            <w:r w:rsidRPr="00044238">
              <w:rPr>
                <w:color w:val="002060"/>
              </w:rPr>
              <w:t>JESI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5618F5" w14:textId="77777777" w:rsidR="00185451" w:rsidRPr="00044238" w:rsidRDefault="00185451" w:rsidP="00C403A8">
            <w:pPr>
              <w:pStyle w:val="rowtabella0"/>
              <w:rPr>
                <w:color w:val="002060"/>
              </w:rPr>
            </w:pPr>
            <w:r w:rsidRPr="00044238">
              <w:rPr>
                <w:color w:val="002060"/>
              </w:rPr>
              <w:t>VIA DEI TESSITORI</w:t>
            </w:r>
          </w:p>
        </w:tc>
      </w:tr>
    </w:tbl>
    <w:p w14:paraId="6432B463" w14:textId="77777777" w:rsidR="00185451" w:rsidRPr="00044238" w:rsidRDefault="00185451" w:rsidP="00185451">
      <w:pPr>
        <w:pStyle w:val="breakline"/>
        <w:rPr>
          <w:rFonts w:eastAsiaTheme="minorEastAsia"/>
          <w:color w:val="002060"/>
        </w:rPr>
      </w:pPr>
    </w:p>
    <w:p w14:paraId="083F354D" w14:textId="77777777" w:rsidR="00185451" w:rsidRPr="00044238" w:rsidRDefault="00185451" w:rsidP="00185451">
      <w:pPr>
        <w:pStyle w:val="breakline"/>
        <w:rPr>
          <w:color w:val="002060"/>
        </w:rPr>
      </w:pPr>
    </w:p>
    <w:p w14:paraId="7BEC7DB2" w14:textId="77777777" w:rsidR="00185451" w:rsidRPr="00044238" w:rsidRDefault="00185451" w:rsidP="00185451">
      <w:pPr>
        <w:pStyle w:val="breakline"/>
        <w:rPr>
          <w:color w:val="002060"/>
        </w:rPr>
      </w:pPr>
    </w:p>
    <w:p w14:paraId="3A9F14BE" w14:textId="77777777" w:rsidR="00185451" w:rsidRPr="00044238" w:rsidRDefault="00185451" w:rsidP="00185451">
      <w:pPr>
        <w:pStyle w:val="sottotitolocampionato10"/>
        <w:rPr>
          <w:color w:val="002060"/>
        </w:rPr>
      </w:pPr>
      <w:r w:rsidRPr="00044238">
        <w:rPr>
          <w:color w:val="002060"/>
        </w:rPr>
        <w:t>GIRONE 3 - 2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4"/>
        <w:gridCol w:w="385"/>
        <w:gridCol w:w="898"/>
        <w:gridCol w:w="1178"/>
        <w:gridCol w:w="1551"/>
        <w:gridCol w:w="1560"/>
      </w:tblGrid>
      <w:tr w:rsidR="00185451" w:rsidRPr="00044238" w14:paraId="6E3F0D4E"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EB9944" w14:textId="77777777" w:rsidR="00185451" w:rsidRPr="00044238" w:rsidRDefault="00185451" w:rsidP="00C403A8">
            <w:pPr>
              <w:pStyle w:val="headertabella0"/>
              <w:rPr>
                <w:color w:val="002060"/>
              </w:rPr>
            </w:pPr>
            <w:r w:rsidRPr="000442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6369D3" w14:textId="77777777" w:rsidR="00185451" w:rsidRPr="00044238" w:rsidRDefault="00185451" w:rsidP="00C403A8">
            <w:pPr>
              <w:pStyle w:val="headertabella0"/>
              <w:rPr>
                <w:color w:val="002060"/>
              </w:rPr>
            </w:pPr>
            <w:r w:rsidRPr="000442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F65E6" w14:textId="77777777" w:rsidR="00185451" w:rsidRPr="00044238" w:rsidRDefault="00185451" w:rsidP="00C403A8">
            <w:pPr>
              <w:pStyle w:val="headertabella0"/>
              <w:rPr>
                <w:color w:val="002060"/>
              </w:rPr>
            </w:pPr>
            <w:r w:rsidRPr="000442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54DC69" w14:textId="77777777" w:rsidR="00185451" w:rsidRPr="00044238" w:rsidRDefault="00185451" w:rsidP="00C403A8">
            <w:pPr>
              <w:pStyle w:val="headertabella0"/>
              <w:rPr>
                <w:color w:val="002060"/>
              </w:rPr>
            </w:pPr>
            <w:r w:rsidRPr="000442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985E4D" w14:textId="77777777" w:rsidR="00185451" w:rsidRPr="00044238" w:rsidRDefault="00185451" w:rsidP="00C403A8">
            <w:pPr>
              <w:pStyle w:val="headertabella0"/>
              <w:rPr>
                <w:color w:val="002060"/>
              </w:rPr>
            </w:pPr>
            <w:r w:rsidRPr="000442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6B14D" w14:textId="77777777" w:rsidR="00185451" w:rsidRPr="00044238" w:rsidRDefault="00185451" w:rsidP="00C403A8">
            <w:pPr>
              <w:pStyle w:val="headertabella0"/>
              <w:rPr>
                <w:color w:val="002060"/>
              </w:rPr>
            </w:pPr>
            <w:proofErr w:type="spellStart"/>
            <w:r w:rsidRPr="00044238">
              <w:rPr>
                <w:color w:val="002060"/>
              </w:rPr>
              <w:t>Localita'</w:t>
            </w:r>
            <w:proofErr w:type="spellEnd"/>
            <w:r w:rsidRPr="0004423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AC9E3A" w14:textId="77777777" w:rsidR="00185451" w:rsidRPr="00044238" w:rsidRDefault="00185451" w:rsidP="00C403A8">
            <w:pPr>
              <w:pStyle w:val="headertabella0"/>
              <w:rPr>
                <w:color w:val="002060"/>
              </w:rPr>
            </w:pPr>
            <w:r w:rsidRPr="00044238">
              <w:rPr>
                <w:color w:val="002060"/>
              </w:rPr>
              <w:t>Indirizzo Impianto</w:t>
            </w:r>
          </w:p>
        </w:tc>
      </w:tr>
      <w:tr w:rsidR="00185451" w:rsidRPr="00044238" w14:paraId="79A22E56" w14:textId="77777777" w:rsidTr="00C403A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3EE5B75" w14:textId="77777777" w:rsidR="00185451" w:rsidRPr="00044238" w:rsidRDefault="00185451" w:rsidP="00C403A8">
            <w:pPr>
              <w:pStyle w:val="rowtabella0"/>
              <w:rPr>
                <w:color w:val="002060"/>
              </w:rPr>
            </w:pPr>
            <w:r w:rsidRPr="00044238">
              <w:rPr>
                <w:color w:val="002060"/>
              </w:rPr>
              <w:t>GNANO 04</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373D31" w14:textId="77777777" w:rsidR="00185451" w:rsidRPr="00044238" w:rsidRDefault="00185451" w:rsidP="00C403A8">
            <w:pPr>
              <w:pStyle w:val="rowtabella0"/>
              <w:rPr>
                <w:color w:val="002060"/>
              </w:rPr>
            </w:pPr>
            <w:r w:rsidRPr="00044238">
              <w:rPr>
                <w:color w:val="002060"/>
              </w:rPr>
              <w:t>SPECIAL ONE SPORTING CLUB</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3368A6" w14:textId="77777777" w:rsidR="00185451" w:rsidRPr="00044238" w:rsidRDefault="00185451" w:rsidP="00C403A8">
            <w:pPr>
              <w:pStyle w:val="rowtabella0"/>
              <w:jc w:val="center"/>
              <w:rPr>
                <w:color w:val="002060"/>
              </w:rPr>
            </w:pPr>
            <w:r w:rsidRPr="00044238">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429F11" w14:textId="77777777" w:rsidR="00185451" w:rsidRPr="00044238" w:rsidRDefault="00185451" w:rsidP="00C403A8">
            <w:pPr>
              <w:pStyle w:val="rowtabella0"/>
              <w:rPr>
                <w:color w:val="002060"/>
              </w:rPr>
            </w:pPr>
            <w:r w:rsidRPr="00044238">
              <w:rPr>
                <w:color w:val="002060"/>
              </w:rPr>
              <w:t>11/10/2023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DD2531" w14:textId="77777777" w:rsidR="00185451" w:rsidRPr="00044238" w:rsidRDefault="00185451" w:rsidP="00C403A8">
            <w:pPr>
              <w:pStyle w:val="rowtabella0"/>
              <w:rPr>
                <w:color w:val="002060"/>
              </w:rPr>
            </w:pPr>
            <w:r w:rsidRPr="00044238">
              <w:rPr>
                <w:color w:val="002060"/>
              </w:rPr>
              <w:t>5493 PALA BIVIO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E8B6B9" w14:textId="77777777" w:rsidR="00185451" w:rsidRPr="00044238" w:rsidRDefault="00185451" w:rsidP="00C403A8">
            <w:pPr>
              <w:pStyle w:val="rowtabella0"/>
              <w:rPr>
                <w:color w:val="002060"/>
              </w:rPr>
            </w:pPr>
            <w:r w:rsidRPr="00044238">
              <w:rPr>
                <w:color w:val="002060"/>
              </w:rPr>
              <w:t>FERMIGNANO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B69C96" w14:textId="77777777" w:rsidR="00185451" w:rsidRPr="00044238" w:rsidRDefault="00185451" w:rsidP="00C403A8">
            <w:pPr>
              <w:pStyle w:val="rowtabella0"/>
              <w:rPr>
                <w:color w:val="002060"/>
              </w:rPr>
            </w:pPr>
            <w:r w:rsidRPr="00044238">
              <w:rPr>
                <w:color w:val="002060"/>
              </w:rPr>
              <w:t>VIA DELL'INDUSTRIA</w:t>
            </w:r>
          </w:p>
        </w:tc>
      </w:tr>
    </w:tbl>
    <w:p w14:paraId="5DD87F38" w14:textId="77777777" w:rsidR="00185451" w:rsidRPr="00044238" w:rsidRDefault="00185451" w:rsidP="00185451">
      <w:pPr>
        <w:pStyle w:val="breakline"/>
        <w:rPr>
          <w:rFonts w:eastAsiaTheme="minorEastAsia"/>
          <w:color w:val="002060"/>
        </w:rPr>
      </w:pPr>
    </w:p>
    <w:p w14:paraId="5595696D" w14:textId="77777777" w:rsidR="00185451" w:rsidRPr="00044238" w:rsidRDefault="00185451" w:rsidP="00185451">
      <w:pPr>
        <w:pStyle w:val="breakline"/>
        <w:rPr>
          <w:color w:val="002060"/>
        </w:rPr>
      </w:pPr>
    </w:p>
    <w:p w14:paraId="5FFA4B85" w14:textId="77777777" w:rsidR="00185451" w:rsidRPr="00044238" w:rsidRDefault="00185451" w:rsidP="00185451">
      <w:pPr>
        <w:pStyle w:val="breakline"/>
        <w:rPr>
          <w:color w:val="002060"/>
        </w:rPr>
      </w:pPr>
    </w:p>
    <w:p w14:paraId="20300DC0" w14:textId="77777777" w:rsidR="00185451" w:rsidRPr="00044238" w:rsidRDefault="00185451" w:rsidP="00185451">
      <w:pPr>
        <w:pStyle w:val="sottotitolocampionato10"/>
        <w:rPr>
          <w:color w:val="002060"/>
        </w:rPr>
      </w:pPr>
      <w:r w:rsidRPr="00044238">
        <w:rPr>
          <w:color w:val="002060"/>
        </w:rPr>
        <w:t>GIRONE 3 - 3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08"/>
        <w:gridCol w:w="385"/>
        <w:gridCol w:w="898"/>
        <w:gridCol w:w="1192"/>
        <w:gridCol w:w="1562"/>
        <w:gridCol w:w="1547"/>
      </w:tblGrid>
      <w:tr w:rsidR="00185451" w:rsidRPr="00044238" w14:paraId="2F8645B2"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8C4FD2" w14:textId="77777777" w:rsidR="00185451" w:rsidRPr="00044238" w:rsidRDefault="00185451" w:rsidP="00C403A8">
            <w:pPr>
              <w:pStyle w:val="headertabella0"/>
              <w:rPr>
                <w:color w:val="002060"/>
              </w:rPr>
            </w:pPr>
            <w:r w:rsidRPr="000442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DF19A9" w14:textId="77777777" w:rsidR="00185451" w:rsidRPr="00044238" w:rsidRDefault="00185451" w:rsidP="00C403A8">
            <w:pPr>
              <w:pStyle w:val="headertabella0"/>
              <w:rPr>
                <w:color w:val="002060"/>
              </w:rPr>
            </w:pPr>
            <w:r w:rsidRPr="000442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E8314C" w14:textId="77777777" w:rsidR="00185451" w:rsidRPr="00044238" w:rsidRDefault="00185451" w:rsidP="00C403A8">
            <w:pPr>
              <w:pStyle w:val="headertabella0"/>
              <w:rPr>
                <w:color w:val="002060"/>
              </w:rPr>
            </w:pPr>
            <w:r w:rsidRPr="000442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B826B2" w14:textId="77777777" w:rsidR="00185451" w:rsidRPr="00044238" w:rsidRDefault="00185451" w:rsidP="00C403A8">
            <w:pPr>
              <w:pStyle w:val="headertabella0"/>
              <w:rPr>
                <w:color w:val="002060"/>
              </w:rPr>
            </w:pPr>
            <w:r w:rsidRPr="000442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B15EB1" w14:textId="77777777" w:rsidR="00185451" w:rsidRPr="00044238" w:rsidRDefault="00185451" w:rsidP="00C403A8">
            <w:pPr>
              <w:pStyle w:val="headertabella0"/>
              <w:rPr>
                <w:color w:val="002060"/>
              </w:rPr>
            </w:pPr>
            <w:r w:rsidRPr="000442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8A98F2" w14:textId="77777777" w:rsidR="00185451" w:rsidRPr="00044238" w:rsidRDefault="00185451" w:rsidP="00C403A8">
            <w:pPr>
              <w:pStyle w:val="headertabella0"/>
              <w:rPr>
                <w:color w:val="002060"/>
              </w:rPr>
            </w:pPr>
            <w:proofErr w:type="spellStart"/>
            <w:r w:rsidRPr="00044238">
              <w:rPr>
                <w:color w:val="002060"/>
              </w:rPr>
              <w:t>Localita'</w:t>
            </w:r>
            <w:proofErr w:type="spellEnd"/>
            <w:r w:rsidRPr="0004423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1A644B" w14:textId="77777777" w:rsidR="00185451" w:rsidRPr="00044238" w:rsidRDefault="00185451" w:rsidP="00C403A8">
            <w:pPr>
              <w:pStyle w:val="headertabella0"/>
              <w:rPr>
                <w:color w:val="002060"/>
              </w:rPr>
            </w:pPr>
            <w:r w:rsidRPr="00044238">
              <w:rPr>
                <w:color w:val="002060"/>
              </w:rPr>
              <w:t>Indirizzo Impianto</w:t>
            </w:r>
          </w:p>
        </w:tc>
      </w:tr>
      <w:tr w:rsidR="00185451" w:rsidRPr="00044238" w14:paraId="2380C025" w14:textId="77777777" w:rsidTr="00C403A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D2C9D32" w14:textId="77777777" w:rsidR="00185451" w:rsidRPr="00044238" w:rsidRDefault="00185451" w:rsidP="00C403A8">
            <w:pPr>
              <w:pStyle w:val="rowtabella0"/>
              <w:rPr>
                <w:color w:val="002060"/>
              </w:rPr>
            </w:pPr>
            <w:r w:rsidRPr="00044238">
              <w:rPr>
                <w:color w:val="002060"/>
              </w:rPr>
              <w:t>SPECIAL ONE SPORTING CLUB</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9777B5" w14:textId="77777777" w:rsidR="00185451" w:rsidRPr="00044238" w:rsidRDefault="00185451" w:rsidP="00C403A8">
            <w:pPr>
              <w:pStyle w:val="rowtabella0"/>
              <w:rPr>
                <w:color w:val="002060"/>
              </w:rPr>
            </w:pPr>
            <w:r w:rsidRPr="00044238">
              <w:rPr>
                <w:color w:val="002060"/>
              </w:rPr>
              <w:t>URBINO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D82DDA" w14:textId="77777777" w:rsidR="00185451" w:rsidRPr="00044238" w:rsidRDefault="00185451" w:rsidP="00C403A8">
            <w:pPr>
              <w:pStyle w:val="rowtabella0"/>
              <w:jc w:val="center"/>
              <w:rPr>
                <w:color w:val="002060"/>
              </w:rPr>
            </w:pPr>
            <w:r w:rsidRPr="00044238">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63C888" w14:textId="77777777" w:rsidR="00185451" w:rsidRPr="00044238" w:rsidRDefault="00185451" w:rsidP="00C403A8">
            <w:pPr>
              <w:pStyle w:val="rowtabella0"/>
              <w:rPr>
                <w:color w:val="002060"/>
              </w:rPr>
            </w:pPr>
            <w:r w:rsidRPr="00044238">
              <w:rPr>
                <w:color w:val="002060"/>
              </w:rPr>
              <w:t>25/10/2023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10D60F" w14:textId="77777777" w:rsidR="00185451" w:rsidRPr="00044238" w:rsidRDefault="00185451" w:rsidP="00C403A8">
            <w:pPr>
              <w:pStyle w:val="rowtabella0"/>
              <w:rPr>
                <w:color w:val="002060"/>
              </w:rPr>
            </w:pPr>
            <w:r w:rsidRPr="00044238">
              <w:rPr>
                <w:color w:val="002060"/>
              </w:rPr>
              <w:t>5481 PALESTRA COM.LE SERRAUNGARINA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F0D052" w14:textId="77777777" w:rsidR="00185451" w:rsidRPr="00044238" w:rsidRDefault="00185451" w:rsidP="00C403A8">
            <w:pPr>
              <w:pStyle w:val="rowtabella0"/>
              <w:rPr>
                <w:color w:val="002060"/>
              </w:rPr>
            </w:pPr>
            <w:r w:rsidRPr="00044238">
              <w:rPr>
                <w:color w:val="002060"/>
              </w:rPr>
              <w:t>TAVERNELLE DI SERRAUNGARINA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74AF94" w14:textId="77777777" w:rsidR="00185451" w:rsidRPr="00044238" w:rsidRDefault="00185451" w:rsidP="00C403A8">
            <w:pPr>
              <w:pStyle w:val="rowtabella0"/>
              <w:rPr>
                <w:color w:val="002060"/>
              </w:rPr>
            </w:pPr>
            <w:r w:rsidRPr="00044238">
              <w:rPr>
                <w:color w:val="002060"/>
              </w:rPr>
              <w:t>VIA DEI PIOPPI 2</w:t>
            </w:r>
          </w:p>
        </w:tc>
      </w:tr>
    </w:tbl>
    <w:p w14:paraId="1D581D31" w14:textId="77777777" w:rsidR="00185451" w:rsidRPr="00044238" w:rsidRDefault="00185451" w:rsidP="00185451">
      <w:pPr>
        <w:pStyle w:val="breakline"/>
        <w:rPr>
          <w:rFonts w:eastAsiaTheme="minorEastAsia"/>
          <w:color w:val="002060"/>
        </w:rPr>
      </w:pPr>
    </w:p>
    <w:p w14:paraId="58649ACB" w14:textId="77777777" w:rsidR="00185451" w:rsidRPr="00044238" w:rsidRDefault="00185451" w:rsidP="00185451">
      <w:pPr>
        <w:pStyle w:val="breakline"/>
        <w:rPr>
          <w:color w:val="002060"/>
        </w:rPr>
      </w:pPr>
    </w:p>
    <w:p w14:paraId="26934E37" w14:textId="77777777" w:rsidR="00185451" w:rsidRPr="00044238" w:rsidRDefault="00185451" w:rsidP="00185451">
      <w:pPr>
        <w:pStyle w:val="breakline"/>
        <w:rPr>
          <w:color w:val="002060"/>
        </w:rPr>
      </w:pPr>
    </w:p>
    <w:p w14:paraId="7C2C601B" w14:textId="77777777" w:rsidR="00185451" w:rsidRPr="00044238" w:rsidRDefault="00185451" w:rsidP="00185451">
      <w:pPr>
        <w:pStyle w:val="sottotitolocampionato10"/>
        <w:rPr>
          <w:color w:val="002060"/>
        </w:rPr>
      </w:pPr>
      <w:r w:rsidRPr="00044238">
        <w:rPr>
          <w:color w:val="002060"/>
        </w:rPr>
        <w:t>GIRONE 4 - 2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8"/>
        <w:gridCol w:w="1553"/>
        <w:gridCol w:w="1552"/>
      </w:tblGrid>
      <w:tr w:rsidR="00185451" w:rsidRPr="00044238" w14:paraId="329FD0DA"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6FDAA1" w14:textId="77777777" w:rsidR="00185451" w:rsidRPr="00044238" w:rsidRDefault="00185451" w:rsidP="00C403A8">
            <w:pPr>
              <w:pStyle w:val="headertabella0"/>
              <w:rPr>
                <w:color w:val="002060"/>
              </w:rPr>
            </w:pPr>
            <w:r w:rsidRPr="000442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231ED7" w14:textId="77777777" w:rsidR="00185451" w:rsidRPr="00044238" w:rsidRDefault="00185451" w:rsidP="00C403A8">
            <w:pPr>
              <w:pStyle w:val="headertabella0"/>
              <w:rPr>
                <w:color w:val="002060"/>
              </w:rPr>
            </w:pPr>
            <w:r w:rsidRPr="000442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62FB77" w14:textId="77777777" w:rsidR="00185451" w:rsidRPr="00044238" w:rsidRDefault="00185451" w:rsidP="00C403A8">
            <w:pPr>
              <w:pStyle w:val="headertabella0"/>
              <w:rPr>
                <w:color w:val="002060"/>
              </w:rPr>
            </w:pPr>
            <w:r w:rsidRPr="000442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5EA81" w14:textId="77777777" w:rsidR="00185451" w:rsidRPr="00044238" w:rsidRDefault="00185451" w:rsidP="00C403A8">
            <w:pPr>
              <w:pStyle w:val="headertabella0"/>
              <w:rPr>
                <w:color w:val="002060"/>
              </w:rPr>
            </w:pPr>
            <w:r w:rsidRPr="000442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254D2" w14:textId="77777777" w:rsidR="00185451" w:rsidRPr="00044238" w:rsidRDefault="00185451" w:rsidP="00C403A8">
            <w:pPr>
              <w:pStyle w:val="headertabella0"/>
              <w:rPr>
                <w:color w:val="002060"/>
              </w:rPr>
            </w:pPr>
            <w:r w:rsidRPr="000442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4CBCBA" w14:textId="77777777" w:rsidR="00185451" w:rsidRPr="00044238" w:rsidRDefault="00185451" w:rsidP="00C403A8">
            <w:pPr>
              <w:pStyle w:val="headertabella0"/>
              <w:rPr>
                <w:color w:val="002060"/>
              </w:rPr>
            </w:pPr>
            <w:proofErr w:type="spellStart"/>
            <w:r w:rsidRPr="00044238">
              <w:rPr>
                <w:color w:val="002060"/>
              </w:rPr>
              <w:t>Localita'</w:t>
            </w:r>
            <w:proofErr w:type="spellEnd"/>
            <w:r w:rsidRPr="0004423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F10D80" w14:textId="77777777" w:rsidR="00185451" w:rsidRPr="00044238" w:rsidRDefault="00185451" w:rsidP="00C403A8">
            <w:pPr>
              <w:pStyle w:val="headertabella0"/>
              <w:rPr>
                <w:color w:val="002060"/>
              </w:rPr>
            </w:pPr>
            <w:r w:rsidRPr="00044238">
              <w:rPr>
                <w:color w:val="002060"/>
              </w:rPr>
              <w:t>Indirizzo Impianto</w:t>
            </w:r>
          </w:p>
        </w:tc>
      </w:tr>
      <w:tr w:rsidR="00185451" w:rsidRPr="00044238" w14:paraId="0301944B" w14:textId="77777777" w:rsidTr="00C403A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1BFD82" w14:textId="77777777" w:rsidR="00185451" w:rsidRPr="00044238" w:rsidRDefault="00185451" w:rsidP="00C403A8">
            <w:pPr>
              <w:pStyle w:val="rowtabella0"/>
              <w:rPr>
                <w:color w:val="002060"/>
              </w:rPr>
            </w:pPr>
            <w:r w:rsidRPr="00044238">
              <w:rPr>
                <w:color w:val="002060"/>
              </w:rPr>
              <w:t>CITTA DI FALCONARA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D9348D" w14:textId="77777777" w:rsidR="00185451" w:rsidRPr="00044238" w:rsidRDefault="00185451" w:rsidP="00C403A8">
            <w:pPr>
              <w:pStyle w:val="rowtabella0"/>
              <w:rPr>
                <w:color w:val="002060"/>
                <w:lang w:val="es-ES"/>
              </w:rPr>
            </w:pPr>
            <w:r w:rsidRPr="00044238">
              <w:rPr>
                <w:color w:val="002060"/>
                <w:lang w:val="es-ES"/>
              </w:rPr>
              <w:t>VALMISA FUTSAL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C1D446" w14:textId="77777777" w:rsidR="00185451" w:rsidRPr="00044238" w:rsidRDefault="00185451" w:rsidP="00C403A8">
            <w:pPr>
              <w:pStyle w:val="rowtabella0"/>
              <w:jc w:val="center"/>
              <w:rPr>
                <w:color w:val="002060"/>
              </w:rPr>
            </w:pPr>
            <w:r w:rsidRPr="0004423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F94D1C" w14:textId="77777777" w:rsidR="00185451" w:rsidRPr="00044238" w:rsidRDefault="00185451" w:rsidP="00C403A8">
            <w:pPr>
              <w:pStyle w:val="rowtabella0"/>
              <w:rPr>
                <w:color w:val="002060"/>
              </w:rPr>
            </w:pPr>
            <w:r w:rsidRPr="00044238">
              <w:rPr>
                <w:color w:val="002060"/>
              </w:rPr>
              <w:t>10/10/2023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0FF02F" w14:textId="77777777" w:rsidR="00185451" w:rsidRPr="00044238" w:rsidRDefault="00185451" w:rsidP="00C403A8">
            <w:pPr>
              <w:pStyle w:val="rowtabella0"/>
              <w:rPr>
                <w:color w:val="002060"/>
              </w:rPr>
            </w:pPr>
            <w:r w:rsidRPr="00044238">
              <w:rPr>
                <w:color w:val="002060"/>
              </w:rPr>
              <w:t>5047 PALLONE GEODETICO "L.PAPINI"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7DF9B7" w14:textId="77777777" w:rsidR="00185451" w:rsidRPr="00044238" w:rsidRDefault="00185451" w:rsidP="00C403A8">
            <w:pPr>
              <w:pStyle w:val="rowtabella0"/>
              <w:rPr>
                <w:color w:val="002060"/>
              </w:rPr>
            </w:pPr>
            <w:r w:rsidRPr="00044238">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E1B5A1" w14:textId="77777777" w:rsidR="00185451" w:rsidRPr="00044238" w:rsidRDefault="00185451" w:rsidP="00C403A8">
            <w:pPr>
              <w:pStyle w:val="rowtabella0"/>
              <w:rPr>
                <w:color w:val="002060"/>
              </w:rPr>
            </w:pPr>
            <w:r w:rsidRPr="00044238">
              <w:rPr>
                <w:color w:val="002060"/>
              </w:rPr>
              <w:t>VIA ESINO 122 TORRETTE</w:t>
            </w:r>
          </w:p>
        </w:tc>
      </w:tr>
      <w:tr w:rsidR="00185451" w:rsidRPr="00044238" w14:paraId="20FE1E23" w14:textId="77777777" w:rsidTr="00C403A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A2BA90" w14:textId="77777777" w:rsidR="00185451" w:rsidRPr="00044238" w:rsidRDefault="00185451" w:rsidP="00C403A8">
            <w:pPr>
              <w:pStyle w:val="rowtabella0"/>
              <w:rPr>
                <w:color w:val="002060"/>
              </w:rPr>
            </w:pPr>
            <w:r w:rsidRPr="00044238">
              <w:rPr>
                <w:color w:val="002060"/>
              </w:rPr>
              <w:t>VADO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DC24CA" w14:textId="77777777" w:rsidR="00185451" w:rsidRPr="00044238" w:rsidRDefault="00185451" w:rsidP="00C403A8">
            <w:pPr>
              <w:pStyle w:val="rowtabella0"/>
              <w:rPr>
                <w:color w:val="002060"/>
              </w:rPr>
            </w:pPr>
            <w:r w:rsidRPr="00044238">
              <w:rPr>
                <w:color w:val="002060"/>
              </w:rPr>
              <w:t>URBANIA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7C61AD" w14:textId="77777777" w:rsidR="00185451" w:rsidRPr="00044238" w:rsidRDefault="00185451" w:rsidP="00C403A8">
            <w:pPr>
              <w:pStyle w:val="rowtabella0"/>
              <w:jc w:val="center"/>
              <w:rPr>
                <w:color w:val="002060"/>
              </w:rPr>
            </w:pPr>
            <w:r w:rsidRPr="0004423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BC1346" w14:textId="77777777" w:rsidR="00185451" w:rsidRPr="00044238" w:rsidRDefault="00185451" w:rsidP="00C403A8">
            <w:pPr>
              <w:pStyle w:val="rowtabella0"/>
              <w:rPr>
                <w:color w:val="002060"/>
              </w:rPr>
            </w:pPr>
            <w:r w:rsidRPr="00044238">
              <w:rPr>
                <w:color w:val="002060"/>
              </w:rPr>
              <w:t>10/10/2023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3C2DB5" w14:textId="77777777" w:rsidR="00185451" w:rsidRPr="00044238" w:rsidRDefault="00185451" w:rsidP="00C403A8">
            <w:pPr>
              <w:pStyle w:val="rowtabella0"/>
              <w:rPr>
                <w:color w:val="002060"/>
              </w:rPr>
            </w:pPr>
            <w:r w:rsidRPr="00044238">
              <w:rPr>
                <w:color w:val="002060"/>
              </w:rPr>
              <w:t>5441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B26B53" w14:textId="77777777" w:rsidR="00185451" w:rsidRPr="00044238" w:rsidRDefault="00185451" w:rsidP="00C403A8">
            <w:pPr>
              <w:pStyle w:val="rowtabella0"/>
              <w:rPr>
                <w:color w:val="002060"/>
              </w:rPr>
            </w:pPr>
            <w:r w:rsidRPr="00044238">
              <w:rPr>
                <w:color w:val="002060"/>
              </w:rPr>
              <w:t>SANT'ANGELO IN VADO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CBF836" w14:textId="77777777" w:rsidR="00185451" w:rsidRPr="00044238" w:rsidRDefault="00185451" w:rsidP="00C403A8">
            <w:pPr>
              <w:pStyle w:val="rowtabella0"/>
              <w:rPr>
                <w:color w:val="002060"/>
              </w:rPr>
            </w:pPr>
            <w:r w:rsidRPr="00044238">
              <w:rPr>
                <w:color w:val="002060"/>
              </w:rPr>
              <w:t>VIA MOLINELLO</w:t>
            </w:r>
          </w:p>
        </w:tc>
      </w:tr>
    </w:tbl>
    <w:p w14:paraId="4FD6FB8E" w14:textId="77777777" w:rsidR="00185451" w:rsidRPr="00044238" w:rsidRDefault="00185451" w:rsidP="00185451">
      <w:pPr>
        <w:pStyle w:val="breakline"/>
        <w:rPr>
          <w:rFonts w:eastAsiaTheme="minorEastAsia"/>
          <w:color w:val="002060"/>
        </w:rPr>
      </w:pPr>
    </w:p>
    <w:p w14:paraId="057D646F" w14:textId="77777777" w:rsidR="00185451" w:rsidRPr="00044238" w:rsidRDefault="00185451" w:rsidP="00185451">
      <w:pPr>
        <w:pStyle w:val="breakline"/>
        <w:rPr>
          <w:color w:val="002060"/>
        </w:rPr>
      </w:pPr>
    </w:p>
    <w:p w14:paraId="3682B4BE" w14:textId="77777777" w:rsidR="00185451" w:rsidRPr="00044238" w:rsidRDefault="00185451" w:rsidP="00185451">
      <w:pPr>
        <w:pStyle w:val="breakline"/>
        <w:rPr>
          <w:color w:val="002060"/>
        </w:rPr>
      </w:pPr>
    </w:p>
    <w:p w14:paraId="4F5C9C43" w14:textId="77777777" w:rsidR="00185451" w:rsidRPr="00044238" w:rsidRDefault="00185451" w:rsidP="00185451">
      <w:pPr>
        <w:pStyle w:val="sottotitolocampionato10"/>
        <w:rPr>
          <w:color w:val="002060"/>
        </w:rPr>
      </w:pPr>
      <w:r w:rsidRPr="00044238">
        <w:rPr>
          <w:color w:val="002060"/>
        </w:rPr>
        <w:t>GIRONE 4 - 3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185451" w:rsidRPr="00044238" w14:paraId="254A4A6D"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E39BDE" w14:textId="77777777" w:rsidR="00185451" w:rsidRPr="00044238" w:rsidRDefault="00185451" w:rsidP="00C403A8">
            <w:pPr>
              <w:pStyle w:val="headertabella0"/>
              <w:rPr>
                <w:color w:val="002060"/>
              </w:rPr>
            </w:pPr>
            <w:r w:rsidRPr="000442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DF7235" w14:textId="77777777" w:rsidR="00185451" w:rsidRPr="00044238" w:rsidRDefault="00185451" w:rsidP="00C403A8">
            <w:pPr>
              <w:pStyle w:val="headertabella0"/>
              <w:rPr>
                <w:color w:val="002060"/>
              </w:rPr>
            </w:pPr>
            <w:r w:rsidRPr="000442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D3DEF" w14:textId="77777777" w:rsidR="00185451" w:rsidRPr="00044238" w:rsidRDefault="00185451" w:rsidP="00C403A8">
            <w:pPr>
              <w:pStyle w:val="headertabella0"/>
              <w:rPr>
                <w:color w:val="002060"/>
              </w:rPr>
            </w:pPr>
            <w:r w:rsidRPr="000442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ADDC35" w14:textId="77777777" w:rsidR="00185451" w:rsidRPr="00044238" w:rsidRDefault="00185451" w:rsidP="00C403A8">
            <w:pPr>
              <w:pStyle w:val="headertabella0"/>
              <w:rPr>
                <w:color w:val="002060"/>
              </w:rPr>
            </w:pPr>
            <w:r w:rsidRPr="000442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E5A3AF" w14:textId="77777777" w:rsidR="00185451" w:rsidRPr="00044238" w:rsidRDefault="00185451" w:rsidP="00C403A8">
            <w:pPr>
              <w:pStyle w:val="headertabella0"/>
              <w:rPr>
                <w:color w:val="002060"/>
              </w:rPr>
            </w:pPr>
            <w:r w:rsidRPr="000442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566E3" w14:textId="77777777" w:rsidR="00185451" w:rsidRPr="00044238" w:rsidRDefault="00185451" w:rsidP="00C403A8">
            <w:pPr>
              <w:pStyle w:val="headertabella0"/>
              <w:rPr>
                <w:color w:val="002060"/>
              </w:rPr>
            </w:pPr>
            <w:proofErr w:type="spellStart"/>
            <w:r w:rsidRPr="00044238">
              <w:rPr>
                <w:color w:val="002060"/>
              </w:rPr>
              <w:t>Localita'</w:t>
            </w:r>
            <w:proofErr w:type="spellEnd"/>
            <w:r w:rsidRPr="0004423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8E51D" w14:textId="77777777" w:rsidR="00185451" w:rsidRPr="00044238" w:rsidRDefault="00185451" w:rsidP="00C403A8">
            <w:pPr>
              <w:pStyle w:val="headertabella0"/>
              <w:rPr>
                <w:color w:val="002060"/>
              </w:rPr>
            </w:pPr>
            <w:r w:rsidRPr="00044238">
              <w:rPr>
                <w:color w:val="002060"/>
              </w:rPr>
              <w:t>Indirizzo Impianto</w:t>
            </w:r>
          </w:p>
        </w:tc>
      </w:tr>
      <w:tr w:rsidR="00185451" w:rsidRPr="00044238" w14:paraId="0F7BC304" w14:textId="77777777" w:rsidTr="00C403A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15F69D" w14:textId="77777777" w:rsidR="00185451" w:rsidRPr="00044238" w:rsidRDefault="00185451" w:rsidP="00C403A8">
            <w:pPr>
              <w:pStyle w:val="rowtabella0"/>
              <w:rPr>
                <w:color w:val="002060"/>
              </w:rPr>
            </w:pPr>
            <w:r w:rsidRPr="00044238">
              <w:rPr>
                <w:color w:val="002060"/>
              </w:rPr>
              <w:t>URBANIA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A2B5A9" w14:textId="77777777" w:rsidR="00185451" w:rsidRPr="00044238" w:rsidRDefault="00185451" w:rsidP="00C403A8">
            <w:pPr>
              <w:pStyle w:val="rowtabella0"/>
              <w:rPr>
                <w:color w:val="002060"/>
              </w:rPr>
            </w:pPr>
            <w:r w:rsidRPr="00044238">
              <w:rPr>
                <w:color w:val="002060"/>
              </w:rPr>
              <w:t>CITTA DI FALCONARA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1FD8F4" w14:textId="77777777" w:rsidR="00185451" w:rsidRPr="00044238" w:rsidRDefault="00185451" w:rsidP="00C403A8">
            <w:pPr>
              <w:pStyle w:val="rowtabella0"/>
              <w:jc w:val="center"/>
              <w:rPr>
                <w:color w:val="002060"/>
              </w:rPr>
            </w:pPr>
            <w:r w:rsidRPr="0004423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D2EA32" w14:textId="77777777" w:rsidR="00185451" w:rsidRPr="00044238" w:rsidRDefault="00185451" w:rsidP="00C403A8">
            <w:pPr>
              <w:pStyle w:val="rowtabella0"/>
              <w:rPr>
                <w:color w:val="002060"/>
              </w:rPr>
            </w:pPr>
            <w:r w:rsidRPr="00044238">
              <w:rPr>
                <w:color w:val="002060"/>
              </w:rPr>
              <w:t>25/10/2023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6F6D09" w14:textId="77777777" w:rsidR="00185451" w:rsidRPr="00044238" w:rsidRDefault="00185451" w:rsidP="00C403A8">
            <w:pPr>
              <w:pStyle w:val="rowtabella0"/>
              <w:rPr>
                <w:color w:val="002060"/>
              </w:rPr>
            </w:pPr>
            <w:r w:rsidRPr="00044238">
              <w:rPr>
                <w:color w:val="002060"/>
              </w:rPr>
              <w:t>5489 URBANIA CALCIO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B6C943" w14:textId="77777777" w:rsidR="00185451" w:rsidRPr="00044238" w:rsidRDefault="00185451" w:rsidP="00C403A8">
            <w:pPr>
              <w:pStyle w:val="rowtabella0"/>
              <w:rPr>
                <w:color w:val="002060"/>
              </w:rPr>
            </w:pPr>
            <w:r w:rsidRPr="00044238">
              <w:rPr>
                <w:color w:val="002060"/>
              </w:rPr>
              <w:t>URBANIA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53E4C2" w14:textId="77777777" w:rsidR="00185451" w:rsidRPr="00044238" w:rsidRDefault="00185451" w:rsidP="00C403A8">
            <w:pPr>
              <w:pStyle w:val="rowtabella0"/>
              <w:rPr>
                <w:color w:val="002060"/>
              </w:rPr>
            </w:pPr>
            <w:r w:rsidRPr="00044238">
              <w:rPr>
                <w:color w:val="002060"/>
              </w:rPr>
              <w:t>VIA CAMPO SPORTIVO</w:t>
            </w:r>
          </w:p>
        </w:tc>
      </w:tr>
      <w:tr w:rsidR="00185451" w:rsidRPr="00044238" w14:paraId="2D5C6017" w14:textId="77777777" w:rsidTr="00C403A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F53072" w14:textId="77777777" w:rsidR="00185451" w:rsidRPr="00044238" w:rsidRDefault="00185451" w:rsidP="00C403A8">
            <w:pPr>
              <w:pStyle w:val="rowtabella0"/>
              <w:rPr>
                <w:color w:val="002060"/>
                <w:lang w:val="es-ES"/>
              </w:rPr>
            </w:pPr>
            <w:r w:rsidRPr="00044238">
              <w:rPr>
                <w:color w:val="002060"/>
                <w:lang w:val="es-ES"/>
              </w:rPr>
              <w:t>VALMISA FUTSAL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503D88" w14:textId="77777777" w:rsidR="00185451" w:rsidRPr="00044238" w:rsidRDefault="00185451" w:rsidP="00C403A8">
            <w:pPr>
              <w:pStyle w:val="rowtabella0"/>
              <w:rPr>
                <w:color w:val="002060"/>
              </w:rPr>
            </w:pPr>
            <w:r w:rsidRPr="00044238">
              <w:rPr>
                <w:color w:val="002060"/>
              </w:rPr>
              <w:t>VADO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558C7C" w14:textId="77777777" w:rsidR="00185451" w:rsidRPr="00044238" w:rsidRDefault="00185451" w:rsidP="00C403A8">
            <w:pPr>
              <w:pStyle w:val="rowtabella0"/>
              <w:jc w:val="center"/>
              <w:rPr>
                <w:color w:val="002060"/>
              </w:rPr>
            </w:pPr>
            <w:r w:rsidRPr="0004423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FB311C" w14:textId="77777777" w:rsidR="00185451" w:rsidRPr="00044238" w:rsidRDefault="00185451" w:rsidP="00C403A8">
            <w:pPr>
              <w:pStyle w:val="rowtabella0"/>
              <w:rPr>
                <w:color w:val="002060"/>
              </w:rPr>
            </w:pPr>
            <w:r w:rsidRPr="00044238">
              <w:rPr>
                <w:color w:val="002060"/>
              </w:rPr>
              <w:t>25/10/2023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97E4A1" w14:textId="77777777" w:rsidR="00185451" w:rsidRPr="00044238" w:rsidRDefault="00185451" w:rsidP="00C403A8">
            <w:pPr>
              <w:pStyle w:val="rowtabella0"/>
              <w:rPr>
                <w:color w:val="002060"/>
              </w:rPr>
            </w:pPr>
            <w:r w:rsidRPr="00044238">
              <w:rPr>
                <w:color w:val="002060"/>
              </w:rPr>
              <w:t>5017 PALLONE GEODETICO CAMPO NÂ°1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2AA5B8" w14:textId="77777777" w:rsidR="00185451" w:rsidRPr="00044238" w:rsidRDefault="00185451" w:rsidP="00C403A8">
            <w:pPr>
              <w:pStyle w:val="rowtabella0"/>
              <w:rPr>
                <w:color w:val="002060"/>
              </w:rPr>
            </w:pPr>
            <w:r w:rsidRPr="00044238">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244447" w14:textId="77777777" w:rsidR="00185451" w:rsidRPr="00044238" w:rsidRDefault="00185451" w:rsidP="00C403A8">
            <w:pPr>
              <w:pStyle w:val="rowtabella0"/>
              <w:rPr>
                <w:color w:val="002060"/>
              </w:rPr>
            </w:pPr>
            <w:r w:rsidRPr="00044238">
              <w:rPr>
                <w:color w:val="002060"/>
              </w:rPr>
              <w:t>VIA CELLINI, 13</w:t>
            </w:r>
          </w:p>
        </w:tc>
      </w:tr>
    </w:tbl>
    <w:p w14:paraId="4BDF23CD" w14:textId="77777777" w:rsidR="00185451" w:rsidRPr="00044238" w:rsidRDefault="00185451" w:rsidP="00185451">
      <w:pPr>
        <w:pStyle w:val="breakline"/>
        <w:rPr>
          <w:rFonts w:eastAsiaTheme="minorEastAsia"/>
          <w:color w:val="002060"/>
        </w:rPr>
      </w:pPr>
    </w:p>
    <w:p w14:paraId="4A6D5A52" w14:textId="77777777" w:rsidR="00185451" w:rsidRPr="00044238" w:rsidRDefault="00185451" w:rsidP="00185451">
      <w:pPr>
        <w:pStyle w:val="breakline"/>
        <w:rPr>
          <w:color w:val="002060"/>
        </w:rPr>
      </w:pPr>
    </w:p>
    <w:p w14:paraId="602ED660" w14:textId="77777777" w:rsidR="00185451" w:rsidRPr="00044238" w:rsidRDefault="00185451" w:rsidP="00185451">
      <w:pPr>
        <w:pStyle w:val="breakline"/>
        <w:rPr>
          <w:color w:val="002060"/>
        </w:rPr>
      </w:pPr>
    </w:p>
    <w:p w14:paraId="7FE311DD" w14:textId="77777777" w:rsidR="00185451" w:rsidRPr="00044238" w:rsidRDefault="00185451" w:rsidP="00185451">
      <w:pPr>
        <w:pStyle w:val="sottotitolocampionato10"/>
        <w:rPr>
          <w:color w:val="002060"/>
        </w:rPr>
      </w:pPr>
      <w:r w:rsidRPr="00044238">
        <w:rPr>
          <w:color w:val="002060"/>
        </w:rPr>
        <w:t>GIRONE 5 - 2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78"/>
        <w:gridCol w:w="1563"/>
        <w:gridCol w:w="1550"/>
      </w:tblGrid>
      <w:tr w:rsidR="00185451" w:rsidRPr="00044238" w14:paraId="1529F933"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314831" w14:textId="77777777" w:rsidR="00185451" w:rsidRPr="00044238" w:rsidRDefault="00185451" w:rsidP="00C403A8">
            <w:pPr>
              <w:pStyle w:val="headertabella0"/>
              <w:rPr>
                <w:color w:val="002060"/>
              </w:rPr>
            </w:pPr>
            <w:r w:rsidRPr="000442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AB51DA" w14:textId="77777777" w:rsidR="00185451" w:rsidRPr="00044238" w:rsidRDefault="00185451" w:rsidP="00C403A8">
            <w:pPr>
              <w:pStyle w:val="headertabella0"/>
              <w:rPr>
                <w:color w:val="002060"/>
              </w:rPr>
            </w:pPr>
            <w:r w:rsidRPr="000442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6FC7B3" w14:textId="77777777" w:rsidR="00185451" w:rsidRPr="00044238" w:rsidRDefault="00185451" w:rsidP="00C403A8">
            <w:pPr>
              <w:pStyle w:val="headertabella0"/>
              <w:rPr>
                <w:color w:val="002060"/>
              </w:rPr>
            </w:pPr>
            <w:r w:rsidRPr="000442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4CFE03" w14:textId="77777777" w:rsidR="00185451" w:rsidRPr="00044238" w:rsidRDefault="00185451" w:rsidP="00C403A8">
            <w:pPr>
              <w:pStyle w:val="headertabella0"/>
              <w:rPr>
                <w:color w:val="002060"/>
              </w:rPr>
            </w:pPr>
            <w:r w:rsidRPr="000442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B986B7" w14:textId="77777777" w:rsidR="00185451" w:rsidRPr="00044238" w:rsidRDefault="00185451" w:rsidP="00C403A8">
            <w:pPr>
              <w:pStyle w:val="headertabella0"/>
              <w:rPr>
                <w:color w:val="002060"/>
              </w:rPr>
            </w:pPr>
            <w:r w:rsidRPr="000442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71FB37" w14:textId="77777777" w:rsidR="00185451" w:rsidRPr="00044238" w:rsidRDefault="00185451" w:rsidP="00C403A8">
            <w:pPr>
              <w:pStyle w:val="headertabella0"/>
              <w:rPr>
                <w:color w:val="002060"/>
              </w:rPr>
            </w:pPr>
            <w:proofErr w:type="spellStart"/>
            <w:r w:rsidRPr="00044238">
              <w:rPr>
                <w:color w:val="002060"/>
              </w:rPr>
              <w:t>Localita'</w:t>
            </w:r>
            <w:proofErr w:type="spellEnd"/>
            <w:r w:rsidRPr="0004423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F338F" w14:textId="77777777" w:rsidR="00185451" w:rsidRPr="00044238" w:rsidRDefault="00185451" w:rsidP="00C403A8">
            <w:pPr>
              <w:pStyle w:val="headertabella0"/>
              <w:rPr>
                <w:color w:val="002060"/>
              </w:rPr>
            </w:pPr>
            <w:r w:rsidRPr="00044238">
              <w:rPr>
                <w:color w:val="002060"/>
              </w:rPr>
              <w:t>Indirizzo Impianto</w:t>
            </w:r>
          </w:p>
        </w:tc>
      </w:tr>
      <w:tr w:rsidR="00185451" w:rsidRPr="00044238" w14:paraId="067DFFF6" w14:textId="77777777" w:rsidTr="00C403A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649E3EF" w14:textId="77777777" w:rsidR="00185451" w:rsidRPr="00044238" w:rsidRDefault="00185451" w:rsidP="00C403A8">
            <w:pPr>
              <w:pStyle w:val="rowtabella0"/>
              <w:rPr>
                <w:color w:val="002060"/>
              </w:rPr>
            </w:pPr>
            <w:r w:rsidRPr="00044238">
              <w:rPr>
                <w:color w:val="002060"/>
              </w:rPr>
              <w:t>VIRTUS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BA0976" w14:textId="77777777" w:rsidR="00185451" w:rsidRPr="00044238" w:rsidRDefault="00185451" w:rsidP="00C403A8">
            <w:pPr>
              <w:pStyle w:val="rowtabella0"/>
              <w:rPr>
                <w:color w:val="002060"/>
              </w:rPr>
            </w:pPr>
            <w:r w:rsidRPr="00044238">
              <w:rPr>
                <w:color w:val="002060"/>
              </w:rPr>
              <w:t>FABRIANO CALCIO A 5 2023</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09D235" w14:textId="77777777" w:rsidR="00185451" w:rsidRPr="00044238" w:rsidRDefault="00185451" w:rsidP="00C403A8">
            <w:pPr>
              <w:pStyle w:val="rowtabella0"/>
              <w:jc w:val="center"/>
              <w:rPr>
                <w:color w:val="002060"/>
              </w:rPr>
            </w:pPr>
            <w:r w:rsidRPr="00044238">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D1E2AB" w14:textId="77777777" w:rsidR="00185451" w:rsidRPr="00044238" w:rsidRDefault="00185451" w:rsidP="00C403A8">
            <w:pPr>
              <w:pStyle w:val="rowtabella0"/>
              <w:rPr>
                <w:color w:val="002060"/>
              </w:rPr>
            </w:pPr>
            <w:r w:rsidRPr="00044238">
              <w:rPr>
                <w:color w:val="002060"/>
              </w:rPr>
              <w:t>10/10/2023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F1826E" w14:textId="77777777" w:rsidR="00185451" w:rsidRPr="00044238" w:rsidRDefault="00185451" w:rsidP="00C403A8">
            <w:pPr>
              <w:pStyle w:val="rowtabella0"/>
              <w:rPr>
                <w:color w:val="002060"/>
              </w:rPr>
            </w:pPr>
            <w:r w:rsidRPr="00044238">
              <w:rPr>
                <w:color w:val="002060"/>
              </w:rPr>
              <w:t>5015 PALESTRA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25744E" w14:textId="77777777" w:rsidR="00185451" w:rsidRPr="00044238" w:rsidRDefault="00185451" w:rsidP="00C403A8">
            <w:pPr>
              <w:pStyle w:val="rowtabella0"/>
              <w:rPr>
                <w:color w:val="002060"/>
              </w:rPr>
            </w:pPr>
            <w:r w:rsidRPr="00044238">
              <w:rPr>
                <w:color w:val="002060"/>
              </w:rPr>
              <w:t>CUPRAMONTANA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EB8C9C" w14:textId="77777777" w:rsidR="00185451" w:rsidRPr="00044238" w:rsidRDefault="00185451" w:rsidP="00C403A8">
            <w:pPr>
              <w:pStyle w:val="rowtabella0"/>
              <w:rPr>
                <w:color w:val="002060"/>
              </w:rPr>
            </w:pPr>
            <w:r w:rsidRPr="00044238">
              <w:rPr>
                <w:color w:val="002060"/>
              </w:rPr>
              <w:t>VIA MARIO RIDOLFI</w:t>
            </w:r>
          </w:p>
        </w:tc>
      </w:tr>
    </w:tbl>
    <w:p w14:paraId="2AD13831" w14:textId="77777777" w:rsidR="00185451" w:rsidRPr="00044238" w:rsidRDefault="00185451" w:rsidP="00185451">
      <w:pPr>
        <w:pStyle w:val="breakline"/>
        <w:rPr>
          <w:rFonts w:eastAsiaTheme="minorEastAsia"/>
          <w:color w:val="002060"/>
        </w:rPr>
      </w:pPr>
    </w:p>
    <w:p w14:paraId="37656FA4" w14:textId="77777777" w:rsidR="00185451" w:rsidRPr="00044238" w:rsidRDefault="00185451" w:rsidP="00185451">
      <w:pPr>
        <w:pStyle w:val="breakline"/>
        <w:rPr>
          <w:color w:val="002060"/>
        </w:rPr>
      </w:pPr>
    </w:p>
    <w:p w14:paraId="4978B720" w14:textId="77777777" w:rsidR="00185451" w:rsidRPr="00044238" w:rsidRDefault="00185451" w:rsidP="00185451">
      <w:pPr>
        <w:pStyle w:val="breakline"/>
        <w:rPr>
          <w:color w:val="002060"/>
        </w:rPr>
      </w:pPr>
    </w:p>
    <w:p w14:paraId="37162A95" w14:textId="77777777" w:rsidR="00185451" w:rsidRPr="00044238" w:rsidRDefault="00185451" w:rsidP="00185451">
      <w:pPr>
        <w:pStyle w:val="sottotitolocampionato10"/>
        <w:rPr>
          <w:color w:val="002060"/>
        </w:rPr>
      </w:pPr>
      <w:r w:rsidRPr="00044238">
        <w:rPr>
          <w:color w:val="002060"/>
        </w:rPr>
        <w:lastRenderedPageBreak/>
        <w:t>GIRONE 5 - 3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2"/>
        <w:gridCol w:w="1551"/>
        <w:gridCol w:w="1554"/>
      </w:tblGrid>
      <w:tr w:rsidR="00185451" w:rsidRPr="00044238" w14:paraId="37FC2FDD"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6C5571" w14:textId="77777777" w:rsidR="00185451" w:rsidRPr="00044238" w:rsidRDefault="00185451" w:rsidP="00C403A8">
            <w:pPr>
              <w:pStyle w:val="headertabella0"/>
              <w:rPr>
                <w:color w:val="002060"/>
              </w:rPr>
            </w:pPr>
            <w:r w:rsidRPr="000442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16BC8D" w14:textId="77777777" w:rsidR="00185451" w:rsidRPr="00044238" w:rsidRDefault="00185451" w:rsidP="00C403A8">
            <w:pPr>
              <w:pStyle w:val="headertabella0"/>
              <w:rPr>
                <w:color w:val="002060"/>
              </w:rPr>
            </w:pPr>
            <w:r w:rsidRPr="000442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4C214C" w14:textId="77777777" w:rsidR="00185451" w:rsidRPr="00044238" w:rsidRDefault="00185451" w:rsidP="00C403A8">
            <w:pPr>
              <w:pStyle w:val="headertabella0"/>
              <w:rPr>
                <w:color w:val="002060"/>
              </w:rPr>
            </w:pPr>
            <w:r w:rsidRPr="000442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A643A9" w14:textId="77777777" w:rsidR="00185451" w:rsidRPr="00044238" w:rsidRDefault="00185451" w:rsidP="00C403A8">
            <w:pPr>
              <w:pStyle w:val="headertabella0"/>
              <w:rPr>
                <w:color w:val="002060"/>
              </w:rPr>
            </w:pPr>
            <w:r w:rsidRPr="000442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7EAF8C" w14:textId="77777777" w:rsidR="00185451" w:rsidRPr="00044238" w:rsidRDefault="00185451" w:rsidP="00C403A8">
            <w:pPr>
              <w:pStyle w:val="headertabella0"/>
              <w:rPr>
                <w:color w:val="002060"/>
              </w:rPr>
            </w:pPr>
            <w:r w:rsidRPr="000442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2138CC" w14:textId="77777777" w:rsidR="00185451" w:rsidRPr="00044238" w:rsidRDefault="00185451" w:rsidP="00C403A8">
            <w:pPr>
              <w:pStyle w:val="headertabella0"/>
              <w:rPr>
                <w:color w:val="002060"/>
              </w:rPr>
            </w:pPr>
            <w:proofErr w:type="spellStart"/>
            <w:r w:rsidRPr="00044238">
              <w:rPr>
                <w:color w:val="002060"/>
              </w:rPr>
              <w:t>Localita'</w:t>
            </w:r>
            <w:proofErr w:type="spellEnd"/>
            <w:r w:rsidRPr="0004423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8CA0A9" w14:textId="77777777" w:rsidR="00185451" w:rsidRPr="00044238" w:rsidRDefault="00185451" w:rsidP="00C403A8">
            <w:pPr>
              <w:pStyle w:val="headertabella0"/>
              <w:rPr>
                <w:color w:val="002060"/>
              </w:rPr>
            </w:pPr>
            <w:r w:rsidRPr="00044238">
              <w:rPr>
                <w:color w:val="002060"/>
              </w:rPr>
              <w:t>Indirizzo Impianto</w:t>
            </w:r>
          </w:p>
        </w:tc>
      </w:tr>
      <w:tr w:rsidR="00185451" w:rsidRPr="00044238" w14:paraId="57CA669D" w14:textId="77777777" w:rsidTr="00C403A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0C4FB2A" w14:textId="77777777" w:rsidR="00185451" w:rsidRPr="00044238" w:rsidRDefault="00185451" w:rsidP="00C403A8">
            <w:pPr>
              <w:pStyle w:val="rowtabella0"/>
              <w:rPr>
                <w:color w:val="002060"/>
              </w:rPr>
            </w:pPr>
            <w:r w:rsidRPr="00044238">
              <w:rPr>
                <w:color w:val="002060"/>
              </w:rPr>
              <w:t>POLVERIGI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E457D7" w14:textId="77777777" w:rsidR="00185451" w:rsidRPr="00044238" w:rsidRDefault="00185451" w:rsidP="00C403A8">
            <w:pPr>
              <w:pStyle w:val="rowtabella0"/>
              <w:rPr>
                <w:color w:val="002060"/>
              </w:rPr>
            </w:pPr>
            <w:r w:rsidRPr="00044238">
              <w:rPr>
                <w:color w:val="002060"/>
              </w:rPr>
              <w:t>VIRTUS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0ACE49" w14:textId="77777777" w:rsidR="00185451" w:rsidRPr="00044238" w:rsidRDefault="00185451" w:rsidP="00C403A8">
            <w:pPr>
              <w:pStyle w:val="rowtabella0"/>
              <w:jc w:val="center"/>
              <w:rPr>
                <w:color w:val="002060"/>
              </w:rPr>
            </w:pPr>
            <w:r w:rsidRPr="00044238">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98B80A" w14:textId="77777777" w:rsidR="00185451" w:rsidRPr="00044238" w:rsidRDefault="00185451" w:rsidP="00C403A8">
            <w:pPr>
              <w:pStyle w:val="rowtabella0"/>
              <w:rPr>
                <w:color w:val="002060"/>
              </w:rPr>
            </w:pPr>
            <w:r w:rsidRPr="00044238">
              <w:rPr>
                <w:color w:val="002060"/>
              </w:rPr>
              <w:t>23/10/2023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D9124D" w14:textId="77777777" w:rsidR="00185451" w:rsidRPr="00044238" w:rsidRDefault="00185451" w:rsidP="00C403A8">
            <w:pPr>
              <w:pStyle w:val="rowtabella0"/>
              <w:rPr>
                <w:color w:val="002060"/>
              </w:rPr>
            </w:pPr>
            <w:r w:rsidRPr="00044238">
              <w:rPr>
                <w:color w:val="002060"/>
              </w:rPr>
              <w:t>5023 PALLONE GEODETICO MONTESICURO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9FF66E" w14:textId="77777777" w:rsidR="00185451" w:rsidRPr="00044238" w:rsidRDefault="00185451" w:rsidP="00C403A8">
            <w:pPr>
              <w:pStyle w:val="rowtabella0"/>
              <w:rPr>
                <w:color w:val="002060"/>
              </w:rPr>
            </w:pPr>
            <w:r w:rsidRPr="00044238">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BDA75E" w14:textId="77777777" w:rsidR="00185451" w:rsidRPr="00044238" w:rsidRDefault="00185451" w:rsidP="00C403A8">
            <w:pPr>
              <w:pStyle w:val="rowtabella0"/>
              <w:rPr>
                <w:color w:val="002060"/>
              </w:rPr>
            </w:pPr>
            <w:r w:rsidRPr="00044238">
              <w:rPr>
                <w:color w:val="002060"/>
              </w:rPr>
              <w:t>LOCALITA' NONTESICURO</w:t>
            </w:r>
          </w:p>
        </w:tc>
      </w:tr>
    </w:tbl>
    <w:p w14:paraId="0ACF67FC" w14:textId="77777777" w:rsidR="00185451" w:rsidRPr="00044238" w:rsidRDefault="00185451" w:rsidP="00185451">
      <w:pPr>
        <w:pStyle w:val="breakline"/>
        <w:rPr>
          <w:rFonts w:eastAsiaTheme="minorEastAsia"/>
          <w:color w:val="002060"/>
        </w:rPr>
      </w:pPr>
    </w:p>
    <w:p w14:paraId="51D4E4F2" w14:textId="77777777" w:rsidR="00185451" w:rsidRPr="00044238" w:rsidRDefault="00185451" w:rsidP="00185451">
      <w:pPr>
        <w:pStyle w:val="breakline"/>
        <w:rPr>
          <w:color w:val="002060"/>
        </w:rPr>
      </w:pPr>
    </w:p>
    <w:p w14:paraId="6F5FECCE" w14:textId="77777777" w:rsidR="00185451" w:rsidRPr="00044238" w:rsidRDefault="00185451" w:rsidP="00185451">
      <w:pPr>
        <w:pStyle w:val="breakline"/>
        <w:rPr>
          <w:color w:val="002060"/>
        </w:rPr>
      </w:pPr>
    </w:p>
    <w:p w14:paraId="4E0C9352" w14:textId="77777777" w:rsidR="00185451" w:rsidRPr="00044238" w:rsidRDefault="00185451" w:rsidP="00185451">
      <w:pPr>
        <w:pStyle w:val="sottotitolocampionato10"/>
        <w:rPr>
          <w:color w:val="002060"/>
        </w:rPr>
      </w:pPr>
      <w:r w:rsidRPr="00044238">
        <w:rPr>
          <w:color w:val="002060"/>
        </w:rPr>
        <w:t>GIRONE 6 - 2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185451" w:rsidRPr="00044238" w14:paraId="7C83180D"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7C8DA0" w14:textId="77777777" w:rsidR="00185451" w:rsidRPr="00044238" w:rsidRDefault="00185451" w:rsidP="00C403A8">
            <w:pPr>
              <w:pStyle w:val="headertabella0"/>
              <w:rPr>
                <w:color w:val="002060"/>
              </w:rPr>
            </w:pPr>
            <w:r w:rsidRPr="000442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520EFC" w14:textId="77777777" w:rsidR="00185451" w:rsidRPr="00044238" w:rsidRDefault="00185451" w:rsidP="00C403A8">
            <w:pPr>
              <w:pStyle w:val="headertabella0"/>
              <w:rPr>
                <w:color w:val="002060"/>
              </w:rPr>
            </w:pPr>
            <w:r w:rsidRPr="000442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15CDEA" w14:textId="77777777" w:rsidR="00185451" w:rsidRPr="00044238" w:rsidRDefault="00185451" w:rsidP="00C403A8">
            <w:pPr>
              <w:pStyle w:val="headertabella0"/>
              <w:rPr>
                <w:color w:val="002060"/>
              </w:rPr>
            </w:pPr>
            <w:r w:rsidRPr="000442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940EF" w14:textId="77777777" w:rsidR="00185451" w:rsidRPr="00044238" w:rsidRDefault="00185451" w:rsidP="00C403A8">
            <w:pPr>
              <w:pStyle w:val="headertabella0"/>
              <w:rPr>
                <w:color w:val="002060"/>
              </w:rPr>
            </w:pPr>
            <w:r w:rsidRPr="000442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8CC9C5" w14:textId="77777777" w:rsidR="00185451" w:rsidRPr="00044238" w:rsidRDefault="00185451" w:rsidP="00C403A8">
            <w:pPr>
              <w:pStyle w:val="headertabella0"/>
              <w:rPr>
                <w:color w:val="002060"/>
              </w:rPr>
            </w:pPr>
            <w:r w:rsidRPr="000442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256633" w14:textId="77777777" w:rsidR="00185451" w:rsidRPr="00044238" w:rsidRDefault="00185451" w:rsidP="00C403A8">
            <w:pPr>
              <w:pStyle w:val="headertabella0"/>
              <w:rPr>
                <w:color w:val="002060"/>
              </w:rPr>
            </w:pPr>
            <w:proofErr w:type="spellStart"/>
            <w:r w:rsidRPr="00044238">
              <w:rPr>
                <w:color w:val="002060"/>
              </w:rPr>
              <w:t>Localita'</w:t>
            </w:r>
            <w:proofErr w:type="spellEnd"/>
            <w:r w:rsidRPr="0004423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CEB85A" w14:textId="77777777" w:rsidR="00185451" w:rsidRPr="00044238" w:rsidRDefault="00185451" w:rsidP="00C403A8">
            <w:pPr>
              <w:pStyle w:val="headertabella0"/>
              <w:rPr>
                <w:color w:val="002060"/>
              </w:rPr>
            </w:pPr>
            <w:r w:rsidRPr="00044238">
              <w:rPr>
                <w:color w:val="002060"/>
              </w:rPr>
              <w:t>Indirizzo Impianto</w:t>
            </w:r>
          </w:p>
        </w:tc>
      </w:tr>
      <w:tr w:rsidR="00185451" w:rsidRPr="00044238" w14:paraId="19BBD58C" w14:textId="77777777" w:rsidTr="00C403A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3EB63D" w14:textId="77777777" w:rsidR="00185451" w:rsidRPr="00044238" w:rsidRDefault="00185451" w:rsidP="00C403A8">
            <w:pPr>
              <w:pStyle w:val="rowtabella0"/>
              <w:rPr>
                <w:color w:val="002060"/>
              </w:rPr>
            </w:pPr>
            <w:r w:rsidRPr="00044238">
              <w:rPr>
                <w:color w:val="002060"/>
              </w:rPr>
              <w:t>ASPIO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E22465" w14:textId="77777777" w:rsidR="00185451" w:rsidRPr="00044238" w:rsidRDefault="00185451" w:rsidP="00C403A8">
            <w:pPr>
              <w:pStyle w:val="rowtabella0"/>
              <w:rPr>
                <w:color w:val="002060"/>
              </w:rPr>
            </w:pPr>
            <w:r w:rsidRPr="00044238">
              <w:rPr>
                <w:color w:val="002060"/>
              </w:rPr>
              <w:t>GLS DORICA AN.UR</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9AEF30" w14:textId="77777777" w:rsidR="00185451" w:rsidRPr="00044238" w:rsidRDefault="00185451" w:rsidP="00C403A8">
            <w:pPr>
              <w:pStyle w:val="rowtabella0"/>
              <w:jc w:val="center"/>
              <w:rPr>
                <w:color w:val="002060"/>
              </w:rPr>
            </w:pPr>
            <w:r w:rsidRPr="0004423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D6DCA2" w14:textId="77777777" w:rsidR="00185451" w:rsidRPr="00044238" w:rsidRDefault="00185451" w:rsidP="00C403A8">
            <w:pPr>
              <w:pStyle w:val="rowtabella0"/>
              <w:rPr>
                <w:color w:val="002060"/>
              </w:rPr>
            </w:pPr>
            <w:r w:rsidRPr="00044238">
              <w:rPr>
                <w:color w:val="002060"/>
              </w:rPr>
              <w:t>11/10/2023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DADE50" w14:textId="77777777" w:rsidR="00185451" w:rsidRPr="00044238" w:rsidRDefault="00185451" w:rsidP="00C403A8">
            <w:pPr>
              <w:pStyle w:val="rowtabella0"/>
              <w:rPr>
                <w:color w:val="002060"/>
              </w:rPr>
            </w:pPr>
            <w:r w:rsidRPr="00044238">
              <w:rPr>
                <w:color w:val="002060"/>
              </w:rPr>
              <w:t>5050 PALLONE GEODETICO "VARANO"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8F6407" w14:textId="77777777" w:rsidR="00185451" w:rsidRPr="00044238" w:rsidRDefault="00185451" w:rsidP="00C403A8">
            <w:pPr>
              <w:pStyle w:val="rowtabella0"/>
              <w:rPr>
                <w:color w:val="002060"/>
              </w:rPr>
            </w:pPr>
            <w:r w:rsidRPr="00044238">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FD2686" w14:textId="77777777" w:rsidR="00185451" w:rsidRPr="00044238" w:rsidRDefault="00185451" w:rsidP="00C403A8">
            <w:pPr>
              <w:pStyle w:val="rowtabella0"/>
              <w:rPr>
                <w:color w:val="002060"/>
              </w:rPr>
            </w:pPr>
            <w:r w:rsidRPr="00044238">
              <w:rPr>
                <w:color w:val="002060"/>
              </w:rPr>
              <w:t>CONTRADA DEL POZZO</w:t>
            </w:r>
          </w:p>
        </w:tc>
      </w:tr>
      <w:tr w:rsidR="00185451" w:rsidRPr="00044238" w14:paraId="75E9ACBE" w14:textId="77777777" w:rsidTr="00C403A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FC20CB" w14:textId="77777777" w:rsidR="00185451" w:rsidRPr="00044238" w:rsidRDefault="00185451" w:rsidP="00C403A8">
            <w:pPr>
              <w:pStyle w:val="rowtabella0"/>
              <w:rPr>
                <w:color w:val="002060"/>
              </w:rPr>
            </w:pPr>
            <w:r w:rsidRPr="00044238">
              <w:rPr>
                <w:color w:val="002060"/>
              </w:rPr>
              <w:t>VIRTUS AURORA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82E9C8" w14:textId="77777777" w:rsidR="00185451" w:rsidRPr="00044238" w:rsidRDefault="00185451" w:rsidP="00C403A8">
            <w:pPr>
              <w:pStyle w:val="rowtabella0"/>
              <w:rPr>
                <w:color w:val="002060"/>
              </w:rPr>
            </w:pPr>
            <w:r w:rsidRPr="00044238">
              <w:rPr>
                <w:color w:val="002060"/>
              </w:rPr>
              <w:t>ANKON NOVA MARMI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4F75EB" w14:textId="77777777" w:rsidR="00185451" w:rsidRPr="00044238" w:rsidRDefault="00185451" w:rsidP="00C403A8">
            <w:pPr>
              <w:pStyle w:val="rowtabella0"/>
              <w:jc w:val="center"/>
              <w:rPr>
                <w:color w:val="002060"/>
              </w:rPr>
            </w:pPr>
            <w:r w:rsidRPr="0004423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6BB787" w14:textId="77777777" w:rsidR="00185451" w:rsidRPr="00044238" w:rsidRDefault="00185451" w:rsidP="00C403A8">
            <w:pPr>
              <w:pStyle w:val="rowtabella0"/>
              <w:rPr>
                <w:color w:val="002060"/>
              </w:rPr>
            </w:pPr>
            <w:r w:rsidRPr="00044238">
              <w:rPr>
                <w:color w:val="002060"/>
              </w:rPr>
              <w:t>11/10/2023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6C72F5" w14:textId="77777777" w:rsidR="00185451" w:rsidRPr="00044238" w:rsidRDefault="00185451" w:rsidP="00C403A8">
            <w:pPr>
              <w:pStyle w:val="rowtabella0"/>
              <w:rPr>
                <w:color w:val="002060"/>
              </w:rPr>
            </w:pPr>
            <w:r w:rsidRPr="00044238">
              <w:rPr>
                <w:color w:val="002060"/>
              </w:rPr>
              <w:t>5089 PALASPORT "ZANNONI 2"</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8314B2" w14:textId="77777777" w:rsidR="00185451" w:rsidRPr="00044238" w:rsidRDefault="00185451" w:rsidP="00C403A8">
            <w:pPr>
              <w:pStyle w:val="rowtabella0"/>
              <w:rPr>
                <w:color w:val="002060"/>
              </w:rPr>
            </w:pPr>
            <w:r w:rsidRPr="00044238">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BDB586" w14:textId="77777777" w:rsidR="00185451" w:rsidRPr="00044238" w:rsidRDefault="00185451" w:rsidP="00C403A8">
            <w:pPr>
              <w:pStyle w:val="rowtabella0"/>
              <w:rPr>
                <w:color w:val="002060"/>
              </w:rPr>
            </w:pPr>
            <w:r w:rsidRPr="00044238">
              <w:rPr>
                <w:color w:val="002060"/>
              </w:rPr>
              <w:t>VIA ZANNONI</w:t>
            </w:r>
          </w:p>
        </w:tc>
      </w:tr>
    </w:tbl>
    <w:p w14:paraId="2094F7C7" w14:textId="77777777" w:rsidR="00185451" w:rsidRPr="00044238" w:rsidRDefault="00185451" w:rsidP="00185451">
      <w:pPr>
        <w:pStyle w:val="breakline"/>
        <w:rPr>
          <w:rFonts w:eastAsiaTheme="minorEastAsia"/>
          <w:color w:val="002060"/>
        </w:rPr>
      </w:pPr>
    </w:p>
    <w:p w14:paraId="0DF23F6C" w14:textId="77777777" w:rsidR="00185451" w:rsidRPr="00044238" w:rsidRDefault="00185451" w:rsidP="00185451">
      <w:pPr>
        <w:pStyle w:val="breakline"/>
        <w:rPr>
          <w:color w:val="002060"/>
        </w:rPr>
      </w:pPr>
    </w:p>
    <w:p w14:paraId="2177D991" w14:textId="77777777" w:rsidR="00185451" w:rsidRPr="00044238" w:rsidRDefault="00185451" w:rsidP="00185451">
      <w:pPr>
        <w:pStyle w:val="breakline"/>
        <w:rPr>
          <w:color w:val="002060"/>
        </w:rPr>
      </w:pPr>
    </w:p>
    <w:p w14:paraId="0DE26685" w14:textId="77777777" w:rsidR="00185451" w:rsidRPr="00044238" w:rsidRDefault="00185451" w:rsidP="00185451">
      <w:pPr>
        <w:pStyle w:val="sottotitolocampionato10"/>
        <w:rPr>
          <w:color w:val="002060"/>
        </w:rPr>
      </w:pPr>
      <w:r w:rsidRPr="00044238">
        <w:rPr>
          <w:color w:val="002060"/>
        </w:rPr>
        <w:t>GIRONE 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185451" w:rsidRPr="00044238" w14:paraId="0ED69888"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83C3CC" w14:textId="77777777" w:rsidR="00185451" w:rsidRPr="00044238" w:rsidRDefault="00185451" w:rsidP="00C403A8">
            <w:pPr>
              <w:pStyle w:val="headertabella0"/>
              <w:rPr>
                <w:color w:val="002060"/>
              </w:rPr>
            </w:pPr>
            <w:r w:rsidRPr="000442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FB4DE3" w14:textId="77777777" w:rsidR="00185451" w:rsidRPr="00044238" w:rsidRDefault="00185451" w:rsidP="00C403A8">
            <w:pPr>
              <w:pStyle w:val="headertabella0"/>
              <w:rPr>
                <w:color w:val="002060"/>
              </w:rPr>
            </w:pPr>
            <w:r w:rsidRPr="000442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E7E312" w14:textId="77777777" w:rsidR="00185451" w:rsidRPr="00044238" w:rsidRDefault="00185451" w:rsidP="00C403A8">
            <w:pPr>
              <w:pStyle w:val="headertabella0"/>
              <w:rPr>
                <w:color w:val="002060"/>
              </w:rPr>
            </w:pPr>
            <w:r w:rsidRPr="000442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FEE8B4" w14:textId="77777777" w:rsidR="00185451" w:rsidRPr="00044238" w:rsidRDefault="00185451" w:rsidP="00C403A8">
            <w:pPr>
              <w:pStyle w:val="headertabella0"/>
              <w:rPr>
                <w:color w:val="002060"/>
              </w:rPr>
            </w:pPr>
            <w:r w:rsidRPr="000442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321FF3" w14:textId="77777777" w:rsidR="00185451" w:rsidRPr="00044238" w:rsidRDefault="00185451" w:rsidP="00C403A8">
            <w:pPr>
              <w:pStyle w:val="headertabella0"/>
              <w:rPr>
                <w:color w:val="002060"/>
              </w:rPr>
            </w:pPr>
            <w:r w:rsidRPr="000442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008FF5" w14:textId="77777777" w:rsidR="00185451" w:rsidRPr="00044238" w:rsidRDefault="00185451" w:rsidP="00C403A8">
            <w:pPr>
              <w:pStyle w:val="headertabella0"/>
              <w:rPr>
                <w:color w:val="002060"/>
              </w:rPr>
            </w:pPr>
            <w:proofErr w:type="spellStart"/>
            <w:r w:rsidRPr="00044238">
              <w:rPr>
                <w:color w:val="002060"/>
              </w:rPr>
              <w:t>Localita'</w:t>
            </w:r>
            <w:proofErr w:type="spellEnd"/>
            <w:r w:rsidRPr="0004423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9F8C50" w14:textId="77777777" w:rsidR="00185451" w:rsidRPr="00044238" w:rsidRDefault="00185451" w:rsidP="00C403A8">
            <w:pPr>
              <w:pStyle w:val="headertabella0"/>
              <w:rPr>
                <w:color w:val="002060"/>
              </w:rPr>
            </w:pPr>
            <w:r w:rsidRPr="00044238">
              <w:rPr>
                <w:color w:val="002060"/>
              </w:rPr>
              <w:t>Indirizzo Impianto</w:t>
            </w:r>
          </w:p>
        </w:tc>
      </w:tr>
      <w:tr w:rsidR="00185451" w:rsidRPr="00044238" w14:paraId="7226EA84" w14:textId="77777777" w:rsidTr="00C403A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A6471C" w14:textId="77777777" w:rsidR="00185451" w:rsidRPr="00044238" w:rsidRDefault="00185451" w:rsidP="00C403A8">
            <w:pPr>
              <w:pStyle w:val="rowtabella0"/>
              <w:rPr>
                <w:color w:val="002060"/>
              </w:rPr>
            </w:pPr>
            <w:r w:rsidRPr="00044238">
              <w:rPr>
                <w:color w:val="002060"/>
              </w:rPr>
              <w:t>ANKON NOVA MARMI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02F5BB" w14:textId="77777777" w:rsidR="00185451" w:rsidRPr="00044238" w:rsidRDefault="00185451" w:rsidP="00C403A8">
            <w:pPr>
              <w:pStyle w:val="rowtabella0"/>
              <w:rPr>
                <w:color w:val="002060"/>
              </w:rPr>
            </w:pPr>
            <w:r w:rsidRPr="00044238">
              <w:rPr>
                <w:color w:val="002060"/>
              </w:rPr>
              <w:t>ASPIO 2005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99EABE" w14:textId="77777777" w:rsidR="00185451" w:rsidRPr="00044238" w:rsidRDefault="00185451" w:rsidP="00C403A8">
            <w:pPr>
              <w:pStyle w:val="rowtabella0"/>
              <w:jc w:val="center"/>
              <w:rPr>
                <w:color w:val="002060"/>
              </w:rPr>
            </w:pPr>
            <w:r w:rsidRPr="0004423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CF2C66" w14:textId="77777777" w:rsidR="00185451" w:rsidRPr="00044238" w:rsidRDefault="00185451" w:rsidP="00C403A8">
            <w:pPr>
              <w:pStyle w:val="rowtabella0"/>
              <w:rPr>
                <w:color w:val="002060"/>
              </w:rPr>
            </w:pPr>
            <w:r w:rsidRPr="00044238">
              <w:rPr>
                <w:color w:val="002060"/>
              </w:rPr>
              <w:t>25/10/2023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E739CA" w14:textId="77777777" w:rsidR="00185451" w:rsidRPr="00044238" w:rsidRDefault="00185451" w:rsidP="00C403A8">
            <w:pPr>
              <w:pStyle w:val="rowtabella0"/>
              <w:rPr>
                <w:color w:val="002060"/>
              </w:rPr>
            </w:pPr>
            <w:r w:rsidRPr="00044238">
              <w:rPr>
                <w:color w:val="002060"/>
              </w:rPr>
              <w:t>5047 PALLONE GEODETICO "L.PAPINI"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A0FA95" w14:textId="77777777" w:rsidR="00185451" w:rsidRPr="00044238" w:rsidRDefault="00185451" w:rsidP="00C403A8">
            <w:pPr>
              <w:pStyle w:val="rowtabella0"/>
              <w:rPr>
                <w:color w:val="002060"/>
              </w:rPr>
            </w:pPr>
            <w:r w:rsidRPr="00044238">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BA1E3E" w14:textId="77777777" w:rsidR="00185451" w:rsidRPr="00044238" w:rsidRDefault="00185451" w:rsidP="00C403A8">
            <w:pPr>
              <w:pStyle w:val="rowtabella0"/>
              <w:rPr>
                <w:color w:val="002060"/>
              </w:rPr>
            </w:pPr>
            <w:r w:rsidRPr="00044238">
              <w:rPr>
                <w:color w:val="002060"/>
              </w:rPr>
              <w:t>VIA ESINO 122 TORRETTE</w:t>
            </w:r>
          </w:p>
        </w:tc>
      </w:tr>
      <w:tr w:rsidR="00185451" w:rsidRPr="00044238" w14:paraId="12D35132" w14:textId="77777777" w:rsidTr="00C403A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FFBA6B" w14:textId="77777777" w:rsidR="00185451" w:rsidRPr="00044238" w:rsidRDefault="00185451" w:rsidP="00C403A8">
            <w:pPr>
              <w:pStyle w:val="rowtabella0"/>
              <w:rPr>
                <w:color w:val="002060"/>
              </w:rPr>
            </w:pPr>
            <w:r w:rsidRPr="00044238">
              <w:rPr>
                <w:color w:val="002060"/>
              </w:rPr>
              <w:t>GLS DORICA AN.UR</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9F8D70" w14:textId="77777777" w:rsidR="00185451" w:rsidRPr="00044238" w:rsidRDefault="00185451" w:rsidP="00C403A8">
            <w:pPr>
              <w:pStyle w:val="rowtabella0"/>
              <w:rPr>
                <w:color w:val="002060"/>
              </w:rPr>
            </w:pPr>
            <w:r w:rsidRPr="00044238">
              <w:rPr>
                <w:color w:val="002060"/>
              </w:rPr>
              <w:t>VIRTUS AURORA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01D11C" w14:textId="77777777" w:rsidR="00185451" w:rsidRPr="00044238" w:rsidRDefault="00185451" w:rsidP="00C403A8">
            <w:pPr>
              <w:pStyle w:val="rowtabella0"/>
              <w:jc w:val="center"/>
              <w:rPr>
                <w:color w:val="002060"/>
              </w:rPr>
            </w:pPr>
            <w:r w:rsidRPr="0004423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C00DB1" w14:textId="77777777" w:rsidR="00185451" w:rsidRPr="00044238" w:rsidRDefault="00185451" w:rsidP="00C403A8">
            <w:pPr>
              <w:pStyle w:val="rowtabella0"/>
              <w:rPr>
                <w:color w:val="002060"/>
              </w:rPr>
            </w:pPr>
            <w:r w:rsidRPr="00044238">
              <w:rPr>
                <w:color w:val="002060"/>
              </w:rPr>
              <w:t>25/10/2023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DA1625" w14:textId="77777777" w:rsidR="00185451" w:rsidRPr="00044238" w:rsidRDefault="00185451" w:rsidP="00C403A8">
            <w:pPr>
              <w:pStyle w:val="rowtabella0"/>
              <w:rPr>
                <w:color w:val="002060"/>
              </w:rPr>
            </w:pPr>
            <w:r w:rsidRPr="00044238">
              <w:rPr>
                <w:color w:val="002060"/>
              </w:rPr>
              <w:t>5030 PALLONE GEODETICO CUS 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9050EC" w14:textId="77777777" w:rsidR="00185451" w:rsidRPr="00044238" w:rsidRDefault="00185451" w:rsidP="00C403A8">
            <w:pPr>
              <w:pStyle w:val="rowtabella0"/>
              <w:rPr>
                <w:color w:val="002060"/>
              </w:rPr>
            </w:pPr>
            <w:r w:rsidRPr="00044238">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7D5283" w14:textId="77777777" w:rsidR="00185451" w:rsidRPr="00044238" w:rsidRDefault="00185451" w:rsidP="00C403A8">
            <w:pPr>
              <w:pStyle w:val="rowtabella0"/>
              <w:rPr>
                <w:color w:val="002060"/>
              </w:rPr>
            </w:pPr>
            <w:r w:rsidRPr="00044238">
              <w:rPr>
                <w:color w:val="002060"/>
              </w:rPr>
              <w:t>VIA GROTTE DI POSATORA 19/A</w:t>
            </w:r>
          </w:p>
        </w:tc>
      </w:tr>
    </w:tbl>
    <w:p w14:paraId="4FDEAA54" w14:textId="77777777" w:rsidR="00185451" w:rsidRPr="00044238" w:rsidRDefault="00185451" w:rsidP="00185451">
      <w:pPr>
        <w:pStyle w:val="breakline"/>
        <w:rPr>
          <w:rFonts w:eastAsiaTheme="minorEastAsia"/>
          <w:color w:val="002060"/>
        </w:rPr>
      </w:pPr>
    </w:p>
    <w:p w14:paraId="2C393714" w14:textId="77777777" w:rsidR="00185451" w:rsidRPr="00044238" w:rsidRDefault="00185451" w:rsidP="00185451">
      <w:pPr>
        <w:pStyle w:val="breakline"/>
        <w:rPr>
          <w:color w:val="002060"/>
        </w:rPr>
      </w:pPr>
    </w:p>
    <w:p w14:paraId="2A02B696" w14:textId="77777777" w:rsidR="00185451" w:rsidRPr="00044238" w:rsidRDefault="00185451" w:rsidP="00185451">
      <w:pPr>
        <w:pStyle w:val="breakline"/>
        <w:rPr>
          <w:color w:val="002060"/>
        </w:rPr>
      </w:pPr>
    </w:p>
    <w:p w14:paraId="4523546F" w14:textId="77777777" w:rsidR="00185451" w:rsidRPr="00044238" w:rsidRDefault="00185451" w:rsidP="00185451">
      <w:pPr>
        <w:pStyle w:val="sottotitolocampionato10"/>
        <w:rPr>
          <w:color w:val="002060"/>
        </w:rPr>
      </w:pPr>
      <w:r w:rsidRPr="00044238">
        <w:rPr>
          <w:color w:val="002060"/>
        </w:rPr>
        <w:t>GIRONE 7 - 2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3"/>
        <w:gridCol w:w="385"/>
        <w:gridCol w:w="898"/>
        <w:gridCol w:w="1192"/>
        <w:gridCol w:w="1550"/>
        <w:gridCol w:w="1550"/>
      </w:tblGrid>
      <w:tr w:rsidR="00185451" w:rsidRPr="00044238" w14:paraId="693BCAA8"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6B0C26" w14:textId="77777777" w:rsidR="00185451" w:rsidRPr="00044238" w:rsidRDefault="00185451" w:rsidP="00C403A8">
            <w:pPr>
              <w:pStyle w:val="headertabella0"/>
              <w:rPr>
                <w:color w:val="002060"/>
              </w:rPr>
            </w:pPr>
            <w:r w:rsidRPr="000442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BE083C" w14:textId="77777777" w:rsidR="00185451" w:rsidRPr="00044238" w:rsidRDefault="00185451" w:rsidP="00C403A8">
            <w:pPr>
              <w:pStyle w:val="headertabella0"/>
              <w:rPr>
                <w:color w:val="002060"/>
              </w:rPr>
            </w:pPr>
            <w:r w:rsidRPr="000442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4EDE81" w14:textId="77777777" w:rsidR="00185451" w:rsidRPr="00044238" w:rsidRDefault="00185451" w:rsidP="00C403A8">
            <w:pPr>
              <w:pStyle w:val="headertabella0"/>
              <w:rPr>
                <w:color w:val="002060"/>
              </w:rPr>
            </w:pPr>
            <w:r w:rsidRPr="000442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BAEC9A" w14:textId="77777777" w:rsidR="00185451" w:rsidRPr="00044238" w:rsidRDefault="00185451" w:rsidP="00C403A8">
            <w:pPr>
              <w:pStyle w:val="headertabella0"/>
              <w:rPr>
                <w:color w:val="002060"/>
              </w:rPr>
            </w:pPr>
            <w:r w:rsidRPr="000442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13C5F5" w14:textId="77777777" w:rsidR="00185451" w:rsidRPr="00044238" w:rsidRDefault="00185451" w:rsidP="00C403A8">
            <w:pPr>
              <w:pStyle w:val="headertabella0"/>
              <w:rPr>
                <w:color w:val="002060"/>
              </w:rPr>
            </w:pPr>
            <w:r w:rsidRPr="000442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9E2525" w14:textId="77777777" w:rsidR="00185451" w:rsidRPr="00044238" w:rsidRDefault="00185451" w:rsidP="00C403A8">
            <w:pPr>
              <w:pStyle w:val="headertabella0"/>
              <w:rPr>
                <w:color w:val="002060"/>
              </w:rPr>
            </w:pPr>
            <w:proofErr w:type="spellStart"/>
            <w:r w:rsidRPr="00044238">
              <w:rPr>
                <w:color w:val="002060"/>
              </w:rPr>
              <w:t>Localita'</w:t>
            </w:r>
            <w:proofErr w:type="spellEnd"/>
            <w:r w:rsidRPr="0004423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03A774" w14:textId="77777777" w:rsidR="00185451" w:rsidRPr="00044238" w:rsidRDefault="00185451" w:rsidP="00C403A8">
            <w:pPr>
              <w:pStyle w:val="headertabella0"/>
              <w:rPr>
                <w:color w:val="002060"/>
              </w:rPr>
            </w:pPr>
            <w:r w:rsidRPr="00044238">
              <w:rPr>
                <w:color w:val="002060"/>
              </w:rPr>
              <w:t>Indirizzo Impianto</w:t>
            </w:r>
          </w:p>
        </w:tc>
      </w:tr>
      <w:tr w:rsidR="00185451" w:rsidRPr="00044238" w14:paraId="63FED0E7" w14:textId="77777777" w:rsidTr="00C403A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5DA6DBE" w14:textId="77777777" w:rsidR="00185451" w:rsidRPr="00044238" w:rsidRDefault="00185451" w:rsidP="00C403A8">
            <w:pPr>
              <w:pStyle w:val="rowtabella0"/>
              <w:rPr>
                <w:color w:val="002060"/>
              </w:rPr>
            </w:pPr>
            <w:r w:rsidRPr="00044238">
              <w:rPr>
                <w:color w:val="002060"/>
              </w:rPr>
              <w:t>CIRCOLO COLLODI CALCIO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B0DC48" w14:textId="77777777" w:rsidR="00185451" w:rsidRPr="00044238" w:rsidRDefault="00185451" w:rsidP="00C403A8">
            <w:pPr>
              <w:pStyle w:val="rowtabella0"/>
              <w:rPr>
                <w:color w:val="002060"/>
              </w:rPr>
            </w:pPr>
            <w:r w:rsidRPr="00044238">
              <w:rPr>
                <w:color w:val="002060"/>
              </w:rPr>
              <w:t>CASENUOVE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FF69DB" w14:textId="77777777" w:rsidR="00185451" w:rsidRPr="00044238" w:rsidRDefault="00185451" w:rsidP="00C403A8">
            <w:pPr>
              <w:pStyle w:val="rowtabella0"/>
              <w:jc w:val="center"/>
              <w:rPr>
                <w:color w:val="002060"/>
              </w:rPr>
            </w:pPr>
            <w:r w:rsidRPr="00044238">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8CDD23" w14:textId="77777777" w:rsidR="00185451" w:rsidRPr="00044238" w:rsidRDefault="00185451" w:rsidP="00C403A8">
            <w:pPr>
              <w:pStyle w:val="rowtabella0"/>
              <w:rPr>
                <w:color w:val="002060"/>
              </w:rPr>
            </w:pPr>
            <w:r w:rsidRPr="00044238">
              <w:rPr>
                <w:color w:val="002060"/>
              </w:rPr>
              <w:t>11/10/2023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0C54D2" w14:textId="77777777" w:rsidR="00185451" w:rsidRPr="00044238" w:rsidRDefault="00185451" w:rsidP="00C403A8">
            <w:pPr>
              <w:pStyle w:val="rowtabella0"/>
              <w:rPr>
                <w:color w:val="002060"/>
              </w:rPr>
            </w:pPr>
            <w:r w:rsidRPr="00044238">
              <w:rPr>
                <w:color w:val="002060"/>
              </w:rPr>
              <w:t>5026 PALL.GEODETICO FRAZ.PINOCCHIO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1EAC3E" w14:textId="77777777" w:rsidR="00185451" w:rsidRPr="00044238" w:rsidRDefault="00185451" w:rsidP="00C403A8">
            <w:pPr>
              <w:pStyle w:val="rowtabella0"/>
              <w:rPr>
                <w:color w:val="002060"/>
              </w:rPr>
            </w:pPr>
            <w:r w:rsidRPr="00044238">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C2A9F4" w14:textId="77777777" w:rsidR="00185451" w:rsidRPr="00044238" w:rsidRDefault="00185451" w:rsidP="00C403A8">
            <w:pPr>
              <w:pStyle w:val="rowtabella0"/>
              <w:rPr>
                <w:color w:val="002060"/>
              </w:rPr>
            </w:pPr>
            <w:r w:rsidRPr="00044238">
              <w:rPr>
                <w:color w:val="002060"/>
              </w:rPr>
              <w:t>VIA CARPEGNA-VIA M.TE S.VICINO</w:t>
            </w:r>
          </w:p>
        </w:tc>
      </w:tr>
    </w:tbl>
    <w:p w14:paraId="41A110E6" w14:textId="77777777" w:rsidR="00185451" w:rsidRPr="00044238" w:rsidRDefault="00185451" w:rsidP="00185451">
      <w:pPr>
        <w:pStyle w:val="breakline"/>
        <w:rPr>
          <w:rFonts w:eastAsiaTheme="minorEastAsia"/>
          <w:color w:val="002060"/>
        </w:rPr>
      </w:pPr>
    </w:p>
    <w:p w14:paraId="5B121F5F" w14:textId="77777777" w:rsidR="00185451" w:rsidRPr="00044238" w:rsidRDefault="00185451" w:rsidP="00185451">
      <w:pPr>
        <w:pStyle w:val="breakline"/>
        <w:rPr>
          <w:color w:val="002060"/>
        </w:rPr>
      </w:pPr>
    </w:p>
    <w:p w14:paraId="614A54DA" w14:textId="77777777" w:rsidR="00185451" w:rsidRPr="00044238" w:rsidRDefault="00185451" w:rsidP="00185451">
      <w:pPr>
        <w:pStyle w:val="breakline"/>
        <w:rPr>
          <w:color w:val="002060"/>
        </w:rPr>
      </w:pPr>
    </w:p>
    <w:p w14:paraId="7BA62B20" w14:textId="77777777" w:rsidR="00185451" w:rsidRPr="00044238" w:rsidRDefault="00185451" w:rsidP="00185451">
      <w:pPr>
        <w:pStyle w:val="sottotitolocampionato10"/>
        <w:rPr>
          <w:color w:val="002060"/>
        </w:rPr>
      </w:pPr>
      <w:r w:rsidRPr="00044238">
        <w:rPr>
          <w:color w:val="002060"/>
        </w:rPr>
        <w:t>GIRONE 7 - 3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3"/>
        <w:gridCol w:w="385"/>
        <w:gridCol w:w="898"/>
        <w:gridCol w:w="1190"/>
        <w:gridCol w:w="1550"/>
        <w:gridCol w:w="1550"/>
      </w:tblGrid>
      <w:tr w:rsidR="00185451" w:rsidRPr="00044238" w14:paraId="4C683940"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D15519" w14:textId="77777777" w:rsidR="00185451" w:rsidRPr="00044238" w:rsidRDefault="00185451" w:rsidP="00C403A8">
            <w:pPr>
              <w:pStyle w:val="headertabella0"/>
              <w:rPr>
                <w:color w:val="002060"/>
              </w:rPr>
            </w:pPr>
            <w:r w:rsidRPr="000442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BA7E44" w14:textId="77777777" w:rsidR="00185451" w:rsidRPr="00044238" w:rsidRDefault="00185451" w:rsidP="00C403A8">
            <w:pPr>
              <w:pStyle w:val="headertabella0"/>
              <w:rPr>
                <w:color w:val="002060"/>
              </w:rPr>
            </w:pPr>
            <w:r w:rsidRPr="000442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8ADCE8" w14:textId="77777777" w:rsidR="00185451" w:rsidRPr="00044238" w:rsidRDefault="00185451" w:rsidP="00C403A8">
            <w:pPr>
              <w:pStyle w:val="headertabella0"/>
              <w:rPr>
                <w:color w:val="002060"/>
              </w:rPr>
            </w:pPr>
            <w:r w:rsidRPr="000442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4980D5" w14:textId="77777777" w:rsidR="00185451" w:rsidRPr="00044238" w:rsidRDefault="00185451" w:rsidP="00C403A8">
            <w:pPr>
              <w:pStyle w:val="headertabella0"/>
              <w:rPr>
                <w:color w:val="002060"/>
              </w:rPr>
            </w:pPr>
            <w:r w:rsidRPr="000442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E028F8" w14:textId="77777777" w:rsidR="00185451" w:rsidRPr="00044238" w:rsidRDefault="00185451" w:rsidP="00C403A8">
            <w:pPr>
              <w:pStyle w:val="headertabella0"/>
              <w:rPr>
                <w:color w:val="002060"/>
              </w:rPr>
            </w:pPr>
            <w:r w:rsidRPr="000442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9097C5" w14:textId="77777777" w:rsidR="00185451" w:rsidRPr="00044238" w:rsidRDefault="00185451" w:rsidP="00C403A8">
            <w:pPr>
              <w:pStyle w:val="headertabella0"/>
              <w:rPr>
                <w:color w:val="002060"/>
              </w:rPr>
            </w:pPr>
            <w:proofErr w:type="spellStart"/>
            <w:r w:rsidRPr="00044238">
              <w:rPr>
                <w:color w:val="002060"/>
              </w:rPr>
              <w:t>Localita'</w:t>
            </w:r>
            <w:proofErr w:type="spellEnd"/>
            <w:r w:rsidRPr="0004423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1B4D10" w14:textId="77777777" w:rsidR="00185451" w:rsidRPr="00044238" w:rsidRDefault="00185451" w:rsidP="00C403A8">
            <w:pPr>
              <w:pStyle w:val="headertabella0"/>
              <w:rPr>
                <w:color w:val="002060"/>
              </w:rPr>
            </w:pPr>
            <w:r w:rsidRPr="00044238">
              <w:rPr>
                <w:color w:val="002060"/>
              </w:rPr>
              <w:t>Indirizzo Impianto</w:t>
            </w:r>
          </w:p>
        </w:tc>
      </w:tr>
      <w:tr w:rsidR="00185451" w:rsidRPr="00044238" w14:paraId="19597BD6" w14:textId="77777777" w:rsidTr="00C403A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5692F4E" w14:textId="77777777" w:rsidR="00185451" w:rsidRPr="00044238" w:rsidRDefault="00185451" w:rsidP="00C403A8">
            <w:pPr>
              <w:pStyle w:val="rowtabella0"/>
              <w:rPr>
                <w:color w:val="002060"/>
              </w:rPr>
            </w:pPr>
            <w:r w:rsidRPr="00044238">
              <w:rPr>
                <w:color w:val="002060"/>
              </w:rPr>
              <w:t>CASENUOVE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48A21F" w14:textId="77777777" w:rsidR="00185451" w:rsidRPr="00044238" w:rsidRDefault="00185451" w:rsidP="00C403A8">
            <w:pPr>
              <w:pStyle w:val="rowtabella0"/>
              <w:rPr>
                <w:color w:val="002060"/>
              </w:rPr>
            </w:pPr>
            <w:r w:rsidRPr="00044238">
              <w:rPr>
                <w:color w:val="002060"/>
              </w:rPr>
              <w:t>SANTA MARIA NUOVA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80507B" w14:textId="77777777" w:rsidR="00185451" w:rsidRPr="00044238" w:rsidRDefault="00185451" w:rsidP="00C403A8">
            <w:pPr>
              <w:pStyle w:val="rowtabella0"/>
              <w:jc w:val="center"/>
              <w:rPr>
                <w:color w:val="002060"/>
              </w:rPr>
            </w:pPr>
            <w:r w:rsidRPr="00044238">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9C7AFE" w14:textId="77777777" w:rsidR="00185451" w:rsidRPr="00044238" w:rsidRDefault="00185451" w:rsidP="00C403A8">
            <w:pPr>
              <w:pStyle w:val="rowtabella0"/>
              <w:rPr>
                <w:color w:val="002060"/>
              </w:rPr>
            </w:pPr>
            <w:r w:rsidRPr="00044238">
              <w:rPr>
                <w:color w:val="002060"/>
              </w:rPr>
              <w:t>25/10/2023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2722DC" w14:textId="77777777" w:rsidR="00185451" w:rsidRPr="00044238" w:rsidRDefault="00185451" w:rsidP="00C403A8">
            <w:pPr>
              <w:pStyle w:val="rowtabella0"/>
              <w:rPr>
                <w:color w:val="002060"/>
              </w:rPr>
            </w:pPr>
            <w:r w:rsidRPr="00044238">
              <w:rPr>
                <w:color w:val="002060"/>
              </w:rPr>
              <w:t>5036 PALLONE PRESSOSTATICO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7141CB" w14:textId="77777777" w:rsidR="00185451" w:rsidRPr="00044238" w:rsidRDefault="00185451" w:rsidP="00C403A8">
            <w:pPr>
              <w:pStyle w:val="rowtabella0"/>
              <w:rPr>
                <w:color w:val="002060"/>
              </w:rPr>
            </w:pPr>
            <w:r w:rsidRPr="00044238">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F5C37E" w14:textId="77777777" w:rsidR="00185451" w:rsidRPr="00044238" w:rsidRDefault="00185451" w:rsidP="00C403A8">
            <w:pPr>
              <w:pStyle w:val="rowtabella0"/>
              <w:rPr>
                <w:color w:val="002060"/>
              </w:rPr>
            </w:pPr>
            <w:r w:rsidRPr="00044238">
              <w:rPr>
                <w:color w:val="002060"/>
              </w:rPr>
              <w:t>FRAZ. CASENUOVE DI OSIMO</w:t>
            </w:r>
          </w:p>
        </w:tc>
      </w:tr>
    </w:tbl>
    <w:p w14:paraId="18F08A06" w14:textId="77777777" w:rsidR="00185451" w:rsidRPr="00044238" w:rsidRDefault="00185451" w:rsidP="00185451">
      <w:pPr>
        <w:pStyle w:val="breakline"/>
        <w:rPr>
          <w:rFonts w:eastAsiaTheme="minorEastAsia"/>
          <w:color w:val="002060"/>
        </w:rPr>
      </w:pPr>
    </w:p>
    <w:p w14:paraId="5EEBD461" w14:textId="77777777" w:rsidR="00185451" w:rsidRPr="00044238" w:rsidRDefault="00185451" w:rsidP="00185451">
      <w:pPr>
        <w:pStyle w:val="breakline"/>
        <w:rPr>
          <w:color w:val="002060"/>
        </w:rPr>
      </w:pPr>
    </w:p>
    <w:p w14:paraId="183F8307" w14:textId="77777777" w:rsidR="00185451" w:rsidRPr="00044238" w:rsidRDefault="00185451" w:rsidP="00185451">
      <w:pPr>
        <w:pStyle w:val="breakline"/>
        <w:rPr>
          <w:color w:val="002060"/>
        </w:rPr>
      </w:pPr>
    </w:p>
    <w:p w14:paraId="57926BB3" w14:textId="77777777" w:rsidR="00185451" w:rsidRPr="00044238" w:rsidRDefault="00185451" w:rsidP="00185451">
      <w:pPr>
        <w:pStyle w:val="sottotitolocampionato10"/>
        <w:rPr>
          <w:color w:val="002060"/>
        </w:rPr>
      </w:pPr>
      <w:r w:rsidRPr="00044238">
        <w:rPr>
          <w:color w:val="002060"/>
        </w:rPr>
        <w:t>GIRONE 8 - 2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185451" w:rsidRPr="00044238" w14:paraId="1C8C5DF1"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3A88CC" w14:textId="77777777" w:rsidR="00185451" w:rsidRPr="00044238" w:rsidRDefault="00185451" w:rsidP="00C403A8">
            <w:pPr>
              <w:pStyle w:val="headertabella0"/>
              <w:rPr>
                <w:color w:val="002060"/>
              </w:rPr>
            </w:pPr>
            <w:r w:rsidRPr="000442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EBAA0" w14:textId="77777777" w:rsidR="00185451" w:rsidRPr="00044238" w:rsidRDefault="00185451" w:rsidP="00C403A8">
            <w:pPr>
              <w:pStyle w:val="headertabella0"/>
              <w:rPr>
                <w:color w:val="002060"/>
              </w:rPr>
            </w:pPr>
            <w:r w:rsidRPr="000442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6A4EA9" w14:textId="77777777" w:rsidR="00185451" w:rsidRPr="00044238" w:rsidRDefault="00185451" w:rsidP="00C403A8">
            <w:pPr>
              <w:pStyle w:val="headertabella0"/>
              <w:rPr>
                <w:color w:val="002060"/>
              </w:rPr>
            </w:pPr>
            <w:r w:rsidRPr="000442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588EA0" w14:textId="77777777" w:rsidR="00185451" w:rsidRPr="00044238" w:rsidRDefault="00185451" w:rsidP="00C403A8">
            <w:pPr>
              <w:pStyle w:val="headertabella0"/>
              <w:rPr>
                <w:color w:val="002060"/>
              </w:rPr>
            </w:pPr>
            <w:r w:rsidRPr="000442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6452CF" w14:textId="77777777" w:rsidR="00185451" w:rsidRPr="00044238" w:rsidRDefault="00185451" w:rsidP="00C403A8">
            <w:pPr>
              <w:pStyle w:val="headertabella0"/>
              <w:rPr>
                <w:color w:val="002060"/>
              </w:rPr>
            </w:pPr>
            <w:r w:rsidRPr="000442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C9C25F" w14:textId="77777777" w:rsidR="00185451" w:rsidRPr="00044238" w:rsidRDefault="00185451" w:rsidP="00C403A8">
            <w:pPr>
              <w:pStyle w:val="headertabella0"/>
              <w:rPr>
                <w:color w:val="002060"/>
              </w:rPr>
            </w:pPr>
            <w:proofErr w:type="spellStart"/>
            <w:r w:rsidRPr="00044238">
              <w:rPr>
                <w:color w:val="002060"/>
              </w:rPr>
              <w:t>Localita'</w:t>
            </w:r>
            <w:proofErr w:type="spellEnd"/>
            <w:r w:rsidRPr="0004423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3258FA" w14:textId="77777777" w:rsidR="00185451" w:rsidRPr="00044238" w:rsidRDefault="00185451" w:rsidP="00C403A8">
            <w:pPr>
              <w:pStyle w:val="headertabella0"/>
              <w:rPr>
                <w:color w:val="002060"/>
              </w:rPr>
            </w:pPr>
            <w:r w:rsidRPr="00044238">
              <w:rPr>
                <w:color w:val="002060"/>
              </w:rPr>
              <w:t>Indirizzo Impianto</w:t>
            </w:r>
          </w:p>
        </w:tc>
      </w:tr>
      <w:tr w:rsidR="00185451" w:rsidRPr="00044238" w14:paraId="39BBF3FA" w14:textId="77777777" w:rsidTr="00C403A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FCA869" w14:textId="77777777" w:rsidR="00185451" w:rsidRPr="00044238" w:rsidRDefault="00185451" w:rsidP="00C403A8">
            <w:pPr>
              <w:pStyle w:val="rowtabella0"/>
              <w:rPr>
                <w:color w:val="002060"/>
              </w:rPr>
            </w:pPr>
            <w:r w:rsidRPr="00044238">
              <w:rPr>
                <w:color w:val="002060"/>
              </w:rPr>
              <w:t>CDC 2018</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D5B763" w14:textId="77777777" w:rsidR="00185451" w:rsidRPr="00044238" w:rsidRDefault="00185451" w:rsidP="00C403A8">
            <w:pPr>
              <w:pStyle w:val="rowtabella0"/>
              <w:rPr>
                <w:color w:val="002060"/>
              </w:rPr>
            </w:pPr>
            <w:r w:rsidRPr="00044238">
              <w:rPr>
                <w:color w:val="002060"/>
              </w:rPr>
              <w:t>FRASASSI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E91260" w14:textId="77777777" w:rsidR="00185451" w:rsidRPr="00044238" w:rsidRDefault="00185451" w:rsidP="00C403A8">
            <w:pPr>
              <w:pStyle w:val="rowtabella0"/>
              <w:jc w:val="center"/>
              <w:rPr>
                <w:color w:val="002060"/>
              </w:rPr>
            </w:pPr>
            <w:r w:rsidRPr="0004423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72DCAA" w14:textId="77777777" w:rsidR="00185451" w:rsidRPr="00044238" w:rsidRDefault="00185451" w:rsidP="00C403A8">
            <w:pPr>
              <w:pStyle w:val="rowtabella0"/>
              <w:rPr>
                <w:color w:val="002060"/>
              </w:rPr>
            </w:pPr>
            <w:r w:rsidRPr="00044238">
              <w:rPr>
                <w:color w:val="002060"/>
              </w:rPr>
              <w:t>09/10/2023 20:00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886642" w14:textId="77777777" w:rsidR="00185451" w:rsidRPr="00044238" w:rsidRDefault="00185451" w:rsidP="00C403A8">
            <w:pPr>
              <w:pStyle w:val="rowtabella0"/>
              <w:rPr>
                <w:color w:val="002060"/>
              </w:rPr>
            </w:pPr>
            <w:r w:rsidRPr="00044238">
              <w:rPr>
                <w:color w:val="002060"/>
              </w:rPr>
              <w:t>5139 PALESTRA POLO SCOLASTICO MICS</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C7DF99" w14:textId="77777777" w:rsidR="00185451" w:rsidRPr="00044238" w:rsidRDefault="00185451" w:rsidP="00C403A8">
            <w:pPr>
              <w:pStyle w:val="rowtabella0"/>
              <w:rPr>
                <w:color w:val="002060"/>
              </w:rPr>
            </w:pPr>
            <w:r w:rsidRPr="00044238">
              <w:rPr>
                <w:color w:val="002060"/>
              </w:rPr>
              <w:t>MAIOLATI SPONTINI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D9C088" w14:textId="77777777" w:rsidR="00185451" w:rsidRPr="00044238" w:rsidRDefault="00185451" w:rsidP="00C403A8">
            <w:pPr>
              <w:pStyle w:val="rowtabella0"/>
              <w:rPr>
                <w:color w:val="002060"/>
              </w:rPr>
            </w:pPr>
            <w:r w:rsidRPr="00044238">
              <w:rPr>
                <w:color w:val="002060"/>
              </w:rPr>
              <w:t>VIA VENEZIA 43</w:t>
            </w:r>
          </w:p>
        </w:tc>
      </w:tr>
      <w:tr w:rsidR="00185451" w:rsidRPr="00044238" w14:paraId="17F4DCA9" w14:textId="77777777" w:rsidTr="00C403A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8B9E1A" w14:textId="77777777" w:rsidR="00185451" w:rsidRPr="00044238" w:rsidRDefault="00185451" w:rsidP="00C403A8">
            <w:pPr>
              <w:pStyle w:val="rowtabella0"/>
              <w:rPr>
                <w:color w:val="002060"/>
              </w:rPr>
            </w:pPr>
            <w:r w:rsidRPr="00044238">
              <w:rPr>
                <w:color w:val="002060"/>
              </w:rPr>
              <w:t>SAN BIAGIO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3D34F1" w14:textId="77777777" w:rsidR="00185451" w:rsidRPr="00044238" w:rsidRDefault="00185451" w:rsidP="00C403A8">
            <w:pPr>
              <w:pStyle w:val="rowtabella0"/>
              <w:rPr>
                <w:color w:val="002060"/>
              </w:rPr>
            </w:pPr>
            <w:r w:rsidRPr="00044238">
              <w:rPr>
                <w:color w:val="002060"/>
              </w:rPr>
              <w:t>FUTSAL 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24F82A" w14:textId="77777777" w:rsidR="00185451" w:rsidRPr="00044238" w:rsidRDefault="00185451" w:rsidP="00C403A8">
            <w:pPr>
              <w:pStyle w:val="rowtabella0"/>
              <w:jc w:val="center"/>
              <w:rPr>
                <w:color w:val="002060"/>
              </w:rPr>
            </w:pPr>
            <w:r w:rsidRPr="0004423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512B57" w14:textId="77777777" w:rsidR="00185451" w:rsidRPr="00044238" w:rsidRDefault="00185451" w:rsidP="00C403A8">
            <w:pPr>
              <w:pStyle w:val="rowtabella0"/>
              <w:rPr>
                <w:color w:val="002060"/>
              </w:rPr>
            </w:pPr>
            <w:r w:rsidRPr="00044238">
              <w:rPr>
                <w:color w:val="002060"/>
              </w:rPr>
              <w:t>09/10/2023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F87868" w14:textId="77777777" w:rsidR="00185451" w:rsidRPr="00044238" w:rsidRDefault="00185451" w:rsidP="00C403A8">
            <w:pPr>
              <w:pStyle w:val="rowtabella0"/>
              <w:rPr>
                <w:color w:val="002060"/>
              </w:rPr>
            </w:pPr>
            <w:r w:rsidRPr="00044238">
              <w:rPr>
                <w:color w:val="002060"/>
              </w:rPr>
              <w:t>5137 PALESTRA "ALICE STURIALE"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2FF26B" w14:textId="77777777" w:rsidR="00185451" w:rsidRPr="00044238" w:rsidRDefault="00185451" w:rsidP="00C403A8">
            <w:pPr>
              <w:pStyle w:val="rowtabella0"/>
              <w:rPr>
                <w:color w:val="002060"/>
              </w:rPr>
            </w:pPr>
            <w:r w:rsidRPr="00044238">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73B508" w14:textId="77777777" w:rsidR="00185451" w:rsidRPr="00044238" w:rsidRDefault="00185451" w:rsidP="00C403A8">
            <w:pPr>
              <w:pStyle w:val="rowtabella0"/>
              <w:rPr>
                <w:color w:val="002060"/>
              </w:rPr>
            </w:pPr>
            <w:r w:rsidRPr="00044238">
              <w:rPr>
                <w:color w:val="002060"/>
              </w:rPr>
              <w:t>VIA MANZONI FZ. S.BIAGIO</w:t>
            </w:r>
          </w:p>
        </w:tc>
      </w:tr>
    </w:tbl>
    <w:p w14:paraId="27C1F053" w14:textId="77777777" w:rsidR="00185451" w:rsidRPr="00044238" w:rsidRDefault="00185451" w:rsidP="00185451">
      <w:pPr>
        <w:pStyle w:val="breakline"/>
        <w:rPr>
          <w:rFonts w:eastAsiaTheme="minorEastAsia"/>
          <w:color w:val="002060"/>
        </w:rPr>
      </w:pPr>
    </w:p>
    <w:p w14:paraId="562D6B14" w14:textId="77777777" w:rsidR="00185451" w:rsidRPr="00044238" w:rsidRDefault="00185451" w:rsidP="00185451">
      <w:pPr>
        <w:pStyle w:val="breakline"/>
        <w:rPr>
          <w:color w:val="002060"/>
        </w:rPr>
      </w:pPr>
    </w:p>
    <w:p w14:paraId="2771D0AF" w14:textId="77777777" w:rsidR="00185451" w:rsidRPr="00044238" w:rsidRDefault="00185451" w:rsidP="00185451">
      <w:pPr>
        <w:pStyle w:val="breakline"/>
        <w:rPr>
          <w:color w:val="002060"/>
        </w:rPr>
      </w:pPr>
    </w:p>
    <w:p w14:paraId="545F8B10" w14:textId="77777777" w:rsidR="00185451" w:rsidRPr="00044238" w:rsidRDefault="00185451" w:rsidP="00185451">
      <w:pPr>
        <w:pStyle w:val="sottotitolocampionato10"/>
        <w:rPr>
          <w:color w:val="002060"/>
        </w:rPr>
      </w:pPr>
      <w:r w:rsidRPr="00044238">
        <w:rPr>
          <w:color w:val="002060"/>
        </w:rPr>
        <w:t>GIRONE 8 - 3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2"/>
        <w:gridCol w:w="1551"/>
        <w:gridCol w:w="1554"/>
      </w:tblGrid>
      <w:tr w:rsidR="00185451" w:rsidRPr="00044238" w14:paraId="67FC3DCB"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66B535" w14:textId="77777777" w:rsidR="00185451" w:rsidRPr="00044238" w:rsidRDefault="00185451" w:rsidP="00C403A8">
            <w:pPr>
              <w:pStyle w:val="headertabella0"/>
              <w:rPr>
                <w:color w:val="002060"/>
              </w:rPr>
            </w:pPr>
            <w:r w:rsidRPr="000442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42AEA3" w14:textId="77777777" w:rsidR="00185451" w:rsidRPr="00044238" w:rsidRDefault="00185451" w:rsidP="00C403A8">
            <w:pPr>
              <w:pStyle w:val="headertabella0"/>
              <w:rPr>
                <w:color w:val="002060"/>
              </w:rPr>
            </w:pPr>
            <w:r w:rsidRPr="000442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326AC6" w14:textId="77777777" w:rsidR="00185451" w:rsidRPr="00044238" w:rsidRDefault="00185451" w:rsidP="00C403A8">
            <w:pPr>
              <w:pStyle w:val="headertabella0"/>
              <w:rPr>
                <w:color w:val="002060"/>
              </w:rPr>
            </w:pPr>
            <w:r w:rsidRPr="000442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36F351" w14:textId="77777777" w:rsidR="00185451" w:rsidRPr="00044238" w:rsidRDefault="00185451" w:rsidP="00C403A8">
            <w:pPr>
              <w:pStyle w:val="headertabella0"/>
              <w:rPr>
                <w:color w:val="002060"/>
              </w:rPr>
            </w:pPr>
            <w:r w:rsidRPr="000442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21258B" w14:textId="77777777" w:rsidR="00185451" w:rsidRPr="00044238" w:rsidRDefault="00185451" w:rsidP="00C403A8">
            <w:pPr>
              <w:pStyle w:val="headertabella0"/>
              <w:rPr>
                <w:color w:val="002060"/>
              </w:rPr>
            </w:pPr>
            <w:r w:rsidRPr="000442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AA2B66" w14:textId="77777777" w:rsidR="00185451" w:rsidRPr="00044238" w:rsidRDefault="00185451" w:rsidP="00C403A8">
            <w:pPr>
              <w:pStyle w:val="headertabella0"/>
              <w:rPr>
                <w:color w:val="002060"/>
              </w:rPr>
            </w:pPr>
            <w:proofErr w:type="spellStart"/>
            <w:r w:rsidRPr="00044238">
              <w:rPr>
                <w:color w:val="002060"/>
              </w:rPr>
              <w:t>Localita'</w:t>
            </w:r>
            <w:proofErr w:type="spellEnd"/>
            <w:r w:rsidRPr="0004423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4FC318" w14:textId="77777777" w:rsidR="00185451" w:rsidRPr="00044238" w:rsidRDefault="00185451" w:rsidP="00C403A8">
            <w:pPr>
              <w:pStyle w:val="headertabella0"/>
              <w:rPr>
                <w:color w:val="002060"/>
              </w:rPr>
            </w:pPr>
            <w:r w:rsidRPr="00044238">
              <w:rPr>
                <w:color w:val="002060"/>
              </w:rPr>
              <w:t>Indirizzo Impianto</w:t>
            </w:r>
          </w:p>
        </w:tc>
      </w:tr>
      <w:tr w:rsidR="00185451" w:rsidRPr="00044238" w14:paraId="2483C12D" w14:textId="77777777" w:rsidTr="00C403A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DB78ED" w14:textId="77777777" w:rsidR="00185451" w:rsidRPr="00044238" w:rsidRDefault="00185451" w:rsidP="00C403A8">
            <w:pPr>
              <w:pStyle w:val="rowtabella0"/>
              <w:rPr>
                <w:color w:val="002060"/>
              </w:rPr>
            </w:pPr>
            <w:r w:rsidRPr="00044238">
              <w:rPr>
                <w:color w:val="002060"/>
              </w:rPr>
              <w:t>FRASASSI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BAF051" w14:textId="77777777" w:rsidR="00185451" w:rsidRPr="00044238" w:rsidRDefault="00185451" w:rsidP="00C403A8">
            <w:pPr>
              <w:pStyle w:val="rowtabella0"/>
              <w:rPr>
                <w:color w:val="002060"/>
              </w:rPr>
            </w:pPr>
            <w:r w:rsidRPr="00044238">
              <w:rPr>
                <w:color w:val="002060"/>
              </w:rPr>
              <w:t>SAN BIAGIO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A2338F" w14:textId="77777777" w:rsidR="00185451" w:rsidRPr="00044238" w:rsidRDefault="00185451" w:rsidP="00C403A8">
            <w:pPr>
              <w:pStyle w:val="rowtabella0"/>
              <w:jc w:val="center"/>
              <w:rPr>
                <w:color w:val="002060"/>
              </w:rPr>
            </w:pPr>
            <w:r w:rsidRPr="0004423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A0D083" w14:textId="77777777" w:rsidR="00185451" w:rsidRPr="00044238" w:rsidRDefault="00185451" w:rsidP="00C403A8">
            <w:pPr>
              <w:pStyle w:val="rowtabella0"/>
              <w:rPr>
                <w:color w:val="002060"/>
              </w:rPr>
            </w:pPr>
            <w:r w:rsidRPr="00044238">
              <w:rPr>
                <w:color w:val="002060"/>
              </w:rPr>
              <w:t>25/10/2023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6C0A14" w14:textId="77777777" w:rsidR="00185451" w:rsidRPr="00044238" w:rsidRDefault="00185451" w:rsidP="00C403A8">
            <w:pPr>
              <w:pStyle w:val="rowtabella0"/>
              <w:rPr>
                <w:color w:val="002060"/>
              </w:rPr>
            </w:pPr>
            <w:r w:rsidRPr="00044238">
              <w:rPr>
                <w:color w:val="002060"/>
              </w:rPr>
              <w:t>5048 CAMPO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CB8EF5" w14:textId="77777777" w:rsidR="00185451" w:rsidRPr="00044238" w:rsidRDefault="00185451" w:rsidP="00C403A8">
            <w:pPr>
              <w:pStyle w:val="rowtabella0"/>
              <w:rPr>
                <w:color w:val="002060"/>
              </w:rPr>
            </w:pPr>
            <w:r w:rsidRPr="00044238">
              <w:rPr>
                <w:color w:val="002060"/>
              </w:rPr>
              <w:t>GENGA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384A35" w14:textId="77777777" w:rsidR="00185451" w:rsidRPr="00044238" w:rsidRDefault="00185451" w:rsidP="00C403A8">
            <w:pPr>
              <w:pStyle w:val="rowtabella0"/>
              <w:rPr>
                <w:color w:val="002060"/>
              </w:rPr>
            </w:pPr>
            <w:r w:rsidRPr="00044238">
              <w:rPr>
                <w:color w:val="002060"/>
              </w:rPr>
              <w:t>VIA MARCONI GENGA STAZIONE</w:t>
            </w:r>
          </w:p>
        </w:tc>
      </w:tr>
      <w:tr w:rsidR="00185451" w:rsidRPr="00044238" w14:paraId="5DE5B53E" w14:textId="77777777" w:rsidTr="00C403A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96A0BB" w14:textId="77777777" w:rsidR="00185451" w:rsidRPr="00044238" w:rsidRDefault="00185451" w:rsidP="00C403A8">
            <w:pPr>
              <w:pStyle w:val="rowtabella0"/>
              <w:rPr>
                <w:color w:val="002060"/>
              </w:rPr>
            </w:pPr>
            <w:r w:rsidRPr="00044238">
              <w:rPr>
                <w:color w:val="002060"/>
              </w:rPr>
              <w:t>FUTSAL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A1076A" w14:textId="77777777" w:rsidR="00185451" w:rsidRPr="00044238" w:rsidRDefault="00185451" w:rsidP="00C403A8">
            <w:pPr>
              <w:pStyle w:val="rowtabella0"/>
              <w:rPr>
                <w:color w:val="002060"/>
              </w:rPr>
            </w:pPr>
            <w:r w:rsidRPr="00044238">
              <w:rPr>
                <w:color w:val="002060"/>
              </w:rPr>
              <w:t>CDC 2018</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A6537D" w14:textId="77777777" w:rsidR="00185451" w:rsidRPr="00044238" w:rsidRDefault="00185451" w:rsidP="00C403A8">
            <w:pPr>
              <w:pStyle w:val="rowtabella0"/>
              <w:jc w:val="center"/>
              <w:rPr>
                <w:color w:val="002060"/>
              </w:rPr>
            </w:pPr>
            <w:r w:rsidRPr="0004423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DD9E0E" w14:textId="77777777" w:rsidR="00185451" w:rsidRPr="00044238" w:rsidRDefault="00185451" w:rsidP="00C403A8">
            <w:pPr>
              <w:pStyle w:val="rowtabella0"/>
              <w:rPr>
                <w:color w:val="002060"/>
              </w:rPr>
            </w:pPr>
            <w:r w:rsidRPr="00044238">
              <w:rPr>
                <w:color w:val="002060"/>
              </w:rPr>
              <w:t>25/10/2023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05490A" w14:textId="77777777" w:rsidR="00185451" w:rsidRPr="00044238" w:rsidRDefault="00185451" w:rsidP="00C403A8">
            <w:pPr>
              <w:pStyle w:val="rowtabella0"/>
              <w:rPr>
                <w:color w:val="002060"/>
              </w:rPr>
            </w:pPr>
            <w:r w:rsidRPr="00044238">
              <w:rPr>
                <w:color w:val="002060"/>
              </w:rPr>
              <w:t>5023 PALLONE GEODETICO MONTESICURO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CFE930" w14:textId="77777777" w:rsidR="00185451" w:rsidRPr="00044238" w:rsidRDefault="00185451" w:rsidP="00C403A8">
            <w:pPr>
              <w:pStyle w:val="rowtabella0"/>
              <w:rPr>
                <w:color w:val="002060"/>
              </w:rPr>
            </w:pPr>
            <w:r w:rsidRPr="00044238">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31A722" w14:textId="77777777" w:rsidR="00185451" w:rsidRPr="00044238" w:rsidRDefault="00185451" w:rsidP="00C403A8">
            <w:pPr>
              <w:pStyle w:val="rowtabella0"/>
              <w:rPr>
                <w:color w:val="002060"/>
              </w:rPr>
            </w:pPr>
            <w:r w:rsidRPr="00044238">
              <w:rPr>
                <w:color w:val="002060"/>
              </w:rPr>
              <w:t>LOCALITA' NONTESICURO</w:t>
            </w:r>
          </w:p>
        </w:tc>
      </w:tr>
    </w:tbl>
    <w:p w14:paraId="5066E8F5" w14:textId="77777777" w:rsidR="00185451" w:rsidRPr="00044238" w:rsidRDefault="00185451" w:rsidP="00185451">
      <w:pPr>
        <w:pStyle w:val="breakline"/>
        <w:rPr>
          <w:rFonts w:eastAsiaTheme="minorEastAsia"/>
          <w:color w:val="002060"/>
        </w:rPr>
      </w:pPr>
    </w:p>
    <w:p w14:paraId="1703EC41" w14:textId="77777777" w:rsidR="00185451" w:rsidRPr="00044238" w:rsidRDefault="00185451" w:rsidP="00185451">
      <w:pPr>
        <w:pStyle w:val="breakline"/>
        <w:rPr>
          <w:color w:val="002060"/>
        </w:rPr>
      </w:pPr>
    </w:p>
    <w:p w14:paraId="0C8B26A6" w14:textId="77777777" w:rsidR="00185451" w:rsidRPr="00044238" w:rsidRDefault="00185451" w:rsidP="00185451">
      <w:pPr>
        <w:pStyle w:val="breakline"/>
        <w:rPr>
          <w:color w:val="002060"/>
        </w:rPr>
      </w:pPr>
    </w:p>
    <w:p w14:paraId="51566826" w14:textId="77777777" w:rsidR="00185451" w:rsidRPr="00044238" w:rsidRDefault="00185451" w:rsidP="00185451">
      <w:pPr>
        <w:pStyle w:val="sottotitolocampionato10"/>
        <w:rPr>
          <w:color w:val="002060"/>
        </w:rPr>
      </w:pPr>
      <w:r w:rsidRPr="00044238">
        <w:rPr>
          <w:color w:val="002060"/>
        </w:rPr>
        <w:t>GIRONE 9 - 2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2"/>
        <w:gridCol w:w="385"/>
        <w:gridCol w:w="898"/>
        <w:gridCol w:w="1177"/>
        <w:gridCol w:w="1564"/>
        <w:gridCol w:w="1549"/>
      </w:tblGrid>
      <w:tr w:rsidR="00185451" w:rsidRPr="00044238" w14:paraId="5FF8FD67"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E65C55" w14:textId="77777777" w:rsidR="00185451" w:rsidRPr="00044238" w:rsidRDefault="00185451" w:rsidP="00C403A8">
            <w:pPr>
              <w:pStyle w:val="headertabella0"/>
              <w:rPr>
                <w:color w:val="002060"/>
              </w:rPr>
            </w:pPr>
            <w:r w:rsidRPr="00044238">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1239C" w14:textId="77777777" w:rsidR="00185451" w:rsidRPr="00044238" w:rsidRDefault="00185451" w:rsidP="00C403A8">
            <w:pPr>
              <w:pStyle w:val="headertabella0"/>
              <w:rPr>
                <w:color w:val="002060"/>
              </w:rPr>
            </w:pPr>
            <w:r w:rsidRPr="000442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7005E3" w14:textId="77777777" w:rsidR="00185451" w:rsidRPr="00044238" w:rsidRDefault="00185451" w:rsidP="00C403A8">
            <w:pPr>
              <w:pStyle w:val="headertabella0"/>
              <w:rPr>
                <w:color w:val="002060"/>
              </w:rPr>
            </w:pPr>
            <w:r w:rsidRPr="000442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9EDD29" w14:textId="77777777" w:rsidR="00185451" w:rsidRPr="00044238" w:rsidRDefault="00185451" w:rsidP="00C403A8">
            <w:pPr>
              <w:pStyle w:val="headertabella0"/>
              <w:rPr>
                <w:color w:val="002060"/>
              </w:rPr>
            </w:pPr>
            <w:r w:rsidRPr="000442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9745F0" w14:textId="77777777" w:rsidR="00185451" w:rsidRPr="00044238" w:rsidRDefault="00185451" w:rsidP="00C403A8">
            <w:pPr>
              <w:pStyle w:val="headertabella0"/>
              <w:rPr>
                <w:color w:val="002060"/>
              </w:rPr>
            </w:pPr>
            <w:r w:rsidRPr="000442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62CC12" w14:textId="77777777" w:rsidR="00185451" w:rsidRPr="00044238" w:rsidRDefault="00185451" w:rsidP="00C403A8">
            <w:pPr>
              <w:pStyle w:val="headertabella0"/>
              <w:rPr>
                <w:color w:val="002060"/>
              </w:rPr>
            </w:pPr>
            <w:proofErr w:type="spellStart"/>
            <w:r w:rsidRPr="00044238">
              <w:rPr>
                <w:color w:val="002060"/>
              </w:rPr>
              <w:t>Localita'</w:t>
            </w:r>
            <w:proofErr w:type="spellEnd"/>
            <w:r w:rsidRPr="0004423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3BBE1C" w14:textId="77777777" w:rsidR="00185451" w:rsidRPr="00044238" w:rsidRDefault="00185451" w:rsidP="00C403A8">
            <w:pPr>
              <w:pStyle w:val="headertabella0"/>
              <w:rPr>
                <w:color w:val="002060"/>
              </w:rPr>
            </w:pPr>
            <w:r w:rsidRPr="00044238">
              <w:rPr>
                <w:color w:val="002060"/>
              </w:rPr>
              <w:t>Indirizzo Impianto</w:t>
            </w:r>
          </w:p>
        </w:tc>
      </w:tr>
      <w:tr w:rsidR="00185451" w:rsidRPr="00044238" w14:paraId="75EE4BCB" w14:textId="77777777" w:rsidTr="00C403A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E1E5253" w14:textId="77777777" w:rsidR="00185451" w:rsidRPr="00044238" w:rsidRDefault="00185451" w:rsidP="00C403A8">
            <w:pPr>
              <w:pStyle w:val="rowtabella0"/>
              <w:rPr>
                <w:color w:val="002060"/>
              </w:rPr>
            </w:pPr>
            <w:r w:rsidRPr="00044238">
              <w:rPr>
                <w:color w:val="002060"/>
              </w:rPr>
              <w:t>FUTSAL SAMBUCHETO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49284D" w14:textId="77777777" w:rsidR="00185451" w:rsidRPr="00044238" w:rsidRDefault="00185451" w:rsidP="00C403A8">
            <w:pPr>
              <w:pStyle w:val="rowtabella0"/>
              <w:rPr>
                <w:color w:val="002060"/>
              </w:rPr>
            </w:pPr>
            <w:r w:rsidRPr="00044238">
              <w:rPr>
                <w:color w:val="002060"/>
              </w:rPr>
              <w:t>GROTTACCIA 2005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9BC60C" w14:textId="77777777" w:rsidR="00185451" w:rsidRPr="00044238" w:rsidRDefault="00185451" w:rsidP="00C403A8">
            <w:pPr>
              <w:pStyle w:val="rowtabella0"/>
              <w:jc w:val="center"/>
              <w:rPr>
                <w:color w:val="002060"/>
              </w:rPr>
            </w:pPr>
            <w:r w:rsidRPr="00044238">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099D6B" w14:textId="77777777" w:rsidR="00185451" w:rsidRPr="00044238" w:rsidRDefault="00185451" w:rsidP="00C403A8">
            <w:pPr>
              <w:pStyle w:val="rowtabella0"/>
              <w:rPr>
                <w:color w:val="002060"/>
              </w:rPr>
            </w:pPr>
            <w:r w:rsidRPr="00044238">
              <w:rPr>
                <w:color w:val="002060"/>
              </w:rPr>
              <w:t>11/10/2023 21:15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E8CA4B" w14:textId="77777777" w:rsidR="00185451" w:rsidRPr="00044238" w:rsidRDefault="00185451" w:rsidP="00C403A8">
            <w:pPr>
              <w:pStyle w:val="rowtabella0"/>
              <w:rPr>
                <w:color w:val="002060"/>
              </w:rPr>
            </w:pPr>
            <w:r w:rsidRPr="00044238">
              <w:rPr>
                <w:color w:val="002060"/>
              </w:rPr>
              <w:t>5300 IMPIANTO C5 "SAN LIBERATO"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A57077" w14:textId="77777777" w:rsidR="00185451" w:rsidRPr="00044238" w:rsidRDefault="00185451" w:rsidP="00C403A8">
            <w:pPr>
              <w:pStyle w:val="rowtabella0"/>
              <w:rPr>
                <w:color w:val="002060"/>
              </w:rPr>
            </w:pPr>
            <w:r w:rsidRPr="00044238">
              <w:rPr>
                <w:color w:val="002060"/>
              </w:rPr>
              <w:t>MONTECASSIANO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D88188" w14:textId="77777777" w:rsidR="00185451" w:rsidRPr="00044238" w:rsidRDefault="00185451" w:rsidP="00C403A8">
            <w:pPr>
              <w:pStyle w:val="rowtabella0"/>
              <w:rPr>
                <w:color w:val="002060"/>
              </w:rPr>
            </w:pPr>
            <w:r w:rsidRPr="00044238">
              <w:rPr>
                <w:color w:val="002060"/>
              </w:rPr>
              <w:t>LOC. SAN LIBERATO</w:t>
            </w:r>
          </w:p>
        </w:tc>
      </w:tr>
    </w:tbl>
    <w:p w14:paraId="51DEA1A8" w14:textId="77777777" w:rsidR="00185451" w:rsidRPr="00044238" w:rsidRDefault="00185451" w:rsidP="00185451">
      <w:pPr>
        <w:pStyle w:val="breakline"/>
        <w:rPr>
          <w:rFonts w:eastAsiaTheme="minorEastAsia"/>
          <w:color w:val="002060"/>
        </w:rPr>
      </w:pPr>
    </w:p>
    <w:p w14:paraId="64EC8E0F" w14:textId="77777777" w:rsidR="00185451" w:rsidRPr="00044238" w:rsidRDefault="00185451" w:rsidP="00185451">
      <w:pPr>
        <w:pStyle w:val="breakline"/>
        <w:rPr>
          <w:color w:val="002060"/>
        </w:rPr>
      </w:pPr>
    </w:p>
    <w:p w14:paraId="6212C218" w14:textId="77777777" w:rsidR="00185451" w:rsidRPr="00044238" w:rsidRDefault="00185451" w:rsidP="00185451">
      <w:pPr>
        <w:pStyle w:val="breakline"/>
        <w:rPr>
          <w:color w:val="002060"/>
        </w:rPr>
      </w:pPr>
    </w:p>
    <w:p w14:paraId="04ACFB19" w14:textId="77777777" w:rsidR="00185451" w:rsidRPr="00044238" w:rsidRDefault="00185451" w:rsidP="00185451">
      <w:pPr>
        <w:pStyle w:val="sottotitolocampionato10"/>
        <w:rPr>
          <w:color w:val="002060"/>
        </w:rPr>
      </w:pPr>
      <w:r w:rsidRPr="00044238">
        <w:rPr>
          <w:color w:val="002060"/>
        </w:rPr>
        <w:t>GIRONE 9 - 3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8"/>
        <w:gridCol w:w="385"/>
        <w:gridCol w:w="898"/>
        <w:gridCol w:w="1178"/>
        <w:gridCol w:w="1551"/>
        <w:gridCol w:w="1551"/>
      </w:tblGrid>
      <w:tr w:rsidR="00185451" w:rsidRPr="00044238" w14:paraId="13E79A0C"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29A287" w14:textId="77777777" w:rsidR="00185451" w:rsidRPr="00044238" w:rsidRDefault="00185451" w:rsidP="00C403A8">
            <w:pPr>
              <w:pStyle w:val="headertabella0"/>
              <w:rPr>
                <w:color w:val="002060"/>
              </w:rPr>
            </w:pPr>
            <w:r w:rsidRPr="000442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D1AF2" w14:textId="77777777" w:rsidR="00185451" w:rsidRPr="00044238" w:rsidRDefault="00185451" w:rsidP="00C403A8">
            <w:pPr>
              <w:pStyle w:val="headertabella0"/>
              <w:rPr>
                <w:color w:val="002060"/>
              </w:rPr>
            </w:pPr>
            <w:r w:rsidRPr="000442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0F59CE" w14:textId="77777777" w:rsidR="00185451" w:rsidRPr="00044238" w:rsidRDefault="00185451" w:rsidP="00C403A8">
            <w:pPr>
              <w:pStyle w:val="headertabella0"/>
              <w:rPr>
                <w:color w:val="002060"/>
              </w:rPr>
            </w:pPr>
            <w:r w:rsidRPr="000442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F50DE6" w14:textId="77777777" w:rsidR="00185451" w:rsidRPr="00044238" w:rsidRDefault="00185451" w:rsidP="00C403A8">
            <w:pPr>
              <w:pStyle w:val="headertabella0"/>
              <w:rPr>
                <w:color w:val="002060"/>
              </w:rPr>
            </w:pPr>
            <w:r w:rsidRPr="000442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231722" w14:textId="77777777" w:rsidR="00185451" w:rsidRPr="00044238" w:rsidRDefault="00185451" w:rsidP="00C403A8">
            <w:pPr>
              <w:pStyle w:val="headertabella0"/>
              <w:rPr>
                <w:color w:val="002060"/>
              </w:rPr>
            </w:pPr>
            <w:r w:rsidRPr="000442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B4061" w14:textId="77777777" w:rsidR="00185451" w:rsidRPr="00044238" w:rsidRDefault="00185451" w:rsidP="00C403A8">
            <w:pPr>
              <w:pStyle w:val="headertabella0"/>
              <w:rPr>
                <w:color w:val="002060"/>
              </w:rPr>
            </w:pPr>
            <w:proofErr w:type="spellStart"/>
            <w:r w:rsidRPr="00044238">
              <w:rPr>
                <w:color w:val="002060"/>
              </w:rPr>
              <w:t>Localita'</w:t>
            </w:r>
            <w:proofErr w:type="spellEnd"/>
            <w:r w:rsidRPr="0004423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219897" w14:textId="77777777" w:rsidR="00185451" w:rsidRPr="00044238" w:rsidRDefault="00185451" w:rsidP="00C403A8">
            <w:pPr>
              <w:pStyle w:val="headertabella0"/>
              <w:rPr>
                <w:color w:val="002060"/>
              </w:rPr>
            </w:pPr>
            <w:r w:rsidRPr="00044238">
              <w:rPr>
                <w:color w:val="002060"/>
              </w:rPr>
              <w:t>Indirizzo Impianto</w:t>
            </w:r>
          </w:p>
        </w:tc>
      </w:tr>
      <w:tr w:rsidR="00185451" w:rsidRPr="00044238" w14:paraId="3E4D6CC6" w14:textId="77777777" w:rsidTr="00C403A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70D72E3" w14:textId="77777777" w:rsidR="00185451" w:rsidRPr="00044238" w:rsidRDefault="00185451" w:rsidP="00C403A8">
            <w:pPr>
              <w:pStyle w:val="rowtabella0"/>
              <w:rPr>
                <w:color w:val="002060"/>
              </w:rPr>
            </w:pPr>
            <w:r w:rsidRPr="00044238">
              <w:rPr>
                <w:color w:val="002060"/>
              </w:rPr>
              <w:t>POLISPORTIVA FUTURA A.D.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FD2E9B" w14:textId="77777777" w:rsidR="00185451" w:rsidRPr="00044238" w:rsidRDefault="00185451" w:rsidP="00C403A8">
            <w:pPr>
              <w:pStyle w:val="rowtabella0"/>
              <w:rPr>
                <w:color w:val="002060"/>
              </w:rPr>
            </w:pPr>
            <w:r w:rsidRPr="00044238">
              <w:rPr>
                <w:color w:val="002060"/>
              </w:rPr>
              <w:t>FUTSAL SAMBUCHETO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F1B65E" w14:textId="77777777" w:rsidR="00185451" w:rsidRPr="00044238" w:rsidRDefault="00185451" w:rsidP="00C403A8">
            <w:pPr>
              <w:pStyle w:val="rowtabella0"/>
              <w:jc w:val="center"/>
              <w:rPr>
                <w:color w:val="002060"/>
              </w:rPr>
            </w:pPr>
            <w:r w:rsidRPr="00044238">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EE079E" w14:textId="77777777" w:rsidR="00185451" w:rsidRPr="00044238" w:rsidRDefault="00185451" w:rsidP="00C403A8">
            <w:pPr>
              <w:pStyle w:val="rowtabella0"/>
              <w:rPr>
                <w:color w:val="002060"/>
              </w:rPr>
            </w:pPr>
            <w:r w:rsidRPr="00044238">
              <w:rPr>
                <w:color w:val="002060"/>
              </w:rPr>
              <w:t>25/10/2023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A71F94" w14:textId="77777777" w:rsidR="00185451" w:rsidRPr="00044238" w:rsidRDefault="00185451" w:rsidP="00C403A8">
            <w:pPr>
              <w:pStyle w:val="rowtabella0"/>
              <w:rPr>
                <w:color w:val="002060"/>
              </w:rPr>
            </w:pPr>
            <w:r w:rsidRPr="00044238">
              <w:rPr>
                <w:color w:val="002060"/>
              </w:rPr>
              <w:t>5002 PALASPORT OSIMO STAZIONE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7328E3" w14:textId="77777777" w:rsidR="00185451" w:rsidRPr="00044238" w:rsidRDefault="00185451" w:rsidP="00C403A8">
            <w:pPr>
              <w:pStyle w:val="rowtabella0"/>
              <w:rPr>
                <w:color w:val="002060"/>
              </w:rPr>
            </w:pPr>
            <w:r w:rsidRPr="00044238">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F4682D" w14:textId="77777777" w:rsidR="00185451" w:rsidRPr="00044238" w:rsidRDefault="00185451" w:rsidP="00C403A8">
            <w:pPr>
              <w:pStyle w:val="rowtabella0"/>
              <w:rPr>
                <w:color w:val="002060"/>
              </w:rPr>
            </w:pPr>
            <w:r w:rsidRPr="00044238">
              <w:rPr>
                <w:color w:val="002060"/>
              </w:rPr>
              <w:t>VIA MASSIMO D'AZEGLIO</w:t>
            </w:r>
          </w:p>
        </w:tc>
      </w:tr>
    </w:tbl>
    <w:p w14:paraId="3B52CD62" w14:textId="77777777" w:rsidR="00185451" w:rsidRPr="00044238" w:rsidRDefault="00185451" w:rsidP="00185451">
      <w:pPr>
        <w:pStyle w:val="breakline"/>
        <w:rPr>
          <w:rFonts w:eastAsiaTheme="minorEastAsia"/>
          <w:color w:val="002060"/>
        </w:rPr>
      </w:pPr>
    </w:p>
    <w:p w14:paraId="729E0031" w14:textId="77777777" w:rsidR="00185451" w:rsidRPr="00044238" w:rsidRDefault="00185451" w:rsidP="00185451">
      <w:pPr>
        <w:pStyle w:val="breakline"/>
        <w:rPr>
          <w:color w:val="002060"/>
        </w:rPr>
      </w:pPr>
    </w:p>
    <w:p w14:paraId="327A3E9B" w14:textId="77777777" w:rsidR="00185451" w:rsidRPr="00044238" w:rsidRDefault="00185451" w:rsidP="00185451">
      <w:pPr>
        <w:pStyle w:val="breakline"/>
        <w:rPr>
          <w:color w:val="002060"/>
        </w:rPr>
      </w:pPr>
    </w:p>
    <w:p w14:paraId="16C07BE1" w14:textId="77777777" w:rsidR="00185451" w:rsidRPr="00044238" w:rsidRDefault="00185451" w:rsidP="00185451">
      <w:pPr>
        <w:pStyle w:val="sottotitolocampionato10"/>
        <w:rPr>
          <w:color w:val="002060"/>
        </w:rPr>
      </w:pPr>
      <w:r w:rsidRPr="00044238">
        <w:rPr>
          <w:color w:val="002060"/>
        </w:rPr>
        <w:t>GIRONE 10 - 2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185451" w:rsidRPr="00044238" w14:paraId="464322A6"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5D29B9" w14:textId="77777777" w:rsidR="00185451" w:rsidRPr="00044238" w:rsidRDefault="00185451" w:rsidP="00C403A8">
            <w:pPr>
              <w:pStyle w:val="headertabella0"/>
              <w:rPr>
                <w:color w:val="002060"/>
              </w:rPr>
            </w:pPr>
            <w:r w:rsidRPr="000442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1686E2" w14:textId="77777777" w:rsidR="00185451" w:rsidRPr="00044238" w:rsidRDefault="00185451" w:rsidP="00C403A8">
            <w:pPr>
              <w:pStyle w:val="headertabella0"/>
              <w:rPr>
                <w:color w:val="002060"/>
              </w:rPr>
            </w:pPr>
            <w:r w:rsidRPr="000442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15C7F" w14:textId="77777777" w:rsidR="00185451" w:rsidRPr="00044238" w:rsidRDefault="00185451" w:rsidP="00C403A8">
            <w:pPr>
              <w:pStyle w:val="headertabella0"/>
              <w:rPr>
                <w:color w:val="002060"/>
              </w:rPr>
            </w:pPr>
            <w:r w:rsidRPr="000442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867085" w14:textId="77777777" w:rsidR="00185451" w:rsidRPr="00044238" w:rsidRDefault="00185451" w:rsidP="00C403A8">
            <w:pPr>
              <w:pStyle w:val="headertabella0"/>
              <w:rPr>
                <w:color w:val="002060"/>
              </w:rPr>
            </w:pPr>
            <w:r w:rsidRPr="000442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765DF" w14:textId="77777777" w:rsidR="00185451" w:rsidRPr="00044238" w:rsidRDefault="00185451" w:rsidP="00C403A8">
            <w:pPr>
              <w:pStyle w:val="headertabella0"/>
              <w:rPr>
                <w:color w:val="002060"/>
              </w:rPr>
            </w:pPr>
            <w:r w:rsidRPr="000442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2C07C3" w14:textId="77777777" w:rsidR="00185451" w:rsidRPr="00044238" w:rsidRDefault="00185451" w:rsidP="00C403A8">
            <w:pPr>
              <w:pStyle w:val="headertabella0"/>
              <w:rPr>
                <w:color w:val="002060"/>
              </w:rPr>
            </w:pPr>
            <w:proofErr w:type="spellStart"/>
            <w:r w:rsidRPr="00044238">
              <w:rPr>
                <w:color w:val="002060"/>
              </w:rPr>
              <w:t>Localita'</w:t>
            </w:r>
            <w:proofErr w:type="spellEnd"/>
            <w:r w:rsidRPr="0004423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27F1B" w14:textId="77777777" w:rsidR="00185451" w:rsidRPr="00044238" w:rsidRDefault="00185451" w:rsidP="00C403A8">
            <w:pPr>
              <w:pStyle w:val="headertabella0"/>
              <w:rPr>
                <w:color w:val="002060"/>
              </w:rPr>
            </w:pPr>
            <w:r w:rsidRPr="00044238">
              <w:rPr>
                <w:color w:val="002060"/>
              </w:rPr>
              <w:t>Indirizzo Impianto</w:t>
            </w:r>
          </w:p>
        </w:tc>
      </w:tr>
      <w:tr w:rsidR="00185451" w:rsidRPr="00044238" w14:paraId="55B96113" w14:textId="77777777" w:rsidTr="00C403A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950D1A" w14:textId="77777777" w:rsidR="00185451" w:rsidRPr="00044238" w:rsidRDefault="00185451" w:rsidP="00C403A8">
            <w:pPr>
              <w:pStyle w:val="rowtabella0"/>
              <w:rPr>
                <w:color w:val="002060"/>
              </w:rPr>
            </w:pPr>
            <w:r w:rsidRPr="00044238">
              <w:rPr>
                <w:color w:val="002060"/>
              </w:rPr>
              <w:t>PIEDIRIPA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246D46" w14:textId="77777777" w:rsidR="00185451" w:rsidRPr="00044238" w:rsidRDefault="00185451" w:rsidP="00C403A8">
            <w:pPr>
              <w:pStyle w:val="rowtabella0"/>
              <w:rPr>
                <w:color w:val="002060"/>
              </w:rPr>
            </w:pPr>
            <w:r w:rsidRPr="00044238">
              <w:rPr>
                <w:color w:val="002060"/>
              </w:rPr>
              <w:t>AMATORI STESE 2007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80CD33" w14:textId="77777777" w:rsidR="00185451" w:rsidRPr="00044238" w:rsidRDefault="00185451" w:rsidP="00C403A8">
            <w:pPr>
              <w:pStyle w:val="rowtabella0"/>
              <w:jc w:val="center"/>
              <w:rPr>
                <w:color w:val="002060"/>
              </w:rPr>
            </w:pPr>
            <w:r w:rsidRPr="0004423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4D1543" w14:textId="77777777" w:rsidR="00185451" w:rsidRPr="00044238" w:rsidRDefault="00185451" w:rsidP="00C403A8">
            <w:pPr>
              <w:pStyle w:val="rowtabella0"/>
              <w:rPr>
                <w:color w:val="002060"/>
              </w:rPr>
            </w:pPr>
            <w:r w:rsidRPr="00044238">
              <w:rPr>
                <w:color w:val="002060"/>
              </w:rPr>
              <w:t>10/10/2023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358F5E" w14:textId="77777777" w:rsidR="00185451" w:rsidRPr="00044238" w:rsidRDefault="00185451" w:rsidP="00C403A8">
            <w:pPr>
              <w:pStyle w:val="rowtabella0"/>
              <w:rPr>
                <w:color w:val="002060"/>
              </w:rPr>
            </w:pPr>
            <w:r w:rsidRPr="00044238">
              <w:rPr>
                <w:color w:val="002060"/>
              </w:rPr>
              <w:t>5268 "I LUDI DI APOLLO"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C9F5CC" w14:textId="77777777" w:rsidR="00185451" w:rsidRPr="00044238" w:rsidRDefault="00185451" w:rsidP="00C403A8">
            <w:pPr>
              <w:pStyle w:val="rowtabella0"/>
              <w:rPr>
                <w:color w:val="002060"/>
              </w:rPr>
            </w:pPr>
            <w:r w:rsidRPr="00044238">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E7551F" w14:textId="77777777" w:rsidR="00185451" w:rsidRPr="00044238" w:rsidRDefault="00185451" w:rsidP="00C403A8">
            <w:pPr>
              <w:pStyle w:val="rowtabella0"/>
              <w:rPr>
                <w:color w:val="002060"/>
              </w:rPr>
            </w:pPr>
            <w:r w:rsidRPr="00044238">
              <w:rPr>
                <w:color w:val="002060"/>
              </w:rPr>
              <w:t>VIA VOLTURNO-PIEDIRIPA</w:t>
            </w:r>
          </w:p>
        </w:tc>
      </w:tr>
      <w:tr w:rsidR="00185451" w:rsidRPr="00044238" w14:paraId="0C7D8FE4" w14:textId="77777777" w:rsidTr="00C403A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CDF570" w14:textId="77777777" w:rsidR="00185451" w:rsidRPr="00044238" w:rsidRDefault="00185451" w:rsidP="00C403A8">
            <w:pPr>
              <w:pStyle w:val="rowtabella0"/>
              <w:rPr>
                <w:color w:val="002060"/>
              </w:rPr>
            </w:pPr>
            <w:r w:rsidRPr="00044238">
              <w:rPr>
                <w:color w:val="002060"/>
              </w:rPr>
              <w:t>C.U.S. CAMERINO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4D93DE" w14:textId="77777777" w:rsidR="00185451" w:rsidRPr="00044238" w:rsidRDefault="00185451" w:rsidP="00C403A8">
            <w:pPr>
              <w:pStyle w:val="rowtabella0"/>
              <w:rPr>
                <w:color w:val="002060"/>
              </w:rPr>
            </w:pPr>
            <w:r w:rsidRPr="00044238">
              <w:rPr>
                <w:color w:val="002060"/>
              </w:rPr>
              <w:t>SERRALTA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2E7EBE" w14:textId="77777777" w:rsidR="00185451" w:rsidRPr="00044238" w:rsidRDefault="00185451" w:rsidP="00C403A8">
            <w:pPr>
              <w:pStyle w:val="rowtabella0"/>
              <w:jc w:val="center"/>
              <w:rPr>
                <w:color w:val="002060"/>
              </w:rPr>
            </w:pPr>
            <w:r w:rsidRPr="0004423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C129BA" w14:textId="77777777" w:rsidR="00185451" w:rsidRPr="00044238" w:rsidRDefault="00185451" w:rsidP="00C403A8">
            <w:pPr>
              <w:pStyle w:val="rowtabella0"/>
              <w:rPr>
                <w:color w:val="002060"/>
              </w:rPr>
            </w:pPr>
            <w:r w:rsidRPr="00044238">
              <w:rPr>
                <w:color w:val="002060"/>
              </w:rPr>
              <w:t>11/10/2023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6A6ADB" w14:textId="77777777" w:rsidR="00185451" w:rsidRPr="00044238" w:rsidRDefault="00185451" w:rsidP="00C403A8">
            <w:pPr>
              <w:pStyle w:val="rowtabella0"/>
              <w:rPr>
                <w:color w:val="002060"/>
              </w:rPr>
            </w:pPr>
            <w:r w:rsidRPr="00044238">
              <w:rPr>
                <w:color w:val="002060"/>
              </w:rPr>
              <w:t>5265 UNIVERS. "DRAGO E GENTILI"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924CCC" w14:textId="77777777" w:rsidR="00185451" w:rsidRPr="00044238" w:rsidRDefault="00185451" w:rsidP="00C403A8">
            <w:pPr>
              <w:pStyle w:val="rowtabella0"/>
              <w:rPr>
                <w:color w:val="002060"/>
              </w:rPr>
            </w:pPr>
            <w:r w:rsidRPr="00044238">
              <w:rPr>
                <w:color w:val="002060"/>
              </w:rPr>
              <w:t>CAMERINO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98DDB1" w14:textId="77777777" w:rsidR="00185451" w:rsidRPr="00044238" w:rsidRDefault="00185451" w:rsidP="00C403A8">
            <w:pPr>
              <w:pStyle w:val="rowtabella0"/>
              <w:rPr>
                <w:color w:val="002060"/>
              </w:rPr>
            </w:pPr>
            <w:r w:rsidRPr="00044238">
              <w:rPr>
                <w:color w:val="002060"/>
              </w:rPr>
              <w:t>LOCALITA' LE CALVIE</w:t>
            </w:r>
          </w:p>
        </w:tc>
      </w:tr>
    </w:tbl>
    <w:p w14:paraId="4805E755" w14:textId="77777777" w:rsidR="00185451" w:rsidRPr="00044238" w:rsidRDefault="00185451" w:rsidP="00185451">
      <w:pPr>
        <w:pStyle w:val="breakline"/>
        <w:rPr>
          <w:rFonts w:eastAsiaTheme="minorEastAsia"/>
          <w:color w:val="002060"/>
        </w:rPr>
      </w:pPr>
    </w:p>
    <w:p w14:paraId="258888FD" w14:textId="77777777" w:rsidR="00185451" w:rsidRPr="00044238" w:rsidRDefault="00185451" w:rsidP="00185451">
      <w:pPr>
        <w:pStyle w:val="breakline"/>
        <w:rPr>
          <w:color w:val="002060"/>
        </w:rPr>
      </w:pPr>
    </w:p>
    <w:p w14:paraId="01FC14FA" w14:textId="77777777" w:rsidR="00185451" w:rsidRPr="00044238" w:rsidRDefault="00185451" w:rsidP="00185451">
      <w:pPr>
        <w:pStyle w:val="breakline"/>
        <w:rPr>
          <w:color w:val="002060"/>
        </w:rPr>
      </w:pPr>
    </w:p>
    <w:p w14:paraId="3EBD5DBD" w14:textId="77777777" w:rsidR="00185451" w:rsidRPr="00044238" w:rsidRDefault="00185451" w:rsidP="00185451">
      <w:pPr>
        <w:pStyle w:val="sottotitolocampionato10"/>
        <w:rPr>
          <w:color w:val="002060"/>
        </w:rPr>
      </w:pPr>
      <w:r w:rsidRPr="00044238">
        <w:rPr>
          <w:color w:val="002060"/>
        </w:rPr>
        <w:t>GIRONE 10 - 3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77"/>
        <w:gridCol w:w="1564"/>
        <w:gridCol w:w="1550"/>
      </w:tblGrid>
      <w:tr w:rsidR="00185451" w:rsidRPr="00044238" w14:paraId="38D275CB"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C1E7DE" w14:textId="77777777" w:rsidR="00185451" w:rsidRPr="00044238" w:rsidRDefault="00185451" w:rsidP="00C403A8">
            <w:pPr>
              <w:pStyle w:val="headertabella0"/>
              <w:rPr>
                <w:color w:val="002060"/>
              </w:rPr>
            </w:pPr>
            <w:r w:rsidRPr="000442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E8EFB7" w14:textId="77777777" w:rsidR="00185451" w:rsidRPr="00044238" w:rsidRDefault="00185451" w:rsidP="00C403A8">
            <w:pPr>
              <w:pStyle w:val="headertabella0"/>
              <w:rPr>
                <w:color w:val="002060"/>
              </w:rPr>
            </w:pPr>
            <w:r w:rsidRPr="000442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40FE93" w14:textId="77777777" w:rsidR="00185451" w:rsidRPr="00044238" w:rsidRDefault="00185451" w:rsidP="00C403A8">
            <w:pPr>
              <w:pStyle w:val="headertabella0"/>
              <w:rPr>
                <w:color w:val="002060"/>
              </w:rPr>
            </w:pPr>
            <w:r w:rsidRPr="000442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315A0" w14:textId="77777777" w:rsidR="00185451" w:rsidRPr="00044238" w:rsidRDefault="00185451" w:rsidP="00C403A8">
            <w:pPr>
              <w:pStyle w:val="headertabella0"/>
              <w:rPr>
                <w:color w:val="002060"/>
              </w:rPr>
            </w:pPr>
            <w:r w:rsidRPr="000442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11699D" w14:textId="77777777" w:rsidR="00185451" w:rsidRPr="00044238" w:rsidRDefault="00185451" w:rsidP="00C403A8">
            <w:pPr>
              <w:pStyle w:val="headertabella0"/>
              <w:rPr>
                <w:color w:val="002060"/>
              </w:rPr>
            </w:pPr>
            <w:r w:rsidRPr="000442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0D7CFE" w14:textId="77777777" w:rsidR="00185451" w:rsidRPr="00044238" w:rsidRDefault="00185451" w:rsidP="00C403A8">
            <w:pPr>
              <w:pStyle w:val="headertabella0"/>
              <w:rPr>
                <w:color w:val="002060"/>
              </w:rPr>
            </w:pPr>
            <w:proofErr w:type="spellStart"/>
            <w:r w:rsidRPr="00044238">
              <w:rPr>
                <w:color w:val="002060"/>
              </w:rPr>
              <w:t>Localita'</w:t>
            </w:r>
            <w:proofErr w:type="spellEnd"/>
            <w:r w:rsidRPr="0004423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811368" w14:textId="77777777" w:rsidR="00185451" w:rsidRPr="00044238" w:rsidRDefault="00185451" w:rsidP="00C403A8">
            <w:pPr>
              <w:pStyle w:val="headertabella0"/>
              <w:rPr>
                <w:color w:val="002060"/>
              </w:rPr>
            </w:pPr>
            <w:r w:rsidRPr="00044238">
              <w:rPr>
                <w:color w:val="002060"/>
              </w:rPr>
              <w:t>Indirizzo Impianto</w:t>
            </w:r>
          </w:p>
        </w:tc>
      </w:tr>
      <w:tr w:rsidR="00185451" w:rsidRPr="00044238" w14:paraId="62C86EF1" w14:textId="77777777" w:rsidTr="00C403A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FDADB5" w14:textId="77777777" w:rsidR="00185451" w:rsidRPr="00044238" w:rsidRDefault="00185451" w:rsidP="00C403A8">
            <w:pPr>
              <w:pStyle w:val="rowtabella0"/>
              <w:rPr>
                <w:color w:val="002060"/>
              </w:rPr>
            </w:pPr>
            <w:r w:rsidRPr="00044238">
              <w:rPr>
                <w:color w:val="002060"/>
              </w:rPr>
              <w:t>AMATORI STESE 2007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FDE51A" w14:textId="77777777" w:rsidR="00185451" w:rsidRPr="00044238" w:rsidRDefault="00185451" w:rsidP="00C403A8">
            <w:pPr>
              <w:pStyle w:val="rowtabella0"/>
              <w:rPr>
                <w:color w:val="002060"/>
              </w:rPr>
            </w:pPr>
            <w:r w:rsidRPr="00044238">
              <w:rPr>
                <w:color w:val="002060"/>
              </w:rPr>
              <w:t>C.U.S. CAMERINO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4AE318" w14:textId="77777777" w:rsidR="00185451" w:rsidRPr="00044238" w:rsidRDefault="00185451" w:rsidP="00C403A8">
            <w:pPr>
              <w:pStyle w:val="rowtabella0"/>
              <w:jc w:val="center"/>
              <w:rPr>
                <w:color w:val="002060"/>
              </w:rPr>
            </w:pPr>
            <w:r w:rsidRPr="0004423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F708F3" w14:textId="77777777" w:rsidR="00185451" w:rsidRPr="00044238" w:rsidRDefault="00185451" w:rsidP="00C403A8">
            <w:pPr>
              <w:pStyle w:val="rowtabella0"/>
              <w:rPr>
                <w:color w:val="002060"/>
              </w:rPr>
            </w:pPr>
            <w:r w:rsidRPr="00044238">
              <w:rPr>
                <w:color w:val="002060"/>
              </w:rPr>
              <w:t>23/10/2023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1F4E6F" w14:textId="77777777" w:rsidR="00185451" w:rsidRPr="00044238" w:rsidRDefault="00185451" w:rsidP="00C403A8">
            <w:pPr>
              <w:pStyle w:val="rowtabella0"/>
              <w:rPr>
                <w:color w:val="002060"/>
              </w:rPr>
            </w:pPr>
            <w:r w:rsidRPr="00044238">
              <w:rPr>
                <w:color w:val="002060"/>
              </w:rPr>
              <w:t>5736 CAMPO C/5 "GIUSEPPE TEMPERINI"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10D16A" w14:textId="77777777" w:rsidR="00185451" w:rsidRPr="00044238" w:rsidRDefault="00185451" w:rsidP="00C403A8">
            <w:pPr>
              <w:pStyle w:val="rowtabella0"/>
              <w:rPr>
                <w:color w:val="002060"/>
              </w:rPr>
            </w:pPr>
            <w:r w:rsidRPr="00044238">
              <w:rPr>
                <w:color w:val="002060"/>
              </w:rPr>
              <w:t>MONTEGRANARO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3EA839" w14:textId="77777777" w:rsidR="00185451" w:rsidRPr="00044238" w:rsidRDefault="00185451" w:rsidP="00C403A8">
            <w:pPr>
              <w:pStyle w:val="rowtabella0"/>
              <w:rPr>
                <w:color w:val="002060"/>
              </w:rPr>
            </w:pPr>
            <w:r w:rsidRPr="00044238">
              <w:rPr>
                <w:color w:val="002060"/>
              </w:rPr>
              <w:t>VIA B.ROSSI SNC</w:t>
            </w:r>
          </w:p>
        </w:tc>
      </w:tr>
      <w:tr w:rsidR="00185451" w:rsidRPr="00044238" w14:paraId="65F5E200" w14:textId="77777777" w:rsidTr="00C403A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550465" w14:textId="77777777" w:rsidR="00185451" w:rsidRPr="00044238" w:rsidRDefault="00185451" w:rsidP="00C403A8">
            <w:pPr>
              <w:pStyle w:val="rowtabella0"/>
              <w:rPr>
                <w:color w:val="002060"/>
              </w:rPr>
            </w:pPr>
            <w:r w:rsidRPr="00044238">
              <w:rPr>
                <w:color w:val="002060"/>
              </w:rPr>
              <w:t>SERRALTA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965F4C" w14:textId="77777777" w:rsidR="00185451" w:rsidRPr="00044238" w:rsidRDefault="00185451" w:rsidP="00C403A8">
            <w:pPr>
              <w:pStyle w:val="rowtabella0"/>
              <w:rPr>
                <w:color w:val="002060"/>
              </w:rPr>
            </w:pPr>
            <w:r w:rsidRPr="00044238">
              <w:rPr>
                <w:color w:val="002060"/>
              </w:rPr>
              <w:t>PIEDIRIPA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D2C0D3" w14:textId="77777777" w:rsidR="00185451" w:rsidRPr="00044238" w:rsidRDefault="00185451" w:rsidP="00C403A8">
            <w:pPr>
              <w:pStyle w:val="rowtabella0"/>
              <w:jc w:val="center"/>
              <w:rPr>
                <w:color w:val="002060"/>
              </w:rPr>
            </w:pPr>
            <w:r w:rsidRPr="0004423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3C2CCE" w14:textId="77777777" w:rsidR="00185451" w:rsidRPr="00044238" w:rsidRDefault="00185451" w:rsidP="00C403A8">
            <w:pPr>
              <w:pStyle w:val="rowtabella0"/>
              <w:rPr>
                <w:color w:val="002060"/>
              </w:rPr>
            </w:pPr>
            <w:r w:rsidRPr="00044238">
              <w:rPr>
                <w:color w:val="002060"/>
              </w:rPr>
              <w:t>23/10/2023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8F9F9E" w14:textId="77777777" w:rsidR="00185451" w:rsidRPr="00044238" w:rsidRDefault="00185451" w:rsidP="00C403A8">
            <w:pPr>
              <w:pStyle w:val="rowtabella0"/>
              <w:rPr>
                <w:color w:val="002060"/>
              </w:rPr>
            </w:pPr>
            <w:r w:rsidRPr="00044238">
              <w:rPr>
                <w:color w:val="002060"/>
              </w:rPr>
              <w:t>5270 PALASPORT "ALBINO CIARAPICA"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EB66DD" w14:textId="77777777" w:rsidR="00185451" w:rsidRPr="00044238" w:rsidRDefault="00185451" w:rsidP="00C403A8">
            <w:pPr>
              <w:pStyle w:val="rowtabella0"/>
              <w:rPr>
                <w:color w:val="002060"/>
              </w:rPr>
            </w:pPr>
            <w:r w:rsidRPr="00044238">
              <w:rPr>
                <w:color w:val="002060"/>
              </w:rPr>
              <w:t>SAN SEVERINO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D5E66E" w14:textId="77777777" w:rsidR="00185451" w:rsidRPr="00044238" w:rsidRDefault="00185451" w:rsidP="00C403A8">
            <w:pPr>
              <w:pStyle w:val="rowtabella0"/>
              <w:rPr>
                <w:color w:val="002060"/>
              </w:rPr>
            </w:pPr>
            <w:r w:rsidRPr="00044238">
              <w:rPr>
                <w:color w:val="002060"/>
              </w:rPr>
              <w:t>VIALE MAZZINI</w:t>
            </w:r>
          </w:p>
        </w:tc>
      </w:tr>
    </w:tbl>
    <w:p w14:paraId="24EC0FB7" w14:textId="77777777" w:rsidR="00185451" w:rsidRPr="00044238" w:rsidRDefault="00185451" w:rsidP="00185451">
      <w:pPr>
        <w:pStyle w:val="breakline"/>
        <w:rPr>
          <w:rFonts w:eastAsiaTheme="minorEastAsia"/>
          <w:color w:val="002060"/>
        </w:rPr>
      </w:pPr>
    </w:p>
    <w:p w14:paraId="0F23A0AC" w14:textId="77777777" w:rsidR="00185451" w:rsidRPr="00044238" w:rsidRDefault="00185451" w:rsidP="00185451">
      <w:pPr>
        <w:pStyle w:val="breakline"/>
        <w:rPr>
          <w:color w:val="002060"/>
        </w:rPr>
      </w:pPr>
    </w:p>
    <w:p w14:paraId="64D79B02" w14:textId="77777777" w:rsidR="00185451" w:rsidRPr="00044238" w:rsidRDefault="00185451" w:rsidP="00185451">
      <w:pPr>
        <w:pStyle w:val="breakline"/>
        <w:rPr>
          <w:color w:val="002060"/>
        </w:rPr>
      </w:pPr>
    </w:p>
    <w:p w14:paraId="3E62823B" w14:textId="77777777" w:rsidR="00185451" w:rsidRPr="00044238" w:rsidRDefault="00185451" w:rsidP="00185451">
      <w:pPr>
        <w:pStyle w:val="sottotitolocampionato10"/>
        <w:rPr>
          <w:color w:val="002060"/>
        </w:rPr>
      </w:pPr>
      <w:r w:rsidRPr="00044238">
        <w:rPr>
          <w:color w:val="002060"/>
        </w:rPr>
        <w:t>GIRONE 11 - 2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185451" w:rsidRPr="00044238" w14:paraId="40EB8031"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2AD77D" w14:textId="77777777" w:rsidR="00185451" w:rsidRPr="00044238" w:rsidRDefault="00185451" w:rsidP="00C403A8">
            <w:pPr>
              <w:pStyle w:val="headertabella0"/>
              <w:rPr>
                <w:color w:val="002060"/>
              </w:rPr>
            </w:pPr>
            <w:r w:rsidRPr="000442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99D03E" w14:textId="77777777" w:rsidR="00185451" w:rsidRPr="00044238" w:rsidRDefault="00185451" w:rsidP="00C403A8">
            <w:pPr>
              <w:pStyle w:val="headertabella0"/>
              <w:rPr>
                <w:color w:val="002060"/>
              </w:rPr>
            </w:pPr>
            <w:r w:rsidRPr="000442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D6C1B3" w14:textId="77777777" w:rsidR="00185451" w:rsidRPr="00044238" w:rsidRDefault="00185451" w:rsidP="00C403A8">
            <w:pPr>
              <w:pStyle w:val="headertabella0"/>
              <w:rPr>
                <w:color w:val="002060"/>
              </w:rPr>
            </w:pPr>
            <w:r w:rsidRPr="000442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D1CE70" w14:textId="77777777" w:rsidR="00185451" w:rsidRPr="00044238" w:rsidRDefault="00185451" w:rsidP="00C403A8">
            <w:pPr>
              <w:pStyle w:val="headertabella0"/>
              <w:rPr>
                <w:color w:val="002060"/>
              </w:rPr>
            </w:pPr>
            <w:r w:rsidRPr="000442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E9736E" w14:textId="77777777" w:rsidR="00185451" w:rsidRPr="00044238" w:rsidRDefault="00185451" w:rsidP="00C403A8">
            <w:pPr>
              <w:pStyle w:val="headertabella0"/>
              <w:rPr>
                <w:color w:val="002060"/>
              </w:rPr>
            </w:pPr>
            <w:r w:rsidRPr="000442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FE2D83" w14:textId="77777777" w:rsidR="00185451" w:rsidRPr="00044238" w:rsidRDefault="00185451" w:rsidP="00C403A8">
            <w:pPr>
              <w:pStyle w:val="headertabella0"/>
              <w:rPr>
                <w:color w:val="002060"/>
              </w:rPr>
            </w:pPr>
            <w:proofErr w:type="spellStart"/>
            <w:r w:rsidRPr="00044238">
              <w:rPr>
                <w:color w:val="002060"/>
              </w:rPr>
              <w:t>Localita'</w:t>
            </w:r>
            <w:proofErr w:type="spellEnd"/>
            <w:r w:rsidRPr="0004423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24B974" w14:textId="77777777" w:rsidR="00185451" w:rsidRPr="00044238" w:rsidRDefault="00185451" w:rsidP="00C403A8">
            <w:pPr>
              <w:pStyle w:val="headertabella0"/>
              <w:rPr>
                <w:color w:val="002060"/>
              </w:rPr>
            </w:pPr>
            <w:r w:rsidRPr="00044238">
              <w:rPr>
                <w:color w:val="002060"/>
              </w:rPr>
              <w:t>Indirizzo Impianto</w:t>
            </w:r>
          </w:p>
        </w:tc>
      </w:tr>
      <w:tr w:rsidR="00185451" w:rsidRPr="00044238" w14:paraId="675DD33D" w14:textId="77777777" w:rsidTr="00C403A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5A1A49B" w14:textId="77777777" w:rsidR="00185451" w:rsidRPr="00044238" w:rsidRDefault="00185451" w:rsidP="00C403A8">
            <w:pPr>
              <w:pStyle w:val="rowtabella0"/>
              <w:rPr>
                <w:color w:val="002060"/>
              </w:rPr>
            </w:pPr>
            <w:r w:rsidRPr="00044238">
              <w:rPr>
                <w:color w:val="002060"/>
              </w:rPr>
              <w:t>CANTINE RIUNITE CSI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3488C1" w14:textId="77777777" w:rsidR="00185451" w:rsidRPr="00044238" w:rsidRDefault="00185451" w:rsidP="00C403A8">
            <w:pPr>
              <w:pStyle w:val="rowtabella0"/>
              <w:rPr>
                <w:color w:val="002060"/>
              </w:rPr>
            </w:pPr>
            <w:r w:rsidRPr="00044238">
              <w:rPr>
                <w:color w:val="002060"/>
              </w:rPr>
              <w:t>CALCETTO NUMANA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6F21AB" w14:textId="77777777" w:rsidR="00185451" w:rsidRPr="00044238" w:rsidRDefault="00185451" w:rsidP="00C403A8">
            <w:pPr>
              <w:pStyle w:val="rowtabella0"/>
              <w:jc w:val="center"/>
              <w:rPr>
                <w:color w:val="002060"/>
              </w:rPr>
            </w:pPr>
            <w:r w:rsidRPr="00044238">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6B5086" w14:textId="77777777" w:rsidR="00185451" w:rsidRPr="00044238" w:rsidRDefault="00185451" w:rsidP="00C403A8">
            <w:pPr>
              <w:pStyle w:val="rowtabella0"/>
              <w:rPr>
                <w:color w:val="002060"/>
              </w:rPr>
            </w:pPr>
            <w:r w:rsidRPr="00044238">
              <w:rPr>
                <w:color w:val="002060"/>
              </w:rPr>
              <w:t>11/10/2023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FCEF62" w14:textId="77777777" w:rsidR="00185451" w:rsidRPr="00044238" w:rsidRDefault="00185451" w:rsidP="00C403A8">
            <w:pPr>
              <w:pStyle w:val="rowtabella0"/>
              <w:rPr>
                <w:color w:val="002060"/>
              </w:rPr>
            </w:pPr>
            <w:r w:rsidRPr="00044238">
              <w:rPr>
                <w:color w:val="002060"/>
              </w:rPr>
              <w:t>5206 PALASPORT "GIULIO CHIERICI"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78601D" w14:textId="77777777" w:rsidR="00185451" w:rsidRPr="00044238" w:rsidRDefault="00185451" w:rsidP="00C403A8">
            <w:pPr>
              <w:pStyle w:val="rowtabella0"/>
              <w:rPr>
                <w:color w:val="002060"/>
              </w:rPr>
            </w:pPr>
            <w:r w:rsidRPr="00044238">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0C0664" w14:textId="77777777" w:rsidR="00185451" w:rsidRPr="00044238" w:rsidRDefault="00185451" w:rsidP="00C403A8">
            <w:pPr>
              <w:pStyle w:val="rowtabella0"/>
              <w:rPr>
                <w:color w:val="002060"/>
              </w:rPr>
            </w:pPr>
            <w:r w:rsidRPr="00044238">
              <w:rPr>
                <w:color w:val="002060"/>
              </w:rPr>
              <w:t>VIA DELLA REPUBBLICA</w:t>
            </w:r>
          </w:p>
        </w:tc>
      </w:tr>
    </w:tbl>
    <w:p w14:paraId="157DABBF" w14:textId="77777777" w:rsidR="00185451" w:rsidRPr="00044238" w:rsidRDefault="00185451" w:rsidP="00185451">
      <w:pPr>
        <w:pStyle w:val="breakline"/>
        <w:rPr>
          <w:rFonts w:eastAsiaTheme="minorEastAsia"/>
          <w:color w:val="002060"/>
        </w:rPr>
      </w:pPr>
    </w:p>
    <w:p w14:paraId="11327709" w14:textId="77777777" w:rsidR="00185451" w:rsidRPr="00044238" w:rsidRDefault="00185451" w:rsidP="00185451">
      <w:pPr>
        <w:pStyle w:val="breakline"/>
        <w:rPr>
          <w:color w:val="002060"/>
        </w:rPr>
      </w:pPr>
    </w:p>
    <w:p w14:paraId="580D5408" w14:textId="77777777" w:rsidR="00185451" w:rsidRPr="00044238" w:rsidRDefault="00185451" w:rsidP="00185451">
      <w:pPr>
        <w:pStyle w:val="breakline"/>
        <w:rPr>
          <w:color w:val="002060"/>
        </w:rPr>
      </w:pPr>
    </w:p>
    <w:p w14:paraId="125DA6DA" w14:textId="77777777" w:rsidR="00185451" w:rsidRPr="00044238" w:rsidRDefault="00185451" w:rsidP="00185451">
      <w:pPr>
        <w:pStyle w:val="sottotitolocampionato10"/>
        <w:rPr>
          <w:color w:val="002060"/>
        </w:rPr>
      </w:pPr>
      <w:r w:rsidRPr="00044238">
        <w:rPr>
          <w:color w:val="002060"/>
        </w:rPr>
        <w:t>GIRONE 11 - 3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8"/>
        <w:gridCol w:w="2003"/>
        <w:gridCol w:w="385"/>
        <w:gridCol w:w="898"/>
        <w:gridCol w:w="1175"/>
        <w:gridCol w:w="1567"/>
        <w:gridCol w:w="1544"/>
      </w:tblGrid>
      <w:tr w:rsidR="00185451" w:rsidRPr="00044238" w14:paraId="7377C2E7"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D6BAE9" w14:textId="77777777" w:rsidR="00185451" w:rsidRPr="00044238" w:rsidRDefault="00185451" w:rsidP="00C403A8">
            <w:pPr>
              <w:pStyle w:val="headertabella0"/>
              <w:rPr>
                <w:color w:val="002060"/>
              </w:rPr>
            </w:pPr>
            <w:r w:rsidRPr="000442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CD3B96" w14:textId="77777777" w:rsidR="00185451" w:rsidRPr="00044238" w:rsidRDefault="00185451" w:rsidP="00C403A8">
            <w:pPr>
              <w:pStyle w:val="headertabella0"/>
              <w:rPr>
                <w:color w:val="002060"/>
              </w:rPr>
            </w:pPr>
            <w:r w:rsidRPr="000442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73B325" w14:textId="77777777" w:rsidR="00185451" w:rsidRPr="00044238" w:rsidRDefault="00185451" w:rsidP="00C403A8">
            <w:pPr>
              <w:pStyle w:val="headertabella0"/>
              <w:rPr>
                <w:color w:val="002060"/>
              </w:rPr>
            </w:pPr>
            <w:r w:rsidRPr="000442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AC817C" w14:textId="77777777" w:rsidR="00185451" w:rsidRPr="00044238" w:rsidRDefault="00185451" w:rsidP="00C403A8">
            <w:pPr>
              <w:pStyle w:val="headertabella0"/>
              <w:rPr>
                <w:color w:val="002060"/>
              </w:rPr>
            </w:pPr>
            <w:r w:rsidRPr="000442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F0533A" w14:textId="77777777" w:rsidR="00185451" w:rsidRPr="00044238" w:rsidRDefault="00185451" w:rsidP="00C403A8">
            <w:pPr>
              <w:pStyle w:val="headertabella0"/>
              <w:rPr>
                <w:color w:val="002060"/>
              </w:rPr>
            </w:pPr>
            <w:r w:rsidRPr="000442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B5C877" w14:textId="77777777" w:rsidR="00185451" w:rsidRPr="00044238" w:rsidRDefault="00185451" w:rsidP="00C403A8">
            <w:pPr>
              <w:pStyle w:val="headertabella0"/>
              <w:rPr>
                <w:color w:val="002060"/>
              </w:rPr>
            </w:pPr>
            <w:proofErr w:type="spellStart"/>
            <w:r w:rsidRPr="00044238">
              <w:rPr>
                <w:color w:val="002060"/>
              </w:rPr>
              <w:t>Localita'</w:t>
            </w:r>
            <w:proofErr w:type="spellEnd"/>
            <w:r w:rsidRPr="0004423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D84264" w14:textId="77777777" w:rsidR="00185451" w:rsidRPr="00044238" w:rsidRDefault="00185451" w:rsidP="00C403A8">
            <w:pPr>
              <w:pStyle w:val="headertabella0"/>
              <w:rPr>
                <w:color w:val="002060"/>
              </w:rPr>
            </w:pPr>
            <w:r w:rsidRPr="00044238">
              <w:rPr>
                <w:color w:val="002060"/>
              </w:rPr>
              <w:t>Indirizzo Impianto</w:t>
            </w:r>
          </w:p>
        </w:tc>
      </w:tr>
      <w:tr w:rsidR="00185451" w:rsidRPr="00044238" w14:paraId="1946D1D8" w14:textId="77777777" w:rsidTr="00C403A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47D0A2F" w14:textId="77777777" w:rsidR="00185451" w:rsidRPr="00044238" w:rsidRDefault="00185451" w:rsidP="00C403A8">
            <w:pPr>
              <w:pStyle w:val="rowtabella0"/>
              <w:rPr>
                <w:color w:val="002060"/>
              </w:rPr>
            </w:pPr>
            <w:r w:rsidRPr="00044238">
              <w:rPr>
                <w:color w:val="002060"/>
              </w:rPr>
              <w:t>CASTELRAIMONDO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FC8710" w14:textId="77777777" w:rsidR="00185451" w:rsidRPr="00044238" w:rsidRDefault="00185451" w:rsidP="00C403A8">
            <w:pPr>
              <w:pStyle w:val="rowtabella0"/>
              <w:rPr>
                <w:color w:val="002060"/>
              </w:rPr>
            </w:pPr>
            <w:r w:rsidRPr="00044238">
              <w:rPr>
                <w:color w:val="002060"/>
              </w:rPr>
              <w:t>CANTINE RIUNITE CSI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D6506D" w14:textId="77777777" w:rsidR="00185451" w:rsidRPr="00044238" w:rsidRDefault="00185451" w:rsidP="00C403A8">
            <w:pPr>
              <w:pStyle w:val="rowtabella0"/>
              <w:jc w:val="center"/>
              <w:rPr>
                <w:color w:val="002060"/>
              </w:rPr>
            </w:pPr>
            <w:r w:rsidRPr="00044238">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D81062" w14:textId="77777777" w:rsidR="00185451" w:rsidRPr="00044238" w:rsidRDefault="00185451" w:rsidP="00C403A8">
            <w:pPr>
              <w:pStyle w:val="rowtabella0"/>
              <w:rPr>
                <w:color w:val="002060"/>
              </w:rPr>
            </w:pPr>
            <w:r w:rsidRPr="00044238">
              <w:rPr>
                <w:color w:val="002060"/>
              </w:rPr>
              <w:t>25/10/2023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F94E95" w14:textId="77777777" w:rsidR="00185451" w:rsidRPr="00044238" w:rsidRDefault="00185451" w:rsidP="00C403A8">
            <w:pPr>
              <w:pStyle w:val="rowtabella0"/>
              <w:rPr>
                <w:color w:val="002060"/>
              </w:rPr>
            </w:pPr>
            <w:r w:rsidRPr="00044238">
              <w:rPr>
                <w:color w:val="002060"/>
              </w:rPr>
              <w:t>5238 PALAZZETTO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485F7B" w14:textId="77777777" w:rsidR="00185451" w:rsidRPr="00044238" w:rsidRDefault="00185451" w:rsidP="00C403A8">
            <w:pPr>
              <w:pStyle w:val="rowtabella0"/>
              <w:rPr>
                <w:color w:val="002060"/>
              </w:rPr>
            </w:pPr>
            <w:r w:rsidRPr="00044238">
              <w:rPr>
                <w:color w:val="002060"/>
              </w:rPr>
              <w:t>CASTELRAIMONDO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83B1C0" w14:textId="77777777" w:rsidR="00185451" w:rsidRPr="00044238" w:rsidRDefault="00185451" w:rsidP="00C403A8">
            <w:pPr>
              <w:pStyle w:val="rowtabella0"/>
              <w:rPr>
                <w:color w:val="002060"/>
              </w:rPr>
            </w:pPr>
            <w:r w:rsidRPr="00044238">
              <w:rPr>
                <w:color w:val="002060"/>
              </w:rPr>
              <w:t>VIA GRAMSCI-VIA FEGGIANI</w:t>
            </w:r>
          </w:p>
        </w:tc>
      </w:tr>
    </w:tbl>
    <w:p w14:paraId="4CECFCB2" w14:textId="77777777" w:rsidR="00185451" w:rsidRPr="00044238" w:rsidRDefault="00185451" w:rsidP="00185451">
      <w:pPr>
        <w:pStyle w:val="breakline"/>
        <w:rPr>
          <w:rFonts w:eastAsiaTheme="minorEastAsia"/>
          <w:color w:val="002060"/>
        </w:rPr>
      </w:pPr>
    </w:p>
    <w:p w14:paraId="3AA71F77" w14:textId="77777777" w:rsidR="00185451" w:rsidRPr="00044238" w:rsidRDefault="00185451" w:rsidP="00185451">
      <w:pPr>
        <w:pStyle w:val="breakline"/>
        <w:rPr>
          <w:color w:val="002060"/>
        </w:rPr>
      </w:pPr>
    </w:p>
    <w:p w14:paraId="386EFA2A" w14:textId="77777777" w:rsidR="00185451" w:rsidRPr="00044238" w:rsidRDefault="00185451" w:rsidP="00185451">
      <w:pPr>
        <w:pStyle w:val="breakline"/>
        <w:rPr>
          <w:color w:val="002060"/>
        </w:rPr>
      </w:pPr>
    </w:p>
    <w:p w14:paraId="147FE03F" w14:textId="77777777" w:rsidR="00185451" w:rsidRPr="00044238" w:rsidRDefault="00185451" w:rsidP="00185451">
      <w:pPr>
        <w:pStyle w:val="sottotitolocampionato10"/>
        <w:rPr>
          <w:color w:val="002060"/>
        </w:rPr>
      </w:pPr>
      <w:r w:rsidRPr="00044238">
        <w:rPr>
          <w:color w:val="002060"/>
        </w:rPr>
        <w:t>GIRONE 12 - 2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185451" w:rsidRPr="00044238" w14:paraId="33057ACF"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CA9334" w14:textId="77777777" w:rsidR="00185451" w:rsidRPr="00044238" w:rsidRDefault="00185451" w:rsidP="00C403A8">
            <w:pPr>
              <w:pStyle w:val="headertabella0"/>
              <w:rPr>
                <w:color w:val="002060"/>
              </w:rPr>
            </w:pPr>
            <w:r w:rsidRPr="000442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7DDBD9" w14:textId="77777777" w:rsidR="00185451" w:rsidRPr="00044238" w:rsidRDefault="00185451" w:rsidP="00C403A8">
            <w:pPr>
              <w:pStyle w:val="headertabella0"/>
              <w:rPr>
                <w:color w:val="002060"/>
              </w:rPr>
            </w:pPr>
            <w:r w:rsidRPr="000442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68093F" w14:textId="77777777" w:rsidR="00185451" w:rsidRPr="00044238" w:rsidRDefault="00185451" w:rsidP="00C403A8">
            <w:pPr>
              <w:pStyle w:val="headertabella0"/>
              <w:rPr>
                <w:color w:val="002060"/>
              </w:rPr>
            </w:pPr>
            <w:r w:rsidRPr="000442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378191" w14:textId="77777777" w:rsidR="00185451" w:rsidRPr="00044238" w:rsidRDefault="00185451" w:rsidP="00C403A8">
            <w:pPr>
              <w:pStyle w:val="headertabella0"/>
              <w:rPr>
                <w:color w:val="002060"/>
              </w:rPr>
            </w:pPr>
            <w:r w:rsidRPr="000442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725CAF" w14:textId="77777777" w:rsidR="00185451" w:rsidRPr="00044238" w:rsidRDefault="00185451" w:rsidP="00C403A8">
            <w:pPr>
              <w:pStyle w:val="headertabella0"/>
              <w:rPr>
                <w:color w:val="002060"/>
              </w:rPr>
            </w:pPr>
            <w:r w:rsidRPr="000442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5A8A94" w14:textId="77777777" w:rsidR="00185451" w:rsidRPr="00044238" w:rsidRDefault="00185451" w:rsidP="00C403A8">
            <w:pPr>
              <w:pStyle w:val="headertabella0"/>
              <w:rPr>
                <w:color w:val="002060"/>
              </w:rPr>
            </w:pPr>
            <w:proofErr w:type="spellStart"/>
            <w:r w:rsidRPr="00044238">
              <w:rPr>
                <w:color w:val="002060"/>
              </w:rPr>
              <w:t>Localita'</w:t>
            </w:r>
            <w:proofErr w:type="spellEnd"/>
            <w:r w:rsidRPr="0004423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8323E9" w14:textId="77777777" w:rsidR="00185451" w:rsidRPr="00044238" w:rsidRDefault="00185451" w:rsidP="00C403A8">
            <w:pPr>
              <w:pStyle w:val="headertabella0"/>
              <w:rPr>
                <w:color w:val="002060"/>
              </w:rPr>
            </w:pPr>
            <w:r w:rsidRPr="00044238">
              <w:rPr>
                <w:color w:val="002060"/>
              </w:rPr>
              <w:t>Indirizzo Impianto</w:t>
            </w:r>
          </w:p>
        </w:tc>
      </w:tr>
      <w:tr w:rsidR="00185451" w:rsidRPr="00044238" w14:paraId="3B85F93B" w14:textId="77777777" w:rsidTr="00C403A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4536E1" w14:textId="77777777" w:rsidR="00185451" w:rsidRPr="00044238" w:rsidRDefault="00185451" w:rsidP="00C403A8">
            <w:pPr>
              <w:pStyle w:val="rowtabella0"/>
              <w:rPr>
                <w:color w:val="002060"/>
              </w:rPr>
            </w:pPr>
            <w:r w:rsidRPr="00044238">
              <w:rPr>
                <w:color w:val="002060"/>
              </w:rPr>
              <w:t>C.F. MACERATESE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575438" w14:textId="77777777" w:rsidR="00185451" w:rsidRPr="00044238" w:rsidRDefault="00185451" w:rsidP="00C403A8">
            <w:pPr>
              <w:pStyle w:val="rowtabella0"/>
              <w:rPr>
                <w:color w:val="002060"/>
              </w:rPr>
            </w:pPr>
            <w:r w:rsidRPr="00044238">
              <w:rPr>
                <w:color w:val="002060"/>
              </w:rPr>
              <w:t>FUTSAL RECANATI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46B333" w14:textId="77777777" w:rsidR="00185451" w:rsidRPr="00044238" w:rsidRDefault="00185451" w:rsidP="00C403A8">
            <w:pPr>
              <w:pStyle w:val="rowtabella0"/>
              <w:jc w:val="center"/>
              <w:rPr>
                <w:color w:val="002060"/>
              </w:rPr>
            </w:pPr>
            <w:r w:rsidRPr="0004423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55709D" w14:textId="77777777" w:rsidR="00185451" w:rsidRPr="00044238" w:rsidRDefault="00185451" w:rsidP="00C403A8">
            <w:pPr>
              <w:pStyle w:val="rowtabella0"/>
              <w:rPr>
                <w:color w:val="002060"/>
              </w:rPr>
            </w:pPr>
            <w:r w:rsidRPr="00044238">
              <w:rPr>
                <w:color w:val="002060"/>
              </w:rPr>
              <w:t>10/10/2023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CDFCA4" w14:textId="77777777" w:rsidR="00185451" w:rsidRPr="00044238" w:rsidRDefault="00185451" w:rsidP="00C403A8">
            <w:pPr>
              <w:pStyle w:val="rowtabella0"/>
              <w:rPr>
                <w:color w:val="002060"/>
              </w:rPr>
            </w:pPr>
            <w:r w:rsidRPr="00044238">
              <w:rPr>
                <w:color w:val="002060"/>
              </w:rPr>
              <w:t>5268 "I LUDI DI APOLLO"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6215F7" w14:textId="77777777" w:rsidR="00185451" w:rsidRPr="00044238" w:rsidRDefault="00185451" w:rsidP="00C403A8">
            <w:pPr>
              <w:pStyle w:val="rowtabella0"/>
              <w:rPr>
                <w:color w:val="002060"/>
              </w:rPr>
            </w:pPr>
            <w:r w:rsidRPr="00044238">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F17E45" w14:textId="77777777" w:rsidR="00185451" w:rsidRPr="00044238" w:rsidRDefault="00185451" w:rsidP="00C403A8">
            <w:pPr>
              <w:pStyle w:val="rowtabella0"/>
              <w:rPr>
                <w:color w:val="002060"/>
              </w:rPr>
            </w:pPr>
            <w:r w:rsidRPr="00044238">
              <w:rPr>
                <w:color w:val="002060"/>
              </w:rPr>
              <w:t>VIA VOLTURNO-PIEDIRIPA</w:t>
            </w:r>
          </w:p>
        </w:tc>
      </w:tr>
      <w:tr w:rsidR="00185451" w:rsidRPr="00044238" w14:paraId="3C65AA5C" w14:textId="77777777" w:rsidTr="00C403A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B70FF2" w14:textId="77777777" w:rsidR="00185451" w:rsidRPr="00044238" w:rsidRDefault="00185451" w:rsidP="00C403A8">
            <w:pPr>
              <w:pStyle w:val="rowtabella0"/>
              <w:rPr>
                <w:color w:val="002060"/>
              </w:rPr>
            </w:pPr>
            <w:r w:rsidRPr="00044238">
              <w:rPr>
                <w:color w:val="002060"/>
              </w:rPr>
              <w:t>MOGLIANESE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EB83A5" w14:textId="77777777" w:rsidR="00185451" w:rsidRPr="00044238" w:rsidRDefault="00185451" w:rsidP="00C403A8">
            <w:pPr>
              <w:pStyle w:val="rowtabella0"/>
              <w:rPr>
                <w:color w:val="002060"/>
              </w:rPr>
            </w:pPr>
            <w:r w:rsidRPr="00044238">
              <w:rPr>
                <w:color w:val="002060"/>
              </w:rPr>
              <w:t>BOCA CIVITANOVA 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26046A" w14:textId="77777777" w:rsidR="00185451" w:rsidRPr="00044238" w:rsidRDefault="00185451" w:rsidP="00C403A8">
            <w:pPr>
              <w:pStyle w:val="rowtabella0"/>
              <w:jc w:val="center"/>
              <w:rPr>
                <w:color w:val="002060"/>
              </w:rPr>
            </w:pPr>
            <w:r w:rsidRPr="0004423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844E8A" w14:textId="77777777" w:rsidR="00185451" w:rsidRPr="00044238" w:rsidRDefault="00185451" w:rsidP="00C403A8">
            <w:pPr>
              <w:pStyle w:val="rowtabella0"/>
              <w:rPr>
                <w:color w:val="002060"/>
              </w:rPr>
            </w:pPr>
            <w:r w:rsidRPr="00044238">
              <w:rPr>
                <w:color w:val="002060"/>
              </w:rPr>
              <w:t>11/10/2023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C60409" w14:textId="77777777" w:rsidR="00185451" w:rsidRPr="00044238" w:rsidRDefault="00185451" w:rsidP="00C403A8">
            <w:pPr>
              <w:pStyle w:val="rowtabella0"/>
              <w:rPr>
                <w:color w:val="002060"/>
              </w:rPr>
            </w:pPr>
            <w:r w:rsidRPr="00044238">
              <w:rPr>
                <w:color w:val="002060"/>
              </w:rPr>
              <w:t>5283 PALAZZETTO C.S.DI MOGLIANO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95A981" w14:textId="77777777" w:rsidR="00185451" w:rsidRPr="00044238" w:rsidRDefault="00185451" w:rsidP="00C403A8">
            <w:pPr>
              <w:pStyle w:val="rowtabella0"/>
              <w:rPr>
                <w:color w:val="002060"/>
              </w:rPr>
            </w:pPr>
            <w:r w:rsidRPr="00044238">
              <w:rPr>
                <w:color w:val="002060"/>
              </w:rPr>
              <w:t>MOGLIANO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94AAB5" w14:textId="77777777" w:rsidR="00185451" w:rsidRPr="00044238" w:rsidRDefault="00185451" w:rsidP="00C403A8">
            <w:pPr>
              <w:pStyle w:val="rowtabella0"/>
              <w:rPr>
                <w:color w:val="002060"/>
              </w:rPr>
            </w:pPr>
            <w:r w:rsidRPr="00044238">
              <w:rPr>
                <w:color w:val="002060"/>
              </w:rPr>
              <w:t>VIA PAOLO BORSELLINO</w:t>
            </w:r>
          </w:p>
        </w:tc>
      </w:tr>
    </w:tbl>
    <w:p w14:paraId="234565A3" w14:textId="77777777" w:rsidR="00185451" w:rsidRPr="00044238" w:rsidRDefault="00185451" w:rsidP="00185451">
      <w:pPr>
        <w:pStyle w:val="breakline"/>
        <w:rPr>
          <w:rFonts w:eastAsiaTheme="minorEastAsia"/>
          <w:color w:val="002060"/>
        </w:rPr>
      </w:pPr>
    </w:p>
    <w:p w14:paraId="3858EC5E" w14:textId="77777777" w:rsidR="00185451" w:rsidRPr="00044238" w:rsidRDefault="00185451" w:rsidP="00185451">
      <w:pPr>
        <w:pStyle w:val="breakline"/>
        <w:rPr>
          <w:color w:val="002060"/>
        </w:rPr>
      </w:pPr>
    </w:p>
    <w:p w14:paraId="467096EF" w14:textId="77777777" w:rsidR="00185451" w:rsidRPr="00044238" w:rsidRDefault="00185451" w:rsidP="00185451">
      <w:pPr>
        <w:pStyle w:val="breakline"/>
        <w:rPr>
          <w:color w:val="002060"/>
        </w:rPr>
      </w:pPr>
    </w:p>
    <w:p w14:paraId="685B1EEC" w14:textId="77777777" w:rsidR="00185451" w:rsidRPr="00044238" w:rsidRDefault="00185451" w:rsidP="00185451">
      <w:pPr>
        <w:pStyle w:val="sottotitolocampionato10"/>
        <w:rPr>
          <w:color w:val="002060"/>
        </w:rPr>
      </w:pPr>
      <w:r w:rsidRPr="00044238">
        <w:rPr>
          <w:color w:val="002060"/>
        </w:rPr>
        <w:t>GIRONE 12 - 3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2"/>
        <w:gridCol w:w="385"/>
        <w:gridCol w:w="898"/>
        <w:gridCol w:w="1199"/>
        <w:gridCol w:w="1548"/>
        <w:gridCol w:w="1548"/>
      </w:tblGrid>
      <w:tr w:rsidR="00185451" w:rsidRPr="00044238" w14:paraId="539EF57E"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BE243F" w14:textId="77777777" w:rsidR="00185451" w:rsidRPr="00044238" w:rsidRDefault="00185451" w:rsidP="00C403A8">
            <w:pPr>
              <w:pStyle w:val="headertabella0"/>
              <w:rPr>
                <w:color w:val="002060"/>
              </w:rPr>
            </w:pPr>
            <w:r w:rsidRPr="000442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813691" w14:textId="77777777" w:rsidR="00185451" w:rsidRPr="00044238" w:rsidRDefault="00185451" w:rsidP="00C403A8">
            <w:pPr>
              <w:pStyle w:val="headertabella0"/>
              <w:rPr>
                <w:color w:val="002060"/>
              </w:rPr>
            </w:pPr>
            <w:r w:rsidRPr="000442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171C8F" w14:textId="77777777" w:rsidR="00185451" w:rsidRPr="00044238" w:rsidRDefault="00185451" w:rsidP="00C403A8">
            <w:pPr>
              <w:pStyle w:val="headertabella0"/>
              <w:rPr>
                <w:color w:val="002060"/>
              </w:rPr>
            </w:pPr>
            <w:r w:rsidRPr="000442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AF8984" w14:textId="77777777" w:rsidR="00185451" w:rsidRPr="00044238" w:rsidRDefault="00185451" w:rsidP="00C403A8">
            <w:pPr>
              <w:pStyle w:val="headertabella0"/>
              <w:rPr>
                <w:color w:val="002060"/>
              </w:rPr>
            </w:pPr>
            <w:r w:rsidRPr="000442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3B788C" w14:textId="77777777" w:rsidR="00185451" w:rsidRPr="00044238" w:rsidRDefault="00185451" w:rsidP="00C403A8">
            <w:pPr>
              <w:pStyle w:val="headertabella0"/>
              <w:rPr>
                <w:color w:val="002060"/>
              </w:rPr>
            </w:pPr>
            <w:r w:rsidRPr="000442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8C8CC6" w14:textId="77777777" w:rsidR="00185451" w:rsidRPr="00044238" w:rsidRDefault="00185451" w:rsidP="00C403A8">
            <w:pPr>
              <w:pStyle w:val="headertabella0"/>
              <w:rPr>
                <w:color w:val="002060"/>
              </w:rPr>
            </w:pPr>
            <w:proofErr w:type="spellStart"/>
            <w:r w:rsidRPr="00044238">
              <w:rPr>
                <w:color w:val="002060"/>
              </w:rPr>
              <w:t>Localita'</w:t>
            </w:r>
            <w:proofErr w:type="spellEnd"/>
            <w:r w:rsidRPr="0004423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01296B" w14:textId="77777777" w:rsidR="00185451" w:rsidRPr="00044238" w:rsidRDefault="00185451" w:rsidP="00C403A8">
            <w:pPr>
              <w:pStyle w:val="headertabella0"/>
              <w:rPr>
                <w:color w:val="002060"/>
              </w:rPr>
            </w:pPr>
            <w:r w:rsidRPr="00044238">
              <w:rPr>
                <w:color w:val="002060"/>
              </w:rPr>
              <w:t>Indirizzo Impianto</w:t>
            </w:r>
          </w:p>
        </w:tc>
      </w:tr>
      <w:tr w:rsidR="00185451" w:rsidRPr="00044238" w14:paraId="39DFD1AF" w14:textId="77777777" w:rsidTr="00C403A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3CB3EC" w14:textId="77777777" w:rsidR="00185451" w:rsidRPr="00044238" w:rsidRDefault="00185451" w:rsidP="00C403A8">
            <w:pPr>
              <w:pStyle w:val="rowtabella0"/>
              <w:rPr>
                <w:color w:val="002060"/>
              </w:rPr>
            </w:pPr>
            <w:r w:rsidRPr="00044238">
              <w:rPr>
                <w:color w:val="002060"/>
              </w:rPr>
              <w:t>BOCA CIVITANOVA 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CF33B5" w14:textId="77777777" w:rsidR="00185451" w:rsidRPr="00044238" w:rsidRDefault="00185451" w:rsidP="00C403A8">
            <w:pPr>
              <w:pStyle w:val="rowtabella0"/>
              <w:rPr>
                <w:color w:val="002060"/>
              </w:rPr>
            </w:pPr>
            <w:r w:rsidRPr="00044238">
              <w:rPr>
                <w:color w:val="002060"/>
              </w:rPr>
              <w:t>C.F. MACERATESE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FF91D3" w14:textId="77777777" w:rsidR="00185451" w:rsidRPr="00044238" w:rsidRDefault="00185451" w:rsidP="00C403A8">
            <w:pPr>
              <w:pStyle w:val="rowtabella0"/>
              <w:jc w:val="center"/>
              <w:rPr>
                <w:color w:val="002060"/>
              </w:rPr>
            </w:pPr>
            <w:r w:rsidRPr="0004423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8A3B3A" w14:textId="77777777" w:rsidR="00185451" w:rsidRPr="00044238" w:rsidRDefault="00185451" w:rsidP="00C403A8">
            <w:pPr>
              <w:pStyle w:val="rowtabella0"/>
              <w:rPr>
                <w:color w:val="002060"/>
              </w:rPr>
            </w:pPr>
            <w:r w:rsidRPr="00044238">
              <w:rPr>
                <w:color w:val="002060"/>
              </w:rPr>
              <w:t>25/10/2023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0EBEF1" w14:textId="77777777" w:rsidR="00185451" w:rsidRPr="00044238" w:rsidRDefault="00185451" w:rsidP="00C403A8">
            <w:pPr>
              <w:pStyle w:val="rowtabella0"/>
              <w:rPr>
                <w:color w:val="002060"/>
              </w:rPr>
            </w:pPr>
            <w:r w:rsidRPr="00044238">
              <w:rPr>
                <w:color w:val="002060"/>
              </w:rPr>
              <w:t>5280 TENSOSTRUTTURA S.M.APPARENTE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BFF718" w14:textId="77777777" w:rsidR="00185451" w:rsidRPr="00044238" w:rsidRDefault="00185451" w:rsidP="00C403A8">
            <w:pPr>
              <w:pStyle w:val="rowtabella0"/>
              <w:rPr>
                <w:color w:val="002060"/>
              </w:rPr>
            </w:pPr>
            <w:r w:rsidRPr="00044238">
              <w:rPr>
                <w:color w:val="002060"/>
              </w:rPr>
              <w:t>CIVITANOVA MARCHE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774D5D" w14:textId="77777777" w:rsidR="00185451" w:rsidRPr="00044238" w:rsidRDefault="00185451" w:rsidP="00C403A8">
            <w:pPr>
              <w:pStyle w:val="rowtabella0"/>
              <w:rPr>
                <w:color w:val="002060"/>
              </w:rPr>
            </w:pPr>
            <w:r w:rsidRPr="00044238">
              <w:rPr>
                <w:color w:val="002060"/>
              </w:rPr>
              <w:t>VIA LORENZO LOTTO</w:t>
            </w:r>
          </w:p>
        </w:tc>
      </w:tr>
      <w:tr w:rsidR="00185451" w:rsidRPr="00044238" w14:paraId="4A8B986A" w14:textId="77777777" w:rsidTr="00C403A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7C0BCD" w14:textId="77777777" w:rsidR="00185451" w:rsidRPr="00044238" w:rsidRDefault="00185451" w:rsidP="00C403A8">
            <w:pPr>
              <w:pStyle w:val="rowtabella0"/>
              <w:rPr>
                <w:color w:val="002060"/>
              </w:rPr>
            </w:pPr>
            <w:r w:rsidRPr="00044238">
              <w:rPr>
                <w:color w:val="002060"/>
              </w:rPr>
              <w:t>FUTSAL RECANATI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DDA085" w14:textId="77777777" w:rsidR="00185451" w:rsidRPr="00044238" w:rsidRDefault="00185451" w:rsidP="00C403A8">
            <w:pPr>
              <w:pStyle w:val="rowtabella0"/>
              <w:rPr>
                <w:color w:val="002060"/>
              </w:rPr>
            </w:pPr>
            <w:r w:rsidRPr="00044238">
              <w:rPr>
                <w:color w:val="002060"/>
              </w:rPr>
              <w:t>MOGLIANESE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64017B" w14:textId="77777777" w:rsidR="00185451" w:rsidRPr="00044238" w:rsidRDefault="00185451" w:rsidP="00C403A8">
            <w:pPr>
              <w:pStyle w:val="rowtabella0"/>
              <w:jc w:val="center"/>
              <w:rPr>
                <w:color w:val="002060"/>
              </w:rPr>
            </w:pPr>
            <w:r w:rsidRPr="0004423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99AC7E" w14:textId="77777777" w:rsidR="00185451" w:rsidRPr="00044238" w:rsidRDefault="00185451" w:rsidP="00C403A8">
            <w:pPr>
              <w:pStyle w:val="rowtabella0"/>
              <w:rPr>
                <w:color w:val="002060"/>
              </w:rPr>
            </w:pPr>
            <w:r w:rsidRPr="00044238">
              <w:rPr>
                <w:color w:val="002060"/>
              </w:rPr>
              <w:t>25/10/2023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7B2B54" w14:textId="77777777" w:rsidR="00185451" w:rsidRPr="00044238" w:rsidRDefault="00185451" w:rsidP="00C403A8">
            <w:pPr>
              <w:pStyle w:val="rowtabella0"/>
              <w:rPr>
                <w:color w:val="002060"/>
              </w:rPr>
            </w:pPr>
            <w:r w:rsidRPr="00044238">
              <w:rPr>
                <w:color w:val="002060"/>
              </w:rPr>
              <w:t>5294 CENTRO SPORTIVO RECANATESE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39E8EA" w14:textId="77777777" w:rsidR="00185451" w:rsidRPr="00044238" w:rsidRDefault="00185451" w:rsidP="00C403A8">
            <w:pPr>
              <w:pStyle w:val="rowtabella0"/>
              <w:rPr>
                <w:color w:val="002060"/>
              </w:rPr>
            </w:pPr>
            <w:r w:rsidRPr="00044238">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A94A14" w14:textId="77777777" w:rsidR="00185451" w:rsidRPr="00044238" w:rsidRDefault="00185451" w:rsidP="00C403A8">
            <w:pPr>
              <w:pStyle w:val="rowtabella0"/>
              <w:rPr>
                <w:color w:val="002060"/>
              </w:rPr>
            </w:pPr>
            <w:r w:rsidRPr="00044238">
              <w:rPr>
                <w:color w:val="002060"/>
              </w:rPr>
              <w:t>VIA ALDO MORO</w:t>
            </w:r>
          </w:p>
        </w:tc>
      </w:tr>
    </w:tbl>
    <w:p w14:paraId="6862E85B" w14:textId="77777777" w:rsidR="00185451" w:rsidRPr="00044238" w:rsidRDefault="00185451" w:rsidP="00185451">
      <w:pPr>
        <w:pStyle w:val="breakline"/>
        <w:rPr>
          <w:rFonts w:eastAsiaTheme="minorEastAsia"/>
          <w:color w:val="002060"/>
        </w:rPr>
      </w:pPr>
    </w:p>
    <w:p w14:paraId="3578E0B2" w14:textId="77777777" w:rsidR="00185451" w:rsidRPr="00044238" w:rsidRDefault="00185451" w:rsidP="00185451">
      <w:pPr>
        <w:pStyle w:val="breakline"/>
        <w:rPr>
          <w:color w:val="002060"/>
        </w:rPr>
      </w:pPr>
    </w:p>
    <w:p w14:paraId="7950ED3E" w14:textId="77777777" w:rsidR="00185451" w:rsidRPr="00044238" w:rsidRDefault="00185451" w:rsidP="00185451">
      <w:pPr>
        <w:pStyle w:val="breakline"/>
        <w:rPr>
          <w:color w:val="002060"/>
        </w:rPr>
      </w:pPr>
    </w:p>
    <w:p w14:paraId="30AA68E6" w14:textId="77777777" w:rsidR="00185451" w:rsidRPr="00044238" w:rsidRDefault="00185451" w:rsidP="00185451">
      <w:pPr>
        <w:pStyle w:val="sottotitolocampionato10"/>
        <w:rPr>
          <w:color w:val="002060"/>
        </w:rPr>
      </w:pPr>
      <w:r w:rsidRPr="00044238">
        <w:rPr>
          <w:color w:val="002060"/>
        </w:rPr>
        <w:t>GIRONE 13 - 2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6"/>
        <w:gridCol w:w="385"/>
        <w:gridCol w:w="898"/>
        <w:gridCol w:w="1178"/>
        <w:gridCol w:w="1551"/>
        <w:gridCol w:w="1551"/>
      </w:tblGrid>
      <w:tr w:rsidR="00185451" w:rsidRPr="00044238" w14:paraId="7E52C657"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6FF52" w14:textId="77777777" w:rsidR="00185451" w:rsidRPr="00044238" w:rsidRDefault="00185451" w:rsidP="00C403A8">
            <w:pPr>
              <w:pStyle w:val="headertabella0"/>
              <w:rPr>
                <w:color w:val="002060"/>
              </w:rPr>
            </w:pPr>
            <w:r w:rsidRPr="000442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FDB65F" w14:textId="77777777" w:rsidR="00185451" w:rsidRPr="00044238" w:rsidRDefault="00185451" w:rsidP="00C403A8">
            <w:pPr>
              <w:pStyle w:val="headertabella0"/>
              <w:rPr>
                <w:color w:val="002060"/>
              </w:rPr>
            </w:pPr>
            <w:r w:rsidRPr="000442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4A1C3A" w14:textId="77777777" w:rsidR="00185451" w:rsidRPr="00044238" w:rsidRDefault="00185451" w:rsidP="00C403A8">
            <w:pPr>
              <w:pStyle w:val="headertabella0"/>
              <w:rPr>
                <w:color w:val="002060"/>
              </w:rPr>
            </w:pPr>
            <w:r w:rsidRPr="000442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299C02" w14:textId="77777777" w:rsidR="00185451" w:rsidRPr="00044238" w:rsidRDefault="00185451" w:rsidP="00C403A8">
            <w:pPr>
              <w:pStyle w:val="headertabella0"/>
              <w:rPr>
                <w:color w:val="002060"/>
              </w:rPr>
            </w:pPr>
            <w:r w:rsidRPr="000442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52E8BF" w14:textId="77777777" w:rsidR="00185451" w:rsidRPr="00044238" w:rsidRDefault="00185451" w:rsidP="00C403A8">
            <w:pPr>
              <w:pStyle w:val="headertabella0"/>
              <w:rPr>
                <w:color w:val="002060"/>
              </w:rPr>
            </w:pPr>
            <w:r w:rsidRPr="000442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B7B025" w14:textId="77777777" w:rsidR="00185451" w:rsidRPr="00044238" w:rsidRDefault="00185451" w:rsidP="00C403A8">
            <w:pPr>
              <w:pStyle w:val="headertabella0"/>
              <w:rPr>
                <w:color w:val="002060"/>
              </w:rPr>
            </w:pPr>
            <w:proofErr w:type="spellStart"/>
            <w:r w:rsidRPr="00044238">
              <w:rPr>
                <w:color w:val="002060"/>
              </w:rPr>
              <w:t>Localita'</w:t>
            </w:r>
            <w:proofErr w:type="spellEnd"/>
            <w:r w:rsidRPr="0004423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D3D3A" w14:textId="77777777" w:rsidR="00185451" w:rsidRPr="00044238" w:rsidRDefault="00185451" w:rsidP="00C403A8">
            <w:pPr>
              <w:pStyle w:val="headertabella0"/>
              <w:rPr>
                <w:color w:val="002060"/>
              </w:rPr>
            </w:pPr>
            <w:r w:rsidRPr="00044238">
              <w:rPr>
                <w:color w:val="002060"/>
              </w:rPr>
              <w:t>Indirizzo Impianto</w:t>
            </w:r>
          </w:p>
        </w:tc>
      </w:tr>
      <w:tr w:rsidR="00185451" w:rsidRPr="00044238" w14:paraId="54205439" w14:textId="77777777" w:rsidTr="00C403A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88FE381" w14:textId="77777777" w:rsidR="00185451" w:rsidRPr="00044238" w:rsidRDefault="00185451" w:rsidP="00C403A8">
            <w:pPr>
              <w:pStyle w:val="rowtabella0"/>
              <w:rPr>
                <w:color w:val="002060"/>
              </w:rPr>
            </w:pPr>
            <w:r w:rsidRPr="00044238">
              <w:rPr>
                <w:color w:val="002060"/>
              </w:rPr>
              <w:t>RIPABERARDA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1794EB" w14:textId="77777777" w:rsidR="00185451" w:rsidRPr="00044238" w:rsidRDefault="00185451" w:rsidP="00C403A8">
            <w:pPr>
              <w:pStyle w:val="rowtabella0"/>
              <w:rPr>
                <w:color w:val="002060"/>
              </w:rPr>
            </w:pPr>
            <w:r w:rsidRPr="00044238">
              <w:rPr>
                <w:color w:val="002060"/>
              </w:rPr>
              <w:t>CSI MONTEFIORE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B8D908" w14:textId="77777777" w:rsidR="00185451" w:rsidRPr="00044238" w:rsidRDefault="00185451" w:rsidP="00C403A8">
            <w:pPr>
              <w:pStyle w:val="rowtabella0"/>
              <w:jc w:val="center"/>
              <w:rPr>
                <w:color w:val="002060"/>
              </w:rPr>
            </w:pPr>
            <w:r w:rsidRPr="00044238">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6AE3B2" w14:textId="77777777" w:rsidR="00185451" w:rsidRPr="00044238" w:rsidRDefault="00185451" w:rsidP="00C403A8">
            <w:pPr>
              <w:pStyle w:val="rowtabella0"/>
              <w:rPr>
                <w:color w:val="002060"/>
              </w:rPr>
            </w:pPr>
            <w:r w:rsidRPr="00044238">
              <w:rPr>
                <w:color w:val="002060"/>
              </w:rPr>
              <w:t>11/10/2023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ADEAB3" w14:textId="77777777" w:rsidR="00185451" w:rsidRPr="00044238" w:rsidRDefault="00185451" w:rsidP="00C403A8">
            <w:pPr>
              <w:pStyle w:val="rowtabella0"/>
              <w:rPr>
                <w:color w:val="002060"/>
              </w:rPr>
            </w:pPr>
            <w:r w:rsidRPr="00044238">
              <w:rPr>
                <w:color w:val="002060"/>
              </w:rPr>
              <w:t>5670 PALESTRA COMUNALE VANNICOLA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119000" w14:textId="77777777" w:rsidR="00185451" w:rsidRPr="00044238" w:rsidRDefault="00185451" w:rsidP="00C403A8">
            <w:pPr>
              <w:pStyle w:val="rowtabella0"/>
              <w:rPr>
                <w:color w:val="002060"/>
              </w:rPr>
            </w:pPr>
            <w:r w:rsidRPr="00044238">
              <w:rPr>
                <w:color w:val="002060"/>
              </w:rPr>
              <w:t>OFFIDA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CE019B" w14:textId="77777777" w:rsidR="00185451" w:rsidRPr="00044238" w:rsidRDefault="00185451" w:rsidP="00C403A8">
            <w:pPr>
              <w:pStyle w:val="rowtabella0"/>
              <w:rPr>
                <w:color w:val="002060"/>
              </w:rPr>
            </w:pPr>
            <w:r w:rsidRPr="00044238">
              <w:rPr>
                <w:color w:val="002060"/>
              </w:rPr>
              <w:t>VIA MARTIRI DELLA RESISTENZA</w:t>
            </w:r>
          </w:p>
        </w:tc>
      </w:tr>
    </w:tbl>
    <w:p w14:paraId="774C0265" w14:textId="77777777" w:rsidR="00185451" w:rsidRPr="00044238" w:rsidRDefault="00185451" w:rsidP="00185451">
      <w:pPr>
        <w:pStyle w:val="breakline"/>
        <w:rPr>
          <w:rFonts w:eastAsiaTheme="minorEastAsia"/>
          <w:color w:val="002060"/>
        </w:rPr>
      </w:pPr>
    </w:p>
    <w:p w14:paraId="3A04C7EA" w14:textId="77777777" w:rsidR="00185451" w:rsidRPr="00044238" w:rsidRDefault="00185451" w:rsidP="00185451">
      <w:pPr>
        <w:pStyle w:val="breakline"/>
        <w:rPr>
          <w:color w:val="002060"/>
        </w:rPr>
      </w:pPr>
    </w:p>
    <w:p w14:paraId="64763326" w14:textId="77777777" w:rsidR="00185451" w:rsidRPr="00044238" w:rsidRDefault="00185451" w:rsidP="00185451">
      <w:pPr>
        <w:pStyle w:val="breakline"/>
        <w:rPr>
          <w:color w:val="002060"/>
        </w:rPr>
      </w:pPr>
    </w:p>
    <w:p w14:paraId="25951C29" w14:textId="77777777" w:rsidR="00185451" w:rsidRPr="00044238" w:rsidRDefault="00185451" w:rsidP="00185451">
      <w:pPr>
        <w:pStyle w:val="sottotitolocampionato10"/>
        <w:rPr>
          <w:color w:val="002060"/>
        </w:rPr>
      </w:pPr>
      <w:r w:rsidRPr="00044238">
        <w:rPr>
          <w:color w:val="002060"/>
        </w:rPr>
        <w:t>GIRONE 13 - 3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9"/>
        <w:gridCol w:w="385"/>
        <w:gridCol w:w="898"/>
        <w:gridCol w:w="1178"/>
        <w:gridCol w:w="1554"/>
        <w:gridCol w:w="1551"/>
      </w:tblGrid>
      <w:tr w:rsidR="00185451" w:rsidRPr="00044238" w14:paraId="64F9B684"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662530" w14:textId="77777777" w:rsidR="00185451" w:rsidRPr="00044238" w:rsidRDefault="00185451" w:rsidP="00C403A8">
            <w:pPr>
              <w:pStyle w:val="headertabella0"/>
              <w:rPr>
                <w:color w:val="002060"/>
              </w:rPr>
            </w:pPr>
            <w:r w:rsidRPr="000442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AD898A" w14:textId="77777777" w:rsidR="00185451" w:rsidRPr="00044238" w:rsidRDefault="00185451" w:rsidP="00C403A8">
            <w:pPr>
              <w:pStyle w:val="headertabella0"/>
              <w:rPr>
                <w:color w:val="002060"/>
              </w:rPr>
            </w:pPr>
            <w:r w:rsidRPr="000442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824A93" w14:textId="77777777" w:rsidR="00185451" w:rsidRPr="00044238" w:rsidRDefault="00185451" w:rsidP="00C403A8">
            <w:pPr>
              <w:pStyle w:val="headertabella0"/>
              <w:rPr>
                <w:color w:val="002060"/>
              </w:rPr>
            </w:pPr>
            <w:r w:rsidRPr="000442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73C245" w14:textId="77777777" w:rsidR="00185451" w:rsidRPr="00044238" w:rsidRDefault="00185451" w:rsidP="00C403A8">
            <w:pPr>
              <w:pStyle w:val="headertabella0"/>
              <w:rPr>
                <w:color w:val="002060"/>
              </w:rPr>
            </w:pPr>
            <w:r w:rsidRPr="000442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F094E1" w14:textId="77777777" w:rsidR="00185451" w:rsidRPr="00044238" w:rsidRDefault="00185451" w:rsidP="00C403A8">
            <w:pPr>
              <w:pStyle w:val="headertabella0"/>
              <w:rPr>
                <w:color w:val="002060"/>
              </w:rPr>
            </w:pPr>
            <w:r w:rsidRPr="000442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8C3DFA" w14:textId="77777777" w:rsidR="00185451" w:rsidRPr="00044238" w:rsidRDefault="00185451" w:rsidP="00C403A8">
            <w:pPr>
              <w:pStyle w:val="headertabella0"/>
              <w:rPr>
                <w:color w:val="002060"/>
              </w:rPr>
            </w:pPr>
            <w:proofErr w:type="spellStart"/>
            <w:r w:rsidRPr="00044238">
              <w:rPr>
                <w:color w:val="002060"/>
              </w:rPr>
              <w:t>Localita'</w:t>
            </w:r>
            <w:proofErr w:type="spellEnd"/>
            <w:r w:rsidRPr="0004423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32692C" w14:textId="77777777" w:rsidR="00185451" w:rsidRPr="00044238" w:rsidRDefault="00185451" w:rsidP="00C403A8">
            <w:pPr>
              <w:pStyle w:val="headertabella0"/>
              <w:rPr>
                <w:color w:val="002060"/>
              </w:rPr>
            </w:pPr>
            <w:r w:rsidRPr="00044238">
              <w:rPr>
                <w:color w:val="002060"/>
              </w:rPr>
              <w:t>Indirizzo Impianto</w:t>
            </w:r>
          </w:p>
        </w:tc>
      </w:tr>
      <w:tr w:rsidR="00185451" w:rsidRPr="00044238" w14:paraId="5DB12DBF" w14:textId="77777777" w:rsidTr="00C403A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ADBD7C5" w14:textId="77777777" w:rsidR="00185451" w:rsidRPr="00044238" w:rsidRDefault="00185451" w:rsidP="00C403A8">
            <w:pPr>
              <w:pStyle w:val="rowtabella0"/>
              <w:rPr>
                <w:color w:val="002060"/>
              </w:rPr>
            </w:pPr>
            <w:r w:rsidRPr="00044238">
              <w:rPr>
                <w:color w:val="002060"/>
              </w:rPr>
              <w:t>ACQUAVIVA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F17709" w14:textId="77777777" w:rsidR="00185451" w:rsidRPr="00044238" w:rsidRDefault="00185451" w:rsidP="00C403A8">
            <w:pPr>
              <w:pStyle w:val="rowtabella0"/>
              <w:rPr>
                <w:color w:val="002060"/>
              </w:rPr>
            </w:pPr>
            <w:r w:rsidRPr="00044238">
              <w:rPr>
                <w:color w:val="002060"/>
              </w:rPr>
              <w:t>RIPABERARDA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705F46" w14:textId="77777777" w:rsidR="00185451" w:rsidRPr="00044238" w:rsidRDefault="00185451" w:rsidP="00C403A8">
            <w:pPr>
              <w:pStyle w:val="rowtabella0"/>
              <w:jc w:val="center"/>
              <w:rPr>
                <w:color w:val="002060"/>
              </w:rPr>
            </w:pPr>
            <w:r w:rsidRPr="00044238">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03D374" w14:textId="77777777" w:rsidR="00185451" w:rsidRPr="00044238" w:rsidRDefault="00185451" w:rsidP="00C403A8">
            <w:pPr>
              <w:pStyle w:val="rowtabella0"/>
              <w:rPr>
                <w:color w:val="002060"/>
              </w:rPr>
            </w:pPr>
            <w:r w:rsidRPr="00044238">
              <w:rPr>
                <w:color w:val="002060"/>
              </w:rPr>
              <w:t>25/10/2023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D3C681" w14:textId="77777777" w:rsidR="00185451" w:rsidRPr="00044238" w:rsidRDefault="00185451" w:rsidP="00C403A8">
            <w:pPr>
              <w:pStyle w:val="rowtabella0"/>
              <w:rPr>
                <w:color w:val="002060"/>
              </w:rPr>
            </w:pPr>
            <w:r w:rsidRPr="00044238">
              <w:rPr>
                <w:color w:val="002060"/>
              </w:rPr>
              <w:t>5699 PALASPORT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733A00" w14:textId="77777777" w:rsidR="00185451" w:rsidRPr="00044238" w:rsidRDefault="00185451" w:rsidP="00C403A8">
            <w:pPr>
              <w:pStyle w:val="rowtabella0"/>
              <w:rPr>
                <w:color w:val="002060"/>
              </w:rPr>
            </w:pPr>
            <w:r w:rsidRPr="00044238">
              <w:rPr>
                <w:color w:val="002060"/>
              </w:rPr>
              <w:t>MONSAMPOLO DEL TRONTO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84FB7F" w14:textId="77777777" w:rsidR="00185451" w:rsidRPr="00044238" w:rsidRDefault="00185451" w:rsidP="00C403A8">
            <w:pPr>
              <w:pStyle w:val="rowtabella0"/>
              <w:rPr>
                <w:color w:val="002060"/>
              </w:rPr>
            </w:pPr>
            <w:r w:rsidRPr="00044238">
              <w:rPr>
                <w:color w:val="002060"/>
              </w:rPr>
              <w:t>VIA CORRADI</w:t>
            </w:r>
          </w:p>
        </w:tc>
      </w:tr>
    </w:tbl>
    <w:p w14:paraId="7134E6D4" w14:textId="77777777" w:rsidR="00185451" w:rsidRPr="00044238" w:rsidRDefault="00185451" w:rsidP="00185451">
      <w:pPr>
        <w:pStyle w:val="breakline"/>
        <w:rPr>
          <w:rFonts w:eastAsiaTheme="minorEastAsia"/>
          <w:color w:val="002060"/>
        </w:rPr>
      </w:pPr>
    </w:p>
    <w:p w14:paraId="1588492E" w14:textId="77777777" w:rsidR="00185451" w:rsidRPr="00044238" w:rsidRDefault="00185451" w:rsidP="00185451">
      <w:pPr>
        <w:pStyle w:val="breakline"/>
        <w:rPr>
          <w:color w:val="002060"/>
        </w:rPr>
      </w:pPr>
    </w:p>
    <w:p w14:paraId="286C2E6C" w14:textId="77777777" w:rsidR="00185451" w:rsidRPr="00044238" w:rsidRDefault="00185451" w:rsidP="00185451">
      <w:pPr>
        <w:pStyle w:val="breakline"/>
        <w:rPr>
          <w:color w:val="002060"/>
        </w:rPr>
      </w:pPr>
    </w:p>
    <w:p w14:paraId="593DAE5D" w14:textId="77777777" w:rsidR="00185451" w:rsidRPr="00044238" w:rsidRDefault="00185451" w:rsidP="00185451">
      <w:pPr>
        <w:pStyle w:val="sottotitolocampionato10"/>
        <w:rPr>
          <w:color w:val="002060"/>
        </w:rPr>
      </w:pPr>
      <w:r w:rsidRPr="00044238">
        <w:rPr>
          <w:color w:val="002060"/>
        </w:rPr>
        <w:t>GIRONE 14 - 2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6"/>
        <w:gridCol w:w="385"/>
        <w:gridCol w:w="898"/>
        <w:gridCol w:w="1178"/>
        <w:gridCol w:w="1554"/>
        <w:gridCol w:w="1552"/>
      </w:tblGrid>
      <w:tr w:rsidR="00185451" w:rsidRPr="00044238" w14:paraId="28CC8A33"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70A6A" w14:textId="77777777" w:rsidR="00185451" w:rsidRPr="00044238" w:rsidRDefault="00185451" w:rsidP="00C403A8">
            <w:pPr>
              <w:pStyle w:val="headertabella0"/>
              <w:rPr>
                <w:color w:val="002060"/>
              </w:rPr>
            </w:pPr>
            <w:r w:rsidRPr="000442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375C2C" w14:textId="77777777" w:rsidR="00185451" w:rsidRPr="00044238" w:rsidRDefault="00185451" w:rsidP="00C403A8">
            <w:pPr>
              <w:pStyle w:val="headertabella0"/>
              <w:rPr>
                <w:color w:val="002060"/>
              </w:rPr>
            </w:pPr>
            <w:r w:rsidRPr="000442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D7F1C1" w14:textId="77777777" w:rsidR="00185451" w:rsidRPr="00044238" w:rsidRDefault="00185451" w:rsidP="00C403A8">
            <w:pPr>
              <w:pStyle w:val="headertabella0"/>
              <w:rPr>
                <w:color w:val="002060"/>
              </w:rPr>
            </w:pPr>
            <w:r w:rsidRPr="000442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6256EC" w14:textId="77777777" w:rsidR="00185451" w:rsidRPr="00044238" w:rsidRDefault="00185451" w:rsidP="00C403A8">
            <w:pPr>
              <w:pStyle w:val="headertabella0"/>
              <w:rPr>
                <w:color w:val="002060"/>
              </w:rPr>
            </w:pPr>
            <w:r w:rsidRPr="000442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D8575" w14:textId="77777777" w:rsidR="00185451" w:rsidRPr="00044238" w:rsidRDefault="00185451" w:rsidP="00C403A8">
            <w:pPr>
              <w:pStyle w:val="headertabella0"/>
              <w:rPr>
                <w:color w:val="002060"/>
              </w:rPr>
            </w:pPr>
            <w:r w:rsidRPr="000442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E5BEA8" w14:textId="77777777" w:rsidR="00185451" w:rsidRPr="00044238" w:rsidRDefault="00185451" w:rsidP="00C403A8">
            <w:pPr>
              <w:pStyle w:val="headertabella0"/>
              <w:rPr>
                <w:color w:val="002060"/>
              </w:rPr>
            </w:pPr>
            <w:proofErr w:type="spellStart"/>
            <w:r w:rsidRPr="00044238">
              <w:rPr>
                <w:color w:val="002060"/>
              </w:rPr>
              <w:t>Localita'</w:t>
            </w:r>
            <w:proofErr w:type="spellEnd"/>
            <w:r w:rsidRPr="0004423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D01543" w14:textId="77777777" w:rsidR="00185451" w:rsidRPr="00044238" w:rsidRDefault="00185451" w:rsidP="00C403A8">
            <w:pPr>
              <w:pStyle w:val="headertabella0"/>
              <w:rPr>
                <w:color w:val="002060"/>
              </w:rPr>
            </w:pPr>
            <w:r w:rsidRPr="00044238">
              <w:rPr>
                <w:color w:val="002060"/>
              </w:rPr>
              <w:t>Indirizzo Impianto</w:t>
            </w:r>
          </w:p>
        </w:tc>
      </w:tr>
      <w:tr w:rsidR="00185451" w:rsidRPr="00044238" w14:paraId="0317AC07" w14:textId="77777777" w:rsidTr="00C403A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DE9EDE" w14:textId="77777777" w:rsidR="00185451" w:rsidRPr="00044238" w:rsidRDefault="00185451" w:rsidP="00C403A8">
            <w:pPr>
              <w:pStyle w:val="rowtabella0"/>
              <w:rPr>
                <w:color w:val="002060"/>
              </w:rPr>
            </w:pPr>
            <w:r w:rsidRPr="00044238">
              <w:rPr>
                <w:color w:val="002060"/>
              </w:rPr>
              <w:t>CALCIO S.ELPIDIO A MARE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818A67" w14:textId="77777777" w:rsidR="00185451" w:rsidRPr="00044238" w:rsidRDefault="00185451" w:rsidP="00C403A8">
            <w:pPr>
              <w:pStyle w:val="rowtabella0"/>
              <w:rPr>
                <w:color w:val="002060"/>
              </w:rPr>
            </w:pPr>
            <w:r w:rsidRPr="00044238">
              <w:rPr>
                <w:color w:val="002060"/>
              </w:rPr>
              <w:t>CAPODARCO CASABIANCA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A796DE" w14:textId="77777777" w:rsidR="00185451" w:rsidRPr="00044238" w:rsidRDefault="00185451" w:rsidP="00C403A8">
            <w:pPr>
              <w:pStyle w:val="rowtabella0"/>
              <w:jc w:val="center"/>
              <w:rPr>
                <w:color w:val="002060"/>
              </w:rPr>
            </w:pPr>
            <w:r w:rsidRPr="0004423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538976" w14:textId="77777777" w:rsidR="00185451" w:rsidRPr="00044238" w:rsidRDefault="00185451" w:rsidP="00C403A8">
            <w:pPr>
              <w:pStyle w:val="rowtabella0"/>
              <w:rPr>
                <w:color w:val="002060"/>
              </w:rPr>
            </w:pPr>
            <w:r w:rsidRPr="00044238">
              <w:rPr>
                <w:color w:val="002060"/>
              </w:rPr>
              <w:t>09/10/2023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CD19EF" w14:textId="77777777" w:rsidR="00185451" w:rsidRPr="00044238" w:rsidRDefault="00185451" w:rsidP="00C403A8">
            <w:pPr>
              <w:pStyle w:val="rowtabella0"/>
              <w:rPr>
                <w:color w:val="002060"/>
              </w:rPr>
            </w:pPr>
            <w:r w:rsidRPr="00044238">
              <w:rPr>
                <w:color w:val="002060"/>
              </w:rPr>
              <w:t>5677 PALESTRA DI CASCINARE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68A3CA" w14:textId="77777777" w:rsidR="00185451" w:rsidRPr="00044238" w:rsidRDefault="00185451" w:rsidP="00C403A8">
            <w:pPr>
              <w:pStyle w:val="rowtabella0"/>
              <w:rPr>
                <w:color w:val="002060"/>
              </w:rPr>
            </w:pPr>
            <w:r w:rsidRPr="00044238">
              <w:rPr>
                <w:color w:val="002060"/>
              </w:rPr>
              <w:t>CASCINARE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605E89" w14:textId="77777777" w:rsidR="00185451" w:rsidRPr="00044238" w:rsidRDefault="00185451" w:rsidP="00C403A8">
            <w:pPr>
              <w:pStyle w:val="rowtabella0"/>
              <w:rPr>
                <w:color w:val="002060"/>
              </w:rPr>
            </w:pPr>
            <w:r w:rsidRPr="00044238">
              <w:rPr>
                <w:color w:val="002060"/>
              </w:rPr>
              <w:t>VIA CARDUCCI</w:t>
            </w:r>
          </w:p>
        </w:tc>
      </w:tr>
      <w:tr w:rsidR="00185451" w:rsidRPr="00044238" w14:paraId="5682EB5F" w14:textId="77777777" w:rsidTr="00C403A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2F3E7E" w14:textId="77777777" w:rsidR="00185451" w:rsidRPr="00044238" w:rsidRDefault="00185451" w:rsidP="00C403A8">
            <w:pPr>
              <w:pStyle w:val="rowtabella0"/>
              <w:rPr>
                <w:color w:val="002060"/>
              </w:rPr>
            </w:pPr>
            <w:r w:rsidRPr="00044238">
              <w:rPr>
                <w:color w:val="002060"/>
              </w:rPr>
              <w:t>FUTSAL L.C.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7D3939" w14:textId="77777777" w:rsidR="00185451" w:rsidRPr="00044238" w:rsidRDefault="00185451" w:rsidP="00C403A8">
            <w:pPr>
              <w:pStyle w:val="rowtabella0"/>
              <w:rPr>
                <w:color w:val="002060"/>
              </w:rPr>
            </w:pPr>
            <w:r w:rsidRPr="00044238">
              <w:rPr>
                <w:color w:val="002060"/>
              </w:rPr>
              <w:t>FROG S CLUB SPORT</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091B32" w14:textId="77777777" w:rsidR="00185451" w:rsidRPr="00044238" w:rsidRDefault="00185451" w:rsidP="00C403A8">
            <w:pPr>
              <w:pStyle w:val="rowtabella0"/>
              <w:jc w:val="center"/>
              <w:rPr>
                <w:color w:val="002060"/>
              </w:rPr>
            </w:pPr>
            <w:r w:rsidRPr="0004423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651EB0" w14:textId="77777777" w:rsidR="00185451" w:rsidRPr="00044238" w:rsidRDefault="00185451" w:rsidP="00C403A8">
            <w:pPr>
              <w:pStyle w:val="rowtabella0"/>
              <w:rPr>
                <w:color w:val="002060"/>
              </w:rPr>
            </w:pPr>
            <w:r w:rsidRPr="00044238">
              <w:rPr>
                <w:color w:val="002060"/>
              </w:rPr>
              <w:t>10/10/2023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571163" w14:textId="77777777" w:rsidR="00185451" w:rsidRPr="00044238" w:rsidRDefault="00185451" w:rsidP="00C403A8">
            <w:pPr>
              <w:pStyle w:val="rowtabella0"/>
              <w:rPr>
                <w:color w:val="002060"/>
              </w:rPr>
            </w:pPr>
            <w:r w:rsidRPr="00044238">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42FFCB" w14:textId="77777777" w:rsidR="00185451" w:rsidRPr="00044238" w:rsidRDefault="00185451" w:rsidP="00C403A8">
            <w:pPr>
              <w:pStyle w:val="rowtabella0"/>
              <w:rPr>
                <w:color w:val="002060"/>
              </w:rPr>
            </w:pPr>
            <w:r w:rsidRPr="00044238">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5C0044" w14:textId="77777777" w:rsidR="00185451" w:rsidRPr="00044238" w:rsidRDefault="00185451" w:rsidP="00C403A8">
            <w:pPr>
              <w:pStyle w:val="rowtabella0"/>
              <w:rPr>
                <w:color w:val="002060"/>
              </w:rPr>
            </w:pPr>
            <w:r w:rsidRPr="00044238">
              <w:rPr>
                <w:color w:val="002060"/>
              </w:rPr>
              <w:t>VIA CORRADI</w:t>
            </w:r>
          </w:p>
        </w:tc>
      </w:tr>
    </w:tbl>
    <w:p w14:paraId="778C7DF7" w14:textId="77777777" w:rsidR="00185451" w:rsidRPr="00044238" w:rsidRDefault="00185451" w:rsidP="00185451">
      <w:pPr>
        <w:pStyle w:val="breakline"/>
        <w:rPr>
          <w:rFonts w:eastAsiaTheme="minorEastAsia"/>
          <w:color w:val="002060"/>
        </w:rPr>
      </w:pPr>
    </w:p>
    <w:p w14:paraId="63C9607E" w14:textId="77777777" w:rsidR="00185451" w:rsidRPr="00044238" w:rsidRDefault="00185451" w:rsidP="00185451">
      <w:pPr>
        <w:pStyle w:val="breakline"/>
        <w:rPr>
          <w:color w:val="002060"/>
        </w:rPr>
      </w:pPr>
    </w:p>
    <w:p w14:paraId="3F87B40A" w14:textId="77777777" w:rsidR="00185451" w:rsidRPr="00044238" w:rsidRDefault="00185451" w:rsidP="00185451">
      <w:pPr>
        <w:pStyle w:val="breakline"/>
        <w:rPr>
          <w:color w:val="002060"/>
        </w:rPr>
      </w:pPr>
    </w:p>
    <w:p w14:paraId="5412BD8C" w14:textId="77777777" w:rsidR="00185451" w:rsidRPr="00044238" w:rsidRDefault="00185451" w:rsidP="00185451">
      <w:pPr>
        <w:pStyle w:val="sottotitolocampionato10"/>
        <w:rPr>
          <w:color w:val="002060"/>
        </w:rPr>
      </w:pPr>
      <w:r w:rsidRPr="00044238">
        <w:rPr>
          <w:color w:val="002060"/>
        </w:rPr>
        <w:t>GIRONE 14 - 3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78"/>
        <w:gridCol w:w="1551"/>
        <w:gridCol w:w="1558"/>
      </w:tblGrid>
      <w:tr w:rsidR="00185451" w:rsidRPr="00044238" w14:paraId="5385119D"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FE7C7F" w14:textId="77777777" w:rsidR="00185451" w:rsidRPr="00044238" w:rsidRDefault="00185451" w:rsidP="00C403A8">
            <w:pPr>
              <w:pStyle w:val="headertabella0"/>
              <w:rPr>
                <w:color w:val="002060"/>
              </w:rPr>
            </w:pPr>
            <w:r w:rsidRPr="000442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FB0FC4" w14:textId="77777777" w:rsidR="00185451" w:rsidRPr="00044238" w:rsidRDefault="00185451" w:rsidP="00C403A8">
            <w:pPr>
              <w:pStyle w:val="headertabella0"/>
              <w:rPr>
                <w:color w:val="002060"/>
              </w:rPr>
            </w:pPr>
            <w:r w:rsidRPr="000442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98C750" w14:textId="77777777" w:rsidR="00185451" w:rsidRPr="00044238" w:rsidRDefault="00185451" w:rsidP="00C403A8">
            <w:pPr>
              <w:pStyle w:val="headertabella0"/>
              <w:rPr>
                <w:color w:val="002060"/>
              </w:rPr>
            </w:pPr>
            <w:r w:rsidRPr="000442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234499" w14:textId="77777777" w:rsidR="00185451" w:rsidRPr="00044238" w:rsidRDefault="00185451" w:rsidP="00C403A8">
            <w:pPr>
              <w:pStyle w:val="headertabella0"/>
              <w:rPr>
                <w:color w:val="002060"/>
              </w:rPr>
            </w:pPr>
            <w:r w:rsidRPr="000442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0B50DD" w14:textId="77777777" w:rsidR="00185451" w:rsidRPr="00044238" w:rsidRDefault="00185451" w:rsidP="00C403A8">
            <w:pPr>
              <w:pStyle w:val="headertabella0"/>
              <w:rPr>
                <w:color w:val="002060"/>
              </w:rPr>
            </w:pPr>
            <w:r w:rsidRPr="000442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29F95C" w14:textId="77777777" w:rsidR="00185451" w:rsidRPr="00044238" w:rsidRDefault="00185451" w:rsidP="00C403A8">
            <w:pPr>
              <w:pStyle w:val="headertabella0"/>
              <w:rPr>
                <w:color w:val="002060"/>
              </w:rPr>
            </w:pPr>
            <w:proofErr w:type="spellStart"/>
            <w:r w:rsidRPr="00044238">
              <w:rPr>
                <w:color w:val="002060"/>
              </w:rPr>
              <w:t>Localita'</w:t>
            </w:r>
            <w:proofErr w:type="spellEnd"/>
            <w:r w:rsidRPr="0004423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503EC6" w14:textId="77777777" w:rsidR="00185451" w:rsidRPr="00044238" w:rsidRDefault="00185451" w:rsidP="00C403A8">
            <w:pPr>
              <w:pStyle w:val="headertabella0"/>
              <w:rPr>
                <w:color w:val="002060"/>
              </w:rPr>
            </w:pPr>
            <w:r w:rsidRPr="00044238">
              <w:rPr>
                <w:color w:val="002060"/>
              </w:rPr>
              <w:t>Indirizzo Impianto</w:t>
            </w:r>
          </w:p>
        </w:tc>
      </w:tr>
      <w:tr w:rsidR="00185451" w:rsidRPr="00044238" w14:paraId="1573476C" w14:textId="77777777" w:rsidTr="00C403A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018C27" w14:textId="77777777" w:rsidR="00185451" w:rsidRPr="00044238" w:rsidRDefault="00185451" w:rsidP="00C403A8">
            <w:pPr>
              <w:pStyle w:val="rowtabella0"/>
              <w:rPr>
                <w:color w:val="002060"/>
              </w:rPr>
            </w:pPr>
            <w:r w:rsidRPr="00044238">
              <w:rPr>
                <w:color w:val="002060"/>
              </w:rPr>
              <w:t>CAPODARCO CASABIANCA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6A7F05" w14:textId="77777777" w:rsidR="00185451" w:rsidRPr="00044238" w:rsidRDefault="00185451" w:rsidP="00C403A8">
            <w:pPr>
              <w:pStyle w:val="rowtabella0"/>
              <w:rPr>
                <w:color w:val="002060"/>
              </w:rPr>
            </w:pPr>
            <w:r w:rsidRPr="00044238">
              <w:rPr>
                <w:color w:val="002060"/>
              </w:rPr>
              <w:t>FUTSAL L.C.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97CE43" w14:textId="77777777" w:rsidR="00185451" w:rsidRPr="00044238" w:rsidRDefault="00185451" w:rsidP="00C403A8">
            <w:pPr>
              <w:pStyle w:val="rowtabella0"/>
              <w:jc w:val="center"/>
              <w:rPr>
                <w:color w:val="002060"/>
              </w:rPr>
            </w:pPr>
            <w:r w:rsidRPr="0004423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D0CC50" w14:textId="77777777" w:rsidR="00185451" w:rsidRPr="00044238" w:rsidRDefault="00185451" w:rsidP="00C403A8">
            <w:pPr>
              <w:pStyle w:val="rowtabella0"/>
              <w:rPr>
                <w:color w:val="002060"/>
              </w:rPr>
            </w:pPr>
            <w:r w:rsidRPr="00044238">
              <w:rPr>
                <w:color w:val="002060"/>
              </w:rPr>
              <w:t>25/10/2023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3AE915" w14:textId="77777777" w:rsidR="00185451" w:rsidRPr="00044238" w:rsidRDefault="00185451" w:rsidP="00C403A8">
            <w:pPr>
              <w:pStyle w:val="rowtabella0"/>
              <w:rPr>
                <w:color w:val="002060"/>
              </w:rPr>
            </w:pPr>
            <w:r w:rsidRPr="00044238">
              <w:rPr>
                <w:color w:val="002060"/>
              </w:rPr>
              <w:t>5711 PALESTRA COMUNALE CAPODARCO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0CCA89" w14:textId="77777777" w:rsidR="00185451" w:rsidRPr="00044238" w:rsidRDefault="00185451" w:rsidP="00C403A8">
            <w:pPr>
              <w:pStyle w:val="rowtabella0"/>
              <w:rPr>
                <w:color w:val="002060"/>
              </w:rPr>
            </w:pPr>
            <w:r w:rsidRPr="00044238">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C29FA5" w14:textId="77777777" w:rsidR="00185451" w:rsidRPr="00044238" w:rsidRDefault="00185451" w:rsidP="00C403A8">
            <w:pPr>
              <w:pStyle w:val="rowtabella0"/>
              <w:rPr>
                <w:color w:val="002060"/>
              </w:rPr>
            </w:pPr>
            <w:r w:rsidRPr="00044238">
              <w:rPr>
                <w:color w:val="002060"/>
              </w:rPr>
              <w:t>VIA INDIPENDENZA-CAPODARCO</w:t>
            </w:r>
          </w:p>
        </w:tc>
      </w:tr>
      <w:tr w:rsidR="00185451" w:rsidRPr="00044238" w14:paraId="10D359EF" w14:textId="77777777" w:rsidTr="00C403A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87C2D8" w14:textId="77777777" w:rsidR="00185451" w:rsidRPr="00044238" w:rsidRDefault="00185451" w:rsidP="00C403A8">
            <w:pPr>
              <w:pStyle w:val="rowtabella0"/>
              <w:rPr>
                <w:color w:val="002060"/>
              </w:rPr>
            </w:pPr>
            <w:r w:rsidRPr="00044238">
              <w:rPr>
                <w:color w:val="002060"/>
              </w:rPr>
              <w:t>FROG S CLUB SPORT</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4A8C52" w14:textId="77777777" w:rsidR="00185451" w:rsidRPr="00044238" w:rsidRDefault="00185451" w:rsidP="00C403A8">
            <w:pPr>
              <w:pStyle w:val="rowtabella0"/>
              <w:rPr>
                <w:color w:val="002060"/>
              </w:rPr>
            </w:pPr>
            <w:r w:rsidRPr="00044238">
              <w:rPr>
                <w:color w:val="002060"/>
              </w:rPr>
              <w:t>CALCIO S.ELPIDIO A MARE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F5F3F2" w14:textId="77777777" w:rsidR="00185451" w:rsidRPr="00044238" w:rsidRDefault="00185451" w:rsidP="00C403A8">
            <w:pPr>
              <w:pStyle w:val="rowtabella0"/>
              <w:jc w:val="center"/>
              <w:rPr>
                <w:color w:val="002060"/>
              </w:rPr>
            </w:pPr>
            <w:r w:rsidRPr="0004423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9C4057" w14:textId="77777777" w:rsidR="00185451" w:rsidRPr="00044238" w:rsidRDefault="00185451" w:rsidP="00C403A8">
            <w:pPr>
              <w:pStyle w:val="rowtabella0"/>
              <w:rPr>
                <w:color w:val="002060"/>
              </w:rPr>
            </w:pPr>
            <w:r w:rsidRPr="00044238">
              <w:rPr>
                <w:color w:val="002060"/>
              </w:rPr>
              <w:t>25/10/2023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5D10A3" w14:textId="77777777" w:rsidR="00185451" w:rsidRPr="00044238" w:rsidRDefault="00185451" w:rsidP="00C403A8">
            <w:pPr>
              <w:pStyle w:val="rowtabella0"/>
              <w:rPr>
                <w:color w:val="002060"/>
              </w:rPr>
            </w:pPr>
            <w:r w:rsidRPr="00044238">
              <w:rPr>
                <w:color w:val="002060"/>
              </w:rPr>
              <w:t>5623 PALESTRA SC.MEDIA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541E8D" w14:textId="77777777" w:rsidR="00185451" w:rsidRPr="00044238" w:rsidRDefault="00185451" w:rsidP="00C403A8">
            <w:pPr>
              <w:pStyle w:val="rowtabella0"/>
              <w:rPr>
                <w:color w:val="002060"/>
              </w:rPr>
            </w:pPr>
            <w:r w:rsidRPr="00044238">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24B8D2" w14:textId="77777777" w:rsidR="00185451" w:rsidRPr="00044238" w:rsidRDefault="00185451" w:rsidP="00C403A8">
            <w:pPr>
              <w:pStyle w:val="rowtabella0"/>
              <w:rPr>
                <w:color w:val="002060"/>
              </w:rPr>
            </w:pPr>
            <w:r w:rsidRPr="00044238">
              <w:rPr>
                <w:color w:val="002060"/>
              </w:rPr>
              <w:t>VIA PIRANDELLO</w:t>
            </w:r>
          </w:p>
        </w:tc>
      </w:tr>
    </w:tbl>
    <w:p w14:paraId="172DF33A" w14:textId="77777777" w:rsidR="00185451" w:rsidRPr="00044238" w:rsidRDefault="00185451" w:rsidP="00185451">
      <w:pPr>
        <w:pStyle w:val="breakline"/>
        <w:rPr>
          <w:rFonts w:eastAsiaTheme="minorEastAsia"/>
          <w:color w:val="002060"/>
        </w:rPr>
      </w:pPr>
    </w:p>
    <w:p w14:paraId="58D8C3E6" w14:textId="77777777" w:rsidR="00185451" w:rsidRPr="00044238" w:rsidRDefault="00185451" w:rsidP="00185451">
      <w:pPr>
        <w:pStyle w:val="breakline"/>
        <w:rPr>
          <w:color w:val="002060"/>
        </w:rPr>
      </w:pPr>
    </w:p>
    <w:p w14:paraId="0EE02181" w14:textId="77777777" w:rsidR="00185451" w:rsidRPr="00044238" w:rsidRDefault="00185451" w:rsidP="00185451">
      <w:pPr>
        <w:pStyle w:val="breakline"/>
        <w:rPr>
          <w:color w:val="002060"/>
        </w:rPr>
      </w:pPr>
    </w:p>
    <w:p w14:paraId="47720843" w14:textId="77777777" w:rsidR="00185451" w:rsidRPr="00044238" w:rsidRDefault="00185451" w:rsidP="00185451">
      <w:pPr>
        <w:pStyle w:val="sottotitolocampionato10"/>
        <w:rPr>
          <w:color w:val="002060"/>
        </w:rPr>
      </w:pPr>
      <w:r w:rsidRPr="00044238">
        <w:rPr>
          <w:color w:val="002060"/>
        </w:rPr>
        <w:t>GIRONE 15 - 2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4"/>
        <w:gridCol w:w="385"/>
        <w:gridCol w:w="898"/>
        <w:gridCol w:w="1178"/>
        <w:gridCol w:w="1550"/>
        <w:gridCol w:w="1550"/>
      </w:tblGrid>
      <w:tr w:rsidR="00185451" w:rsidRPr="00044238" w14:paraId="2BA78A42"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B3C73B" w14:textId="77777777" w:rsidR="00185451" w:rsidRPr="00044238" w:rsidRDefault="00185451" w:rsidP="00C403A8">
            <w:pPr>
              <w:pStyle w:val="headertabella0"/>
              <w:rPr>
                <w:color w:val="002060"/>
              </w:rPr>
            </w:pPr>
            <w:r w:rsidRPr="000442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F1AEC" w14:textId="77777777" w:rsidR="00185451" w:rsidRPr="00044238" w:rsidRDefault="00185451" w:rsidP="00C403A8">
            <w:pPr>
              <w:pStyle w:val="headertabella0"/>
              <w:rPr>
                <w:color w:val="002060"/>
              </w:rPr>
            </w:pPr>
            <w:r w:rsidRPr="000442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88635" w14:textId="77777777" w:rsidR="00185451" w:rsidRPr="00044238" w:rsidRDefault="00185451" w:rsidP="00C403A8">
            <w:pPr>
              <w:pStyle w:val="headertabella0"/>
              <w:rPr>
                <w:color w:val="002060"/>
              </w:rPr>
            </w:pPr>
            <w:r w:rsidRPr="000442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717B1D" w14:textId="77777777" w:rsidR="00185451" w:rsidRPr="00044238" w:rsidRDefault="00185451" w:rsidP="00C403A8">
            <w:pPr>
              <w:pStyle w:val="headertabella0"/>
              <w:rPr>
                <w:color w:val="002060"/>
              </w:rPr>
            </w:pPr>
            <w:r w:rsidRPr="000442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8CFBE5" w14:textId="77777777" w:rsidR="00185451" w:rsidRPr="00044238" w:rsidRDefault="00185451" w:rsidP="00C403A8">
            <w:pPr>
              <w:pStyle w:val="headertabella0"/>
              <w:rPr>
                <w:color w:val="002060"/>
              </w:rPr>
            </w:pPr>
            <w:r w:rsidRPr="000442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A883C4" w14:textId="77777777" w:rsidR="00185451" w:rsidRPr="00044238" w:rsidRDefault="00185451" w:rsidP="00C403A8">
            <w:pPr>
              <w:pStyle w:val="headertabella0"/>
              <w:rPr>
                <w:color w:val="002060"/>
              </w:rPr>
            </w:pPr>
            <w:proofErr w:type="spellStart"/>
            <w:r w:rsidRPr="00044238">
              <w:rPr>
                <w:color w:val="002060"/>
              </w:rPr>
              <w:t>Localita'</w:t>
            </w:r>
            <w:proofErr w:type="spellEnd"/>
            <w:r w:rsidRPr="0004423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3CE8A" w14:textId="77777777" w:rsidR="00185451" w:rsidRPr="00044238" w:rsidRDefault="00185451" w:rsidP="00C403A8">
            <w:pPr>
              <w:pStyle w:val="headertabella0"/>
              <w:rPr>
                <w:color w:val="002060"/>
              </w:rPr>
            </w:pPr>
            <w:r w:rsidRPr="00044238">
              <w:rPr>
                <w:color w:val="002060"/>
              </w:rPr>
              <w:t>Indirizzo Impianto</w:t>
            </w:r>
          </w:p>
        </w:tc>
      </w:tr>
      <w:tr w:rsidR="00185451" w:rsidRPr="00044238" w14:paraId="44332A8D" w14:textId="77777777" w:rsidTr="00C403A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56FBED9" w14:textId="77777777" w:rsidR="00185451" w:rsidRPr="00044238" w:rsidRDefault="00185451" w:rsidP="00C403A8">
            <w:pPr>
              <w:pStyle w:val="rowtabella0"/>
              <w:rPr>
                <w:color w:val="002060"/>
              </w:rPr>
            </w:pPr>
            <w:r w:rsidRPr="00044238">
              <w:rPr>
                <w:color w:val="002060"/>
              </w:rPr>
              <w:t>PICENO UNITED MMX A R.L.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F95F80" w14:textId="77777777" w:rsidR="00185451" w:rsidRPr="00044238" w:rsidRDefault="00185451" w:rsidP="00C403A8">
            <w:pPr>
              <w:pStyle w:val="rowtabella0"/>
              <w:rPr>
                <w:color w:val="002060"/>
              </w:rPr>
            </w:pPr>
            <w:r w:rsidRPr="00044238">
              <w:rPr>
                <w:color w:val="002060"/>
              </w:rPr>
              <w:t>SPORTING GROTTAMMARE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D19515" w14:textId="77777777" w:rsidR="00185451" w:rsidRPr="00044238" w:rsidRDefault="00185451" w:rsidP="00C403A8">
            <w:pPr>
              <w:pStyle w:val="rowtabella0"/>
              <w:jc w:val="center"/>
              <w:rPr>
                <w:color w:val="002060"/>
              </w:rPr>
            </w:pPr>
            <w:r w:rsidRPr="00044238">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510978" w14:textId="77777777" w:rsidR="00185451" w:rsidRPr="00044238" w:rsidRDefault="00185451" w:rsidP="00C403A8">
            <w:pPr>
              <w:pStyle w:val="rowtabella0"/>
              <w:rPr>
                <w:color w:val="002060"/>
              </w:rPr>
            </w:pPr>
            <w:r w:rsidRPr="00044238">
              <w:rPr>
                <w:color w:val="002060"/>
              </w:rPr>
              <w:t>11/10/2023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E4F4F7" w14:textId="77777777" w:rsidR="00185451" w:rsidRPr="00044238" w:rsidRDefault="00185451" w:rsidP="00C403A8">
            <w:pPr>
              <w:pStyle w:val="rowtabella0"/>
              <w:rPr>
                <w:color w:val="002060"/>
              </w:rPr>
            </w:pPr>
            <w:r w:rsidRPr="00044238">
              <w:rPr>
                <w:color w:val="002060"/>
              </w:rPr>
              <w:t>5710 PALESTRA C5 "MONTICELLI"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96A6A9" w14:textId="77777777" w:rsidR="00185451" w:rsidRPr="00044238" w:rsidRDefault="00185451" w:rsidP="00C403A8">
            <w:pPr>
              <w:pStyle w:val="rowtabella0"/>
              <w:rPr>
                <w:color w:val="002060"/>
              </w:rPr>
            </w:pPr>
            <w:r w:rsidRPr="00044238">
              <w:rPr>
                <w:color w:val="002060"/>
              </w:rPr>
              <w:t>ASCOLI PICENO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8486C6" w14:textId="77777777" w:rsidR="00185451" w:rsidRPr="00044238" w:rsidRDefault="00185451" w:rsidP="00C403A8">
            <w:pPr>
              <w:pStyle w:val="rowtabella0"/>
              <w:rPr>
                <w:color w:val="002060"/>
              </w:rPr>
            </w:pPr>
            <w:r w:rsidRPr="00044238">
              <w:rPr>
                <w:color w:val="002060"/>
              </w:rPr>
              <w:t>VIA DELL IRIS</w:t>
            </w:r>
          </w:p>
        </w:tc>
      </w:tr>
    </w:tbl>
    <w:p w14:paraId="79F44E24" w14:textId="77777777" w:rsidR="00185451" w:rsidRPr="00044238" w:rsidRDefault="00185451" w:rsidP="00185451">
      <w:pPr>
        <w:pStyle w:val="breakline"/>
        <w:rPr>
          <w:rFonts w:eastAsiaTheme="minorEastAsia"/>
          <w:color w:val="002060"/>
        </w:rPr>
      </w:pPr>
    </w:p>
    <w:p w14:paraId="2C66C300" w14:textId="77777777" w:rsidR="00185451" w:rsidRPr="00044238" w:rsidRDefault="00185451" w:rsidP="00185451">
      <w:pPr>
        <w:pStyle w:val="breakline"/>
        <w:rPr>
          <w:color w:val="002060"/>
        </w:rPr>
      </w:pPr>
    </w:p>
    <w:p w14:paraId="7D539DA7" w14:textId="77777777" w:rsidR="00185451" w:rsidRPr="00044238" w:rsidRDefault="00185451" w:rsidP="00185451">
      <w:pPr>
        <w:pStyle w:val="breakline"/>
        <w:rPr>
          <w:color w:val="002060"/>
        </w:rPr>
      </w:pPr>
    </w:p>
    <w:p w14:paraId="0BD41AE3" w14:textId="77777777" w:rsidR="00185451" w:rsidRPr="00044238" w:rsidRDefault="00185451" w:rsidP="00185451">
      <w:pPr>
        <w:pStyle w:val="sottotitolocampionato10"/>
        <w:rPr>
          <w:color w:val="002060"/>
        </w:rPr>
      </w:pPr>
      <w:r w:rsidRPr="00044238">
        <w:rPr>
          <w:color w:val="002060"/>
        </w:rPr>
        <w:t>GIRONE 15 - 3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2"/>
        <w:gridCol w:w="385"/>
        <w:gridCol w:w="898"/>
        <w:gridCol w:w="1177"/>
        <w:gridCol w:w="1557"/>
        <w:gridCol w:w="1549"/>
      </w:tblGrid>
      <w:tr w:rsidR="00185451" w:rsidRPr="00044238" w14:paraId="64CB35CC"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183CD2" w14:textId="77777777" w:rsidR="00185451" w:rsidRPr="00044238" w:rsidRDefault="00185451" w:rsidP="00C403A8">
            <w:pPr>
              <w:pStyle w:val="headertabella0"/>
              <w:rPr>
                <w:color w:val="002060"/>
              </w:rPr>
            </w:pPr>
            <w:r w:rsidRPr="000442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E233A2" w14:textId="77777777" w:rsidR="00185451" w:rsidRPr="00044238" w:rsidRDefault="00185451" w:rsidP="00C403A8">
            <w:pPr>
              <w:pStyle w:val="headertabella0"/>
              <w:rPr>
                <w:color w:val="002060"/>
              </w:rPr>
            </w:pPr>
            <w:r w:rsidRPr="000442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E3A48C" w14:textId="77777777" w:rsidR="00185451" w:rsidRPr="00044238" w:rsidRDefault="00185451" w:rsidP="00C403A8">
            <w:pPr>
              <w:pStyle w:val="headertabella0"/>
              <w:rPr>
                <w:color w:val="002060"/>
              </w:rPr>
            </w:pPr>
            <w:r w:rsidRPr="000442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2C4868" w14:textId="77777777" w:rsidR="00185451" w:rsidRPr="00044238" w:rsidRDefault="00185451" w:rsidP="00C403A8">
            <w:pPr>
              <w:pStyle w:val="headertabella0"/>
              <w:rPr>
                <w:color w:val="002060"/>
              </w:rPr>
            </w:pPr>
            <w:r w:rsidRPr="000442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E28471" w14:textId="77777777" w:rsidR="00185451" w:rsidRPr="00044238" w:rsidRDefault="00185451" w:rsidP="00C403A8">
            <w:pPr>
              <w:pStyle w:val="headertabella0"/>
              <w:rPr>
                <w:color w:val="002060"/>
              </w:rPr>
            </w:pPr>
            <w:r w:rsidRPr="000442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FFA18A" w14:textId="77777777" w:rsidR="00185451" w:rsidRPr="00044238" w:rsidRDefault="00185451" w:rsidP="00C403A8">
            <w:pPr>
              <w:pStyle w:val="headertabella0"/>
              <w:rPr>
                <w:color w:val="002060"/>
              </w:rPr>
            </w:pPr>
            <w:proofErr w:type="spellStart"/>
            <w:r w:rsidRPr="00044238">
              <w:rPr>
                <w:color w:val="002060"/>
              </w:rPr>
              <w:t>Localita'</w:t>
            </w:r>
            <w:proofErr w:type="spellEnd"/>
            <w:r w:rsidRPr="0004423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E517B3" w14:textId="77777777" w:rsidR="00185451" w:rsidRPr="00044238" w:rsidRDefault="00185451" w:rsidP="00C403A8">
            <w:pPr>
              <w:pStyle w:val="headertabella0"/>
              <w:rPr>
                <w:color w:val="002060"/>
              </w:rPr>
            </w:pPr>
            <w:r w:rsidRPr="00044238">
              <w:rPr>
                <w:color w:val="002060"/>
              </w:rPr>
              <w:t>Indirizzo Impianto</w:t>
            </w:r>
          </w:p>
        </w:tc>
      </w:tr>
      <w:tr w:rsidR="00185451" w:rsidRPr="00044238" w14:paraId="14FE491D" w14:textId="77777777" w:rsidTr="00C403A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2DBB20B" w14:textId="77777777" w:rsidR="00185451" w:rsidRPr="00044238" w:rsidRDefault="00185451" w:rsidP="00C403A8">
            <w:pPr>
              <w:pStyle w:val="rowtabella0"/>
              <w:rPr>
                <w:color w:val="002060"/>
              </w:rPr>
            </w:pPr>
            <w:r w:rsidRPr="00044238">
              <w:rPr>
                <w:color w:val="002060"/>
              </w:rPr>
              <w:t>SPORTING GROTTAMMARE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4A2F28" w14:textId="77777777" w:rsidR="00185451" w:rsidRPr="00044238" w:rsidRDefault="00185451" w:rsidP="00C403A8">
            <w:pPr>
              <w:pStyle w:val="rowtabella0"/>
              <w:rPr>
                <w:color w:val="002060"/>
              </w:rPr>
            </w:pPr>
            <w:r w:rsidRPr="00044238">
              <w:rPr>
                <w:color w:val="002060"/>
              </w:rPr>
              <w:t>FUTSAL VIRE GEOSISTEM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FFDF3C" w14:textId="77777777" w:rsidR="00185451" w:rsidRPr="00044238" w:rsidRDefault="00185451" w:rsidP="00C403A8">
            <w:pPr>
              <w:pStyle w:val="rowtabella0"/>
              <w:jc w:val="center"/>
              <w:rPr>
                <w:color w:val="002060"/>
              </w:rPr>
            </w:pPr>
            <w:r w:rsidRPr="00044238">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23C223" w14:textId="77777777" w:rsidR="00185451" w:rsidRPr="00044238" w:rsidRDefault="00185451" w:rsidP="00C403A8">
            <w:pPr>
              <w:pStyle w:val="rowtabella0"/>
              <w:rPr>
                <w:color w:val="002060"/>
              </w:rPr>
            </w:pPr>
            <w:r w:rsidRPr="00044238">
              <w:rPr>
                <w:color w:val="002060"/>
              </w:rPr>
              <w:t>25/10/2023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DB7B2D" w14:textId="77777777" w:rsidR="00185451" w:rsidRPr="00044238" w:rsidRDefault="00185451" w:rsidP="00C403A8">
            <w:pPr>
              <w:pStyle w:val="rowtabella0"/>
              <w:rPr>
                <w:color w:val="002060"/>
              </w:rPr>
            </w:pPr>
            <w:r w:rsidRPr="00044238">
              <w:rPr>
                <w:color w:val="002060"/>
              </w:rPr>
              <w:t>5772 PALESTRA ITGEOMETRI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114B9C" w14:textId="77777777" w:rsidR="00185451" w:rsidRPr="00044238" w:rsidRDefault="00185451" w:rsidP="00C403A8">
            <w:pPr>
              <w:pStyle w:val="rowtabella0"/>
              <w:rPr>
                <w:color w:val="002060"/>
              </w:rPr>
            </w:pPr>
            <w:r w:rsidRPr="00044238">
              <w:rPr>
                <w:color w:val="002060"/>
              </w:rPr>
              <w:t>GROTTAMMARE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8E667A" w14:textId="77777777" w:rsidR="00185451" w:rsidRPr="00044238" w:rsidRDefault="00185451" w:rsidP="00C403A8">
            <w:pPr>
              <w:pStyle w:val="rowtabella0"/>
              <w:rPr>
                <w:color w:val="002060"/>
              </w:rPr>
            </w:pPr>
            <w:r w:rsidRPr="00044238">
              <w:rPr>
                <w:color w:val="002060"/>
              </w:rPr>
              <w:t>VIA SALVO D'ACQUISTO</w:t>
            </w:r>
          </w:p>
        </w:tc>
      </w:tr>
    </w:tbl>
    <w:p w14:paraId="7A479B7F" w14:textId="77777777" w:rsidR="00185451" w:rsidRPr="00044238" w:rsidRDefault="00185451" w:rsidP="00185451">
      <w:pPr>
        <w:pStyle w:val="breakline"/>
        <w:rPr>
          <w:rFonts w:eastAsiaTheme="minorEastAsia"/>
          <w:color w:val="002060"/>
        </w:rPr>
      </w:pPr>
    </w:p>
    <w:p w14:paraId="28255FA8" w14:textId="77777777" w:rsidR="00185451" w:rsidRPr="00044238" w:rsidRDefault="00185451" w:rsidP="00185451">
      <w:pPr>
        <w:pStyle w:val="breakline"/>
        <w:rPr>
          <w:color w:val="002060"/>
        </w:rPr>
      </w:pPr>
    </w:p>
    <w:p w14:paraId="3CD38813" w14:textId="77777777" w:rsidR="00185451" w:rsidRPr="00044238" w:rsidRDefault="00185451" w:rsidP="00185451">
      <w:pPr>
        <w:pStyle w:val="breakline"/>
        <w:rPr>
          <w:color w:val="002060"/>
        </w:rPr>
      </w:pPr>
    </w:p>
    <w:p w14:paraId="1A1804CA" w14:textId="77777777" w:rsidR="00185451" w:rsidRPr="00044238" w:rsidRDefault="00185451" w:rsidP="00185451">
      <w:pPr>
        <w:pStyle w:val="sottotitolocampionato10"/>
        <w:rPr>
          <w:color w:val="002060"/>
        </w:rPr>
      </w:pPr>
      <w:r w:rsidRPr="00044238">
        <w:rPr>
          <w:color w:val="002060"/>
        </w:rPr>
        <w:t>GIRONE 16 - 1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185451" w:rsidRPr="00044238" w14:paraId="197EE328"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7C8297" w14:textId="77777777" w:rsidR="00185451" w:rsidRPr="00044238" w:rsidRDefault="00185451" w:rsidP="00C403A8">
            <w:pPr>
              <w:pStyle w:val="headertabella0"/>
              <w:rPr>
                <w:color w:val="002060"/>
              </w:rPr>
            </w:pPr>
            <w:r w:rsidRPr="000442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AAA018" w14:textId="77777777" w:rsidR="00185451" w:rsidRPr="00044238" w:rsidRDefault="00185451" w:rsidP="00C403A8">
            <w:pPr>
              <w:pStyle w:val="headertabella0"/>
              <w:rPr>
                <w:color w:val="002060"/>
              </w:rPr>
            </w:pPr>
            <w:r w:rsidRPr="000442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CC65E6" w14:textId="77777777" w:rsidR="00185451" w:rsidRPr="00044238" w:rsidRDefault="00185451" w:rsidP="00C403A8">
            <w:pPr>
              <w:pStyle w:val="headertabella0"/>
              <w:rPr>
                <w:color w:val="002060"/>
              </w:rPr>
            </w:pPr>
            <w:r w:rsidRPr="000442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6E16B4" w14:textId="77777777" w:rsidR="00185451" w:rsidRPr="00044238" w:rsidRDefault="00185451" w:rsidP="00C403A8">
            <w:pPr>
              <w:pStyle w:val="headertabella0"/>
              <w:rPr>
                <w:color w:val="002060"/>
              </w:rPr>
            </w:pPr>
            <w:r w:rsidRPr="000442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69AB51" w14:textId="77777777" w:rsidR="00185451" w:rsidRPr="00044238" w:rsidRDefault="00185451" w:rsidP="00C403A8">
            <w:pPr>
              <w:pStyle w:val="headertabella0"/>
              <w:rPr>
                <w:color w:val="002060"/>
              </w:rPr>
            </w:pPr>
            <w:r w:rsidRPr="000442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DE178B" w14:textId="77777777" w:rsidR="00185451" w:rsidRPr="00044238" w:rsidRDefault="00185451" w:rsidP="00C403A8">
            <w:pPr>
              <w:pStyle w:val="headertabella0"/>
              <w:rPr>
                <w:color w:val="002060"/>
              </w:rPr>
            </w:pPr>
            <w:proofErr w:type="spellStart"/>
            <w:r w:rsidRPr="00044238">
              <w:rPr>
                <w:color w:val="002060"/>
              </w:rPr>
              <w:t>Localita'</w:t>
            </w:r>
            <w:proofErr w:type="spellEnd"/>
            <w:r w:rsidRPr="0004423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3A1686" w14:textId="77777777" w:rsidR="00185451" w:rsidRPr="00044238" w:rsidRDefault="00185451" w:rsidP="00C403A8">
            <w:pPr>
              <w:pStyle w:val="headertabella0"/>
              <w:rPr>
                <w:color w:val="002060"/>
              </w:rPr>
            </w:pPr>
            <w:r w:rsidRPr="00044238">
              <w:rPr>
                <w:color w:val="002060"/>
              </w:rPr>
              <w:t>Indirizzo Impianto</w:t>
            </w:r>
          </w:p>
        </w:tc>
      </w:tr>
      <w:tr w:rsidR="00185451" w:rsidRPr="00044238" w14:paraId="7E4E8756" w14:textId="77777777" w:rsidTr="00C403A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3DD2C28" w14:textId="77777777" w:rsidR="00185451" w:rsidRPr="00044238" w:rsidRDefault="00185451" w:rsidP="00C403A8">
            <w:pPr>
              <w:pStyle w:val="rowtabella0"/>
              <w:rPr>
                <w:color w:val="002060"/>
              </w:rPr>
            </w:pPr>
            <w:r w:rsidRPr="00044238">
              <w:rPr>
                <w:color w:val="002060"/>
              </w:rPr>
              <w:t>BOCASTRUM UNITED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F3BDF7" w14:textId="77777777" w:rsidR="00185451" w:rsidRPr="00044238" w:rsidRDefault="00185451" w:rsidP="00C403A8">
            <w:pPr>
              <w:pStyle w:val="rowtabella0"/>
              <w:rPr>
                <w:color w:val="002060"/>
              </w:rPr>
            </w:pPr>
            <w:r w:rsidRPr="00044238">
              <w:rPr>
                <w:color w:val="002060"/>
              </w:rPr>
              <w:t>VAL TENNA UNITED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CB98DB" w14:textId="77777777" w:rsidR="00185451" w:rsidRPr="00044238" w:rsidRDefault="00185451" w:rsidP="00C403A8">
            <w:pPr>
              <w:pStyle w:val="rowtabella0"/>
              <w:jc w:val="center"/>
              <w:rPr>
                <w:color w:val="002060"/>
              </w:rPr>
            </w:pPr>
            <w:r w:rsidRPr="00044238">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B3C129" w14:textId="77777777" w:rsidR="00185451" w:rsidRPr="00044238" w:rsidRDefault="00185451" w:rsidP="00C403A8">
            <w:pPr>
              <w:pStyle w:val="rowtabella0"/>
              <w:rPr>
                <w:color w:val="002060"/>
              </w:rPr>
            </w:pPr>
            <w:r w:rsidRPr="00044238">
              <w:rPr>
                <w:color w:val="002060"/>
              </w:rPr>
              <w:t>03/10/2023 21:15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05ECD4" w14:textId="77777777" w:rsidR="00185451" w:rsidRPr="00044238" w:rsidRDefault="00185451" w:rsidP="00C403A8">
            <w:pPr>
              <w:pStyle w:val="rowtabella0"/>
              <w:rPr>
                <w:color w:val="002060"/>
              </w:rPr>
            </w:pPr>
            <w:r w:rsidRPr="00044238">
              <w:rPr>
                <w:color w:val="002060"/>
              </w:rPr>
              <w:t>5665 PALESTRA C5 CASTORANO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5B5DEE" w14:textId="77777777" w:rsidR="00185451" w:rsidRPr="00044238" w:rsidRDefault="00185451" w:rsidP="00C403A8">
            <w:pPr>
              <w:pStyle w:val="rowtabella0"/>
              <w:rPr>
                <w:color w:val="002060"/>
              </w:rPr>
            </w:pPr>
            <w:r w:rsidRPr="00044238">
              <w:rPr>
                <w:color w:val="002060"/>
              </w:rPr>
              <w:t>CASTORANO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2F2FEF" w14:textId="77777777" w:rsidR="00185451" w:rsidRPr="00044238" w:rsidRDefault="00185451" w:rsidP="00C403A8">
            <w:pPr>
              <w:pStyle w:val="rowtabella0"/>
              <w:rPr>
                <w:color w:val="002060"/>
              </w:rPr>
            </w:pPr>
            <w:r w:rsidRPr="00044238">
              <w:rPr>
                <w:color w:val="002060"/>
              </w:rPr>
              <w:t>LOC. ROCCHETTA</w:t>
            </w:r>
          </w:p>
        </w:tc>
      </w:tr>
    </w:tbl>
    <w:p w14:paraId="25AAF231" w14:textId="77777777" w:rsidR="00185451" w:rsidRPr="00044238" w:rsidRDefault="00185451" w:rsidP="00185451">
      <w:pPr>
        <w:pStyle w:val="breakline"/>
        <w:rPr>
          <w:rFonts w:eastAsiaTheme="minorEastAsia"/>
          <w:color w:val="002060"/>
        </w:rPr>
      </w:pPr>
    </w:p>
    <w:p w14:paraId="2A1A16B2" w14:textId="77777777" w:rsidR="00185451" w:rsidRPr="00044238" w:rsidRDefault="00185451" w:rsidP="00185451">
      <w:pPr>
        <w:pStyle w:val="breakline"/>
        <w:rPr>
          <w:color w:val="002060"/>
        </w:rPr>
      </w:pPr>
    </w:p>
    <w:p w14:paraId="45E57CC9" w14:textId="77777777" w:rsidR="00185451" w:rsidRPr="00044238" w:rsidRDefault="00185451" w:rsidP="00185451">
      <w:pPr>
        <w:pStyle w:val="breakline"/>
        <w:rPr>
          <w:color w:val="002060"/>
        </w:rPr>
      </w:pPr>
    </w:p>
    <w:p w14:paraId="0FF107DC" w14:textId="77777777" w:rsidR="00185451" w:rsidRPr="00044238" w:rsidRDefault="00185451" w:rsidP="00185451">
      <w:pPr>
        <w:pStyle w:val="sottotitolocampionato10"/>
        <w:rPr>
          <w:color w:val="002060"/>
        </w:rPr>
      </w:pPr>
      <w:r w:rsidRPr="00044238">
        <w:rPr>
          <w:color w:val="002060"/>
        </w:rPr>
        <w:t>GIRONE 16 - 2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0"/>
        <w:gridCol w:w="2012"/>
        <w:gridCol w:w="385"/>
        <w:gridCol w:w="898"/>
        <w:gridCol w:w="1177"/>
        <w:gridCol w:w="1549"/>
        <w:gridCol w:w="1549"/>
      </w:tblGrid>
      <w:tr w:rsidR="00185451" w:rsidRPr="00044238" w14:paraId="73B85AB2"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C7386C" w14:textId="77777777" w:rsidR="00185451" w:rsidRPr="00044238" w:rsidRDefault="00185451" w:rsidP="00C403A8">
            <w:pPr>
              <w:pStyle w:val="headertabella0"/>
              <w:rPr>
                <w:color w:val="002060"/>
              </w:rPr>
            </w:pPr>
            <w:r w:rsidRPr="000442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CC553B" w14:textId="77777777" w:rsidR="00185451" w:rsidRPr="00044238" w:rsidRDefault="00185451" w:rsidP="00C403A8">
            <w:pPr>
              <w:pStyle w:val="headertabella0"/>
              <w:rPr>
                <w:color w:val="002060"/>
              </w:rPr>
            </w:pPr>
            <w:r w:rsidRPr="000442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EEBC02" w14:textId="77777777" w:rsidR="00185451" w:rsidRPr="00044238" w:rsidRDefault="00185451" w:rsidP="00C403A8">
            <w:pPr>
              <w:pStyle w:val="headertabella0"/>
              <w:rPr>
                <w:color w:val="002060"/>
              </w:rPr>
            </w:pPr>
            <w:r w:rsidRPr="000442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AF7111" w14:textId="77777777" w:rsidR="00185451" w:rsidRPr="00044238" w:rsidRDefault="00185451" w:rsidP="00C403A8">
            <w:pPr>
              <w:pStyle w:val="headertabella0"/>
              <w:rPr>
                <w:color w:val="002060"/>
              </w:rPr>
            </w:pPr>
            <w:r w:rsidRPr="000442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9178F0" w14:textId="77777777" w:rsidR="00185451" w:rsidRPr="00044238" w:rsidRDefault="00185451" w:rsidP="00C403A8">
            <w:pPr>
              <w:pStyle w:val="headertabella0"/>
              <w:rPr>
                <w:color w:val="002060"/>
              </w:rPr>
            </w:pPr>
            <w:r w:rsidRPr="000442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D947E9" w14:textId="77777777" w:rsidR="00185451" w:rsidRPr="00044238" w:rsidRDefault="00185451" w:rsidP="00C403A8">
            <w:pPr>
              <w:pStyle w:val="headertabella0"/>
              <w:rPr>
                <w:color w:val="002060"/>
              </w:rPr>
            </w:pPr>
            <w:proofErr w:type="spellStart"/>
            <w:r w:rsidRPr="00044238">
              <w:rPr>
                <w:color w:val="002060"/>
              </w:rPr>
              <w:t>Localita'</w:t>
            </w:r>
            <w:proofErr w:type="spellEnd"/>
            <w:r w:rsidRPr="0004423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A87C60" w14:textId="77777777" w:rsidR="00185451" w:rsidRPr="00044238" w:rsidRDefault="00185451" w:rsidP="00C403A8">
            <w:pPr>
              <w:pStyle w:val="headertabella0"/>
              <w:rPr>
                <w:color w:val="002060"/>
              </w:rPr>
            </w:pPr>
            <w:r w:rsidRPr="00044238">
              <w:rPr>
                <w:color w:val="002060"/>
              </w:rPr>
              <w:t>Indirizzo Impianto</w:t>
            </w:r>
          </w:p>
        </w:tc>
      </w:tr>
      <w:tr w:rsidR="00185451" w:rsidRPr="00044238" w14:paraId="3D1B5A05" w14:textId="77777777" w:rsidTr="00C403A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7C4731" w14:textId="77777777" w:rsidR="00185451" w:rsidRPr="00044238" w:rsidRDefault="00185451" w:rsidP="00C403A8">
            <w:pPr>
              <w:pStyle w:val="rowtabella0"/>
              <w:rPr>
                <w:color w:val="002060"/>
              </w:rPr>
            </w:pPr>
            <w:r w:rsidRPr="00044238">
              <w:rPr>
                <w:color w:val="002060"/>
              </w:rPr>
              <w:t>RIVIERA DELLE PALME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C3E542" w14:textId="77777777" w:rsidR="00185451" w:rsidRPr="00044238" w:rsidRDefault="00185451" w:rsidP="00C403A8">
            <w:pPr>
              <w:pStyle w:val="rowtabella0"/>
              <w:rPr>
                <w:color w:val="002060"/>
              </w:rPr>
            </w:pPr>
            <w:r w:rsidRPr="00044238">
              <w:rPr>
                <w:color w:val="002060"/>
              </w:rPr>
              <w:t>VAL TENNA UNITED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3F199B" w14:textId="77777777" w:rsidR="00185451" w:rsidRPr="00044238" w:rsidRDefault="00185451" w:rsidP="00C403A8">
            <w:pPr>
              <w:pStyle w:val="rowtabella0"/>
              <w:jc w:val="center"/>
              <w:rPr>
                <w:color w:val="002060"/>
              </w:rPr>
            </w:pPr>
            <w:r w:rsidRPr="0004423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C606D6" w14:textId="77777777" w:rsidR="00185451" w:rsidRPr="00044238" w:rsidRDefault="00185451" w:rsidP="00C403A8">
            <w:pPr>
              <w:pStyle w:val="rowtabella0"/>
              <w:rPr>
                <w:color w:val="002060"/>
              </w:rPr>
            </w:pPr>
            <w:r w:rsidRPr="00044238">
              <w:rPr>
                <w:color w:val="002060"/>
              </w:rPr>
              <w:t>09/10/2023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00E3B6" w14:textId="77777777" w:rsidR="00185451" w:rsidRPr="00044238" w:rsidRDefault="00185451" w:rsidP="00C403A8">
            <w:pPr>
              <w:pStyle w:val="rowtabella0"/>
              <w:rPr>
                <w:color w:val="002060"/>
              </w:rPr>
            </w:pPr>
            <w:r w:rsidRPr="00044238">
              <w:rPr>
                <w:color w:val="002060"/>
              </w:rPr>
              <w:t>5696 PALASPORT SPECA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2C77CA" w14:textId="77777777" w:rsidR="00185451" w:rsidRPr="00044238" w:rsidRDefault="00185451" w:rsidP="00C403A8">
            <w:pPr>
              <w:pStyle w:val="rowtabella0"/>
              <w:rPr>
                <w:color w:val="002060"/>
              </w:rPr>
            </w:pPr>
            <w:r w:rsidRPr="00044238">
              <w:rPr>
                <w:color w:val="002060"/>
              </w:rPr>
              <w:t>SAN BENEDETTO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FC537A" w14:textId="77777777" w:rsidR="00185451" w:rsidRPr="00044238" w:rsidRDefault="00185451" w:rsidP="00C403A8">
            <w:pPr>
              <w:pStyle w:val="rowtabella0"/>
              <w:rPr>
                <w:color w:val="002060"/>
              </w:rPr>
            </w:pPr>
            <w:r w:rsidRPr="00044238">
              <w:rPr>
                <w:color w:val="002060"/>
              </w:rPr>
              <w:t>VIA DELLO SPORT</w:t>
            </w:r>
          </w:p>
        </w:tc>
      </w:tr>
      <w:tr w:rsidR="00185451" w:rsidRPr="00044238" w14:paraId="31D557B9" w14:textId="77777777" w:rsidTr="00C403A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593E77" w14:textId="77777777" w:rsidR="00185451" w:rsidRPr="00044238" w:rsidRDefault="00185451" w:rsidP="00C403A8">
            <w:pPr>
              <w:pStyle w:val="rowtabella0"/>
              <w:rPr>
                <w:color w:val="002060"/>
              </w:rPr>
            </w:pPr>
            <w:r w:rsidRPr="00044238">
              <w:rPr>
                <w:color w:val="002060"/>
              </w:rPr>
              <w:t>POL. SPORT COMMUNICATION</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BE5477" w14:textId="77777777" w:rsidR="00185451" w:rsidRPr="00044238" w:rsidRDefault="00185451" w:rsidP="00C403A8">
            <w:pPr>
              <w:pStyle w:val="rowtabella0"/>
              <w:rPr>
                <w:color w:val="002060"/>
              </w:rPr>
            </w:pPr>
            <w:r w:rsidRPr="00044238">
              <w:rPr>
                <w:color w:val="002060"/>
              </w:rPr>
              <w:t>BOCASTRUM UNITED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BB2F05" w14:textId="77777777" w:rsidR="00185451" w:rsidRPr="00044238" w:rsidRDefault="00185451" w:rsidP="00C403A8">
            <w:pPr>
              <w:pStyle w:val="rowtabella0"/>
              <w:jc w:val="center"/>
              <w:rPr>
                <w:color w:val="002060"/>
              </w:rPr>
            </w:pPr>
            <w:r w:rsidRPr="0004423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07D231" w14:textId="77777777" w:rsidR="00185451" w:rsidRPr="00044238" w:rsidRDefault="00185451" w:rsidP="00C403A8">
            <w:pPr>
              <w:pStyle w:val="rowtabella0"/>
              <w:rPr>
                <w:color w:val="002060"/>
              </w:rPr>
            </w:pPr>
            <w:r w:rsidRPr="00044238">
              <w:rPr>
                <w:color w:val="002060"/>
              </w:rPr>
              <w:t>11/10/2023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1799E9" w14:textId="77777777" w:rsidR="00185451" w:rsidRPr="00044238" w:rsidRDefault="00185451" w:rsidP="00C403A8">
            <w:pPr>
              <w:pStyle w:val="rowtabella0"/>
              <w:rPr>
                <w:color w:val="002060"/>
              </w:rPr>
            </w:pPr>
            <w:r w:rsidRPr="00044238">
              <w:rPr>
                <w:color w:val="002060"/>
              </w:rPr>
              <w:t>5674 PALESTRA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786001" w14:textId="77777777" w:rsidR="00185451" w:rsidRPr="00044238" w:rsidRDefault="00185451" w:rsidP="00C403A8">
            <w:pPr>
              <w:pStyle w:val="rowtabella0"/>
              <w:rPr>
                <w:color w:val="002060"/>
              </w:rPr>
            </w:pPr>
            <w:r w:rsidRPr="00044238">
              <w:rPr>
                <w:color w:val="002060"/>
              </w:rPr>
              <w:t>TORRE SAN PATRIZIO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07D077" w14:textId="77777777" w:rsidR="00185451" w:rsidRPr="00044238" w:rsidRDefault="00185451" w:rsidP="00C403A8">
            <w:pPr>
              <w:pStyle w:val="rowtabella0"/>
              <w:rPr>
                <w:color w:val="002060"/>
              </w:rPr>
            </w:pPr>
            <w:r w:rsidRPr="00044238">
              <w:rPr>
                <w:color w:val="002060"/>
              </w:rPr>
              <w:t>VIA MANZONI</w:t>
            </w:r>
          </w:p>
        </w:tc>
      </w:tr>
    </w:tbl>
    <w:p w14:paraId="60931CA9" w14:textId="77777777" w:rsidR="00185451" w:rsidRPr="00044238" w:rsidRDefault="00185451" w:rsidP="00185451">
      <w:pPr>
        <w:pStyle w:val="breakline"/>
        <w:rPr>
          <w:rFonts w:eastAsiaTheme="minorEastAsia"/>
          <w:color w:val="002060"/>
        </w:rPr>
      </w:pPr>
    </w:p>
    <w:p w14:paraId="06BF720A" w14:textId="77777777" w:rsidR="00185451" w:rsidRPr="00044238" w:rsidRDefault="00185451" w:rsidP="00185451">
      <w:pPr>
        <w:pStyle w:val="breakline"/>
        <w:rPr>
          <w:color w:val="002060"/>
        </w:rPr>
      </w:pPr>
    </w:p>
    <w:p w14:paraId="798699A9" w14:textId="77777777" w:rsidR="00185451" w:rsidRPr="00044238" w:rsidRDefault="00185451" w:rsidP="00185451">
      <w:pPr>
        <w:pStyle w:val="breakline"/>
        <w:rPr>
          <w:color w:val="002060"/>
        </w:rPr>
      </w:pPr>
    </w:p>
    <w:p w14:paraId="3BC1D2CB" w14:textId="77777777" w:rsidR="00185451" w:rsidRPr="00044238" w:rsidRDefault="00185451" w:rsidP="00185451">
      <w:pPr>
        <w:pStyle w:val="sottotitolocampionato10"/>
        <w:rPr>
          <w:color w:val="002060"/>
        </w:rPr>
      </w:pPr>
      <w:r w:rsidRPr="00044238">
        <w:rPr>
          <w:color w:val="002060"/>
        </w:rPr>
        <w:t>GIRONE 16 - 3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9"/>
        <w:gridCol w:w="385"/>
        <w:gridCol w:w="898"/>
        <w:gridCol w:w="1177"/>
        <w:gridCol w:w="1549"/>
        <w:gridCol w:w="1549"/>
      </w:tblGrid>
      <w:tr w:rsidR="00185451" w:rsidRPr="00044238" w14:paraId="51D6ED7A"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C08CE4" w14:textId="77777777" w:rsidR="00185451" w:rsidRPr="00044238" w:rsidRDefault="00185451" w:rsidP="00C403A8">
            <w:pPr>
              <w:pStyle w:val="headertabella0"/>
              <w:rPr>
                <w:color w:val="002060"/>
              </w:rPr>
            </w:pPr>
            <w:r w:rsidRPr="000442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E9C3D3" w14:textId="77777777" w:rsidR="00185451" w:rsidRPr="00044238" w:rsidRDefault="00185451" w:rsidP="00C403A8">
            <w:pPr>
              <w:pStyle w:val="headertabella0"/>
              <w:rPr>
                <w:color w:val="002060"/>
              </w:rPr>
            </w:pPr>
            <w:r w:rsidRPr="000442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0A2396" w14:textId="77777777" w:rsidR="00185451" w:rsidRPr="00044238" w:rsidRDefault="00185451" w:rsidP="00C403A8">
            <w:pPr>
              <w:pStyle w:val="headertabella0"/>
              <w:rPr>
                <w:color w:val="002060"/>
              </w:rPr>
            </w:pPr>
            <w:r w:rsidRPr="000442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03F23C" w14:textId="77777777" w:rsidR="00185451" w:rsidRPr="00044238" w:rsidRDefault="00185451" w:rsidP="00C403A8">
            <w:pPr>
              <w:pStyle w:val="headertabella0"/>
              <w:rPr>
                <w:color w:val="002060"/>
              </w:rPr>
            </w:pPr>
            <w:r w:rsidRPr="000442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7098E0" w14:textId="77777777" w:rsidR="00185451" w:rsidRPr="00044238" w:rsidRDefault="00185451" w:rsidP="00C403A8">
            <w:pPr>
              <w:pStyle w:val="headertabella0"/>
              <w:rPr>
                <w:color w:val="002060"/>
              </w:rPr>
            </w:pPr>
            <w:r w:rsidRPr="000442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A5A23D" w14:textId="77777777" w:rsidR="00185451" w:rsidRPr="00044238" w:rsidRDefault="00185451" w:rsidP="00C403A8">
            <w:pPr>
              <w:pStyle w:val="headertabella0"/>
              <w:rPr>
                <w:color w:val="002060"/>
              </w:rPr>
            </w:pPr>
            <w:proofErr w:type="spellStart"/>
            <w:r w:rsidRPr="00044238">
              <w:rPr>
                <w:color w:val="002060"/>
              </w:rPr>
              <w:t>Localita'</w:t>
            </w:r>
            <w:proofErr w:type="spellEnd"/>
            <w:r w:rsidRPr="0004423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4DE856" w14:textId="77777777" w:rsidR="00185451" w:rsidRPr="00044238" w:rsidRDefault="00185451" w:rsidP="00C403A8">
            <w:pPr>
              <w:pStyle w:val="headertabella0"/>
              <w:rPr>
                <w:color w:val="002060"/>
              </w:rPr>
            </w:pPr>
            <w:r w:rsidRPr="00044238">
              <w:rPr>
                <w:color w:val="002060"/>
              </w:rPr>
              <w:t>Indirizzo Impianto</w:t>
            </w:r>
          </w:p>
        </w:tc>
      </w:tr>
      <w:tr w:rsidR="00185451" w:rsidRPr="00044238" w14:paraId="15D35635" w14:textId="77777777" w:rsidTr="00C403A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61510A" w14:textId="77777777" w:rsidR="00185451" w:rsidRPr="00044238" w:rsidRDefault="00185451" w:rsidP="00C403A8">
            <w:pPr>
              <w:pStyle w:val="rowtabella0"/>
              <w:rPr>
                <w:color w:val="002060"/>
              </w:rPr>
            </w:pPr>
            <w:r w:rsidRPr="00044238">
              <w:rPr>
                <w:color w:val="002060"/>
              </w:rPr>
              <w:t>BOCASTRUM UNITED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6EBFCD" w14:textId="77777777" w:rsidR="00185451" w:rsidRPr="00044238" w:rsidRDefault="00185451" w:rsidP="00C403A8">
            <w:pPr>
              <w:pStyle w:val="rowtabella0"/>
              <w:rPr>
                <w:color w:val="002060"/>
              </w:rPr>
            </w:pPr>
            <w:r w:rsidRPr="00044238">
              <w:rPr>
                <w:color w:val="002060"/>
              </w:rPr>
              <w:t>RIVIERA DELLE PALME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C10D24" w14:textId="77777777" w:rsidR="00185451" w:rsidRPr="00044238" w:rsidRDefault="00185451" w:rsidP="00C403A8">
            <w:pPr>
              <w:pStyle w:val="rowtabella0"/>
              <w:jc w:val="center"/>
              <w:rPr>
                <w:color w:val="002060"/>
              </w:rPr>
            </w:pPr>
            <w:r w:rsidRPr="0004423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21E69B" w14:textId="77777777" w:rsidR="00185451" w:rsidRPr="00044238" w:rsidRDefault="00185451" w:rsidP="00C403A8">
            <w:pPr>
              <w:pStyle w:val="rowtabella0"/>
              <w:rPr>
                <w:color w:val="002060"/>
              </w:rPr>
            </w:pPr>
            <w:r w:rsidRPr="00044238">
              <w:rPr>
                <w:color w:val="002060"/>
              </w:rPr>
              <w:t>24/10/2023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98C1EB" w14:textId="77777777" w:rsidR="00185451" w:rsidRPr="00044238" w:rsidRDefault="00185451" w:rsidP="00C403A8">
            <w:pPr>
              <w:pStyle w:val="rowtabella0"/>
              <w:rPr>
                <w:color w:val="002060"/>
              </w:rPr>
            </w:pPr>
            <w:r w:rsidRPr="00044238">
              <w:rPr>
                <w:color w:val="002060"/>
              </w:rPr>
              <w:t>5665 PALESTRA C5 CASTORANO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5426B8" w14:textId="77777777" w:rsidR="00185451" w:rsidRPr="00044238" w:rsidRDefault="00185451" w:rsidP="00C403A8">
            <w:pPr>
              <w:pStyle w:val="rowtabella0"/>
              <w:rPr>
                <w:color w:val="002060"/>
              </w:rPr>
            </w:pPr>
            <w:r w:rsidRPr="00044238">
              <w:rPr>
                <w:color w:val="002060"/>
              </w:rPr>
              <w:t>CASTORANO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5E2C38" w14:textId="77777777" w:rsidR="00185451" w:rsidRPr="00044238" w:rsidRDefault="00185451" w:rsidP="00C403A8">
            <w:pPr>
              <w:pStyle w:val="rowtabella0"/>
              <w:rPr>
                <w:color w:val="002060"/>
              </w:rPr>
            </w:pPr>
            <w:r w:rsidRPr="00044238">
              <w:rPr>
                <w:color w:val="002060"/>
              </w:rPr>
              <w:t>LOC. ROCCHETTA</w:t>
            </w:r>
          </w:p>
        </w:tc>
      </w:tr>
      <w:tr w:rsidR="00185451" w:rsidRPr="00044238" w14:paraId="2F18694C" w14:textId="77777777" w:rsidTr="00C403A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9EFE73" w14:textId="77777777" w:rsidR="00185451" w:rsidRPr="00044238" w:rsidRDefault="00185451" w:rsidP="00C403A8">
            <w:pPr>
              <w:pStyle w:val="rowtabella0"/>
              <w:rPr>
                <w:color w:val="002060"/>
              </w:rPr>
            </w:pPr>
            <w:r w:rsidRPr="00044238">
              <w:rPr>
                <w:color w:val="002060"/>
              </w:rPr>
              <w:t>VAL TENNA UNITED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9481C1" w14:textId="77777777" w:rsidR="00185451" w:rsidRPr="00044238" w:rsidRDefault="00185451" w:rsidP="00C403A8">
            <w:pPr>
              <w:pStyle w:val="rowtabella0"/>
              <w:rPr>
                <w:color w:val="002060"/>
              </w:rPr>
            </w:pPr>
            <w:r w:rsidRPr="00044238">
              <w:rPr>
                <w:color w:val="002060"/>
              </w:rPr>
              <w:t>POL. SPORT COMMUNICATION</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42AC3F" w14:textId="77777777" w:rsidR="00185451" w:rsidRPr="00044238" w:rsidRDefault="00185451" w:rsidP="00C403A8">
            <w:pPr>
              <w:pStyle w:val="rowtabella0"/>
              <w:jc w:val="center"/>
              <w:rPr>
                <w:color w:val="002060"/>
              </w:rPr>
            </w:pPr>
            <w:r w:rsidRPr="0004423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D6AC46" w14:textId="77777777" w:rsidR="00185451" w:rsidRPr="00044238" w:rsidRDefault="00185451" w:rsidP="00C403A8">
            <w:pPr>
              <w:pStyle w:val="rowtabella0"/>
              <w:rPr>
                <w:color w:val="002060"/>
              </w:rPr>
            </w:pPr>
            <w:r w:rsidRPr="00044238">
              <w:rPr>
                <w:color w:val="002060"/>
              </w:rPr>
              <w:t>25/10/2023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9BECE4" w14:textId="77777777" w:rsidR="00185451" w:rsidRPr="00044238" w:rsidRDefault="00185451" w:rsidP="00C403A8">
            <w:pPr>
              <w:pStyle w:val="rowtabella0"/>
              <w:rPr>
                <w:color w:val="002060"/>
              </w:rPr>
            </w:pPr>
            <w:r w:rsidRPr="00044238">
              <w:rPr>
                <w:color w:val="002060"/>
              </w:rPr>
              <w:t>5678 CAMPO COPERTO RIONE MURATO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DBE383" w14:textId="77777777" w:rsidR="00185451" w:rsidRPr="00044238" w:rsidRDefault="00185451" w:rsidP="00C403A8">
            <w:pPr>
              <w:pStyle w:val="rowtabella0"/>
              <w:rPr>
                <w:color w:val="002060"/>
              </w:rPr>
            </w:pPr>
            <w:r w:rsidRPr="00044238">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B3D5A9" w14:textId="77777777" w:rsidR="00185451" w:rsidRPr="00044238" w:rsidRDefault="00185451" w:rsidP="00C403A8">
            <w:pPr>
              <w:pStyle w:val="rowtabella0"/>
              <w:rPr>
                <w:color w:val="002060"/>
              </w:rPr>
            </w:pPr>
            <w:r w:rsidRPr="00044238">
              <w:rPr>
                <w:color w:val="002060"/>
              </w:rPr>
              <w:t>VIA SIBILLA 2C</w:t>
            </w:r>
          </w:p>
        </w:tc>
      </w:tr>
    </w:tbl>
    <w:p w14:paraId="452CE06F" w14:textId="77777777" w:rsidR="00870139" w:rsidRPr="00165069" w:rsidRDefault="00870139" w:rsidP="00870139">
      <w:pPr>
        <w:pStyle w:val="breakline"/>
        <w:rPr>
          <w:color w:val="002060"/>
        </w:rPr>
      </w:pPr>
    </w:p>
    <w:p w14:paraId="65AAE6BA" w14:textId="77777777" w:rsidR="00870139" w:rsidRDefault="00870139" w:rsidP="00870139">
      <w:pPr>
        <w:pStyle w:val="breakline"/>
        <w:rPr>
          <w:color w:val="002060"/>
        </w:rPr>
      </w:pPr>
    </w:p>
    <w:p w14:paraId="1FA4BE70" w14:textId="77777777" w:rsidR="00870139" w:rsidRPr="00165069" w:rsidRDefault="00870139" w:rsidP="00870139">
      <w:pPr>
        <w:pStyle w:val="breakline"/>
        <w:rPr>
          <w:rFonts w:eastAsiaTheme="minorEastAsia"/>
          <w:color w:val="002060"/>
        </w:rPr>
      </w:pPr>
    </w:p>
    <w:p w14:paraId="0E2A8504" w14:textId="77777777" w:rsidR="00870139" w:rsidRPr="00165069" w:rsidRDefault="00870139" w:rsidP="00870139">
      <w:pPr>
        <w:pStyle w:val="titolocampionato0"/>
        <w:shd w:val="clear" w:color="auto" w:fill="CCCCCC"/>
        <w:spacing w:before="80" w:after="40"/>
        <w:rPr>
          <w:color w:val="002060"/>
        </w:rPr>
      </w:pPr>
      <w:r w:rsidRPr="00165069">
        <w:rPr>
          <w:color w:val="002060"/>
        </w:rPr>
        <w:t>COPPA ITALIA FEMM.LE CALCIO A5</w:t>
      </w:r>
    </w:p>
    <w:p w14:paraId="103D9205" w14:textId="77777777" w:rsidR="00870139" w:rsidRPr="00165069" w:rsidRDefault="00870139" w:rsidP="00870139">
      <w:pPr>
        <w:pStyle w:val="titoloprinc0"/>
        <w:rPr>
          <w:color w:val="002060"/>
        </w:rPr>
      </w:pPr>
      <w:r w:rsidRPr="00165069">
        <w:rPr>
          <w:color w:val="002060"/>
        </w:rPr>
        <w:t>RISULTATI</w:t>
      </w:r>
    </w:p>
    <w:p w14:paraId="251779B3" w14:textId="77777777" w:rsidR="00870139" w:rsidRPr="00165069" w:rsidRDefault="00870139" w:rsidP="00870139">
      <w:pPr>
        <w:pStyle w:val="breakline"/>
        <w:rPr>
          <w:color w:val="002060"/>
        </w:rPr>
      </w:pPr>
    </w:p>
    <w:p w14:paraId="10A47E21" w14:textId="77777777" w:rsidR="00870139" w:rsidRPr="00165069" w:rsidRDefault="00870139" w:rsidP="00870139">
      <w:pPr>
        <w:pStyle w:val="sottotitolocampionato10"/>
        <w:rPr>
          <w:color w:val="002060"/>
        </w:rPr>
      </w:pPr>
      <w:r w:rsidRPr="00165069">
        <w:rPr>
          <w:color w:val="002060"/>
        </w:rPr>
        <w:t>RISULTATI UFFICIALI GARE DEL 22/09/2023</w:t>
      </w:r>
    </w:p>
    <w:p w14:paraId="66D6E78F" w14:textId="77777777" w:rsidR="00870139" w:rsidRPr="00870139" w:rsidRDefault="00870139" w:rsidP="00870139">
      <w:pPr>
        <w:pStyle w:val="sottotitolocampionato20"/>
        <w:spacing w:before="0" w:beforeAutospacing="0" w:after="0" w:afterAutospacing="0"/>
        <w:rPr>
          <w:rFonts w:ascii="Arial" w:hAnsi="Arial" w:cs="Arial"/>
          <w:color w:val="002060"/>
          <w:sz w:val="20"/>
          <w:szCs w:val="20"/>
        </w:rPr>
      </w:pPr>
      <w:r w:rsidRPr="00870139">
        <w:rPr>
          <w:rFonts w:ascii="Arial" w:hAnsi="Arial" w:cs="Arial"/>
          <w:color w:val="002060"/>
          <w:sz w:val="20"/>
          <w:szCs w:val="20"/>
        </w:rPr>
        <w:t>Si trascrivono qui di seguito i risultati ufficiali delle gare disputate</w:t>
      </w:r>
    </w:p>
    <w:p w14:paraId="14073C56" w14:textId="77777777" w:rsidR="00870139" w:rsidRPr="00165069" w:rsidRDefault="00870139" w:rsidP="0087013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70139" w:rsidRPr="00165069" w14:paraId="3F6C0E60" w14:textId="77777777" w:rsidTr="00C403A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70139" w:rsidRPr="00165069" w14:paraId="14EB7BEF" w14:textId="77777777" w:rsidTr="00C403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26437" w14:textId="77777777" w:rsidR="00870139" w:rsidRPr="00165069" w:rsidRDefault="00870139" w:rsidP="00C403A8">
                  <w:pPr>
                    <w:pStyle w:val="headertabella0"/>
                    <w:rPr>
                      <w:color w:val="002060"/>
                    </w:rPr>
                  </w:pPr>
                  <w:r w:rsidRPr="00165069">
                    <w:rPr>
                      <w:color w:val="002060"/>
                    </w:rPr>
                    <w:t>GIRONE A - 1 Giornata - A</w:t>
                  </w:r>
                </w:p>
              </w:tc>
            </w:tr>
            <w:tr w:rsidR="00870139" w:rsidRPr="00165069" w14:paraId="145CDE0C" w14:textId="77777777" w:rsidTr="00C403A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8FE2D4F" w14:textId="77777777" w:rsidR="00870139" w:rsidRPr="00165069" w:rsidRDefault="00870139" w:rsidP="00C403A8">
                  <w:pPr>
                    <w:pStyle w:val="rowtabella0"/>
                    <w:rPr>
                      <w:color w:val="002060"/>
                    </w:rPr>
                  </w:pPr>
                  <w:r w:rsidRPr="00165069">
                    <w:rPr>
                      <w:color w:val="002060"/>
                    </w:rPr>
                    <w:t>PIANDIROSE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1CECFE" w14:textId="77777777" w:rsidR="00870139" w:rsidRPr="00165069" w:rsidRDefault="00870139" w:rsidP="00C403A8">
                  <w:pPr>
                    <w:pStyle w:val="rowtabella0"/>
                    <w:rPr>
                      <w:color w:val="002060"/>
                    </w:rPr>
                  </w:pPr>
                  <w:r w:rsidRPr="00165069">
                    <w:rPr>
                      <w:color w:val="002060"/>
                    </w:rPr>
                    <w:t>- GRADARA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BC9615" w14:textId="77777777" w:rsidR="00870139" w:rsidRPr="00165069" w:rsidRDefault="00870139" w:rsidP="00C403A8">
                  <w:pPr>
                    <w:pStyle w:val="rowtabella0"/>
                    <w:jc w:val="center"/>
                    <w:rPr>
                      <w:color w:val="002060"/>
                    </w:rPr>
                  </w:pPr>
                  <w:r w:rsidRPr="00165069">
                    <w:rPr>
                      <w:color w:val="002060"/>
                    </w:rPr>
                    <w:t>4 - 1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D653E3" w14:textId="77777777" w:rsidR="00870139" w:rsidRPr="00165069" w:rsidRDefault="00870139" w:rsidP="00C403A8">
                  <w:pPr>
                    <w:pStyle w:val="rowtabella0"/>
                    <w:jc w:val="center"/>
                    <w:rPr>
                      <w:color w:val="002060"/>
                    </w:rPr>
                  </w:pPr>
                  <w:r w:rsidRPr="00165069">
                    <w:rPr>
                      <w:color w:val="002060"/>
                    </w:rPr>
                    <w:t> </w:t>
                  </w:r>
                </w:p>
              </w:tc>
            </w:tr>
          </w:tbl>
          <w:p w14:paraId="49BF2DC7" w14:textId="77777777" w:rsidR="00870139" w:rsidRPr="00165069" w:rsidRDefault="00870139" w:rsidP="00C403A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70139" w:rsidRPr="00165069" w14:paraId="6DAA184E" w14:textId="77777777" w:rsidTr="00C403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4C06B5" w14:textId="77777777" w:rsidR="00870139" w:rsidRPr="00165069" w:rsidRDefault="00870139" w:rsidP="00C403A8">
                  <w:pPr>
                    <w:pStyle w:val="headertabella0"/>
                    <w:rPr>
                      <w:color w:val="002060"/>
                    </w:rPr>
                  </w:pPr>
                  <w:r w:rsidRPr="00165069">
                    <w:rPr>
                      <w:color w:val="002060"/>
                    </w:rPr>
                    <w:t>GIRONE B - 1 Giornata - A</w:t>
                  </w:r>
                </w:p>
              </w:tc>
            </w:tr>
            <w:tr w:rsidR="00870139" w:rsidRPr="00165069" w14:paraId="2F618C37" w14:textId="77777777" w:rsidTr="00C403A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1735E46" w14:textId="77777777" w:rsidR="00870139" w:rsidRPr="00165069" w:rsidRDefault="00870139" w:rsidP="00C403A8">
                  <w:pPr>
                    <w:pStyle w:val="rowtabella0"/>
                    <w:rPr>
                      <w:color w:val="002060"/>
                    </w:rPr>
                  </w:pPr>
                  <w:r w:rsidRPr="00165069">
                    <w:rPr>
                      <w:color w:val="002060"/>
                    </w:rPr>
                    <w:t>CENTRO SPORTIVO SUASA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F479AC" w14:textId="77777777" w:rsidR="00870139" w:rsidRPr="00165069" w:rsidRDefault="00870139" w:rsidP="00C403A8">
                  <w:pPr>
                    <w:pStyle w:val="rowtabella0"/>
                    <w:rPr>
                      <w:color w:val="002060"/>
                    </w:rPr>
                  </w:pPr>
                  <w:r w:rsidRPr="00165069">
                    <w:rPr>
                      <w:color w:val="002060"/>
                    </w:rPr>
                    <w:t>- GLS DORICA AN.UR</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EC97F3" w14:textId="77777777" w:rsidR="00870139" w:rsidRPr="00165069" w:rsidRDefault="00870139" w:rsidP="00C403A8">
                  <w:pPr>
                    <w:pStyle w:val="rowtabella0"/>
                    <w:jc w:val="center"/>
                    <w:rPr>
                      <w:color w:val="002060"/>
                    </w:rPr>
                  </w:pPr>
                  <w:r w:rsidRPr="00165069">
                    <w:rPr>
                      <w:color w:val="002060"/>
                    </w:rPr>
                    <w:t>0 - 1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8DFE4D" w14:textId="77777777" w:rsidR="00870139" w:rsidRPr="00165069" w:rsidRDefault="00870139" w:rsidP="00C403A8">
                  <w:pPr>
                    <w:pStyle w:val="rowtabella0"/>
                    <w:jc w:val="center"/>
                    <w:rPr>
                      <w:color w:val="002060"/>
                    </w:rPr>
                  </w:pPr>
                  <w:r w:rsidRPr="00165069">
                    <w:rPr>
                      <w:color w:val="002060"/>
                    </w:rPr>
                    <w:t> </w:t>
                  </w:r>
                </w:p>
              </w:tc>
            </w:tr>
          </w:tbl>
          <w:p w14:paraId="4C4CF551" w14:textId="77777777" w:rsidR="00870139" w:rsidRPr="00165069" w:rsidRDefault="00870139" w:rsidP="00C403A8">
            <w:pPr>
              <w:rPr>
                <w:color w:val="002060"/>
              </w:rPr>
            </w:pPr>
          </w:p>
        </w:tc>
      </w:tr>
    </w:tbl>
    <w:p w14:paraId="2F704C92" w14:textId="77777777" w:rsidR="00870139" w:rsidRPr="00165069" w:rsidRDefault="00870139" w:rsidP="00870139">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70139" w:rsidRPr="00165069" w14:paraId="4E013609" w14:textId="77777777" w:rsidTr="00C403A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70139" w:rsidRPr="00165069" w14:paraId="7911AE85" w14:textId="77777777" w:rsidTr="00C403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3652C3" w14:textId="77777777" w:rsidR="00870139" w:rsidRPr="00165069" w:rsidRDefault="00870139" w:rsidP="00C403A8">
                  <w:pPr>
                    <w:pStyle w:val="headertabella0"/>
                    <w:rPr>
                      <w:color w:val="002060"/>
                    </w:rPr>
                  </w:pPr>
                  <w:r w:rsidRPr="00165069">
                    <w:rPr>
                      <w:color w:val="002060"/>
                    </w:rPr>
                    <w:t>GIRONE C - 1 Giornata - A</w:t>
                  </w:r>
                </w:p>
              </w:tc>
            </w:tr>
            <w:tr w:rsidR="00870139" w:rsidRPr="00165069" w14:paraId="7EF88A2C" w14:textId="77777777" w:rsidTr="00C403A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661208D" w14:textId="77777777" w:rsidR="00870139" w:rsidRPr="00165069" w:rsidRDefault="00870139" w:rsidP="00C403A8">
                  <w:pPr>
                    <w:pStyle w:val="rowtabella0"/>
                    <w:rPr>
                      <w:color w:val="002060"/>
                    </w:rPr>
                  </w:pPr>
                  <w:r w:rsidRPr="00165069">
                    <w:rPr>
                      <w:color w:val="002060"/>
                    </w:rPr>
                    <w:t>(1) RIPABERARDA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2A91EC" w14:textId="77777777" w:rsidR="00870139" w:rsidRPr="00165069" w:rsidRDefault="00870139" w:rsidP="00C403A8">
                  <w:pPr>
                    <w:pStyle w:val="rowtabella0"/>
                    <w:rPr>
                      <w:color w:val="002060"/>
                    </w:rPr>
                  </w:pPr>
                  <w:r w:rsidRPr="00165069">
                    <w:rPr>
                      <w:color w:val="002060"/>
                    </w:rPr>
                    <w:t>- POLISPORTIVA BOCA S.E.M.</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2CD643" w14:textId="77777777" w:rsidR="00870139" w:rsidRPr="00165069" w:rsidRDefault="00870139" w:rsidP="00C403A8">
                  <w:pPr>
                    <w:pStyle w:val="rowtabella0"/>
                    <w:jc w:val="center"/>
                    <w:rPr>
                      <w:color w:val="002060"/>
                    </w:rPr>
                  </w:pPr>
                  <w:r w:rsidRPr="00165069">
                    <w:rPr>
                      <w:color w:val="002060"/>
                    </w:rPr>
                    <w:t>3 - 6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24A5C7" w14:textId="77777777" w:rsidR="00870139" w:rsidRPr="00165069" w:rsidRDefault="00870139" w:rsidP="00C403A8">
                  <w:pPr>
                    <w:pStyle w:val="rowtabella0"/>
                    <w:jc w:val="center"/>
                    <w:rPr>
                      <w:color w:val="002060"/>
                    </w:rPr>
                  </w:pPr>
                  <w:r w:rsidRPr="00165069">
                    <w:rPr>
                      <w:color w:val="002060"/>
                    </w:rPr>
                    <w:t> </w:t>
                  </w:r>
                </w:p>
              </w:tc>
            </w:tr>
            <w:tr w:rsidR="00870139" w:rsidRPr="00165069" w14:paraId="7DD1604E" w14:textId="77777777" w:rsidTr="00C403A8">
              <w:tc>
                <w:tcPr>
                  <w:tcW w:w="4700" w:type="dxa"/>
                  <w:gridSpan w:val="4"/>
                  <w:tcBorders>
                    <w:top w:val="nil"/>
                    <w:left w:val="nil"/>
                    <w:bottom w:val="nil"/>
                    <w:right w:val="nil"/>
                  </w:tcBorders>
                  <w:tcMar>
                    <w:top w:w="20" w:type="dxa"/>
                    <w:left w:w="20" w:type="dxa"/>
                    <w:bottom w:w="20" w:type="dxa"/>
                    <w:right w:w="20" w:type="dxa"/>
                  </w:tcMar>
                  <w:vAlign w:val="center"/>
                  <w:hideMark/>
                </w:tcPr>
                <w:p w14:paraId="1FD9B3BF" w14:textId="77777777" w:rsidR="00870139" w:rsidRPr="00165069" w:rsidRDefault="00870139" w:rsidP="00C403A8">
                  <w:pPr>
                    <w:pStyle w:val="rowtabella0"/>
                    <w:rPr>
                      <w:color w:val="002060"/>
                    </w:rPr>
                  </w:pPr>
                  <w:r w:rsidRPr="00165069">
                    <w:rPr>
                      <w:color w:val="002060"/>
                    </w:rPr>
                    <w:t>(1) - disputata il 23/09/2023</w:t>
                  </w:r>
                </w:p>
              </w:tc>
            </w:tr>
          </w:tbl>
          <w:p w14:paraId="646879D5" w14:textId="77777777" w:rsidR="00870139" w:rsidRPr="00165069" w:rsidRDefault="00870139" w:rsidP="00C403A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70139" w:rsidRPr="00165069" w14:paraId="6242965A" w14:textId="77777777" w:rsidTr="00C403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16D6FE" w14:textId="77777777" w:rsidR="00870139" w:rsidRPr="00165069" w:rsidRDefault="00870139" w:rsidP="00C403A8">
                  <w:pPr>
                    <w:pStyle w:val="headertabella0"/>
                    <w:rPr>
                      <w:color w:val="002060"/>
                    </w:rPr>
                  </w:pPr>
                  <w:r w:rsidRPr="00165069">
                    <w:rPr>
                      <w:color w:val="002060"/>
                    </w:rPr>
                    <w:t>GIRONE D - 1 Giornata - A</w:t>
                  </w:r>
                </w:p>
              </w:tc>
            </w:tr>
            <w:tr w:rsidR="00870139" w:rsidRPr="00165069" w14:paraId="6290F306" w14:textId="77777777" w:rsidTr="00C403A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F8EF0DC" w14:textId="77777777" w:rsidR="00870139" w:rsidRPr="00165069" w:rsidRDefault="00870139" w:rsidP="00C403A8">
                  <w:pPr>
                    <w:pStyle w:val="rowtabella0"/>
                    <w:rPr>
                      <w:color w:val="002060"/>
                    </w:rPr>
                  </w:pPr>
                  <w:r w:rsidRPr="00165069">
                    <w:rPr>
                      <w:color w:val="002060"/>
                    </w:rPr>
                    <w:t>(1) SANTA MARIA APPARENTE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BAEC8F" w14:textId="77777777" w:rsidR="00870139" w:rsidRPr="00165069" w:rsidRDefault="00870139" w:rsidP="00C403A8">
                  <w:pPr>
                    <w:pStyle w:val="rowtabella0"/>
                    <w:rPr>
                      <w:color w:val="002060"/>
                    </w:rPr>
                  </w:pPr>
                  <w:r w:rsidRPr="00165069">
                    <w:rPr>
                      <w:color w:val="002060"/>
                    </w:rPr>
                    <w:t>- POTENZA PICENA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11EC1D" w14:textId="77777777" w:rsidR="00870139" w:rsidRPr="00165069" w:rsidRDefault="00870139" w:rsidP="00C403A8">
                  <w:pPr>
                    <w:pStyle w:val="rowtabella0"/>
                    <w:jc w:val="center"/>
                    <w:rPr>
                      <w:color w:val="002060"/>
                    </w:rPr>
                  </w:pPr>
                  <w:r w:rsidRPr="00165069">
                    <w:rPr>
                      <w:color w:val="002060"/>
                    </w:rPr>
                    <w:t>4 - 1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9BD6EC" w14:textId="77777777" w:rsidR="00870139" w:rsidRPr="00165069" w:rsidRDefault="00870139" w:rsidP="00C403A8">
                  <w:pPr>
                    <w:pStyle w:val="rowtabella0"/>
                    <w:jc w:val="center"/>
                    <w:rPr>
                      <w:color w:val="002060"/>
                    </w:rPr>
                  </w:pPr>
                  <w:r w:rsidRPr="00165069">
                    <w:rPr>
                      <w:color w:val="002060"/>
                    </w:rPr>
                    <w:t> </w:t>
                  </w:r>
                </w:p>
              </w:tc>
            </w:tr>
            <w:tr w:rsidR="00870139" w:rsidRPr="00165069" w14:paraId="3145D403" w14:textId="77777777" w:rsidTr="00C403A8">
              <w:tc>
                <w:tcPr>
                  <w:tcW w:w="4700" w:type="dxa"/>
                  <w:gridSpan w:val="4"/>
                  <w:tcBorders>
                    <w:top w:val="nil"/>
                    <w:left w:val="nil"/>
                    <w:bottom w:val="nil"/>
                    <w:right w:val="nil"/>
                  </w:tcBorders>
                  <w:tcMar>
                    <w:top w:w="20" w:type="dxa"/>
                    <w:left w:w="20" w:type="dxa"/>
                    <w:bottom w:w="20" w:type="dxa"/>
                    <w:right w:w="20" w:type="dxa"/>
                  </w:tcMar>
                  <w:vAlign w:val="center"/>
                  <w:hideMark/>
                </w:tcPr>
                <w:p w14:paraId="6DC81E78" w14:textId="77777777" w:rsidR="00870139" w:rsidRPr="00165069" w:rsidRDefault="00870139" w:rsidP="00C403A8">
                  <w:pPr>
                    <w:pStyle w:val="rowtabella0"/>
                    <w:rPr>
                      <w:color w:val="002060"/>
                    </w:rPr>
                  </w:pPr>
                  <w:r w:rsidRPr="00165069">
                    <w:rPr>
                      <w:color w:val="002060"/>
                    </w:rPr>
                    <w:t>(1) - disputata il 21/09/2023</w:t>
                  </w:r>
                </w:p>
              </w:tc>
            </w:tr>
          </w:tbl>
          <w:p w14:paraId="5EE338A7" w14:textId="77777777" w:rsidR="00870139" w:rsidRPr="00165069" w:rsidRDefault="00870139" w:rsidP="00C403A8">
            <w:pPr>
              <w:rPr>
                <w:color w:val="002060"/>
              </w:rPr>
            </w:pPr>
          </w:p>
        </w:tc>
      </w:tr>
    </w:tbl>
    <w:p w14:paraId="1F82C92B" w14:textId="77777777" w:rsidR="00870139" w:rsidRPr="00165069" w:rsidRDefault="00870139" w:rsidP="00870139">
      <w:pPr>
        <w:pStyle w:val="breakline"/>
        <w:rPr>
          <w:rFonts w:eastAsiaTheme="minorEastAsia"/>
          <w:color w:val="002060"/>
        </w:rPr>
      </w:pPr>
    </w:p>
    <w:p w14:paraId="776C3E8D" w14:textId="77777777" w:rsidR="00870139" w:rsidRPr="00165069" w:rsidRDefault="00870139" w:rsidP="00870139">
      <w:pPr>
        <w:pStyle w:val="breakline"/>
        <w:rPr>
          <w:color w:val="002060"/>
        </w:rPr>
      </w:pPr>
    </w:p>
    <w:p w14:paraId="0EA88F74" w14:textId="77777777" w:rsidR="00870139" w:rsidRPr="00165069" w:rsidRDefault="00870139" w:rsidP="00870139">
      <w:pPr>
        <w:pStyle w:val="titoloprinc0"/>
        <w:rPr>
          <w:color w:val="002060"/>
        </w:rPr>
      </w:pPr>
      <w:r w:rsidRPr="00165069">
        <w:rPr>
          <w:color w:val="002060"/>
        </w:rPr>
        <w:t>GIUDICE SPORTIVO</w:t>
      </w:r>
    </w:p>
    <w:p w14:paraId="7393FBBA" w14:textId="77777777" w:rsidR="00870139" w:rsidRPr="00165069" w:rsidRDefault="00870139" w:rsidP="00870139">
      <w:pPr>
        <w:pStyle w:val="diffida"/>
        <w:rPr>
          <w:color w:val="002060"/>
        </w:rPr>
      </w:pPr>
      <w:r w:rsidRPr="00165069">
        <w:rPr>
          <w:color w:val="002060"/>
        </w:rPr>
        <w:t>Il Giudice Sportivo Avv. Agnese Lazzaretti, con l'assistenza del segretario Angelo Castellana, nella seduta del 27/09/2023, ha adottato le decisioni che di seguito integralmente si riportano:</w:t>
      </w:r>
    </w:p>
    <w:p w14:paraId="0F2CFD51" w14:textId="77777777" w:rsidR="00870139" w:rsidRPr="00165069" w:rsidRDefault="00870139" w:rsidP="00870139">
      <w:pPr>
        <w:pStyle w:val="titolo10"/>
        <w:rPr>
          <w:color w:val="002060"/>
        </w:rPr>
      </w:pPr>
      <w:r w:rsidRPr="00165069">
        <w:rPr>
          <w:color w:val="002060"/>
        </w:rPr>
        <w:t xml:space="preserve">GARE DEL 23/ 9/2023 </w:t>
      </w:r>
    </w:p>
    <w:p w14:paraId="4BFED1E2" w14:textId="77777777" w:rsidR="00870139" w:rsidRPr="00165069" w:rsidRDefault="00870139" w:rsidP="00870139">
      <w:pPr>
        <w:pStyle w:val="titolo7a"/>
        <w:rPr>
          <w:color w:val="002060"/>
        </w:rPr>
      </w:pPr>
      <w:r w:rsidRPr="00165069">
        <w:rPr>
          <w:color w:val="002060"/>
        </w:rPr>
        <w:t xml:space="preserve">PROVVEDIMENTI DISCIPLINARI </w:t>
      </w:r>
    </w:p>
    <w:p w14:paraId="09C6B38E" w14:textId="77777777" w:rsidR="00870139" w:rsidRPr="00165069" w:rsidRDefault="00870139" w:rsidP="00870139">
      <w:pPr>
        <w:pStyle w:val="titolo7b0"/>
        <w:rPr>
          <w:color w:val="002060"/>
        </w:rPr>
      </w:pPr>
      <w:r w:rsidRPr="00165069">
        <w:rPr>
          <w:color w:val="002060"/>
        </w:rPr>
        <w:t xml:space="preserve">In base alle risultanze degli atti ufficiali sono state deliberate le seguenti sanzioni disciplinari. </w:t>
      </w:r>
    </w:p>
    <w:p w14:paraId="26E30A02" w14:textId="77777777" w:rsidR="00870139" w:rsidRPr="00165069" w:rsidRDefault="00870139" w:rsidP="00870139">
      <w:pPr>
        <w:pStyle w:val="titolo30"/>
        <w:rPr>
          <w:color w:val="002060"/>
        </w:rPr>
      </w:pPr>
      <w:r w:rsidRPr="00165069">
        <w:rPr>
          <w:color w:val="002060"/>
        </w:rPr>
        <w:t xml:space="preserve">CALCIATORI ESPULSI </w:t>
      </w:r>
    </w:p>
    <w:p w14:paraId="6F03A3C6" w14:textId="77777777" w:rsidR="00870139" w:rsidRPr="00165069" w:rsidRDefault="00870139" w:rsidP="00870139">
      <w:pPr>
        <w:pStyle w:val="titolo20"/>
        <w:rPr>
          <w:color w:val="002060"/>
        </w:rPr>
      </w:pPr>
      <w:r w:rsidRPr="00165069">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0139" w:rsidRPr="00165069" w14:paraId="4E9D0A37" w14:textId="77777777" w:rsidTr="00C403A8">
        <w:tc>
          <w:tcPr>
            <w:tcW w:w="2200" w:type="dxa"/>
            <w:tcMar>
              <w:top w:w="20" w:type="dxa"/>
              <w:left w:w="20" w:type="dxa"/>
              <w:bottom w:w="20" w:type="dxa"/>
              <w:right w:w="20" w:type="dxa"/>
            </w:tcMar>
            <w:vAlign w:val="center"/>
            <w:hideMark/>
          </w:tcPr>
          <w:p w14:paraId="79AED3D8" w14:textId="77777777" w:rsidR="00870139" w:rsidRPr="00165069" w:rsidRDefault="00870139" w:rsidP="00C403A8">
            <w:pPr>
              <w:pStyle w:val="movimento"/>
              <w:rPr>
                <w:color w:val="002060"/>
              </w:rPr>
            </w:pPr>
            <w:r w:rsidRPr="00165069">
              <w:rPr>
                <w:color w:val="002060"/>
              </w:rPr>
              <w:t>CAPANNELLI CRISTINA</w:t>
            </w:r>
          </w:p>
        </w:tc>
        <w:tc>
          <w:tcPr>
            <w:tcW w:w="2200" w:type="dxa"/>
            <w:tcMar>
              <w:top w:w="20" w:type="dxa"/>
              <w:left w:w="20" w:type="dxa"/>
              <w:bottom w:w="20" w:type="dxa"/>
              <w:right w:w="20" w:type="dxa"/>
            </w:tcMar>
            <w:vAlign w:val="center"/>
            <w:hideMark/>
          </w:tcPr>
          <w:p w14:paraId="4301FB7B" w14:textId="77777777" w:rsidR="00870139" w:rsidRPr="00165069" w:rsidRDefault="00870139" w:rsidP="00C403A8">
            <w:pPr>
              <w:pStyle w:val="movimento2"/>
              <w:rPr>
                <w:color w:val="002060"/>
              </w:rPr>
            </w:pPr>
            <w:r w:rsidRPr="00165069">
              <w:rPr>
                <w:color w:val="002060"/>
              </w:rPr>
              <w:t xml:space="preserve">(RIPABERARDA) </w:t>
            </w:r>
          </w:p>
        </w:tc>
        <w:tc>
          <w:tcPr>
            <w:tcW w:w="800" w:type="dxa"/>
            <w:tcMar>
              <w:top w:w="20" w:type="dxa"/>
              <w:left w:w="20" w:type="dxa"/>
              <w:bottom w:w="20" w:type="dxa"/>
              <w:right w:w="20" w:type="dxa"/>
            </w:tcMar>
            <w:vAlign w:val="center"/>
            <w:hideMark/>
          </w:tcPr>
          <w:p w14:paraId="3E197AD2" w14:textId="77777777" w:rsidR="00870139" w:rsidRPr="00165069" w:rsidRDefault="00870139" w:rsidP="00C403A8">
            <w:pPr>
              <w:pStyle w:val="movimento"/>
              <w:rPr>
                <w:color w:val="002060"/>
              </w:rPr>
            </w:pPr>
            <w:r w:rsidRPr="00165069">
              <w:rPr>
                <w:color w:val="002060"/>
              </w:rPr>
              <w:t> </w:t>
            </w:r>
          </w:p>
        </w:tc>
        <w:tc>
          <w:tcPr>
            <w:tcW w:w="2200" w:type="dxa"/>
            <w:tcMar>
              <w:top w:w="20" w:type="dxa"/>
              <w:left w:w="20" w:type="dxa"/>
              <w:bottom w:w="20" w:type="dxa"/>
              <w:right w:w="20" w:type="dxa"/>
            </w:tcMar>
            <w:vAlign w:val="center"/>
            <w:hideMark/>
          </w:tcPr>
          <w:p w14:paraId="72899BA9" w14:textId="77777777" w:rsidR="00870139" w:rsidRPr="00165069" w:rsidRDefault="00870139" w:rsidP="00C403A8">
            <w:pPr>
              <w:pStyle w:val="movimento"/>
              <w:rPr>
                <w:color w:val="002060"/>
              </w:rPr>
            </w:pPr>
            <w:r w:rsidRPr="00165069">
              <w:rPr>
                <w:color w:val="002060"/>
              </w:rPr>
              <w:t> </w:t>
            </w:r>
          </w:p>
        </w:tc>
        <w:tc>
          <w:tcPr>
            <w:tcW w:w="2200" w:type="dxa"/>
            <w:tcMar>
              <w:top w:w="20" w:type="dxa"/>
              <w:left w:w="20" w:type="dxa"/>
              <w:bottom w:w="20" w:type="dxa"/>
              <w:right w:w="20" w:type="dxa"/>
            </w:tcMar>
            <w:vAlign w:val="center"/>
            <w:hideMark/>
          </w:tcPr>
          <w:p w14:paraId="24258647" w14:textId="77777777" w:rsidR="00870139" w:rsidRPr="00165069" w:rsidRDefault="00870139" w:rsidP="00C403A8">
            <w:pPr>
              <w:pStyle w:val="movimento2"/>
              <w:rPr>
                <w:color w:val="002060"/>
              </w:rPr>
            </w:pPr>
            <w:r w:rsidRPr="00165069">
              <w:rPr>
                <w:color w:val="002060"/>
              </w:rPr>
              <w:t> </w:t>
            </w:r>
          </w:p>
        </w:tc>
      </w:tr>
    </w:tbl>
    <w:p w14:paraId="799DB133" w14:textId="77777777" w:rsidR="00870139" w:rsidRPr="00165069" w:rsidRDefault="00870139" w:rsidP="00870139">
      <w:pPr>
        <w:pStyle w:val="titolo30"/>
        <w:rPr>
          <w:rFonts w:eastAsiaTheme="minorEastAsia"/>
          <w:color w:val="002060"/>
        </w:rPr>
      </w:pPr>
      <w:r w:rsidRPr="00165069">
        <w:rPr>
          <w:color w:val="002060"/>
        </w:rPr>
        <w:t xml:space="preserve">CALCIATORI NON ESPULSI </w:t>
      </w:r>
    </w:p>
    <w:p w14:paraId="31A3EDD6" w14:textId="77777777" w:rsidR="00870139" w:rsidRPr="00165069" w:rsidRDefault="00870139" w:rsidP="00870139">
      <w:pPr>
        <w:pStyle w:val="titolo20"/>
        <w:rPr>
          <w:color w:val="002060"/>
        </w:rPr>
      </w:pPr>
      <w:r w:rsidRPr="00165069">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0139" w:rsidRPr="00165069" w14:paraId="1072D8AE" w14:textId="77777777" w:rsidTr="00C403A8">
        <w:tc>
          <w:tcPr>
            <w:tcW w:w="2200" w:type="dxa"/>
            <w:tcMar>
              <w:top w:w="20" w:type="dxa"/>
              <w:left w:w="20" w:type="dxa"/>
              <w:bottom w:w="20" w:type="dxa"/>
              <w:right w:w="20" w:type="dxa"/>
            </w:tcMar>
            <w:vAlign w:val="center"/>
            <w:hideMark/>
          </w:tcPr>
          <w:p w14:paraId="78E7EB67" w14:textId="77777777" w:rsidR="00870139" w:rsidRPr="00165069" w:rsidRDefault="00870139" w:rsidP="00C403A8">
            <w:pPr>
              <w:pStyle w:val="movimento"/>
              <w:rPr>
                <w:color w:val="002060"/>
              </w:rPr>
            </w:pPr>
            <w:r w:rsidRPr="00165069">
              <w:rPr>
                <w:color w:val="002060"/>
              </w:rPr>
              <w:t>TOMASSINI STELLA</w:t>
            </w:r>
          </w:p>
        </w:tc>
        <w:tc>
          <w:tcPr>
            <w:tcW w:w="2200" w:type="dxa"/>
            <w:tcMar>
              <w:top w:w="20" w:type="dxa"/>
              <w:left w:w="20" w:type="dxa"/>
              <w:bottom w:w="20" w:type="dxa"/>
              <w:right w:w="20" w:type="dxa"/>
            </w:tcMar>
            <w:vAlign w:val="center"/>
            <w:hideMark/>
          </w:tcPr>
          <w:p w14:paraId="743EC540" w14:textId="77777777" w:rsidR="00870139" w:rsidRPr="00165069" w:rsidRDefault="00870139" w:rsidP="00C403A8">
            <w:pPr>
              <w:pStyle w:val="movimento2"/>
              <w:rPr>
                <w:color w:val="002060"/>
              </w:rPr>
            </w:pPr>
            <w:r w:rsidRPr="00165069">
              <w:rPr>
                <w:color w:val="002060"/>
              </w:rPr>
              <w:t xml:space="preserve">(POLISPORTIVA BOCA S.E.M.) </w:t>
            </w:r>
          </w:p>
        </w:tc>
        <w:tc>
          <w:tcPr>
            <w:tcW w:w="800" w:type="dxa"/>
            <w:tcMar>
              <w:top w:w="20" w:type="dxa"/>
              <w:left w:w="20" w:type="dxa"/>
              <w:bottom w:w="20" w:type="dxa"/>
              <w:right w:w="20" w:type="dxa"/>
            </w:tcMar>
            <w:vAlign w:val="center"/>
            <w:hideMark/>
          </w:tcPr>
          <w:p w14:paraId="27222BC0" w14:textId="77777777" w:rsidR="00870139" w:rsidRPr="00165069" w:rsidRDefault="00870139" w:rsidP="00C403A8">
            <w:pPr>
              <w:pStyle w:val="movimento"/>
              <w:rPr>
                <w:color w:val="002060"/>
              </w:rPr>
            </w:pPr>
            <w:r w:rsidRPr="00165069">
              <w:rPr>
                <w:color w:val="002060"/>
              </w:rPr>
              <w:t> </w:t>
            </w:r>
          </w:p>
        </w:tc>
        <w:tc>
          <w:tcPr>
            <w:tcW w:w="2200" w:type="dxa"/>
            <w:tcMar>
              <w:top w:w="20" w:type="dxa"/>
              <w:left w:w="20" w:type="dxa"/>
              <w:bottom w:w="20" w:type="dxa"/>
              <w:right w:w="20" w:type="dxa"/>
            </w:tcMar>
            <w:vAlign w:val="center"/>
            <w:hideMark/>
          </w:tcPr>
          <w:p w14:paraId="64F53632" w14:textId="77777777" w:rsidR="00870139" w:rsidRPr="00165069" w:rsidRDefault="00870139" w:rsidP="00C403A8">
            <w:pPr>
              <w:pStyle w:val="movimento"/>
              <w:rPr>
                <w:color w:val="002060"/>
              </w:rPr>
            </w:pPr>
            <w:r w:rsidRPr="00165069">
              <w:rPr>
                <w:color w:val="002060"/>
              </w:rPr>
              <w:t> </w:t>
            </w:r>
          </w:p>
        </w:tc>
        <w:tc>
          <w:tcPr>
            <w:tcW w:w="2200" w:type="dxa"/>
            <w:tcMar>
              <w:top w:w="20" w:type="dxa"/>
              <w:left w:w="20" w:type="dxa"/>
              <w:bottom w:w="20" w:type="dxa"/>
              <w:right w:w="20" w:type="dxa"/>
            </w:tcMar>
            <w:vAlign w:val="center"/>
            <w:hideMark/>
          </w:tcPr>
          <w:p w14:paraId="2E2D0703" w14:textId="77777777" w:rsidR="00870139" w:rsidRPr="00165069" w:rsidRDefault="00870139" w:rsidP="00C403A8">
            <w:pPr>
              <w:pStyle w:val="movimento2"/>
              <w:rPr>
                <w:color w:val="002060"/>
              </w:rPr>
            </w:pPr>
            <w:r w:rsidRPr="00165069">
              <w:rPr>
                <w:color w:val="002060"/>
              </w:rPr>
              <w:t> </w:t>
            </w:r>
          </w:p>
        </w:tc>
      </w:tr>
    </w:tbl>
    <w:p w14:paraId="20EF55D7" w14:textId="77777777" w:rsidR="00870139" w:rsidRDefault="00870139" w:rsidP="00870139">
      <w:pPr>
        <w:pStyle w:val="breakline"/>
        <w:rPr>
          <w:color w:val="002060"/>
        </w:rPr>
      </w:pPr>
    </w:p>
    <w:p w14:paraId="18BCEFA6" w14:textId="77777777" w:rsidR="00870139" w:rsidRPr="00DE2E11" w:rsidRDefault="00870139" w:rsidP="00870139">
      <w:pPr>
        <w:jc w:val="center"/>
        <w:rPr>
          <w:rFonts w:ascii="Arial" w:hAnsi="Arial" w:cs="Arial"/>
          <w:noProof/>
          <w:color w:val="002060"/>
          <w:sz w:val="22"/>
          <w:szCs w:val="22"/>
        </w:rPr>
      </w:pPr>
      <w:r w:rsidRPr="00DE2E11">
        <w:rPr>
          <w:rFonts w:ascii="Arial" w:hAnsi="Arial" w:cs="Arial"/>
          <w:noProof/>
          <w:color w:val="002060"/>
          <w:sz w:val="22"/>
          <w:szCs w:val="22"/>
        </w:rPr>
        <w:t>F.to IL SEGRETARIO                                   F.to IL GIUDICE SPORTIVO</w:t>
      </w:r>
    </w:p>
    <w:p w14:paraId="23428547" w14:textId="77777777" w:rsidR="00870139" w:rsidRPr="00DE2E11" w:rsidRDefault="00870139" w:rsidP="00870139">
      <w:pPr>
        <w:pStyle w:val="Corpodeltesto2"/>
        <w:spacing w:after="0" w:line="240" w:lineRule="auto"/>
        <w:jc w:val="both"/>
        <w:rPr>
          <w:rFonts w:ascii="Arial" w:hAnsi="Arial" w:cs="Arial"/>
          <w:b/>
          <w:color w:val="002060"/>
          <w:sz w:val="22"/>
          <w:szCs w:val="22"/>
        </w:rPr>
      </w:pPr>
      <w:r w:rsidRPr="00DE2E11">
        <w:rPr>
          <w:rFonts w:ascii="Arial" w:hAnsi="Arial" w:cs="Arial"/>
          <w:noProof/>
          <w:color w:val="002060"/>
          <w:sz w:val="22"/>
          <w:szCs w:val="22"/>
        </w:rPr>
        <w:t xml:space="preserve">                         Angelo Castellana        </w:t>
      </w:r>
      <w:r w:rsidRPr="00DE2E11">
        <w:rPr>
          <w:rFonts w:ascii="Arial" w:hAnsi="Arial" w:cs="Arial"/>
          <w:noProof/>
          <w:color w:val="002060"/>
          <w:sz w:val="22"/>
          <w:szCs w:val="22"/>
        </w:rPr>
        <w:tab/>
        <w:t xml:space="preserve">                                Agnese Lazzaretti</w:t>
      </w:r>
    </w:p>
    <w:p w14:paraId="49FFC3B1" w14:textId="77777777" w:rsidR="00870139" w:rsidRDefault="00870139" w:rsidP="00870139">
      <w:pPr>
        <w:pStyle w:val="breakline"/>
        <w:rPr>
          <w:color w:val="002060"/>
        </w:rPr>
      </w:pPr>
    </w:p>
    <w:p w14:paraId="74034167" w14:textId="77777777" w:rsidR="00870139" w:rsidRDefault="00870139" w:rsidP="00870139">
      <w:pPr>
        <w:pStyle w:val="breakline"/>
        <w:rPr>
          <w:color w:val="002060"/>
        </w:rPr>
      </w:pPr>
    </w:p>
    <w:p w14:paraId="3BF10008" w14:textId="77777777" w:rsidR="00870139" w:rsidRPr="00165069" w:rsidRDefault="00870139" w:rsidP="00870139">
      <w:pPr>
        <w:pStyle w:val="titoloprinc0"/>
        <w:rPr>
          <w:color w:val="002060"/>
        </w:rPr>
      </w:pPr>
      <w:r>
        <w:rPr>
          <w:color w:val="002060"/>
        </w:rPr>
        <w:t>PROGRAMMA GARE</w:t>
      </w:r>
    </w:p>
    <w:p w14:paraId="279B173D" w14:textId="77777777" w:rsidR="00870139" w:rsidRDefault="00870139" w:rsidP="00870139">
      <w:pPr>
        <w:pStyle w:val="breakline"/>
        <w:rPr>
          <w:color w:val="002060"/>
        </w:rPr>
      </w:pPr>
    </w:p>
    <w:p w14:paraId="527953F9" w14:textId="77777777" w:rsidR="00185451" w:rsidRPr="00044238" w:rsidRDefault="00185451" w:rsidP="00185451">
      <w:pPr>
        <w:pStyle w:val="sottotitolocampionato10"/>
        <w:rPr>
          <w:color w:val="002060"/>
        </w:rPr>
      </w:pPr>
      <w:r w:rsidRPr="00044238">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7"/>
        <w:gridCol w:w="385"/>
        <w:gridCol w:w="898"/>
        <w:gridCol w:w="1177"/>
        <w:gridCol w:w="1550"/>
        <w:gridCol w:w="1550"/>
      </w:tblGrid>
      <w:tr w:rsidR="00185451" w:rsidRPr="00044238" w14:paraId="6FCEF192"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9767C7" w14:textId="77777777" w:rsidR="00185451" w:rsidRPr="00044238" w:rsidRDefault="00185451" w:rsidP="00C403A8">
            <w:pPr>
              <w:pStyle w:val="headertabella0"/>
              <w:rPr>
                <w:color w:val="002060"/>
              </w:rPr>
            </w:pPr>
            <w:r w:rsidRPr="000442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74FB7C" w14:textId="77777777" w:rsidR="00185451" w:rsidRPr="00044238" w:rsidRDefault="00185451" w:rsidP="00C403A8">
            <w:pPr>
              <w:pStyle w:val="headertabella0"/>
              <w:rPr>
                <w:color w:val="002060"/>
              </w:rPr>
            </w:pPr>
            <w:r w:rsidRPr="000442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E094BF" w14:textId="77777777" w:rsidR="00185451" w:rsidRPr="00044238" w:rsidRDefault="00185451" w:rsidP="00C403A8">
            <w:pPr>
              <w:pStyle w:val="headertabella0"/>
              <w:rPr>
                <w:color w:val="002060"/>
              </w:rPr>
            </w:pPr>
            <w:r w:rsidRPr="000442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B72EEA" w14:textId="77777777" w:rsidR="00185451" w:rsidRPr="00044238" w:rsidRDefault="00185451" w:rsidP="00C403A8">
            <w:pPr>
              <w:pStyle w:val="headertabella0"/>
              <w:rPr>
                <w:color w:val="002060"/>
              </w:rPr>
            </w:pPr>
            <w:r w:rsidRPr="000442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8FA472" w14:textId="77777777" w:rsidR="00185451" w:rsidRPr="00044238" w:rsidRDefault="00185451" w:rsidP="00C403A8">
            <w:pPr>
              <w:pStyle w:val="headertabella0"/>
              <w:rPr>
                <w:color w:val="002060"/>
              </w:rPr>
            </w:pPr>
            <w:r w:rsidRPr="000442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A4704D" w14:textId="77777777" w:rsidR="00185451" w:rsidRPr="00044238" w:rsidRDefault="00185451" w:rsidP="00C403A8">
            <w:pPr>
              <w:pStyle w:val="headertabella0"/>
              <w:rPr>
                <w:color w:val="002060"/>
              </w:rPr>
            </w:pPr>
            <w:proofErr w:type="spellStart"/>
            <w:r w:rsidRPr="00044238">
              <w:rPr>
                <w:color w:val="002060"/>
              </w:rPr>
              <w:t>Localita'</w:t>
            </w:r>
            <w:proofErr w:type="spellEnd"/>
            <w:r w:rsidRPr="0004423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74E702" w14:textId="77777777" w:rsidR="00185451" w:rsidRPr="00044238" w:rsidRDefault="00185451" w:rsidP="00C403A8">
            <w:pPr>
              <w:pStyle w:val="headertabella0"/>
              <w:rPr>
                <w:color w:val="002060"/>
              </w:rPr>
            </w:pPr>
            <w:r w:rsidRPr="00044238">
              <w:rPr>
                <w:color w:val="002060"/>
              </w:rPr>
              <w:t>Indirizzo Impianto</w:t>
            </w:r>
          </w:p>
        </w:tc>
      </w:tr>
      <w:tr w:rsidR="00185451" w:rsidRPr="00044238" w14:paraId="35028D5C" w14:textId="77777777" w:rsidTr="00C403A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1165091" w14:textId="77777777" w:rsidR="00185451" w:rsidRPr="00044238" w:rsidRDefault="00185451" w:rsidP="00C403A8">
            <w:pPr>
              <w:pStyle w:val="rowtabella0"/>
              <w:rPr>
                <w:color w:val="002060"/>
              </w:rPr>
            </w:pPr>
            <w:r w:rsidRPr="00044238">
              <w:rPr>
                <w:color w:val="002060"/>
              </w:rPr>
              <w:t>GRADARA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1DC57D" w14:textId="77777777" w:rsidR="00185451" w:rsidRPr="00044238" w:rsidRDefault="00185451" w:rsidP="00C403A8">
            <w:pPr>
              <w:pStyle w:val="rowtabella0"/>
              <w:rPr>
                <w:color w:val="002060"/>
              </w:rPr>
            </w:pPr>
            <w:r w:rsidRPr="00044238">
              <w:rPr>
                <w:color w:val="002060"/>
              </w:rPr>
              <w:t>SANTANGIOLESE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2DF4CD" w14:textId="77777777" w:rsidR="00185451" w:rsidRPr="00044238" w:rsidRDefault="00185451" w:rsidP="00C403A8">
            <w:pPr>
              <w:pStyle w:val="rowtabella0"/>
              <w:jc w:val="center"/>
              <w:rPr>
                <w:color w:val="002060"/>
              </w:rPr>
            </w:pPr>
            <w:r w:rsidRPr="00044238">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150C48" w14:textId="77777777" w:rsidR="00185451" w:rsidRPr="00044238" w:rsidRDefault="00185451" w:rsidP="00C403A8">
            <w:pPr>
              <w:pStyle w:val="rowtabella0"/>
              <w:rPr>
                <w:color w:val="002060"/>
              </w:rPr>
            </w:pPr>
            <w:r w:rsidRPr="00044238">
              <w:rPr>
                <w:color w:val="002060"/>
              </w:rPr>
              <w:t>11/10/2023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84E3A7" w14:textId="77777777" w:rsidR="00185451" w:rsidRPr="00044238" w:rsidRDefault="00185451" w:rsidP="00C403A8">
            <w:pPr>
              <w:pStyle w:val="rowtabella0"/>
              <w:rPr>
                <w:color w:val="002060"/>
              </w:rPr>
            </w:pPr>
            <w:r w:rsidRPr="00044238">
              <w:rPr>
                <w:color w:val="002060"/>
              </w:rPr>
              <w:t>5473 PALESTRA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1E643F" w14:textId="77777777" w:rsidR="00185451" w:rsidRPr="00044238" w:rsidRDefault="00185451" w:rsidP="00C403A8">
            <w:pPr>
              <w:pStyle w:val="rowtabella0"/>
              <w:rPr>
                <w:color w:val="002060"/>
              </w:rPr>
            </w:pPr>
            <w:r w:rsidRPr="00044238">
              <w:rPr>
                <w:color w:val="002060"/>
              </w:rPr>
              <w:t>GRADARA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F891EA" w14:textId="77777777" w:rsidR="00185451" w:rsidRPr="00044238" w:rsidRDefault="00185451" w:rsidP="00C403A8">
            <w:pPr>
              <w:pStyle w:val="rowtabella0"/>
              <w:rPr>
                <w:color w:val="002060"/>
              </w:rPr>
            </w:pPr>
            <w:r w:rsidRPr="00044238">
              <w:rPr>
                <w:color w:val="002060"/>
              </w:rPr>
              <w:t>VIA TAVULLIA</w:t>
            </w:r>
          </w:p>
        </w:tc>
      </w:tr>
    </w:tbl>
    <w:p w14:paraId="3DF5C39C" w14:textId="77777777" w:rsidR="00185451" w:rsidRPr="00044238" w:rsidRDefault="00185451" w:rsidP="00185451">
      <w:pPr>
        <w:pStyle w:val="breakline"/>
        <w:rPr>
          <w:rFonts w:eastAsiaTheme="minorEastAsia"/>
          <w:color w:val="002060"/>
        </w:rPr>
      </w:pPr>
    </w:p>
    <w:p w14:paraId="185E1290" w14:textId="77777777" w:rsidR="00185451" w:rsidRPr="00044238" w:rsidRDefault="00185451" w:rsidP="00185451">
      <w:pPr>
        <w:pStyle w:val="breakline"/>
        <w:rPr>
          <w:color w:val="002060"/>
        </w:rPr>
      </w:pPr>
    </w:p>
    <w:p w14:paraId="6BFADE73" w14:textId="77777777" w:rsidR="00185451" w:rsidRPr="00044238" w:rsidRDefault="00185451" w:rsidP="00185451">
      <w:pPr>
        <w:pStyle w:val="breakline"/>
        <w:rPr>
          <w:color w:val="002060"/>
        </w:rPr>
      </w:pPr>
    </w:p>
    <w:p w14:paraId="1234CE34" w14:textId="77777777" w:rsidR="00185451" w:rsidRPr="00044238" w:rsidRDefault="00185451" w:rsidP="00185451">
      <w:pPr>
        <w:pStyle w:val="sottotitolocampionato10"/>
        <w:rPr>
          <w:color w:val="002060"/>
        </w:rPr>
      </w:pPr>
      <w:r w:rsidRPr="00044238">
        <w:rPr>
          <w:color w:val="002060"/>
        </w:rPr>
        <w:lastRenderedPageBreak/>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7"/>
        <w:gridCol w:w="2013"/>
        <w:gridCol w:w="385"/>
        <w:gridCol w:w="898"/>
        <w:gridCol w:w="1177"/>
        <w:gridCol w:w="1550"/>
        <w:gridCol w:w="1550"/>
      </w:tblGrid>
      <w:tr w:rsidR="00185451" w:rsidRPr="00044238" w14:paraId="271F34F2"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D74E13" w14:textId="77777777" w:rsidR="00185451" w:rsidRPr="00044238" w:rsidRDefault="00185451" w:rsidP="00C403A8">
            <w:pPr>
              <w:pStyle w:val="headertabella0"/>
              <w:rPr>
                <w:color w:val="002060"/>
              </w:rPr>
            </w:pPr>
            <w:r w:rsidRPr="000442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DAF6AE" w14:textId="77777777" w:rsidR="00185451" w:rsidRPr="00044238" w:rsidRDefault="00185451" w:rsidP="00C403A8">
            <w:pPr>
              <w:pStyle w:val="headertabella0"/>
              <w:rPr>
                <w:color w:val="002060"/>
              </w:rPr>
            </w:pPr>
            <w:r w:rsidRPr="000442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3671DE" w14:textId="77777777" w:rsidR="00185451" w:rsidRPr="00044238" w:rsidRDefault="00185451" w:rsidP="00C403A8">
            <w:pPr>
              <w:pStyle w:val="headertabella0"/>
              <w:rPr>
                <w:color w:val="002060"/>
              </w:rPr>
            </w:pPr>
            <w:r w:rsidRPr="000442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BB007B" w14:textId="77777777" w:rsidR="00185451" w:rsidRPr="00044238" w:rsidRDefault="00185451" w:rsidP="00C403A8">
            <w:pPr>
              <w:pStyle w:val="headertabella0"/>
              <w:rPr>
                <w:color w:val="002060"/>
              </w:rPr>
            </w:pPr>
            <w:r w:rsidRPr="000442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0E3651" w14:textId="77777777" w:rsidR="00185451" w:rsidRPr="00044238" w:rsidRDefault="00185451" w:rsidP="00C403A8">
            <w:pPr>
              <w:pStyle w:val="headertabella0"/>
              <w:rPr>
                <w:color w:val="002060"/>
              </w:rPr>
            </w:pPr>
            <w:r w:rsidRPr="000442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468DC8" w14:textId="77777777" w:rsidR="00185451" w:rsidRPr="00044238" w:rsidRDefault="00185451" w:rsidP="00C403A8">
            <w:pPr>
              <w:pStyle w:val="headertabella0"/>
              <w:rPr>
                <w:color w:val="002060"/>
              </w:rPr>
            </w:pPr>
            <w:proofErr w:type="spellStart"/>
            <w:r w:rsidRPr="00044238">
              <w:rPr>
                <w:color w:val="002060"/>
              </w:rPr>
              <w:t>Localita'</w:t>
            </w:r>
            <w:proofErr w:type="spellEnd"/>
            <w:r w:rsidRPr="0004423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B9E8A7" w14:textId="77777777" w:rsidR="00185451" w:rsidRPr="00044238" w:rsidRDefault="00185451" w:rsidP="00C403A8">
            <w:pPr>
              <w:pStyle w:val="headertabella0"/>
              <w:rPr>
                <w:color w:val="002060"/>
              </w:rPr>
            </w:pPr>
            <w:r w:rsidRPr="00044238">
              <w:rPr>
                <w:color w:val="002060"/>
              </w:rPr>
              <w:t>Indirizzo Impianto</w:t>
            </w:r>
          </w:p>
        </w:tc>
      </w:tr>
      <w:tr w:rsidR="00185451" w:rsidRPr="00044238" w14:paraId="323187B6" w14:textId="77777777" w:rsidTr="00C403A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33EFF81" w14:textId="77777777" w:rsidR="00185451" w:rsidRPr="00044238" w:rsidRDefault="00185451" w:rsidP="00C403A8">
            <w:pPr>
              <w:pStyle w:val="rowtabella0"/>
              <w:rPr>
                <w:color w:val="002060"/>
              </w:rPr>
            </w:pPr>
            <w:r w:rsidRPr="00044238">
              <w:rPr>
                <w:color w:val="002060"/>
              </w:rPr>
              <w:t>SANTANGIOLESE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DCDEAA" w14:textId="77777777" w:rsidR="00185451" w:rsidRPr="00044238" w:rsidRDefault="00185451" w:rsidP="00C403A8">
            <w:pPr>
              <w:pStyle w:val="rowtabella0"/>
              <w:rPr>
                <w:color w:val="002060"/>
              </w:rPr>
            </w:pPr>
            <w:r w:rsidRPr="00044238">
              <w:rPr>
                <w:color w:val="002060"/>
              </w:rPr>
              <w:t>PIANDIROSE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5701B0" w14:textId="77777777" w:rsidR="00185451" w:rsidRPr="00044238" w:rsidRDefault="00185451" w:rsidP="00C403A8">
            <w:pPr>
              <w:pStyle w:val="rowtabella0"/>
              <w:jc w:val="center"/>
              <w:rPr>
                <w:color w:val="002060"/>
              </w:rPr>
            </w:pPr>
            <w:r w:rsidRPr="00044238">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E8A649" w14:textId="77777777" w:rsidR="00185451" w:rsidRPr="00044238" w:rsidRDefault="00185451" w:rsidP="00C403A8">
            <w:pPr>
              <w:pStyle w:val="rowtabella0"/>
              <w:rPr>
                <w:color w:val="002060"/>
              </w:rPr>
            </w:pPr>
            <w:r w:rsidRPr="00044238">
              <w:rPr>
                <w:color w:val="002060"/>
              </w:rPr>
              <w:t>24/10/2023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402757" w14:textId="77777777" w:rsidR="00185451" w:rsidRPr="00044238" w:rsidRDefault="00185451" w:rsidP="00C403A8">
            <w:pPr>
              <w:pStyle w:val="rowtabella0"/>
              <w:rPr>
                <w:color w:val="002060"/>
              </w:rPr>
            </w:pPr>
            <w:r w:rsidRPr="00044238">
              <w:rPr>
                <w:color w:val="002060"/>
              </w:rPr>
              <w:t>5467 CAMPO DI C5 COPERTO LOC. BARCO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32394F" w14:textId="77777777" w:rsidR="00185451" w:rsidRPr="00044238" w:rsidRDefault="00185451" w:rsidP="00C403A8">
            <w:pPr>
              <w:pStyle w:val="rowtabella0"/>
              <w:rPr>
                <w:color w:val="002060"/>
              </w:rPr>
            </w:pPr>
            <w:r w:rsidRPr="00044238">
              <w:rPr>
                <w:color w:val="002060"/>
              </w:rPr>
              <w:t>URBANIA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CD3330" w14:textId="77777777" w:rsidR="00185451" w:rsidRPr="00044238" w:rsidRDefault="00185451" w:rsidP="00C403A8">
            <w:pPr>
              <w:pStyle w:val="rowtabella0"/>
              <w:rPr>
                <w:color w:val="002060"/>
              </w:rPr>
            </w:pPr>
            <w:r w:rsidRPr="00044238">
              <w:rPr>
                <w:color w:val="002060"/>
              </w:rPr>
              <w:t>LOCALITA' BARCO</w:t>
            </w:r>
          </w:p>
        </w:tc>
      </w:tr>
    </w:tbl>
    <w:p w14:paraId="313031B3" w14:textId="77777777" w:rsidR="00185451" w:rsidRPr="00044238" w:rsidRDefault="00185451" w:rsidP="00185451">
      <w:pPr>
        <w:pStyle w:val="breakline"/>
        <w:rPr>
          <w:rFonts w:eastAsiaTheme="minorEastAsia"/>
          <w:color w:val="002060"/>
        </w:rPr>
      </w:pPr>
    </w:p>
    <w:p w14:paraId="20EF7F0A" w14:textId="77777777" w:rsidR="00185451" w:rsidRPr="00044238" w:rsidRDefault="00185451" w:rsidP="00185451">
      <w:pPr>
        <w:pStyle w:val="breakline"/>
        <w:rPr>
          <w:color w:val="002060"/>
        </w:rPr>
      </w:pPr>
    </w:p>
    <w:p w14:paraId="1EE96266" w14:textId="77777777" w:rsidR="00185451" w:rsidRPr="00044238" w:rsidRDefault="00185451" w:rsidP="00185451">
      <w:pPr>
        <w:pStyle w:val="breakline"/>
        <w:rPr>
          <w:color w:val="002060"/>
        </w:rPr>
      </w:pPr>
    </w:p>
    <w:p w14:paraId="7A70ACA2" w14:textId="77777777" w:rsidR="00185451" w:rsidRPr="00044238" w:rsidRDefault="00185451" w:rsidP="00185451">
      <w:pPr>
        <w:pStyle w:val="sottotitolocampionato10"/>
        <w:rPr>
          <w:color w:val="002060"/>
        </w:rPr>
      </w:pPr>
      <w:r w:rsidRPr="00044238">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5"/>
        <w:gridCol w:w="385"/>
        <w:gridCol w:w="898"/>
        <w:gridCol w:w="1184"/>
        <w:gridCol w:w="1551"/>
        <w:gridCol w:w="1551"/>
      </w:tblGrid>
      <w:tr w:rsidR="00185451" w:rsidRPr="00044238" w14:paraId="4C920EAC"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9BAAED" w14:textId="77777777" w:rsidR="00185451" w:rsidRPr="00044238" w:rsidRDefault="00185451" w:rsidP="00C403A8">
            <w:pPr>
              <w:pStyle w:val="headertabella0"/>
              <w:rPr>
                <w:color w:val="002060"/>
              </w:rPr>
            </w:pPr>
            <w:r w:rsidRPr="000442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F92B7A" w14:textId="77777777" w:rsidR="00185451" w:rsidRPr="00044238" w:rsidRDefault="00185451" w:rsidP="00C403A8">
            <w:pPr>
              <w:pStyle w:val="headertabella0"/>
              <w:rPr>
                <w:color w:val="002060"/>
              </w:rPr>
            </w:pPr>
            <w:r w:rsidRPr="000442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05B7F1" w14:textId="77777777" w:rsidR="00185451" w:rsidRPr="00044238" w:rsidRDefault="00185451" w:rsidP="00C403A8">
            <w:pPr>
              <w:pStyle w:val="headertabella0"/>
              <w:rPr>
                <w:color w:val="002060"/>
              </w:rPr>
            </w:pPr>
            <w:r w:rsidRPr="000442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6E8379" w14:textId="77777777" w:rsidR="00185451" w:rsidRPr="00044238" w:rsidRDefault="00185451" w:rsidP="00C403A8">
            <w:pPr>
              <w:pStyle w:val="headertabella0"/>
              <w:rPr>
                <w:color w:val="002060"/>
              </w:rPr>
            </w:pPr>
            <w:r w:rsidRPr="000442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B69A97" w14:textId="77777777" w:rsidR="00185451" w:rsidRPr="00044238" w:rsidRDefault="00185451" w:rsidP="00C403A8">
            <w:pPr>
              <w:pStyle w:val="headertabella0"/>
              <w:rPr>
                <w:color w:val="002060"/>
              </w:rPr>
            </w:pPr>
            <w:r w:rsidRPr="000442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556056" w14:textId="77777777" w:rsidR="00185451" w:rsidRPr="00044238" w:rsidRDefault="00185451" w:rsidP="00C403A8">
            <w:pPr>
              <w:pStyle w:val="headertabella0"/>
              <w:rPr>
                <w:color w:val="002060"/>
              </w:rPr>
            </w:pPr>
            <w:proofErr w:type="spellStart"/>
            <w:r w:rsidRPr="00044238">
              <w:rPr>
                <w:color w:val="002060"/>
              </w:rPr>
              <w:t>Localita'</w:t>
            </w:r>
            <w:proofErr w:type="spellEnd"/>
            <w:r w:rsidRPr="0004423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D6FAC" w14:textId="77777777" w:rsidR="00185451" w:rsidRPr="00044238" w:rsidRDefault="00185451" w:rsidP="00C403A8">
            <w:pPr>
              <w:pStyle w:val="headertabella0"/>
              <w:rPr>
                <w:color w:val="002060"/>
              </w:rPr>
            </w:pPr>
            <w:r w:rsidRPr="00044238">
              <w:rPr>
                <w:color w:val="002060"/>
              </w:rPr>
              <w:t>Indirizzo Impianto</w:t>
            </w:r>
          </w:p>
        </w:tc>
      </w:tr>
      <w:tr w:rsidR="00185451" w:rsidRPr="00044238" w14:paraId="5140E2D6" w14:textId="77777777" w:rsidTr="00C403A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A49B99F" w14:textId="77777777" w:rsidR="00185451" w:rsidRPr="00044238" w:rsidRDefault="00185451" w:rsidP="00C403A8">
            <w:pPr>
              <w:pStyle w:val="rowtabella0"/>
              <w:rPr>
                <w:color w:val="002060"/>
              </w:rPr>
            </w:pPr>
            <w:r w:rsidRPr="00044238">
              <w:rPr>
                <w:color w:val="002060"/>
              </w:rPr>
              <w:t>GLS DORICA AN.UR</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62DA23" w14:textId="77777777" w:rsidR="00185451" w:rsidRPr="00044238" w:rsidRDefault="00185451" w:rsidP="00C403A8">
            <w:pPr>
              <w:pStyle w:val="rowtabella0"/>
              <w:rPr>
                <w:color w:val="002060"/>
              </w:rPr>
            </w:pPr>
            <w:r w:rsidRPr="00044238">
              <w:rPr>
                <w:color w:val="002060"/>
              </w:rPr>
              <w:t>CENTRO SPORTIVO SUASA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572E3C" w14:textId="77777777" w:rsidR="00185451" w:rsidRPr="00044238" w:rsidRDefault="00185451" w:rsidP="00C403A8">
            <w:pPr>
              <w:pStyle w:val="rowtabella0"/>
              <w:jc w:val="center"/>
              <w:rPr>
                <w:color w:val="002060"/>
              </w:rPr>
            </w:pPr>
            <w:r w:rsidRPr="00044238">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956C25" w14:textId="77777777" w:rsidR="00185451" w:rsidRPr="00044238" w:rsidRDefault="00185451" w:rsidP="00C403A8">
            <w:pPr>
              <w:pStyle w:val="rowtabella0"/>
              <w:rPr>
                <w:color w:val="002060"/>
              </w:rPr>
            </w:pPr>
            <w:r w:rsidRPr="00044238">
              <w:rPr>
                <w:color w:val="002060"/>
              </w:rPr>
              <w:t>11/10/2023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6291B3" w14:textId="77777777" w:rsidR="00185451" w:rsidRPr="00044238" w:rsidRDefault="00185451" w:rsidP="00C403A8">
            <w:pPr>
              <w:pStyle w:val="rowtabella0"/>
              <w:rPr>
                <w:color w:val="002060"/>
              </w:rPr>
            </w:pPr>
            <w:r w:rsidRPr="00044238">
              <w:rPr>
                <w:color w:val="002060"/>
              </w:rPr>
              <w:t>5121 "PALAMASSIMO GALEAZZI"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7C421D" w14:textId="77777777" w:rsidR="00185451" w:rsidRPr="00044238" w:rsidRDefault="00185451" w:rsidP="00C403A8">
            <w:pPr>
              <w:pStyle w:val="rowtabella0"/>
              <w:rPr>
                <w:color w:val="002060"/>
              </w:rPr>
            </w:pPr>
            <w:r w:rsidRPr="00044238">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013452" w14:textId="77777777" w:rsidR="00185451" w:rsidRPr="00044238" w:rsidRDefault="00185451" w:rsidP="00C403A8">
            <w:pPr>
              <w:pStyle w:val="rowtabella0"/>
              <w:rPr>
                <w:color w:val="002060"/>
              </w:rPr>
            </w:pPr>
            <w:r w:rsidRPr="00044238">
              <w:rPr>
                <w:color w:val="002060"/>
              </w:rPr>
              <w:t>VIA MADRE TERESA DI CALCUTTA</w:t>
            </w:r>
          </w:p>
        </w:tc>
      </w:tr>
    </w:tbl>
    <w:p w14:paraId="414B1CA9" w14:textId="77777777" w:rsidR="00185451" w:rsidRPr="00044238" w:rsidRDefault="00185451" w:rsidP="00185451">
      <w:pPr>
        <w:pStyle w:val="breakline"/>
        <w:rPr>
          <w:rFonts w:eastAsiaTheme="minorEastAsia"/>
          <w:color w:val="002060"/>
        </w:rPr>
      </w:pPr>
    </w:p>
    <w:p w14:paraId="79974EF7" w14:textId="77777777" w:rsidR="00185451" w:rsidRPr="00044238" w:rsidRDefault="00185451" w:rsidP="00185451">
      <w:pPr>
        <w:pStyle w:val="breakline"/>
        <w:rPr>
          <w:color w:val="002060"/>
        </w:rPr>
      </w:pPr>
    </w:p>
    <w:p w14:paraId="3CBD5630" w14:textId="77777777" w:rsidR="00185451" w:rsidRPr="00044238" w:rsidRDefault="00185451" w:rsidP="00185451">
      <w:pPr>
        <w:pStyle w:val="breakline"/>
        <w:rPr>
          <w:color w:val="002060"/>
        </w:rPr>
      </w:pPr>
    </w:p>
    <w:p w14:paraId="46A03E0A" w14:textId="77777777" w:rsidR="00185451" w:rsidRPr="00044238" w:rsidRDefault="00185451" w:rsidP="00185451">
      <w:pPr>
        <w:pStyle w:val="sottotitolocampionato10"/>
        <w:rPr>
          <w:color w:val="002060"/>
        </w:rPr>
      </w:pPr>
      <w:r w:rsidRPr="00044238">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16"/>
        <w:gridCol w:w="385"/>
        <w:gridCol w:w="898"/>
        <w:gridCol w:w="1177"/>
        <w:gridCol w:w="1549"/>
        <w:gridCol w:w="1549"/>
      </w:tblGrid>
      <w:tr w:rsidR="00185451" w:rsidRPr="00044238" w14:paraId="62ED1C67"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78CDDE" w14:textId="77777777" w:rsidR="00185451" w:rsidRPr="00044238" w:rsidRDefault="00185451" w:rsidP="00C403A8">
            <w:pPr>
              <w:pStyle w:val="headertabella0"/>
              <w:rPr>
                <w:color w:val="002060"/>
              </w:rPr>
            </w:pPr>
            <w:r w:rsidRPr="000442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7E7506" w14:textId="77777777" w:rsidR="00185451" w:rsidRPr="00044238" w:rsidRDefault="00185451" w:rsidP="00C403A8">
            <w:pPr>
              <w:pStyle w:val="headertabella0"/>
              <w:rPr>
                <w:color w:val="002060"/>
              </w:rPr>
            </w:pPr>
            <w:r w:rsidRPr="000442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5C2393" w14:textId="77777777" w:rsidR="00185451" w:rsidRPr="00044238" w:rsidRDefault="00185451" w:rsidP="00C403A8">
            <w:pPr>
              <w:pStyle w:val="headertabella0"/>
              <w:rPr>
                <w:color w:val="002060"/>
              </w:rPr>
            </w:pPr>
            <w:r w:rsidRPr="000442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CD8150" w14:textId="77777777" w:rsidR="00185451" w:rsidRPr="00044238" w:rsidRDefault="00185451" w:rsidP="00C403A8">
            <w:pPr>
              <w:pStyle w:val="headertabella0"/>
              <w:rPr>
                <w:color w:val="002060"/>
              </w:rPr>
            </w:pPr>
            <w:r w:rsidRPr="000442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E6BBC4" w14:textId="77777777" w:rsidR="00185451" w:rsidRPr="00044238" w:rsidRDefault="00185451" w:rsidP="00C403A8">
            <w:pPr>
              <w:pStyle w:val="headertabella0"/>
              <w:rPr>
                <w:color w:val="002060"/>
              </w:rPr>
            </w:pPr>
            <w:r w:rsidRPr="000442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BE4902" w14:textId="77777777" w:rsidR="00185451" w:rsidRPr="00044238" w:rsidRDefault="00185451" w:rsidP="00C403A8">
            <w:pPr>
              <w:pStyle w:val="headertabella0"/>
              <w:rPr>
                <w:color w:val="002060"/>
              </w:rPr>
            </w:pPr>
            <w:proofErr w:type="spellStart"/>
            <w:r w:rsidRPr="00044238">
              <w:rPr>
                <w:color w:val="002060"/>
              </w:rPr>
              <w:t>Localita'</w:t>
            </w:r>
            <w:proofErr w:type="spellEnd"/>
            <w:r w:rsidRPr="0004423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03C6C4" w14:textId="77777777" w:rsidR="00185451" w:rsidRPr="00044238" w:rsidRDefault="00185451" w:rsidP="00C403A8">
            <w:pPr>
              <w:pStyle w:val="headertabella0"/>
              <w:rPr>
                <w:color w:val="002060"/>
              </w:rPr>
            </w:pPr>
            <w:r w:rsidRPr="00044238">
              <w:rPr>
                <w:color w:val="002060"/>
              </w:rPr>
              <w:t>Indirizzo Impianto</w:t>
            </w:r>
          </w:p>
        </w:tc>
      </w:tr>
      <w:tr w:rsidR="00185451" w:rsidRPr="00044238" w14:paraId="226D230D" w14:textId="77777777" w:rsidTr="00C403A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D677508" w14:textId="77777777" w:rsidR="00185451" w:rsidRPr="00044238" w:rsidRDefault="00185451" w:rsidP="00C403A8">
            <w:pPr>
              <w:pStyle w:val="rowtabella0"/>
              <w:rPr>
                <w:color w:val="002060"/>
              </w:rPr>
            </w:pPr>
            <w:r w:rsidRPr="00044238">
              <w:rPr>
                <w:color w:val="002060"/>
              </w:rPr>
              <w:t>ASD KAPPABI POTENZAPICENA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019709" w14:textId="77777777" w:rsidR="00185451" w:rsidRPr="00044238" w:rsidRDefault="00185451" w:rsidP="00C403A8">
            <w:pPr>
              <w:pStyle w:val="rowtabella0"/>
              <w:rPr>
                <w:color w:val="002060"/>
              </w:rPr>
            </w:pPr>
            <w:r w:rsidRPr="00044238">
              <w:rPr>
                <w:color w:val="002060"/>
              </w:rPr>
              <w:t>RIPABERARDA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0C1A05" w14:textId="77777777" w:rsidR="00185451" w:rsidRPr="00044238" w:rsidRDefault="00185451" w:rsidP="00C403A8">
            <w:pPr>
              <w:pStyle w:val="rowtabella0"/>
              <w:jc w:val="center"/>
              <w:rPr>
                <w:color w:val="002060"/>
              </w:rPr>
            </w:pPr>
            <w:r w:rsidRPr="00044238">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4F2549" w14:textId="77777777" w:rsidR="00185451" w:rsidRPr="00044238" w:rsidRDefault="00185451" w:rsidP="00C403A8">
            <w:pPr>
              <w:pStyle w:val="rowtabella0"/>
              <w:rPr>
                <w:color w:val="002060"/>
              </w:rPr>
            </w:pPr>
            <w:r w:rsidRPr="00044238">
              <w:rPr>
                <w:color w:val="002060"/>
              </w:rPr>
              <w:t>11/10/2023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561179" w14:textId="77777777" w:rsidR="00185451" w:rsidRPr="00044238" w:rsidRDefault="00185451" w:rsidP="00C403A8">
            <w:pPr>
              <w:pStyle w:val="rowtabella0"/>
              <w:rPr>
                <w:color w:val="002060"/>
              </w:rPr>
            </w:pPr>
            <w:r w:rsidRPr="00044238">
              <w:rPr>
                <w:color w:val="002060"/>
              </w:rPr>
              <w:t>5279 PALESTRA G. LEOPARDI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E93263" w14:textId="77777777" w:rsidR="00185451" w:rsidRPr="00044238" w:rsidRDefault="00185451" w:rsidP="00C403A8">
            <w:pPr>
              <w:pStyle w:val="rowtabella0"/>
              <w:rPr>
                <w:color w:val="002060"/>
              </w:rPr>
            </w:pPr>
            <w:r w:rsidRPr="00044238">
              <w:rPr>
                <w:color w:val="002060"/>
              </w:rPr>
              <w:t>POTENZA PICENA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3EDB3A" w14:textId="77777777" w:rsidR="00185451" w:rsidRPr="00044238" w:rsidRDefault="00185451" w:rsidP="00C403A8">
            <w:pPr>
              <w:pStyle w:val="rowtabella0"/>
              <w:rPr>
                <w:color w:val="002060"/>
              </w:rPr>
            </w:pPr>
            <w:r w:rsidRPr="00044238">
              <w:rPr>
                <w:color w:val="002060"/>
              </w:rPr>
              <w:t>VIA DELLO SPORT</w:t>
            </w:r>
          </w:p>
        </w:tc>
      </w:tr>
    </w:tbl>
    <w:p w14:paraId="4FE6818A" w14:textId="77777777" w:rsidR="00185451" w:rsidRPr="00044238" w:rsidRDefault="00185451" w:rsidP="00185451">
      <w:pPr>
        <w:pStyle w:val="breakline"/>
        <w:rPr>
          <w:rFonts w:eastAsiaTheme="minorEastAsia"/>
          <w:color w:val="002060"/>
        </w:rPr>
      </w:pPr>
    </w:p>
    <w:p w14:paraId="5904607A" w14:textId="77777777" w:rsidR="00185451" w:rsidRPr="00044238" w:rsidRDefault="00185451" w:rsidP="00185451">
      <w:pPr>
        <w:pStyle w:val="breakline"/>
        <w:rPr>
          <w:color w:val="002060"/>
        </w:rPr>
      </w:pPr>
    </w:p>
    <w:p w14:paraId="17F5FDE4" w14:textId="77777777" w:rsidR="00185451" w:rsidRPr="00044238" w:rsidRDefault="00185451" w:rsidP="00185451">
      <w:pPr>
        <w:pStyle w:val="breakline"/>
        <w:rPr>
          <w:color w:val="002060"/>
        </w:rPr>
      </w:pPr>
    </w:p>
    <w:p w14:paraId="5319D7F0" w14:textId="77777777" w:rsidR="00185451" w:rsidRPr="00044238" w:rsidRDefault="00185451" w:rsidP="00185451">
      <w:pPr>
        <w:pStyle w:val="sottotitolocampionato10"/>
        <w:rPr>
          <w:color w:val="002060"/>
        </w:rPr>
      </w:pPr>
      <w:r w:rsidRPr="00044238">
        <w:rPr>
          <w:color w:val="002060"/>
        </w:rP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6"/>
        <w:gridCol w:w="385"/>
        <w:gridCol w:w="898"/>
        <w:gridCol w:w="1177"/>
        <w:gridCol w:w="1549"/>
        <w:gridCol w:w="1549"/>
      </w:tblGrid>
      <w:tr w:rsidR="00185451" w:rsidRPr="00044238" w14:paraId="37E6B61E"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7DF04D" w14:textId="77777777" w:rsidR="00185451" w:rsidRPr="00044238" w:rsidRDefault="00185451" w:rsidP="00C403A8">
            <w:pPr>
              <w:pStyle w:val="headertabella0"/>
              <w:rPr>
                <w:color w:val="002060"/>
              </w:rPr>
            </w:pPr>
            <w:r w:rsidRPr="000442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7872D7" w14:textId="77777777" w:rsidR="00185451" w:rsidRPr="00044238" w:rsidRDefault="00185451" w:rsidP="00C403A8">
            <w:pPr>
              <w:pStyle w:val="headertabella0"/>
              <w:rPr>
                <w:color w:val="002060"/>
              </w:rPr>
            </w:pPr>
            <w:r w:rsidRPr="000442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DA9D23" w14:textId="77777777" w:rsidR="00185451" w:rsidRPr="00044238" w:rsidRDefault="00185451" w:rsidP="00C403A8">
            <w:pPr>
              <w:pStyle w:val="headertabella0"/>
              <w:rPr>
                <w:color w:val="002060"/>
              </w:rPr>
            </w:pPr>
            <w:r w:rsidRPr="000442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B2B71" w14:textId="77777777" w:rsidR="00185451" w:rsidRPr="00044238" w:rsidRDefault="00185451" w:rsidP="00C403A8">
            <w:pPr>
              <w:pStyle w:val="headertabella0"/>
              <w:rPr>
                <w:color w:val="002060"/>
              </w:rPr>
            </w:pPr>
            <w:r w:rsidRPr="000442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4E8530" w14:textId="77777777" w:rsidR="00185451" w:rsidRPr="00044238" w:rsidRDefault="00185451" w:rsidP="00C403A8">
            <w:pPr>
              <w:pStyle w:val="headertabella0"/>
              <w:rPr>
                <w:color w:val="002060"/>
              </w:rPr>
            </w:pPr>
            <w:r w:rsidRPr="000442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585516" w14:textId="77777777" w:rsidR="00185451" w:rsidRPr="00044238" w:rsidRDefault="00185451" w:rsidP="00C403A8">
            <w:pPr>
              <w:pStyle w:val="headertabella0"/>
              <w:rPr>
                <w:color w:val="002060"/>
              </w:rPr>
            </w:pPr>
            <w:proofErr w:type="spellStart"/>
            <w:r w:rsidRPr="00044238">
              <w:rPr>
                <w:color w:val="002060"/>
              </w:rPr>
              <w:t>Localita'</w:t>
            </w:r>
            <w:proofErr w:type="spellEnd"/>
            <w:r w:rsidRPr="0004423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C4EDE1" w14:textId="77777777" w:rsidR="00185451" w:rsidRPr="00044238" w:rsidRDefault="00185451" w:rsidP="00C403A8">
            <w:pPr>
              <w:pStyle w:val="headertabella0"/>
              <w:rPr>
                <w:color w:val="002060"/>
              </w:rPr>
            </w:pPr>
            <w:r w:rsidRPr="00044238">
              <w:rPr>
                <w:color w:val="002060"/>
              </w:rPr>
              <w:t>Indirizzo Impianto</w:t>
            </w:r>
          </w:p>
        </w:tc>
      </w:tr>
      <w:tr w:rsidR="00185451" w:rsidRPr="00044238" w14:paraId="175F285F" w14:textId="77777777" w:rsidTr="00C403A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8E56D86" w14:textId="77777777" w:rsidR="00185451" w:rsidRPr="00044238" w:rsidRDefault="00185451" w:rsidP="00C403A8">
            <w:pPr>
              <w:pStyle w:val="rowtabella0"/>
              <w:rPr>
                <w:color w:val="002060"/>
              </w:rPr>
            </w:pPr>
            <w:r w:rsidRPr="00044238">
              <w:rPr>
                <w:color w:val="002060"/>
              </w:rPr>
              <w:t>POLISPORTIVA BOCA S.E.M.</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A7723E" w14:textId="77777777" w:rsidR="00185451" w:rsidRPr="00044238" w:rsidRDefault="00185451" w:rsidP="00C403A8">
            <w:pPr>
              <w:pStyle w:val="rowtabella0"/>
              <w:rPr>
                <w:color w:val="002060"/>
              </w:rPr>
            </w:pPr>
            <w:r w:rsidRPr="00044238">
              <w:rPr>
                <w:color w:val="002060"/>
              </w:rPr>
              <w:t>ASD KAPPABI POTENZAPICENA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D66FB8" w14:textId="77777777" w:rsidR="00185451" w:rsidRPr="00044238" w:rsidRDefault="00185451" w:rsidP="00C403A8">
            <w:pPr>
              <w:pStyle w:val="rowtabella0"/>
              <w:jc w:val="center"/>
              <w:rPr>
                <w:color w:val="002060"/>
              </w:rPr>
            </w:pPr>
            <w:r w:rsidRPr="00044238">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88AC5B" w14:textId="77777777" w:rsidR="00185451" w:rsidRPr="00044238" w:rsidRDefault="00185451" w:rsidP="00C403A8">
            <w:pPr>
              <w:pStyle w:val="rowtabella0"/>
              <w:rPr>
                <w:color w:val="002060"/>
              </w:rPr>
            </w:pPr>
            <w:r w:rsidRPr="00044238">
              <w:rPr>
                <w:color w:val="002060"/>
              </w:rPr>
              <w:t>24/10/2023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48CF9D" w14:textId="77777777" w:rsidR="00185451" w:rsidRPr="00044238" w:rsidRDefault="00185451" w:rsidP="00C403A8">
            <w:pPr>
              <w:pStyle w:val="rowtabella0"/>
              <w:rPr>
                <w:color w:val="002060"/>
              </w:rPr>
            </w:pPr>
            <w:r w:rsidRPr="00044238">
              <w:rPr>
                <w:color w:val="002060"/>
              </w:rPr>
              <w:t>5677 PALESTRA DI CASCINARE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51887D" w14:textId="77777777" w:rsidR="00185451" w:rsidRPr="00044238" w:rsidRDefault="00185451" w:rsidP="00C403A8">
            <w:pPr>
              <w:pStyle w:val="rowtabella0"/>
              <w:rPr>
                <w:color w:val="002060"/>
              </w:rPr>
            </w:pPr>
            <w:r w:rsidRPr="00044238">
              <w:rPr>
                <w:color w:val="002060"/>
              </w:rPr>
              <w:t>CASCINARE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EDDDB4" w14:textId="77777777" w:rsidR="00185451" w:rsidRPr="00044238" w:rsidRDefault="00185451" w:rsidP="00C403A8">
            <w:pPr>
              <w:pStyle w:val="rowtabella0"/>
              <w:rPr>
                <w:color w:val="002060"/>
              </w:rPr>
            </w:pPr>
            <w:r w:rsidRPr="00044238">
              <w:rPr>
                <w:color w:val="002060"/>
              </w:rPr>
              <w:t>VIA CARDUCCI</w:t>
            </w:r>
          </w:p>
        </w:tc>
      </w:tr>
    </w:tbl>
    <w:p w14:paraId="389C8028" w14:textId="77777777" w:rsidR="00185451" w:rsidRPr="00044238" w:rsidRDefault="00185451" w:rsidP="00185451">
      <w:pPr>
        <w:pStyle w:val="breakline"/>
        <w:rPr>
          <w:rFonts w:eastAsiaTheme="minorEastAsia"/>
          <w:color w:val="002060"/>
        </w:rPr>
      </w:pPr>
    </w:p>
    <w:p w14:paraId="66ED487C" w14:textId="77777777" w:rsidR="00185451" w:rsidRPr="00044238" w:rsidRDefault="00185451" w:rsidP="00185451">
      <w:pPr>
        <w:pStyle w:val="breakline"/>
        <w:rPr>
          <w:color w:val="002060"/>
        </w:rPr>
      </w:pPr>
    </w:p>
    <w:p w14:paraId="3802A19A" w14:textId="77777777" w:rsidR="00185451" w:rsidRPr="00044238" w:rsidRDefault="00185451" w:rsidP="00185451">
      <w:pPr>
        <w:pStyle w:val="breakline"/>
        <w:rPr>
          <w:color w:val="002060"/>
        </w:rPr>
      </w:pPr>
    </w:p>
    <w:p w14:paraId="57FE61A4" w14:textId="77777777" w:rsidR="00185451" w:rsidRPr="00044238" w:rsidRDefault="00185451" w:rsidP="00185451">
      <w:pPr>
        <w:pStyle w:val="sottotitolocampionato10"/>
        <w:rPr>
          <w:color w:val="002060"/>
        </w:rPr>
      </w:pPr>
      <w:r w:rsidRPr="00044238">
        <w:rPr>
          <w:color w:val="002060"/>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185451" w:rsidRPr="00044238" w14:paraId="49C101A6"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F4C278" w14:textId="77777777" w:rsidR="00185451" w:rsidRPr="00044238" w:rsidRDefault="00185451" w:rsidP="00C403A8">
            <w:pPr>
              <w:pStyle w:val="headertabella0"/>
              <w:rPr>
                <w:color w:val="002060"/>
              </w:rPr>
            </w:pPr>
            <w:r w:rsidRPr="000442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D55307" w14:textId="77777777" w:rsidR="00185451" w:rsidRPr="00044238" w:rsidRDefault="00185451" w:rsidP="00C403A8">
            <w:pPr>
              <w:pStyle w:val="headertabella0"/>
              <w:rPr>
                <w:color w:val="002060"/>
              </w:rPr>
            </w:pPr>
            <w:r w:rsidRPr="000442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DF20CA" w14:textId="77777777" w:rsidR="00185451" w:rsidRPr="00044238" w:rsidRDefault="00185451" w:rsidP="00C403A8">
            <w:pPr>
              <w:pStyle w:val="headertabella0"/>
              <w:rPr>
                <w:color w:val="002060"/>
              </w:rPr>
            </w:pPr>
            <w:r w:rsidRPr="000442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9B8C7" w14:textId="77777777" w:rsidR="00185451" w:rsidRPr="00044238" w:rsidRDefault="00185451" w:rsidP="00C403A8">
            <w:pPr>
              <w:pStyle w:val="headertabella0"/>
              <w:rPr>
                <w:color w:val="002060"/>
              </w:rPr>
            </w:pPr>
            <w:r w:rsidRPr="000442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28A80" w14:textId="77777777" w:rsidR="00185451" w:rsidRPr="00044238" w:rsidRDefault="00185451" w:rsidP="00C403A8">
            <w:pPr>
              <w:pStyle w:val="headertabella0"/>
              <w:rPr>
                <w:color w:val="002060"/>
              </w:rPr>
            </w:pPr>
            <w:r w:rsidRPr="000442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F83307" w14:textId="77777777" w:rsidR="00185451" w:rsidRPr="00044238" w:rsidRDefault="00185451" w:rsidP="00C403A8">
            <w:pPr>
              <w:pStyle w:val="headertabella0"/>
              <w:rPr>
                <w:color w:val="002060"/>
              </w:rPr>
            </w:pPr>
            <w:proofErr w:type="spellStart"/>
            <w:r w:rsidRPr="00044238">
              <w:rPr>
                <w:color w:val="002060"/>
              </w:rPr>
              <w:t>Localita'</w:t>
            </w:r>
            <w:proofErr w:type="spellEnd"/>
            <w:r w:rsidRPr="0004423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CA8E46" w14:textId="77777777" w:rsidR="00185451" w:rsidRPr="00044238" w:rsidRDefault="00185451" w:rsidP="00C403A8">
            <w:pPr>
              <w:pStyle w:val="headertabella0"/>
              <w:rPr>
                <w:color w:val="002060"/>
              </w:rPr>
            </w:pPr>
            <w:r w:rsidRPr="00044238">
              <w:rPr>
                <w:color w:val="002060"/>
              </w:rPr>
              <w:t>Indirizzo Impianto</w:t>
            </w:r>
          </w:p>
        </w:tc>
      </w:tr>
      <w:tr w:rsidR="00185451" w:rsidRPr="00044238" w14:paraId="53435DD4" w14:textId="77777777" w:rsidTr="00C403A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C691E91" w14:textId="77777777" w:rsidR="00185451" w:rsidRPr="00044238" w:rsidRDefault="00185451" w:rsidP="00C403A8">
            <w:pPr>
              <w:pStyle w:val="rowtabella0"/>
              <w:rPr>
                <w:color w:val="002060"/>
              </w:rPr>
            </w:pPr>
            <w:r w:rsidRPr="00044238">
              <w:rPr>
                <w:color w:val="002060"/>
              </w:rPr>
              <w:t>POTENZA PICENA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C64B50" w14:textId="77777777" w:rsidR="00185451" w:rsidRPr="00044238" w:rsidRDefault="00185451" w:rsidP="00C403A8">
            <w:pPr>
              <w:pStyle w:val="rowtabella0"/>
              <w:rPr>
                <w:color w:val="002060"/>
              </w:rPr>
            </w:pPr>
            <w:r w:rsidRPr="00044238">
              <w:rPr>
                <w:color w:val="002060"/>
              </w:rPr>
              <w:t>SANTA MARIA APPARENTE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43FD1A" w14:textId="77777777" w:rsidR="00185451" w:rsidRPr="00044238" w:rsidRDefault="00185451" w:rsidP="00C403A8">
            <w:pPr>
              <w:pStyle w:val="rowtabella0"/>
              <w:jc w:val="center"/>
              <w:rPr>
                <w:color w:val="002060"/>
              </w:rPr>
            </w:pPr>
            <w:r w:rsidRPr="00044238">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519B66" w14:textId="77777777" w:rsidR="00185451" w:rsidRPr="00044238" w:rsidRDefault="00185451" w:rsidP="00C403A8">
            <w:pPr>
              <w:pStyle w:val="rowtabella0"/>
              <w:rPr>
                <w:color w:val="002060"/>
              </w:rPr>
            </w:pPr>
            <w:r w:rsidRPr="00044238">
              <w:rPr>
                <w:color w:val="002060"/>
              </w:rPr>
              <w:t>11/10/2023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C36070" w14:textId="77777777" w:rsidR="00185451" w:rsidRPr="00044238" w:rsidRDefault="00185451" w:rsidP="00C403A8">
            <w:pPr>
              <w:pStyle w:val="rowtabella0"/>
              <w:rPr>
                <w:color w:val="002060"/>
              </w:rPr>
            </w:pPr>
            <w:r w:rsidRPr="00044238">
              <w:rPr>
                <w:color w:val="002060"/>
              </w:rPr>
              <w:t>5254 PALLONE GEODETICO "F. ORSELLI"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576DFF" w14:textId="77777777" w:rsidR="00185451" w:rsidRPr="00044238" w:rsidRDefault="00185451" w:rsidP="00C403A8">
            <w:pPr>
              <w:pStyle w:val="rowtabella0"/>
              <w:rPr>
                <w:color w:val="002060"/>
              </w:rPr>
            </w:pPr>
            <w:r w:rsidRPr="00044238">
              <w:rPr>
                <w:color w:val="002060"/>
              </w:rPr>
              <w:t>POTENZA PICENA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23AA26" w14:textId="77777777" w:rsidR="00185451" w:rsidRPr="00044238" w:rsidRDefault="00185451" w:rsidP="00C403A8">
            <w:pPr>
              <w:pStyle w:val="rowtabella0"/>
              <w:rPr>
                <w:color w:val="002060"/>
              </w:rPr>
            </w:pPr>
            <w:r w:rsidRPr="00044238">
              <w:rPr>
                <w:color w:val="002060"/>
              </w:rPr>
              <w:t>VIA DELLO SPORT</w:t>
            </w:r>
          </w:p>
        </w:tc>
      </w:tr>
    </w:tbl>
    <w:p w14:paraId="75D0487A" w14:textId="77777777" w:rsidR="00185451" w:rsidRDefault="00185451" w:rsidP="00870139">
      <w:pPr>
        <w:pStyle w:val="breakline"/>
        <w:rPr>
          <w:color w:val="002060"/>
        </w:rPr>
      </w:pPr>
    </w:p>
    <w:p w14:paraId="03D73AF5" w14:textId="77777777" w:rsidR="00870139" w:rsidRPr="00165069" w:rsidRDefault="00870139" w:rsidP="00870139">
      <w:pPr>
        <w:pStyle w:val="titolocampionato0"/>
        <w:shd w:val="clear" w:color="auto" w:fill="CCCCCC"/>
        <w:spacing w:before="80" w:after="40"/>
        <w:rPr>
          <w:color w:val="002060"/>
        </w:rPr>
      </w:pPr>
      <w:r w:rsidRPr="00165069">
        <w:rPr>
          <w:color w:val="002060"/>
        </w:rPr>
        <w:t>COPPA MARCHE UNDER 21 CALCIO 5</w:t>
      </w:r>
    </w:p>
    <w:p w14:paraId="72FD7A87" w14:textId="77777777" w:rsidR="00870139" w:rsidRPr="00165069" w:rsidRDefault="00870139" w:rsidP="00870139">
      <w:pPr>
        <w:pStyle w:val="titoloprinc0"/>
        <w:rPr>
          <w:color w:val="002060"/>
        </w:rPr>
      </w:pPr>
      <w:r w:rsidRPr="00165069">
        <w:rPr>
          <w:color w:val="002060"/>
        </w:rPr>
        <w:t>VARIAZIONI AL PROGRAMMA GARE</w:t>
      </w:r>
    </w:p>
    <w:p w14:paraId="01528FB9" w14:textId="77777777" w:rsidR="00870139" w:rsidRPr="00165069" w:rsidRDefault="00870139" w:rsidP="00870139">
      <w:pPr>
        <w:pStyle w:val="breakline"/>
        <w:rPr>
          <w:color w:val="002060"/>
        </w:rPr>
      </w:pPr>
    </w:p>
    <w:p w14:paraId="5760574A" w14:textId="77777777" w:rsidR="00870139" w:rsidRPr="00165069" w:rsidRDefault="00870139" w:rsidP="00870139">
      <w:pPr>
        <w:pStyle w:val="breakline"/>
        <w:rPr>
          <w:color w:val="002060"/>
        </w:rPr>
      </w:pPr>
    </w:p>
    <w:p w14:paraId="26019CBC" w14:textId="77777777" w:rsidR="00870139" w:rsidRPr="00165069" w:rsidRDefault="00870139" w:rsidP="00870139">
      <w:pPr>
        <w:pStyle w:val="sottotitolocampionato10"/>
        <w:rPr>
          <w:color w:val="002060"/>
        </w:rPr>
      </w:pPr>
      <w:r w:rsidRPr="0016506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70139" w:rsidRPr="00165069" w14:paraId="0694E45E" w14:textId="77777777" w:rsidTr="00C403A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697FD" w14:textId="77777777" w:rsidR="00870139" w:rsidRPr="00165069" w:rsidRDefault="00870139" w:rsidP="00C403A8">
            <w:pPr>
              <w:pStyle w:val="headertabella0"/>
              <w:rPr>
                <w:color w:val="002060"/>
              </w:rPr>
            </w:pPr>
            <w:r w:rsidRPr="0016506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618785" w14:textId="77777777" w:rsidR="00870139" w:rsidRPr="00165069" w:rsidRDefault="00870139" w:rsidP="00C403A8">
            <w:pPr>
              <w:pStyle w:val="headertabella0"/>
              <w:rPr>
                <w:color w:val="002060"/>
              </w:rPr>
            </w:pPr>
            <w:r w:rsidRPr="00165069">
              <w:rPr>
                <w:color w:val="002060"/>
              </w:rPr>
              <w:t xml:space="preserve">N° </w:t>
            </w:r>
            <w:proofErr w:type="spellStart"/>
            <w:r w:rsidRPr="00165069">
              <w:rPr>
                <w:color w:val="002060"/>
              </w:rPr>
              <w:t>Gior</w:t>
            </w:r>
            <w:proofErr w:type="spellEnd"/>
            <w:r w:rsidRPr="00165069">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98E583" w14:textId="77777777" w:rsidR="00870139" w:rsidRPr="00165069" w:rsidRDefault="00870139" w:rsidP="00C403A8">
            <w:pPr>
              <w:pStyle w:val="headertabella0"/>
              <w:rPr>
                <w:color w:val="002060"/>
              </w:rPr>
            </w:pPr>
            <w:r w:rsidRPr="00165069">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A9B785" w14:textId="77777777" w:rsidR="00870139" w:rsidRPr="00165069" w:rsidRDefault="00870139" w:rsidP="00C403A8">
            <w:pPr>
              <w:pStyle w:val="headertabella0"/>
              <w:rPr>
                <w:color w:val="002060"/>
              </w:rPr>
            </w:pPr>
            <w:r w:rsidRPr="0016506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F23691" w14:textId="77777777" w:rsidR="00870139" w:rsidRPr="00165069" w:rsidRDefault="00870139" w:rsidP="00C403A8">
            <w:pPr>
              <w:pStyle w:val="headertabella0"/>
              <w:rPr>
                <w:color w:val="002060"/>
              </w:rPr>
            </w:pPr>
            <w:r w:rsidRPr="00165069">
              <w:rPr>
                <w:color w:val="002060"/>
              </w:rPr>
              <w:t xml:space="preserve">Data </w:t>
            </w:r>
            <w:proofErr w:type="spellStart"/>
            <w:r w:rsidRPr="00165069">
              <w:rPr>
                <w:color w:val="002060"/>
              </w:rPr>
              <w:t>Orig</w:t>
            </w:r>
            <w:proofErr w:type="spellEnd"/>
            <w:r w:rsidRPr="0016506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243CEF" w14:textId="77777777" w:rsidR="00870139" w:rsidRPr="00165069" w:rsidRDefault="00870139" w:rsidP="00C403A8">
            <w:pPr>
              <w:pStyle w:val="headertabella0"/>
              <w:rPr>
                <w:color w:val="002060"/>
              </w:rPr>
            </w:pPr>
            <w:r w:rsidRPr="0016506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4251A5" w14:textId="77777777" w:rsidR="00870139" w:rsidRPr="00165069" w:rsidRDefault="00870139" w:rsidP="00C403A8">
            <w:pPr>
              <w:pStyle w:val="headertabella0"/>
              <w:rPr>
                <w:color w:val="002060"/>
              </w:rPr>
            </w:pPr>
            <w:r w:rsidRPr="00165069">
              <w:rPr>
                <w:color w:val="002060"/>
              </w:rPr>
              <w:t xml:space="preserve">Ora </w:t>
            </w:r>
            <w:proofErr w:type="spellStart"/>
            <w:r w:rsidRPr="00165069">
              <w:rPr>
                <w:color w:val="002060"/>
              </w:rPr>
              <w:t>Orig</w:t>
            </w:r>
            <w:proofErr w:type="spellEnd"/>
            <w:r w:rsidRPr="00165069">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32952" w14:textId="77777777" w:rsidR="00870139" w:rsidRPr="00165069" w:rsidRDefault="00870139" w:rsidP="00C403A8">
            <w:pPr>
              <w:pStyle w:val="headertabella0"/>
              <w:rPr>
                <w:color w:val="002060"/>
              </w:rPr>
            </w:pPr>
            <w:r w:rsidRPr="00165069">
              <w:rPr>
                <w:color w:val="002060"/>
              </w:rPr>
              <w:t>Impianto</w:t>
            </w:r>
          </w:p>
        </w:tc>
      </w:tr>
      <w:tr w:rsidR="00870139" w:rsidRPr="00165069" w14:paraId="4DBDED56" w14:textId="77777777" w:rsidTr="00C403A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998C2" w14:textId="77777777" w:rsidR="00870139" w:rsidRPr="00995D25" w:rsidRDefault="00870139" w:rsidP="00C403A8">
            <w:pPr>
              <w:pStyle w:val="rowtabella0"/>
              <w:rPr>
                <w:color w:val="002060"/>
                <w:highlight w:val="yellow"/>
              </w:rPr>
            </w:pPr>
            <w:r w:rsidRPr="00995D25">
              <w:rPr>
                <w:color w:val="002060"/>
                <w:highlight w:val="yellow"/>
              </w:rPr>
              <w:t>30/09/2023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5FD35" w14:textId="77777777" w:rsidR="00870139" w:rsidRPr="00995D25" w:rsidRDefault="00870139" w:rsidP="00C403A8">
            <w:pPr>
              <w:pStyle w:val="rowtabella0"/>
              <w:jc w:val="center"/>
              <w:rPr>
                <w:color w:val="002060"/>
                <w:highlight w:val="yellow"/>
              </w:rPr>
            </w:pPr>
            <w:r w:rsidRPr="00995D25">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F8C9B" w14:textId="77777777" w:rsidR="00870139" w:rsidRPr="00995D25" w:rsidRDefault="00870139" w:rsidP="00C403A8">
            <w:pPr>
              <w:pStyle w:val="rowtabella0"/>
              <w:rPr>
                <w:color w:val="002060"/>
                <w:highlight w:val="yellow"/>
              </w:rPr>
            </w:pPr>
            <w:r w:rsidRPr="00995D25">
              <w:rPr>
                <w:color w:val="002060"/>
                <w:highlight w:val="yellow"/>
              </w:rPr>
              <w:t>AUDAX 1970 S.ANGELO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1F28B" w14:textId="77777777" w:rsidR="00870139" w:rsidRPr="00995D25" w:rsidRDefault="00870139" w:rsidP="00C403A8">
            <w:pPr>
              <w:pStyle w:val="rowtabella0"/>
              <w:rPr>
                <w:color w:val="002060"/>
                <w:highlight w:val="yellow"/>
              </w:rPr>
            </w:pPr>
            <w:r w:rsidRPr="00995D25">
              <w:rPr>
                <w:color w:val="002060"/>
                <w:highlight w:val="yellow"/>
              </w:rPr>
              <w:t>CSI STELLA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C2AF57" w14:textId="77777777" w:rsidR="00870139" w:rsidRPr="00165069" w:rsidRDefault="00870139" w:rsidP="00C403A8">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D655C" w14:textId="77777777" w:rsidR="00870139" w:rsidRPr="00165069" w:rsidRDefault="00870139" w:rsidP="00C403A8">
            <w:pPr>
              <w:pStyle w:val="rowtabella0"/>
              <w:jc w:val="center"/>
              <w:rPr>
                <w:color w:val="002060"/>
              </w:rPr>
            </w:pPr>
            <w:r w:rsidRPr="00995D25">
              <w:rPr>
                <w:color w:val="002060"/>
                <w:highlight w:val="yellow"/>
              </w:rPr>
              <w:t>1</w:t>
            </w:r>
            <w:r>
              <w:rPr>
                <w:color w:val="002060"/>
                <w:highlight w:val="yellow"/>
              </w:rPr>
              <w:t>7</w:t>
            </w:r>
            <w:r w:rsidRPr="00995D25">
              <w:rPr>
                <w:color w:val="002060"/>
                <w:highlight w:val="yellow"/>
              </w:rPr>
              <w:t>:00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66293" w14:textId="77777777" w:rsidR="00870139" w:rsidRPr="00D8437C" w:rsidRDefault="00870139" w:rsidP="00C403A8">
            <w:pPr>
              <w:jc w:val="center"/>
              <w:rPr>
                <w:rFonts w:ascii="Arial" w:hAnsi="Arial" w:cs="Arial"/>
                <w:color w:val="002060"/>
                <w:sz w:val="12"/>
                <w:szCs w:val="12"/>
              </w:rPr>
            </w:pPr>
            <w:r w:rsidRPr="00D8437C">
              <w:rPr>
                <w:rFonts w:ascii="Arial" w:hAnsi="Arial" w:cs="Arial"/>
                <w:color w:val="002060"/>
                <w:sz w:val="12"/>
                <w:szCs w:val="12"/>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06776" w14:textId="77777777" w:rsidR="00870139" w:rsidRPr="00165069" w:rsidRDefault="00870139" w:rsidP="00C403A8">
            <w:pPr>
              <w:pStyle w:val="rowtabella0"/>
              <w:rPr>
                <w:color w:val="002060"/>
              </w:rPr>
            </w:pPr>
            <w:r w:rsidRPr="00995D25">
              <w:rPr>
                <w:color w:val="002060"/>
                <w:highlight w:val="yellow"/>
              </w:rPr>
              <w:t>PALESTRA IST.BETTINO PADOVANO SENIGALLIA VIA ANTONIO ROSMINI 22/B</w:t>
            </w:r>
          </w:p>
        </w:tc>
      </w:tr>
    </w:tbl>
    <w:p w14:paraId="0A46E36C" w14:textId="77777777" w:rsidR="00870139" w:rsidRPr="00165069" w:rsidRDefault="00870139" w:rsidP="00870139">
      <w:pPr>
        <w:pStyle w:val="breakline"/>
        <w:rPr>
          <w:rFonts w:eastAsiaTheme="minorEastAsia"/>
          <w:color w:val="002060"/>
        </w:rPr>
      </w:pPr>
    </w:p>
    <w:p w14:paraId="5C8F5E48" w14:textId="77777777" w:rsidR="00870139" w:rsidRPr="00165069" w:rsidRDefault="00870139" w:rsidP="00870139">
      <w:pPr>
        <w:pStyle w:val="titoloprinc0"/>
        <w:rPr>
          <w:color w:val="002060"/>
        </w:rPr>
      </w:pPr>
      <w:r>
        <w:rPr>
          <w:color w:val="002060"/>
        </w:rPr>
        <w:t>PROGRAMMA GARE</w:t>
      </w:r>
    </w:p>
    <w:p w14:paraId="0320C4E7" w14:textId="77777777" w:rsidR="00870139" w:rsidRDefault="00870139" w:rsidP="00870139">
      <w:pPr>
        <w:pStyle w:val="breakline"/>
        <w:rPr>
          <w:color w:val="002060"/>
        </w:rPr>
      </w:pPr>
    </w:p>
    <w:p w14:paraId="17C69628" w14:textId="77777777" w:rsidR="00484F75" w:rsidRPr="004C0006" w:rsidRDefault="00484F75" w:rsidP="00484F75">
      <w:pPr>
        <w:pStyle w:val="sottotitolocampionato10"/>
        <w:rPr>
          <w:color w:val="002060"/>
        </w:rPr>
      </w:pPr>
      <w:r w:rsidRPr="004C0006">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4"/>
        <w:gridCol w:w="1984"/>
        <w:gridCol w:w="385"/>
        <w:gridCol w:w="898"/>
        <w:gridCol w:w="1281"/>
        <w:gridCol w:w="1534"/>
        <w:gridCol w:w="1534"/>
      </w:tblGrid>
      <w:tr w:rsidR="00484F75" w:rsidRPr="004C0006" w14:paraId="3F24C647"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7B2A3D" w14:textId="77777777" w:rsidR="00484F75" w:rsidRPr="004C0006" w:rsidRDefault="00484F75" w:rsidP="00C403A8">
            <w:pPr>
              <w:pStyle w:val="headertabella0"/>
              <w:rPr>
                <w:color w:val="002060"/>
              </w:rPr>
            </w:pPr>
            <w:r w:rsidRPr="004C000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10385B" w14:textId="77777777" w:rsidR="00484F75" w:rsidRPr="004C0006" w:rsidRDefault="00484F75" w:rsidP="00C403A8">
            <w:pPr>
              <w:pStyle w:val="headertabella0"/>
              <w:rPr>
                <w:color w:val="002060"/>
              </w:rPr>
            </w:pPr>
            <w:r w:rsidRPr="004C000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4EDEDD" w14:textId="77777777" w:rsidR="00484F75" w:rsidRPr="004C0006" w:rsidRDefault="00484F75" w:rsidP="00C403A8">
            <w:pPr>
              <w:pStyle w:val="headertabella0"/>
              <w:rPr>
                <w:color w:val="002060"/>
              </w:rPr>
            </w:pPr>
            <w:r w:rsidRPr="004C000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C89C06" w14:textId="77777777" w:rsidR="00484F75" w:rsidRPr="004C0006" w:rsidRDefault="00484F75" w:rsidP="00C403A8">
            <w:pPr>
              <w:pStyle w:val="headertabella0"/>
              <w:rPr>
                <w:color w:val="002060"/>
              </w:rPr>
            </w:pPr>
            <w:r w:rsidRPr="004C000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1686EC" w14:textId="77777777" w:rsidR="00484F75" w:rsidRPr="004C0006" w:rsidRDefault="00484F75" w:rsidP="00C403A8">
            <w:pPr>
              <w:pStyle w:val="headertabella0"/>
              <w:rPr>
                <w:color w:val="002060"/>
              </w:rPr>
            </w:pPr>
            <w:r w:rsidRPr="004C000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42BF0F" w14:textId="77777777" w:rsidR="00484F75" w:rsidRPr="004C0006" w:rsidRDefault="00484F75" w:rsidP="00C403A8">
            <w:pPr>
              <w:pStyle w:val="headertabella0"/>
              <w:rPr>
                <w:color w:val="002060"/>
              </w:rPr>
            </w:pPr>
            <w:proofErr w:type="spellStart"/>
            <w:r w:rsidRPr="004C0006">
              <w:rPr>
                <w:color w:val="002060"/>
              </w:rPr>
              <w:t>Localita'</w:t>
            </w:r>
            <w:proofErr w:type="spellEnd"/>
            <w:r w:rsidRPr="004C000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A88C8C" w14:textId="77777777" w:rsidR="00484F75" w:rsidRPr="004C0006" w:rsidRDefault="00484F75" w:rsidP="00C403A8">
            <w:pPr>
              <w:pStyle w:val="headertabella0"/>
              <w:rPr>
                <w:color w:val="002060"/>
              </w:rPr>
            </w:pPr>
            <w:r w:rsidRPr="004C0006">
              <w:rPr>
                <w:color w:val="002060"/>
              </w:rPr>
              <w:t>Indirizzo Impianto</w:t>
            </w:r>
          </w:p>
        </w:tc>
      </w:tr>
      <w:tr w:rsidR="00484F75" w:rsidRPr="004C0006" w14:paraId="13132A4F" w14:textId="77777777" w:rsidTr="00C403A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D76F75" w14:textId="77777777" w:rsidR="00484F75" w:rsidRPr="004C0006" w:rsidRDefault="00484F75" w:rsidP="00C403A8">
            <w:pPr>
              <w:pStyle w:val="rowtabella0"/>
              <w:rPr>
                <w:color w:val="002060"/>
              </w:rPr>
            </w:pPr>
            <w:r w:rsidRPr="004C0006">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DB90ED" w14:textId="77777777" w:rsidR="00484F75" w:rsidRPr="004C0006" w:rsidRDefault="00484F75" w:rsidP="00C403A8">
            <w:pPr>
              <w:pStyle w:val="rowtabella0"/>
              <w:rPr>
                <w:color w:val="002060"/>
              </w:rPr>
            </w:pPr>
            <w:r w:rsidRPr="004C0006">
              <w:rPr>
                <w:color w:val="002060"/>
              </w:rPr>
              <w:t>CSI STELLA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53C17E" w14:textId="77777777" w:rsidR="00484F75" w:rsidRPr="004C0006" w:rsidRDefault="00484F75" w:rsidP="00C403A8">
            <w:pPr>
              <w:pStyle w:val="rowtabella0"/>
              <w:jc w:val="center"/>
              <w:rPr>
                <w:color w:val="002060"/>
              </w:rPr>
            </w:pPr>
            <w:r w:rsidRPr="004C000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32EB92" w14:textId="77777777" w:rsidR="00484F75" w:rsidRPr="004C0006" w:rsidRDefault="00484F75" w:rsidP="00C403A8">
            <w:pPr>
              <w:pStyle w:val="rowtabella0"/>
              <w:rPr>
                <w:color w:val="002060"/>
              </w:rPr>
            </w:pPr>
            <w:r w:rsidRPr="004C0006">
              <w:rPr>
                <w:color w:val="002060"/>
              </w:rPr>
              <w:t>30/09/2023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840FFD" w14:textId="77777777" w:rsidR="00484F75" w:rsidRPr="004C0006" w:rsidRDefault="00484F75" w:rsidP="00C403A8">
            <w:pPr>
              <w:pStyle w:val="rowtabella0"/>
              <w:rPr>
                <w:color w:val="002060"/>
              </w:rPr>
            </w:pPr>
            <w:r w:rsidRPr="004C0006">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662F7A" w14:textId="77777777" w:rsidR="00484F75" w:rsidRPr="004C0006" w:rsidRDefault="00484F75" w:rsidP="00C403A8">
            <w:pPr>
              <w:pStyle w:val="rowtabella0"/>
              <w:rPr>
                <w:color w:val="002060"/>
              </w:rPr>
            </w:pPr>
            <w:r w:rsidRPr="004C0006">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3861F7" w14:textId="77777777" w:rsidR="00484F75" w:rsidRPr="004C0006" w:rsidRDefault="00484F75" w:rsidP="00C403A8">
            <w:pPr>
              <w:pStyle w:val="rowtabella0"/>
              <w:rPr>
                <w:color w:val="002060"/>
              </w:rPr>
            </w:pPr>
            <w:r w:rsidRPr="004C0006">
              <w:rPr>
                <w:color w:val="002060"/>
              </w:rPr>
              <w:t>VIA ANTONIO ROSMINI 22/B</w:t>
            </w:r>
          </w:p>
        </w:tc>
      </w:tr>
      <w:tr w:rsidR="00484F75" w:rsidRPr="004C0006" w14:paraId="72702BC9" w14:textId="77777777" w:rsidTr="00C403A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4AC98D" w14:textId="77777777" w:rsidR="00484F75" w:rsidRPr="004C0006" w:rsidRDefault="00484F75" w:rsidP="00C403A8">
            <w:pPr>
              <w:pStyle w:val="rowtabella0"/>
              <w:rPr>
                <w:color w:val="002060"/>
              </w:rPr>
            </w:pPr>
            <w:r w:rsidRPr="004C0006">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23108D" w14:textId="77777777" w:rsidR="00484F75" w:rsidRPr="004C0006" w:rsidRDefault="00484F75" w:rsidP="00C403A8">
            <w:pPr>
              <w:pStyle w:val="rowtabella0"/>
              <w:rPr>
                <w:color w:val="002060"/>
              </w:rPr>
            </w:pPr>
            <w:r w:rsidRPr="004C0006">
              <w:rPr>
                <w:color w:val="002060"/>
              </w:rPr>
              <w:t>BAYER CAPPUCCINI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53E9B09"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CE6962" w14:textId="77777777" w:rsidR="00484F75" w:rsidRPr="004C0006" w:rsidRDefault="00484F75" w:rsidP="00C403A8">
            <w:pPr>
              <w:pStyle w:val="rowtabella0"/>
              <w:rPr>
                <w:color w:val="002060"/>
              </w:rPr>
            </w:pPr>
            <w:r w:rsidRPr="004C0006">
              <w:rPr>
                <w:color w:val="002060"/>
              </w:rPr>
              <w:t>30/09/2023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ADA886" w14:textId="77777777" w:rsidR="00484F75" w:rsidRPr="004C0006" w:rsidRDefault="00484F75" w:rsidP="00C403A8">
            <w:pPr>
              <w:pStyle w:val="rowtabella0"/>
              <w:rPr>
                <w:color w:val="002060"/>
              </w:rPr>
            </w:pPr>
            <w:r w:rsidRPr="004C0006">
              <w:rPr>
                <w:color w:val="002060"/>
              </w:rPr>
              <w:t>5423 PALAS.MONTECCHIO "PALADIONIGI"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26E0F1" w14:textId="77777777" w:rsidR="00484F75" w:rsidRPr="004C0006" w:rsidRDefault="00484F75" w:rsidP="00C403A8">
            <w:pPr>
              <w:pStyle w:val="rowtabella0"/>
              <w:rPr>
                <w:color w:val="002060"/>
              </w:rPr>
            </w:pPr>
            <w:r w:rsidRPr="004C0006">
              <w:rPr>
                <w:color w:val="002060"/>
              </w:rPr>
              <w:t>VALLEFOGLIA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90433D" w14:textId="77777777" w:rsidR="00484F75" w:rsidRPr="004C0006" w:rsidRDefault="00484F75" w:rsidP="00C403A8">
            <w:pPr>
              <w:pStyle w:val="rowtabella0"/>
              <w:rPr>
                <w:color w:val="002060"/>
              </w:rPr>
            </w:pPr>
            <w:r w:rsidRPr="004C0006">
              <w:rPr>
                <w:color w:val="002060"/>
              </w:rPr>
              <w:t>VIA MAZZINI</w:t>
            </w:r>
          </w:p>
        </w:tc>
      </w:tr>
      <w:tr w:rsidR="00484F75" w:rsidRPr="004C0006" w14:paraId="63D2849E" w14:textId="77777777" w:rsidTr="00C403A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4CB9CD" w14:textId="77777777" w:rsidR="00484F75" w:rsidRPr="004C0006" w:rsidRDefault="00484F75" w:rsidP="00C403A8">
            <w:pPr>
              <w:pStyle w:val="rowtabella0"/>
              <w:rPr>
                <w:color w:val="002060"/>
              </w:rPr>
            </w:pPr>
            <w:r w:rsidRPr="004C0006">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80CA03" w14:textId="77777777" w:rsidR="00484F75" w:rsidRPr="004C0006" w:rsidRDefault="00484F75" w:rsidP="00C403A8">
            <w:pPr>
              <w:pStyle w:val="rowtabella0"/>
              <w:rPr>
                <w:color w:val="002060"/>
              </w:rPr>
            </w:pPr>
            <w:r w:rsidRPr="004C0006">
              <w:rPr>
                <w:color w:val="002060"/>
              </w:rPr>
              <w:t>SPECIAL ONE SPORTING CLUB</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D29514" w14:textId="77777777" w:rsidR="00484F75" w:rsidRPr="004C0006" w:rsidRDefault="00484F75" w:rsidP="00C403A8">
            <w:pPr>
              <w:pStyle w:val="rowtabella0"/>
              <w:jc w:val="center"/>
              <w:rPr>
                <w:color w:val="002060"/>
              </w:rPr>
            </w:pPr>
            <w:r w:rsidRPr="004C000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ADFEC1" w14:textId="77777777" w:rsidR="00484F75" w:rsidRPr="004C0006" w:rsidRDefault="00484F75" w:rsidP="00C403A8">
            <w:pPr>
              <w:pStyle w:val="rowtabella0"/>
              <w:rPr>
                <w:color w:val="002060"/>
              </w:rPr>
            </w:pPr>
            <w:r w:rsidRPr="004C0006">
              <w:rPr>
                <w:color w:val="002060"/>
              </w:rPr>
              <w:t>30/09/2023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12E777" w14:textId="77777777" w:rsidR="00484F75" w:rsidRPr="004C0006" w:rsidRDefault="00484F75" w:rsidP="00C403A8">
            <w:pPr>
              <w:pStyle w:val="rowtabella0"/>
              <w:rPr>
                <w:color w:val="002060"/>
              </w:rPr>
            </w:pPr>
            <w:r w:rsidRPr="004C0006">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46804B" w14:textId="77777777" w:rsidR="00484F75" w:rsidRPr="004C0006" w:rsidRDefault="00484F75" w:rsidP="00C403A8">
            <w:pPr>
              <w:pStyle w:val="rowtabella0"/>
              <w:rPr>
                <w:color w:val="002060"/>
              </w:rPr>
            </w:pPr>
            <w:r w:rsidRPr="004C0006">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B4A2B3" w14:textId="77777777" w:rsidR="00484F75" w:rsidRPr="004C0006" w:rsidRDefault="00484F75" w:rsidP="00C403A8">
            <w:pPr>
              <w:pStyle w:val="rowtabella0"/>
              <w:rPr>
                <w:color w:val="002060"/>
              </w:rPr>
            </w:pPr>
            <w:r w:rsidRPr="004C0006">
              <w:rPr>
                <w:color w:val="002060"/>
              </w:rPr>
              <w:t>VIA B.BUOZZI</w:t>
            </w:r>
          </w:p>
        </w:tc>
      </w:tr>
    </w:tbl>
    <w:p w14:paraId="0CE06670" w14:textId="77777777" w:rsidR="00484F75" w:rsidRDefault="00484F75" w:rsidP="00870139">
      <w:pPr>
        <w:pStyle w:val="breakline"/>
        <w:rPr>
          <w:color w:val="002060"/>
        </w:rPr>
      </w:pPr>
    </w:p>
    <w:p w14:paraId="1B2E961B" w14:textId="77777777" w:rsidR="00870139" w:rsidRDefault="00870139" w:rsidP="00870139">
      <w:pPr>
        <w:pStyle w:val="breakline"/>
        <w:rPr>
          <w:color w:val="002060"/>
        </w:rPr>
      </w:pPr>
    </w:p>
    <w:p w14:paraId="65414886" w14:textId="77777777" w:rsidR="00870139" w:rsidRPr="00165069" w:rsidRDefault="00870139" w:rsidP="00870139">
      <w:pPr>
        <w:pStyle w:val="titolocampionato0"/>
        <w:shd w:val="clear" w:color="auto" w:fill="CCCCCC"/>
        <w:spacing w:before="80" w:after="40"/>
        <w:rPr>
          <w:color w:val="002060"/>
        </w:rPr>
      </w:pPr>
      <w:r w:rsidRPr="00165069">
        <w:rPr>
          <w:color w:val="002060"/>
        </w:rPr>
        <w:t>COPPA MARCHE UNDER 19 CALCIO 5</w:t>
      </w:r>
    </w:p>
    <w:p w14:paraId="14882ECC" w14:textId="77777777" w:rsidR="00870139" w:rsidRPr="00165069" w:rsidRDefault="00870139" w:rsidP="00870139">
      <w:pPr>
        <w:pStyle w:val="titoloprinc0"/>
        <w:rPr>
          <w:color w:val="002060"/>
        </w:rPr>
      </w:pPr>
      <w:r w:rsidRPr="00165069">
        <w:rPr>
          <w:color w:val="002060"/>
        </w:rPr>
        <w:lastRenderedPageBreak/>
        <w:t>RISULTATI</w:t>
      </w:r>
    </w:p>
    <w:p w14:paraId="47781416" w14:textId="77777777" w:rsidR="00870139" w:rsidRPr="00165069" w:rsidRDefault="00870139" w:rsidP="00870139">
      <w:pPr>
        <w:pStyle w:val="breakline"/>
        <w:rPr>
          <w:color w:val="002060"/>
        </w:rPr>
      </w:pPr>
    </w:p>
    <w:p w14:paraId="64A770DF" w14:textId="77777777" w:rsidR="00870139" w:rsidRPr="00165069" w:rsidRDefault="00870139" w:rsidP="00870139">
      <w:pPr>
        <w:pStyle w:val="sottotitolocampionato10"/>
        <w:rPr>
          <w:color w:val="002060"/>
        </w:rPr>
      </w:pPr>
      <w:r w:rsidRPr="00165069">
        <w:rPr>
          <w:color w:val="002060"/>
        </w:rPr>
        <w:t>RISULTATI UFFICIALI GARE DEL 24/09/2023</w:t>
      </w:r>
    </w:p>
    <w:p w14:paraId="5D7E3DCD" w14:textId="77777777" w:rsidR="00870139" w:rsidRPr="00870139" w:rsidRDefault="00870139" w:rsidP="00870139">
      <w:pPr>
        <w:pStyle w:val="sottotitolocampionato20"/>
        <w:spacing w:before="0" w:beforeAutospacing="0" w:after="0" w:afterAutospacing="0"/>
        <w:rPr>
          <w:rFonts w:ascii="Arial" w:hAnsi="Arial" w:cs="Arial"/>
          <w:color w:val="002060"/>
          <w:sz w:val="20"/>
          <w:szCs w:val="20"/>
        </w:rPr>
      </w:pPr>
      <w:r w:rsidRPr="00870139">
        <w:rPr>
          <w:rFonts w:ascii="Arial" w:hAnsi="Arial" w:cs="Arial"/>
          <w:color w:val="002060"/>
          <w:sz w:val="20"/>
          <w:szCs w:val="20"/>
        </w:rPr>
        <w:t>Si trascrivono qui di seguito i risultati ufficiali delle gare disputate</w:t>
      </w:r>
    </w:p>
    <w:p w14:paraId="132EC7D6" w14:textId="77777777" w:rsidR="00870139" w:rsidRPr="00165069" w:rsidRDefault="00870139" w:rsidP="0087013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70139" w:rsidRPr="00165069" w14:paraId="6EBBAD6A" w14:textId="77777777" w:rsidTr="00C403A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70139" w:rsidRPr="00165069" w14:paraId="34C57D47" w14:textId="77777777" w:rsidTr="00C403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527D3" w14:textId="77777777" w:rsidR="00870139" w:rsidRPr="00165069" w:rsidRDefault="00870139" w:rsidP="00C403A8">
                  <w:pPr>
                    <w:pStyle w:val="headertabella0"/>
                    <w:rPr>
                      <w:color w:val="002060"/>
                    </w:rPr>
                  </w:pPr>
                  <w:r w:rsidRPr="00165069">
                    <w:rPr>
                      <w:color w:val="002060"/>
                    </w:rPr>
                    <w:t>GIRONE A - 1 Giornata - A</w:t>
                  </w:r>
                </w:p>
              </w:tc>
            </w:tr>
            <w:tr w:rsidR="00870139" w:rsidRPr="00165069" w14:paraId="3E554E1C" w14:textId="77777777" w:rsidTr="00C403A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763EC67" w14:textId="77777777" w:rsidR="00870139" w:rsidRPr="00165069" w:rsidRDefault="00870139" w:rsidP="00C403A8">
                  <w:pPr>
                    <w:pStyle w:val="rowtabella0"/>
                    <w:rPr>
                      <w:color w:val="002060"/>
                    </w:rPr>
                  </w:pPr>
                  <w:r w:rsidRPr="00165069">
                    <w:rPr>
                      <w:color w:val="002060"/>
                    </w:rPr>
                    <w:t>AMICI DEL CENTROSOCIO SP.</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70FC90" w14:textId="77777777" w:rsidR="00870139" w:rsidRPr="00165069" w:rsidRDefault="00870139" w:rsidP="00C403A8">
                  <w:pPr>
                    <w:pStyle w:val="rowtabella0"/>
                    <w:rPr>
                      <w:color w:val="002060"/>
                    </w:rPr>
                  </w:pPr>
                  <w:r w:rsidRPr="00165069">
                    <w:rPr>
                      <w:color w:val="002060"/>
                    </w:rPr>
                    <w:t>- OSIMO FIVE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9615A6" w14:textId="77777777" w:rsidR="00870139" w:rsidRPr="00165069" w:rsidRDefault="00870139" w:rsidP="00C403A8">
                  <w:pPr>
                    <w:pStyle w:val="rowtabella0"/>
                    <w:jc w:val="center"/>
                    <w:rPr>
                      <w:color w:val="002060"/>
                    </w:rPr>
                  </w:pPr>
                  <w:r w:rsidRPr="00165069">
                    <w:rPr>
                      <w:color w:val="002060"/>
                    </w:rPr>
                    <w:t>12 - 0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C96C88" w14:textId="77777777" w:rsidR="00870139" w:rsidRPr="00165069" w:rsidRDefault="00870139" w:rsidP="00C403A8">
                  <w:pPr>
                    <w:pStyle w:val="rowtabella0"/>
                    <w:jc w:val="center"/>
                    <w:rPr>
                      <w:color w:val="002060"/>
                    </w:rPr>
                  </w:pPr>
                  <w:r w:rsidRPr="00165069">
                    <w:rPr>
                      <w:color w:val="002060"/>
                    </w:rPr>
                    <w:t> </w:t>
                  </w:r>
                </w:p>
              </w:tc>
            </w:tr>
          </w:tbl>
          <w:p w14:paraId="69A2648E" w14:textId="77777777" w:rsidR="00870139" w:rsidRPr="00165069" w:rsidRDefault="00870139" w:rsidP="00C403A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70139" w:rsidRPr="00165069" w14:paraId="7D46C882" w14:textId="77777777" w:rsidTr="00C403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F89A5E" w14:textId="77777777" w:rsidR="00870139" w:rsidRPr="00165069" w:rsidRDefault="00870139" w:rsidP="00C403A8">
                  <w:pPr>
                    <w:pStyle w:val="headertabella0"/>
                    <w:rPr>
                      <w:color w:val="002060"/>
                    </w:rPr>
                  </w:pPr>
                  <w:r w:rsidRPr="00165069">
                    <w:rPr>
                      <w:color w:val="002060"/>
                    </w:rPr>
                    <w:t>GIRONE B - 1 Giornata - A</w:t>
                  </w:r>
                </w:p>
              </w:tc>
            </w:tr>
            <w:tr w:rsidR="00870139" w:rsidRPr="00165069" w14:paraId="1BAEBC72" w14:textId="77777777" w:rsidTr="00C403A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F87248E" w14:textId="77777777" w:rsidR="00870139" w:rsidRPr="00165069" w:rsidRDefault="00870139" w:rsidP="00C403A8">
                  <w:pPr>
                    <w:pStyle w:val="rowtabella0"/>
                    <w:rPr>
                      <w:color w:val="002060"/>
                    </w:rPr>
                  </w:pPr>
                  <w:r w:rsidRPr="00165069">
                    <w:rPr>
                      <w:color w:val="002060"/>
                    </w:rPr>
                    <w:t>(1) REAL FABRIANO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9222D8" w14:textId="77777777" w:rsidR="00870139" w:rsidRPr="00165069" w:rsidRDefault="00870139" w:rsidP="00C403A8">
                  <w:pPr>
                    <w:pStyle w:val="rowtabella0"/>
                    <w:rPr>
                      <w:color w:val="002060"/>
                    </w:rPr>
                  </w:pPr>
                  <w:r w:rsidRPr="00165069">
                    <w:rPr>
                      <w:color w:val="002060"/>
                    </w:rPr>
                    <w:t>- JESI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4F8857" w14:textId="77777777" w:rsidR="00870139" w:rsidRPr="00165069" w:rsidRDefault="00870139" w:rsidP="00C403A8">
                  <w:pPr>
                    <w:pStyle w:val="rowtabella0"/>
                    <w:jc w:val="center"/>
                    <w:rPr>
                      <w:color w:val="002060"/>
                    </w:rPr>
                  </w:pPr>
                  <w:r w:rsidRPr="00165069">
                    <w:rPr>
                      <w:color w:val="002060"/>
                    </w:rPr>
                    <w:t>5 - 5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2E6392" w14:textId="77777777" w:rsidR="00870139" w:rsidRPr="00165069" w:rsidRDefault="00870139" w:rsidP="00C403A8">
                  <w:pPr>
                    <w:pStyle w:val="rowtabella0"/>
                    <w:jc w:val="center"/>
                    <w:rPr>
                      <w:color w:val="002060"/>
                    </w:rPr>
                  </w:pPr>
                  <w:r w:rsidRPr="00165069">
                    <w:rPr>
                      <w:color w:val="002060"/>
                    </w:rPr>
                    <w:t> </w:t>
                  </w:r>
                </w:p>
              </w:tc>
            </w:tr>
            <w:tr w:rsidR="00870139" w:rsidRPr="00165069" w14:paraId="63F8A61E" w14:textId="77777777" w:rsidTr="00C403A8">
              <w:tc>
                <w:tcPr>
                  <w:tcW w:w="4700" w:type="dxa"/>
                  <w:gridSpan w:val="4"/>
                  <w:tcBorders>
                    <w:top w:val="nil"/>
                    <w:left w:val="nil"/>
                    <w:bottom w:val="nil"/>
                    <w:right w:val="nil"/>
                  </w:tcBorders>
                  <w:tcMar>
                    <w:top w:w="20" w:type="dxa"/>
                    <w:left w:w="20" w:type="dxa"/>
                    <w:bottom w:w="20" w:type="dxa"/>
                    <w:right w:w="20" w:type="dxa"/>
                  </w:tcMar>
                  <w:vAlign w:val="center"/>
                  <w:hideMark/>
                </w:tcPr>
                <w:p w14:paraId="1980242E" w14:textId="77777777" w:rsidR="00870139" w:rsidRPr="00165069" w:rsidRDefault="00870139" w:rsidP="00C403A8">
                  <w:pPr>
                    <w:pStyle w:val="rowtabella0"/>
                    <w:rPr>
                      <w:color w:val="002060"/>
                    </w:rPr>
                  </w:pPr>
                  <w:r w:rsidRPr="00165069">
                    <w:rPr>
                      <w:color w:val="002060"/>
                    </w:rPr>
                    <w:t>(1) - disputata il 23/09/2023</w:t>
                  </w:r>
                </w:p>
              </w:tc>
            </w:tr>
          </w:tbl>
          <w:p w14:paraId="5509A995" w14:textId="77777777" w:rsidR="00870139" w:rsidRPr="00165069" w:rsidRDefault="00870139" w:rsidP="00C403A8">
            <w:pPr>
              <w:rPr>
                <w:color w:val="002060"/>
              </w:rPr>
            </w:pPr>
          </w:p>
        </w:tc>
      </w:tr>
    </w:tbl>
    <w:p w14:paraId="30F8B81D" w14:textId="77777777" w:rsidR="00870139" w:rsidRPr="00165069" w:rsidRDefault="00870139" w:rsidP="00870139">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70139" w:rsidRPr="00165069" w14:paraId="7878B99D" w14:textId="77777777" w:rsidTr="00C403A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70139" w:rsidRPr="00165069" w14:paraId="594E51E4" w14:textId="77777777" w:rsidTr="00C403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BC0D12" w14:textId="77777777" w:rsidR="00870139" w:rsidRPr="00165069" w:rsidRDefault="00870139" w:rsidP="00C403A8">
                  <w:pPr>
                    <w:pStyle w:val="headertabella0"/>
                    <w:rPr>
                      <w:color w:val="002060"/>
                    </w:rPr>
                  </w:pPr>
                  <w:r w:rsidRPr="00165069">
                    <w:rPr>
                      <w:color w:val="002060"/>
                    </w:rPr>
                    <w:t>GIRONE C - 1 Giornata - A</w:t>
                  </w:r>
                </w:p>
              </w:tc>
            </w:tr>
            <w:tr w:rsidR="00870139" w:rsidRPr="00165069" w14:paraId="0969112F" w14:textId="77777777" w:rsidTr="00C403A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CA87650" w14:textId="77777777" w:rsidR="00870139" w:rsidRPr="00165069" w:rsidRDefault="00870139" w:rsidP="00C403A8">
                  <w:pPr>
                    <w:pStyle w:val="rowtabella0"/>
                    <w:rPr>
                      <w:color w:val="002060"/>
                    </w:rPr>
                  </w:pPr>
                  <w:r w:rsidRPr="00165069">
                    <w:rPr>
                      <w:color w:val="002060"/>
                    </w:rPr>
                    <w:t>FERMANA FUTSAL 2022</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CFB6C6" w14:textId="77777777" w:rsidR="00870139" w:rsidRPr="00165069" w:rsidRDefault="00870139" w:rsidP="00C403A8">
                  <w:pPr>
                    <w:pStyle w:val="rowtabella0"/>
                    <w:rPr>
                      <w:color w:val="002060"/>
                    </w:rPr>
                  </w:pPr>
                  <w:r w:rsidRPr="00165069">
                    <w:rPr>
                      <w:color w:val="002060"/>
                    </w:rPr>
                    <w:t>- CANTINE RIUNITE CSI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A3B05C" w14:textId="77777777" w:rsidR="00870139" w:rsidRPr="00165069" w:rsidRDefault="00870139" w:rsidP="00C403A8">
                  <w:pPr>
                    <w:pStyle w:val="rowtabella0"/>
                    <w:jc w:val="center"/>
                    <w:rPr>
                      <w:color w:val="002060"/>
                    </w:rPr>
                  </w:pPr>
                  <w:r w:rsidRPr="00165069">
                    <w:rPr>
                      <w:color w:val="002060"/>
                    </w:rPr>
                    <w:t>2 - 0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B17883" w14:textId="77777777" w:rsidR="00870139" w:rsidRPr="00165069" w:rsidRDefault="00870139" w:rsidP="00C403A8">
                  <w:pPr>
                    <w:pStyle w:val="rowtabella0"/>
                    <w:jc w:val="center"/>
                    <w:rPr>
                      <w:color w:val="002060"/>
                    </w:rPr>
                  </w:pPr>
                  <w:r w:rsidRPr="00165069">
                    <w:rPr>
                      <w:color w:val="002060"/>
                    </w:rPr>
                    <w:t> </w:t>
                  </w:r>
                </w:p>
              </w:tc>
            </w:tr>
          </w:tbl>
          <w:p w14:paraId="1EC4F884" w14:textId="77777777" w:rsidR="00870139" w:rsidRPr="00165069" w:rsidRDefault="00870139" w:rsidP="00C403A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70139" w:rsidRPr="00165069" w14:paraId="652126AA" w14:textId="77777777" w:rsidTr="00C403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7E9B86" w14:textId="77777777" w:rsidR="00870139" w:rsidRPr="00165069" w:rsidRDefault="00870139" w:rsidP="00C403A8">
                  <w:pPr>
                    <w:pStyle w:val="headertabella0"/>
                    <w:rPr>
                      <w:color w:val="002060"/>
                    </w:rPr>
                  </w:pPr>
                  <w:r w:rsidRPr="00165069">
                    <w:rPr>
                      <w:color w:val="002060"/>
                    </w:rPr>
                    <w:t>GIRONE D - 1 Giornata - A</w:t>
                  </w:r>
                </w:p>
              </w:tc>
            </w:tr>
            <w:tr w:rsidR="00870139" w:rsidRPr="00165069" w14:paraId="39DFDEAB" w14:textId="77777777" w:rsidTr="00C403A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3D5306F" w14:textId="77777777" w:rsidR="00870139" w:rsidRPr="00165069" w:rsidRDefault="00870139" w:rsidP="00C403A8">
                  <w:pPr>
                    <w:pStyle w:val="rowtabella0"/>
                    <w:rPr>
                      <w:color w:val="002060"/>
                    </w:rPr>
                  </w:pPr>
                  <w:r w:rsidRPr="00165069">
                    <w:rPr>
                      <w:color w:val="002060"/>
                    </w:rPr>
                    <w:t>(1) NUOVA JUVENTINA FFC</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AFE2A5" w14:textId="77777777" w:rsidR="00870139" w:rsidRPr="00165069" w:rsidRDefault="00870139" w:rsidP="00C403A8">
                  <w:pPr>
                    <w:pStyle w:val="rowtabella0"/>
                    <w:rPr>
                      <w:color w:val="002060"/>
                    </w:rPr>
                  </w:pPr>
                  <w:r w:rsidRPr="00165069">
                    <w:rPr>
                      <w:color w:val="002060"/>
                    </w:rPr>
                    <w:t>- ACLI AUDAX MONTECOSARO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96C95B" w14:textId="77777777" w:rsidR="00870139" w:rsidRPr="00165069" w:rsidRDefault="00870139" w:rsidP="00C403A8">
                  <w:pPr>
                    <w:pStyle w:val="rowtabella0"/>
                    <w:jc w:val="center"/>
                    <w:rPr>
                      <w:color w:val="002060"/>
                    </w:rPr>
                  </w:pPr>
                  <w:r w:rsidRPr="00165069">
                    <w:rPr>
                      <w:color w:val="002060"/>
                    </w:rPr>
                    <w:t>11 - 0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B773BD" w14:textId="77777777" w:rsidR="00870139" w:rsidRPr="00165069" w:rsidRDefault="00870139" w:rsidP="00C403A8">
                  <w:pPr>
                    <w:pStyle w:val="rowtabella0"/>
                    <w:jc w:val="center"/>
                    <w:rPr>
                      <w:color w:val="002060"/>
                    </w:rPr>
                  </w:pPr>
                  <w:r w:rsidRPr="00165069">
                    <w:rPr>
                      <w:color w:val="002060"/>
                    </w:rPr>
                    <w:t> </w:t>
                  </w:r>
                </w:p>
              </w:tc>
            </w:tr>
            <w:tr w:rsidR="00870139" w:rsidRPr="00165069" w14:paraId="09793EC6" w14:textId="77777777" w:rsidTr="00C403A8">
              <w:tc>
                <w:tcPr>
                  <w:tcW w:w="4700" w:type="dxa"/>
                  <w:gridSpan w:val="4"/>
                  <w:tcBorders>
                    <w:top w:val="nil"/>
                    <w:left w:val="nil"/>
                    <w:bottom w:val="nil"/>
                    <w:right w:val="nil"/>
                  </w:tcBorders>
                  <w:tcMar>
                    <w:top w:w="20" w:type="dxa"/>
                    <w:left w:w="20" w:type="dxa"/>
                    <w:bottom w:w="20" w:type="dxa"/>
                    <w:right w:w="20" w:type="dxa"/>
                  </w:tcMar>
                  <w:vAlign w:val="center"/>
                  <w:hideMark/>
                </w:tcPr>
                <w:p w14:paraId="5C6E2B1F" w14:textId="77777777" w:rsidR="00870139" w:rsidRPr="00165069" w:rsidRDefault="00870139" w:rsidP="00C403A8">
                  <w:pPr>
                    <w:pStyle w:val="rowtabella0"/>
                    <w:rPr>
                      <w:color w:val="002060"/>
                    </w:rPr>
                  </w:pPr>
                  <w:r w:rsidRPr="00165069">
                    <w:rPr>
                      <w:color w:val="002060"/>
                    </w:rPr>
                    <w:t>(1) - disputata il 23/09/2023</w:t>
                  </w:r>
                </w:p>
              </w:tc>
            </w:tr>
          </w:tbl>
          <w:p w14:paraId="0B69E4BC" w14:textId="77777777" w:rsidR="00870139" w:rsidRPr="00165069" w:rsidRDefault="00870139" w:rsidP="00C403A8">
            <w:pPr>
              <w:rPr>
                <w:color w:val="002060"/>
              </w:rPr>
            </w:pPr>
          </w:p>
        </w:tc>
      </w:tr>
    </w:tbl>
    <w:p w14:paraId="4A75BA84" w14:textId="77777777" w:rsidR="00870139" w:rsidRPr="00165069" w:rsidRDefault="00870139" w:rsidP="00870139">
      <w:pPr>
        <w:pStyle w:val="breakline"/>
        <w:rPr>
          <w:rFonts w:eastAsiaTheme="minorEastAsia"/>
          <w:color w:val="002060"/>
        </w:rPr>
      </w:pPr>
    </w:p>
    <w:p w14:paraId="218124CF" w14:textId="77777777" w:rsidR="00870139" w:rsidRPr="00165069" w:rsidRDefault="00870139" w:rsidP="00870139">
      <w:pPr>
        <w:pStyle w:val="breakline"/>
        <w:rPr>
          <w:color w:val="002060"/>
        </w:rPr>
      </w:pPr>
    </w:p>
    <w:p w14:paraId="726DDE48" w14:textId="77777777" w:rsidR="00870139" w:rsidRPr="00165069" w:rsidRDefault="00870139" w:rsidP="00870139">
      <w:pPr>
        <w:pStyle w:val="titoloprinc0"/>
        <w:rPr>
          <w:color w:val="002060"/>
        </w:rPr>
      </w:pPr>
      <w:r w:rsidRPr="00165069">
        <w:rPr>
          <w:color w:val="002060"/>
        </w:rPr>
        <w:t>GIUDICE SPORTIVO</w:t>
      </w:r>
    </w:p>
    <w:p w14:paraId="7BF55C20" w14:textId="77777777" w:rsidR="00870139" w:rsidRPr="00165069" w:rsidRDefault="00870139" w:rsidP="00870139">
      <w:pPr>
        <w:pStyle w:val="diffida"/>
        <w:rPr>
          <w:color w:val="002060"/>
        </w:rPr>
      </w:pPr>
      <w:r w:rsidRPr="00165069">
        <w:rPr>
          <w:color w:val="002060"/>
        </w:rPr>
        <w:t>Il Giudice Sportivo Avv. Agnese Lazzaretti, con l'assistenza del segretario Angelo Castellana, nella seduta del 27/09/2023, ha adottato le decisioni che di seguito integralmente si riportano:</w:t>
      </w:r>
    </w:p>
    <w:p w14:paraId="0EDC2E17" w14:textId="77777777" w:rsidR="00870139" w:rsidRPr="00165069" w:rsidRDefault="00870139" w:rsidP="00870139">
      <w:pPr>
        <w:pStyle w:val="titolo10"/>
        <w:rPr>
          <w:color w:val="002060"/>
        </w:rPr>
      </w:pPr>
      <w:r w:rsidRPr="00165069">
        <w:rPr>
          <w:color w:val="002060"/>
        </w:rPr>
        <w:t xml:space="preserve">GARE DEL 23/ 9/2023 </w:t>
      </w:r>
    </w:p>
    <w:p w14:paraId="2FE0E293" w14:textId="77777777" w:rsidR="00870139" w:rsidRPr="00165069" w:rsidRDefault="00870139" w:rsidP="00870139">
      <w:pPr>
        <w:pStyle w:val="titolo7a"/>
        <w:rPr>
          <w:color w:val="002060"/>
        </w:rPr>
      </w:pPr>
      <w:r w:rsidRPr="00165069">
        <w:rPr>
          <w:color w:val="002060"/>
        </w:rPr>
        <w:t xml:space="preserve">PROVVEDIMENTI DISCIPLINARI </w:t>
      </w:r>
    </w:p>
    <w:p w14:paraId="61610069" w14:textId="77777777" w:rsidR="00870139" w:rsidRPr="00165069" w:rsidRDefault="00870139" w:rsidP="00870139">
      <w:pPr>
        <w:pStyle w:val="titolo7b0"/>
        <w:rPr>
          <w:color w:val="002060"/>
        </w:rPr>
      </w:pPr>
      <w:r w:rsidRPr="00165069">
        <w:rPr>
          <w:color w:val="002060"/>
        </w:rPr>
        <w:t xml:space="preserve">In base alle risultanze degli atti ufficiali sono state deliberate le seguenti sanzioni disciplinari. </w:t>
      </w:r>
    </w:p>
    <w:p w14:paraId="6159A245" w14:textId="77777777" w:rsidR="00870139" w:rsidRPr="00165069" w:rsidRDefault="00870139" w:rsidP="00870139">
      <w:pPr>
        <w:pStyle w:val="titolo30"/>
        <w:rPr>
          <w:color w:val="002060"/>
        </w:rPr>
      </w:pPr>
      <w:r w:rsidRPr="00165069">
        <w:rPr>
          <w:color w:val="002060"/>
        </w:rPr>
        <w:t xml:space="preserve">ALLENATORI </w:t>
      </w:r>
    </w:p>
    <w:p w14:paraId="46B32102" w14:textId="77777777" w:rsidR="00870139" w:rsidRPr="00165069" w:rsidRDefault="00870139" w:rsidP="00870139">
      <w:pPr>
        <w:pStyle w:val="titolo20"/>
        <w:rPr>
          <w:color w:val="002060"/>
        </w:rPr>
      </w:pPr>
      <w:r w:rsidRPr="00165069">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0139" w:rsidRPr="00165069" w14:paraId="6B9D0677" w14:textId="77777777" w:rsidTr="00C403A8">
        <w:tc>
          <w:tcPr>
            <w:tcW w:w="2200" w:type="dxa"/>
            <w:tcMar>
              <w:top w:w="20" w:type="dxa"/>
              <w:left w:w="20" w:type="dxa"/>
              <w:bottom w:w="20" w:type="dxa"/>
              <w:right w:w="20" w:type="dxa"/>
            </w:tcMar>
            <w:vAlign w:val="center"/>
            <w:hideMark/>
          </w:tcPr>
          <w:p w14:paraId="610631CD" w14:textId="77777777" w:rsidR="00870139" w:rsidRPr="00165069" w:rsidRDefault="00870139" w:rsidP="00C403A8">
            <w:pPr>
              <w:pStyle w:val="movimento"/>
              <w:rPr>
                <w:color w:val="002060"/>
              </w:rPr>
            </w:pPr>
            <w:r w:rsidRPr="00165069">
              <w:rPr>
                <w:color w:val="002060"/>
              </w:rPr>
              <w:t>CARDUCCI ALFONSO</w:t>
            </w:r>
          </w:p>
        </w:tc>
        <w:tc>
          <w:tcPr>
            <w:tcW w:w="2200" w:type="dxa"/>
            <w:tcMar>
              <w:top w:w="20" w:type="dxa"/>
              <w:left w:w="20" w:type="dxa"/>
              <w:bottom w:w="20" w:type="dxa"/>
              <w:right w:w="20" w:type="dxa"/>
            </w:tcMar>
            <w:vAlign w:val="center"/>
            <w:hideMark/>
          </w:tcPr>
          <w:p w14:paraId="45B16AC7" w14:textId="77777777" w:rsidR="00870139" w:rsidRPr="00165069" w:rsidRDefault="00870139" w:rsidP="00C403A8">
            <w:pPr>
              <w:pStyle w:val="movimento2"/>
              <w:rPr>
                <w:color w:val="002060"/>
              </w:rPr>
            </w:pPr>
            <w:r w:rsidRPr="00165069">
              <w:rPr>
                <w:color w:val="002060"/>
              </w:rPr>
              <w:t xml:space="preserve">(ACLI AUDAX MONTECOSARO C5) </w:t>
            </w:r>
          </w:p>
        </w:tc>
        <w:tc>
          <w:tcPr>
            <w:tcW w:w="800" w:type="dxa"/>
            <w:tcMar>
              <w:top w:w="20" w:type="dxa"/>
              <w:left w:w="20" w:type="dxa"/>
              <w:bottom w:w="20" w:type="dxa"/>
              <w:right w:w="20" w:type="dxa"/>
            </w:tcMar>
            <w:vAlign w:val="center"/>
            <w:hideMark/>
          </w:tcPr>
          <w:p w14:paraId="425A1DF3" w14:textId="77777777" w:rsidR="00870139" w:rsidRPr="00165069" w:rsidRDefault="00870139" w:rsidP="00C403A8">
            <w:pPr>
              <w:pStyle w:val="movimento"/>
              <w:rPr>
                <w:color w:val="002060"/>
              </w:rPr>
            </w:pPr>
            <w:r w:rsidRPr="00165069">
              <w:rPr>
                <w:color w:val="002060"/>
              </w:rPr>
              <w:t> </w:t>
            </w:r>
          </w:p>
        </w:tc>
        <w:tc>
          <w:tcPr>
            <w:tcW w:w="2200" w:type="dxa"/>
            <w:tcMar>
              <w:top w:w="20" w:type="dxa"/>
              <w:left w:w="20" w:type="dxa"/>
              <w:bottom w:w="20" w:type="dxa"/>
              <w:right w:w="20" w:type="dxa"/>
            </w:tcMar>
            <w:vAlign w:val="center"/>
            <w:hideMark/>
          </w:tcPr>
          <w:p w14:paraId="163BBBF6" w14:textId="77777777" w:rsidR="00870139" w:rsidRPr="00165069" w:rsidRDefault="00870139" w:rsidP="00C403A8">
            <w:pPr>
              <w:pStyle w:val="movimento"/>
              <w:rPr>
                <w:color w:val="002060"/>
              </w:rPr>
            </w:pPr>
            <w:r w:rsidRPr="00165069">
              <w:rPr>
                <w:color w:val="002060"/>
              </w:rPr>
              <w:t> </w:t>
            </w:r>
          </w:p>
        </w:tc>
        <w:tc>
          <w:tcPr>
            <w:tcW w:w="2200" w:type="dxa"/>
            <w:tcMar>
              <w:top w:w="20" w:type="dxa"/>
              <w:left w:w="20" w:type="dxa"/>
              <w:bottom w:w="20" w:type="dxa"/>
              <w:right w:w="20" w:type="dxa"/>
            </w:tcMar>
            <w:vAlign w:val="center"/>
            <w:hideMark/>
          </w:tcPr>
          <w:p w14:paraId="0CA68730" w14:textId="77777777" w:rsidR="00870139" w:rsidRPr="00165069" w:rsidRDefault="00870139" w:rsidP="00C403A8">
            <w:pPr>
              <w:pStyle w:val="movimento2"/>
              <w:rPr>
                <w:color w:val="002060"/>
              </w:rPr>
            </w:pPr>
            <w:r w:rsidRPr="00165069">
              <w:rPr>
                <w:color w:val="002060"/>
              </w:rPr>
              <w:t> </w:t>
            </w:r>
          </w:p>
        </w:tc>
      </w:tr>
    </w:tbl>
    <w:p w14:paraId="020DEEC2" w14:textId="77777777" w:rsidR="00870139" w:rsidRPr="00165069" w:rsidRDefault="00870139" w:rsidP="00870139">
      <w:pPr>
        <w:pStyle w:val="titolo30"/>
        <w:rPr>
          <w:rFonts w:eastAsiaTheme="minorEastAsia"/>
          <w:color w:val="002060"/>
        </w:rPr>
      </w:pPr>
      <w:r w:rsidRPr="00165069">
        <w:rPr>
          <w:color w:val="002060"/>
        </w:rPr>
        <w:t xml:space="preserve">CALCIATORI NON ESPULSI </w:t>
      </w:r>
    </w:p>
    <w:p w14:paraId="6B8D2EC3" w14:textId="77777777" w:rsidR="00870139" w:rsidRPr="00165069" w:rsidRDefault="00870139" w:rsidP="00870139">
      <w:pPr>
        <w:pStyle w:val="titolo20"/>
        <w:rPr>
          <w:color w:val="002060"/>
        </w:rPr>
      </w:pPr>
      <w:r w:rsidRPr="00165069">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0139" w:rsidRPr="00165069" w14:paraId="5E57258A" w14:textId="77777777" w:rsidTr="00C403A8">
        <w:tc>
          <w:tcPr>
            <w:tcW w:w="2200" w:type="dxa"/>
            <w:tcMar>
              <w:top w:w="20" w:type="dxa"/>
              <w:left w:w="20" w:type="dxa"/>
              <w:bottom w:w="20" w:type="dxa"/>
              <w:right w:w="20" w:type="dxa"/>
            </w:tcMar>
            <w:vAlign w:val="center"/>
            <w:hideMark/>
          </w:tcPr>
          <w:p w14:paraId="2247E814" w14:textId="77777777" w:rsidR="00870139" w:rsidRPr="00165069" w:rsidRDefault="00870139" w:rsidP="00C403A8">
            <w:pPr>
              <w:pStyle w:val="movimento"/>
              <w:rPr>
                <w:color w:val="002060"/>
              </w:rPr>
            </w:pPr>
            <w:r w:rsidRPr="00165069">
              <w:rPr>
                <w:color w:val="002060"/>
              </w:rPr>
              <w:t>BUDASSI ALESSIO</w:t>
            </w:r>
          </w:p>
        </w:tc>
        <w:tc>
          <w:tcPr>
            <w:tcW w:w="2200" w:type="dxa"/>
            <w:tcMar>
              <w:top w:w="20" w:type="dxa"/>
              <w:left w:w="20" w:type="dxa"/>
              <w:bottom w:w="20" w:type="dxa"/>
              <w:right w:w="20" w:type="dxa"/>
            </w:tcMar>
            <w:vAlign w:val="center"/>
            <w:hideMark/>
          </w:tcPr>
          <w:p w14:paraId="3B9F0DC6" w14:textId="77777777" w:rsidR="00870139" w:rsidRPr="00165069" w:rsidRDefault="00870139" w:rsidP="00C403A8">
            <w:pPr>
              <w:pStyle w:val="movimento2"/>
              <w:rPr>
                <w:color w:val="002060"/>
              </w:rPr>
            </w:pPr>
            <w:r w:rsidRPr="00165069">
              <w:rPr>
                <w:color w:val="002060"/>
              </w:rPr>
              <w:t xml:space="preserve">(ACLI AUDAX MONTECOSARO C5) </w:t>
            </w:r>
          </w:p>
        </w:tc>
        <w:tc>
          <w:tcPr>
            <w:tcW w:w="800" w:type="dxa"/>
            <w:tcMar>
              <w:top w:w="20" w:type="dxa"/>
              <w:left w:w="20" w:type="dxa"/>
              <w:bottom w:w="20" w:type="dxa"/>
              <w:right w:w="20" w:type="dxa"/>
            </w:tcMar>
            <w:vAlign w:val="center"/>
            <w:hideMark/>
          </w:tcPr>
          <w:p w14:paraId="5FE03BD8" w14:textId="77777777" w:rsidR="00870139" w:rsidRPr="00165069" w:rsidRDefault="00870139" w:rsidP="00C403A8">
            <w:pPr>
              <w:pStyle w:val="movimento"/>
              <w:rPr>
                <w:color w:val="002060"/>
              </w:rPr>
            </w:pPr>
            <w:r w:rsidRPr="00165069">
              <w:rPr>
                <w:color w:val="002060"/>
              </w:rPr>
              <w:t> </w:t>
            </w:r>
          </w:p>
        </w:tc>
        <w:tc>
          <w:tcPr>
            <w:tcW w:w="2200" w:type="dxa"/>
            <w:tcMar>
              <w:top w:w="20" w:type="dxa"/>
              <w:left w:w="20" w:type="dxa"/>
              <w:bottom w:w="20" w:type="dxa"/>
              <w:right w:w="20" w:type="dxa"/>
            </w:tcMar>
            <w:vAlign w:val="center"/>
            <w:hideMark/>
          </w:tcPr>
          <w:p w14:paraId="3864C248" w14:textId="77777777" w:rsidR="00870139" w:rsidRPr="00165069" w:rsidRDefault="00870139" w:rsidP="00C403A8">
            <w:pPr>
              <w:pStyle w:val="movimento"/>
              <w:rPr>
                <w:color w:val="002060"/>
              </w:rPr>
            </w:pPr>
            <w:r w:rsidRPr="00165069">
              <w:rPr>
                <w:color w:val="002060"/>
              </w:rPr>
              <w:t>GOBBI ANDREA</w:t>
            </w:r>
          </w:p>
        </w:tc>
        <w:tc>
          <w:tcPr>
            <w:tcW w:w="2200" w:type="dxa"/>
            <w:tcMar>
              <w:top w:w="20" w:type="dxa"/>
              <w:left w:w="20" w:type="dxa"/>
              <w:bottom w:w="20" w:type="dxa"/>
              <w:right w:w="20" w:type="dxa"/>
            </w:tcMar>
            <w:vAlign w:val="center"/>
            <w:hideMark/>
          </w:tcPr>
          <w:p w14:paraId="0C7E24D1" w14:textId="77777777" w:rsidR="00870139" w:rsidRPr="00165069" w:rsidRDefault="00870139" w:rsidP="00C403A8">
            <w:pPr>
              <w:pStyle w:val="movimento2"/>
              <w:rPr>
                <w:color w:val="002060"/>
              </w:rPr>
            </w:pPr>
            <w:r w:rsidRPr="00165069">
              <w:rPr>
                <w:color w:val="002060"/>
              </w:rPr>
              <w:t xml:space="preserve">(NUOVA JUVENTINA FFC) </w:t>
            </w:r>
          </w:p>
        </w:tc>
      </w:tr>
      <w:tr w:rsidR="00870139" w:rsidRPr="00165069" w14:paraId="2D29A042" w14:textId="77777777" w:rsidTr="00C403A8">
        <w:tc>
          <w:tcPr>
            <w:tcW w:w="2200" w:type="dxa"/>
            <w:tcMar>
              <w:top w:w="20" w:type="dxa"/>
              <w:left w:w="20" w:type="dxa"/>
              <w:bottom w:w="20" w:type="dxa"/>
              <w:right w:w="20" w:type="dxa"/>
            </w:tcMar>
            <w:vAlign w:val="center"/>
            <w:hideMark/>
          </w:tcPr>
          <w:p w14:paraId="50480123" w14:textId="77777777" w:rsidR="00870139" w:rsidRPr="00165069" w:rsidRDefault="00870139" w:rsidP="00C403A8">
            <w:pPr>
              <w:pStyle w:val="movimento"/>
              <w:rPr>
                <w:color w:val="002060"/>
              </w:rPr>
            </w:pPr>
            <w:r w:rsidRPr="00165069">
              <w:rPr>
                <w:color w:val="002060"/>
              </w:rPr>
              <w:t>PETRELLI FRANCESCO</w:t>
            </w:r>
          </w:p>
        </w:tc>
        <w:tc>
          <w:tcPr>
            <w:tcW w:w="2200" w:type="dxa"/>
            <w:tcMar>
              <w:top w:w="20" w:type="dxa"/>
              <w:left w:w="20" w:type="dxa"/>
              <w:bottom w:w="20" w:type="dxa"/>
              <w:right w:w="20" w:type="dxa"/>
            </w:tcMar>
            <w:vAlign w:val="center"/>
            <w:hideMark/>
          </w:tcPr>
          <w:p w14:paraId="75608C08" w14:textId="77777777" w:rsidR="00870139" w:rsidRPr="00165069" w:rsidRDefault="00870139" w:rsidP="00C403A8">
            <w:pPr>
              <w:pStyle w:val="movimento2"/>
              <w:rPr>
                <w:color w:val="002060"/>
              </w:rPr>
            </w:pPr>
            <w:r w:rsidRPr="00165069">
              <w:rPr>
                <w:color w:val="002060"/>
              </w:rPr>
              <w:t xml:space="preserve">(NUOVA JUVENTINA FFC) </w:t>
            </w:r>
          </w:p>
        </w:tc>
        <w:tc>
          <w:tcPr>
            <w:tcW w:w="800" w:type="dxa"/>
            <w:tcMar>
              <w:top w:w="20" w:type="dxa"/>
              <w:left w:w="20" w:type="dxa"/>
              <w:bottom w:w="20" w:type="dxa"/>
              <w:right w:w="20" w:type="dxa"/>
            </w:tcMar>
            <w:vAlign w:val="center"/>
            <w:hideMark/>
          </w:tcPr>
          <w:p w14:paraId="13E8F377" w14:textId="77777777" w:rsidR="00870139" w:rsidRPr="00165069" w:rsidRDefault="00870139" w:rsidP="00C403A8">
            <w:pPr>
              <w:pStyle w:val="movimento"/>
              <w:rPr>
                <w:color w:val="002060"/>
              </w:rPr>
            </w:pPr>
            <w:r w:rsidRPr="00165069">
              <w:rPr>
                <w:color w:val="002060"/>
              </w:rPr>
              <w:t> </w:t>
            </w:r>
          </w:p>
        </w:tc>
        <w:tc>
          <w:tcPr>
            <w:tcW w:w="2200" w:type="dxa"/>
            <w:tcMar>
              <w:top w:w="20" w:type="dxa"/>
              <w:left w:w="20" w:type="dxa"/>
              <w:bottom w:w="20" w:type="dxa"/>
              <w:right w:w="20" w:type="dxa"/>
            </w:tcMar>
            <w:vAlign w:val="center"/>
            <w:hideMark/>
          </w:tcPr>
          <w:p w14:paraId="6AD0C6B6" w14:textId="77777777" w:rsidR="00870139" w:rsidRPr="00165069" w:rsidRDefault="00870139" w:rsidP="00C403A8">
            <w:pPr>
              <w:pStyle w:val="movimento"/>
              <w:rPr>
                <w:color w:val="002060"/>
              </w:rPr>
            </w:pPr>
            <w:r w:rsidRPr="00165069">
              <w:rPr>
                <w:color w:val="002060"/>
              </w:rPr>
              <w:t> </w:t>
            </w:r>
          </w:p>
        </w:tc>
        <w:tc>
          <w:tcPr>
            <w:tcW w:w="2200" w:type="dxa"/>
            <w:tcMar>
              <w:top w:w="20" w:type="dxa"/>
              <w:left w:w="20" w:type="dxa"/>
              <w:bottom w:w="20" w:type="dxa"/>
              <w:right w:w="20" w:type="dxa"/>
            </w:tcMar>
            <w:vAlign w:val="center"/>
            <w:hideMark/>
          </w:tcPr>
          <w:p w14:paraId="666433F1" w14:textId="77777777" w:rsidR="00870139" w:rsidRPr="00165069" w:rsidRDefault="00870139" w:rsidP="00C403A8">
            <w:pPr>
              <w:pStyle w:val="movimento2"/>
              <w:rPr>
                <w:color w:val="002060"/>
              </w:rPr>
            </w:pPr>
            <w:r w:rsidRPr="00165069">
              <w:rPr>
                <w:color w:val="002060"/>
              </w:rPr>
              <w:t> </w:t>
            </w:r>
          </w:p>
        </w:tc>
      </w:tr>
    </w:tbl>
    <w:p w14:paraId="30F5D98C" w14:textId="77777777" w:rsidR="00870139" w:rsidRPr="00165069" w:rsidRDefault="00870139" w:rsidP="00870139">
      <w:pPr>
        <w:pStyle w:val="titolo10"/>
        <w:rPr>
          <w:rFonts w:eastAsiaTheme="minorEastAsia"/>
          <w:color w:val="002060"/>
        </w:rPr>
      </w:pPr>
      <w:r w:rsidRPr="00165069">
        <w:rPr>
          <w:color w:val="002060"/>
        </w:rPr>
        <w:t xml:space="preserve">GARE DEL 24/ 9/2023 </w:t>
      </w:r>
    </w:p>
    <w:p w14:paraId="62A793F8" w14:textId="77777777" w:rsidR="00870139" w:rsidRPr="00165069" w:rsidRDefault="00870139" w:rsidP="00870139">
      <w:pPr>
        <w:pStyle w:val="titolo7a"/>
        <w:rPr>
          <w:color w:val="002060"/>
        </w:rPr>
      </w:pPr>
      <w:r w:rsidRPr="00165069">
        <w:rPr>
          <w:color w:val="002060"/>
        </w:rPr>
        <w:t xml:space="preserve">PROVVEDIMENTI DISCIPLINARI </w:t>
      </w:r>
    </w:p>
    <w:p w14:paraId="51E46F34" w14:textId="77777777" w:rsidR="00870139" w:rsidRPr="00165069" w:rsidRDefault="00870139" w:rsidP="00870139">
      <w:pPr>
        <w:pStyle w:val="titolo7b0"/>
        <w:rPr>
          <w:color w:val="002060"/>
        </w:rPr>
      </w:pPr>
      <w:r w:rsidRPr="00165069">
        <w:rPr>
          <w:color w:val="002060"/>
        </w:rPr>
        <w:t xml:space="preserve">In base alle risultanze degli atti ufficiali sono state deliberate le seguenti sanzioni disciplinari. </w:t>
      </w:r>
    </w:p>
    <w:p w14:paraId="438AFD20" w14:textId="77777777" w:rsidR="00870139" w:rsidRPr="00165069" w:rsidRDefault="00870139" w:rsidP="00870139">
      <w:pPr>
        <w:pStyle w:val="titolo30"/>
        <w:rPr>
          <w:color w:val="002060"/>
        </w:rPr>
      </w:pPr>
      <w:r w:rsidRPr="00165069">
        <w:rPr>
          <w:color w:val="002060"/>
        </w:rPr>
        <w:t xml:space="preserve">SOCIETA' </w:t>
      </w:r>
    </w:p>
    <w:p w14:paraId="461D894B" w14:textId="77777777" w:rsidR="00870139" w:rsidRPr="00165069" w:rsidRDefault="00870139" w:rsidP="00870139">
      <w:pPr>
        <w:pStyle w:val="titolo20"/>
        <w:rPr>
          <w:color w:val="002060"/>
        </w:rPr>
      </w:pPr>
      <w:r w:rsidRPr="00165069">
        <w:rPr>
          <w:color w:val="002060"/>
        </w:rPr>
        <w:t xml:space="preserve">AMMENDA </w:t>
      </w:r>
    </w:p>
    <w:p w14:paraId="7628E5D3" w14:textId="77777777" w:rsidR="00870139" w:rsidRPr="00165069" w:rsidRDefault="00870139" w:rsidP="00870139">
      <w:pPr>
        <w:pStyle w:val="diffida"/>
        <w:spacing w:before="80" w:beforeAutospacing="0" w:after="40" w:afterAutospacing="0"/>
        <w:jc w:val="left"/>
        <w:rPr>
          <w:color w:val="002060"/>
        </w:rPr>
      </w:pPr>
      <w:r w:rsidRPr="00165069">
        <w:rPr>
          <w:color w:val="002060"/>
        </w:rPr>
        <w:t xml:space="preserve">Euro 90,00 FERMANA FUTSAL 2022 </w:t>
      </w:r>
      <w:r w:rsidRPr="00165069">
        <w:rPr>
          <w:color w:val="002060"/>
        </w:rPr>
        <w:br/>
        <w:t xml:space="preserve">Per mancanza di chiave nello spogliatoio dell'arbitro e per assenza di acqua calda. </w:t>
      </w:r>
    </w:p>
    <w:p w14:paraId="1A05B8DB" w14:textId="77777777" w:rsidR="00870139" w:rsidRPr="00165069" w:rsidRDefault="00870139" w:rsidP="00870139">
      <w:pPr>
        <w:pStyle w:val="titolo30"/>
        <w:rPr>
          <w:color w:val="002060"/>
        </w:rPr>
      </w:pPr>
      <w:r w:rsidRPr="00165069">
        <w:rPr>
          <w:color w:val="002060"/>
        </w:rPr>
        <w:t xml:space="preserve">CALCIATORI NON ESPULSI </w:t>
      </w:r>
    </w:p>
    <w:p w14:paraId="68915DEE" w14:textId="77777777" w:rsidR="00870139" w:rsidRPr="00165069" w:rsidRDefault="00870139" w:rsidP="00870139">
      <w:pPr>
        <w:pStyle w:val="titolo20"/>
        <w:rPr>
          <w:color w:val="002060"/>
        </w:rPr>
      </w:pPr>
      <w:r w:rsidRPr="00165069">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0139" w:rsidRPr="00165069" w14:paraId="44426FFA" w14:textId="77777777" w:rsidTr="00C403A8">
        <w:tc>
          <w:tcPr>
            <w:tcW w:w="2200" w:type="dxa"/>
            <w:tcMar>
              <w:top w:w="20" w:type="dxa"/>
              <w:left w:w="20" w:type="dxa"/>
              <w:bottom w:w="20" w:type="dxa"/>
              <w:right w:w="20" w:type="dxa"/>
            </w:tcMar>
            <w:vAlign w:val="center"/>
            <w:hideMark/>
          </w:tcPr>
          <w:p w14:paraId="2BCD7264" w14:textId="77777777" w:rsidR="00870139" w:rsidRPr="00165069" w:rsidRDefault="00870139" w:rsidP="00C403A8">
            <w:pPr>
              <w:pStyle w:val="movimento"/>
              <w:rPr>
                <w:color w:val="002060"/>
              </w:rPr>
            </w:pPr>
            <w:r w:rsidRPr="00165069">
              <w:rPr>
                <w:color w:val="002060"/>
              </w:rPr>
              <w:t>ASFALDO ANDREA</w:t>
            </w:r>
          </w:p>
        </w:tc>
        <w:tc>
          <w:tcPr>
            <w:tcW w:w="2200" w:type="dxa"/>
            <w:tcMar>
              <w:top w:w="20" w:type="dxa"/>
              <w:left w:w="20" w:type="dxa"/>
              <w:bottom w:w="20" w:type="dxa"/>
              <w:right w:w="20" w:type="dxa"/>
            </w:tcMar>
            <w:vAlign w:val="center"/>
            <w:hideMark/>
          </w:tcPr>
          <w:p w14:paraId="03AA34A2" w14:textId="77777777" w:rsidR="00870139" w:rsidRPr="00165069" w:rsidRDefault="00870139" w:rsidP="00C403A8">
            <w:pPr>
              <w:pStyle w:val="movimento2"/>
              <w:rPr>
                <w:color w:val="002060"/>
              </w:rPr>
            </w:pPr>
            <w:r w:rsidRPr="00165069">
              <w:rPr>
                <w:color w:val="002060"/>
              </w:rPr>
              <w:t xml:space="preserve">(CANTINE RIUNITE CSI) </w:t>
            </w:r>
          </w:p>
        </w:tc>
        <w:tc>
          <w:tcPr>
            <w:tcW w:w="800" w:type="dxa"/>
            <w:tcMar>
              <w:top w:w="20" w:type="dxa"/>
              <w:left w:w="20" w:type="dxa"/>
              <w:bottom w:w="20" w:type="dxa"/>
              <w:right w:w="20" w:type="dxa"/>
            </w:tcMar>
            <w:vAlign w:val="center"/>
            <w:hideMark/>
          </w:tcPr>
          <w:p w14:paraId="33B1D736" w14:textId="77777777" w:rsidR="00870139" w:rsidRPr="00165069" w:rsidRDefault="00870139" w:rsidP="00C403A8">
            <w:pPr>
              <w:pStyle w:val="movimento"/>
              <w:rPr>
                <w:color w:val="002060"/>
              </w:rPr>
            </w:pPr>
            <w:r w:rsidRPr="00165069">
              <w:rPr>
                <w:color w:val="002060"/>
              </w:rPr>
              <w:t> </w:t>
            </w:r>
          </w:p>
        </w:tc>
        <w:tc>
          <w:tcPr>
            <w:tcW w:w="2200" w:type="dxa"/>
            <w:tcMar>
              <w:top w:w="20" w:type="dxa"/>
              <w:left w:w="20" w:type="dxa"/>
              <w:bottom w:w="20" w:type="dxa"/>
              <w:right w:w="20" w:type="dxa"/>
            </w:tcMar>
            <w:vAlign w:val="center"/>
            <w:hideMark/>
          </w:tcPr>
          <w:p w14:paraId="4899FA79" w14:textId="77777777" w:rsidR="00870139" w:rsidRPr="00165069" w:rsidRDefault="00870139" w:rsidP="00C403A8">
            <w:pPr>
              <w:pStyle w:val="movimento"/>
              <w:rPr>
                <w:color w:val="002060"/>
              </w:rPr>
            </w:pPr>
            <w:r w:rsidRPr="00165069">
              <w:rPr>
                <w:color w:val="002060"/>
              </w:rPr>
              <w:t>TOMBOLINI LEONARDO</w:t>
            </w:r>
          </w:p>
        </w:tc>
        <w:tc>
          <w:tcPr>
            <w:tcW w:w="2200" w:type="dxa"/>
            <w:tcMar>
              <w:top w:w="20" w:type="dxa"/>
              <w:left w:w="20" w:type="dxa"/>
              <w:bottom w:w="20" w:type="dxa"/>
              <w:right w:w="20" w:type="dxa"/>
            </w:tcMar>
            <w:vAlign w:val="center"/>
            <w:hideMark/>
          </w:tcPr>
          <w:p w14:paraId="562AD537" w14:textId="77777777" w:rsidR="00870139" w:rsidRPr="00165069" w:rsidRDefault="00870139" w:rsidP="00C403A8">
            <w:pPr>
              <w:pStyle w:val="movimento2"/>
              <w:rPr>
                <w:color w:val="002060"/>
              </w:rPr>
            </w:pPr>
            <w:r w:rsidRPr="00165069">
              <w:rPr>
                <w:color w:val="002060"/>
              </w:rPr>
              <w:t xml:space="preserve">(CANTINE RIUNITE CSI) </w:t>
            </w:r>
          </w:p>
        </w:tc>
      </w:tr>
      <w:tr w:rsidR="00870139" w:rsidRPr="00165069" w14:paraId="1691CD51" w14:textId="77777777" w:rsidTr="00C403A8">
        <w:tc>
          <w:tcPr>
            <w:tcW w:w="2200" w:type="dxa"/>
            <w:tcMar>
              <w:top w:w="20" w:type="dxa"/>
              <w:left w:w="20" w:type="dxa"/>
              <w:bottom w:w="20" w:type="dxa"/>
              <w:right w:w="20" w:type="dxa"/>
            </w:tcMar>
            <w:vAlign w:val="center"/>
            <w:hideMark/>
          </w:tcPr>
          <w:p w14:paraId="43CEB139" w14:textId="77777777" w:rsidR="00870139" w:rsidRPr="00165069" w:rsidRDefault="00870139" w:rsidP="00C403A8">
            <w:pPr>
              <w:pStyle w:val="movimento"/>
              <w:rPr>
                <w:color w:val="002060"/>
              </w:rPr>
            </w:pPr>
            <w:r w:rsidRPr="00165069">
              <w:rPr>
                <w:color w:val="002060"/>
              </w:rPr>
              <w:t>MOUFRIJE GHASSAN</w:t>
            </w:r>
          </w:p>
        </w:tc>
        <w:tc>
          <w:tcPr>
            <w:tcW w:w="2200" w:type="dxa"/>
            <w:tcMar>
              <w:top w:w="20" w:type="dxa"/>
              <w:left w:w="20" w:type="dxa"/>
              <w:bottom w:w="20" w:type="dxa"/>
              <w:right w:w="20" w:type="dxa"/>
            </w:tcMar>
            <w:vAlign w:val="center"/>
            <w:hideMark/>
          </w:tcPr>
          <w:p w14:paraId="6B71A4A8" w14:textId="77777777" w:rsidR="00870139" w:rsidRPr="00165069" w:rsidRDefault="00870139" w:rsidP="00C403A8">
            <w:pPr>
              <w:pStyle w:val="movimento2"/>
              <w:rPr>
                <w:color w:val="002060"/>
              </w:rPr>
            </w:pPr>
            <w:r w:rsidRPr="00165069">
              <w:rPr>
                <w:color w:val="002060"/>
              </w:rPr>
              <w:t xml:space="preserve">(OSIMO FIVE) </w:t>
            </w:r>
          </w:p>
        </w:tc>
        <w:tc>
          <w:tcPr>
            <w:tcW w:w="800" w:type="dxa"/>
            <w:tcMar>
              <w:top w:w="20" w:type="dxa"/>
              <w:left w:w="20" w:type="dxa"/>
              <w:bottom w:w="20" w:type="dxa"/>
              <w:right w:w="20" w:type="dxa"/>
            </w:tcMar>
            <w:vAlign w:val="center"/>
            <w:hideMark/>
          </w:tcPr>
          <w:p w14:paraId="01C6AFC8" w14:textId="77777777" w:rsidR="00870139" w:rsidRPr="00165069" w:rsidRDefault="00870139" w:rsidP="00C403A8">
            <w:pPr>
              <w:pStyle w:val="movimento"/>
              <w:rPr>
                <w:color w:val="002060"/>
              </w:rPr>
            </w:pPr>
            <w:r w:rsidRPr="00165069">
              <w:rPr>
                <w:color w:val="002060"/>
              </w:rPr>
              <w:t> </w:t>
            </w:r>
          </w:p>
        </w:tc>
        <w:tc>
          <w:tcPr>
            <w:tcW w:w="2200" w:type="dxa"/>
            <w:tcMar>
              <w:top w:w="20" w:type="dxa"/>
              <w:left w:w="20" w:type="dxa"/>
              <w:bottom w:w="20" w:type="dxa"/>
              <w:right w:w="20" w:type="dxa"/>
            </w:tcMar>
            <w:vAlign w:val="center"/>
            <w:hideMark/>
          </w:tcPr>
          <w:p w14:paraId="3E522AC0" w14:textId="77777777" w:rsidR="00870139" w:rsidRPr="00165069" w:rsidRDefault="00870139" w:rsidP="00C403A8">
            <w:pPr>
              <w:pStyle w:val="movimento"/>
              <w:rPr>
                <w:color w:val="002060"/>
              </w:rPr>
            </w:pPr>
            <w:r w:rsidRPr="00165069">
              <w:rPr>
                <w:color w:val="002060"/>
              </w:rPr>
              <w:t> </w:t>
            </w:r>
          </w:p>
        </w:tc>
        <w:tc>
          <w:tcPr>
            <w:tcW w:w="2200" w:type="dxa"/>
            <w:tcMar>
              <w:top w:w="20" w:type="dxa"/>
              <w:left w:w="20" w:type="dxa"/>
              <w:bottom w:w="20" w:type="dxa"/>
              <w:right w:w="20" w:type="dxa"/>
            </w:tcMar>
            <w:vAlign w:val="center"/>
            <w:hideMark/>
          </w:tcPr>
          <w:p w14:paraId="713EF033" w14:textId="77777777" w:rsidR="00870139" w:rsidRPr="00165069" w:rsidRDefault="00870139" w:rsidP="00C403A8">
            <w:pPr>
              <w:pStyle w:val="movimento2"/>
              <w:rPr>
                <w:color w:val="002060"/>
              </w:rPr>
            </w:pPr>
            <w:r w:rsidRPr="00165069">
              <w:rPr>
                <w:color w:val="002060"/>
              </w:rPr>
              <w:t> </w:t>
            </w:r>
          </w:p>
        </w:tc>
      </w:tr>
    </w:tbl>
    <w:p w14:paraId="727E4868" w14:textId="77777777" w:rsidR="00870139" w:rsidRDefault="00870139" w:rsidP="00870139">
      <w:pPr>
        <w:pStyle w:val="breakline"/>
        <w:rPr>
          <w:color w:val="002060"/>
        </w:rPr>
      </w:pPr>
    </w:p>
    <w:p w14:paraId="71ACAF85" w14:textId="77777777" w:rsidR="00870139" w:rsidRPr="00DE2E11" w:rsidRDefault="00870139" w:rsidP="00870139">
      <w:pPr>
        <w:jc w:val="center"/>
        <w:rPr>
          <w:rFonts w:ascii="Arial" w:hAnsi="Arial" w:cs="Arial"/>
          <w:noProof/>
          <w:color w:val="002060"/>
          <w:sz w:val="22"/>
          <w:szCs w:val="22"/>
        </w:rPr>
      </w:pPr>
      <w:r w:rsidRPr="00DE2E11">
        <w:rPr>
          <w:rFonts w:ascii="Arial" w:hAnsi="Arial" w:cs="Arial"/>
          <w:noProof/>
          <w:color w:val="002060"/>
          <w:sz w:val="22"/>
          <w:szCs w:val="22"/>
        </w:rPr>
        <w:t>F.to IL SEGRETARIO                                   F.to IL GIUDICE SPORTIVO</w:t>
      </w:r>
    </w:p>
    <w:p w14:paraId="08D67755" w14:textId="77777777" w:rsidR="00870139" w:rsidRPr="00DE2E11" w:rsidRDefault="00870139" w:rsidP="00870139">
      <w:pPr>
        <w:pStyle w:val="Corpodeltesto2"/>
        <w:spacing w:after="0" w:line="240" w:lineRule="auto"/>
        <w:jc w:val="both"/>
        <w:rPr>
          <w:rFonts w:ascii="Arial" w:hAnsi="Arial" w:cs="Arial"/>
          <w:b/>
          <w:color w:val="002060"/>
          <w:sz w:val="22"/>
          <w:szCs w:val="22"/>
        </w:rPr>
      </w:pPr>
      <w:r w:rsidRPr="00DE2E11">
        <w:rPr>
          <w:rFonts w:ascii="Arial" w:hAnsi="Arial" w:cs="Arial"/>
          <w:noProof/>
          <w:color w:val="002060"/>
          <w:sz w:val="22"/>
          <w:szCs w:val="22"/>
        </w:rPr>
        <w:t xml:space="preserve">                         Angelo Castellana        </w:t>
      </w:r>
      <w:r w:rsidRPr="00DE2E11">
        <w:rPr>
          <w:rFonts w:ascii="Arial" w:hAnsi="Arial" w:cs="Arial"/>
          <w:noProof/>
          <w:color w:val="002060"/>
          <w:sz w:val="22"/>
          <w:szCs w:val="22"/>
        </w:rPr>
        <w:tab/>
        <w:t xml:space="preserve">                                Agnese Lazzaretti</w:t>
      </w:r>
    </w:p>
    <w:p w14:paraId="26ACAEA7" w14:textId="77777777" w:rsidR="00870139" w:rsidRDefault="00870139" w:rsidP="00870139">
      <w:pPr>
        <w:pStyle w:val="breakline"/>
        <w:rPr>
          <w:color w:val="002060"/>
        </w:rPr>
      </w:pPr>
    </w:p>
    <w:p w14:paraId="49B50E0A" w14:textId="77777777" w:rsidR="00870139" w:rsidRPr="00165069" w:rsidRDefault="00870139" w:rsidP="00870139">
      <w:pPr>
        <w:pStyle w:val="titoloprinc0"/>
        <w:rPr>
          <w:color w:val="002060"/>
        </w:rPr>
      </w:pPr>
      <w:r>
        <w:rPr>
          <w:color w:val="002060"/>
        </w:rPr>
        <w:lastRenderedPageBreak/>
        <w:t>PROGRAMMA GARE</w:t>
      </w:r>
    </w:p>
    <w:p w14:paraId="41E87983" w14:textId="77777777" w:rsidR="00870139" w:rsidRDefault="00870139" w:rsidP="00870139">
      <w:pPr>
        <w:pStyle w:val="breakline"/>
        <w:rPr>
          <w:rFonts w:eastAsiaTheme="minorEastAsia"/>
          <w:color w:val="002060"/>
        </w:rPr>
      </w:pPr>
    </w:p>
    <w:p w14:paraId="5358C4F4" w14:textId="77777777" w:rsidR="00185451" w:rsidRPr="00044238" w:rsidRDefault="00185451" w:rsidP="00185451">
      <w:pPr>
        <w:pStyle w:val="sottotitolocampionato10"/>
        <w:rPr>
          <w:color w:val="002060"/>
        </w:rPr>
      </w:pPr>
      <w:r w:rsidRPr="00044238">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185451" w:rsidRPr="00044238" w14:paraId="3978900A"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88AA9F" w14:textId="77777777" w:rsidR="00185451" w:rsidRPr="00044238" w:rsidRDefault="00185451" w:rsidP="00C403A8">
            <w:pPr>
              <w:pStyle w:val="headertabella0"/>
              <w:rPr>
                <w:color w:val="002060"/>
              </w:rPr>
            </w:pPr>
            <w:r w:rsidRPr="000442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065169" w14:textId="77777777" w:rsidR="00185451" w:rsidRPr="00044238" w:rsidRDefault="00185451" w:rsidP="00C403A8">
            <w:pPr>
              <w:pStyle w:val="headertabella0"/>
              <w:rPr>
                <w:color w:val="002060"/>
              </w:rPr>
            </w:pPr>
            <w:r w:rsidRPr="000442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6DCCBC" w14:textId="77777777" w:rsidR="00185451" w:rsidRPr="00044238" w:rsidRDefault="00185451" w:rsidP="00C403A8">
            <w:pPr>
              <w:pStyle w:val="headertabella0"/>
              <w:rPr>
                <w:color w:val="002060"/>
              </w:rPr>
            </w:pPr>
            <w:r w:rsidRPr="000442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542CD9" w14:textId="77777777" w:rsidR="00185451" w:rsidRPr="00044238" w:rsidRDefault="00185451" w:rsidP="00C403A8">
            <w:pPr>
              <w:pStyle w:val="headertabella0"/>
              <w:rPr>
                <w:color w:val="002060"/>
              </w:rPr>
            </w:pPr>
            <w:r w:rsidRPr="000442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977E6" w14:textId="77777777" w:rsidR="00185451" w:rsidRPr="00044238" w:rsidRDefault="00185451" w:rsidP="00C403A8">
            <w:pPr>
              <w:pStyle w:val="headertabella0"/>
              <w:rPr>
                <w:color w:val="002060"/>
              </w:rPr>
            </w:pPr>
            <w:r w:rsidRPr="000442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8957B8" w14:textId="77777777" w:rsidR="00185451" w:rsidRPr="00044238" w:rsidRDefault="00185451" w:rsidP="00C403A8">
            <w:pPr>
              <w:pStyle w:val="headertabella0"/>
              <w:rPr>
                <w:color w:val="002060"/>
              </w:rPr>
            </w:pPr>
            <w:proofErr w:type="spellStart"/>
            <w:r w:rsidRPr="00044238">
              <w:rPr>
                <w:color w:val="002060"/>
              </w:rPr>
              <w:t>Localita'</w:t>
            </w:r>
            <w:proofErr w:type="spellEnd"/>
            <w:r w:rsidRPr="0004423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F70B47" w14:textId="77777777" w:rsidR="00185451" w:rsidRPr="00044238" w:rsidRDefault="00185451" w:rsidP="00C403A8">
            <w:pPr>
              <w:pStyle w:val="headertabella0"/>
              <w:rPr>
                <w:color w:val="002060"/>
              </w:rPr>
            </w:pPr>
            <w:r w:rsidRPr="00044238">
              <w:rPr>
                <w:color w:val="002060"/>
              </w:rPr>
              <w:t>Indirizzo Impianto</w:t>
            </w:r>
          </w:p>
        </w:tc>
      </w:tr>
      <w:tr w:rsidR="00185451" w:rsidRPr="00044238" w14:paraId="6A67ADCA" w14:textId="77777777" w:rsidTr="00C403A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13AA32D" w14:textId="77777777" w:rsidR="00185451" w:rsidRPr="00044238" w:rsidRDefault="00185451" w:rsidP="00C403A8">
            <w:pPr>
              <w:pStyle w:val="rowtabella0"/>
              <w:rPr>
                <w:color w:val="002060"/>
              </w:rPr>
            </w:pPr>
            <w:r w:rsidRPr="00044238">
              <w:rPr>
                <w:color w:val="002060"/>
              </w:rPr>
              <w:t>OSIMO FIVE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92E37F" w14:textId="77777777" w:rsidR="00185451" w:rsidRPr="00044238" w:rsidRDefault="00185451" w:rsidP="00C403A8">
            <w:pPr>
              <w:pStyle w:val="rowtabella0"/>
              <w:rPr>
                <w:color w:val="002060"/>
              </w:rPr>
            </w:pPr>
            <w:r w:rsidRPr="00044238">
              <w:rPr>
                <w:color w:val="002060"/>
              </w:rPr>
              <w:t>DINAMIS 1990</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2E3311" w14:textId="77777777" w:rsidR="00185451" w:rsidRPr="00044238" w:rsidRDefault="00185451" w:rsidP="00C403A8">
            <w:pPr>
              <w:pStyle w:val="rowtabella0"/>
              <w:jc w:val="center"/>
              <w:rPr>
                <w:color w:val="002060"/>
              </w:rPr>
            </w:pPr>
            <w:r w:rsidRPr="00044238">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69C1EE" w14:textId="77777777" w:rsidR="00185451" w:rsidRPr="00044238" w:rsidRDefault="00185451" w:rsidP="00C403A8">
            <w:pPr>
              <w:pStyle w:val="rowtabella0"/>
              <w:rPr>
                <w:color w:val="002060"/>
              </w:rPr>
            </w:pPr>
            <w:r w:rsidRPr="00044238">
              <w:rPr>
                <w:color w:val="002060"/>
              </w:rPr>
              <w:t>11/10/2023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41AE7D" w14:textId="77777777" w:rsidR="00185451" w:rsidRPr="00044238" w:rsidRDefault="00185451" w:rsidP="00C403A8">
            <w:pPr>
              <w:pStyle w:val="rowtabella0"/>
              <w:rPr>
                <w:color w:val="002060"/>
              </w:rPr>
            </w:pPr>
            <w:r w:rsidRPr="00044238">
              <w:rPr>
                <w:color w:val="002060"/>
              </w:rPr>
              <w:t>5061 PALLONE GEODETICO - CAMPO N.1</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CFC1E3" w14:textId="77777777" w:rsidR="00185451" w:rsidRPr="00044238" w:rsidRDefault="00185451" w:rsidP="00C403A8">
            <w:pPr>
              <w:pStyle w:val="rowtabella0"/>
              <w:rPr>
                <w:color w:val="002060"/>
              </w:rPr>
            </w:pPr>
            <w:r w:rsidRPr="00044238">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4DD816" w14:textId="77777777" w:rsidR="00185451" w:rsidRPr="00044238" w:rsidRDefault="00185451" w:rsidP="00C403A8">
            <w:pPr>
              <w:pStyle w:val="rowtabella0"/>
              <w:rPr>
                <w:color w:val="002060"/>
              </w:rPr>
            </w:pPr>
            <w:r w:rsidRPr="00044238">
              <w:rPr>
                <w:color w:val="002060"/>
              </w:rPr>
              <w:t>VIA VESCOVARA, 7</w:t>
            </w:r>
          </w:p>
        </w:tc>
      </w:tr>
    </w:tbl>
    <w:p w14:paraId="26830A82" w14:textId="77777777" w:rsidR="00185451" w:rsidRPr="00044238" w:rsidRDefault="00185451" w:rsidP="00185451">
      <w:pPr>
        <w:pStyle w:val="breakline"/>
        <w:rPr>
          <w:rFonts w:eastAsiaTheme="minorEastAsia"/>
          <w:color w:val="002060"/>
        </w:rPr>
      </w:pPr>
    </w:p>
    <w:p w14:paraId="0C36D4D4" w14:textId="77777777" w:rsidR="00185451" w:rsidRPr="00044238" w:rsidRDefault="00185451" w:rsidP="00185451">
      <w:pPr>
        <w:pStyle w:val="breakline"/>
        <w:rPr>
          <w:color w:val="002060"/>
        </w:rPr>
      </w:pPr>
    </w:p>
    <w:p w14:paraId="2E8F73F3" w14:textId="77777777" w:rsidR="00185451" w:rsidRPr="00044238" w:rsidRDefault="00185451" w:rsidP="00185451">
      <w:pPr>
        <w:pStyle w:val="breakline"/>
        <w:rPr>
          <w:color w:val="002060"/>
        </w:rPr>
      </w:pPr>
    </w:p>
    <w:p w14:paraId="50600E30" w14:textId="77777777" w:rsidR="00185451" w:rsidRPr="00044238" w:rsidRDefault="00185451" w:rsidP="00185451">
      <w:pPr>
        <w:pStyle w:val="sottotitolocampionato10"/>
        <w:rPr>
          <w:color w:val="002060"/>
        </w:rPr>
      </w:pPr>
      <w:r w:rsidRPr="00044238">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185451" w:rsidRPr="00044238" w14:paraId="6A21E013"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0D2A45" w14:textId="77777777" w:rsidR="00185451" w:rsidRPr="00044238" w:rsidRDefault="00185451" w:rsidP="00C403A8">
            <w:pPr>
              <w:pStyle w:val="headertabella0"/>
              <w:rPr>
                <w:color w:val="002060"/>
              </w:rPr>
            </w:pPr>
            <w:r w:rsidRPr="000442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1B62F2" w14:textId="77777777" w:rsidR="00185451" w:rsidRPr="00044238" w:rsidRDefault="00185451" w:rsidP="00C403A8">
            <w:pPr>
              <w:pStyle w:val="headertabella0"/>
              <w:rPr>
                <w:color w:val="002060"/>
              </w:rPr>
            </w:pPr>
            <w:r w:rsidRPr="000442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AFBB81" w14:textId="77777777" w:rsidR="00185451" w:rsidRPr="00044238" w:rsidRDefault="00185451" w:rsidP="00C403A8">
            <w:pPr>
              <w:pStyle w:val="headertabella0"/>
              <w:rPr>
                <w:color w:val="002060"/>
              </w:rPr>
            </w:pPr>
            <w:r w:rsidRPr="000442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B8F252" w14:textId="77777777" w:rsidR="00185451" w:rsidRPr="00044238" w:rsidRDefault="00185451" w:rsidP="00C403A8">
            <w:pPr>
              <w:pStyle w:val="headertabella0"/>
              <w:rPr>
                <w:color w:val="002060"/>
              </w:rPr>
            </w:pPr>
            <w:r w:rsidRPr="000442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34FEF2" w14:textId="77777777" w:rsidR="00185451" w:rsidRPr="00044238" w:rsidRDefault="00185451" w:rsidP="00C403A8">
            <w:pPr>
              <w:pStyle w:val="headertabella0"/>
              <w:rPr>
                <w:color w:val="002060"/>
              </w:rPr>
            </w:pPr>
            <w:r w:rsidRPr="000442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254481" w14:textId="77777777" w:rsidR="00185451" w:rsidRPr="00044238" w:rsidRDefault="00185451" w:rsidP="00C403A8">
            <w:pPr>
              <w:pStyle w:val="headertabella0"/>
              <w:rPr>
                <w:color w:val="002060"/>
              </w:rPr>
            </w:pPr>
            <w:proofErr w:type="spellStart"/>
            <w:r w:rsidRPr="00044238">
              <w:rPr>
                <w:color w:val="002060"/>
              </w:rPr>
              <w:t>Localita'</w:t>
            </w:r>
            <w:proofErr w:type="spellEnd"/>
            <w:r w:rsidRPr="0004423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20AB6" w14:textId="77777777" w:rsidR="00185451" w:rsidRPr="00044238" w:rsidRDefault="00185451" w:rsidP="00C403A8">
            <w:pPr>
              <w:pStyle w:val="headertabella0"/>
              <w:rPr>
                <w:color w:val="002060"/>
              </w:rPr>
            </w:pPr>
            <w:r w:rsidRPr="00044238">
              <w:rPr>
                <w:color w:val="002060"/>
              </w:rPr>
              <w:t>Indirizzo Impianto</w:t>
            </w:r>
          </w:p>
        </w:tc>
      </w:tr>
      <w:tr w:rsidR="00185451" w:rsidRPr="00044238" w14:paraId="3D50690C" w14:textId="77777777" w:rsidTr="00C403A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09E31C3" w14:textId="77777777" w:rsidR="00185451" w:rsidRPr="00044238" w:rsidRDefault="00185451" w:rsidP="00C403A8">
            <w:pPr>
              <w:pStyle w:val="rowtabella0"/>
              <w:rPr>
                <w:color w:val="002060"/>
              </w:rPr>
            </w:pPr>
            <w:r w:rsidRPr="00044238">
              <w:rPr>
                <w:color w:val="002060"/>
              </w:rPr>
              <w:t>DINAMIS 1990</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E7DF28" w14:textId="77777777" w:rsidR="00185451" w:rsidRPr="00044238" w:rsidRDefault="00185451" w:rsidP="00C403A8">
            <w:pPr>
              <w:pStyle w:val="rowtabella0"/>
              <w:rPr>
                <w:color w:val="002060"/>
              </w:rPr>
            </w:pPr>
            <w:r w:rsidRPr="00044238">
              <w:rPr>
                <w:color w:val="002060"/>
              </w:rPr>
              <w:t>AMICI DEL CENTROSOCIO SP.</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68C8CA" w14:textId="77777777" w:rsidR="00185451" w:rsidRPr="00044238" w:rsidRDefault="00185451" w:rsidP="00C403A8">
            <w:pPr>
              <w:pStyle w:val="rowtabella0"/>
              <w:jc w:val="center"/>
              <w:rPr>
                <w:color w:val="002060"/>
              </w:rPr>
            </w:pPr>
            <w:r w:rsidRPr="00044238">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EBBD41" w14:textId="77777777" w:rsidR="00185451" w:rsidRPr="00044238" w:rsidRDefault="00185451" w:rsidP="00C403A8">
            <w:pPr>
              <w:pStyle w:val="rowtabella0"/>
              <w:rPr>
                <w:color w:val="002060"/>
              </w:rPr>
            </w:pPr>
            <w:r w:rsidRPr="00044238">
              <w:rPr>
                <w:color w:val="002060"/>
              </w:rPr>
              <w:t>25/10/2023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C85895" w14:textId="77777777" w:rsidR="00185451" w:rsidRPr="00044238" w:rsidRDefault="00185451" w:rsidP="00C403A8">
            <w:pPr>
              <w:pStyle w:val="rowtabella0"/>
              <w:rPr>
                <w:color w:val="002060"/>
              </w:rPr>
            </w:pPr>
            <w:r w:rsidRPr="00044238">
              <w:rPr>
                <w:color w:val="002060"/>
              </w:rPr>
              <w:t>5021 PALASPORT "BADIALI"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FB0A40" w14:textId="77777777" w:rsidR="00185451" w:rsidRPr="00044238" w:rsidRDefault="00185451" w:rsidP="00C403A8">
            <w:pPr>
              <w:pStyle w:val="rowtabella0"/>
              <w:rPr>
                <w:color w:val="002060"/>
              </w:rPr>
            </w:pPr>
            <w:r w:rsidRPr="00044238">
              <w:rPr>
                <w:color w:val="002060"/>
              </w:rPr>
              <w:t>FALCONARA MARITTIMA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C4DC9F" w14:textId="77777777" w:rsidR="00185451" w:rsidRPr="00044238" w:rsidRDefault="00185451" w:rsidP="00C403A8">
            <w:pPr>
              <w:pStyle w:val="rowtabella0"/>
              <w:rPr>
                <w:color w:val="002060"/>
              </w:rPr>
            </w:pPr>
            <w:r w:rsidRPr="00044238">
              <w:rPr>
                <w:color w:val="002060"/>
              </w:rPr>
              <w:t>VIA DELLO STADIO</w:t>
            </w:r>
          </w:p>
        </w:tc>
      </w:tr>
    </w:tbl>
    <w:p w14:paraId="50DACE6B" w14:textId="77777777" w:rsidR="00185451" w:rsidRPr="00044238" w:rsidRDefault="00185451" w:rsidP="00185451">
      <w:pPr>
        <w:pStyle w:val="breakline"/>
        <w:rPr>
          <w:rFonts w:eastAsiaTheme="minorEastAsia"/>
          <w:color w:val="002060"/>
        </w:rPr>
      </w:pPr>
    </w:p>
    <w:p w14:paraId="752DCFA3" w14:textId="77777777" w:rsidR="00185451" w:rsidRPr="00044238" w:rsidRDefault="00185451" w:rsidP="00185451">
      <w:pPr>
        <w:pStyle w:val="breakline"/>
        <w:rPr>
          <w:color w:val="002060"/>
        </w:rPr>
      </w:pPr>
    </w:p>
    <w:p w14:paraId="79838836" w14:textId="77777777" w:rsidR="00185451" w:rsidRPr="00044238" w:rsidRDefault="00185451" w:rsidP="00185451">
      <w:pPr>
        <w:pStyle w:val="breakline"/>
        <w:rPr>
          <w:color w:val="002060"/>
        </w:rPr>
      </w:pPr>
    </w:p>
    <w:p w14:paraId="460D8451" w14:textId="77777777" w:rsidR="00185451" w:rsidRPr="00044238" w:rsidRDefault="00185451" w:rsidP="00185451">
      <w:pPr>
        <w:pStyle w:val="sottotitolocampionato10"/>
        <w:rPr>
          <w:color w:val="002060"/>
        </w:rPr>
      </w:pPr>
      <w:r w:rsidRPr="00044238">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5"/>
        <w:gridCol w:w="385"/>
        <w:gridCol w:w="898"/>
        <w:gridCol w:w="1184"/>
        <w:gridCol w:w="1551"/>
        <w:gridCol w:w="1551"/>
      </w:tblGrid>
      <w:tr w:rsidR="00185451" w:rsidRPr="00044238" w14:paraId="3F38E04A"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99E548" w14:textId="77777777" w:rsidR="00185451" w:rsidRPr="00044238" w:rsidRDefault="00185451" w:rsidP="00C403A8">
            <w:pPr>
              <w:pStyle w:val="headertabella0"/>
              <w:rPr>
                <w:color w:val="002060"/>
              </w:rPr>
            </w:pPr>
            <w:r w:rsidRPr="000442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FDA412" w14:textId="77777777" w:rsidR="00185451" w:rsidRPr="00044238" w:rsidRDefault="00185451" w:rsidP="00C403A8">
            <w:pPr>
              <w:pStyle w:val="headertabella0"/>
              <w:rPr>
                <w:color w:val="002060"/>
              </w:rPr>
            </w:pPr>
            <w:r w:rsidRPr="000442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8C00C3" w14:textId="77777777" w:rsidR="00185451" w:rsidRPr="00044238" w:rsidRDefault="00185451" w:rsidP="00C403A8">
            <w:pPr>
              <w:pStyle w:val="headertabella0"/>
              <w:rPr>
                <w:color w:val="002060"/>
              </w:rPr>
            </w:pPr>
            <w:r w:rsidRPr="000442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05F17C" w14:textId="77777777" w:rsidR="00185451" w:rsidRPr="00044238" w:rsidRDefault="00185451" w:rsidP="00C403A8">
            <w:pPr>
              <w:pStyle w:val="headertabella0"/>
              <w:rPr>
                <w:color w:val="002060"/>
              </w:rPr>
            </w:pPr>
            <w:r w:rsidRPr="000442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0E082C" w14:textId="77777777" w:rsidR="00185451" w:rsidRPr="00044238" w:rsidRDefault="00185451" w:rsidP="00C403A8">
            <w:pPr>
              <w:pStyle w:val="headertabella0"/>
              <w:rPr>
                <w:color w:val="002060"/>
              </w:rPr>
            </w:pPr>
            <w:r w:rsidRPr="000442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5C6FED" w14:textId="77777777" w:rsidR="00185451" w:rsidRPr="00044238" w:rsidRDefault="00185451" w:rsidP="00C403A8">
            <w:pPr>
              <w:pStyle w:val="headertabella0"/>
              <w:rPr>
                <w:color w:val="002060"/>
              </w:rPr>
            </w:pPr>
            <w:proofErr w:type="spellStart"/>
            <w:r w:rsidRPr="00044238">
              <w:rPr>
                <w:color w:val="002060"/>
              </w:rPr>
              <w:t>Localita'</w:t>
            </w:r>
            <w:proofErr w:type="spellEnd"/>
            <w:r w:rsidRPr="0004423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3EBF2C" w14:textId="77777777" w:rsidR="00185451" w:rsidRPr="00044238" w:rsidRDefault="00185451" w:rsidP="00C403A8">
            <w:pPr>
              <w:pStyle w:val="headertabella0"/>
              <w:rPr>
                <w:color w:val="002060"/>
              </w:rPr>
            </w:pPr>
            <w:r w:rsidRPr="00044238">
              <w:rPr>
                <w:color w:val="002060"/>
              </w:rPr>
              <w:t>Indirizzo Impianto</w:t>
            </w:r>
          </w:p>
        </w:tc>
      </w:tr>
      <w:tr w:rsidR="00185451" w:rsidRPr="00044238" w14:paraId="3E3AFC31" w14:textId="77777777" w:rsidTr="00C403A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401408B" w14:textId="77777777" w:rsidR="00185451" w:rsidRPr="00044238" w:rsidRDefault="00185451" w:rsidP="00C403A8">
            <w:pPr>
              <w:pStyle w:val="rowtabella0"/>
              <w:rPr>
                <w:color w:val="002060"/>
              </w:rPr>
            </w:pPr>
            <w:r w:rsidRPr="00044238">
              <w:rPr>
                <w:color w:val="002060"/>
              </w:rPr>
              <w:t>ACLI MANTOVANI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15B6D0" w14:textId="77777777" w:rsidR="00185451" w:rsidRPr="00044238" w:rsidRDefault="00185451" w:rsidP="00C403A8">
            <w:pPr>
              <w:pStyle w:val="rowtabella0"/>
              <w:rPr>
                <w:color w:val="002060"/>
              </w:rPr>
            </w:pPr>
            <w:r w:rsidRPr="00044238">
              <w:rPr>
                <w:color w:val="002060"/>
              </w:rPr>
              <w:t>REAL FABRIANO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132ABF" w14:textId="77777777" w:rsidR="00185451" w:rsidRPr="00044238" w:rsidRDefault="00185451" w:rsidP="00C403A8">
            <w:pPr>
              <w:pStyle w:val="rowtabella0"/>
              <w:jc w:val="center"/>
              <w:rPr>
                <w:color w:val="002060"/>
              </w:rPr>
            </w:pPr>
            <w:r w:rsidRPr="00044238">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5BAB6A" w14:textId="77777777" w:rsidR="00185451" w:rsidRPr="00044238" w:rsidRDefault="00185451" w:rsidP="00C403A8">
            <w:pPr>
              <w:pStyle w:val="rowtabella0"/>
              <w:rPr>
                <w:color w:val="002060"/>
              </w:rPr>
            </w:pPr>
            <w:r w:rsidRPr="00044238">
              <w:rPr>
                <w:color w:val="002060"/>
              </w:rPr>
              <w:t>11/10/2023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CBED08" w14:textId="77777777" w:rsidR="00185451" w:rsidRPr="00044238" w:rsidRDefault="00185451" w:rsidP="00C403A8">
            <w:pPr>
              <w:pStyle w:val="rowtabella0"/>
              <w:rPr>
                <w:color w:val="002060"/>
              </w:rPr>
            </w:pPr>
            <w:r w:rsidRPr="00044238">
              <w:rPr>
                <w:color w:val="002060"/>
              </w:rPr>
              <w:t>5121 "PALAMASSIMO GALEAZZI"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51187C" w14:textId="77777777" w:rsidR="00185451" w:rsidRPr="00044238" w:rsidRDefault="00185451" w:rsidP="00C403A8">
            <w:pPr>
              <w:pStyle w:val="rowtabella0"/>
              <w:rPr>
                <w:color w:val="002060"/>
              </w:rPr>
            </w:pPr>
            <w:r w:rsidRPr="00044238">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2518F4" w14:textId="77777777" w:rsidR="00185451" w:rsidRPr="00044238" w:rsidRDefault="00185451" w:rsidP="00C403A8">
            <w:pPr>
              <w:pStyle w:val="rowtabella0"/>
              <w:rPr>
                <w:color w:val="002060"/>
              </w:rPr>
            </w:pPr>
            <w:r w:rsidRPr="00044238">
              <w:rPr>
                <w:color w:val="002060"/>
              </w:rPr>
              <w:t>VIA MADRE TERESA DI CALCUTTA</w:t>
            </w:r>
          </w:p>
        </w:tc>
      </w:tr>
    </w:tbl>
    <w:p w14:paraId="77E9BC70" w14:textId="77777777" w:rsidR="00185451" w:rsidRPr="00044238" w:rsidRDefault="00185451" w:rsidP="00185451">
      <w:pPr>
        <w:pStyle w:val="breakline"/>
        <w:rPr>
          <w:rFonts w:eastAsiaTheme="minorEastAsia"/>
          <w:color w:val="002060"/>
        </w:rPr>
      </w:pPr>
    </w:p>
    <w:p w14:paraId="5CEF1051" w14:textId="77777777" w:rsidR="00185451" w:rsidRPr="00044238" w:rsidRDefault="00185451" w:rsidP="00185451">
      <w:pPr>
        <w:pStyle w:val="breakline"/>
        <w:rPr>
          <w:color w:val="002060"/>
        </w:rPr>
      </w:pPr>
    </w:p>
    <w:p w14:paraId="5A51E88A" w14:textId="77777777" w:rsidR="00185451" w:rsidRPr="00044238" w:rsidRDefault="00185451" w:rsidP="00185451">
      <w:pPr>
        <w:pStyle w:val="breakline"/>
        <w:rPr>
          <w:color w:val="002060"/>
        </w:rPr>
      </w:pPr>
    </w:p>
    <w:p w14:paraId="1352CC4E" w14:textId="77777777" w:rsidR="00185451" w:rsidRPr="00044238" w:rsidRDefault="00185451" w:rsidP="00185451">
      <w:pPr>
        <w:pStyle w:val="sottotitolocampionato10"/>
        <w:rPr>
          <w:color w:val="002060"/>
        </w:rPr>
      </w:pPr>
      <w:r w:rsidRPr="00044238">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185451" w:rsidRPr="00044238" w14:paraId="3F62ABEE"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747B77" w14:textId="77777777" w:rsidR="00185451" w:rsidRPr="00044238" w:rsidRDefault="00185451" w:rsidP="00C403A8">
            <w:pPr>
              <w:pStyle w:val="headertabella0"/>
              <w:rPr>
                <w:color w:val="002060"/>
              </w:rPr>
            </w:pPr>
            <w:r w:rsidRPr="000442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B167BD" w14:textId="77777777" w:rsidR="00185451" w:rsidRPr="00044238" w:rsidRDefault="00185451" w:rsidP="00C403A8">
            <w:pPr>
              <w:pStyle w:val="headertabella0"/>
              <w:rPr>
                <w:color w:val="002060"/>
              </w:rPr>
            </w:pPr>
            <w:r w:rsidRPr="000442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E57987" w14:textId="77777777" w:rsidR="00185451" w:rsidRPr="00044238" w:rsidRDefault="00185451" w:rsidP="00C403A8">
            <w:pPr>
              <w:pStyle w:val="headertabella0"/>
              <w:rPr>
                <w:color w:val="002060"/>
              </w:rPr>
            </w:pPr>
            <w:r w:rsidRPr="000442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740EE7" w14:textId="77777777" w:rsidR="00185451" w:rsidRPr="00044238" w:rsidRDefault="00185451" w:rsidP="00C403A8">
            <w:pPr>
              <w:pStyle w:val="headertabella0"/>
              <w:rPr>
                <w:color w:val="002060"/>
              </w:rPr>
            </w:pPr>
            <w:r w:rsidRPr="000442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6C8C1C" w14:textId="77777777" w:rsidR="00185451" w:rsidRPr="00044238" w:rsidRDefault="00185451" w:rsidP="00C403A8">
            <w:pPr>
              <w:pStyle w:val="headertabella0"/>
              <w:rPr>
                <w:color w:val="002060"/>
              </w:rPr>
            </w:pPr>
            <w:r w:rsidRPr="000442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47DFFE" w14:textId="77777777" w:rsidR="00185451" w:rsidRPr="00044238" w:rsidRDefault="00185451" w:rsidP="00C403A8">
            <w:pPr>
              <w:pStyle w:val="headertabella0"/>
              <w:rPr>
                <w:color w:val="002060"/>
              </w:rPr>
            </w:pPr>
            <w:proofErr w:type="spellStart"/>
            <w:r w:rsidRPr="00044238">
              <w:rPr>
                <w:color w:val="002060"/>
              </w:rPr>
              <w:t>Localita'</w:t>
            </w:r>
            <w:proofErr w:type="spellEnd"/>
            <w:r w:rsidRPr="0004423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8FA99" w14:textId="77777777" w:rsidR="00185451" w:rsidRPr="00044238" w:rsidRDefault="00185451" w:rsidP="00C403A8">
            <w:pPr>
              <w:pStyle w:val="headertabella0"/>
              <w:rPr>
                <w:color w:val="002060"/>
              </w:rPr>
            </w:pPr>
            <w:r w:rsidRPr="00044238">
              <w:rPr>
                <w:color w:val="002060"/>
              </w:rPr>
              <w:t>Indirizzo Impianto</w:t>
            </w:r>
          </w:p>
        </w:tc>
      </w:tr>
      <w:tr w:rsidR="00185451" w:rsidRPr="00044238" w14:paraId="6D13DD25" w14:textId="77777777" w:rsidTr="00C403A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76A961D" w14:textId="77777777" w:rsidR="00185451" w:rsidRPr="00044238" w:rsidRDefault="00185451" w:rsidP="00C403A8">
            <w:pPr>
              <w:pStyle w:val="rowtabella0"/>
              <w:rPr>
                <w:color w:val="002060"/>
              </w:rPr>
            </w:pPr>
            <w:r w:rsidRPr="00044238">
              <w:rPr>
                <w:color w:val="002060"/>
              </w:rPr>
              <w:t>JESI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0DA967" w14:textId="77777777" w:rsidR="00185451" w:rsidRPr="00044238" w:rsidRDefault="00185451" w:rsidP="00C403A8">
            <w:pPr>
              <w:pStyle w:val="rowtabella0"/>
              <w:rPr>
                <w:color w:val="002060"/>
              </w:rPr>
            </w:pPr>
            <w:r w:rsidRPr="00044238">
              <w:rPr>
                <w:color w:val="002060"/>
              </w:rPr>
              <w:t>ACLI MANTOVANI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28D093" w14:textId="77777777" w:rsidR="00185451" w:rsidRPr="00044238" w:rsidRDefault="00185451" w:rsidP="00C403A8">
            <w:pPr>
              <w:pStyle w:val="rowtabella0"/>
              <w:jc w:val="center"/>
              <w:rPr>
                <w:color w:val="002060"/>
              </w:rPr>
            </w:pPr>
            <w:r w:rsidRPr="00044238">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D6706A" w14:textId="77777777" w:rsidR="00185451" w:rsidRPr="00044238" w:rsidRDefault="00185451" w:rsidP="00C403A8">
            <w:pPr>
              <w:pStyle w:val="rowtabella0"/>
              <w:rPr>
                <w:color w:val="002060"/>
              </w:rPr>
            </w:pPr>
            <w:r w:rsidRPr="00044238">
              <w:rPr>
                <w:color w:val="002060"/>
              </w:rPr>
              <w:t>24/10/2023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A38A9F" w14:textId="77777777" w:rsidR="00185451" w:rsidRPr="00044238" w:rsidRDefault="00185451" w:rsidP="00C403A8">
            <w:pPr>
              <w:pStyle w:val="rowtabella0"/>
              <w:rPr>
                <w:color w:val="002060"/>
              </w:rPr>
            </w:pPr>
            <w:r w:rsidRPr="00044238">
              <w:rPr>
                <w:color w:val="002060"/>
              </w:rPr>
              <w:t>5008 PALESTRA RAFFAELA CARBONARI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09AFD6" w14:textId="77777777" w:rsidR="00185451" w:rsidRPr="00044238" w:rsidRDefault="00185451" w:rsidP="00C403A8">
            <w:pPr>
              <w:pStyle w:val="rowtabella0"/>
              <w:rPr>
                <w:color w:val="002060"/>
              </w:rPr>
            </w:pPr>
            <w:r w:rsidRPr="00044238">
              <w:rPr>
                <w:color w:val="002060"/>
              </w:rPr>
              <w:t>JESI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AB4F73" w14:textId="77777777" w:rsidR="00185451" w:rsidRPr="00044238" w:rsidRDefault="00185451" w:rsidP="00C403A8">
            <w:pPr>
              <w:pStyle w:val="rowtabella0"/>
              <w:rPr>
                <w:color w:val="002060"/>
              </w:rPr>
            </w:pPr>
            <w:r w:rsidRPr="00044238">
              <w:rPr>
                <w:color w:val="002060"/>
              </w:rPr>
              <w:t>VIA DEI TESSITORI</w:t>
            </w:r>
          </w:p>
        </w:tc>
      </w:tr>
    </w:tbl>
    <w:p w14:paraId="2E17C3A3" w14:textId="77777777" w:rsidR="00185451" w:rsidRPr="00044238" w:rsidRDefault="00185451" w:rsidP="00185451">
      <w:pPr>
        <w:pStyle w:val="breakline"/>
        <w:rPr>
          <w:rFonts w:eastAsiaTheme="minorEastAsia"/>
          <w:color w:val="002060"/>
        </w:rPr>
      </w:pPr>
    </w:p>
    <w:p w14:paraId="60B90CF8" w14:textId="77777777" w:rsidR="00185451" w:rsidRPr="00044238" w:rsidRDefault="00185451" w:rsidP="00185451">
      <w:pPr>
        <w:pStyle w:val="breakline"/>
        <w:rPr>
          <w:color w:val="002060"/>
        </w:rPr>
      </w:pPr>
    </w:p>
    <w:p w14:paraId="36336E3F" w14:textId="77777777" w:rsidR="00185451" w:rsidRPr="00044238" w:rsidRDefault="00185451" w:rsidP="00185451">
      <w:pPr>
        <w:pStyle w:val="breakline"/>
        <w:rPr>
          <w:color w:val="002060"/>
        </w:rPr>
      </w:pPr>
    </w:p>
    <w:p w14:paraId="6E192CCB" w14:textId="77777777" w:rsidR="00185451" w:rsidRPr="00044238" w:rsidRDefault="00185451" w:rsidP="00185451">
      <w:pPr>
        <w:pStyle w:val="sottotitolocampionato10"/>
        <w:rPr>
          <w:color w:val="002060"/>
        </w:rPr>
      </w:pPr>
      <w:r w:rsidRPr="00044238">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3"/>
        <w:gridCol w:w="385"/>
        <w:gridCol w:w="898"/>
        <w:gridCol w:w="1178"/>
        <w:gridCol w:w="1551"/>
        <w:gridCol w:w="1551"/>
      </w:tblGrid>
      <w:tr w:rsidR="00185451" w:rsidRPr="00044238" w14:paraId="30ACA32E"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D853A4" w14:textId="77777777" w:rsidR="00185451" w:rsidRPr="00044238" w:rsidRDefault="00185451" w:rsidP="00C403A8">
            <w:pPr>
              <w:pStyle w:val="headertabella0"/>
              <w:rPr>
                <w:color w:val="002060"/>
              </w:rPr>
            </w:pPr>
            <w:r w:rsidRPr="000442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DA9FF" w14:textId="77777777" w:rsidR="00185451" w:rsidRPr="00044238" w:rsidRDefault="00185451" w:rsidP="00C403A8">
            <w:pPr>
              <w:pStyle w:val="headertabella0"/>
              <w:rPr>
                <w:color w:val="002060"/>
              </w:rPr>
            </w:pPr>
            <w:r w:rsidRPr="000442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3F794C" w14:textId="77777777" w:rsidR="00185451" w:rsidRPr="00044238" w:rsidRDefault="00185451" w:rsidP="00C403A8">
            <w:pPr>
              <w:pStyle w:val="headertabella0"/>
              <w:rPr>
                <w:color w:val="002060"/>
              </w:rPr>
            </w:pPr>
            <w:r w:rsidRPr="000442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1D3466" w14:textId="77777777" w:rsidR="00185451" w:rsidRPr="00044238" w:rsidRDefault="00185451" w:rsidP="00C403A8">
            <w:pPr>
              <w:pStyle w:val="headertabella0"/>
              <w:rPr>
                <w:color w:val="002060"/>
              </w:rPr>
            </w:pPr>
            <w:r w:rsidRPr="000442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6FF416" w14:textId="77777777" w:rsidR="00185451" w:rsidRPr="00044238" w:rsidRDefault="00185451" w:rsidP="00C403A8">
            <w:pPr>
              <w:pStyle w:val="headertabella0"/>
              <w:rPr>
                <w:color w:val="002060"/>
              </w:rPr>
            </w:pPr>
            <w:r w:rsidRPr="000442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F3D152" w14:textId="77777777" w:rsidR="00185451" w:rsidRPr="00044238" w:rsidRDefault="00185451" w:rsidP="00C403A8">
            <w:pPr>
              <w:pStyle w:val="headertabella0"/>
              <w:rPr>
                <w:color w:val="002060"/>
              </w:rPr>
            </w:pPr>
            <w:proofErr w:type="spellStart"/>
            <w:r w:rsidRPr="00044238">
              <w:rPr>
                <w:color w:val="002060"/>
              </w:rPr>
              <w:t>Localita'</w:t>
            </w:r>
            <w:proofErr w:type="spellEnd"/>
            <w:r w:rsidRPr="0004423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B2351E" w14:textId="77777777" w:rsidR="00185451" w:rsidRPr="00044238" w:rsidRDefault="00185451" w:rsidP="00C403A8">
            <w:pPr>
              <w:pStyle w:val="headertabella0"/>
              <w:rPr>
                <w:color w:val="002060"/>
              </w:rPr>
            </w:pPr>
            <w:r w:rsidRPr="00044238">
              <w:rPr>
                <w:color w:val="002060"/>
              </w:rPr>
              <w:t>Indirizzo Impianto</w:t>
            </w:r>
          </w:p>
        </w:tc>
      </w:tr>
      <w:tr w:rsidR="00185451" w:rsidRPr="00044238" w14:paraId="7FBD06CF" w14:textId="77777777" w:rsidTr="00C403A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9FCE909" w14:textId="77777777" w:rsidR="00185451" w:rsidRPr="00044238" w:rsidRDefault="00185451" w:rsidP="00C403A8">
            <w:pPr>
              <w:pStyle w:val="rowtabella0"/>
              <w:rPr>
                <w:color w:val="002060"/>
              </w:rPr>
            </w:pPr>
            <w:r w:rsidRPr="00044238">
              <w:rPr>
                <w:color w:val="002060"/>
              </w:rPr>
              <w:t>CANTINE RIUNITE CSI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84E97E" w14:textId="77777777" w:rsidR="00185451" w:rsidRPr="00044238" w:rsidRDefault="00185451" w:rsidP="00C403A8">
            <w:pPr>
              <w:pStyle w:val="rowtabella0"/>
              <w:rPr>
                <w:color w:val="002060"/>
              </w:rPr>
            </w:pPr>
            <w:r w:rsidRPr="00044238">
              <w:rPr>
                <w:color w:val="002060"/>
              </w:rPr>
              <w:t>MONTELUPONE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FE5DD7" w14:textId="77777777" w:rsidR="00185451" w:rsidRPr="00044238" w:rsidRDefault="00185451" w:rsidP="00C403A8">
            <w:pPr>
              <w:pStyle w:val="rowtabella0"/>
              <w:jc w:val="center"/>
              <w:rPr>
                <w:color w:val="002060"/>
              </w:rPr>
            </w:pPr>
            <w:r w:rsidRPr="00044238">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62DD7E" w14:textId="77777777" w:rsidR="00185451" w:rsidRPr="00044238" w:rsidRDefault="00185451" w:rsidP="00C403A8">
            <w:pPr>
              <w:pStyle w:val="rowtabella0"/>
              <w:rPr>
                <w:color w:val="002060"/>
              </w:rPr>
            </w:pPr>
            <w:r w:rsidRPr="00044238">
              <w:rPr>
                <w:color w:val="002060"/>
              </w:rPr>
              <w:t>11/10/2023 19:15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D80330" w14:textId="77777777" w:rsidR="00185451" w:rsidRPr="00044238" w:rsidRDefault="00185451" w:rsidP="00C403A8">
            <w:pPr>
              <w:pStyle w:val="rowtabella0"/>
              <w:rPr>
                <w:color w:val="002060"/>
              </w:rPr>
            </w:pPr>
            <w:r w:rsidRPr="00044238">
              <w:rPr>
                <w:color w:val="002060"/>
              </w:rPr>
              <w:t>5206 PALASPORT "GIULIO CHIERICI"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FF2F2A" w14:textId="77777777" w:rsidR="00185451" w:rsidRPr="00044238" w:rsidRDefault="00185451" w:rsidP="00C403A8">
            <w:pPr>
              <w:pStyle w:val="rowtabella0"/>
              <w:rPr>
                <w:color w:val="002060"/>
              </w:rPr>
            </w:pPr>
            <w:r w:rsidRPr="00044238">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C13939" w14:textId="77777777" w:rsidR="00185451" w:rsidRPr="00044238" w:rsidRDefault="00185451" w:rsidP="00C403A8">
            <w:pPr>
              <w:pStyle w:val="rowtabella0"/>
              <w:rPr>
                <w:color w:val="002060"/>
              </w:rPr>
            </w:pPr>
            <w:r w:rsidRPr="00044238">
              <w:rPr>
                <w:color w:val="002060"/>
              </w:rPr>
              <w:t>VIA DELLA REPUBBLICA</w:t>
            </w:r>
          </w:p>
        </w:tc>
      </w:tr>
    </w:tbl>
    <w:p w14:paraId="11BB41DE" w14:textId="77777777" w:rsidR="00185451" w:rsidRPr="00044238" w:rsidRDefault="00185451" w:rsidP="00185451">
      <w:pPr>
        <w:pStyle w:val="breakline"/>
        <w:rPr>
          <w:rFonts w:eastAsiaTheme="minorEastAsia"/>
          <w:color w:val="002060"/>
        </w:rPr>
      </w:pPr>
    </w:p>
    <w:p w14:paraId="57DA8F21" w14:textId="77777777" w:rsidR="00185451" w:rsidRPr="00044238" w:rsidRDefault="00185451" w:rsidP="00185451">
      <w:pPr>
        <w:pStyle w:val="breakline"/>
        <w:rPr>
          <w:color w:val="002060"/>
        </w:rPr>
      </w:pPr>
    </w:p>
    <w:p w14:paraId="76B1C8A4" w14:textId="77777777" w:rsidR="00185451" w:rsidRPr="00044238" w:rsidRDefault="00185451" w:rsidP="00185451">
      <w:pPr>
        <w:pStyle w:val="breakline"/>
        <w:rPr>
          <w:color w:val="002060"/>
        </w:rPr>
      </w:pPr>
    </w:p>
    <w:p w14:paraId="1D6B2BC0" w14:textId="77777777" w:rsidR="00185451" w:rsidRPr="00044238" w:rsidRDefault="00185451" w:rsidP="00185451">
      <w:pPr>
        <w:pStyle w:val="sottotitolocampionato10"/>
        <w:rPr>
          <w:color w:val="002060"/>
        </w:rPr>
      </w:pPr>
      <w:r w:rsidRPr="00044238">
        <w:rPr>
          <w:color w:val="002060"/>
        </w:rP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6"/>
        <w:gridCol w:w="385"/>
        <w:gridCol w:w="898"/>
        <w:gridCol w:w="1198"/>
        <w:gridCol w:w="1552"/>
        <w:gridCol w:w="1546"/>
      </w:tblGrid>
      <w:tr w:rsidR="00185451" w:rsidRPr="00044238" w14:paraId="1BED8546"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7A1514" w14:textId="77777777" w:rsidR="00185451" w:rsidRPr="00044238" w:rsidRDefault="00185451" w:rsidP="00C403A8">
            <w:pPr>
              <w:pStyle w:val="headertabella0"/>
              <w:rPr>
                <w:color w:val="002060"/>
              </w:rPr>
            </w:pPr>
            <w:r w:rsidRPr="000442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87802C" w14:textId="77777777" w:rsidR="00185451" w:rsidRPr="00044238" w:rsidRDefault="00185451" w:rsidP="00C403A8">
            <w:pPr>
              <w:pStyle w:val="headertabella0"/>
              <w:rPr>
                <w:color w:val="002060"/>
              </w:rPr>
            </w:pPr>
            <w:r w:rsidRPr="000442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4D0502" w14:textId="77777777" w:rsidR="00185451" w:rsidRPr="00044238" w:rsidRDefault="00185451" w:rsidP="00C403A8">
            <w:pPr>
              <w:pStyle w:val="headertabella0"/>
              <w:rPr>
                <w:color w:val="002060"/>
              </w:rPr>
            </w:pPr>
            <w:r w:rsidRPr="000442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C5DC4A" w14:textId="77777777" w:rsidR="00185451" w:rsidRPr="00044238" w:rsidRDefault="00185451" w:rsidP="00C403A8">
            <w:pPr>
              <w:pStyle w:val="headertabella0"/>
              <w:rPr>
                <w:color w:val="002060"/>
              </w:rPr>
            </w:pPr>
            <w:r w:rsidRPr="000442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A0F66D" w14:textId="77777777" w:rsidR="00185451" w:rsidRPr="00044238" w:rsidRDefault="00185451" w:rsidP="00C403A8">
            <w:pPr>
              <w:pStyle w:val="headertabella0"/>
              <w:rPr>
                <w:color w:val="002060"/>
              </w:rPr>
            </w:pPr>
            <w:r w:rsidRPr="000442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1A8185" w14:textId="77777777" w:rsidR="00185451" w:rsidRPr="00044238" w:rsidRDefault="00185451" w:rsidP="00C403A8">
            <w:pPr>
              <w:pStyle w:val="headertabella0"/>
              <w:rPr>
                <w:color w:val="002060"/>
              </w:rPr>
            </w:pPr>
            <w:proofErr w:type="spellStart"/>
            <w:r w:rsidRPr="00044238">
              <w:rPr>
                <w:color w:val="002060"/>
              </w:rPr>
              <w:t>Localita'</w:t>
            </w:r>
            <w:proofErr w:type="spellEnd"/>
            <w:r w:rsidRPr="0004423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E7C7ED" w14:textId="77777777" w:rsidR="00185451" w:rsidRPr="00044238" w:rsidRDefault="00185451" w:rsidP="00C403A8">
            <w:pPr>
              <w:pStyle w:val="headertabella0"/>
              <w:rPr>
                <w:color w:val="002060"/>
              </w:rPr>
            </w:pPr>
            <w:r w:rsidRPr="00044238">
              <w:rPr>
                <w:color w:val="002060"/>
              </w:rPr>
              <w:t>Indirizzo Impianto</w:t>
            </w:r>
          </w:p>
        </w:tc>
      </w:tr>
      <w:tr w:rsidR="00185451" w:rsidRPr="00044238" w14:paraId="76A381E0" w14:textId="77777777" w:rsidTr="00C403A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21E8E6C" w14:textId="77777777" w:rsidR="00185451" w:rsidRPr="00044238" w:rsidRDefault="00185451" w:rsidP="00C403A8">
            <w:pPr>
              <w:pStyle w:val="rowtabella0"/>
              <w:rPr>
                <w:color w:val="002060"/>
              </w:rPr>
            </w:pPr>
            <w:r w:rsidRPr="00044238">
              <w:rPr>
                <w:color w:val="002060"/>
              </w:rPr>
              <w:t>MONTELUPONE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4A7D5A" w14:textId="77777777" w:rsidR="00185451" w:rsidRPr="00044238" w:rsidRDefault="00185451" w:rsidP="00C403A8">
            <w:pPr>
              <w:pStyle w:val="rowtabella0"/>
              <w:rPr>
                <w:color w:val="002060"/>
              </w:rPr>
            </w:pPr>
            <w:r w:rsidRPr="00044238">
              <w:rPr>
                <w:color w:val="002060"/>
              </w:rPr>
              <w:t>FERMANA FUTSAL 2022</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B7E7C5" w14:textId="77777777" w:rsidR="00185451" w:rsidRPr="00044238" w:rsidRDefault="00185451" w:rsidP="00C403A8">
            <w:pPr>
              <w:pStyle w:val="rowtabella0"/>
              <w:jc w:val="center"/>
              <w:rPr>
                <w:color w:val="002060"/>
              </w:rPr>
            </w:pPr>
            <w:r w:rsidRPr="00044238">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436DFF" w14:textId="77777777" w:rsidR="00185451" w:rsidRPr="00044238" w:rsidRDefault="00185451" w:rsidP="00C403A8">
            <w:pPr>
              <w:pStyle w:val="rowtabella0"/>
              <w:rPr>
                <w:color w:val="002060"/>
              </w:rPr>
            </w:pPr>
            <w:r w:rsidRPr="00044238">
              <w:rPr>
                <w:color w:val="002060"/>
              </w:rPr>
              <w:t>23/10/2023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DFAC05" w14:textId="77777777" w:rsidR="00185451" w:rsidRPr="00044238" w:rsidRDefault="00185451" w:rsidP="00C403A8">
            <w:pPr>
              <w:pStyle w:val="rowtabella0"/>
              <w:rPr>
                <w:color w:val="002060"/>
              </w:rPr>
            </w:pPr>
            <w:r w:rsidRPr="00044238">
              <w:rPr>
                <w:color w:val="002060"/>
              </w:rPr>
              <w:t>5262 TENSOSTRUTTURA CALCIO A 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D73A98" w14:textId="77777777" w:rsidR="00185451" w:rsidRPr="00044238" w:rsidRDefault="00185451" w:rsidP="00C403A8">
            <w:pPr>
              <w:pStyle w:val="rowtabella0"/>
              <w:rPr>
                <w:color w:val="002060"/>
              </w:rPr>
            </w:pPr>
            <w:r w:rsidRPr="00044238">
              <w:rPr>
                <w:color w:val="002060"/>
              </w:rPr>
              <w:t>MONTELUPONE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EFBFF2" w14:textId="77777777" w:rsidR="00185451" w:rsidRPr="00044238" w:rsidRDefault="00185451" w:rsidP="00C403A8">
            <w:pPr>
              <w:pStyle w:val="rowtabella0"/>
              <w:rPr>
                <w:color w:val="002060"/>
              </w:rPr>
            </w:pPr>
            <w:r w:rsidRPr="00044238">
              <w:rPr>
                <w:color w:val="002060"/>
              </w:rPr>
              <w:t>VIA ALESSANDRO MANZONI</w:t>
            </w:r>
          </w:p>
        </w:tc>
      </w:tr>
    </w:tbl>
    <w:p w14:paraId="79BA5BD8" w14:textId="77777777" w:rsidR="00185451" w:rsidRPr="00044238" w:rsidRDefault="00185451" w:rsidP="00185451">
      <w:pPr>
        <w:pStyle w:val="breakline"/>
        <w:rPr>
          <w:rFonts w:eastAsiaTheme="minorEastAsia"/>
          <w:color w:val="002060"/>
        </w:rPr>
      </w:pPr>
    </w:p>
    <w:p w14:paraId="7D6255D7" w14:textId="77777777" w:rsidR="00185451" w:rsidRPr="00044238" w:rsidRDefault="00185451" w:rsidP="00185451">
      <w:pPr>
        <w:pStyle w:val="breakline"/>
        <w:rPr>
          <w:color w:val="002060"/>
        </w:rPr>
      </w:pPr>
    </w:p>
    <w:p w14:paraId="40841A5B" w14:textId="77777777" w:rsidR="00185451" w:rsidRPr="00044238" w:rsidRDefault="00185451" w:rsidP="00185451">
      <w:pPr>
        <w:pStyle w:val="breakline"/>
        <w:rPr>
          <w:color w:val="002060"/>
        </w:rPr>
      </w:pPr>
    </w:p>
    <w:p w14:paraId="26F3FBA3" w14:textId="77777777" w:rsidR="00185451" w:rsidRPr="00044238" w:rsidRDefault="00185451" w:rsidP="00185451">
      <w:pPr>
        <w:pStyle w:val="sottotitolocampionato10"/>
        <w:rPr>
          <w:color w:val="002060"/>
        </w:rPr>
      </w:pPr>
      <w:r w:rsidRPr="00044238">
        <w:rPr>
          <w:color w:val="002060"/>
        </w:rPr>
        <w:t>GIRONE D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08"/>
        <w:gridCol w:w="385"/>
        <w:gridCol w:w="898"/>
        <w:gridCol w:w="1198"/>
        <w:gridCol w:w="1553"/>
        <w:gridCol w:w="1544"/>
      </w:tblGrid>
      <w:tr w:rsidR="00185451" w:rsidRPr="00044238" w14:paraId="23B3C6FB"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09693D" w14:textId="77777777" w:rsidR="00185451" w:rsidRPr="00044238" w:rsidRDefault="00185451" w:rsidP="00C403A8">
            <w:pPr>
              <w:pStyle w:val="headertabella0"/>
              <w:rPr>
                <w:color w:val="002060"/>
              </w:rPr>
            </w:pPr>
            <w:r w:rsidRPr="000442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173EDF" w14:textId="77777777" w:rsidR="00185451" w:rsidRPr="00044238" w:rsidRDefault="00185451" w:rsidP="00C403A8">
            <w:pPr>
              <w:pStyle w:val="headertabella0"/>
              <w:rPr>
                <w:color w:val="002060"/>
              </w:rPr>
            </w:pPr>
            <w:r w:rsidRPr="000442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D3D8A4" w14:textId="77777777" w:rsidR="00185451" w:rsidRPr="00044238" w:rsidRDefault="00185451" w:rsidP="00C403A8">
            <w:pPr>
              <w:pStyle w:val="headertabella0"/>
              <w:rPr>
                <w:color w:val="002060"/>
              </w:rPr>
            </w:pPr>
            <w:r w:rsidRPr="000442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AC725" w14:textId="77777777" w:rsidR="00185451" w:rsidRPr="00044238" w:rsidRDefault="00185451" w:rsidP="00C403A8">
            <w:pPr>
              <w:pStyle w:val="headertabella0"/>
              <w:rPr>
                <w:color w:val="002060"/>
              </w:rPr>
            </w:pPr>
            <w:r w:rsidRPr="000442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6BFCA" w14:textId="77777777" w:rsidR="00185451" w:rsidRPr="00044238" w:rsidRDefault="00185451" w:rsidP="00C403A8">
            <w:pPr>
              <w:pStyle w:val="headertabella0"/>
              <w:rPr>
                <w:color w:val="002060"/>
              </w:rPr>
            </w:pPr>
            <w:r w:rsidRPr="000442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98910F" w14:textId="77777777" w:rsidR="00185451" w:rsidRPr="00044238" w:rsidRDefault="00185451" w:rsidP="00C403A8">
            <w:pPr>
              <w:pStyle w:val="headertabella0"/>
              <w:rPr>
                <w:color w:val="002060"/>
              </w:rPr>
            </w:pPr>
            <w:proofErr w:type="spellStart"/>
            <w:r w:rsidRPr="00044238">
              <w:rPr>
                <w:color w:val="002060"/>
              </w:rPr>
              <w:t>Localita'</w:t>
            </w:r>
            <w:proofErr w:type="spellEnd"/>
            <w:r w:rsidRPr="0004423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1BCC5" w14:textId="77777777" w:rsidR="00185451" w:rsidRPr="00044238" w:rsidRDefault="00185451" w:rsidP="00C403A8">
            <w:pPr>
              <w:pStyle w:val="headertabella0"/>
              <w:rPr>
                <w:color w:val="002060"/>
              </w:rPr>
            </w:pPr>
            <w:r w:rsidRPr="00044238">
              <w:rPr>
                <w:color w:val="002060"/>
              </w:rPr>
              <w:t>Indirizzo Impianto</w:t>
            </w:r>
          </w:p>
        </w:tc>
      </w:tr>
      <w:tr w:rsidR="00185451" w:rsidRPr="00044238" w14:paraId="010C2ABA" w14:textId="77777777" w:rsidTr="00C403A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2E556F0" w14:textId="77777777" w:rsidR="00185451" w:rsidRPr="00044238" w:rsidRDefault="00185451" w:rsidP="00C403A8">
            <w:pPr>
              <w:pStyle w:val="rowtabella0"/>
              <w:rPr>
                <w:color w:val="002060"/>
              </w:rPr>
            </w:pPr>
            <w:r w:rsidRPr="00044238">
              <w:rPr>
                <w:color w:val="002060"/>
              </w:rPr>
              <w:t>ACLI AUDAX MONTECOSARO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450129" w14:textId="77777777" w:rsidR="00185451" w:rsidRPr="00044238" w:rsidRDefault="00185451" w:rsidP="00C403A8">
            <w:pPr>
              <w:pStyle w:val="rowtabella0"/>
              <w:rPr>
                <w:color w:val="002060"/>
              </w:rPr>
            </w:pPr>
            <w:r w:rsidRPr="00044238">
              <w:rPr>
                <w:color w:val="002060"/>
              </w:rPr>
              <w:t>BORGOROSSO TOLENTINO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4A8924" w14:textId="77777777" w:rsidR="00185451" w:rsidRPr="00044238" w:rsidRDefault="00185451" w:rsidP="00C403A8">
            <w:pPr>
              <w:pStyle w:val="rowtabella0"/>
              <w:jc w:val="center"/>
              <w:rPr>
                <w:color w:val="002060"/>
              </w:rPr>
            </w:pPr>
            <w:r w:rsidRPr="00044238">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7BFEAB" w14:textId="77777777" w:rsidR="00185451" w:rsidRPr="00044238" w:rsidRDefault="00185451" w:rsidP="00C403A8">
            <w:pPr>
              <w:pStyle w:val="rowtabella0"/>
              <w:rPr>
                <w:color w:val="002060"/>
              </w:rPr>
            </w:pPr>
            <w:r w:rsidRPr="00044238">
              <w:rPr>
                <w:color w:val="002060"/>
              </w:rPr>
              <w:t>11/10/2023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E5E918" w14:textId="77777777" w:rsidR="00185451" w:rsidRPr="00044238" w:rsidRDefault="00185451" w:rsidP="00C403A8">
            <w:pPr>
              <w:pStyle w:val="rowtabella0"/>
              <w:rPr>
                <w:color w:val="002060"/>
              </w:rPr>
            </w:pPr>
            <w:r w:rsidRPr="00044238">
              <w:rPr>
                <w:color w:val="002060"/>
              </w:rPr>
              <w:t>5236 TENSOSTRUTTURA VIA ROSSINI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2C2B0A" w14:textId="77777777" w:rsidR="00185451" w:rsidRPr="00044238" w:rsidRDefault="00185451" w:rsidP="00C403A8">
            <w:pPr>
              <w:pStyle w:val="rowtabella0"/>
              <w:rPr>
                <w:color w:val="002060"/>
              </w:rPr>
            </w:pPr>
            <w:r w:rsidRPr="00044238">
              <w:rPr>
                <w:color w:val="002060"/>
              </w:rPr>
              <w:t>MONTECOSARO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7BF8FE" w14:textId="77777777" w:rsidR="00185451" w:rsidRPr="00044238" w:rsidRDefault="00185451" w:rsidP="00C403A8">
            <w:pPr>
              <w:pStyle w:val="rowtabella0"/>
              <w:rPr>
                <w:color w:val="002060"/>
              </w:rPr>
            </w:pPr>
            <w:r w:rsidRPr="00044238">
              <w:rPr>
                <w:color w:val="002060"/>
              </w:rPr>
              <w:t>VIA ROSSINI</w:t>
            </w:r>
          </w:p>
        </w:tc>
      </w:tr>
    </w:tbl>
    <w:p w14:paraId="4ACFDE30" w14:textId="77777777" w:rsidR="00185451" w:rsidRPr="00044238" w:rsidRDefault="00185451" w:rsidP="00185451">
      <w:pPr>
        <w:pStyle w:val="breakline"/>
        <w:rPr>
          <w:rFonts w:eastAsiaTheme="minorEastAsia"/>
          <w:color w:val="002060"/>
        </w:rPr>
      </w:pPr>
    </w:p>
    <w:p w14:paraId="238BAF42" w14:textId="77777777" w:rsidR="00185451" w:rsidRPr="00044238" w:rsidRDefault="00185451" w:rsidP="00185451">
      <w:pPr>
        <w:pStyle w:val="breakline"/>
        <w:rPr>
          <w:color w:val="002060"/>
        </w:rPr>
      </w:pPr>
    </w:p>
    <w:p w14:paraId="40CF316C" w14:textId="77777777" w:rsidR="00185451" w:rsidRPr="00044238" w:rsidRDefault="00185451" w:rsidP="00185451">
      <w:pPr>
        <w:pStyle w:val="breakline"/>
        <w:rPr>
          <w:color w:val="002060"/>
        </w:rPr>
      </w:pPr>
    </w:p>
    <w:p w14:paraId="67A7C9C8" w14:textId="77777777" w:rsidR="00185451" w:rsidRPr="00044238" w:rsidRDefault="00185451" w:rsidP="00185451">
      <w:pPr>
        <w:pStyle w:val="sottotitolocampionato10"/>
        <w:rPr>
          <w:color w:val="002060"/>
        </w:rPr>
      </w:pPr>
      <w:r w:rsidRPr="00044238">
        <w:rPr>
          <w:color w:val="002060"/>
        </w:rPr>
        <w:t>GIRONE D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5"/>
        <w:gridCol w:w="385"/>
        <w:gridCol w:w="898"/>
        <w:gridCol w:w="1178"/>
        <w:gridCol w:w="1551"/>
        <w:gridCol w:w="1553"/>
      </w:tblGrid>
      <w:tr w:rsidR="00185451" w:rsidRPr="00044238" w14:paraId="59503787"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F4FDC9" w14:textId="77777777" w:rsidR="00185451" w:rsidRPr="00044238" w:rsidRDefault="00185451" w:rsidP="00C403A8">
            <w:pPr>
              <w:pStyle w:val="headertabella0"/>
              <w:rPr>
                <w:color w:val="002060"/>
              </w:rPr>
            </w:pPr>
            <w:r w:rsidRPr="000442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8D2BA" w14:textId="77777777" w:rsidR="00185451" w:rsidRPr="00044238" w:rsidRDefault="00185451" w:rsidP="00C403A8">
            <w:pPr>
              <w:pStyle w:val="headertabella0"/>
              <w:rPr>
                <w:color w:val="002060"/>
              </w:rPr>
            </w:pPr>
            <w:r w:rsidRPr="000442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78E0B8" w14:textId="77777777" w:rsidR="00185451" w:rsidRPr="00044238" w:rsidRDefault="00185451" w:rsidP="00C403A8">
            <w:pPr>
              <w:pStyle w:val="headertabella0"/>
              <w:rPr>
                <w:color w:val="002060"/>
              </w:rPr>
            </w:pPr>
            <w:r w:rsidRPr="000442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51C0B2" w14:textId="77777777" w:rsidR="00185451" w:rsidRPr="00044238" w:rsidRDefault="00185451" w:rsidP="00C403A8">
            <w:pPr>
              <w:pStyle w:val="headertabella0"/>
              <w:rPr>
                <w:color w:val="002060"/>
              </w:rPr>
            </w:pPr>
            <w:r w:rsidRPr="000442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5A3BF1" w14:textId="77777777" w:rsidR="00185451" w:rsidRPr="00044238" w:rsidRDefault="00185451" w:rsidP="00C403A8">
            <w:pPr>
              <w:pStyle w:val="headertabella0"/>
              <w:rPr>
                <w:color w:val="002060"/>
              </w:rPr>
            </w:pPr>
            <w:r w:rsidRPr="000442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BA46C6" w14:textId="77777777" w:rsidR="00185451" w:rsidRPr="00044238" w:rsidRDefault="00185451" w:rsidP="00C403A8">
            <w:pPr>
              <w:pStyle w:val="headertabella0"/>
              <w:rPr>
                <w:color w:val="002060"/>
              </w:rPr>
            </w:pPr>
            <w:proofErr w:type="spellStart"/>
            <w:r w:rsidRPr="00044238">
              <w:rPr>
                <w:color w:val="002060"/>
              </w:rPr>
              <w:t>Localita'</w:t>
            </w:r>
            <w:proofErr w:type="spellEnd"/>
            <w:r w:rsidRPr="0004423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39D294" w14:textId="77777777" w:rsidR="00185451" w:rsidRPr="00044238" w:rsidRDefault="00185451" w:rsidP="00C403A8">
            <w:pPr>
              <w:pStyle w:val="headertabella0"/>
              <w:rPr>
                <w:color w:val="002060"/>
              </w:rPr>
            </w:pPr>
            <w:r w:rsidRPr="00044238">
              <w:rPr>
                <w:color w:val="002060"/>
              </w:rPr>
              <w:t>Indirizzo Impianto</w:t>
            </w:r>
          </w:p>
        </w:tc>
      </w:tr>
      <w:tr w:rsidR="00185451" w:rsidRPr="00044238" w14:paraId="2C69C02B" w14:textId="77777777" w:rsidTr="00C403A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56F25FC" w14:textId="77777777" w:rsidR="00185451" w:rsidRPr="00044238" w:rsidRDefault="00185451" w:rsidP="00C403A8">
            <w:pPr>
              <w:pStyle w:val="rowtabella0"/>
              <w:rPr>
                <w:color w:val="002060"/>
              </w:rPr>
            </w:pPr>
            <w:r w:rsidRPr="00044238">
              <w:rPr>
                <w:color w:val="002060"/>
              </w:rPr>
              <w:t>BORGOROSSO TOLENTINO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111C9F" w14:textId="77777777" w:rsidR="00185451" w:rsidRPr="00044238" w:rsidRDefault="00185451" w:rsidP="00C403A8">
            <w:pPr>
              <w:pStyle w:val="rowtabella0"/>
              <w:rPr>
                <w:color w:val="002060"/>
              </w:rPr>
            </w:pPr>
            <w:r w:rsidRPr="00044238">
              <w:rPr>
                <w:color w:val="002060"/>
              </w:rPr>
              <w:t>NUOVA JUVENTINA FFC</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83E523" w14:textId="77777777" w:rsidR="00185451" w:rsidRPr="00044238" w:rsidRDefault="00185451" w:rsidP="00C403A8">
            <w:pPr>
              <w:pStyle w:val="rowtabella0"/>
              <w:jc w:val="center"/>
              <w:rPr>
                <w:color w:val="002060"/>
              </w:rPr>
            </w:pPr>
            <w:r w:rsidRPr="00044238">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FA66B3" w14:textId="77777777" w:rsidR="00185451" w:rsidRPr="00044238" w:rsidRDefault="00185451" w:rsidP="00C403A8">
            <w:pPr>
              <w:pStyle w:val="rowtabella0"/>
              <w:rPr>
                <w:color w:val="002060"/>
              </w:rPr>
            </w:pPr>
            <w:r w:rsidRPr="00044238">
              <w:rPr>
                <w:color w:val="002060"/>
              </w:rPr>
              <w:t>24/10/2023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42CBF3" w14:textId="77777777" w:rsidR="00185451" w:rsidRPr="00044238" w:rsidRDefault="00185451" w:rsidP="00C403A8">
            <w:pPr>
              <w:pStyle w:val="rowtabella0"/>
              <w:rPr>
                <w:color w:val="002060"/>
              </w:rPr>
            </w:pPr>
            <w:r w:rsidRPr="00044238">
              <w:rPr>
                <w:color w:val="002060"/>
              </w:rPr>
              <w:t>5299 CENTRO SP. POL. "R.GATTARI"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970AD6" w14:textId="77777777" w:rsidR="00185451" w:rsidRPr="00044238" w:rsidRDefault="00185451" w:rsidP="00C403A8">
            <w:pPr>
              <w:pStyle w:val="rowtabella0"/>
              <w:rPr>
                <w:color w:val="002060"/>
              </w:rPr>
            </w:pPr>
            <w:r w:rsidRPr="00044238">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877A41" w14:textId="77777777" w:rsidR="00185451" w:rsidRPr="00044238" w:rsidRDefault="00185451" w:rsidP="00C403A8">
            <w:pPr>
              <w:pStyle w:val="rowtabella0"/>
              <w:rPr>
                <w:color w:val="002060"/>
              </w:rPr>
            </w:pPr>
            <w:r w:rsidRPr="00044238">
              <w:rPr>
                <w:color w:val="002060"/>
              </w:rPr>
              <w:t>VIA TAGLIAMENTO</w:t>
            </w:r>
          </w:p>
        </w:tc>
      </w:tr>
    </w:tbl>
    <w:p w14:paraId="2F8318BD" w14:textId="77777777" w:rsidR="00185451" w:rsidRPr="00165069" w:rsidRDefault="00185451" w:rsidP="00870139">
      <w:pPr>
        <w:pStyle w:val="breakline"/>
        <w:rPr>
          <w:rFonts w:eastAsiaTheme="minorEastAsia"/>
          <w:color w:val="002060"/>
        </w:rPr>
      </w:pPr>
    </w:p>
    <w:p w14:paraId="0E8A754D" w14:textId="77777777" w:rsidR="00870139" w:rsidRPr="00165069" w:rsidRDefault="00870139" w:rsidP="00870139">
      <w:pPr>
        <w:pStyle w:val="titolocampionato0"/>
        <w:shd w:val="clear" w:color="auto" w:fill="CCCCCC"/>
        <w:spacing w:before="80" w:after="40"/>
        <w:rPr>
          <w:color w:val="002060"/>
        </w:rPr>
      </w:pPr>
      <w:r w:rsidRPr="00165069">
        <w:rPr>
          <w:color w:val="002060"/>
        </w:rPr>
        <w:lastRenderedPageBreak/>
        <w:t>COPPA MARCHE UNDER17 CALCIO A5</w:t>
      </w:r>
    </w:p>
    <w:p w14:paraId="70C2D539" w14:textId="77777777" w:rsidR="00870139" w:rsidRPr="00165069" w:rsidRDefault="00870139" w:rsidP="00870139">
      <w:pPr>
        <w:pStyle w:val="titoloprinc0"/>
        <w:rPr>
          <w:color w:val="002060"/>
        </w:rPr>
      </w:pPr>
      <w:r w:rsidRPr="00165069">
        <w:rPr>
          <w:color w:val="002060"/>
        </w:rPr>
        <w:t>VARIAZIONI AL PROGRAMMA GARE</w:t>
      </w:r>
    </w:p>
    <w:p w14:paraId="7D7AEC21" w14:textId="77777777" w:rsidR="00870139" w:rsidRPr="00165069" w:rsidRDefault="00870139" w:rsidP="00870139">
      <w:pPr>
        <w:pStyle w:val="breakline"/>
        <w:rPr>
          <w:color w:val="002060"/>
        </w:rPr>
      </w:pPr>
    </w:p>
    <w:p w14:paraId="6FC1BB13" w14:textId="77777777" w:rsidR="00870139" w:rsidRPr="00165069" w:rsidRDefault="00870139" w:rsidP="00870139">
      <w:pPr>
        <w:pStyle w:val="breakline"/>
        <w:rPr>
          <w:color w:val="002060"/>
        </w:rPr>
      </w:pPr>
    </w:p>
    <w:p w14:paraId="7632C94D" w14:textId="77777777" w:rsidR="00870139" w:rsidRPr="00165069" w:rsidRDefault="00870139" w:rsidP="00870139">
      <w:pPr>
        <w:pStyle w:val="breakline"/>
        <w:rPr>
          <w:color w:val="002060"/>
        </w:rPr>
      </w:pPr>
    </w:p>
    <w:p w14:paraId="1561837D" w14:textId="77777777" w:rsidR="00870139" w:rsidRPr="00165069" w:rsidRDefault="00870139" w:rsidP="00870139">
      <w:pPr>
        <w:pStyle w:val="breakline"/>
        <w:rPr>
          <w:color w:val="002060"/>
        </w:rPr>
      </w:pPr>
    </w:p>
    <w:p w14:paraId="58FE1745" w14:textId="77777777" w:rsidR="00870139" w:rsidRPr="00165069" w:rsidRDefault="00870139" w:rsidP="00870139">
      <w:pPr>
        <w:pStyle w:val="sottotitolocampionato10"/>
        <w:rPr>
          <w:color w:val="002060"/>
        </w:rPr>
      </w:pPr>
      <w:r w:rsidRPr="00165069">
        <w:rPr>
          <w:color w:val="002060"/>
        </w:rPr>
        <w:t xml:space="preserve">GIRONE </w:t>
      </w:r>
      <w:r>
        <w:rPr>
          <w:color w:val="002060"/>
        </w:rPr>
        <w:t>D</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70139" w:rsidRPr="00165069" w14:paraId="37FE84CC" w14:textId="77777777" w:rsidTr="00C403A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CF8923" w14:textId="77777777" w:rsidR="00870139" w:rsidRPr="00165069" w:rsidRDefault="00870139" w:rsidP="00C403A8">
            <w:pPr>
              <w:pStyle w:val="headertabella0"/>
              <w:rPr>
                <w:color w:val="002060"/>
              </w:rPr>
            </w:pPr>
            <w:r w:rsidRPr="00165069">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CCB9BE" w14:textId="77777777" w:rsidR="00870139" w:rsidRPr="00165069" w:rsidRDefault="00870139" w:rsidP="00C403A8">
            <w:pPr>
              <w:pStyle w:val="headertabella0"/>
              <w:rPr>
                <w:color w:val="002060"/>
              </w:rPr>
            </w:pPr>
            <w:r w:rsidRPr="00165069">
              <w:rPr>
                <w:color w:val="002060"/>
              </w:rPr>
              <w:t xml:space="preserve">N° </w:t>
            </w:r>
            <w:proofErr w:type="spellStart"/>
            <w:r w:rsidRPr="00165069">
              <w:rPr>
                <w:color w:val="002060"/>
              </w:rPr>
              <w:t>Gior</w:t>
            </w:r>
            <w:proofErr w:type="spellEnd"/>
            <w:r w:rsidRPr="00165069">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FE6014" w14:textId="77777777" w:rsidR="00870139" w:rsidRPr="00165069" w:rsidRDefault="00870139" w:rsidP="00C403A8">
            <w:pPr>
              <w:pStyle w:val="headertabella0"/>
              <w:rPr>
                <w:color w:val="002060"/>
              </w:rPr>
            </w:pPr>
            <w:r w:rsidRPr="00165069">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89FA1" w14:textId="77777777" w:rsidR="00870139" w:rsidRPr="00165069" w:rsidRDefault="00870139" w:rsidP="00C403A8">
            <w:pPr>
              <w:pStyle w:val="headertabella0"/>
              <w:rPr>
                <w:color w:val="002060"/>
              </w:rPr>
            </w:pPr>
            <w:r w:rsidRPr="0016506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D0D574" w14:textId="77777777" w:rsidR="00870139" w:rsidRPr="00165069" w:rsidRDefault="00870139" w:rsidP="00C403A8">
            <w:pPr>
              <w:pStyle w:val="headertabella0"/>
              <w:rPr>
                <w:color w:val="002060"/>
              </w:rPr>
            </w:pPr>
            <w:r w:rsidRPr="00165069">
              <w:rPr>
                <w:color w:val="002060"/>
              </w:rPr>
              <w:t xml:space="preserve">Data </w:t>
            </w:r>
            <w:proofErr w:type="spellStart"/>
            <w:r w:rsidRPr="00165069">
              <w:rPr>
                <w:color w:val="002060"/>
              </w:rPr>
              <w:t>Orig</w:t>
            </w:r>
            <w:proofErr w:type="spellEnd"/>
            <w:r w:rsidRPr="0016506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99799D" w14:textId="77777777" w:rsidR="00870139" w:rsidRPr="00165069" w:rsidRDefault="00870139" w:rsidP="00C403A8">
            <w:pPr>
              <w:pStyle w:val="headertabella0"/>
              <w:rPr>
                <w:color w:val="002060"/>
              </w:rPr>
            </w:pPr>
            <w:r w:rsidRPr="0016506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DB57E6" w14:textId="77777777" w:rsidR="00870139" w:rsidRPr="00165069" w:rsidRDefault="00870139" w:rsidP="00C403A8">
            <w:pPr>
              <w:pStyle w:val="headertabella0"/>
              <w:rPr>
                <w:color w:val="002060"/>
              </w:rPr>
            </w:pPr>
            <w:r w:rsidRPr="00165069">
              <w:rPr>
                <w:color w:val="002060"/>
              </w:rPr>
              <w:t xml:space="preserve">Ora </w:t>
            </w:r>
            <w:proofErr w:type="spellStart"/>
            <w:r w:rsidRPr="00165069">
              <w:rPr>
                <w:color w:val="002060"/>
              </w:rPr>
              <w:t>Orig</w:t>
            </w:r>
            <w:proofErr w:type="spellEnd"/>
            <w:r w:rsidRPr="00165069">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C7E08E" w14:textId="77777777" w:rsidR="00870139" w:rsidRPr="00165069" w:rsidRDefault="00870139" w:rsidP="00C403A8">
            <w:pPr>
              <w:pStyle w:val="headertabella0"/>
              <w:rPr>
                <w:color w:val="002060"/>
              </w:rPr>
            </w:pPr>
            <w:r w:rsidRPr="00165069">
              <w:rPr>
                <w:color w:val="002060"/>
              </w:rPr>
              <w:t>Impianto</w:t>
            </w:r>
          </w:p>
        </w:tc>
      </w:tr>
      <w:tr w:rsidR="00870139" w:rsidRPr="00165069" w14:paraId="32DB0413" w14:textId="77777777" w:rsidTr="00C403A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95E73" w14:textId="77777777" w:rsidR="00870139" w:rsidRPr="00D8437C" w:rsidRDefault="00870139" w:rsidP="00C403A8">
            <w:pPr>
              <w:pStyle w:val="rowtabella0"/>
              <w:rPr>
                <w:color w:val="002060"/>
                <w:highlight w:val="yellow"/>
              </w:rPr>
            </w:pPr>
            <w:r w:rsidRPr="00D8437C">
              <w:rPr>
                <w:color w:val="002060"/>
                <w:highlight w:val="yellow"/>
              </w:rPr>
              <w:t>02/10/2023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94189" w14:textId="77777777" w:rsidR="00870139" w:rsidRPr="00D8437C" w:rsidRDefault="00870139" w:rsidP="00C403A8">
            <w:pPr>
              <w:pStyle w:val="rowtabella0"/>
              <w:jc w:val="center"/>
              <w:rPr>
                <w:color w:val="002060"/>
                <w:highlight w:val="yellow"/>
              </w:rPr>
            </w:pPr>
            <w:r w:rsidRPr="00D8437C">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403DB" w14:textId="77777777" w:rsidR="00870139" w:rsidRPr="00D8437C" w:rsidRDefault="00870139" w:rsidP="00C403A8">
            <w:pPr>
              <w:pStyle w:val="rowtabella0"/>
              <w:rPr>
                <w:color w:val="002060"/>
                <w:highlight w:val="yellow"/>
              </w:rPr>
            </w:pPr>
            <w:r w:rsidRPr="00D8437C">
              <w:rPr>
                <w:color w:val="002060"/>
                <w:highlight w:val="yellow"/>
              </w:rPr>
              <w:t>VIRTUS FORTITUDO 1950 SSD</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4AF4B" w14:textId="77777777" w:rsidR="00870139" w:rsidRPr="00D8437C" w:rsidRDefault="00870139" w:rsidP="00C403A8">
            <w:pPr>
              <w:pStyle w:val="rowtabella0"/>
              <w:rPr>
                <w:color w:val="002060"/>
                <w:highlight w:val="yellow"/>
              </w:rPr>
            </w:pPr>
            <w:r w:rsidRPr="00D8437C">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595B4" w14:textId="77777777" w:rsidR="00870139" w:rsidRPr="00D8437C" w:rsidRDefault="00870139" w:rsidP="00C403A8">
            <w:pPr>
              <w:rPr>
                <w:rFonts w:ascii="Arial" w:hAnsi="Arial" w:cs="Arial"/>
                <w:color w:val="002060"/>
                <w:sz w:val="12"/>
                <w:szCs w:val="12"/>
              </w:rPr>
            </w:pPr>
            <w:r>
              <w:rPr>
                <w:rFonts w:ascii="Arial" w:hAnsi="Arial" w:cs="Arial"/>
                <w:color w:val="002060"/>
                <w:sz w:val="12"/>
                <w:szCs w:val="12"/>
              </w:rPr>
              <w:t>02</w:t>
            </w:r>
            <w:r w:rsidRPr="00D8437C">
              <w:rPr>
                <w:rFonts w:ascii="Arial" w:hAnsi="Arial" w:cs="Arial"/>
                <w:color w:val="002060"/>
                <w:sz w:val="12"/>
                <w:szCs w:val="12"/>
              </w:rPr>
              <w:t>/10/2023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D02D8" w14:textId="77777777" w:rsidR="00870139" w:rsidRPr="00165069" w:rsidRDefault="00870139" w:rsidP="00C403A8">
            <w:pPr>
              <w:pStyle w:val="rowtabella0"/>
              <w:jc w:val="center"/>
              <w:rPr>
                <w:color w:val="002060"/>
              </w:rPr>
            </w:pPr>
            <w:r w:rsidRPr="00D8437C">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2D409" w14:textId="77777777" w:rsidR="00870139" w:rsidRPr="00165069" w:rsidRDefault="00870139" w:rsidP="00C403A8">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D469E" w14:textId="77777777" w:rsidR="00870139" w:rsidRPr="00165069" w:rsidRDefault="00870139" w:rsidP="00C403A8">
            <w:pPr>
              <w:pStyle w:val="rowtabella0"/>
              <w:rPr>
                <w:color w:val="002060"/>
              </w:rPr>
            </w:pPr>
          </w:p>
        </w:tc>
      </w:tr>
    </w:tbl>
    <w:p w14:paraId="17381D3A" w14:textId="77777777" w:rsidR="00870139" w:rsidRPr="00165069" w:rsidRDefault="00870139" w:rsidP="00870139">
      <w:pPr>
        <w:pStyle w:val="breakline"/>
        <w:rPr>
          <w:rFonts w:eastAsiaTheme="minorEastAsia"/>
          <w:color w:val="002060"/>
        </w:rPr>
      </w:pPr>
    </w:p>
    <w:p w14:paraId="5EC6091E" w14:textId="77777777" w:rsidR="00870139" w:rsidRPr="00165069" w:rsidRDefault="00870139" w:rsidP="00870139">
      <w:pPr>
        <w:pStyle w:val="sottotitolocampionato10"/>
        <w:rPr>
          <w:color w:val="002060"/>
        </w:rPr>
      </w:pPr>
      <w:r w:rsidRPr="00165069">
        <w:rPr>
          <w:color w:val="002060"/>
        </w:rPr>
        <w:t xml:space="preserve">GIRONE </w:t>
      </w:r>
      <w:r>
        <w:rPr>
          <w:color w:val="002060"/>
        </w:rPr>
        <w:t>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70139" w:rsidRPr="00165069" w14:paraId="6769F4EC" w14:textId="77777777" w:rsidTr="00C403A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58B5F0" w14:textId="77777777" w:rsidR="00870139" w:rsidRPr="00165069" w:rsidRDefault="00870139" w:rsidP="00C403A8">
            <w:pPr>
              <w:pStyle w:val="headertabella0"/>
              <w:rPr>
                <w:color w:val="002060"/>
              </w:rPr>
            </w:pPr>
            <w:r w:rsidRPr="00165069">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48A38F" w14:textId="77777777" w:rsidR="00870139" w:rsidRPr="00165069" w:rsidRDefault="00870139" w:rsidP="00C403A8">
            <w:pPr>
              <w:pStyle w:val="headertabella0"/>
              <w:rPr>
                <w:color w:val="002060"/>
              </w:rPr>
            </w:pPr>
            <w:r w:rsidRPr="00165069">
              <w:rPr>
                <w:color w:val="002060"/>
              </w:rPr>
              <w:t xml:space="preserve">N° </w:t>
            </w:r>
            <w:proofErr w:type="spellStart"/>
            <w:r w:rsidRPr="00165069">
              <w:rPr>
                <w:color w:val="002060"/>
              </w:rPr>
              <w:t>Gior</w:t>
            </w:r>
            <w:proofErr w:type="spellEnd"/>
            <w:r w:rsidRPr="00165069">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B78A06" w14:textId="77777777" w:rsidR="00870139" w:rsidRPr="00165069" w:rsidRDefault="00870139" w:rsidP="00C403A8">
            <w:pPr>
              <w:pStyle w:val="headertabella0"/>
              <w:rPr>
                <w:color w:val="002060"/>
              </w:rPr>
            </w:pPr>
            <w:r w:rsidRPr="00165069">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709A8" w14:textId="77777777" w:rsidR="00870139" w:rsidRPr="00165069" w:rsidRDefault="00870139" w:rsidP="00C403A8">
            <w:pPr>
              <w:pStyle w:val="headertabella0"/>
              <w:rPr>
                <w:color w:val="002060"/>
              </w:rPr>
            </w:pPr>
            <w:r w:rsidRPr="0016506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7A4712" w14:textId="77777777" w:rsidR="00870139" w:rsidRPr="00165069" w:rsidRDefault="00870139" w:rsidP="00C403A8">
            <w:pPr>
              <w:pStyle w:val="headertabella0"/>
              <w:rPr>
                <w:color w:val="002060"/>
              </w:rPr>
            </w:pPr>
            <w:r w:rsidRPr="00165069">
              <w:rPr>
                <w:color w:val="002060"/>
              </w:rPr>
              <w:t xml:space="preserve">Data </w:t>
            </w:r>
            <w:proofErr w:type="spellStart"/>
            <w:r w:rsidRPr="00165069">
              <w:rPr>
                <w:color w:val="002060"/>
              </w:rPr>
              <w:t>Orig</w:t>
            </w:r>
            <w:proofErr w:type="spellEnd"/>
            <w:r w:rsidRPr="0016506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0583F6" w14:textId="77777777" w:rsidR="00870139" w:rsidRPr="00165069" w:rsidRDefault="00870139" w:rsidP="00C403A8">
            <w:pPr>
              <w:pStyle w:val="headertabella0"/>
              <w:rPr>
                <w:color w:val="002060"/>
              </w:rPr>
            </w:pPr>
            <w:r w:rsidRPr="0016506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A4491C" w14:textId="77777777" w:rsidR="00870139" w:rsidRPr="00165069" w:rsidRDefault="00870139" w:rsidP="00C403A8">
            <w:pPr>
              <w:pStyle w:val="headertabella0"/>
              <w:rPr>
                <w:color w:val="002060"/>
              </w:rPr>
            </w:pPr>
            <w:r w:rsidRPr="00165069">
              <w:rPr>
                <w:color w:val="002060"/>
              </w:rPr>
              <w:t xml:space="preserve">Ora </w:t>
            </w:r>
            <w:proofErr w:type="spellStart"/>
            <w:r w:rsidRPr="00165069">
              <w:rPr>
                <w:color w:val="002060"/>
              </w:rPr>
              <w:t>Orig</w:t>
            </w:r>
            <w:proofErr w:type="spellEnd"/>
            <w:r w:rsidRPr="00165069">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5A1B8" w14:textId="77777777" w:rsidR="00870139" w:rsidRPr="00165069" w:rsidRDefault="00870139" w:rsidP="00C403A8">
            <w:pPr>
              <w:pStyle w:val="headertabella0"/>
              <w:rPr>
                <w:color w:val="002060"/>
              </w:rPr>
            </w:pPr>
            <w:r w:rsidRPr="00165069">
              <w:rPr>
                <w:color w:val="002060"/>
              </w:rPr>
              <w:t>Impianto</w:t>
            </w:r>
          </w:p>
        </w:tc>
      </w:tr>
      <w:tr w:rsidR="00870139" w:rsidRPr="00165069" w14:paraId="159522E0" w14:textId="77777777" w:rsidTr="00C403A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5DCD8" w14:textId="77777777" w:rsidR="00870139" w:rsidRPr="00D8437C" w:rsidRDefault="00870139" w:rsidP="00C403A8">
            <w:pPr>
              <w:pStyle w:val="rowtabella0"/>
              <w:rPr>
                <w:color w:val="002060"/>
                <w:highlight w:val="yellow"/>
              </w:rPr>
            </w:pPr>
            <w:r w:rsidRPr="00D8437C">
              <w:rPr>
                <w:color w:val="002060"/>
                <w:highlight w:val="yellow"/>
              </w:rPr>
              <w:t>0</w:t>
            </w:r>
            <w:r>
              <w:rPr>
                <w:color w:val="002060"/>
                <w:highlight w:val="yellow"/>
              </w:rPr>
              <w:t>3</w:t>
            </w:r>
            <w:r w:rsidRPr="00D8437C">
              <w:rPr>
                <w:color w:val="002060"/>
                <w:highlight w:val="yellow"/>
              </w:rPr>
              <w:t>/10/2023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645E1" w14:textId="77777777" w:rsidR="00870139" w:rsidRPr="00D8437C" w:rsidRDefault="00870139" w:rsidP="00C403A8">
            <w:pPr>
              <w:pStyle w:val="rowtabella0"/>
              <w:jc w:val="center"/>
              <w:rPr>
                <w:color w:val="002060"/>
                <w:highlight w:val="yellow"/>
              </w:rPr>
            </w:pPr>
            <w:r w:rsidRPr="00D8437C">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3826F" w14:textId="77777777" w:rsidR="00870139" w:rsidRPr="00D8437C" w:rsidRDefault="00870139" w:rsidP="00C403A8">
            <w:pPr>
              <w:pStyle w:val="rowtabella0"/>
              <w:rPr>
                <w:color w:val="002060"/>
                <w:highlight w:val="yellow"/>
              </w:rPr>
            </w:pPr>
            <w:r>
              <w:rPr>
                <w:color w:val="002060"/>
                <w:highlight w:val="yellow"/>
              </w:rPr>
              <w:t>TRE TORRI A.S.D.</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FB0EC" w14:textId="77777777" w:rsidR="00870139" w:rsidRPr="00D8437C" w:rsidRDefault="00870139" w:rsidP="00C403A8">
            <w:pPr>
              <w:pStyle w:val="rowtabella0"/>
              <w:rPr>
                <w:color w:val="002060"/>
                <w:highlight w:val="yellow"/>
              </w:rPr>
            </w:pPr>
            <w:r>
              <w:rPr>
                <w:color w:val="002060"/>
                <w:highlight w:val="yellow"/>
              </w:rPr>
              <w:t>FUTSAL VIRE GEOSISTEM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E303FC" w14:textId="77777777" w:rsidR="00870139" w:rsidRPr="00D8437C" w:rsidRDefault="00870139" w:rsidP="00C403A8">
            <w:pPr>
              <w:rPr>
                <w:rFonts w:ascii="Arial" w:hAnsi="Arial" w:cs="Arial"/>
                <w:color w:val="002060"/>
                <w:sz w:val="12"/>
                <w:szCs w:val="12"/>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CA181" w14:textId="77777777" w:rsidR="00870139" w:rsidRPr="00165069" w:rsidRDefault="00870139" w:rsidP="00C403A8">
            <w:pPr>
              <w:pStyle w:val="rowtabella0"/>
              <w:jc w:val="center"/>
              <w:rPr>
                <w:color w:val="002060"/>
              </w:rPr>
            </w:pPr>
            <w:r w:rsidRPr="00D8437C">
              <w:rPr>
                <w:color w:val="002060"/>
                <w:highlight w:val="yellow"/>
              </w:rPr>
              <w:t>1</w:t>
            </w:r>
            <w:r>
              <w:rPr>
                <w:color w:val="002060"/>
                <w:highlight w:val="yellow"/>
              </w:rPr>
              <w:t>8</w:t>
            </w:r>
            <w:r w:rsidRPr="00D8437C">
              <w:rPr>
                <w:color w:val="002060"/>
                <w:highlight w:val="yellow"/>
              </w:rPr>
              <w:t>:00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CC33A" w14:textId="77777777" w:rsidR="00870139" w:rsidRPr="00D8437C" w:rsidRDefault="00870139" w:rsidP="00C403A8">
            <w:pPr>
              <w:jc w:val="center"/>
              <w:rPr>
                <w:rFonts w:ascii="Arial" w:hAnsi="Arial" w:cs="Arial"/>
                <w:color w:val="002060"/>
                <w:sz w:val="12"/>
                <w:szCs w:val="12"/>
              </w:rPr>
            </w:pPr>
            <w:r w:rsidRPr="00D8437C">
              <w:rPr>
                <w:rFonts w:ascii="Arial" w:hAnsi="Arial" w:cs="Arial"/>
                <w:color w:val="002060"/>
                <w:sz w:val="12"/>
                <w:szCs w:val="12"/>
              </w:rPr>
              <w:t>17:00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A8175" w14:textId="77777777" w:rsidR="00870139" w:rsidRPr="00165069" w:rsidRDefault="00870139" w:rsidP="00C403A8">
            <w:pPr>
              <w:pStyle w:val="rowtabella0"/>
              <w:rPr>
                <w:color w:val="002060"/>
              </w:rPr>
            </w:pPr>
          </w:p>
        </w:tc>
      </w:tr>
    </w:tbl>
    <w:p w14:paraId="156795CA" w14:textId="77777777" w:rsidR="00870139" w:rsidRPr="00165069" w:rsidRDefault="00870139" w:rsidP="00870139">
      <w:pPr>
        <w:pStyle w:val="breakline"/>
        <w:rPr>
          <w:color w:val="002060"/>
        </w:rPr>
      </w:pPr>
    </w:p>
    <w:p w14:paraId="41EA1284" w14:textId="77777777" w:rsidR="00870139" w:rsidRPr="00165069" w:rsidRDefault="00870139" w:rsidP="00870139">
      <w:pPr>
        <w:pStyle w:val="titoloprinc0"/>
        <w:rPr>
          <w:color w:val="002060"/>
        </w:rPr>
      </w:pPr>
      <w:r w:rsidRPr="00165069">
        <w:rPr>
          <w:color w:val="002060"/>
        </w:rPr>
        <w:t>RISULTATI</w:t>
      </w:r>
    </w:p>
    <w:p w14:paraId="4BD52B44" w14:textId="77777777" w:rsidR="00870139" w:rsidRPr="00165069" w:rsidRDefault="00870139" w:rsidP="00870139">
      <w:pPr>
        <w:pStyle w:val="breakline"/>
        <w:rPr>
          <w:color w:val="002060"/>
        </w:rPr>
      </w:pPr>
    </w:p>
    <w:p w14:paraId="4BE9BD53" w14:textId="77777777" w:rsidR="00870139" w:rsidRPr="00165069" w:rsidRDefault="00870139" w:rsidP="00870139">
      <w:pPr>
        <w:pStyle w:val="sottotitolocampionato10"/>
        <w:rPr>
          <w:color w:val="002060"/>
        </w:rPr>
      </w:pPr>
      <w:r w:rsidRPr="00165069">
        <w:rPr>
          <w:color w:val="002060"/>
        </w:rPr>
        <w:t>RISULTATI UFFICIALI GARE DEL 23/09/2023</w:t>
      </w:r>
    </w:p>
    <w:p w14:paraId="4F15CE0B" w14:textId="77777777" w:rsidR="00870139" w:rsidRPr="00870139" w:rsidRDefault="00870139" w:rsidP="00870139">
      <w:pPr>
        <w:pStyle w:val="sottotitolocampionato20"/>
        <w:spacing w:before="0" w:beforeAutospacing="0" w:after="0" w:afterAutospacing="0"/>
        <w:rPr>
          <w:rFonts w:ascii="Arial" w:hAnsi="Arial" w:cs="Arial"/>
          <w:color w:val="002060"/>
          <w:sz w:val="20"/>
          <w:szCs w:val="20"/>
        </w:rPr>
      </w:pPr>
      <w:r w:rsidRPr="00870139">
        <w:rPr>
          <w:rFonts w:ascii="Arial" w:hAnsi="Arial" w:cs="Arial"/>
          <w:color w:val="002060"/>
          <w:sz w:val="20"/>
          <w:szCs w:val="20"/>
        </w:rPr>
        <w:t>Si trascrivono qui di seguito i risultati ufficiali delle gare disputate</w:t>
      </w:r>
    </w:p>
    <w:p w14:paraId="60C87D25" w14:textId="77777777" w:rsidR="00870139" w:rsidRPr="00165069" w:rsidRDefault="00870139" w:rsidP="0087013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70139" w:rsidRPr="00165069" w14:paraId="69FEA964" w14:textId="77777777" w:rsidTr="00C403A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70139" w:rsidRPr="00165069" w14:paraId="720CBF97" w14:textId="77777777" w:rsidTr="00C403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5D8D9" w14:textId="77777777" w:rsidR="00870139" w:rsidRPr="00165069" w:rsidRDefault="00870139" w:rsidP="00C403A8">
                  <w:pPr>
                    <w:pStyle w:val="headertabella0"/>
                    <w:rPr>
                      <w:color w:val="002060"/>
                    </w:rPr>
                  </w:pPr>
                  <w:r w:rsidRPr="00165069">
                    <w:rPr>
                      <w:color w:val="002060"/>
                    </w:rPr>
                    <w:t>GIRONE A - 1 Giornata - A</w:t>
                  </w:r>
                </w:p>
              </w:tc>
            </w:tr>
            <w:tr w:rsidR="00870139" w:rsidRPr="00165069" w14:paraId="4FA38D5A" w14:textId="77777777" w:rsidTr="00C403A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E1EFDFC" w14:textId="77777777" w:rsidR="00870139" w:rsidRPr="00165069" w:rsidRDefault="00870139" w:rsidP="00C403A8">
                  <w:pPr>
                    <w:pStyle w:val="rowtabella0"/>
                    <w:rPr>
                      <w:color w:val="002060"/>
                    </w:rPr>
                  </w:pPr>
                  <w:r w:rsidRPr="00165069">
                    <w:rPr>
                      <w:color w:val="002060"/>
                    </w:rPr>
                    <w:t>(1) ITALSERVICE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02AFBF" w14:textId="77777777" w:rsidR="00870139" w:rsidRPr="00165069" w:rsidRDefault="00870139" w:rsidP="00C403A8">
                  <w:pPr>
                    <w:pStyle w:val="rowtabella0"/>
                    <w:rPr>
                      <w:color w:val="002060"/>
                    </w:rPr>
                  </w:pPr>
                  <w:r w:rsidRPr="00165069">
                    <w:rPr>
                      <w:color w:val="002060"/>
                    </w:rPr>
                    <w:t>- C.U.S. ANCONA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1D0E53" w14:textId="77777777" w:rsidR="00870139" w:rsidRPr="00165069" w:rsidRDefault="00870139" w:rsidP="00C403A8">
                  <w:pPr>
                    <w:pStyle w:val="rowtabella0"/>
                    <w:jc w:val="center"/>
                    <w:rPr>
                      <w:color w:val="002060"/>
                    </w:rPr>
                  </w:pPr>
                  <w:r w:rsidRPr="00165069">
                    <w:rPr>
                      <w:color w:val="002060"/>
                    </w:rPr>
                    <w:t>6 - 0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BB5B20" w14:textId="77777777" w:rsidR="00870139" w:rsidRPr="00165069" w:rsidRDefault="00870139" w:rsidP="00C403A8">
                  <w:pPr>
                    <w:pStyle w:val="rowtabella0"/>
                    <w:jc w:val="center"/>
                    <w:rPr>
                      <w:color w:val="002060"/>
                    </w:rPr>
                  </w:pPr>
                  <w:r w:rsidRPr="00165069">
                    <w:rPr>
                      <w:color w:val="002060"/>
                    </w:rPr>
                    <w:t> </w:t>
                  </w:r>
                </w:p>
              </w:tc>
            </w:tr>
            <w:tr w:rsidR="00870139" w:rsidRPr="00165069" w14:paraId="55CE2E61" w14:textId="77777777" w:rsidTr="00C403A8">
              <w:tc>
                <w:tcPr>
                  <w:tcW w:w="4700" w:type="dxa"/>
                  <w:gridSpan w:val="4"/>
                  <w:tcBorders>
                    <w:top w:val="nil"/>
                    <w:left w:val="nil"/>
                    <w:bottom w:val="nil"/>
                    <w:right w:val="nil"/>
                  </w:tcBorders>
                  <w:tcMar>
                    <w:top w:w="20" w:type="dxa"/>
                    <w:left w:w="20" w:type="dxa"/>
                    <w:bottom w:w="20" w:type="dxa"/>
                    <w:right w:w="20" w:type="dxa"/>
                  </w:tcMar>
                  <w:vAlign w:val="center"/>
                  <w:hideMark/>
                </w:tcPr>
                <w:p w14:paraId="50728E69" w14:textId="77777777" w:rsidR="00870139" w:rsidRPr="00165069" w:rsidRDefault="00870139" w:rsidP="00C403A8">
                  <w:pPr>
                    <w:pStyle w:val="rowtabella0"/>
                    <w:rPr>
                      <w:color w:val="002060"/>
                    </w:rPr>
                  </w:pPr>
                  <w:r w:rsidRPr="00165069">
                    <w:rPr>
                      <w:color w:val="002060"/>
                    </w:rPr>
                    <w:t>(1) - disputata il 22/09/2023</w:t>
                  </w:r>
                </w:p>
              </w:tc>
            </w:tr>
          </w:tbl>
          <w:p w14:paraId="61D63014" w14:textId="77777777" w:rsidR="00870139" w:rsidRPr="00165069" w:rsidRDefault="00870139" w:rsidP="00C403A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70139" w:rsidRPr="00165069" w14:paraId="0FCEFE04" w14:textId="77777777" w:rsidTr="00C403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FF5E3B" w14:textId="77777777" w:rsidR="00870139" w:rsidRPr="00165069" w:rsidRDefault="00870139" w:rsidP="00C403A8">
                  <w:pPr>
                    <w:pStyle w:val="headertabella0"/>
                    <w:rPr>
                      <w:color w:val="002060"/>
                    </w:rPr>
                  </w:pPr>
                  <w:r w:rsidRPr="00165069">
                    <w:rPr>
                      <w:color w:val="002060"/>
                    </w:rPr>
                    <w:t>GIRONE B - 1 Giornata - A</w:t>
                  </w:r>
                </w:p>
              </w:tc>
            </w:tr>
            <w:tr w:rsidR="00870139" w:rsidRPr="00165069" w14:paraId="3409C771" w14:textId="77777777" w:rsidTr="00C403A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2F3873E" w14:textId="77777777" w:rsidR="00870139" w:rsidRPr="00165069" w:rsidRDefault="00870139" w:rsidP="00C403A8">
                  <w:pPr>
                    <w:pStyle w:val="rowtabella0"/>
                    <w:rPr>
                      <w:color w:val="002060"/>
                    </w:rPr>
                  </w:pPr>
                  <w:r w:rsidRPr="00165069">
                    <w:rPr>
                      <w:color w:val="002060"/>
                    </w:rPr>
                    <w:t>ACLI MANTOVANI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981A4F" w14:textId="77777777" w:rsidR="00870139" w:rsidRPr="00165069" w:rsidRDefault="00870139" w:rsidP="00C403A8">
                  <w:pPr>
                    <w:pStyle w:val="rowtabella0"/>
                    <w:rPr>
                      <w:color w:val="002060"/>
                    </w:rPr>
                  </w:pPr>
                  <w:r w:rsidRPr="00165069">
                    <w:rPr>
                      <w:color w:val="002060"/>
                    </w:rPr>
                    <w:t>- REAL FABRIANO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3618CD" w14:textId="77777777" w:rsidR="00870139" w:rsidRPr="00165069" w:rsidRDefault="00870139" w:rsidP="00C403A8">
                  <w:pPr>
                    <w:pStyle w:val="rowtabella0"/>
                    <w:jc w:val="center"/>
                    <w:rPr>
                      <w:color w:val="002060"/>
                    </w:rPr>
                  </w:pPr>
                  <w:r w:rsidRPr="00165069">
                    <w:rPr>
                      <w:color w:val="002060"/>
                    </w:rPr>
                    <w:t>5 - 2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622A9E" w14:textId="77777777" w:rsidR="00870139" w:rsidRPr="00165069" w:rsidRDefault="00870139" w:rsidP="00C403A8">
                  <w:pPr>
                    <w:pStyle w:val="rowtabella0"/>
                    <w:jc w:val="center"/>
                    <w:rPr>
                      <w:color w:val="002060"/>
                    </w:rPr>
                  </w:pPr>
                  <w:r w:rsidRPr="00165069">
                    <w:rPr>
                      <w:color w:val="002060"/>
                    </w:rPr>
                    <w:t> </w:t>
                  </w:r>
                </w:p>
              </w:tc>
            </w:tr>
          </w:tbl>
          <w:p w14:paraId="7634FDEF" w14:textId="77777777" w:rsidR="00870139" w:rsidRPr="00165069" w:rsidRDefault="00870139" w:rsidP="00C403A8">
            <w:pPr>
              <w:rPr>
                <w:color w:val="002060"/>
              </w:rPr>
            </w:pPr>
          </w:p>
        </w:tc>
      </w:tr>
    </w:tbl>
    <w:p w14:paraId="69B54CFF" w14:textId="77777777" w:rsidR="00870139" w:rsidRPr="00165069" w:rsidRDefault="00870139" w:rsidP="00870139">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70139" w:rsidRPr="00165069" w14:paraId="535D4EB4" w14:textId="77777777" w:rsidTr="00C403A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70139" w:rsidRPr="00165069" w14:paraId="235A329E" w14:textId="77777777" w:rsidTr="00C403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57D383" w14:textId="77777777" w:rsidR="00870139" w:rsidRPr="00165069" w:rsidRDefault="00870139" w:rsidP="00C403A8">
                  <w:pPr>
                    <w:pStyle w:val="headertabella0"/>
                    <w:rPr>
                      <w:color w:val="002060"/>
                    </w:rPr>
                  </w:pPr>
                  <w:r w:rsidRPr="00165069">
                    <w:rPr>
                      <w:color w:val="002060"/>
                    </w:rPr>
                    <w:t>GIRONE D - 1 Giornata - A</w:t>
                  </w:r>
                </w:p>
              </w:tc>
            </w:tr>
            <w:tr w:rsidR="00870139" w:rsidRPr="00165069" w14:paraId="3AC3E800" w14:textId="77777777" w:rsidTr="00C403A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6548BC6" w14:textId="77777777" w:rsidR="00870139" w:rsidRPr="00165069" w:rsidRDefault="00870139" w:rsidP="00C403A8">
                  <w:pPr>
                    <w:pStyle w:val="rowtabella0"/>
                    <w:rPr>
                      <w:color w:val="002060"/>
                    </w:rPr>
                  </w:pPr>
                  <w:r w:rsidRPr="00165069">
                    <w:rPr>
                      <w:color w:val="002060"/>
                    </w:rPr>
                    <w:t>AMICI DEL CENTROSOCIO SP.</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830380" w14:textId="77777777" w:rsidR="00870139" w:rsidRPr="00165069" w:rsidRDefault="00870139" w:rsidP="00C403A8">
                  <w:pPr>
                    <w:pStyle w:val="rowtabella0"/>
                    <w:rPr>
                      <w:color w:val="002060"/>
                    </w:rPr>
                  </w:pPr>
                  <w:r w:rsidRPr="00165069">
                    <w:rPr>
                      <w:color w:val="002060"/>
                    </w:rPr>
                    <w:t>- VIRTUS FORTITUDO 1950 SSD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29ED70" w14:textId="77777777" w:rsidR="00870139" w:rsidRPr="00165069" w:rsidRDefault="00870139" w:rsidP="00C403A8">
                  <w:pPr>
                    <w:pStyle w:val="rowtabella0"/>
                    <w:jc w:val="center"/>
                    <w:rPr>
                      <w:color w:val="002060"/>
                    </w:rPr>
                  </w:pPr>
                  <w:r w:rsidRPr="00165069">
                    <w:rPr>
                      <w:color w:val="002060"/>
                    </w:rPr>
                    <w:t>36 - 0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86B469" w14:textId="77777777" w:rsidR="00870139" w:rsidRPr="00165069" w:rsidRDefault="00870139" w:rsidP="00C403A8">
                  <w:pPr>
                    <w:pStyle w:val="rowtabella0"/>
                    <w:jc w:val="center"/>
                    <w:rPr>
                      <w:color w:val="002060"/>
                    </w:rPr>
                  </w:pPr>
                  <w:r w:rsidRPr="00165069">
                    <w:rPr>
                      <w:color w:val="002060"/>
                    </w:rPr>
                    <w:t> </w:t>
                  </w:r>
                </w:p>
              </w:tc>
            </w:tr>
          </w:tbl>
          <w:p w14:paraId="08A82943" w14:textId="77777777" w:rsidR="00870139" w:rsidRPr="00165069" w:rsidRDefault="00870139" w:rsidP="00C403A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70139" w:rsidRPr="00165069" w14:paraId="5A76CCDB" w14:textId="77777777" w:rsidTr="00C403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4399FA" w14:textId="77777777" w:rsidR="00870139" w:rsidRPr="00165069" w:rsidRDefault="00870139" w:rsidP="00C403A8">
                  <w:pPr>
                    <w:pStyle w:val="headertabella0"/>
                    <w:rPr>
                      <w:color w:val="002060"/>
                    </w:rPr>
                  </w:pPr>
                  <w:r w:rsidRPr="00165069">
                    <w:rPr>
                      <w:color w:val="002060"/>
                    </w:rPr>
                    <w:t>GIRONE E - 1 Giornata - A</w:t>
                  </w:r>
                </w:p>
              </w:tc>
            </w:tr>
            <w:tr w:rsidR="00870139" w:rsidRPr="00165069" w14:paraId="53BC2C6E" w14:textId="77777777" w:rsidTr="00C403A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A9DE0E0" w14:textId="77777777" w:rsidR="00870139" w:rsidRPr="00165069" w:rsidRDefault="00870139" w:rsidP="00C403A8">
                  <w:pPr>
                    <w:pStyle w:val="rowtabella0"/>
                    <w:rPr>
                      <w:color w:val="002060"/>
                    </w:rPr>
                  </w:pPr>
                  <w:r w:rsidRPr="00165069">
                    <w:rPr>
                      <w:color w:val="002060"/>
                    </w:rPr>
                    <w:t>(1) ACLI AUDAX MONTECOSARO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C8B9C2" w14:textId="77777777" w:rsidR="00870139" w:rsidRPr="00165069" w:rsidRDefault="00870139" w:rsidP="00C403A8">
                  <w:pPr>
                    <w:pStyle w:val="rowtabella0"/>
                    <w:rPr>
                      <w:color w:val="002060"/>
                    </w:rPr>
                  </w:pPr>
                  <w:r w:rsidRPr="00165069">
                    <w:rPr>
                      <w:color w:val="002060"/>
                    </w:rPr>
                    <w:t>- SANGIORGIO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8B0CC8" w14:textId="77777777" w:rsidR="00870139" w:rsidRPr="00165069" w:rsidRDefault="00870139" w:rsidP="00C403A8">
                  <w:pPr>
                    <w:pStyle w:val="rowtabella0"/>
                    <w:jc w:val="center"/>
                    <w:rPr>
                      <w:color w:val="002060"/>
                    </w:rPr>
                  </w:pPr>
                  <w:r w:rsidRPr="00165069">
                    <w:rPr>
                      <w:color w:val="002060"/>
                    </w:rPr>
                    <w:t>7 - 5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765589" w14:textId="77777777" w:rsidR="00870139" w:rsidRPr="00165069" w:rsidRDefault="00870139" w:rsidP="00C403A8">
                  <w:pPr>
                    <w:pStyle w:val="rowtabella0"/>
                    <w:jc w:val="center"/>
                    <w:rPr>
                      <w:color w:val="002060"/>
                    </w:rPr>
                  </w:pPr>
                  <w:r w:rsidRPr="00165069">
                    <w:rPr>
                      <w:color w:val="002060"/>
                    </w:rPr>
                    <w:t> </w:t>
                  </w:r>
                </w:p>
              </w:tc>
            </w:tr>
            <w:tr w:rsidR="00870139" w:rsidRPr="00165069" w14:paraId="4ECB95B9" w14:textId="77777777" w:rsidTr="00C403A8">
              <w:tc>
                <w:tcPr>
                  <w:tcW w:w="4700" w:type="dxa"/>
                  <w:gridSpan w:val="4"/>
                  <w:tcBorders>
                    <w:top w:val="nil"/>
                    <w:left w:val="nil"/>
                    <w:bottom w:val="nil"/>
                    <w:right w:val="nil"/>
                  </w:tcBorders>
                  <w:tcMar>
                    <w:top w:w="20" w:type="dxa"/>
                    <w:left w:w="20" w:type="dxa"/>
                    <w:bottom w:w="20" w:type="dxa"/>
                    <w:right w:w="20" w:type="dxa"/>
                  </w:tcMar>
                  <w:vAlign w:val="center"/>
                  <w:hideMark/>
                </w:tcPr>
                <w:p w14:paraId="7501529F" w14:textId="77777777" w:rsidR="00870139" w:rsidRPr="00165069" w:rsidRDefault="00870139" w:rsidP="00C403A8">
                  <w:pPr>
                    <w:pStyle w:val="rowtabella0"/>
                    <w:rPr>
                      <w:color w:val="002060"/>
                    </w:rPr>
                  </w:pPr>
                  <w:r w:rsidRPr="00165069">
                    <w:rPr>
                      <w:color w:val="002060"/>
                    </w:rPr>
                    <w:t>(1) - disputata il 24/09/2023</w:t>
                  </w:r>
                </w:p>
              </w:tc>
            </w:tr>
          </w:tbl>
          <w:p w14:paraId="733BACB3" w14:textId="77777777" w:rsidR="00870139" w:rsidRPr="00165069" w:rsidRDefault="00870139" w:rsidP="00C403A8">
            <w:pPr>
              <w:rPr>
                <w:color w:val="002060"/>
              </w:rPr>
            </w:pPr>
          </w:p>
        </w:tc>
      </w:tr>
    </w:tbl>
    <w:p w14:paraId="3DA13D03" w14:textId="77777777" w:rsidR="00870139" w:rsidRPr="00165069" w:rsidRDefault="00870139" w:rsidP="00870139">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70139" w:rsidRPr="00165069" w14:paraId="153FA00C" w14:textId="77777777" w:rsidTr="00C403A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70139" w:rsidRPr="00165069" w14:paraId="5770AE55" w14:textId="77777777" w:rsidTr="00C403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AE6BF6" w14:textId="77777777" w:rsidR="00870139" w:rsidRPr="00165069" w:rsidRDefault="00870139" w:rsidP="00C403A8">
                  <w:pPr>
                    <w:pStyle w:val="headertabella0"/>
                    <w:rPr>
                      <w:color w:val="002060"/>
                    </w:rPr>
                  </w:pPr>
                  <w:r w:rsidRPr="00165069">
                    <w:rPr>
                      <w:color w:val="002060"/>
                    </w:rPr>
                    <w:t>GIRONE F - 1 Giornata - A</w:t>
                  </w:r>
                </w:p>
              </w:tc>
            </w:tr>
            <w:tr w:rsidR="00870139" w:rsidRPr="00165069" w14:paraId="232FCF30" w14:textId="77777777" w:rsidTr="00C403A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8DCD75C" w14:textId="77777777" w:rsidR="00870139" w:rsidRPr="00165069" w:rsidRDefault="00870139" w:rsidP="00C403A8">
                  <w:pPr>
                    <w:pStyle w:val="rowtabella0"/>
                    <w:rPr>
                      <w:color w:val="002060"/>
                    </w:rPr>
                  </w:pPr>
                  <w:r w:rsidRPr="00165069">
                    <w:rPr>
                      <w:color w:val="002060"/>
                    </w:rPr>
                    <w:t>CANTINE RIUNITE CSI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3EAE26" w14:textId="77777777" w:rsidR="00870139" w:rsidRPr="00165069" w:rsidRDefault="00870139" w:rsidP="00C403A8">
                  <w:pPr>
                    <w:pStyle w:val="rowtabella0"/>
                    <w:rPr>
                      <w:color w:val="002060"/>
                    </w:rPr>
                  </w:pPr>
                  <w:r w:rsidRPr="00165069">
                    <w:rPr>
                      <w:color w:val="002060"/>
                    </w:rPr>
                    <w:t>- NUOVA JUVENTINA FFC</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ABDDD1" w14:textId="77777777" w:rsidR="00870139" w:rsidRPr="00165069" w:rsidRDefault="00870139" w:rsidP="00C403A8">
                  <w:pPr>
                    <w:pStyle w:val="rowtabella0"/>
                    <w:jc w:val="center"/>
                    <w:rPr>
                      <w:color w:val="002060"/>
                    </w:rPr>
                  </w:pPr>
                  <w:r w:rsidRPr="00165069">
                    <w:rPr>
                      <w:color w:val="002060"/>
                    </w:rPr>
                    <w:t>5 - 6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697811" w14:textId="77777777" w:rsidR="00870139" w:rsidRPr="00165069" w:rsidRDefault="00870139" w:rsidP="00C403A8">
                  <w:pPr>
                    <w:pStyle w:val="rowtabella0"/>
                    <w:jc w:val="center"/>
                    <w:rPr>
                      <w:color w:val="002060"/>
                    </w:rPr>
                  </w:pPr>
                  <w:r w:rsidRPr="00165069">
                    <w:rPr>
                      <w:color w:val="002060"/>
                    </w:rPr>
                    <w:t> </w:t>
                  </w:r>
                </w:p>
              </w:tc>
            </w:tr>
          </w:tbl>
          <w:p w14:paraId="7C2C21F4" w14:textId="77777777" w:rsidR="00870139" w:rsidRPr="00165069" w:rsidRDefault="00870139" w:rsidP="00C403A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70139" w:rsidRPr="00165069" w14:paraId="07FEFB53" w14:textId="77777777" w:rsidTr="00C403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1F835A" w14:textId="77777777" w:rsidR="00870139" w:rsidRPr="00165069" w:rsidRDefault="00870139" w:rsidP="00C403A8">
                  <w:pPr>
                    <w:pStyle w:val="headertabella0"/>
                    <w:rPr>
                      <w:color w:val="002060"/>
                    </w:rPr>
                  </w:pPr>
                  <w:r w:rsidRPr="00165069">
                    <w:rPr>
                      <w:color w:val="002060"/>
                    </w:rPr>
                    <w:t>GIRONE G - 1 Giornata - A</w:t>
                  </w:r>
                </w:p>
              </w:tc>
            </w:tr>
            <w:tr w:rsidR="00870139" w:rsidRPr="00165069" w14:paraId="406C8F9F" w14:textId="77777777" w:rsidTr="00C403A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BFC5AA5" w14:textId="77777777" w:rsidR="00870139" w:rsidRPr="00165069" w:rsidRDefault="00870139" w:rsidP="00C403A8">
                  <w:pPr>
                    <w:pStyle w:val="rowtabella0"/>
                    <w:rPr>
                      <w:color w:val="002060"/>
                    </w:rPr>
                  </w:pPr>
                  <w:r w:rsidRPr="00165069">
                    <w:rPr>
                      <w:color w:val="002060"/>
                    </w:rPr>
                    <w:t>(1) FUTSAL VIRE GEOSISTEM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2E4E52" w14:textId="77777777" w:rsidR="00870139" w:rsidRPr="00165069" w:rsidRDefault="00870139" w:rsidP="00C403A8">
                  <w:pPr>
                    <w:pStyle w:val="rowtabella0"/>
                    <w:rPr>
                      <w:color w:val="002060"/>
                    </w:rPr>
                  </w:pPr>
                  <w:r w:rsidRPr="00165069">
                    <w:rPr>
                      <w:color w:val="002060"/>
                    </w:rPr>
                    <w:t>- TRE TORRI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7F8C96" w14:textId="77777777" w:rsidR="00870139" w:rsidRPr="00165069" w:rsidRDefault="00870139" w:rsidP="00C403A8">
                  <w:pPr>
                    <w:pStyle w:val="rowtabella0"/>
                    <w:jc w:val="center"/>
                    <w:rPr>
                      <w:color w:val="002060"/>
                    </w:rPr>
                  </w:pPr>
                  <w:r w:rsidRPr="00165069">
                    <w:rPr>
                      <w:color w:val="002060"/>
                    </w:rPr>
                    <w:t>4 - 2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412671" w14:textId="77777777" w:rsidR="00870139" w:rsidRPr="00165069" w:rsidRDefault="00870139" w:rsidP="00C403A8">
                  <w:pPr>
                    <w:pStyle w:val="rowtabella0"/>
                    <w:jc w:val="center"/>
                    <w:rPr>
                      <w:color w:val="002060"/>
                    </w:rPr>
                  </w:pPr>
                  <w:r w:rsidRPr="00165069">
                    <w:rPr>
                      <w:color w:val="002060"/>
                    </w:rPr>
                    <w:t> </w:t>
                  </w:r>
                </w:p>
              </w:tc>
            </w:tr>
            <w:tr w:rsidR="00870139" w:rsidRPr="00165069" w14:paraId="55EB3A7E" w14:textId="77777777" w:rsidTr="00C403A8">
              <w:tc>
                <w:tcPr>
                  <w:tcW w:w="4700" w:type="dxa"/>
                  <w:gridSpan w:val="4"/>
                  <w:tcBorders>
                    <w:top w:val="nil"/>
                    <w:left w:val="nil"/>
                    <w:bottom w:val="nil"/>
                    <w:right w:val="nil"/>
                  </w:tcBorders>
                  <w:tcMar>
                    <w:top w:w="20" w:type="dxa"/>
                    <w:left w:w="20" w:type="dxa"/>
                    <w:bottom w:w="20" w:type="dxa"/>
                    <w:right w:w="20" w:type="dxa"/>
                  </w:tcMar>
                  <w:vAlign w:val="center"/>
                  <w:hideMark/>
                </w:tcPr>
                <w:p w14:paraId="1FCEA70C" w14:textId="77777777" w:rsidR="00870139" w:rsidRPr="00165069" w:rsidRDefault="00870139" w:rsidP="00C403A8">
                  <w:pPr>
                    <w:pStyle w:val="rowtabella0"/>
                    <w:rPr>
                      <w:color w:val="002060"/>
                    </w:rPr>
                  </w:pPr>
                  <w:r w:rsidRPr="00165069">
                    <w:rPr>
                      <w:color w:val="002060"/>
                    </w:rPr>
                    <w:t>(1) - disputata il 24/09/2023</w:t>
                  </w:r>
                </w:p>
              </w:tc>
            </w:tr>
          </w:tbl>
          <w:p w14:paraId="3C2FEA63" w14:textId="77777777" w:rsidR="00870139" w:rsidRPr="00165069" w:rsidRDefault="00870139" w:rsidP="00C403A8">
            <w:pPr>
              <w:rPr>
                <w:color w:val="002060"/>
              </w:rPr>
            </w:pPr>
          </w:p>
        </w:tc>
      </w:tr>
    </w:tbl>
    <w:p w14:paraId="44EBBC28" w14:textId="77777777" w:rsidR="00870139" w:rsidRPr="00165069" w:rsidRDefault="00870139" w:rsidP="00870139">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70139" w:rsidRPr="00165069" w14:paraId="13505BE0" w14:textId="77777777" w:rsidTr="00C403A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70139" w:rsidRPr="00165069" w14:paraId="2A786492" w14:textId="77777777" w:rsidTr="00C403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9E3588" w14:textId="77777777" w:rsidR="00870139" w:rsidRPr="00165069" w:rsidRDefault="00870139" w:rsidP="00C403A8">
                  <w:pPr>
                    <w:pStyle w:val="headertabella0"/>
                    <w:rPr>
                      <w:color w:val="002060"/>
                    </w:rPr>
                  </w:pPr>
                  <w:r w:rsidRPr="00165069">
                    <w:rPr>
                      <w:color w:val="002060"/>
                    </w:rPr>
                    <w:t>GIRONE H - 1 Giornata - A</w:t>
                  </w:r>
                </w:p>
              </w:tc>
            </w:tr>
            <w:tr w:rsidR="00870139" w:rsidRPr="00165069" w14:paraId="3DBCA8E5" w14:textId="77777777" w:rsidTr="00C403A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7B6F76C" w14:textId="77777777" w:rsidR="00870139" w:rsidRPr="00165069" w:rsidRDefault="00870139" w:rsidP="00C403A8">
                  <w:pPr>
                    <w:pStyle w:val="rowtabella0"/>
                    <w:rPr>
                      <w:color w:val="002060"/>
                    </w:rPr>
                  </w:pPr>
                  <w:r w:rsidRPr="00165069">
                    <w:rPr>
                      <w:color w:val="002060"/>
                    </w:rPr>
                    <w:t>MONTELUPONE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3EE7E3" w14:textId="77777777" w:rsidR="00870139" w:rsidRPr="00165069" w:rsidRDefault="00870139" w:rsidP="00C403A8">
                  <w:pPr>
                    <w:pStyle w:val="rowtabella0"/>
                    <w:rPr>
                      <w:color w:val="002060"/>
                    </w:rPr>
                  </w:pPr>
                  <w:r w:rsidRPr="00165069">
                    <w:rPr>
                      <w:color w:val="002060"/>
                    </w:rPr>
                    <w:t>- FIGHT BULLS CORRIDONIA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52E0C2" w14:textId="77777777" w:rsidR="00870139" w:rsidRPr="00165069" w:rsidRDefault="00870139" w:rsidP="00C403A8">
                  <w:pPr>
                    <w:pStyle w:val="rowtabella0"/>
                    <w:jc w:val="center"/>
                    <w:rPr>
                      <w:color w:val="002060"/>
                    </w:rPr>
                  </w:pPr>
                  <w:r w:rsidRPr="00165069">
                    <w:rPr>
                      <w:color w:val="002060"/>
                    </w:rPr>
                    <w:t>5 - 4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853E88" w14:textId="77777777" w:rsidR="00870139" w:rsidRPr="00165069" w:rsidRDefault="00870139" w:rsidP="00C403A8">
                  <w:pPr>
                    <w:pStyle w:val="rowtabella0"/>
                    <w:jc w:val="center"/>
                    <w:rPr>
                      <w:color w:val="002060"/>
                    </w:rPr>
                  </w:pPr>
                  <w:r w:rsidRPr="00165069">
                    <w:rPr>
                      <w:color w:val="002060"/>
                    </w:rPr>
                    <w:t> </w:t>
                  </w:r>
                </w:p>
              </w:tc>
            </w:tr>
          </w:tbl>
          <w:p w14:paraId="09A82998" w14:textId="77777777" w:rsidR="00870139" w:rsidRPr="00165069" w:rsidRDefault="00870139" w:rsidP="00C403A8">
            <w:pPr>
              <w:rPr>
                <w:color w:val="002060"/>
              </w:rPr>
            </w:pPr>
          </w:p>
        </w:tc>
      </w:tr>
    </w:tbl>
    <w:p w14:paraId="0CE167EF" w14:textId="77777777" w:rsidR="00870139" w:rsidRPr="00165069" w:rsidRDefault="00870139" w:rsidP="00870139">
      <w:pPr>
        <w:pStyle w:val="breakline"/>
        <w:rPr>
          <w:rFonts w:eastAsiaTheme="minorEastAsia"/>
          <w:color w:val="002060"/>
        </w:rPr>
      </w:pPr>
    </w:p>
    <w:p w14:paraId="3E5D0135" w14:textId="77777777" w:rsidR="00870139" w:rsidRPr="00165069" w:rsidRDefault="00870139" w:rsidP="00870139">
      <w:pPr>
        <w:pStyle w:val="breakline"/>
        <w:rPr>
          <w:color w:val="002060"/>
        </w:rPr>
      </w:pPr>
    </w:p>
    <w:p w14:paraId="11042FBD" w14:textId="77777777" w:rsidR="00870139" w:rsidRPr="00165069" w:rsidRDefault="00870139" w:rsidP="00870139">
      <w:pPr>
        <w:pStyle w:val="titoloprinc0"/>
        <w:rPr>
          <w:color w:val="002060"/>
        </w:rPr>
      </w:pPr>
      <w:r w:rsidRPr="00165069">
        <w:rPr>
          <w:color w:val="002060"/>
        </w:rPr>
        <w:t>GIUDICE SPORTIVO</w:t>
      </w:r>
    </w:p>
    <w:p w14:paraId="68A82532" w14:textId="77777777" w:rsidR="00870139" w:rsidRPr="00165069" w:rsidRDefault="00870139" w:rsidP="00870139">
      <w:pPr>
        <w:pStyle w:val="diffida"/>
        <w:rPr>
          <w:color w:val="002060"/>
        </w:rPr>
      </w:pPr>
      <w:r w:rsidRPr="00165069">
        <w:rPr>
          <w:color w:val="002060"/>
        </w:rPr>
        <w:t>Il Giudice Sportivo Avv. Agnese Lazzaretti, con l'assistenza del segretario Angelo Castellana, nella seduta del 27/09/2023, ha adottato le decisioni che di seguito integralmente si riportano:</w:t>
      </w:r>
    </w:p>
    <w:p w14:paraId="15A7F091" w14:textId="77777777" w:rsidR="00870139" w:rsidRPr="00165069" w:rsidRDefault="00870139" w:rsidP="00870139">
      <w:pPr>
        <w:pStyle w:val="titolo10"/>
        <w:rPr>
          <w:color w:val="002060"/>
        </w:rPr>
      </w:pPr>
      <w:r w:rsidRPr="00165069">
        <w:rPr>
          <w:color w:val="002060"/>
        </w:rPr>
        <w:t xml:space="preserve">GARE DEL 23/ 9/2023 </w:t>
      </w:r>
    </w:p>
    <w:p w14:paraId="66C4B8C0" w14:textId="77777777" w:rsidR="00870139" w:rsidRPr="00165069" w:rsidRDefault="00870139" w:rsidP="00870139">
      <w:pPr>
        <w:pStyle w:val="titolo7a"/>
        <w:rPr>
          <w:color w:val="002060"/>
        </w:rPr>
      </w:pPr>
      <w:r w:rsidRPr="00165069">
        <w:rPr>
          <w:color w:val="002060"/>
        </w:rPr>
        <w:t xml:space="preserve">PROVVEDIMENTI DISCIPLINARI </w:t>
      </w:r>
    </w:p>
    <w:p w14:paraId="23F081EE" w14:textId="77777777" w:rsidR="00870139" w:rsidRPr="00165069" w:rsidRDefault="00870139" w:rsidP="00870139">
      <w:pPr>
        <w:pStyle w:val="titolo7b0"/>
        <w:rPr>
          <w:color w:val="002060"/>
        </w:rPr>
      </w:pPr>
      <w:r w:rsidRPr="00165069">
        <w:rPr>
          <w:color w:val="002060"/>
        </w:rPr>
        <w:t xml:space="preserve">In base alle risultanze degli atti ufficiali sono state deliberate le seguenti sanzioni disciplinari. </w:t>
      </w:r>
    </w:p>
    <w:p w14:paraId="5CB55BAE" w14:textId="77777777" w:rsidR="00870139" w:rsidRPr="00165069" w:rsidRDefault="00870139" w:rsidP="00870139">
      <w:pPr>
        <w:pStyle w:val="titolo30"/>
        <w:rPr>
          <w:color w:val="002060"/>
        </w:rPr>
      </w:pPr>
      <w:r w:rsidRPr="00165069">
        <w:rPr>
          <w:color w:val="002060"/>
        </w:rPr>
        <w:t xml:space="preserve">CALCIATORI NON ESPULSI </w:t>
      </w:r>
    </w:p>
    <w:p w14:paraId="348B0258" w14:textId="77777777" w:rsidR="00870139" w:rsidRPr="00165069" w:rsidRDefault="00870139" w:rsidP="00870139">
      <w:pPr>
        <w:pStyle w:val="titolo20"/>
        <w:rPr>
          <w:color w:val="002060"/>
        </w:rPr>
      </w:pPr>
      <w:r w:rsidRPr="00165069">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0139" w:rsidRPr="00165069" w14:paraId="6BC0427D" w14:textId="77777777" w:rsidTr="00C403A8">
        <w:tc>
          <w:tcPr>
            <w:tcW w:w="2200" w:type="dxa"/>
            <w:tcMar>
              <w:top w:w="20" w:type="dxa"/>
              <w:left w:w="20" w:type="dxa"/>
              <w:bottom w:w="20" w:type="dxa"/>
              <w:right w:w="20" w:type="dxa"/>
            </w:tcMar>
            <w:vAlign w:val="center"/>
            <w:hideMark/>
          </w:tcPr>
          <w:p w14:paraId="53E5C588" w14:textId="77777777" w:rsidR="00870139" w:rsidRPr="00165069" w:rsidRDefault="00870139" w:rsidP="00C403A8">
            <w:pPr>
              <w:pStyle w:val="movimento"/>
              <w:rPr>
                <w:color w:val="002060"/>
              </w:rPr>
            </w:pPr>
            <w:r w:rsidRPr="00165069">
              <w:rPr>
                <w:color w:val="002060"/>
              </w:rPr>
              <w:t>BRECCIAROLI BRANDO</w:t>
            </w:r>
          </w:p>
        </w:tc>
        <w:tc>
          <w:tcPr>
            <w:tcW w:w="2200" w:type="dxa"/>
            <w:tcMar>
              <w:top w:w="20" w:type="dxa"/>
              <w:left w:w="20" w:type="dxa"/>
              <w:bottom w:w="20" w:type="dxa"/>
              <w:right w:w="20" w:type="dxa"/>
            </w:tcMar>
            <w:vAlign w:val="center"/>
            <w:hideMark/>
          </w:tcPr>
          <w:p w14:paraId="30D7CAE6" w14:textId="77777777" w:rsidR="00870139" w:rsidRPr="00165069" w:rsidRDefault="00870139" w:rsidP="00C403A8">
            <w:pPr>
              <w:pStyle w:val="movimento2"/>
              <w:rPr>
                <w:color w:val="002060"/>
              </w:rPr>
            </w:pPr>
            <w:r w:rsidRPr="00165069">
              <w:rPr>
                <w:color w:val="002060"/>
              </w:rPr>
              <w:t xml:space="preserve">(ACLI MANTOVANI CALCIO A 5) </w:t>
            </w:r>
          </w:p>
        </w:tc>
        <w:tc>
          <w:tcPr>
            <w:tcW w:w="800" w:type="dxa"/>
            <w:tcMar>
              <w:top w:w="20" w:type="dxa"/>
              <w:left w:w="20" w:type="dxa"/>
              <w:bottom w:w="20" w:type="dxa"/>
              <w:right w:w="20" w:type="dxa"/>
            </w:tcMar>
            <w:vAlign w:val="center"/>
            <w:hideMark/>
          </w:tcPr>
          <w:p w14:paraId="618FA0E2" w14:textId="77777777" w:rsidR="00870139" w:rsidRPr="00165069" w:rsidRDefault="00870139" w:rsidP="00C403A8">
            <w:pPr>
              <w:pStyle w:val="movimento"/>
              <w:rPr>
                <w:color w:val="002060"/>
              </w:rPr>
            </w:pPr>
            <w:r w:rsidRPr="00165069">
              <w:rPr>
                <w:color w:val="002060"/>
              </w:rPr>
              <w:t> </w:t>
            </w:r>
          </w:p>
        </w:tc>
        <w:tc>
          <w:tcPr>
            <w:tcW w:w="2200" w:type="dxa"/>
            <w:tcMar>
              <w:top w:w="20" w:type="dxa"/>
              <w:left w:w="20" w:type="dxa"/>
              <w:bottom w:w="20" w:type="dxa"/>
              <w:right w:w="20" w:type="dxa"/>
            </w:tcMar>
            <w:vAlign w:val="center"/>
            <w:hideMark/>
          </w:tcPr>
          <w:p w14:paraId="5E1BFB4E" w14:textId="77777777" w:rsidR="00870139" w:rsidRPr="00165069" w:rsidRDefault="00870139" w:rsidP="00C403A8">
            <w:pPr>
              <w:pStyle w:val="movimento"/>
              <w:rPr>
                <w:color w:val="002060"/>
              </w:rPr>
            </w:pPr>
            <w:r w:rsidRPr="00165069">
              <w:rPr>
                <w:color w:val="002060"/>
              </w:rPr>
              <w:t>STACCHIOTTI MATTEO</w:t>
            </w:r>
          </w:p>
        </w:tc>
        <w:tc>
          <w:tcPr>
            <w:tcW w:w="2200" w:type="dxa"/>
            <w:tcMar>
              <w:top w:w="20" w:type="dxa"/>
              <w:left w:w="20" w:type="dxa"/>
              <w:bottom w:w="20" w:type="dxa"/>
              <w:right w:w="20" w:type="dxa"/>
            </w:tcMar>
            <w:vAlign w:val="center"/>
            <w:hideMark/>
          </w:tcPr>
          <w:p w14:paraId="7284CD2E" w14:textId="77777777" w:rsidR="00870139" w:rsidRPr="00165069" w:rsidRDefault="00870139" w:rsidP="00C403A8">
            <w:pPr>
              <w:pStyle w:val="movimento2"/>
              <w:rPr>
                <w:color w:val="002060"/>
              </w:rPr>
            </w:pPr>
            <w:r w:rsidRPr="00165069">
              <w:rPr>
                <w:color w:val="002060"/>
              </w:rPr>
              <w:t xml:space="preserve">(ACLI MANTOVANI CALCIO A 5) </w:t>
            </w:r>
          </w:p>
        </w:tc>
      </w:tr>
      <w:tr w:rsidR="00870139" w:rsidRPr="00165069" w14:paraId="17D8B5D8" w14:textId="77777777" w:rsidTr="00C403A8">
        <w:tc>
          <w:tcPr>
            <w:tcW w:w="2200" w:type="dxa"/>
            <w:tcMar>
              <w:top w:w="20" w:type="dxa"/>
              <w:left w:w="20" w:type="dxa"/>
              <w:bottom w:w="20" w:type="dxa"/>
              <w:right w:w="20" w:type="dxa"/>
            </w:tcMar>
            <w:vAlign w:val="center"/>
            <w:hideMark/>
          </w:tcPr>
          <w:p w14:paraId="49C39B16" w14:textId="77777777" w:rsidR="00870139" w:rsidRPr="00165069" w:rsidRDefault="00870139" w:rsidP="00C403A8">
            <w:pPr>
              <w:pStyle w:val="movimento"/>
              <w:rPr>
                <w:color w:val="002060"/>
              </w:rPr>
            </w:pPr>
            <w:r w:rsidRPr="00165069">
              <w:rPr>
                <w:color w:val="002060"/>
              </w:rPr>
              <w:t>RASTELLI LEONARDO</w:t>
            </w:r>
          </w:p>
        </w:tc>
        <w:tc>
          <w:tcPr>
            <w:tcW w:w="2200" w:type="dxa"/>
            <w:tcMar>
              <w:top w:w="20" w:type="dxa"/>
              <w:left w:w="20" w:type="dxa"/>
              <w:bottom w:w="20" w:type="dxa"/>
              <w:right w:w="20" w:type="dxa"/>
            </w:tcMar>
            <w:vAlign w:val="center"/>
            <w:hideMark/>
          </w:tcPr>
          <w:p w14:paraId="70218790" w14:textId="77777777" w:rsidR="00870139" w:rsidRPr="00165069" w:rsidRDefault="00870139" w:rsidP="00C403A8">
            <w:pPr>
              <w:pStyle w:val="movimento2"/>
              <w:rPr>
                <w:color w:val="002060"/>
              </w:rPr>
            </w:pPr>
            <w:r w:rsidRPr="00165069">
              <w:rPr>
                <w:color w:val="002060"/>
              </w:rPr>
              <w:t xml:space="preserve">(FIGHT BULLS CORRIDONIA) </w:t>
            </w:r>
          </w:p>
        </w:tc>
        <w:tc>
          <w:tcPr>
            <w:tcW w:w="800" w:type="dxa"/>
            <w:tcMar>
              <w:top w:w="20" w:type="dxa"/>
              <w:left w:w="20" w:type="dxa"/>
              <w:bottom w:w="20" w:type="dxa"/>
              <w:right w:w="20" w:type="dxa"/>
            </w:tcMar>
            <w:vAlign w:val="center"/>
            <w:hideMark/>
          </w:tcPr>
          <w:p w14:paraId="515A80B8" w14:textId="77777777" w:rsidR="00870139" w:rsidRPr="00165069" w:rsidRDefault="00870139" w:rsidP="00C403A8">
            <w:pPr>
              <w:pStyle w:val="movimento"/>
              <w:rPr>
                <w:color w:val="002060"/>
              </w:rPr>
            </w:pPr>
            <w:r w:rsidRPr="00165069">
              <w:rPr>
                <w:color w:val="002060"/>
              </w:rPr>
              <w:t> </w:t>
            </w:r>
          </w:p>
        </w:tc>
        <w:tc>
          <w:tcPr>
            <w:tcW w:w="2200" w:type="dxa"/>
            <w:tcMar>
              <w:top w:w="20" w:type="dxa"/>
              <w:left w:w="20" w:type="dxa"/>
              <w:bottom w:w="20" w:type="dxa"/>
              <w:right w:w="20" w:type="dxa"/>
            </w:tcMar>
            <w:vAlign w:val="center"/>
            <w:hideMark/>
          </w:tcPr>
          <w:p w14:paraId="1808F1C8" w14:textId="77777777" w:rsidR="00870139" w:rsidRPr="00165069" w:rsidRDefault="00870139" w:rsidP="00C403A8">
            <w:pPr>
              <w:pStyle w:val="movimento"/>
              <w:rPr>
                <w:color w:val="002060"/>
              </w:rPr>
            </w:pPr>
            <w:r w:rsidRPr="00165069">
              <w:rPr>
                <w:color w:val="002060"/>
              </w:rPr>
              <w:t>FERRACUTI GIOVANNI</w:t>
            </w:r>
          </w:p>
        </w:tc>
        <w:tc>
          <w:tcPr>
            <w:tcW w:w="2200" w:type="dxa"/>
            <w:tcMar>
              <w:top w:w="20" w:type="dxa"/>
              <w:left w:w="20" w:type="dxa"/>
              <w:bottom w:w="20" w:type="dxa"/>
              <w:right w:w="20" w:type="dxa"/>
            </w:tcMar>
            <w:vAlign w:val="center"/>
            <w:hideMark/>
          </w:tcPr>
          <w:p w14:paraId="2A303E74" w14:textId="77777777" w:rsidR="00870139" w:rsidRPr="00165069" w:rsidRDefault="00870139" w:rsidP="00C403A8">
            <w:pPr>
              <w:pStyle w:val="movimento2"/>
              <w:rPr>
                <w:color w:val="002060"/>
              </w:rPr>
            </w:pPr>
            <w:r w:rsidRPr="00165069">
              <w:rPr>
                <w:color w:val="002060"/>
              </w:rPr>
              <w:t xml:space="preserve">(MONTELUPONE CALCIO A 5) </w:t>
            </w:r>
          </w:p>
        </w:tc>
      </w:tr>
      <w:tr w:rsidR="00870139" w:rsidRPr="00165069" w14:paraId="77720AD3" w14:textId="77777777" w:rsidTr="00C403A8">
        <w:tc>
          <w:tcPr>
            <w:tcW w:w="2200" w:type="dxa"/>
            <w:tcMar>
              <w:top w:w="20" w:type="dxa"/>
              <w:left w:w="20" w:type="dxa"/>
              <w:bottom w:w="20" w:type="dxa"/>
              <w:right w:w="20" w:type="dxa"/>
            </w:tcMar>
            <w:vAlign w:val="center"/>
            <w:hideMark/>
          </w:tcPr>
          <w:p w14:paraId="6FC4E0CE" w14:textId="77777777" w:rsidR="00870139" w:rsidRPr="00165069" w:rsidRDefault="00870139" w:rsidP="00C403A8">
            <w:pPr>
              <w:pStyle w:val="movimento"/>
              <w:rPr>
                <w:color w:val="002060"/>
              </w:rPr>
            </w:pPr>
            <w:r w:rsidRPr="00165069">
              <w:rPr>
                <w:color w:val="002060"/>
              </w:rPr>
              <w:t>MANCINELLI ALESSIO</w:t>
            </w:r>
          </w:p>
        </w:tc>
        <w:tc>
          <w:tcPr>
            <w:tcW w:w="2200" w:type="dxa"/>
            <w:tcMar>
              <w:top w:w="20" w:type="dxa"/>
              <w:left w:w="20" w:type="dxa"/>
              <w:bottom w:w="20" w:type="dxa"/>
              <w:right w:w="20" w:type="dxa"/>
            </w:tcMar>
            <w:vAlign w:val="center"/>
            <w:hideMark/>
          </w:tcPr>
          <w:p w14:paraId="6EF127A8" w14:textId="77777777" w:rsidR="00870139" w:rsidRPr="00165069" w:rsidRDefault="00870139" w:rsidP="00C403A8">
            <w:pPr>
              <w:pStyle w:val="movimento2"/>
              <w:rPr>
                <w:color w:val="002060"/>
              </w:rPr>
            </w:pPr>
            <w:r w:rsidRPr="00165069">
              <w:rPr>
                <w:color w:val="002060"/>
              </w:rPr>
              <w:t xml:space="preserve">(NUOVA JUVENTINA FFC) </w:t>
            </w:r>
          </w:p>
        </w:tc>
        <w:tc>
          <w:tcPr>
            <w:tcW w:w="800" w:type="dxa"/>
            <w:tcMar>
              <w:top w:w="20" w:type="dxa"/>
              <w:left w:w="20" w:type="dxa"/>
              <w:bottom w:w="20" w:type="dxa"/>
              <w:right w:w="20" w:type="dxa"/>
            </w:tcMar>
            <w:vAlign w:val="center"/>
            <w:hideMark/>
          </w:tcPr>
          <w:p w14:paraId="348B5CBB" w14:textId="77777777" w:rsidR="00870139" w:rsidRPr="00165069" w:rsidRDefault="00870139" w:rsidP="00C403A8">
            <w:pPr>
              <w:pStyle w:val="movimento"/>
              <w:rPr>
                <w:color w:val="002060"/>
              </w:rPr>
            </w:pPr>
            <w:r w:rsidRPr="00165069">
              <w:rPr>
                <w:color w:val="002060"/>
              </w:rPr>
              <w:t> </w:t>
            </w:r>
          </w:p>
        </w:tc>
        <w:tc>
          <w:tcPr>
            <w:tcW w:w="2200" w:type="dxa"/>
            <w:tcMar>
              <w:top w:w="20" w:type="dxa"/>
              <w:left w:w="20" w:type="dxa"/>
              <w:bottom w:w="20" w:type="dxa"/>
              <w:right w:w="20" w:type="dxa"/>
            </w:tcMar>
            <w:vAlign w:val="center"/>
            <w:hideMark/>
          </w:tcPr>
          <w:p w14:paraId="61713FC8" w14:textId="77777777" w:rsidR="00870139" w:rsidRPr="00165069" w:rsidRDefault="00870139" w:rsidP="00C403A8">
            <w:pPr>
              <w:pStyle w:val="movimento"/>
              <w:rPr>
                <w:color w:val="002060"/>
              </w:rPr>
            </w:pPr>
            <w:r w:rsidRPr="00165069">
              <w:rPr>
                <w:color w:val="002060"/>
              </w:rPr>
              <w:t> </w:t>
            </w:r>
          </w:p>
        </w:tc>
        <w:tc>
          <w:tcPr>
            <w:tcW w:w="2200" w:type="dxa"/>
            <w:tcMar>
              <w:top w:w="20" w:type="dxa"/>
              <w:left w:w="20" w:type="dxa"/>
              <w:bottom w:w="20" w:type="dxa"/>
              <w:right w:w="20" w:type="dxa"/>
            </w:tcMar>
            <w:vAlign w:val="center"/>
            <w:hideMark/>
          </w:tcPr>
          <w:p w14:paraId="50A8D14B" w14:textId="77777777" w:rsidR="00870139" w:rsidRPr="00165069" w:rsidRDefault="00870139" w:rsidP="00C403A8">
            <w:pPr>
              <w:pStyle w:val="movimento2"/>
              <w:rPr>
                <w:color w:val="002060"/>
              </w:rPr>
            </w:pPr>
            <w:r w:rsidRPr="00165069">
              <w:rPr>
                <w:color w:val="002060"/>
              </w:rPr>
              <w:t> </w:t>
            </w:r>
          </w:p>
        </w:tc>
      </w:tr>
    </w:tbl>
    <w:p w14:paraId="6D164606" w14:textId="77777777" w:rsidR="00870139" w:rsidRPr="00165069" w:rsidRDefault="00870139" w:rsidP="00870139">
      <w:pPr>
        <w:pStyle w:val="titolo10"/>
        <w:rPr>
          <w:rFonts w:eastAsiaTheme="minorEastAsia"/>
          <w:color w:val="002060"/>
        </w:rPr>
      </w:pPr>
      <w:r w:rsidRPr="00165069">
        <w:rPr>
          <w:color w:val="002060"/>
        </w:rPr>
        <w:t xml:space="preserve">GARE DEL 24/ 9/2023 </w:t>
      </w:r>
    </w:p>
    <w:p w14:paraId="0A893A4F" w14:textId="77777777" w:rsidR="00870139" w:rsidRPr="00165069" w:rsidRDefault="00870139" w:rsidP="00870139">
      <w:pPr>
        <w:pStyle w:val="titolo7a"/>
        <w:rPr>
          <w:color w:val="002060"/>
        </w:rPr>
      </w:pPr>
      <w:r w:rsidRPr="00165069">
        <w:rPr>
          <w:color w:val="002060"/>
        </w:rPr>
        <w:t xml:space="preserve">PROVVEDIMENTI DISCIPLINARI </w:t>
      </w:r>
    </w:p>
    <w:p w14:paraId="4D8EB25A" w14:textId="77777777" w:rsidR="00870139" w:rsidRPr="00165069" w:rsidRDefault="00870139" w:rsidP="00870139">
      <w:pPr>
        <w:pStyle w:val="titolo7b0"/>
        <w:rPr>
          <w:color w:val="002060"/>
        </w:rPr>
      </w:pPr>
      <w:r w:rsidRPr="00165069">
        <w:rPr>
          <w:color w:val="002060"/>
        </w:rPr>
        <w:t xml:space="preserve">In base alle risultanze degli atti ufficiali sono state deliberate le seguenti sanzioni disciplinari. </w:t>
      </w:r>
    </w:p>
    <w:p w14:paraId="765D15BC" w14:textId="77777777" w:rsidR="00870139" w:rsidRPr="00165069" w:rsidRDefault="00870139" w:rsidP="00870139">
      <w:pPr>
        <w:pStyle w:val="titolo30"/>
        <w:rPr>
          <w:color w:val="002060"/>
        </w:rPr>
      </w:pPr>
      <w:r w:rsidRPr="00165069">
        <w:rPr>
          <w:color w:val="002060"/>
        </w:rPr>
        <w:lastRenderedPageBreak/>
        <w:t xml:space="preserve">CALCIATORI NON ESPULSI </w:t>
      </w:r>
    </w:p>
    <w:p w14:paraId="6C17D4D7" w14:textId="77777777" w:rsidR="00870139" w:rsidRPr="00165069" w:rsidRDefault="00870139" w:rsidP="00870139">
      <w:pPr>
        <w:pStyle w:val="titolo20"/>
        <w:rPr>
          <w:color w:val="002060"/>
        </w:rPr>
      </w:pPr>
      <w:r w:rsidRPr="00165069">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0139" w:rsidRPr="00165069" w14:paraId="4196C328" w14:textId="77777777" w:rsidTr="00C403A8">
        <w:tc>
          <w:tcPr>
            <w:tcW w:w="2200" w:type="dxa"/>
            <w:tcMar>
              <w:top w:w="20" w:type="dxa"/>
              <w:left w:w="20" w:type="dxa"/>
              <w:bottom w:w="20" w:type="dxa"/>
              <w:right w:w="20" w:type="dxa"/>
            </w:tcMar>
            <w:vAlign w:val="center"/>
            <w:hideMark/>
          </w:tcPr>
          <w:p w14:paraId="694D2C92" w14:textId="77777777" w:rsidR="00870139" w:rsidRPr="00165069" w:rsidRDefault="00870139" w:rsidP="00C403A8">
            <w:pPr>
              <w:pStyle w:val="movimento"/>
              <w:rPr>
                <w:color w:val="002060"/>
              </w:rPr>
            </w:pPr>
            <w:r w:rsidRPr="00165069">
              <w:rPr>
                <w:color w:val="002060"/>
              </w:rPr>
              <w:t>FALCONE DAVIDE</w:t>
            </w:r>
          </w:p>
        </w:tc>
        <w:tc>
          <w:tcPr>
            <w:tcW w:w="2200" w:type="dxa"/>
            <w:tcMar>
              <w:top w:w="20" w:type="dxa"/>
              <w:left w:w="20" w:type="dxa"/>
              <w:bottom w:w="20" w:type="dxa"/>
              <w:right w:w="20" w:type="dxa"/>
            </w:tcMar>
            <w:vAlign w:val="center"/>
            <w:hideMark/>
          </w:tcPr>
          <w:p w14:paraId="50B3CF9B" w14:textId="77777777" w:rsidR="00870139" w:rsidRPr="00165069" w:rsidRDefault="00870139" w:rsidP="00C403A8">
            <w:pPr>
              <w:pStyle w:val="movimento2"/>
              <w:rPr>
                <w:color w:val="002060"/>
              </w:rPr>
            </w:pPr>
            <w:r w:rsidRPr="00165069">
              <w:rPr>
                <w:color w:val="002060"/>
              </w:rPr>
              <w:t xml:space="preserve">(FUTSAL VIRE GEOSISTEM ASD) </w:t>
            </w:r>
          </w:p>
        </w:tc>
        <w:tc>
          <w:tcPr>
            <w:tcW w:w="800" w:type="dxa"/>
            <w:tcMar>
              <w:top w:w="20" w:type="dxa"/>
              <w:left w:w="20" w:type="dxa"/>
              <w:bottom w:w="20" w:type="dxa"/>
              <w:right w:w="20" w:type="dxa"/>
            </w:tcMar>
            <w:vAlign w:val="center"/>
            <w:hideMark/>
          </w:tcPr>
          <w:p w14:paraId="1D303CBC" w14:textId="77777777" w:rsidR="00870139" w:rsidRPr="00165069" w:rsidRDefault="00870139" w:rsidP="00C403A8">
            <w:pPr>
              <w:pStyle w:val="movimento"/>
              <w:rPr>
                <w:color w:val="002060"/>
              </w:rPr>
            </w:pPr>
            <w:r w:rsidRPr="00165069">
              <w:rPr>
                <w:color w:val="002060"/>
              </w:rPr>
              <w:t> </w:t>
            </w:r>
          </w:p>
        </w:tc>
        <w:tc>
          <w:tcPr>
            <w:tcW w:w="2200" w:type="dxa"/>
            <w:tcMar>
              <w:top w:w="20" w:type="dxa"/>
              <w:left w:w="20" w:type="dxa"/>
              <w:bottom w:w="20" w:type="dxa"/>
              <w:right w:w="20" w:type="dxa"/>
            </w:tcMar>
            <w:vAlign w:val="center"/>
            <w:hideMark/>
          </w:tcPr>
          <w:p w14:paraId="5E96C074" w14:textId="77777777" w:rsidR="00870139" w:rsidRPr="00165069" w:rsidRDefault="00870139" w:rsidP="00C403A8">
            <w:pPr>
              <w:pStyle w:val="movimento"/>
              <w:rPr>
                <w:color w:val="002060"/>
              </w:rPr>
            </w:pPr>
            <w:r w:rsidRPr="00165069">
              <w:rPr>
                <w:color w:val="002060"/>
              </w:rPr>
              <w:t> </w:t>
            </w:r>
          </w:p>
        </w:tc>
        <w:tc>
          <w:tcPr>
            <w:tcW w:w="2200" w:type="dxa"/>
            <w:tcMar>
              <w:top w:w="20" w:type="dxa"/>
              <w:left w:w="20" w:type="dxa"/>
              <w:bottom w:w="20" w:type="dxa"/>
              <w:right w:w="20" w:type="dxa"/>
            </w:tcMar>
            <w:vAlign w:val="center"/>
            <w:hideMark/>
          </w:tcPr>
          <w:p w14:paraId="5861F8E8" w14:textId="77777777" w:rsidR="00870139" w:rsidRPr="00165069" w:rsidRDefault="00870139" w:rsidP="00C403A8">
            <w:pPr>
              <w:pStyle w:val="movimento2"/>
              <w:rPr>
                <w:color w:val="002060"/>
              </w:rPr>
            </w:pPr>
            <w:r w:rsidRPr="00165069">
              <w:rPr>
                <w:color w:val="002060"/>
              </w:rPr>
              <w:t> </w:t>
            </w:r>
          </w:p>
        </w:tc>
      </w:tr>
    </w:tbl>
    <w:p w14:paraId="4FC9BE6E" w14:textId="77777777" w:rsidR="00870139" w:rsidRDefault="00870139" w:rsidP="00870139">
      <w:pPr>
        <w:pStyle w:val="breakline"/>
        <w:rPr>
          <w:color w:val="002060"/>
        </w:rPr>
      </w:pPr>
    </w:p>
    <w:p w14:paraId="099B6731" w14:textId="77777777" w:rsidR="00870139" w:rsidRPr="00DE2E11" w:rsidRDefault="00870139" w:rsidP="00870139">
      <w:pPr>
        <w:jc w:val="center"/>
        <w:rPr>
          <w:rFonts w:ascii="Arial" w:hAnsi="Arial" w:cs="Arial"/>
          <w:noProof/>
          <w:color w:val="002060"/>
          <w:sz w:val="22"/>
          <w:szCs w:val="22"/>
        </w:rPr>
      </w:pPr>
      <w:r w:rsidRPr="00DE2E11">
        <w:rPr>
          <w:rFonts w:ascii="Arial" w:hAnsi="Arial" w:cs="Arial"/>
          <w:noProof/>
          <w:color w:val="002060"/>
          <w:sz w:val="22"/>
          <w:szCs w:val="22"/>
        </w:rPr>
        <w:t>F.to IL SEGRETARIO                                   F.to IL GIUDICE SPORTIVO</w:t>
      </w:r>
    </w:p>
    <w:p w14:paraId="29D2857D" w14:textId="77777777" w:rsidR="00870139" w:rsidRPr="00DE2E11" w:rsidRDefault="00870139" w:rsidP="00870139">
      <w:pPr>
        <w:pStyle w:val="Corpodeltesto2"/>
        <w:spacing w:after="0" w:line="240" w:lineRule="auto"/>
        <w:jc w:val="both"/>
        <w:rPr>
          <w:rFonts w:ascii="Arial" w:hAnsi="Arial" w:cs="Arial"/>
          <w:b/>
          <w:color w:val="002060"/>
          <w:sz w:val="22"/>
          <w:szCs w:val="22"/>
        </w:rPr>
      </w:pPr>
      <w:r w:rsidRPr="00DE2E11">
        <w:rPr>
          <w:rFonts w:ascii="Arial" w:hAnsi="Arial" w:cs="Arial"/>
          <w:noProof/>
          <w:color w:val="002060"/>
          <w:sz w:val="22"/>
          <w:szCs w:val="22"/>
        </w:rPr>
        <w:t xml:space="preserve">                         Angelo Castellana        </w:t>
      </w:r>
      <w:r w:rsidRPr="00DE2E11">
        <w:rPr>
          <w:rFonts w:ascii="Arial" w:hAnsi="Arial" w:cs="Arial"/>
          <w:noProof/>
          <w:color w:val="002060"/>
          <w:sz w:val="22"/>
          <w:szCs w:val="22"/>
        </w:rPr>
        <w:tab/>
        <w:t xml:space="preserve">                                Agnese Lazzaretti</w:t>
      </w:r>
    </w:p>
    <w:p w14:paraId="0C57D937" w14:textId="77777777" w:rsidR="00870139" w:rsidRDefault="00870139" w:rsidP="00870139">
      <w:pPr>
        <w:pStyle w:val="breakline"/>
        <w:rPr>
          <w:color w:val="002060"/>
        </w:rPr>
      </w:pPr>
    </w:p>
    <w:p w14:paraId="2134CD6D" w14:textId="77777777" w:rsidR="00870139" w:rsidRDefault="00870139" w:rsidP="00870139">
      <w:pPr>
        <w:pStyle w:val="breakline"/>
        <w:rPr>
          <w:color w:val="002060"/>
        </w:rPr>
      </w:pPr>
    </w:p>
    <w:p w14:paraId="01B99C27" w14:textId="77777777" w:rsidR="00870139" w:rsidRPr="00165069" w:rsidRDefault="00870139" w:rsidP="00870139">
      <w:pPr>
        <w:pStyle w:val="titoloprinc0"/>
        <w:rPr>
          <w:color w:val="002060"/>
        </w:rPr>
      </w:pPr>
      <w:r>
        <w:rPr>
          <w:color w:val="002060"/>
        </w:rPr>
        <w:t>PROGRAMMA GARE</w:t>
      </w:r>
    </w:p>
    <w:p w14:paraId="48A83792" w14:textId="77777777" w:rsidR="00870139" w:rsidRDefault="00870139" w:rsidP="00870139">
      <w:pPr>
        <w:pStyle w:val="breakline"/>
        <w:rPr>
          <w:rFonts w:eastAsiaTheme="minorEastAsia"/>
          <w:color w:val="002060"/>
        </w:rPr>
      </w:pPr>
    </w:p>
    <w:p w14:paraId="042F3447" w14:textId="77777777" w:rsidR="00185451" w:rsidRPr="00044238" w:rsidRDefault="00185451" w:rsidP="00185451">
      <w:pPr>
        <w:pStyle w:val="sottotitolocampionato10"/>
        <w:rPr>
          <w:color w:val="002060"/>
        </w:rPr>
      </w:pPr>
      <w:r w:rsidRPr="00044238">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185451" w:rsidRPr="00044238" w14:paraId="7FD85510"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F53B45" w14:textId="77777777" w:rsidR="00185451" w:rsidRPr="00044238" w:rsidRDefault="00185451" w:rsidP="00C403A8">
            <w:pPr>
              <w:pStyle w:val="headertabella0"/>
              <w:rPr>
                <w:color w:val="002060"/>
              </w:rPr>
            </w:pPr>
            <w:r w:rsidRPr="000442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F97BD" w14:textId="77777777" w:rsidR="00185451" w:rsidRPr="00044238" w:rsidRDefault="00185451" w:rsidP="00C403A8">
            <w:pPr>
              <w:pStyle w:val="headertabella0"/>
              <w:rPr>
                <w:color w:val="002060"/>
              </w:rPr>
            </w:pPr>
            <w:r w:rsidRPr="000442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9D070D" w14:textId="77777777" w:rsidR="00185451" w:rsidRPr="00044238" w:rsidRDefault="00185451" w:rsidP="00C403A8">
            <w:pPr>
              <w:pStyle w:val="headertabella0"/>
              <w:rPr>
                <w:color w:val="002060"/>
              </w:rPr>
            </w:pPr>
            <w:r w:rsidRPr="000442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44BF3" w14:textId="77777777" w:rsidR="00185451" w:rsidRPr="00044238" w:rsidRDefault="00185451" w:rsidP="00C403A8">
            <w:pPr>
              <w:pStyle w:val="headertabella0"/>
              <w:rPr>
                <w:color w:val="002060"/>
              </w:rPr>
            </w:pPr>
            <w:r w:rsidRPr="000442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827509" w14:textId="77777777" w:rsidR="00185451" w:rsidRPr="00044238" w:rsidRDefault="00185451" w:rsidP="00C403A8">
            <w:pPr>
              <w:pStyle w:val="headertabella0"/>
              <w:rPr>
                <w:color w:val="002060"/>
              </w:rPr>
            </w:pPr>
            <w:r w:rsidRPr="000442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D07FE2" w14:textId="77777777" w:rsidR="00185451" w:rsidRPr="00044238" w:rsidRDefault="00185451" w:rsidP="00C403A8">
            <w:pPr>
              <w:pStyle w:val="headertabella0"/>
              <w:rPr>
                <w:color w:val="002060"/>
              </w:rPr>
            </w:pPr>
            <w:proofErr w:type="spellStart"/>
            <w:r w:rsidRPr="00044238">
              <w:rPr>
                <w:color w:val="002060"/>
              </w:rPr>
              <w:t>Localita'</w:t>
            </w:r>
            <w:proofErr w:type="spellEnd"/>
            <w:r w:rsidRPr="0004423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C6E1FD" w14:textId="77777777" w:rsidR="00185451" w:rsidRPr="00044238" w:rsidRDefault="00185451" w:rsidP="00C403A8">
            <w:pPr>
              <w:pStyle w:val="headertabella0"/>
              <w:rPr>
                <w:color w:val="002060"/>
              </w:rPr>
            </w:pPr>
            <w:r w:rsidRPr="00044238">
              <w:rPr>
                <w:color w:val="002060"/>
              </w:rPr>
              <w:t>Indirizzo Impianto</w:t>
            </w:r>
          </w:p>
        </w:tc>
      </w:tr>
      <w:tr w:rsidR="00185451" w:rsidRPr="00044238" w14:paraId="041B2933" w14:textId="77777777" w:rsidTr="00C403A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94442D2" w14:textId="77777777" w:rsidR="00185451" w:rsidRPr="00044238" w:rsidRDefault="00185451" w:rsidP="00C403A8">
            <w:pPr>
              <w:pStyle w:val="rowtabella0"/>
              <w:rPr>
                <w:color w:val="002060"/>
              </w:rPr>
            </w:pPr>
            <w:r w:rsidRPr="00044238">
              <w:rPr>
                <w:color w:val="002060"/>
              </w:rPr>
              <w:t>C.U.S. ANCONA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C43D71" w14:textId="77777777" w:rsidR="00185451" w:rsidRPr="00044238" w:rsidRDefault="00185451" w:rsidP="00C403A8">
            <w:pPr>
              <w:pStyle w:val="rowtabella0"/>
              <w:rPr>
                <w:color w:val="002060"/>
              </w:rPr>
            </w:pPr>
            <w:r w:rsidRPr="00044238">
              <w:rPr>
                <w:color w:val="002060"/>
              </w:rPr>
              <w:t>ITALSERVICE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75F903" w14:textId="77777777" w:rsidR="00185451" w:rsidRPr="00044238" w:rsidRDefault="00185451" w:rsidP="00C403A8">
            <w:pPr>
              <w:pStyle w:val="rowtabella0"/>
              <w:jc w:val="center"/>
              <w:rPr>
                <w:color w:val="002060"/>
              </w:rPr>
            </w:pPr>
            <w:r w:rsidRPr="00044238">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DE9D36" w14:textId="77777777" w:rsidR="00185451" w:rsidRPr="00044238" w:rsidRDefault="00185451" w:rsidP="00C403A8">
            <w:pPr>
              <w:pStyle w:val="rowtabella0"/>
              <w:rPr>
                <w:color w:val="002060"/>
              </w:rPr>
            </w:pPr>
            <w:r w:rsidRPr="00044238">
              <w:rPr>
                <w:color w:val="002060"/>
              </w:rPr>
              <w:t>04/10/2023 16:30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421881" w14:textId="77777777" w:rsidR="00185451" w:rsidRPr="00044238" w:rsidRDefault="00185451" w:rsidP="00C403A8">
            <w:pPr>
              <w:pStyle w:val="rowtabella0"/>
              <w:rPr>
                <w:color w:val="002060"/>
              </w:rPr>
            </w:pPr>
            <w:r w:rsidRPr="00044238">
              <w:rPr>
                <w:color w:val="002060"/>
              </w:rPr>
              <w:t>5030 PALLONE GEODETICO CUS 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B2D851" w14:textId="77777777" w:rsidR="00185451" w:rsidRPr="00044238" w:rsidRDefault="00185451" w:rsidP="00C403A8">
            <w:pPr>
              <w:pStyle w:val="rowtabella0"/>
              <w:rPr>
                <w:color w:val="002060"/>
              </w:rPr>
            </w:pPr>
            <w:r w:rsidRPr="00044238">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2171E5" w14:textId="77777777" w:rsidR="00185451" w:rsidRPr="00044238" w:rsidRDefault="00185451" w:rsidP="00C403A8">
            <w:pPr>
              <w:pStyle w:val="rowtabella0"/>
              <w:rPr>
                <w:color w:val="002060"/>
              </w:rPr>
            </w:pPr>
            <w:r w:rsidRPr="00044238">
              <w:rPr>
                <w:color w:val="002060"/>
              </w:rPr>
              <w:t>VIA GROTTE DI POSATORA 19/A</w:t>
            </w:r>
          </w:p>
        </w:tc>
      </w:tr>
    </w:tbl>
    <w:p w14:paraId="21083630" w14:textId="77777777" w:rsidR="00185451" w:rsidRPr="00044238" w:rsidRDefault="00185451" w:rsidP="00185451">
      <w:pPr>
        <w:pStyle w:val="breakline"/>
        <w:rPr>
          <w:rFonts w:eastAsiaTheme="minorEastAsia"/>
          <w:color w:val="002060"/>
        </w:rPr>
      </w:pPr>
    </w:p>
    <w:p w14:paraId="53138CCE" w14:textId="77777777" w:rsidR="00185451" w:rsidRPr="00044238" w:rsidRDefault="00185451" w:rsidP="00185451">
      <w:pPr>
        <w:pStyle w:val="breakline"/>
        <w:rPr>
          <w:color w:val="002060"/>
        </w:rPr>
      </w:pPr>
    </w:p>
    <w:p w14:paraId="300D8B9C" w14:textId="77777777" w:rsidR="00185451" w:rsidRPr="00044238" w:rsidRDefault="00185451" w:rsidP="00185451">
      <w:pPr>
        <w:pStyle w:val="breakline"/>
        <w:rPr>
          <w:color w:val="002060"/>
        </w:rPr>
      </w:pPr>
    </w:p>
    <w:p w14:paraId="12B1B22C" w14:textId="77777777" w:rsidR="00185451" w:rsidRPr="00044238" w:rsidRDefault="00185451" w:rsidP="00185451">
      <w:pPr>
        <w:pStyle w:val="sottotitolocampionato10"/>
        <w:rPr>
          <w:color w:val="002060"/>
        </w:rPr>
      </w:pPr>
      <w:r w:rsidRPr="00044238">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185451" w:rsidRPr="00044238" w14:paraId="3993AE5D"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CF4F0" w14:textId="77777777" w:rsidR="00185451" w:rsidRPr="00044238" w:rsidRDefault="00185451" w:rsidP="00C403A8">
            <w:pPr>
              <w:pStyle w:val="headertabella0"/>
              <w:rPr>
                <w:color w:val="002060"/>
              </w:rPr>
            </w:pPr>
            <w:r w:rsidRPr="000442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1D6271" w14:textId="77777777" w:rsidR="00185451" w:rsidRPr="00044238" w:rsidRDefault="00185451" w:rsidP="00C403A8">
            <w:pPr>
              <w:pStyle w:val="headertabella0"/>
              <w:rPr>
                <w:color w:val="002060"/>
              </w:rPr>
            </w:pPr>
            <w:r w:rsidRPr="000442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567F49" w14:textId="77777777" w:rsidR="00185451" w:rsidRPr="00044238" w:rsidRDefault="00185451" w:rsidP="00C403A8">
            <w:pPr>
              <w:pStyle w:val="headertabella0"/>
              <w:rPr>
                <w:color w:val="002060"/>
              </w:rPr>
            </w:pPr>
            <w:r w:rsidRPr="000442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5E05A3" w14:textId="77777777" w:rsidR="00185451" w:rsidRPr="00044238" w:rsidRDefault="00185451" w:rsidP="00C403A8">
            <w:pPr>
              <w:pStyle w:val="headertabella0"/>
              <w:rPr>
                <w:color w:val="002060"/>
              </w:rPr>
            </w:pPr>
            <w:r w:rsidRPr="000442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0B0A31" w14:textId="77777777" w:rsidR="00185451" w:rsidRPr="00044238" w:rsidRDefault="00185451" w:rsidP="00C403A8">
            <w:pPr>
              <w:pStyle w:val="headertabella0"/>
              <w:rPr>
                <w:color w:val="002060"/>
              </w:rPr>
            </w:pPr>
            <w:r w:rsidRPr="000442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92DAAE" w14:textId="77777777" w:rsidR="00185451" w:rsidRPr="00044238" w:rsidRDefault="00185451" w:rsidP="00C403A8">
            <w:pPr>
              <w:pStyle w:val="headertabella0"/>
              <w:rPr>
                <w:color w:val="002060"/>
              </w:rPr>
            </w:pPr>
            <w:proofErr w:type="spellStart"/>
            <w:r w:rsidRPr="00044238">
              <w:rPr>
                <w:color w:val="002060"/>
              </w:rPr>
              <w:t>Localita'</w:t>
            </w:r>
            <w:proofErr w:type="spellEnd"/>
            <w:r w:rsidRPr="0004423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DC4018" w14:textId="77777777" w:rsidR="00185451" w:rsidRPr="00044238" w:rsidRDefault="00185451" w:rsidP="00C403A8">
            <w:pPr>
              <w:pStyle w:val="headertabella0"/>
              <w:rPr>
                <w:color w:val="002060"/>
              </w:rPr>
            </w:pPr>
            <w:r w:rsidRPr="00044238">
              <w:rPr>
                <w:color w:val="002060"/>
              </w:rPr>
              <w:t>Indirizzo Impianto</w:t>
            </w:r>
          </w:p>
        </w:tc>
      </w:tr>
      <w:tr w:rsidR="00185451" w:rsidRPr="00044238" w14:paraId="413C7C1B" w14:textId="77777777" w:rsidTr="00C403A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194F0DC" w14:textId="77777777" w:rsidR="00185451" w:rsidRPr="00044238" w:rsidRDefault="00185451" w:rsidP="00C403A8">
            <w:pPr>
              <w:pStyle w:val="rowtabella0"/>
              <w:rPr>
                <w:color w:val="002060"/>
              </w:rPr>
            </w:pPr>
            <w:r w:rsidRPr="00044238">
              <w:rPr>
                <w:color w:val="002060"/>
              </w:rPr>
              <w:t>REAL FABRIANO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E92845" w14:textId="77777777" w:rsidR="00185451" w:rsidRPr="00044238" w:rsidRDefault="00185451" w:rsidP="00C403A8">
            <w:pPr>
              <w:pStyle w:val="rowtabella0"/>
              <w:rPr>
                <w:color w:val="002060"/>
              </w:rPr>
            </w:pPr>
            <w:r w:rsidRPr="00044238">
              <w:rPr>
                <w:color w:val="002060"/>
              </w:rPr>
              <w:t>ACLI MANTOVANI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BAE51E" w14:textId="77777777" w:rsidR="00185451" w:rsidRPr="00044238" w:rsidRDefault="00185451" w:rsidP="00C403A8">
            <w:pPr>
              <w:pStyle w:val="rowtabella0"/>
              <w:jc w:val="center"/>
              <w:rPr>
                <w:color w:val="002060"/>
              </w:rPr>
            </w:pPr>
            <w:r w:rsidRPr="00044238">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F461BA" w14:textId="77777777" w:rsidR="00185451" w:rsidRPr="00044238" w:rsidRDefault="00185451" w:rsidP="00C403A8">
            <w:pPr>
              <w:pStyle w:val="rowtabella0"/>
              <w:rPr>
                <w:color w:val="002060"/>
              </w:rPr>
            </w:pPr>
            <w:r w:rsidRPr="00044238">
              <w:rPr>
                <w:color w:val="002060"/>
              </w:rPr>
              <w:t>04/10/2023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55EE64" w14:textId="77777777" w:rsidR="00185451" w:rsidRPr="00044238" w:rsidRDefault="00185451" w:rsidP="00C403A8">
            <w:pPr>
              <w:pStyle w:val="rowtabella0"/>
              <w:rPr>
                <w:color w:val="002060"/>
              </w:rPr>
            </w:pPr>
            <w:r w:rsidRPr="00044238">
              <w:rPr>
                <w:color w:val="002060"/>
              </w:rPr>
              <w:t>5066 PALESTRA "FERMI"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A76529" w14:textId="77777777" w:rsidR="00185451" w:rsidRPr="00044238" w:rsidRDefault="00185451" w:rsidP="00C403A8">
            <w:pPr>
              <w:pStyle w:val="rowtabella0"/>
              <w:rPr>
                <w:color w:val="002060"/>
              </w:rPr>
            </w:pPr>
            <w:r w:rsidRPr="00044238">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E08432" w14:textId="77777777" w:rsidR="00185451" w:rsidRPr="00044238" w:rsidRDefault="00185451" w:rsidP="00C403A8">
            <w:pPr>
              <w:pStyle w:val="rowtabella0"/>
              <w:rPr>
                <w:color w:val="002060"/>
              </w:rPr>
            </w:pPr>
            <w:r w:rsidRPr="00044238">
              <w:rPr>
                <w:color w:val="002060"/>
              </w:rPr>
              <w:t>VIA B.BUOZZI</w:t>
            </w:r>
          </w:p>
        </w:tc>
      </w:tr>
    </w:tbl>
    <w:p w14:paraId="48720115" w14:textId="77777777" w:rsidR="00185451" w:rsidRPr="00044238" w:rsidRDefault="00185451" w:rsidP="00185451">
      <w:pPr>
        <w:pStyle w:val="breakline"/>
        <w:rPr>
          <w:rFonts w:eastAsiaTheme="minorEastAsia"/>
          <w:color w:val="002060"/>
        </w:rPr>
      </w:pPr>
    </w:p>
    <w:p w14:paraId="58A06456" w14:textId="77777777" w:rsidR="00185451" w:rsidRPr="00044238" w:rsidRDefault="00185451" w:rsidP="00185451">
      <w:pPr>
        <w:pStyle w:val="breakline"/>
        <w:rPr>
          <w:color w:val="002060"/>
        </w:rPr>
      </w:pPr>
    </w:p>
    <w:p w14:paraId="1C360BB0" w14:textId="77777777" w:rsidR="00185451" w:rsidRPr="00044238" w:rsidRDefault="00185451" w:rsidP="00185451">
      <w:pPr>
        <w:pStyle w:val="breakline"/>
        <w:rPr>
          <w:color w:val="002060"/>
        </w:rPr>
      </w:pPr>
    </w:p>
    <w:p w14:paraId="606B2D9C" w14:textId="77777777" w:rsidR="00185451" w:rsidRPr="00044238" w:rsidRDefault="00185451" w:rsidP="00185451">
      <w:pPr>
        <w:pStyle w:val="sottotitolocampionato10"/>
        <w:rPr>
          <w:color w:val="002060"/>
        </w:rPr>
      </w:pPr>
      <w:r w:rsidRPr="00044238">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185451" w:rsidRPr="00044238" w14:paraId="317EA1B4"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1AF3D" w14:textId="77777777" w:rsidR="00185451" w:rsidRPr="00044238" w:rsidRDefault="00185451" w:rsidP="00C403A8">
            <w:pPr>
              <w:pStyle w:val="headertabella0"/>
              <w:rPr>
                <w:color w:val="002060"/>
              </w:rPr>
            </w:pPr>
            <w:r w:rsidRPr="000442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6C6A69" w14:textId="77777777" w:rsidR="00185451" w:rsidRPr="00044238" w:rsidRDefault="00185451" w:rsidP="00C403A8">
            <w:pPr>
              <w:pStyle w:val="headertabella0"/>
              <w:rPr>
                <w:color w:val="002060"/>
              </w:rPr>
            </w:pPr>
            <w:r w:rsidRPr="000442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3B2147" w14:textId="77777777" w:rsidR="00185451" w:rsidRPr="00044238" w:rsidRDefault="00185451" w:rsidP="00C403A8">
            <w:pPr>
              <w:pStyle w:val="headertabella0"/>
              <w:rPr>
                <w:color w:val="002060"/>
              </w:rPr>
            </w:pPr>
            <w:r w:rsidRPr="000442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78602F" w14:textId="77777777" w:rsidR="00185451" w:rsidRPr="00044238" w:rsidRDefault="00185451" w:rsidP="00C403A8">
            <w:pPr>
              <w:pStyle w:val="headertabella0"/>
              <w:rPr>
                <w:color w:val="002060"/>
              </w:rPr>
            </w:pPr>
            <w:r w:rsidRPr="000442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EB82D" w14:textId="77777777" w:rsidR="00185451" w:rsidRPr="00044238" w:rsidRDefault="00185451" w:rsidP="00C403A8">
            <w:pPr>
              <w:pStyle w:val="headertabella0"/>
              <w:rPr>
                <w:color w:val="002060"/>
              </w:rPr>
            </w:pPr>
            <w:r w:rsidRPr="000442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C6CAB" w14:textId="77777777" w:rsidR="00185451" w:rsidRPr="00044238" w:rsidRDefault="00185451" w:rsidP="00C403A8">
            <w:pPr>
              <w:pStyle w:val="headertabella0"/>
              <w:rPr>
                <w:color w:val="002060"/>
              </w:rPr>
            </w:pPr>
            <w:proofErr w:type="spellStart"/>
            <w:r w:rsidRPr="00044238">
              <w:rPr>
                <w:color w:val="002060"/>
              </w:rPr>
              <w:t>Localita'</w:t>
            </w:r>
            <w:proofErr w:type="spellEnd"/>
            <w:r w:rsidRPr="0004423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A1992F" w14:textId="77777777" w:rsidR="00185451" w:rsidRPr="00044238" w:rsidRDefault="00185451" w:rsidP="00C403A8">
            <w:pPr>
              <w:pStyle w:val="headertabella0"/>
              <w:rPr>
                <w:color w:val="002060"/>
              </w:rPr>
            </w:pPr>
            <w:r w:rsidRPr="00044238">
              <w:rPr>
                <w:color w:val="002060"/>
              </w:rPr>
              <w:t>Indirizzo Impianto</w:t>
            </w:r>
          </w:p>
        </w:tc>
      </w:tr>
      <w:tr w:rsidR="00185451" w:rsidRPr="00044238" w14:paraId="1C9CE129" w14:textId="77777777" w:rsidTr="00C403A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20E3328" w14:textId="77777777" w:rsidR="00185451" w:rsidRPr="00044238" w:rsidRDefault="00185451" w:rsidP="00C403A8">
            <w:pPr>
              <w:pStyle w:val="rowtabella0"/>
              <w:rPr>
                <w:color w:val="002060"/>
              </w:rPr>
            </w:pPr>
            <w:r w:rsidRPr="00044238">
              <w:rPr>
                <w:color w:val="002060"/>
              </w:rPr>
              <w:t>CALCIO A 5 CORINALDO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CD6B48" w14:textId="77777777" w:rsidR="00185451" w:rsidRPr="00044238" w:rsidRDefault="00185451" w:rsidP="00C403A8">
            <w:pPr>
              <w:pStyle w:val="rowtabella0"/>
              <w:rPr>
                <w:color w:val="002060"/>
              </w:rPr>
            </w:pPr>
            <w:r w:rsidRPr="00044238">
              <w:rPr>
                <w:color w:val="002060"/>
              </w:rPr>
              <w:t>OSIMO FIVE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999C9F" w14:textId="77777777" w:rsidR="00185451" w:rsidRPr="00044238" w:rsidRDefault="00185451" w:rsidP="00C403A8">
            <w:pPr>
              <w:pStyle w:val="rowtabella0"/>
              <w:jc w:val="center"/>
              <w:rPr>
                <w:color w:val="002060"/>
              </w:rPr>
            </w:pPr>
            <w:r w:rsidRPr="00044238">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1A5614" w14:textId="77777777" w:rsidR="00185451" w:rsidRPr="00044238" w:rsidRDefault="00185451" w:rsidP="00C403A8">
            <w:pPr>
              <w:pStyle w:val="rowtabella0"/>
              <w:rPr>
                <w:color w:val="002060"/>
              </w:rPr>
            </w:pPr>
            <w:r w:rsidRPr="00044238">
              <w:rPr>
                <w:color w:val="002060"/>
              </w:rPr>
              <w:t>04/10/2023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6520B3" w14:textId="77777777" w:rsidR="00185451" w:rsidRPr="00044238" w:rsidRDefault="00185451" w:rsidP="00C403A8">
            <w:pPr>
              <w:pStyle w:val="rowtabella0"/>
              <w:rPr>
                <w:color w:val="002060"/>
              </w:rPr>
            </w:pPr>
            <w:r w:rsidRPr="00044238">
              <w:rPr>
                <w:color w:val="002060"/>
              </w:rPr>
              <w:t>5111 CAMPO DI C5 ENTRO SCUOLA EL.RE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A427ED" w14:textId="77777777" w:rsidR="00185451" w:rsidRPr="00044238" w:rsidRDefault="00185451" w:rsidP="00C403A8">
            <w:pPr>
              <w:pStyle w:val="rowtabella0"/>
              <w:rPr>
                <w:color w:val="002060"/>
              </w:rPr>
            </w:pPr>
            <w:r w:rsidRPr="00044238">
              <w:rPr>
                <w:color w:val="002060"/>
              </w:rPr>
              <w:t>CORINALDO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9C9215" w14:textId="77777777" w:rsidR="00185451" w:rsidRPr="00044238" w:rsidRDefault="00185451" w:rsidP="00C403A8">
            <w:pPr>
              <w:pStyle w:val="rowtabella0"/>
              <w:rPr>
                <w:color w:val="002060"/>
              </w:rPr>
            </w:pPr>
            <w:r w:rsidRPr="00044238">
              <w:rPr>
                <w:color w:val="002060"/>
              </w:rPr>
              <w:t>VIA BORGO DI SOTTO</w:t>
            </w:r>
          </w:p>
        </w:tc>
      </w:tr>
    </w:tbl>
    <w:p w14:paraId="497697D8" w14:textId="77777777" w:rsidR="00185451" w:rsidRPr="00044238" w:rsidRDefault="00185451" w:rsidP="00185451">
      <w:pPr>
        <w:pStyle w:val="breakline"/>
        <w:rPr>
          <w:rFonts w:eastAsiaTheme="minorEastAsia"/>
          <w:color w:val="002060"/>
        </w:rPr>
      </w:pPr>
    </w:p>
    <w:p w14:paraId="65AC0AEA" w14:textId="77777777" w:rsidR="00185451" w:rsidRPr="00044238" w:rsidRDefault="00185451" w:rsidP="00185451">
      <w:pPr>
        <w:pStyle w:val="breakline"/>
        <w:rPr>
          <w:color w:val="002060"/>
        </w:rPr>
      </w:pPr>
    </w:p>
    <w:p w14:paraId="142B9DDC" w14:textId="77777777" w:rsidR="00185451" w:rsidRPr="00044238" w:rsidRDefault="00185451" w:rsidP="00185451">
      <w:pPr>
        <w:pStyle w:val="breakline"/>
        <w:rPr>
          <w:color w:val="002060"/>
        </w:rPr>
      </w:pPr>
    </w:p>
    <w:p w14:paraId="6853B525" w14:textId="77777777" w:rsidR="00185451" w:rsidRPr="00044238" w:rsidRDefault="00185451" w:rsidP="00185451">
      <w:pPr>
        <w:pStyle w:val="sottotitolocampionato10"/>
        <w:rPr>
          <w:color w:val="002060"/>
        </w:rPr>
      </w:pPr>
      <w:r w:rsidRPr="00044238">
        <w:rPr>
          <w:color w:val="002060"/>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185451" w:rsidRPr="00044238" w14:paraId="7F035CD3"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593D6E" w14:textId="77777777" w:rsidR="00185451" w:rsidRPr="00044238" w:rsidRDefault="00185451" w:rsidP="00C403A8">
            <w:pPr>
              <w:pStyle w:val="headertabella0"/>
              <w:rPr>
                <w:color w:val="002060"/>
              </w:rPr>
            </w:pPr>
            <w:r w:rsidRPr="000442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96A1DD" w14:textId="77777777" w:rsidR="00185451" w:rsidRPr="00044238" w:rsidRDefault="00185451" w:rsidP="00C403A8">
            <w:pPr>
              <w:pStyle w:val="headertabella0"/>
              <w:rPr>
                <w:color w:val="002060"/>
              </w:rPr>
            </w:pPr>
            <w:r w:rsidRPr="000442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CC93B2" w14:textId="77777777" w:rsidR="00185451" w:rsidRPr="00044238" w:rsidRDefault="00185451" w:rsidP="00C403A8">
            <w:pPr>
              <w:pStyle w:val="headertabella0"/>
              <w:rPr>
                <w:color w:val="002060"/>
              </w:rPr>
            </w:pPr>
            <w:r w:rsidRPr="000442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AE99C" w14:textId="77777777" w:rsidR="00185451" w:rsidRPr="00044238" w:rsidRDefault="00185451" w:rsidP="00C403A8">
            <w:pPr>
              <w:pStyle w:val="headertabella0"/>
              <w:rPr>
                <w:color w:val="002060"/>
              </w:rPr>
            </w:pPr>
            <w:r w:rsidRPr="000442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F0C643" w14:textId="77777777" w:rsidR="00185451" w:rsidRPr="00044238" w:rsidRDefault="00185451" w:rsidP="00C403A8">
            <w:pPr>
              <w:pStyle w:val="headertabella0"/>
              <w:rPr>
                <w:color w:val="002060"/>
              </w:rPr>
            </w:pPr>
            <w:r w:rsidRPr="000442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F2C1D9" w14:textId="77777777" w:rsidR="00185451" w:rsidRPr="00044238" w:rsidRDefault="00185451" w:rsidP="00C403A8">
            <w:pPr>
              <w:pStyle w:val="headertabella0"/>
              <w:rPr>
                <w:color w:val="002060"/>
              </w:rPr>
            </w:pPr>
            <w:proofErr w:type="spellStart"/>
            <w:r w:rsidRPr="00044238">
              <w:rPr>
                <w:color w:val="002060"/>
              </w:rPr>
              <w:t>Localita'</w:t>
            </w:r>
            <w:proofErr w:type="spellEnd"/>
            <w:r w:rsidRPr="0004423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035C94" w14:textId="77777777" w:rsidR="00185451" w:rsidRPr="00044238" w:rsidRDefault="00185451" w:rsidP="00C403A8">
            <w:pPr>
              <w:pStyle w:val="headertabella0"/>
              <w:rPr>
                <w:color w:val="002060"/>
              </w:rPr>
            </w:pPr>
            <w:r w:rsidRPr="00044238">
              <w:rPr>
                <w:color w:val="002060"/>
              </w:rPr>
              <w:t>Indirizzo Impianto</w:t>
            </w:r>
          </w:p>
        </w:tc>
      </w:tr>
      <w:tr w:rsidR="00185451" w:rsidRPr="00044238" w14:paraId="204E4111" w14:textId="77777777" w:rsidTr="00C403A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F0CFA4C" w14:textId="77777777" w:rsidR="00185451" w:rsidRPr="00044238" w:rsidRDefault="00185451" w:rsidP="00C403A8">
            <w:pPr>
              <w:pStyle w:val="rowtabella0"/>
              <w:rPr>
                <w:color w:val="002060"/>
              </w:rPr>
            </w:pPr>
            <w:r w:rsidRPr="00044238">
              <w:rPr>
                <w:color w:val="002060"/>
              </w:rPr>
              <w:t>VIRTUS FORTITUDO 1950 SSD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EB01F5" w14:textId="77777777" w:rsidR="00185451" w:rsidRPr="00044238" w:rsidRDefault="00185451" w:rsidP="00C403A8">
            <w:pPr>
              <w:pStyle w:val="rowtabella0"/>
              <w:rPr>
                <w:color w:val="002060"/>
              </w:rPr>
            </w:pPr>
            <w:r w:rsidRPr="00044238">
              <w:rPr>
                <w:color w:val="002060"/>
              </w:rPr>
              <w:t>AMICI DEL CENTROSOCIO SP.</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B717BB" w14:textId="77777777" w:rsidR="00185451" w:rsidRPr="00044238" w:rsidRDefault="00185451" w:rsidP="00C403A8">
            <w:pPr>
              <w:pStyle w:val="rowtabella0"/>
              <w:jc w:val="center"/>
              <w:rPr>
                <w:color w:val="002060"/>
              </w:rPr>
            </w:pPr>
            <w:r w:rsidRPr="00044238">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1620FE" w14:textId="77777777" w:rsidR="00185451" w:rsidRPr="00044238" w:rsidRDefault="00185451" w:rsidP="00C403A8">
            <w:pPr>
              <w:pStyle w:val="rowtabella0"/>
              <w:rPr>
                <w:color w:val="002060"/>
              </w:rPr>
            </w:pPr>
            <w:r w:rsidRPr="00044238">
              <w:rPr>
                <w:color w:val="002060"/>
              </w:rPr>
              <w:t>02/10/2023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FCBC16" w14:textId="77777777" w:rsidR="00185451" w:rsidRPr="00044238" w:rsidRDefault="00185451" w:rsidP="00C403A8">
            <w:pPr>
              <w:pStyle w:val="rowtabella0"/>
              <w:rPr>
                <w:color w:val="002060"/>
              </w:rPr>
            </w:pPr>
            <w:r w:rsidRPr="00044238">
              <w:rPr>
                <w:color w:val="002060"/>
              </w:rPr>
              <w:t>5093 CAMPO SCOPERTO NUOVO ANTISTADI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C89619" w14:textId="77777777" w:rsidR="00185451" w:rsidRPr="00044238" w:rsidRDefault="00185451" w:rsidP="00C403A8">
            <w:pPr>
              <w:pStyle w:val="rowtabella0"/>
              <w:rPr>
                <w:color w:val="002060"/>
              </w:rPr>
            </w:pPr>
            <w:r w:rsidRPr="00044238">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330B88" w14:textId="77777777" w:rsidR="00185451" w:rsidRPr="00044238" w:rsidRDefault="00185451" w:rsidP="00C403A8">
            <w:pPr>
              <w:pStyle w:val="rowtabella0"/>
              <w:rPr>
                <w:color w:val="002060"/>
              </w:rPr>
            </w:pPr>
            <w:r w:rsidRPr="00044238">
              <w:rPr>
                <w:color w:val="002060"/>
              </w:rPr>
              <w:t>VIA BRUNO BUOZZI</w:t>
            </w:r>
          </w:p>
        </w:tc>
      </w:tr>
    </w:tbl>
    <w:p w14:paraId="7522E8F0" w14:textId="77777777" w:rsidR="00185451" w:rsidRPr="00044238" w:rsidRDefault="00185451" w:rsidP="00185451">
      <w:pPr>
        <w:pStyle w:val="breakline"/>
        <w:rPr>
          <w:rFonts w:eastAsiaTheme="minorEastAsia"/>
          <w:color w:val="002060"/>
        </w:rPr>
      </w:pPr>
    </w:p>
    <w:p w14:paraId="574F2F21" w14:textId="77777777" w:rsidR="00185451" w:rsidRPr="00044238" w:rsidRDefault="00185451" w:rsidP="00185451">
      <w:pPr>
        <w:pStyle w:val="breakline"/>
        <w:rPr>
          <w:color w:val="002060"/>
        </w:rPr>
      </w:pPr>
    </w:p>
    <w:p w14:paraId="13CFED37" w14:textId="77777777" w:rsidR="00185451" w:rsidRPr="00044238" w:rsidRDefault="00185451" w:rsidP="00185451">
      <w:pPr>
        <w:pStyle w:val="breakline"/>
        <w:rPr>
          <w:color w:val="002060"/>
        </w:rPr>
      </w:pPr>
    </w:p>
    <w:p w14:paraId="2ACC23DC" w14:textId="77777777" w:rsidR="00185451" w:rsidRPr="00044238" w:rsidRDefault="00185451" w:rsidP="00185451">
      <w:pPr>
        <w:pStyle w:val="sottotitolocampionato10"/>
        <w:rPr>
          <w:color w:val="002060"/>
        </w:rPr>
      </w:pPr>
      <w:r w:rsidRPr="00044238">
        <w:rPr>
          <w:color w:val="002060"/>
        </w:rPr>
        <w:t>GIRONE E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4"/>
        <w:gridCol w:w="385"/>
        <w:gridCol w:w="898"/>
        <w:gridCol w:w="1178"/>
        <w:gridCol w:w="1550"/>
        <w:gridCol w:w="1550"/>
      </w:tblGrid>
      <w:tr w:rsidR="00185451" w:rsidRPr="00044238" w14:paraId="0027C75D"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887055" w14:textId="77777777" w:rsidR="00185451" w:rsidRPr="00044238" w:rsidRDefault="00185451" w:rsidP="00C403A8">
            <w:pPr>
              <w:pStyle w:val="headertabella0"/>
              <w:rPr>
                <w:color w:val="002060"/>
              </w:rPr>
            </w:pPr>
            <w:r w:rsidRPr="000442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4A5CAC" w14:textId="77777777" w:rsidR="00185451" w:rsidRPr="00044238" w:rsidRDefault="00185451" w:rsidP="00C403A8">
            <w:pPr>
              <w:pStyle w:val="headertabella0"/>
              <w:rPr>
                <w:color w:val="002060"/>
              </w:rPr>
            </w:pPr>
            <w:r w:rsidRPr="000442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D20CA0" w14:textId="77777777" w:rsidR="00185451" w:rsidRPr="00044238" w:rsidRDefault="00185451" w:rsidP="00C403A8">
            <w:pPr>
              <w:pStyle w:val="headertabella0"/>
              <w:rPr>
                <w:color w:val="002060"/>
              </w:rPr>
            </w:pPr>
            <w:r w:rsidRPr="000442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3B1D4E" w14:textId="77777777" w:rsidR="00185451" w:rsidRPr="00044238" w:rsidRDefault="00185451" w:rsidP="00C403A8">
            <w:pPr>
              <w:pStyle w:val="headertabella0"/>
              <w:rPr>
                <w:color w:val="002060"/>
              </w:rPr>
            </w:pPr>
            <w:r w:rsidRPr="000442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E0289C" w14:textId="77777777" w:rsidR="00185451" w:rsidRPr="00044238" w:rsidRDefault="00185451" w:rsidP="00C403A8">
            <w:pPr>
              <w:pStyle w:val="headertabella0"/>
              <w:rPr>
                <w:color w:val="002060"/>
              </w:rPr>
            </w:pPr>
            <w:r w:rsidRPr="000442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2921B" w14:textId="77777777" w:rsidR="00185451" w:rsidRPr="00044238" w:rsidRDefault="00185451" w:rsidP="00C403A8">
            <w:pPr>
              <w:pStyle w:val="headertabella0"/>
              <w:rPr>
                <w:color w:val="002060"/>
              </w:rPr>
            </w:pPr>
            <w:proofErr w:type="spellStart"/>
            <w:r w:rsidRPr="00044238">
              <w:rPr>
                <w:color w:val="002060"/>
              </w:rPr>
              <w:t>Localita'</w:t>
            </w:r>
            <w:proofErr w:type="spellEnd"/>
            <w:r w:rsidRPr="0004423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2C00CF" w14:textId="77777777" w:rsidR="00185451" w:rsidRPr="00044238" w:rsidRDefault="00185451" w:rsidP="00C403A8">
            <w:pPr>
              <w:pStyle w:val="headertabella0"/>
              <w:rPr>
                <w:color w:val="002060"/>
              </w:rPr>
            </w:pPr>
            <w:r w:rsidRPr="00044238">
              <w:rPr>
                <w:color w:val="002060"/>
              </w:rPr>
              <w:t>Indirizzo Impianto</w:t>
            </w:r>
          </w:p>
        </w:tc>
      </w:tr>
      <w:tr w:rsidR="00185451" w:rsidRPr="00044238" w14:paraId="03A40ECC" w14:textId="77777777" w:rsidTr="00C403A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117FD2D" w14:textId="77777777" w:rsidR="00185451" w:rsidRPr="00044238" w:rsidRDefault="00185451" w:rsidP="00C403A8">
            <w:pPr>
              <w:pStyle w:val="rowtabella0"/>
              <w:rPr>
                <w:color w:val="002060"/>
              </w:rPr>
            </w:pPr>
            <w:r w:rsidRPr="00044238">
              <w:rPr>
                <w:color w:val="002060"/>
              </w:rPr>
              <w:t>SANGIORGIO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585847" w14:textId="77777777" w:rsidR="00185451" w:rsidRPr="00044238" w:rsidRDefault="00185451" w:rsidP="00C403A8">
            <w:pPr>
              <w:pStyle w:val="rowtabella0"/>
              <w:rPr>
                <w:color w:val="002060"/>
              </w:rPr>
            </w:pPr>
            <w:r w:rsidRPr="00044238">
              <w:rPr>
                <w:color w:val="002060"/>
              </w:rPr>
              <w:t>ACLI AUDAX MONTECOSARO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3F7517" w14:textId="77777777" w:rsidR="00185451" w:rsidRPr="00044238" w:rsidRDefault="00185451" w:rsidP="00C403A8">
            <w:pPr>
              <w:pStyle w:val="rowtabella0"/>
              <w:jc w:val="center"/>
              <w:rPr>
                <w:color w:val="002060"/>
              </w:rPr>
            </w:pPr>
            <w:r w:rsidRPr="00044238">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7BC27A" w14:textId="77777777" w:rsidR="00185451" w:rsidRPr="00044238" w:rsidRDefault="00185451" w:rsidP="00C403A8">
            <w:pPr>
              <w:pStyle w:val="rowtabella0"/>
              <w:rPr>
                <w:color w:val="002060"/>
              </w:rPr>
            </w:pPr>
            <w:r w:rsidRPr="00044238">
              <w:rPr>
                <w:color w:val="002060"/>
              </w:rPr>
              <w:t>05/10/2023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E0BB55" w14:textId="77777777" w:rsidR="00185451" w:rsidRPr="00044238" w:rsidRDefault="00185451" w:rsidP="00C403A8">
            <w:pPr>
              <w:pStyle w:val="rowtabella0"/>
              <w:rPr>
                <w:color w:val="002060"/>
              </w:rPr>
            </w:pPr>
            <w:r w:rsidRPr="00044238">
              <w:rPr>
                <w:color w:val="002060"/>
              </w:rPr>
              <w:t>5631 PALASPORT " PALASAVELLI"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7F6CD7" w14:textId="77777777" w:rsidR="00185451" w:rsidRPr="00044238" w:rsidRDefault="00185451" w:rsidP="00C403A8">
            <w:pPr>
              <w:pStyle w:val="rowtabella0"/>
              <w:rPr>
                <w:color w:val="002060"/>
              </w:rPr>
            </w:pPr>
            <w:r w:rsidRPr="00044238">
              <w:rPr>
                <w:color w:val="002060"/>
              </w:rPr>
              <w:t>PORTO SAN GIORGIO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7F6073" w14:textId="77777777" w:rsidR="00185451" w:rsidRPr="00044238" w:rsidRDefault="00185451" w:rsidP="00C403A8">
            <w:pPr>
              <w:pStyle w:val="rowtabella0"/>
              <w:rPr>
                <w:color w:val="002060"/>
              </w:rPr>
            </w:pPr>
            <w:r w:rsidRPr="00044238">
              <w:rPr>
                <w:color w:val="002060"/>
              </w:rPr>
              <w:t>VIA S.VITTORIA, 5</w:t>
            </w:r>
          </w:p>
        </w:tc>
      </w:tr>
    </w:tbl>
    <w:p w14:paraId="47D854B1" w14:textId="77777777" w:rsidR="00185451" w:rsidRPr="00044238" w:rsidRDefault="00185451" w:rsidP="00185451">
      <w:pPr>
        <w:pStyle w:val="breakline"/>
        <w:rPr>
          <w:rFonts w:eastAsiaTheme="minorEastAsia"/>
          <w:color w:val="002060"/>
        </w:rPr>
      </w:pPr>
    </w:p>
    <w:p w14:paraId="5135E710" w14:textId="77777777" w:rsidR="00185451" w:rsidRPr="00044238" w:rsidRDefault="00185451" w:rsidP="00185451">
      <w:pPr>
        <w:pStyle w:val="breakline"/>
        <w:rPr>
          <w:color w:val="002060"/>
        </w:rPr>
      </w:pPr>
    </w:p>
    <w:p w14:paraId="1BEE25B5" w14:textId="77777777" w:rsidR="00185451" w:rsidRPr="00044238" w:rsidRDefault="00185451" w:rsidP="00185451">
      <w:pPr>
        <w:pStyle w:val="breakline"/>
        <w:rPr>
          <w:color w:val="002060"/>
        </w:rPr>
      </w:pPr>
    </w:p>
    <w:p w14:paraId="1A2962E1" w14:textId="77777777" w:rsidR="00185451" w:rsidRPr="00044238" w:rsidRDefault="00185451" w:rsidP="00185451">
      <w:pPr>
        <w:pStyle w:val="sottotitolocampionato10"/>
        <w:rPr>
          <w:color w:val="002060"/>
        </w:rPr>
      </w:pPr>
      <w:r w:rsidRPr="00044238">
        <w:rPr>
          <w:color w:val="002060"/>
        </w:rPr>
        <w:t>GIRONE 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77"/>
        <w:gridCol w:w="1564"/>
        <w:gridCol w:w="1550"/>
      </w:tblGrid>
      <w:tr w:rsidR="00185451" w:rsidRPr="00044238" w14:paraId="7D7E98D7"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C30836" w14:textId="77777777" w:rsidR="00185451" w:rsidRPr="00044238" w:rsidRDefault="00185451" w:rsidP="00C403A8">
            <w:pPr>
              <w:pStyle w:val="headertabella0"/>
              <w:rPr>
                <w:color w:val="002060"/>
              </w:rPr>
            </w:pPr>
            <w:r w:rsidRPr="000442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EDB7B" w14:textId="77777777" w:rsidR="00185451" w:rsidRPr="00044238" w:rsidRDefault="00185451" w:rsidP="00C403A8">
            <w:pPr>
              <w:pStyle w:val="headertabella0"/>
              <w:rPr>
                <w:color w:val="002060"/>
              </w:rPr>
            </w:pPr>
            <w:r w:rsidRPr="000442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D6CBAF" w14:textId="77777777" w:rsidR="00185451" w:rsidRPr="00044238" w:rsidRDefault="00185451" w:rsidP="00C403A8">
            <w:pPr>
              <w:pStyle w:val="headertabella0"/>
              <w:rPr>
                <w:color w:val="002060"/>
              </w:rPr>
            </w:pPr>
            <w:r w:rsidRPr="000442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50D5C9" w14:textId="77777777" w:rsidR="00185451" w:rsidRPr="00044238" w:rsidRDefault="00185451" w:rsidP="00C403A8">
            <w:pPr>
              <w:pStyle w:val="headertabella0"/>
              <w:rPr>
                <w:color w:val="002060"/>
              </w:rPr>
            </w:pPr>
            <w:r w:rsidRPr="000442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26585C" w14:textId="77777777" w:rsidR="00185451" w:rsidRPr="00044238" w:rsidRDefault="00185451" w:rsidP="00C403A8">
            <w:pPr>
              <w:pStyle w:val="headertabella0"/>
              <w:rPr>
                <w:color w:val="002060"/>
              </w:rPr>
            </w:pPr>
            <w:r w:rsidRPr="000442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18A12E" w14:textId="77777777" w:rsidR="00185451" w:rsidRPr="00044238" w:rsidRDefault="00185451" w:rsidP="00C403A8">
            <w:pPr>
              <w:pStyle w:val="headertabella0"/>
              <w:rPr>
                <w:color w:val="002060"/>
              </w:rPr>
            </w:pPr>
            <w:proofErr w:type="spellStart"/>
            <w:r w:rsidRPr="00044238">
              <w:rPr>
                <w:color w:val="002060"/>
              </w:rPr>
              <w:t>Localita'</w:t>
            </w:r>
            <w:proofErr w:type="spellEnd"/>
            <w:r w:rsidRPr="0004423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EC40CC" w14:textId="77777777" w:rsidR="00185451" w:rsidRPr="00044238" w:rsidRDefault="00185451" w:rsidP="00C403A8">
            <w:pPr>
              <w:pStyle w:val="headertabella0"/>
              <w:rPr>
                <w:color w:val="002060"/>
              </w:rPr>
            </w:pPr>
            <w:r w:rsidRPr="00044238">
              <w:rPr>
                <w:color w:val="002060"/>
              </w:rPr>
              <w:t>Indirizzo Impianto</w:t>
            </w:r>
          </w:p>
        </w:tc>
      </w:tr>
      <w:tr w:rsidR="00185451" w:rsidRPr="00044238" w14:paraId="6F370CDC" w14:textId="77777777" w:rsidTr="00C403A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CBA5BED" w14:textId="77777777" w:rsidR="00185451" w:rsidRPr="00044238" w:rsidRDefault="00185451" w:rsidP="00C403A8">
            <w:pPr>
              <w:pStyle w:val="rowtabella0"/>
              <w:rPr>
                <w:color w:val="002060"/>
              </w:rPr>
            </w:pPr>
            <w:r w:rsidRPr="00044238">
              <w:rPr>
                <w:color w:val="002060"/>
              </w:rPr>
              <w:t>NUOVA JUVENTINA FFC</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657BA0" w14:textId="77777777" w:rsidR="00185451" w:rsidRPr="00044238" w:rsidRDefault="00185451" w:rsidP="00C403A8">
            <w:pPr>
              <w:pStyle w:val="rowtabella0"/>
              <w:rPr>
                <w:color w:val="002060"/>
              </w:rPr>
            </w:pPr>
            <w:r w:rsidRPr="00044238">
              <w:rPr>
                <w:color w:val="002060"/>
              </w:rPr>
              <w:t>CANTINE RIUNITE CSI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446B97" w14:textId="77777777" w:rsidR="00185451" w:rsidRPr="00044238" w:rsidRDefault="00185451" w:rsidP="00C403A8">
            <w:pPr>
              <w:pStyle w:val="rowtabella0"/>
              <w:jc w:val="center"/>
              <w:rPr>
                <w:color w:val="002060"/>
              </w:rPr>
            </w:pPr>
            <w:r w:rsidRPr="00044238">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E037C1" w14:textId="77777777" w:rsidR="00185451" w:rsidRPr="00044238" w:rsidRDefault="00185451" w:rsidP="00C403A8">
            <w:pPr>
              <w:pStyle w:val="rowtabella0"/>
              <w:rPr>
                <w:color w:val="002060"/>
              </w:rPr>
            </w:pPr>
            <w:r w:rsidRPr="00044238">
              <w:rPr>
                <w:color w:val="002060"/>
              </w:rPr>
              <w:t>03/10/2023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C7ADEB" w14:textId="77777777" w:rsidR="00185451" w:rsidRPr="00044238" w:rsidRDefault="00185451" w:rsidP="00C403A8">
            <w:pPr>
              <w:pStyle w:val="rowtabella0"/>
              <w:rPr>
                <w:color w:val="002060"/>
              </w:rPr>
            </w:pPr>
            <w:r w:rsidRPr="00044238">
              <w:rPr>
                <w:color w:val="002060"/>
              </w:rPr>
              <w:t>5736 CAMPO C/5 "GIUSEPPE TEMPERINI"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680329" w14:textId="77777777" w:rsidR="00185451" w:rsidRPr="00044238" w:rsidRDefault="00185451" w:rsidP="00C403A8">
            <w:pPr>
              <w:pStyle w:val="rowtabella0"/>
              <w:rPr>
                <w:color w:val="002060"/>
              </w:rPr>
            </w:pPr>
            <w:r w:rsidRPr="00044238">
              <w:rPr>
                <w:color w:val="002060"/>
              </w:rPr>
              <w:t>MONTEGRANARO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4E203A" w14:textId="77777777" w:rsidR="00185451" w:rsidRPr="00044238" w:rsidRDefault="00185451" w:rsidP="00C403A8">
            <w:pPr>
              <w:pStyle w:val="rowtabella0"/>
              <w:rPr>
                <w:color w:val="002060"/>
              </w:rPr>
            </w:pPr>
            <w:r w:rsidRPr="00044238">
              <w:rPr>
                <w:color w:val="002060"/>
              </w:rPr>
              <w:t>VIA B.ROSSI SNC</w:t>
            </w:r>
          </w:p>
        </w:tc>
      </w:tr>
    </w:tbl>
    <w:p w14:paraId="2DF5522D" w14:textId="77777777" w:rsidR="00185451" w:rsidRPr="00044238" w:rsidRDefault="00185451" w:rsidP="00185451">
      <w:pPr>
        <w:pStyle w:val="breakline"/>
        <w:rPr>
          <w:rFonts w:eastAsiaTheme="minorEastAsia"/>
          <w:color w:val="002060"/>
        </w:rPr>
      </w:pPr>
    </w:p>
    <w:p w14:paraId="375E64BC" w14:textId="77777777" w:rsidR="00185451" w:rsidRPr="00044238" w:rsidRDefault="00185451" w:rsidP="00185451">
      <w:pPr>
        <w:pStyle w:val="breakline"/>
        <w:rPr>
          <w:color w:val="002060"/>
        </w:rPr>
      </w:pPr>
    </w:p>
    <w:p w14:paraId="3B4B58B6" w14:textId="77777777" w:rsidR="00185451" w:rsidRPr="00044238" w:rsidRDefault="00185451" w:rsidP="00185451">
      <w:pPr>
        <w:pStyle w:val="breakline"/>
        <w:rPr>
          <w:color w:val="002060"/>
        </w:rPr>
      </w:pPr>
    </w:p>
    <w:p w14:paraId="549724D8" w14:textId="77777777" w:rsidR="00185451" w:rsidRPr="00044238" w:rsidRDefault="00185451" w:rsidP="00185451">
      <w:pPr>
        <w:pStyle w:val="sottotitolocampionato10"/>
        <w:rPr>
          <w:color w:val="002060"/>
        </w:rPr>
      </w:pPr>
      <w:r w:rsidRPr="00044238">
        <w:rPr>
          <w:color w:val="002060"/>
        </w:rP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185451" w:rsidRPr="00044238" w14:paraId="7E2B42EF"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6D4D6F" w14:textId="77777777" w:rsidR="00185451" w:rsidRPr="00044238" w:rsidRDefault="00185451" w:rsidP="00C403A8">
            <w:pPr>
              <w:pStyle w:val="headertabella0"/>
              <w:rPr>
                <w:color w:val="002060"/>
              </w:rPr>
            </w:pPr>
            <w:r w:rsidRPr="000442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0626F" w14:textId="77777777" w:rsidR="00185451" w:rsidRPr="00044238" w:rsidRDefault="00185451" w:rsidP="00C403A8">
            <w:pPr>
              <w:pStyle w:val="headertabella0"/>
              <w:rPr>
                <w:color w:val="002060"/>
              </w:rPr>
            </w:pPr>
            <w:r w:rsidRPr="000442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0CFE42" w14:textId="77777777" w:rsidR="00185451" w:rsidRPr="00044238" w:rsidRDefault="00185451" w:rsidP="00C403A8">
            <w:pPr>
              <w:pStyle w:val="headertabella0"/>
              <w:rPr>
                <w:color w:val="002060"/>
              </w:rPr>
            </w:pPr>
            <w:r w:rsidRPr="000442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83242F" w14:textId="77777777" w:rsidR="00185451" w:rsidRPr="00044238" w:rsidRDefault="00185451" w:rsidP="00C403A8">
            <w:pPr>
              <w:pStyle w:val="headertabella0"/>
              <w:rPr>
                <w:color w:val="002060"/>
              </w:rPr>
            </w:pPr>
            <w:r w:rsidRPr="000442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1002CE" w14:textId="77777777" w:rsidR="00185451" w:rsidRPr="00044238" w:rsidRDefault="00185451" w:rsidP="00C403A8">
            <w:pPr>
              <w:pStyle w:val="headertabella0"/>
              <w:rPr>
                <w:color w:val="002060"/>
              </w:rPr>
            </w:pPr>
            <w:r w:rsidRPr="000442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48699D" w14:textId="77777777" w:rsidR="00185451" w:rsidRPr="00044238" w:rsidRDefault="00185451" w:rsidP="00C403A8">
            <w:pPr>
              <w:pStyle w:val="headertabella0"/>
              <w:rPr>
                <w:color w:val="002060"/>
              </w:rPr>
            </w:pPr>
            <w:proofErr w:type="spellStart"/>
            <w:r w:rsidRPr="00044238">
              <w:rPr>
                <w:color w:val="002060"/>
              </w:rPr>
              <w:t>Localita'</w:t>
            </w:r>
            <w:proofErr w:type="spellEnd"/>
            <w:r w:rsidRPr="0004423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08582A" w14:textId="77777777" w:rsidR="00185451" w:rsidRPr="00044238" w:rsidRDefault="00185451" w:rsidP="00C403A8">
            <w:pPr>
              <w:pStyle w:val="headertabella0"/>
              <w:rPr>
                <w:color w:val="002060"/>
              </w:rPr>
            </w:pPr>
            <w:r w:rsidRPr="00044238">
              <w:rPr>
                <w:color w:val="002060"/>
              </w:rPr>
              <w:t>Indirizzo Impianto</w:t>
            </w:r>
          </w:p>
        </w:tc>
      </w:tr>
      <w:tr w:rsidR="00185451" w:rsidRPr="00044238" w14:paraId="63FDE7F1" w14:textId="77777777" w:rsidTr="00C403A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CB3B871" w14:textId="77777777" w:rsidR="00185451" w:rsidRPr="00044238" w:rsidRDefault="00185451" w:rsidP="00C403A8">
            <w:pPr>
              <w:pStyle w:val="rowtabella0"/>
              <w:rPr>
                <w:color w:val="002060"/>
              </w:rPr>
            </w:pPr>
            <w:r w:rsidRPr="00044238">
              <w:rPr>
                <w:color w:val="002060"/>
              </w:rPr>
              <w:t>TRE TORRI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B7BD5C" w14:textId="77777777" w:rsidR="00185451" w:rsidRPr="00044238" w:rsidRDefault="00185451" w:rsidP="00C403A8">
            <w:pPr>
              <w:pStyle w:val="rowtabella0"/>
              <w:rPr>
                <w:color w:val="002060"/>
              </w:rPr>
            </w:pPr>
            <w:r w:rsidRPr="00044238">
              <w:rPr>
                <w:color w:val="002060"/>
              </w:rPr>
              <w:t>FUTSAL VIRE GEOSISTEM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E86B5C" w14:textId="77777777" w:rsidR="00185451" w:rsidRPr="00044238" w:rsidRDefault="00185451" w:rsidP="00C403A8">
            <w:pPr>
              <w:pStyle w:val="rowtabella0"/>
              <w:jc w:val="center"/>
              <w:rPr>
                <w:color w:val="002060"/>
              </w:rPr>
            </w:pPr>
            <w:r w:rsidRPr="00044238">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6B627F" w14:textId="77777777" w:rsidR="00185451" w:rsidRPr="00044238" w:rsidRDefault="00185451" w:rsidP="00C403A8">
            <w:pPr>
              <w:pStyle w:val="rowtabella0"/>
              <w:rPr>
                <w:color w:val="002060"/>
              </w:rPr>
            </w:pPr>
            <w:r w:rsidRPr="00044238">
              <w:rPr>
                <w:color w:val="002060"/>
              </w:rPr>
              <w:t>03/10/2023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AE4CD8" w14:textId="77777777" w:rsidR="00185451" w:rsidRPr="00044238" w:rsidRDefault="00185451" w:rsidP="00C403A8">
            <w:pPr>
              <w:pStyle w:val="rowtabella0"/>
              <w:rPr>
                <w:color w:val="002060"/>
              </w:rPr>
            </w:pPr>
            <w:r w:rsidRPr="00044238">
              <w:rPr>
                <w:color w:val="002060"/>
              </w:rPr>
              <w:t>5222 PALASPORT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C6E8D7" w14:textId="77777777" w:rsidR="00185451" w:rsidRPr="00044238" w:rsidRDefault="00185451" w:rsidP="00C403A8">
            <w:pPr>
              <w:pStyle w:val="rowtabella0"/>
              <w:rPr>
                <w:color w:val="002060"/>
              </w:rPr>
            </w:pPr>
            <w:r w:rsidRPr="00044238">
              <w:rPr>
                <w:color w:val="002060"/>
              </w:rPr>
              <w:t>SARNANO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DF48EF" w14:textId="77777777" w:rsidR="00185451" w:rsidRPr="00044238" w:rsidRDefault="00185451" w:rsidP="00C403A8">
            <w:pPr>
              <w:pStyle w:val="rowtabella0"/>
              <w:rPr>
                <w:color w:val="002060"/>
              </w:rPr>
            </w:pPr>
            <w:r w:rsidRPr="00044238">
              <w:rPr>
                <w:color w:val="002060"/>
              </w:rPr>
              <w:t>VIA LUDOVICO SCARFIOTTI</w:t>
            </w:r>
          </w:p>
        </w:tc>
      </w:tr>
    </w:tbl>
    <w:p w14:paraId="1EB7F0C7" w14:textId="77777777" w:rsidR="00185451" w:rsidRPr="00044238" w:rsidRDefault="00185451" w:rsidP="00185451">
      <w:pPr>
        <w:pStyle w:val="breakline"/>
        <w:rPr>
          <w:rFonts w:eastAsiaTheme="minorEastAsia"/>
          <w:color w:val="002060"/>
        </w:rPr>
      </w:pPr>
    </w:p>
    <w:p w14:paraId="119CCF2C" w14:textId="77777777" w:rsidR="00185451" w:rsidRPr="00044238" w:rsidRDefault="00185451" w:rsidP="00185451">
      <w:pPr>
        <w:pStyle w:val="breakline"/>
        <w:rPr>
          <w:color w:val="002060"/>
        </w:rPr>
      </w:pPr>
    </w:p>
    <w:p w14:paraId="47C48C66" w14:textId="77777777" w:rsidR="00185451" w:rsidRPr="00044238" w:rsidRDefault="00185451" w:rsidP="00185451">
      <w:pPr>
        <w:pStyle w:val="breakline"/>
        <w:rPr>
          <w:color w:val="002060"/>
        </w:rPr>
      </w:pPr>
    </w:p>
    <w:p w14:paraId="5A4AEE7C" w14:textId="77777777" w:rsidR="00185451" w:rsidRPr="00044238" w:rsidRDefault="00185451" w:rsidP="00185451">
      <w:pPr>
        <w:pStyle w:val="sottotitolocampionato10"/>
        <w:rPr>
          <w:color w:val="002060"/>
        </w:rPr>
      </w:pPr>
      <w:r w:rsidRPr="00044238">
        <w:rPr>
          <w:color w:val="002060"/>
        </w:rPr>
        <w:t>GIRONE H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17"/>
        <w:gridCol w:w="385"/>
        <w:gridCol w:w="898"/>
        <w:gridCol w:w="1199"/>
        <w:gridCol w:w="1547"/>
        <w:gridCol w:w="1547"/>
      </w:tblGrid>
      <w:tr w:rsidR="00185451" w:rsidRPr="00044238" w14:paraId="7F707475"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ABE530" w14:textId="77777777" w:rsidR="00185451" w:rsidRPr="00044238" w:rsidRDefault="00185451" w:rsidP="00C403A8">
            <w:pPr>
              <w:pStyle w:val="headertabella0"/>
              <w:rPr>
                <w:color w:val="002060"/>
              </w:rPr>
            </w:pPr>
            <w:r w:rsidRPr="000442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84299E" w14:textId="77777777" w:rsidR="00185451" w:rsidRPr="00044238" w:rsidRDefault="00185451" w:rsidP="00C403A8">
            <w:pPr>
              <w:pStyle w:val="headertabella0"/>
              <w:rPr>
                <w:color w:val="002060"/>
              </w:rPr>
            </w:pPr>
            <w:r w:rsidRPr="000442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3D81AB" w14:textId="77777777" w:rsidR="00185451" w:rsidRPr="00044238" w:rsidRDefault="00185451" w:rsidP="00C403A8">
            <w:pPr>
              <w:pStyle w:val="headertabella0"/>
              <w:rPr>
                <w:color w:val="002060"/>
              </w:rPr>
            </w:pPr>
            <w:r w:rsidRPr="000442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A44CD9" w14:textId="77777777" w:rsidR="00185451" w:rsidRPr="00044238" w:rsidRDefault="00185451" w:rsidP="00C403A8">
            <w:pPr>
              <w:pStyle w:val="headertabella0"/>
              <w:rPr>
                <w:color w:val="002060"/>
              </w:rPr>
            </w:pPr>
            <w:r w:rsidRPr="000442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24DE7F" w14:textId="77777777" w:rsidR="00185451" w:rsidRPr="00044238" w:rsidRDefault="00185451" w:rsidP="00C403A8">
            <w:pPr>
              <w:pStyle w:val="headertabella0"/>
              <w:rPr>
                <w:color w:val="002060"/>
              </w:rPr>
            </w:pPr>
            <w:r w:rsidRPr="000442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789AC9" w14:textId="77777777" w:rsidR="00185451" w:rsidRPr="00044238" w:rsidRDefault="00185451" w:rsidP="00C403A8">
            <w:pPr>
              <w:pStyle w:val="headertabella0"/>
              <w:rPr>
                <w:color w:val="002060"/>
              </w:rPr>
            </w:pPr>
            <w:proofErr w:type="spellStart"/>
            <w:r w:rsidRPr="00044238">
              <w:rPr>
                <w:color w:val="002060"/>
              </w:rPr>
              <w:t>Localita'</w:t>
            </w:r>
            <w:proofErr w:type="spellEnd"/>
            <w:r w:rsidRPr="0004423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D6D32E" w14:textId="77777777" w:rsidR="00185451" w:rsidRPr="00044238" w:rsidRDefault="00185451" w:rsidP="00C403A8">
            <w:pPr>
              <w:pStyle w:val="headertabella0"/>
              <w:rPr>
                <w:color w:val="002060"/>
              </w:rPr>
            </w:pPr>
            <w:r w:rsidRPr="00044238">
              <w:rPr>
                <w:color w:val="002060"/>
              </w:rPr>
              <w:t>Indirizzo Impianto</w:t>
            </w:r>
          </w:p>
        </w:tc>
      </w:tr>
      <w:tr w:rsidR="00185451" w:rsidRPr="00044238" w14:paraId="742B03EB" w14:textId="77777777" w:rsidTr="00C403A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830AA29" w14:textId="77777777" w:rsidR="00185451" w:rsidRPr="00044238" w:rsidRDefault="00185451" w:rsidP="00C403A8">
            <w:pPr>
              <w:pStyle w:val="rowtabella0"/>
              <w:rPr>
                <w:color w:val="002060"/>
              </w:rPr>
            </w:pPr>
            <w:r w:rsidRPr="00044238">
              <w:rPr>
                <w:color w:val="002060"/>
              </w:rPr>
              <w:t>FIGHT BULLS CORRIDONIA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FCB1E6" w14:textId="77777777" w:rsidR="00185451" w:rsidRPr="00044238" w:rsidRDefault="00185451" w:rsidP="00C403A8">
            <w:pPr>
              <w:pStyle w:val="rowtabella0"/>
              <w:rPr>
                <w:color w:val="002060"/>
              </w:rPr>
            </w:pPr>
            <w:r w:rsidRPr="00044238">
              <w:rPr>
                <w:color w:val="002060"/>
              </w:rPr>
              <w:t>MONTELUPONE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419794" w14:textId="77777777" w:rsidR="00185451" w:rsidRPr="00044238" w:rsidRDefault="00185451" w:rsidP="00C403A8">
            <w:pPr>
              <w:pStyle w:val="rowtabella0"/>
              <w:jc w:val="center"/>
              <w:rPr>
                <w:color w:val="002060"/>
              </w:rPr>
            </w:pPr>
            <w:r w:rsidRPr="00044238">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60C622" w14:textId="77777777" w:rsidR="00185451" w:rsidRPr="00044238" w:rsidRDefault="00185451" w:rsidP="00C403A8">
            <w:pPr>
              <w:pStyle w:val="rowtabella0"/>
              <w:rPr>
                <w:color w:val="002060"/>
              </w:rPr>
            </w:pPr>
            <w:r w:rsidRPr="00044238">
              <w:rPr>
                <w:color w:val="002060"/>
              </w:rPr>
              <w:t>03/10/2023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9DD721" w14:textId="77777777" w:rsidR="00185451" w:rsidRPr="00044238" w:rsidRDefault="00185451" w:rsidP="00C403A8">
            <w:pPr>
              <w:pStyle w:val="rowtabella0"/>
              <w:rPr>
                <w:color w:val="002060"/>
              </w:rPr>
            </w:pPr>
            <w:r w:rsidRPr="00044238">
              <w:rPr>
                <w:color w:val="002060"/>
              </w:rPr>
              <w:t>5295 TENSOSTRUTTURA VIA E.MATTEI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52D020" w14:textId="77777777" w:rsidR="00185451" w:rsidRPr="00044238" w:rsidRDefault="00185451" w:rsidP="00C403A8">
            <w:pPr>
              <w:pStyle w:val="rowtabella0"/>
              <w:rPr>
                <w:color w:val="002060"/>
              </w:rPr>
            </w:pPr>
            <w:r w:rsidRPr="00044238">
              <w:rPr>
                <w:color w:val="002060"/>
              </w:rPr>
              <w:t>CORRIDONIA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072BDF" w14:textId="77777777" w:rsidR="00185451" w:rsidRPr="00044238" w:rsidRDefault="00185451" w:rsidP="00C403A8">
            <w:pPr>
              <w:pStyle w:val="rowtabella0"/>
              <w:rPr>
                <w:color w:val="002060"/>
              </w:rPr>
            </w:pPr>
            <w:r w:rsidRPr="00044238">
              <w:rPr>
                <w:color w:val="002060"/>
              </w:rPr>
              <w:t>VIA E.MATTEI</w:t>
            </w:r>
          </w:p>
        </w:tc>
      </w:tr>
    </w:tbl>
    <w:p w14:paraId="375CF4FC" w14:textId="77777777" w:rsidR="00185451" w:rsidRPr="00165069" w:rsidRDefault="00185451" w:rsidP="00870139">
      <w:pPr>
        <w:pStyle w:val="breakline"/>
        <w:rPr>
          <w:rFonts w:eastAsiaTheme="minorEastAsia"/>
          <w:color w:val="002060"/>
        </w:rPr>
      </w:pPr>
    </w:p>
    <w:p w14:paraId="7868A6BE" w14:textId="77777777" w:rsidR="00870139" w:rsidRDefault="00870139" w:rsidP="00870139">
      <w:pPr>
        <w:pStyle w:val="breakline"/>
        <w:rPr>
          <w:color w:val="002060"/>
        </w:rPr>
      </w:pPr>
    </w:p>
    <w:p w14:paraId="61D1BB89" w14:textId="77777777" w:rsidR="00870139" w:rsidRPr="00165069" w:rsidRDefault="00870139" w:rsidP="00870139">
      <w:pPr>
        <w:pStyle w:val="titolocampionato0"/>
        <w:shd w:val="clear" w:color="auto" w:fill="CCCCCC"/>
        <w:spacing w:before="80" w:after="40"/>
        <w:rPr>
          <w:color w:val="002060"/>
        </w:rPr>
      </w:pPr>
      <w:r w:rsidRPr="00165069">
        <w:rPr>
          <w:color w:val="002060"/>
        </w:rPr>
        <w:t>COPPA MARCHE UNDER15 CALCIO A5</w:t>
      </w:r>
    </w:p>
    <w:p w14:paraId="461461FE" w14:textId="77777777" w:rsidR="00870139" w:rsidRPr="00165069" w:rsidRDefault="00870139" w:rsidP="00870139">
      <w:pPr>
        <w:pStyle w:val="titoloprinc0"/>
        <w:rPr>
          <w:color w:val="002060"/>
        </w:rPr>
      </w:pPr>
      <w:r w:rsidRPr="00165069">
        <w:rPr>
          <w:color w:val="002060"/>
        </w:rPr>
        <w:t>VARIAZIONI AL PROGRAMMA GARE</w:t>
      </w:r>
    </w:p>
    <w:p w14:paraId="17002458" w14:textId="77777777" w:rsidR="00870139" w:rsidRPr="00165069" w:rsidRDefault="00870139" w:rsidP="00870139">
      <w:pPr>
        <w:pStyle w:val="breakline"/>
        <w:rPr>
          <w:color w:val="002060"/>
        </w:rPr>
      </w:pPr>
    </w:p>
    <w:p w14:paraId="7B7EF9FD" w14:textId="77777777" w:rsidR="00870139" w:rsidRPr="00165069" w:rsidRDefault="00870139" w:rsidP="00870139">
      <w:pPr>
        <w:pStyle w:val="breakline"/>
        <w:rPr>
          <w:color w:val="002060"/>
        </w:rPr>
      </w:pPr>
    </w:p>
    <w:p w14:paraId="51495DB0" w14:textId="77777777" w:rsidR="00870139" w:rsidRPr="00165069" w:rsidRDefault="00870139" w:rsidP="00870139">
      <w:pPr>
        <w:pStyle w:val="sottotitolocampionato10"/>
        <w:rPr>
          <w:color w:val="002060"/>
        </w:rPr>
      </w:pPr>
      <w:r w:rsidRPr="00165069">
        <w:rPr>
          <w:color w:val="002060"/>
        </w:rPr>
        <w:t xml:space="preserve">GIRONE </w:t>
      </w:r>
      <w:r>
        <w:rPr>
          <w:color w:val="002060"/>
        </w:rPr>
        <w:t>B</w:t>
      </w:r>
      <w:r>
        <w:rPr>
          <w:color w:val="002060"/>
        </w:rPr>
        <w:tab/>
      </w:r>
      <w:r>
        <w:rPr>
          <w:color w:val="002060"/>
        </w:rPr>
        <w:tab/>
      </w:r>
      <w:r>
        <w:rPr>
          <w:color w:val="002060"/>
        </w:rPr>
        <w:tab/>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70139" w:rsidRPr="00165069" w14:paraId="2719D0CE" w14:textId="77777777" w:rsidTr="00C403A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9C0FAB" w14:textId="77777777" w:rsidR="00870139" w:rsidRPr="00165069" w:rsidRDefault="00870139" w:rsidP="00C403A8">
            <w:pPr>
              <w:pStyle w:val="headertabella0"/>
              <w:rPr>
                <w:color w:val="002060"/>
              </w:rPr>
            </w:pPr>
            <w:r w:rsidRPr="00165069">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1C7B9" w14:textId="77777777" w:rsidR="00870139" w:rsidRPr="00165069" w:rsidRDefault="00870139" w:rsidP="00C403A8">
            <w:pPr>
              <w:pStyle w:val="headertabella0"/>
              <w:rPr>
                <w:color w:val="002060"/>
              </w:rPr>
            </w:pPr>
            <w:r w:rsidRPr="00165069">
              <w:rPr>
                <w:color w:val="002060"/>
              </w:rPr>
              <w:t xml:space="preserve">N° </w:t>
            </w:r>
            <w:proofErr w:type="spellStart"/>
            <w:r w:rsidRPr="00165069">
              <w:rPr>
                <w:color w:val="002060"/>
              </w:rPr>
              <w:t>Gior</w:t>
            </w:r>
            <w:proofErr w:type="spellEnd"/>
            <w:r w:rsidRPr="00165069">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27CB50" w14:textId="77777777" w:rsidR="00870139" w:rsidRPr="00165069" w:rsidRDefault="00870139" w:rsidP="00C403A8">
            <w:pPr>
              <w:pStyle w:val="headertabella0"/>
              <w:rPr>
                <w:color w:val="002060"/>
              </w:rPr>
            </w:pPr>
            <w:r w:rsidRPr="00165069">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AFA45D" w14:textId="77777777" w:rsidR="00870139" w:rsidRPr="00165069" w:rsidRDefault="00870139" w:rsidP="00C403A8">
            <w:pPr>
              <w:pStyle w:val="headertabella0"/>
              <w:rPr>
                <w:color w:val="002060"/>
              </w:rPr>
            </w:pPr>
            <w:r w:rsidRPr="0016506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4157A2" w14:textId="77777777" w:rsidR="00870139" w:rsidRPr="00165069" w:rsidRDefault="00870139" w:rsidP="00C403A8">
            <w:pPr>
              <w:pStyle w:val="headertabella0"/>
              <w:rPr>
                <w:color w:val="002060"/>
              </w:rPr>
            </w:pPr>
            <w:r w:rsidRPr="00165069">
              <w:rPr>
                <w:color w:val="002060"/>
              </w:rPr>
              <w:t xml:space="preserve">Data </w:t>
            </w:r>
            <w:proofErr w:type="spellStart"/>
            <w:r w:rsidRPr="00165069">
              <w:rPr>
                <w:color w:val="002060"/>
              </w:rPr>
              <w:t>Orig</w:t>
            </w:r>
            <w:proofErr w:type="spellEnd"/>
            <w:r w:rsidRPr="0016506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CB9F25" w14:textId="77777777" w:rsidR="00870139" w:rsidRPr="00165069" w:rsidRDefault="00870139" w:rsidP="00C403A8">
            <w:pPr>
              <w:pStyle w:val="headertabella0"/>
              <w:rPr>
                <w:color w:val="002060"/>
              </w:rPr>
            </w:pPr>
            <w:r w:rsidRPr="0016506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A5183F" w14:textId="77777777" w:rsidR="00870139" w:rsidRPr="00165069" w:rsidRDefault="00870139" w:rsidP="00C403A8">
            <w:pPr>
              <w:pStyle w:val="headertabella0"/>
              <w:rPr>
                <w:color w:val="002060"/>
              </w:rPr>
            </w:pPr>
            <w:r w:rsidRPr="00165069">
              <w:rPr>
                <w:color w:val="002060"/>
              </w:rPr>
              <w:t xml:space="preserve">Ora </w:t>
            </w:r>
            <w:proofErr w:type="spellStart"/>
            <w:r w:rsidRPr="00165069">
              <w:rPr>
                <w:color w:val="002060"/>
              </w:rPr>
              <w:t>Orig</w:t>
            </w:r>
            <w:proofErr w:type="spellEnd"/>
            <w:r w:rsidRPr="00165069">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FFF81" w14:textId="77777777" w:rsidR="00870139" w:rsidRPr="00165069" w:rsidRDefault="00870139" w:rsidP="00C403A8">
            <w:pPr>
              <w:pStyle w:val="headertabella0"/>
              <w:rPr>
                <w:color w:val="002060"/>
              </w:rPr>
            </w:pPr>
            <w:r w:rsidRPr="00165069">
              <w:rPr>
                <w:color w:val="002060"/>
              </w:rPr>
              <w:t>Impianto</w:t>
            </w:r>
          </w:p>
        </w:tc>
      </w:tr>
      <w:tr w:rsidR="00870139" w:rsidRPr="00165069" w14:paraId="49AB03DC" w14:textId="77777777" w:rsidTr="00C403A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C399E" w14:textId="77777777" w:rsidR="00870139" w:rsidRPr="00995D25" w:rsidRDefault="00870139" w:rsidP="00C403A8">
            <w:pPr>
              <w:pStyle w:val="rowtabella0"/>
              <w:rPr>
                <w:color w:val="002060"/>
                <w:highlight w:val="yellow"/>
              </w:rPr>
            </w:pPr>
            <w:r w:rsidRPr="00995D25">
              <w:rPr>
                <w:color w:val="002060"/>
                <w:highlight w:val="yellow"/>
              </w:rPr>
              <w:t>03/10/2023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B2083" w14:textId="77777777" w:rsidR="00870139" w:rsidRPr="00995D25" w:rsidRDefault="00870139" w:rsidP="00C403A8">
            <w:pPr>
              <w:pStyle w:val="rowtabella0"/>
              <w:jc w:val="center"/>
              <w:rPr>
                <w:color w:val="002060"/>
                <w:highlight w:val="yellow"/>
              </w:rPr>
            </w:pPr>
            <w:r w:rsidRPr="00995D25">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B31AE" w14:textId="77777777" w:rsidR="00870139" w:rsidRPr="00995D25" w:rsidRDefault="00870139" w:rsidP="00C403A8">
            <w:pPr>
              <w:pStyle w:val="rowtabella0"/>
              <w:rPr>
                <w:color w:val="002060"/>
                <w:highlight w:val="yellow"/>
              </w:rPr>
            </w:pPr>
            <w:r w:rsidRPr="00995D25">
              <w:rPr>
                <w:color w:val="002060"/>
                <w:highlight w:val="yellow"/>
              </w:rPr>
              <w:t>CALCIO A 5 CORINALDO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DD63A" w14:textId="77777777" w:rsidR="00870139" w:rsidRPr="00995D25" w:rsidRDefault="00870139" w:rsidP="00C403A8">
            <w:pPr>
              <w:pStyle w:val="rowtabella0"/>
              <w:rPr>
                <w:color w:val="002060"/>
                <w:highlight w:val="yellow"/>
              </w:rPr>
            </w:pPr>
            <w:r w:rsidRPr="00995D25">
              <w:rPr>
                <w:color w:val="002060"/>
                <w:highlight w:val="yellow"/>
              </w:rPr>
              <w:t>AUDAX 1970 S.ANGELO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025C4" w14:textId="77777777" w:rsidR="00870139" w:rsidRPr="00165069" w:rsidRDefault="00870139" w:rsidP="00C403A8">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5C0F9" w14:textId="77777777" w:rsidR="00870139" w:rsidRPr="00995D25" w:rsidRDefault="00870139" w:rsidP="00C403A8">
            <w:pPr>
              <w:pStyle w:val="rowtabella0"/>
              <w:jc w:val="center"/>
              <w:rPr>
                <w:color w:val="002060"/>
                <w:highlight w:val="yellow"/>
              </w:rPr>
            </w:pPr>
            <w:r w:rsidRPr="00995D25">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8D218" w14:textId="77777777" w:rsidR="00870139" w:rsidRPr="00995D25" w:rsidRDefault="00870139" w:rsidP="00C403A8">
            <w:pPr>
              <w:jc w:val="center"/>
              <w:rPr>
                <w:rFonts w:ascii="Arial" w:hAnsi="Arial" w:cs="Arial"/>
                <w:color w:val="002060"/>
                <w:sz w:val="12"/>
                <w:szCs w:val="12"/>
              </w:rPr>
            </w:pPr>
            <w:r w:rsidRPr="00995D25">
              <w:rPr>
                <w:rFonts w:ascii="Arial" w:hAnsi="Arial" w:cs="Arial"/>
                <w:color w:val="002060"/>
                <w:sz w:val="12"/>
                <w:szCs w:val="12"/>
              </w:rPr>
              <w:t>18:00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0C10D" w14:textId="77777777" w:rsidR="00870139" w:rsidRPr="00165069" w:rsidRDefault="00870139" w:rsidP="00C403A8">
            <w:pPr>
              <w:pStyle w:val="rowtabella0"/>
              <w:rPr>
                <w:color w:val="002060"/>
              </w:rPr>
            </w:pPr>
          </w:p>
        </w:tc>
      </w:tr>
    </w:tbl>
    <w:p w14:paraId="40BFFD97" w14:textId="77777777" w:rsidR="00870139" w:rsidRPr="00165069" w:rsidRDefault="00870139" w:rsidP="00870139">
      <w:pPr>
        <w:pStyle w:val="breakline"/>
        <w:rPr>
          <w:rFonts w:eastAsiaTheme="minorEastAsia"/>
          <w:color w:val="002060"/>
        </w:rPr>
      </w:pPr>
    </w:p>
    <w:p w14:paraId="20706E90" w14:textId="77777777" w:rsidR="00870139" w:rsidRPr="00165069" w:rsidRDefault="00870139" w:rsidP="00870139">
      <w:pPr>
        <w:pStyle w:val="breakline"/>
        <w:rPr>
          <w:color w:val="002060"/>
        </w:rPr>
      </w:pPr>
    </w:p>
    <w:p w14:paraId="144E4296" w14:textId="77777777" w:rsidR="00870139" w:rsidRPr="00165069" w:rsidRDefault="00870139" w:rsidP="00870139">
      <w:pPr>
        <w:pStyle w:val="titoloprinc0"/>
        <w:rPr>
          <w:color w:val="002060"/>
        </w:rPr>
      </w:pPr>
      <w:r w:rsidRPr="00165069">
        <w:rPr>
          <w:color w:val="002060"/>
        </w:rPr>
        <w:t>RISULTATI</w:t>
      </w:r>
    </w:p>
    <w:p w14:paraId="195D37C8" w14:textId="77777777" w:rsidR="00870139" w:rsidRPr="00165069" w:rsidRDefault="00870139" w:rsidP="00870139">
      <w:pPr>
        <w:pStyle w:val="breakline"/>
        <w:rPr>
          <w:color w:val="002060"/>
        </w:rPr>
      </w:pPr>
    </w:p>
    <w:p w14:paraId="2831AB7B" w14:textId="77777777" w:rsidR="00870139" w:rsidRPr="00165069" w:rsidRDefault="00870139" w:rsidP="00870139">
      <w:pPr>
        <w:pStyle w:val="sottotitolocampionato10"/>
        <w:rPr>
          <w:color w:val="002060"/>
        </w:rPr>
      </w:pPr>
      <w:r w:rsidRPr="00165069">
        <w:rPr>
          <w:color w:val="002060"/>
        </w:rPr>
        <w:t>RISULTATI UFFICIALI GARE DEL 24/09/2023</w:t>
      </w:r>
    </w:p>
    <w:p w14:paraId="128E5D68" w14:textId="77777777" w:rsidR="00870139" w:rsidRPr="00870139" w:rsidRDefault="00870139" w:rsidP="00870139">
      <w:pPr>
        <w:pStyle w:val="sottotitolocampionato20"/>
        <w:spacing w:before="0" w:beforeAutospacing="0" w:after="0" w:afterAutospacing="0"/>
        <w:rPr>
          <w:rFonts w:ascii="Arial" w:hAnsi="Arial" w:cs="Arial"/>
          <w:color w:val="002060"/>
          <w:sz w:val="20"/>
          <w:szCs w:val="20"/>
        </w:rPr>
      </w:pPr>
      <w:r w:rsidRPr="00870139">
        <w:rPr>
          <w:rFonts w:ascii="Arial" w:hAnsi="Arial" w:cs="Arial"/>
          <w:color w:val="002060"/>
          <w:sz w:val="20"/>
          <w:szCs w:val="20"/>
        </w:rPr>
        <w:t>Si trascrivono qui di seguito i risultati ufficiali delle gare disputate</w:t>
      </w:r>
    </w:p>
    <w:p w14:paraId="6586DE3A" w14:textId="77777777" w:rsidR="00870139" w:rsidRPr="00165069" w:rsidRDefault="00870139" w:rsidP="0087013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70139" w:rsidRPr="00165069" w14:paraId="653C4268" w14:textId="77777777" w:rsidTr="00C403A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70139" w:rsidRPr="00165069" w14:paraId="10CD3ADC" w14:textId="77777777" w:rsidTr="00C403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083B07" w14:textId="77777777" w:rsidR="00870139" w:rsidRPr="00165069" w:rsidRDefault="00870139" w:rsidP="00C403A8">
                  <w:pPr>
                    <w:pStyle w:val="headertabella0"/>
                    <w:rPr>
                      <w:color w:val="002060"/>
                    </w:rPr>
                  </w:pPr>
                  <w:r w:rsidRPr="00165069">
                    <w:rPr>
                      <w:color w:val="002060"/>
                    </w:rPr>
                    <w:t>GIRONE A - 1 Giornata - A</w:t>
                  </w:r>
                </w:p>
              </w:tc>
            </w:tr>
            <w:tr w:rsidR="00870139" w:rsidRPr="00165069" w14:paraId="77DFA219" w14:textId="77777777" w:rsidTr="00C403A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C57D00F" w14:textId="77777777" w:rsidR="00870139" w:rsidRPr="00165069" w:rsidRDefault="00870139" w:rsidP="00C403A8">
                  <w:pPr>
                    <w:pStyle w:val="rowtabella0"/>
                    <w:rPr>
                      <w:color w:val="002060"/>
                    </w:rPr>
                  </w:pPr>
                  <w:r w:rsidRPr="00165069">
                    <w:rPr>
                      <w:color w:val="002060"/>
                    </w:rPr>
                    <w:t>AMICI DEL CENTROSOCIO SP.</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D59A87" w14:textId="77777777" w:rsidR="00870139" w:rsidRPr="00165069" w:rsidRDefault="00870139" w:rsidP="00C403A8">
                  <w:pPr>
                    <w:pStyle w:val="rowtabella0"/>
                    <w:rPr>
                      <w:color w:val="002060"/>
                    </w:rPr>
                  </w:pPr>
                  <w:r w:rsidRPr="00165069">
                    <w:rPr>
                      <w:color w:val="002060"/>
                    </w:rPr>
                    <w:t>- ITALSERVICE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960709" w14:textId="77777777" w:rsidR="00870139" w:rsidRPr="00165069" w:rsidRDefault="00870139" w:rsidP="00C403A8">
                  <w:pPr>
                    <w:pStyle w:val="rowtabella0"/>
                    <w:jc w:val="center"/>
                    <w:rPr>
                      <w:color w:val="002060"/>
                    </w:rPr>
                  </w:pPr>
                  <w:r w:rsidRPr="00165069">
                    <w:rPr>
                      <w:color w:val="002060"/>
                    </w:rPr>
                    <w:t>6 - 2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989D85" w14:textId="77777777" w:rsidR="00870139" w:rsidRPr="00165069" w:rsidRDefault="00870139" w:rsidP="00C403A8">
                  <w:pPr>
                    <w:pStyle w:val="rowtabella0"/>
                    <w:jc w:val="center"/>
                    <w:rPr>
                      <w:color w:val="002060"/>
                    </w:rPr>
                  </w:pPr>
                  <w:r w:rsidRPr="00165069">
                    <w:rPr>
                      <w:color w:val="002060"/>
                    </w:rPr>
                    <w:t> </w:t>
                  </w:r>
                </w:p>
              </w:tc>
            </w:tr>
          </w:tbl>
          <w:p w14:paraId="595A99EC" w14:textId="77777777" w:rsidR="00870139" w:rsidRPr="00165069" w:rsidRDefault="00870139" w:rsidP="00C403A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70139" w:rsidRPr="00165069" w14:paraId="54F0C032" w14:textId="77777777" w:rsidTr="00C403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CFC622" w14:textId="77777777" w:rsidR="00870139" w:rsidRPr="00165069" w:rsidRDefault="00870139" w:rsidP="00C403A8">
                  <w:pPr>
                    <w:pStyle w:val="headertabella0"/>
                    <w:rPr>
                      <w:color w:val="002060"/>
                    </w:rPr>
                  </w:pPr>
                  <w:r w:rsidRPr="00165069">
                    <w:rPr>
                      <w:color w:val="002060"/>
                    </w:rPr>
                    <w:t>GIRONE B - 1 Giornata - A</w:t>
                  </w:r>
                </w:p>
              </w:tc>
            </w:tr>
            <w:tr w:rsidR="00870139" w:rsidRPr="00165069" w14:paraId="74BBE551" w14:textId="77777777" w:rsidTr="00C403A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30A20B2" w14:textId="77777777" w:rsidR="00870139" w:rsidRPr="00165069" w:rsidRDefault="00870139" w:rsidP="00C403A8">
                  <w:pPr>
                    <w:pStyle w:val="rowtabella0"/>
                    <w:rPr>
                      <w:color w:val="002060"/>
                    </w:rPr>
                  </w:pPr>
                  <w:r w:rsidRPr="00165069">
                    <w:rPr>
                      <w:color w:val="002060"/>
                    </w:rPr>
                    <w:t>AUDAX 1970 S.ANGELO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952109" w14:textId="77777777" w:rsidR="00870139" w:rsidRPr="00165069" w:rsidRDefault="00870139" w:rsidP="00C403A8">
                  <w:pPr>
                    <w:pStyle w:val="rowtabella0"/>
                    <w:rPr>
                      <w:color w:val="002060"/>
                    </w:rPr>
                  </w:pPr>
                  <w:r w:rsidRPr="00165069">
                    <w:rPr>
                      <w:color w:val="002060"/>
                    </w:rPr>
                    <w:t>- CALCIO A 5 CORINALDO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211DFA" w14:textId="77777777" w:rsidR="00870139" w:rsidRPr="00165069" w:rsidRDefault="00870139" w:rsidP="00C403A8">
                  <w:pPr>
                    <w:pStyle w:val="rowtabella0"/>
                    <w:jc w:val="center"/>
                    <w:rPr>
                      <w:color w:val="002060"/>
                    </w:rPr>
                  </w:pPr>
                  <w:r w:rsidRPr="00165069">
                    <w:rPr>
                      <w:color w:val="002060"/>
                    </w:rPr>
                    <w:t>6 - 4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87D325" w14:textId="77777777" w:rsidR="00870139" w:rsidRPr="00165069" w:rsidRDefault="00870139" w:rsidP="00C403A8">
                  <w:pPr>
                    <w:pStyle w:val="rowtabella0"/>
                    <w:jc w:val="center"/>
                    <w:rPr>
                      <w:color w:val="002060"/>
                    </w:rPr>
                  </w:pPr>
                  <w:r w:rsidRPr="00165069">
                    <w:rPr>
                      <w:color w:val="002060"/>
                    </w:rPr>
                    <w:t> </w:t>
                  </w:r>
                </w:p>
              </w:tc>
            </w:tr>
          </w:tbl>
          <w:p w14:paraId="67593B13" w14:textId="77777777" w:rsidR="00870139" w:rsidRPr="00165069" w:rsidRDefault="00870139" w:rsidP="00C403A8">
            <w:pPr>
              <w:rPr>
                <w:color w:val="002060"/>
              </w:rPr>
            </w:pPr>
          </w:p>
        </w:tc>
      </w:tr>
    </w:tbl>
    <w:p w14:paraId="53CC8F4F" w14:textId="77777777" w:rsidR="00870139" w:rsidRPr="00165069" w:rsidRDefault="00870139" w:rsidP="00870139">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70139" w:rsidRPr="00165069" w14:paraId="5B9D7254" w14:textId="77777777" w:rsidTr="00C403A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70139" w:rsidRPr="00165069" w14:paraId="2048ECB8" w14:textId="77777777" w:rsidTr="00C403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A2A961" w14:textId="77777777" w:rsidR="00870139" w:rsidRPr="00165069" w:rsidRDefault="00870139" w:rsidP="00C403A8">
                  <w:pPr>
                    <w:pStyle w:val="headertabella0"/>
                    <w:rPr>
                      <w:color w:val="002060"/>
                    </w:rPr>
                  </w:pPr>
                  <w:r w:rsidRPr="00165069">
                    <w:rPr>
                      <w:color w:val="002060"/>
                    </w:rPr>
                    <w:t>GIRONE C - 1 Giornata - A</w:t>
                  </w:r>
                </w:p>
              </w:tc>
            </w:tr>
            <w:tr w:rsidR="00870139" w:rsidRPr="00165069" w14:paraId="1099ACC6" w14:textId="77777777" w:rsidTr="00C403A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8AE19B3" w14:textId="77777777" w:rsidR="00870139" w:rsidRPr="00165069" w:rsidRDefault="00870139" w:rsidP="00C403A8">
                  <w:pPr>
                    <w:pStyle w:val="rowtabella0"/>
                    <w:rPr>
                      <w:color w:val="002060"/>
                    </w:rPr>
                  </w:pPr>
                  <w:r w:rsidRPr="00165069">
                    <w:rPr>
                      <w:color w:val="002060"/>
                    </w:rPr>
                    <w:t>CANTINE RIUNITE CSI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1CAD1D" w14:textId="77777777" w:rsidR="00870139" w:rsidRPr="00165069" w:rsidRDefault="00870139" w:rsidP="00C403A8">
                  <w:pPr>
                    <w:pStyle w:val="rowtabella0"/>
                    <w:rPr>
                      <w:color w:val="002060"/>
                    </w:rPr>
                  </w:pPr>
                  <w:r w:rsidRPr="00165069">
                    <w:rPr>
                      <w:color w:val="002060"/>
                    </w:rPr>
                    <w:t>- CERRETO D ESI C5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29F724" w14:textId="77777777" w:rsidR="00870139" w:rsidRPr="00165069" w:rsidRDefault="00870139" w:rsidP="00C403A8">
                  <w:pPr>
                    <w:pStyle w:val="rowtabella0"/>
                    <w:jc w:val="center"/>
                    <w:rPr>
                      <w:color w:val="002060"/>
                    </w:rPr>
                  </w:pPr>
                  <w:r w:rsidRPr="00165069">
                    <w:rPr>
                      <w:color w:val="002060"/>
                    </w:rPr>
                    <w:t>8 - 0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FB1677" w14:textId="77777777" w:rsidR="00870139" w:rsidRPr="00165069" w:rsidRDefault="00870139" w:rsidP="00C403A8">
                  <w:pPr>
                    <w:pStyle w:val="rowtabella0"/>
                    <w:jc w:val="center"/>
                    <w:rPr>
                      <w:color w:val="002060"/>
                    </w:rPr>
                  </w:pPr>
                  <w:r w:rsidRPr="00165069">
                    <w:rPr>
                      <w:color w:val="002060"/>
                    </w:rPr>
                    <w:t> </w:t>
                  </w:r>
                </w:p>
              </w:tc>
            </w:tr>
          </w:tbl>
          <w:p w14:paraId="7285DDBA" w14:textId="77777777" w:rsidR="00870139" w:rsidRPr="00165069" w:rsidRDefault="00870139" w:rsidP="00C403A8">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70139" w:rsidRPr="00165069" w14:paraId="29086C38" w14:textId="77777777" w:rsidTr="00C403A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981272" w14:textId="77777777" w:rsidR="00870139" w:rsidRPr="00165069" w:rsidRDefault="00870139" w:rsidP="00C403A8">
                  <w:pPr>
                    <w:pStyle w:val="headertabella0"/>
                    <w:rPr>
                      <w:color w:val="002060"/>
                    </w:rPr>
                  </w:pPr>
                  <w:r w:rsidRPr="00165069">
                    <w:rPr>
                      <w:color w:val="002060"/>
                    </w:rPr>
                    <w:t>GIRONE D - 1 Giornata - A</w:t>
                  </w:r>
                </w:p>
              </w:tc>
            </w:tr>
            <w:tr w:rsidR="00870139" w:rsidRPr="00165069" w14:paraId="48EC7876" w14:textId="77777777" w:rsidTr="00C403A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32C5ACA" w14:textId="77777777" w:rsidR="00870139" w:rsidRPr="00165069" w:rsidRDefault="00870139" w:rsidP="00C403A8">
                  <w:pPr>
                    <w:pStyle w:val="rowtabella0"/>
                    <w:rPr>
                      <w:color w:val="002060"/>
                    </w:rPr>
                  </w:pPr>
                  <w:r w:rsidRPr="00165069">
                    <w:rPr>
                      <w:color w:val="002060"/>
                    </w:rPr>
                    <w:t>FIGHT BULLS CORRIDONIA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A3C4F0" w14:textId="77777777" w:rsidR="00870139" w:rsidRPr="00165069" w:rsidRDefault="00870139" w:rsidP="00C403A8">
                  <w:pPr>
                    <w:pStyle w:val="rowtabella0"/>
                    <w:rPr>
                      <w:color w:val="002060"/>
                    </w:rPr>
                  </w:pPr>
                  <w:r w:rsidRPr="00165069">
                    <w:rPr>
                      <w:color w:val="002060"/>
                    </w:rPr>
                    <w:t>- GROTTACCIA 2005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C6DE98" w14:textId="77777777" w:rsidR="00870139" w:rsidRPr="00165069" w:rsidRDefault="00870139" w:rsidP="00C403A8">
                  <w:pPr>
                    <w:pStyle w:val="rowtabella0"/>
                    <w:jc w:val="center"/>
                    <w:rPr>
                      <w:color w:val="002060"/>
                    </w:rPr>
                  </w:pPr>
                  <w:r w:rsidRPr="00165069">
                    <w:rPr>
                      <w:color w:val="002060"/>
                    </w:rPr>
                    <w:t>2 - 7</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56118F" w14:textId="77777777" w:rsidR="00870139" w:rsidRPr="00165069" w:rsidRDefault="00870139" w:rsidP="00C403A8">
                  <w:pPr>
                    <w:pStyle w:val="rowtabella0"/>
                    <w:jc w:val="center"/>
                    <w:rPr>
                      <w:color w:val="002060"/>
                    </w:rPr>
                  </w:pPr>
                  <w:r w:rsidRPr="00165069">
                    <w:rPr>
                      <w:color w:val="002060"/>
                    </w:rPr>
                    <w:t> </w:t>
                  </w:r>
                </w:p>
              </w:tc>
            </w:tr>
          </w:tbl>
          <w:p w14:paraId="32D6202F" w14:textId="77777777" w:rsidR="00870139" w:rsidRPr="00165069" w:rsidRDefault="00870139" w:rsidP="00C403A8">
            <w:pPr>
              <w:rPr>
                <w:color w:val="002060"/>
              </w:rPr>
            </w:pPr>
          </w:p>
        </w:tc>
      </w:tr>
    </w:tbl>
    <w:p w14:paraId="4237F6C1" w14:textId="77777777" w:rsidR="00870139" w:rsidRPr="00165069" w:rsidRDefault="00870139" w:rsidP="00870139">
      <w:pPr>
        <w:pStyle w:val="breakline"/>
        <w:rPr>
          <w:rFonts w:eastAsiaTheme="minorEastAsia"/>
          <w:color w:val="002060"/>
        </w:rPr>
      </w:pPr>
    </w:p>
    <w:p w14:paraId="780215B6" w14:textId="77777777" w:rsidR="00870139" w:rsidRPr="00165069" w:rsidRDefault="00870139" w:rsidP="00870139">
      <w:pPr>
        <w:pStyle w:val="breakline"/>
        <w:rPr>
          <w:color w:val="002060"/>
        </w:rPr>
      </w:pPr>
    </w:p>
    <w:p w14:paraId="0307F1E3" w14:textId="77777777" w:rsidR="00870139" w:rsidRPr="00165069" w:rsidRDefault="00870139" w:rsidP="00870139">
      <w:pPr>
        <w:pStyle w:val="titoloprinc0"/>
        <w:rPr>
          <w:color w:val="002060"/>
        </w:rPr>
      </w:pPr>
      <w:r w:rsidRPr="00165069">
        <w:rPr>
          <w:color w:val="002060"/>
        </w:rPr>
        <w:t>GIUDICE SPORTIVO</w:t>
      </w:r>
    </w:p>
    <w:p w14:paraId="62D75439" w14:textId="77777777" w:rsidR="00870139" w:rsidRPr="00165069" w:rsidRDefault="00870139" w:rsidP="00870139">
      <w:pPr>
        <w:pStyle w:val="diffida"/>
        <w:rPr>
          <w:color w:val="002060"/>
        </w:rPr>
      </w:pPr>
      <w:r w:rsidRPr="00165069">
        <w:rPr>
          <w:color w:val="002060"/>
        </w:rPr>
        <w:t>Il Giudice Sportivo Avv. Agnese Lazzaretti, con l'assistenza del segretario Angelo Castellana, nella seduta del 27/09/2023, ha adottato le decisioni che di seguito integralmente si riportano:</w:t>
      </w:r>
    </w:p>
    <w:p w14:paraId="79C708D7" w14:textId="77777777" w:rsidR="00870139" w:rsidRPr="00165069" w:rsidRDefault="00870139" w:rsidP="00870139">
      <w:pPr>
        <w:pStyle w:val="titolo10"/>
        <w:rPr>
          <w:color w:val="002060"/>
        </w:rPr>
      </w:pPr>
      <w:r w:rsidRPr="00165069">
        <w:rPr>
          <w:color w:val="002060"/>
        </w:rPr>
        <w:t xml:space="preserve">GARE DEL 24/ 9/2023 </w:t>
      </w:r>
    </w:p>
    <w:p w14:paraId="63AB13CB" w14:textId="77777777" w:rsidR="00870139" w:rsidRPr="00165069" w:rsidRDefault="00870139" w:rsidP="00870139">
      <w:pPr>
        <w:pStyle w:val="titolo7a"/>
        <w:rPr>
          <w:color w:val="002060"/>
        </w:rPr>
      </w:pPr>
      <w:r w:rsidRPr="00165069">
        <w:rPr>
          <w:color w:val="002060"/>
        </w:rPr>
        <w:t xml:space="preserve">PROVVEDIMENTI DISCIPLINARI </w:t>
      </w:r>
    </w:p>
    <w:p w14:paraId="35233DF8" w14:textId="77777777" w:rsidR="00870139" w:rsidRPr="00165069" w:rsidRDefault="00870139" w:rsidP="00870139">
      <w:pPr>
        <w:pStyle w:val="titolo7b0"/>
        <w:rPr>
          <w:color w:val="002060"/>
        </w:rPr>
      </w:pPr>
      <w:r w:rsidRPr="00165069">
        <w:rPr>
          <w:color w:val="002060"/>
        </w:rPr>
        <w:t xml:space="preserve">In base alle risultanze degli atti ufficiali sono state deliberate le seguenti sanzioni disciplinari. </w:t>
      </w:r>
    </w:p>
    <w:p w14:paraId="240D2A2A" w14:textId="77777777" w:rsidR="00870139" w:rsidRPr="00165069" w:rsidRDefault="00870139" w:rsidP="00870139">
      <w:pPr>
        <w:pStyle w:val="titolo30"/>
        <w:rPr>
          <w:color w:val="002060"/>
        </w:rPr>
      </w:pPr>
      <w:r w:rsidRPr="00165069">
        <w:rPr>
          <w:color w:val="002060"/>
        </w:rPr>
        <w:t xml:space="preserve">CALCIATORI NON ESPULSI </w:t>
      </w:r>
    </w:p>
    <w:p w14:paraId="28174348" w14:textId="77777777" w:rsidR="00870139" w:rsidRPr="00165069" w:rsidRDefault="00870139" w:rsidP="00870139">
      <w:pPr>
        <w:pStyle w:val="titolo20"/>
        <w:rPr>
          <w:color w:val="002060"/>
        </w:rPr>
      </w:pPr>
      <w:r w:rsidRPr="00165069">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0139" w:rsidRPr="00165069" w14:paraId="451E9FDB" w14:textId="77777777" w:rsidTr="00C403A8">
        <w:tc>
          <w:tcPr>
            <w:tcW w:w="2200" w:type="dxa"/>
            <w:tcMar>
              <w:top w:w="20" w:type="dxa"/>
              <w:left w:w="20" w:type="dxa"/>
              <w:bottom w:w="20" w:type="dxa"/>
              <w:right w:w="20" w:type="dxa"/>
            </w:tcMar>
            <w:vAlign w:val="center"/>
            <w:hideMark/>
          </w:tcPr>
          <w:p w14:paraId="1F7CF993" w14:textId="77777777" w:rsidR="00870139" w:rsidRPr="00165069" w:rsidRDefault="00870139" w:rsidP="00C403A8">
            <w:pPr>
              <w:pStyle w:val="movimento"/>
              <w:rPr>
                <w:color w:val="002060"/>
              </w:rPr>
            </w:pPr>
            <w:r w:rsidRPr="00165069">
              <w:rPr>
                <w:color w:val="002060"/>
              </w:rPr>
              <w:t>SALERNO LORENZO</w:t>
            </w:r>
          </w:p>
        </w:tc>
        <w:tc>
          <w:tcPr>
            <w:tcW w:w="2200" w:type="dxa"/>
            <w:tcMar>
              <w:top w:w="20" w:type="dxa"/>
              <w:left w:w="20" w:type="dxa"/>
              <w:bottom w:w="20" w:type="dxa"/>
              <w:right w:w="20" w:type="dxa"/>
            </w:tcMar>
            <w:vAlign w:val="center"/>
            <w:hideMark/>
          </w:tcPr>
          <w:p w14:paraId="187F3CC5" w14:textId="77777777" w:rsidR="00870139" w:rsidRPr="00165069" w:rsidRDefault="00870139" w:rsidP="00C403A8">
            <w:pPr>
              <w:pStyle w:val="movimento2"/>
              <w:rPr>
                <w:color w:val="002060"/>
              </w:rPr>
            </w:pPr>
            <w:r w:rsidRPr="00165069">
              <w:rPr>
                <w:color w:val="002060"/>
              </w:rPr>
              <w:t xml:space="preserve">(CANTINE RIUNITE CSI) </w:t>
            </w:r>
          </w:p>
        </w:tc>
        <w:tc>
          <w:tcPr>
            <w:tcW w:w="800" w:type="dxa"/>
            <w:tcMar>
              <w:top w:w="20" w:type="dxa"/>
              <w:left w:w="20" w:type="dxa"/>
              <w:bottom w:w="20" w:type="dxa"/>
              <w:right w:w="20" w:type="dxa"/>
            </w:tcMar>
            <w:vAlign w:val="center"/>
            <w:hideMark/>
          </w:tcPr>
          <w:p w14:paraId="644B062A" w14:textId="77777777" w:rsidR="00870139" w:rsidRPr="00165069" w:rsidRDefault="00870139" w:rsidP="00C403A8">
            <w:pPr>
              <w:pStyle w:val="movimento"/>
              <w:rPr>
                <w:color w:val="002060"/>
              </w:rPr>
            </w:pPr>
            <w:r w:rsidRPr="00165069">
              <w:rPr>
                <w:color w:val="002060"/>
              </w:rPr>
              <w:t> </w:t>
            </w:r>
          </w:p>
        </w:tc>
        <w:tc>
          <w:tcPr>
            <w:tcW w:w="2200" w:type="dxa"/>
            <w:tcMar>
              <w:top w:w="20" w:type="dxa"/>
              <w:left w:w="20" w:type="dxa"/>
              <w:bottom w:w="20" w:type="dxa"/>
              <w:right w:w="20" w:type="dxa"/>
            </w:tcMar>
            <w:vAlign w:val="center"/>
            <w:hideMark/>
          </w:tcPr>
          <w:p w14:paraId="2D3866BB" w14:textId="77777777" w:rsidR="00870139" w:rsidRPr="00165069" w:rsidRDefault="00870139" w:rsidP="00C403A8">
            <w:pPr>
              <w:pStyle w:val="movimento"/>
              <w:rPr>
                <w:color w:val="002060"/>
              </w:rPr>
            </w:pPr>
            <w:r w:rsidRPr="00165069">
              <w:rPr>
                <w:color w:val="002060"/>
              </w:rPr>
              <w:t>MARIOTTI NICOLO</w:t>
            </w:r>
          </w:p>
        </w:tc>
        <w:tc>
          <w:tcPr>
            <w:tcW w:w="2200" w:type="dxa"/>
            <w:tcMar>
              <w:top w:w="20" w:type="dxa"/>
              <w:left w:w="20" w:type="dxa"/>
              <w:bottom w:w="20" w:type="dxa"/>
              <w:right w:w="20" w:type="dxa"/>
            </w:tcMar>
            <w:vAlign w:val="center"/>
            <w:hideMark/>
          </w:tcPr>
          <w:p w14:paraId="67C9D5DE" w14:textId="77777777" w:rsidR="00870139" w:rsidRPr="00165069" w:rsidRDefault="00870139" w:rsidP="00C403A8">
            <w:pPr>
              <w:pStyle w:val="movimento2"/>
              <w:rPr>
                <w:color w:val="002060"/>
              </w:rPr>
            </w:pPr>
            <w:r w:rsidRPr="00165069">
              <w:rPr>
                <w:color w:val="002060"/>
              </w:rPr>
              <w:t xml:space="preserve">(FIGHT BULLS CORRIDONIA) </w:t>
            </w:r>
          </w:p>
        </w:tc>
      </w:tr>
    </w:tbl>
    <w:p w14:paraId="42E77837" w14:textId="77777777" w:rsidR="00870139" w:rsidRDefault="00870139" w:rsidP="00870139">
      <w:pPr>
        <w:pStyle w:val="breakline"/>
        <w:rPr>
          <w:color w:val="002060"/>
        </w:rPr>
      </w:pPr>
    </w:p>
    <w:p w14:paraId="44FB9FC9" w14:textId="77777777" w:rsidR="00870139" w:rsidRPr="00DE2E11" w:rsidRDefault="00870139" w:rsidP="00870139">
      <w:pPr>
        <w:jc w:val="center"/>
        <w:rPr>
          <w:rFonts w:ascii="Arial" w:hAnsi="Arial" w:cs="Arial"/>
          <w:noProof/>
          <w:color w:val="002060"/>
          <w:sz w:val="22"/>
          <w:szCs w:val="22"/>
        </w:rPr>
      </w:pPr>
      <w:r w:rsidRPr="00DE2E11">
        <w:rPr>
          <w:rFonts w:ascii="Arial" w:hAnsi="Arial" w:cs="Arial"/>
          <w:noProof/>
          <w:color w:val="002060"/>
          <w:sz w:val="22"/>
          <w:szCs w:val="22"/>
        </w:rPr>
        <w:t>F.to IL SEGRETARIO                                   F.to IL GIUDICE SPORTIVO</w:t>
      </w:r>
    </w:p>
    <w:p w14:paraId="042DB8A4" w14:textId="77777777" w:rsidR="00870139" w:rsidRPr="00DE2E11" w:rsidRDefault="00870139" w:rsidP="00870139">
      <w:pPr>
        <w:pStyle w:val="Corpodeltesto2"/>
        <w:spacing w:after="0" w:line="240" w:lineRule="auto"/>
        <w:jc w:val="both"/>
        <w:rPr>
          <w:rFonts w:ascii="Arial" w:hAnsi="Arial" w:cs="Arial"/>
          <w:b/>
          <w:color w:val="002060"/>
          <w:sz w:val="22"/>
          <w:szCs w:val="22"/>
        </w:rPr>
      </w:pPr>
      <w:r w:rsidRPr="00DE2E11">
        <w:rPr>
          <w:rFonts w:ascii="Arial" w:hAnsi="Arial" w:cs="Arial"/>
          <w:noProof/>
          <w:color w:val="002060"/>
          <w:sz w:val="22"/>
          <w:szCs w:val="22"/>
        </w:rPr>
        <w:t xml:space="preserve">                         Angelo Castellana        </w:t>
      </w:r>
      <w:r w:rsidRPr="00DE2E11">
        <w:rPr>
          <w:rFonts w:ascii="Arial" w:hAnsi="Arial" w:cs="Arial"/>
          <w:noProof/>
          <w:color w:val="002060"/>
          <w:sz w:val="22"/>
          <w:szCs w:val="22"/>
        </w:rPr>
        <w:tab/>
        <w:t xml:space="preserve">                                Agnese Lazzaretti</w:t>
      </w:r>
    </w:p>
    <w:p w14:paraId="69111E27" w14:textId="77777777" w:rsidR="00870139" w:rsidRDefault="00870139" w:rsidP="00870139">
      <w:pPr>
        <w:pStyle w:val="breakline"/>
        <w:rPr>
          <w:color w:val="002060"/>
        </w:rPr>
      </w:pPr>
    </w:p>
    <w:p w14:paraId="50BEAF4F" w14:textId="77777777" w:rsidR="00870139" w:rsidRPr="00165069" w:rsidRDefault="00870139" w:rsidP="00870139">
      <w:pPr>
        <w:pStyle w:val="titoloprinc0"/>
        <w:rPr>
          <w:color w:val="002060"/>
        </w:rPr>
      </w:pPr>
      <w:r>
        <w:rPr>
          <w:color w:val="002060"/>
        </w:rPr>
        <w:t>PROGRAMMA GARE</w:t>
      </w:r>
    </w:p>
    <w:p w14:paraId="3E584E2E" w14:textId="77777777" w:rsidR="00870139" w:rsidRPr="00165069" w:rsidRDefault="00870139" w:rsidP="00870139">
      <w:pPr>
        <w:pStyle w:val="breakline"/>
        <w:rPr>
          <w:color w:val="002060"/>
        </w:rPr>
      </w:pPr>
    </w:p>
    <w:p w14:paraId="5BAB1756" w14:textId="77777777" w:rsidR="00185451" w:rsidRPr="00044238" w:rsidRDefault="00185451" w:rsidP="00185451">
      <w:pPr>
        <w:pStyle w:val="sottotitolocampionato10"/>
        <w:rPr>
          <w:color w:val="002060"/>
        </w:rPr>
      </w:pPr>
      <w:r w:rsidRPr="00044238">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185451" w:rsidRPr="00044238" w14:paraId="1C6F2B73"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AB159C" w14:textId="77777777" w:rsidR="00185451" w:rsidRPr="00044238" w:rsidRDefault="00185451" w:rsidP="00C403A8">
            <w:pPr>
              <w:pStyle w:val="headertabella0"/>
              <w:rPr>
                <w:color w:val="002060"/>
              </w:rPr>
            </w:pPr>
            <w:r w:rsidRPr="000442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8D392" w14:textId="77777777" w:rsidR="00185451" w:rsidRPr="00044238" w:rsidRDefault="00185451" w:rsidP="00C403A8">
            <w:pPr>
              <w:pStyle w:val="headertabella0"/>
              <w:rPr>
                <w:color w:val="002060"/>
              </w:rPr>
            </w:pPr>
            <w:r w:rsidRPr="000442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894FF8" w14:textId="77777777" w:rsidR="00185451" w:rsidRPr="00044238" w:rsidRDefault="00185451" w:rsidP="00C403A8">
            <w:pPr>
              <w:pStyle w:val="headertabella0"/>
              <w:rPr>
                <w:color w:val="002060"/>
              </w:rPr>
            </w:pPr>
            <w:r w:rsidRPr="000442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CDC551" w14:textId="77777777" w:rsidR="00185451" w:rsidRPr="00044238" w:rsidRDefault="00185451" w:rsidP="00C403A8">
            <w:pPr>
              <w:pStyle w:val="headertabella0"/>
              <w:rPr>
                <w:color w:val="002060"/>
              </w:rPr>
            </w:pPr>
            <w:r w:rsidRPr="000442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17A7AB" w14:textId="77777777" w:rsidR="00185451" w:rsidRPr="00044238" w:rsidRDefault="00185451" w:rsidP="00C403A8">
            <w:pPr>
              <w:pStyle w:val="headertabella0"/>
              <w:rPr>
                <w:color w:val="002060"/>
              </w:rPr>
            </w:pPr>
            <w:r w:rsidRPr="000442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880CAF" w14:textId="77777777" w:rsidR="00185451" w:rsidRPr="00044238" w:rsidRDefault="00185451" w:rsidP="00C403A8">
            <w:pPr>
              <w:pStyle w:val="headertabella0"/>
              <w:rPr>
                <w:color w:val="002060"/>
              </w:rPr>
            </w:pPr>
            <w:proofErr w:type="spellStart"/>
            <w:r w:rsidRPr="00044238">
              <w:rPr>
                <w:color w:val="002060"/>
              </w:rPr>
              <w:t>Localita'</w:t>
            </w:r>
            <w:proofErr w:type="spellEnd"/>
            <w:r w:rsidRPr="0004423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5B6CF1" w14:textId="77777777" w:rsidR="00185451" w:rsidRPr="00044238" w:rsidRDefault="00185451" w:rsidP="00C403A8">
            <w:pPr>
              <w:pStyle w:val="headertabella0"/>
              <w:rPr>
                <w:color w:val="002060"/>
              </w:rPr>
            </w:pPr>
            <w:r w:rsidRPr="00044238">
              <w:rPr>
                <w:color w:val="002060"/>
              </w:rPr>
              <w:t>Indirizzo Impianto</w:t>
            </w:r>
          </w:p>
        </w:tc>
      </w:tr>
      <w:tr w:rsidR="00185451" w:rsidRPr="00044238" w14:paraId="55A2330E" w14:textId="77777777" w:rsidTr="00C403A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FE2A2B5" w14:textId="77777777" w:rsidR="00185451" w:rsidRPr="00044238" w:rsidRDefault="00185451" w:rsidP="00C403A8">
            <w:pPr>
              <w:pStyle w:val="rowtabella0"/>
              <w:rPr>
                <w:color w:val="002060"/>
              </w:rPr>
            </w:pPr>
            <w:r w:rsidRPr="00044238">
              <w:rPr>
                <w:color w:val="002060"/>
              </w:rPr>
              <w:t>ITALSERVICE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88E1FA" w14:textId="77777777" w:rsidR="00185451" w:rsidRPr="00044238" w:rsidRDefault="00185451" w:rsidP="00C403A8">
            <w:pPr>
              <w:pStyle w:val="rowtabella0"/>
              <w:rPr>
                <w:color w:val="002060"/>
              </w:rPr>
            </w:pPr>
            <w:r w:rsidRPr="00044238">
              <w:rPr>
                <w:color w:val="002060"/>
              </w:rPr>
              <w:t>C.U.S. ANCONA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522722" w14:textId="77777777" w:rsidR="00185451" w:rsidRPr="00044238" w:rsidRDefault="00185451" w:rsidP="00C403A8">
            <w:pPr>
              <w:pStyle w:val="rowtabella0"/>
              <w:jc w:val="center"/>
              <w:rPr>
                <w:color w:val="002060"/>
              </w:rPr>
            </w:pPr>
            <w:r w:rsidRPr="00044238">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B43218" w14:textId="77777777" w:rsidR="00185451" w:rsidRPr="00044238" w:rsidRDefault="00185451" w:rsidP="00C403A8">
            <w:pPr>
              <w:pStyle w:val="rowtabella0"/>
              <w:rPr>
                <w:color w:val="002060"/>
              </w:rPr>
            </w:pPr>
            <w:r w:rsidRPr="00044238">
              <w:rPr>
                <w:color w:val="002060"/>
              </w:rPr>
              <w:t>06/10/2023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F2AE8B" w14:textId="77777777" w:rsidR="00185451" w:rsidRPr="00044238" w:rsidRDefault="00185451" w:rsidP="00C403A8">
            <w:pPr>
              <w:pStyle w:val="rowtabella0"/>
              <w:rPr>
                <w:color w:val="002060"/>
              </w:rPr>
            </w:pPr>
            <w:r w:rsidRPr="00044238">
              <w:rPr>
                <w:color w:val="002060"/>
              </w:rPr>
              <w:t>5464 PALAFIERA CAMPANARA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1ECC95" w14:textId="77777777" w:rsidR="00185451" w:rsidRPr="00044238" w:rsidRDefault="00185451" w:rsidP="00C403A8">
            <w:pPr>
              <w:pStyle w:val="rowtabella0"/>
              <w:rPr>
                <w:color w:val="002060"/>
              </w:rPr>
            </w:pPr>
            <w:r w:rsidRPr="00044238">
              <w:rPr>
                <w:color w:val="002060"/>
              </w:rPr>
              <w:t>PESARO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9B51EA" w14:textId="77777777" w:rsidR="00185451" w:rsidRPr="00044238" w:rsidRDefault="00185451" w:rsidP="00C403A8">
            <w:pPr>
              <w:pStyle w:val="rowtabella0"/>
              <w:rPr>
                <w:color w:val="002060"/>
              </w:rPr>
            </w:pPr>
            <w:r w:rsidRPr="00044238">
              <w:rPr>
                <w:color w:val="002060"/>
              </w:rPr>
              <w:t>VIA DELLE ESPOSIZIONI, 33</w:t>
            </w:r>
          </w:p>
        </w:tc>
      </w:tr>
    </w:tbl>
    <w:p w14:paraId="4A8D9101" w14:textId="77777777" w:rsidR="00185451" w:rsidRPr="00044238" w:rsidRDefault="00185451" w:rsidP="00185451">
      <w:pPr>
        <w:pStyle w:val="breakline"/>
        <w:rPr>
          <w:rFonts w:eastAsiaTheme="minorEastAsia"/>
          <w:color w:val="002060"/>
        </w:rPr>
      </w:pPr>
    </w:p>
    <w:p w14:paraId="3400A2F0" w14:textId="77777777" w:rsidR="00185451" w:rsidRPr="00044238" w:rsidRDefault="00185451" w:rsidP="00185451">
      <w:pPr>
        <w:pStyle w:val="breakline"/>
        <w:rPr>
          <w:color w:val="002060"/>
        </w:rPr>
      </w:pPr>
    </w:p>
    <w:p w14:paraId="1777A748" w14:textId="77777777" w:rsidR="00185451" w:rsidRPr="00044238" w:rsidRDefault="00185451" w:rsidP="00185451">
      <w:pPr>
        <w:pStyle w:val="breakline"/>
        <w:rPr>
          <w:color w:val="002060"/>
        </w:rPr>
      </w:pPr>
    </w:p>
    <w:p w14:paraId="645943AE" w14:textId="77777777" w:rsidR="00185451" w:rsidRPr="00044238" w:rsidRDefault="00185451" w:rsidP="00185451">
      <w:pPr>
        <w:pStyle w:val="sottotitolocampionato10"/>
        <w:rPr>
          <w:color w:val="002060"/>
        </w:rPr>
      </w:pPr>
      <w:r w:rsidRPr="00044238">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185451" w:rsidRPr="00044238" w14:paraId="6458E6B1"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8651D6" w14:textId="77777777" w:rsidR="00185451" w:rsidRPr="00044238" w:rsidRDefault="00185451" w:rsidP="00C403A8">
            <w:pPr>
              <w:pStyle w:val="headertabella0"/>
              <w:rPr>
                <w:color w:val="002060"/>
              </w:rPr>
            </w:pPr>
            <w:r w:rsidRPr="00044238">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FE6099" w14:textId="77777777" w:rsidR="00185451" w:rsidRPr="00044238" w:rsidRDefault="00185451" w:rsidP="00C403A8">
            <w:pPr>
              <w:pStyle w:val="headertabella0"/>
              <w:rPr>
                <w:color w:val="002060"/>
              </w:rPr>
            </w:pPr>
            <w:r w:rsidRPr="000442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CCAFF7" w14:textId="77777777" w:rsidR="00185451" w:rsidRPr="00044238" w:rsidRDefault="00185451" w:rsidP="00C403A8">
            <w:pPr>
              <w:pStyle w:val="headertabella0"/>
              <w:rPr>
                <w:color w:val="002060"/>
              </w:rPr>
            </w:pPr>
            <w:r w:rsidRPr="000442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875D3D" w14:textId="77777777" w:rsidR="00185451" w:rsidRPr="00044238" w:rsidRDefault="00185451" w:rsidP="00C403A8">
            <w:pPr>
              <w:pStyle w:val="headertabella0"/>
              <w:rPr>
                <w:color w:val="002060"/>
              </w:rPr>
            </w:pPr>
            <w:r w:rsidRPr="000442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10C414" w14:textId="77777777" w:rsidR="00185451" w:rsidRPr="00044238" w:rsidRDefault="00185451" w:rsidP="00C403A8">
            <w:pPr>
              <w:pStyle w:val="headertabella0"/>
              <w:rPr>
                <w:color w:val="002060"/>
              </w:rPr>
            </w:pPr>
            <w:r w:rsidRPr="000442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3F01B8" w14:textId="77777777" w:rsidR="00185451" w:rsidRPr="00044238" w:rsidRDefault="00185451" w:rsidP="00C403A8">
            <w:pPr>
              <w:pStyle w:val="headertabella0"/>
              <w:rPr>
                <w:color w:val="002060"/>
              </w:rPr>
            </w:pPr>
            <w:proofErr w:type="spellStart"/>
            <w:r w:rsidRPr="00044238">
              <w:rPr>
                <w:color w:val="002060"/>
              </w:rPr>
              <w:t>Localita'</w:t>
            </w:r>
            <w:proofErr w:type="spellEnd"/>
            <w:r w:rsidRPr="0004423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31AA24" w14:textId="77777777" w:rsidR="00185451" w:rsidRPr="00044238" w:rsidRDefault="00185451" w:rsidP="00C403A8">
            <w:pPr>
              <w:pStyle w:val="headertabella0"/>
              <w:rPr>
                <w:color w:val="002060"/>
              </w:rPr>
            </w:pPr>
            <w:r w:rsidRPr="00044238">
              <w:rPr>
                <w:color w:val="002060"/>
              </w:rPr>
              <w:t>Indirizzo Impianto</w:t>
            </w:r>
          </w:p>
        </w:tc>
      </w:tr>
      <w:tr w:rsidR="00185451" w:rsidRPr="00044238" w14:paraId="1A7E52DA" w14:textId="77777777" w:rsidTr="00C403A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196F64F" w14:textId="77777777" w:rsidR="00185451" w:rsidRPr="00044238" w:rsidRDefault="00185451" w:rsidP="00C403A8">
            <w:pPr>
              <w:pStyle w:val="rowtabella0"/>
              <w:rPr>
                <w:color w:val="002060"/>
              </w:rPr>
            </w:pPr>
            <w:r w:rsidRPr="00044238">
              <w:rPr>
                <w:color w:val="002060"/>
              </w:rPr>
              <w:t>C.U.S. ANCONA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73FEA7" w14:textId="77777777" w:rsidR="00185451" w:rsidRPr="00044238" w:rsidRDefault="00185451" w:rsidP="00C403A8">
            <w:pPr>
              <w:pStyle w:val="rowtabella0"/>
              <w:rPr>
                <w:color w:val="002060"/>
              </w:rPr>
            </w:pPr>
            <w:r w:rsidRPr="00044238">
              <w:rPr>
                <w:color w:val="002060"/>
              </w:rPr>
              <w:t>AMICI DEL CENTROSOCIO SP.</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FD3139" w14:textId="77777777" w:rsidR="00185451" w:rsidRPr="00044238" w:rsidRDefault="00185451" w:rsidP="00C403A8">
            <w:pPr>
              <w:pStyle w:val="rowtabella0"/>
              <w:jc w:val="center"/>
              <w:rPr>
                <w:color w:val="002060"/>
              </w:rPr>
            </w:pPr>
            <w:r w:rsidRPr="00044238">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562867" w14:textId="77777777" w:rsidR="00185451" w:rsidRPr="00044238" w:rsidRDefault="00185451" w:rsidP="00C403A8">
            <w:pPr>
              <w:pStyle w:val="rowtabella0"/>
              <w:rPr>
                <w:color w:val="002060"/>
              </w:rPr>
            </w:pPr>
            <w:r w:rsidRPr="00044238">
              <w:rPr>
                <w:color w:val="002060"/>
              </w:rPr>
              <w:t>16/10/2023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58E94E" w14:textId="77777777" w:rsidR="00185451" w:rsidRPr="00044238" w:rsidRDefault="00185451" w:rsidP="00C403A8">
            <w:pPr>
              <w:pStyle w:val="rowtabella0"/>
              <w:rPr>
                <w:color w:val="002060"/>
              </w:rPr>
            </w:pPr>
            <w:r w:rsidRPr="00044238">
              <w:rPr>
                <w:color w:val="002060"/>
              </w:rPr>
              <w:t>5030 PALLONE GEODETICO CUS 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FB5923" w14:textId="77777777" w:rsidR="00185451" w:rsidRPr="00044238" w:rsidRDefault="00185451" w:rsidP="00C403A8">
            <w:pPr>
              <w:pStyle w:val="rowtabella0"/>
              <w:rPr>
                <w:color w:val="002060"/>
              </w:rPr>
            </w:pPr>
            <w:r w:rsidRPr="00044238">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975AAD" w14:textId="77777777" w:rsidR="00185451" w:rsidRPr="00044238" w:rsidRDefault="00185451" w:rsidP="00C403A8">
            <w:pPr>
              <w:pStyle w:val="rowtabella0"/>
              <w:rPr>
                <w:color w:val="002060"/>
              </w:rPr>
            </w:pPr>
            <w:r w:rsidRPr="00044238">
              <w:rPr>
                <w:color w:val="002060"/>
              </w:rPr>
              <w:t>VIA GROTTE DI POSATORA 19/A</w:t>
            </w:r>
          </w:p>
        </w:tc>
      </w:tr>
    </w:tbl>
    <w:p w14:paraId="7B3D2AEA" w14:textId="77777777" w:rsidR="00185451" w:rsidRPr="00044238" w:rsidRDefault="00185451" w:rsidP="00185451">
      <w:pPr>
        <w:pStyle w:val="breakline"/>
        <w:rPr>
          <w:rFonts w:eastAsiaTheme="minorEastAsia"/>
          <w:color w:val="002060"/>
        </w:rPr>
      </w:pPr>
    </w:p>
    <w:p w14:paraId="74A45C46" w14:textId="77777777" w:rsidR="00185451" w:rsidRPr="00044238" w:rsidRDefault="00185451" w:rsidP="00185451">
      <w:pPr>
        <w:pStyle w:val="breakline"/>
        <w:rPr>
          <w:color w:val="002060"/>
        </w:rPr>
      </w:pPr>
    </w:p>
    <w:p w14:paraId="6074E0A4" w14:textId="77777777" w:rsidR="00185451" w:rsidRPr="00044238" w:rsidRDefault="00185451" w:rsidP="00185451">
      <w:pPr>
        <w:pStyle w:val="breakline"/>
        <w:rPr>
          <w:color w:val="002060"/>
        </w:rPr>
      </w:pPr>
    </w:p>
    <w:p w14:paraId="7EDACD1D" w14:textId="77777777" w:rsidR="00185451" w:rsidRPr="00044238" w:rsidRDefault="00185451" w:rsidP="00185451">
      <w:pPr>
        <w:pStyle w:val="sottotitolocampionato10"/>
        <w:rPr>
          <w:color w:val="002060"/>
        </w:rPr>
      </w:pPr>
      <w:r w:rsidRPr="00044238">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185451" w:rsidRPr="00044238" w14:paraId="46E125FC"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FBD410" w14:textId="77777777" w:rsidR="00185451" w:rsidRPr="00044238" w:rsidRDefault="00185451" w:rsidP="00C403A8">
            <w:pPr>
              <w:pStyle w:val="headertabella0"/>
              <w:rPr>
                <w:color w:val="002060"/>
              </w:rPr>
            </w:pPr>
            <w:r w:rsidRPr="000442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032D7A" w14:textId="77777777" w:rsidR="00185451" w:rsidRPr="00044238" w:rsidRDefault="00185451" w:rsidP="00C403A8">
            <w:pPr>
              <w:pStyle w:val="headertabella0"/>
              <w:rPr>
                <w:color w:val="002060"/>
              </w:rPr>
            </w:pPr>
            <w:r w:rsidRPr="000442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F455A0" w14:textId="77777777" w:rsidR="00185451" w:rsidRPr="00044238" w:rsidRDefault="00185451" w:rsidP="00C403A8">
            <w:pPr>
              <w:pStyle w:val="headertabella0"/>
              <w:rPr>
                <w:color w:val="002060"/>
              </w:rPr>
            </w:pPr>
            <w:r w:rsidRPr="000442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85865B" w14:textId="77777777" w:rsidR="00185451" w:rsidRPr="00044238" w:rsidRDefault="00185451" w:rsidP="00C403A8">
            <w:pPr>
              <w:pStyle w:val="headertabella0"/>
              <w:rPr>
                <w:color w:val="002060"/>
              </w:rPr>
            </w:pPr>
            <w:r w:rsidRPr="000442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8049D8" w14:textId="77777777" w:rsidR="00185451" w:rsidRPr="00044238" w:rsidRDefault="00185451" w:rsidP="00C403A8">
            <w:pPr>
              <w:pStyle w:val="headertabella0"/>
              <w:rPr>
                <w:color w:val="002060"/>
              </w:rPr>
            </w:pPr>
            <w:r w:rsidRPr="000442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9DB5D0" w14:textId="77777777" w:rsidR="00185451" w:rsidRPr="00044238" w:rsidRDefault="00185451" w:rsidP="00C403A8">
            <w:pPr>
              <w:pStyle w:val="headertabella0"/>
              <w:rPr>
                <w:color w:val="002060"/>
              </w:rPr>
            </w:pPr>
            <w:proofErr w:type="spellStart"/>
            <w:r w:rsidRPr="00044238">
              <w:rPr>
                <w:color w:val="002060"/>
              </w:rPr>
              <w:t>Localita'</w:t>
            </w:r>
            <w:proofErr w:type="spellEnd"/>
            <w:r w:rsidRPr="0004423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54DE4F" w14:textId="77777777" w:rsidR="00185451" w:rsidRPr="00044238" w:rsidRDefault="00185451" w:rsidP="00C403A8">
            <w:pPr>
              <w:pStyle w:val="headertabella0"/>
              <w:rPr>
                <w:color w:val="002060"/>
              </w:rPr>
            </w:pPr>
            <w:r w:rsidRPr="00044238">
              <w:rPr>
                <w:color w:val="002060"/>
              </w:rPr>
              <w:t>Indirizzo Impianto</w:t>
            </w:r>
          </w:p>
        </w:tc>
      </w:tr>
      <w:tr w:rsidR="00185451" w:rsidRPr="00044238" w14:paraId="439AF438" w14:textId="77777777" w:rsidTr="00C403A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67B119C" w14:textId="77777777" w:rsidR="00185451" w:rsidRPr="00044238" w:rsidRDefault="00185451" w:rsidP="00C403A8">
            <w:pPr>
              <w:pStyle w:val="rowtabella0"/>
              <w:rPr>
                <w:color w:val="002060"/>
              </w:rPr>
            </w:pPr>
            <w:r w:rsidRPr="00044238">
              <w:rPr>
                <w:color w:val="002060"/>
              </w:rPr>
              <w:t>CALCIO A 5 CORINALDO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5F5813" w14:textId="77777777" w:rsidR="00185451" w:rsidRPr="00044238" w:rsidRDefault="00185451" w:rsidP="00C403A8">
            <w:pPr>
              <w:pStyle w:val="rowtabella0"/>
              <w:rPr>
                <w:color w:val="002060"/>
              </w:rPr>
            </w:pPr>
            <w:r w:rsidRPr="00044238">
              <w:rPr>
                <w:color w:val="002060"/>
              </w:rPr>
              <w:t>AUDAX 1970 S.ANGELO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C2B8E7" w14:textId="77777777" w:rsidR="00185451" w:rsidRPr="00044238" w:rsidRDefault="00185451" w:rsidP="00C403A8">
            <w:pPr>
              <w:pStyle w:val="rowtabella0"/>
              <w:jc w:val="center"/>
              <w:rPr>
                <w:color w:val="002060"/>
              </w:rPr>
            </w:pPr>
            <w:r w:rsidRPr="00044238">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3C5440" w14:textId="77777777" w:rsidR="00185451" w:rsidRPr="00044238" w:rsidRDefault="00185451" w:rsidP="00C403A8">
            <w:pPr>
              <w:pStyle w:val="rowtabella0"/>
              <w:rPr>
                <w:color w:val="002060"/>
              </w:rPr>
            </w:pPr>
            <w:r w:rsidRPr="00044238">
              <w:rPr>
                <w:color w:val="002060"/>
              </w:rPr>
              <w:t>03/10/2023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790F64" w14:textId="77777777" w:rsidR="00185451" w:rsidRPr="00044238" w:rsidRDefault="00185451" w:rsidP="00C403A8">
            <w:pPr>
              <w:pStyle w:val="rowtabella0"/>
              <w:rPr>
                <w:color w:val="002060"/>
              </w:rPr>
            </w:pPr>
            <w:r w:rsidRPr="00044238">
              <w:rPr>
                <w:color w:val="002060"/>
              </w:rPr>
              <w:t>5301 NUOVO PALAS</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5037A3" w14:textId="77777777" w:rsidR="00185451" w:rsidRPr="00044238" w:rsidRDefault="00185451" w:rsidP="00C403A8">
            <w:pPr>
              <w:pStyle w:val="rowtabella0"/>
              <w:rPr>
                <w:color w:val="002060"/>
              </w:rPr>
            </w:pPr>
            <w:r w:rsidRPr="00044238">
              <w:rPr>
                <w:color w:val="002060"/>
              </w:rPr>
              <w:t>CORINALDO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73268F" w14:textId="77777777" w:rsidR="00185451" w:rsidRPr="00044238" w:rsidRDefault="00185451" w:rsidP="00C403A8">
            <w:pPr>
              <w:pStyle w:val="rowtabella0"/>
              <w:rPr>
                <w:color w:val="002060"/>
              </w:rPr>
            </w:pPr>
            <w:r w:rsidRPr="00044238">
              <w:rPr>
                <w:color w:val="002060"/>
              </w:rPr>
              <w:t>STR.DEL BURELLO LOC.VAL NEVOLA</w:t>
            </w:r>
          </w:p>
        </w:tc>
      </w:tr>
    </w:tbl>
    <w:p w14:paraId="2A97F1FF" w14:textId="77777777" w:rsidR="00185451" w:rsidRPr="00044238" w:rsidRDefault="00185451" w:rsidP="00185451">
      <w:pPr>
        <w:pStyle w:val="breakline"/>
        <w:rPr>
          <w:rFonts w:eastAsiaTheme="minorEastAsia"/>
          <w:color w:val="002060"/>
        </w:rPr>
      </w:pPr>
    </w:p>
    <w:p w14:paraId="222B7B76" w14:textId="77777777" w:rsidR="00185451" w:rsidRPr="00044238" w:rsidRDefault="00185451" w:rsidP="00185451">
      <w:pPr>
        <w:pStyle w:val="breakline"/>
        <w:rPr>
          <w:color w:val="002060"/>
        </w:rPr>
      </w:pPr>
    </w:p>
    <w:p w14:paraId="792C1DB4" w14:textId="77777777" w:rsidR="00185451" w:rsidRPr="00044238" w:rsidRDefault="00185451" w:rsidP="00185451">
      <w:pPr>
        <w:pStyle w:val="breakline"/>
        <w:rPr>
          <w:color w:val="002060"/>
        </w:rPr>
      </w:pPr>
    </w:p>
    <w:p w14:paraId="2C7C794E" w14:textId="77777777" w:rsidR="00185451" w:rsidRPr="00044238" w:rsidRDefault="00185451" w:rsidP="00185451">
      <w:pPr>
        <w:pStyle w:val="sottotitolocampionato10"/>
        <w:rPr>
          <w:color w:val="002060"/>
        </w:rPr>
      </w:pPr>
      <w:r w:rsidRPr="00044238">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185451" w:rsidRPr="00044238" w14:paraId="43718403"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466301" w14:textId="77777777" w:rsidR="00185451" w:rsidRPr="00044238" w:rsidRDefault="00185451" w:rsidP="00C403A8">
            <w:pPr>
              <w:pStyle w:val="headertabella0"/>
              <w:rPr>
                <w:color w:val="002060"/>
              </w:rPr>
            </w:pPr>
            <w:r w:rsidRPr="000442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50E3A6" w14:textId="77777777" w:rsidR="00185451" w:rsidRPr="00044238" w:rsidRDefault="00185451" w:rsidP="00C403A8">
            <w:pPr>
              <w:pStyle w:val="headertabella0"/>
              <w:rPr>
                <w:color w:val="002060"/>
              </w:rPr>
            </w:pPr>
            <w:r w:rsidRPr="000442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3A1952" w14:textId="77777777" w:rsidR="00185451" w:rsidRPr="00044238" w:rsidRDefault="00185451" w:rsidP="00C403A8">
            <w:pPr>
              <w:pStyle w:val="headertabella0"/>
              <w:rPr>
                <w:color w:val="002060"/>
              </w:rPr>
            </w:pPr>
            <w:r w:rsidRPr="000442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EA133D" w14:textId="77777777" w:rsidR="00185451" w:rsidRPr="00044238" w:rsidRDefault="00185451" w:rsidP="00C403A8">
            <w:pPr>
              <w:pStyle w:val="headertabella0"/>
              <w:rPr>
                <w:color w:val="002060"/>
              </w:rPr>
            </w:pPr>
            <w:r w:rsidRPr="000442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F0EAB1" w14:textId="77777777" w:rsidR="00185451" w:rsidRPr="00044238" w:rsidRDefault="00185451" w:rsidP="00C403A8">
            <w:pPr>
              <w:pStyle w:val="headertabella0"/>
              <w:rPr>
                <w:color w:val="002060"/>
              </w:rPr>
            </w:pPr>
            <w:r w:rsidRPr="000442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6878D8" w14:textId="77777777" w:rsidR="00185451" w:rsidRPr="00044238" w:rsidRDefault="00185451" w:rsidP="00C403A8">
            <w:pPr>
              <w:pStyle w:val="headertabella0"/>
              <w:rPr>
                <w:color w:val="002060"/>
              </w:rPr>
            </w:pPr>
            <w:proofErr w:type="spellStart"/>
            <w:r w:rsidRPr="00044238">
              <w:rPr>
                <w:color w:val="002060"/>
              </w:rPr>
              <w:t>Localita'</w:t>
            </w:r>
            <w:proofErr w:type="spellEnd"/>
            <w:r w:rsidRPr="0004423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F0C991" w14:textId="77777777" w:rsidR="00185451" w:rsidRPr="00044238" w:rsidRDefault="00185451" w:rsidP="00C403A8">
            <w:pPr>
              <w:pStyle w:val="headertabella0"/>
              <w:rPr>
                <w:color w:val="002060"/>
              </w:rPr>
            </w:pPr>
            <w:r w:rsidRPr="00044238">
              <w:rPr>
                <w:color w:val="002060"/>
              </w:rPr>
              <w:t>Indirizzo Impianto</w:t>
            </w:r>
          </w:p>
        </w:tc>
      </w:tr>
      <w:tr w:rsidR="00185451" w:rsidRPr="00044238" w14:paraId="542736AE" w14:textId="77777777" w:rsidTr="00C403A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4E233BD" w14:textId="77777777" w:rsidR="00185451" w:rsidRPr="00044238" w:rsidRDefault="00185451" w:rsidP="00C403A8">
            <w:pPr>
              <w:pStyle w:val="rowtabella0"/>
              <w:rPr>
                <w:color w:val="002060"/>
              </w:rPr>
            </w:pPr>
            <w:r w:rsidRPr="00044238">
              <w:rPr>
                <w:color w:val="002060"/>
              </w:rPr>
              <w:t>CERRETO D ESI C5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E7D2E5" w14:textId="77777777" w:rsidR="00185451" w:rsidRPr="00044238" w:rsidRDefault="00185451" w:rsidP="00C403A8">
            <w:pPr>
              <w:pStyle w:val="rowtabella0"/>
              <w:rPr>
                <w:color w:val="002060"/>
              </w:rPr>
            </w:pPr>
            <w:r w:rsidRPr="00044238">
              <w:rPr>
                <w:color w:val="002060"/>
              </w:rPr>
              <w:t>RECANATI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927122" w14:textId="77777777" w:rsidR="00185451" w:rsidRPr="00044238" w:rsidRDefault="00185451" w:rsidP="00C403A8">
            <w:pPr>
              <w:pStyle w:val="rowtabella0"/>
              <w:jc w:val="center"/>
              <w:rPr>
                <w:color w:val="002060"/>
              </w:rPr>
            </w:pPr>
            <w:r w:rsidRPr="00044238">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0B0C4E" w14:textId="77777777" w:rsidR="00185451" w:rsidRPr="00044238" w:rsidRDefault="00185451" w:rsidP="00C403A8">
            <w:pPr>
              <w:pStyle w:val="rowtabella0"/>
              <w:rPr>
                <w:color w:val="002060"/>
              </w:rPr>
            </w:pPr>
            <w:r w:rsidRPr="00044238">
              <w:rPr>
                <w:color w:val="002060"/>
              </w:rPr>
              <w:t>03/10/2023 17:30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E3D5FE" w14:textId="77777777" w:rsidR="00185451" w:rsidRPr="00044238" w:rsidRDefault="00185451" w:rsidP="00C403A8">
            <w:pPr>
              <w:pStyle w:val="rowtabella0"/>
              <w:rPr>
                <w:color w:val="002060"/>
              </w:rPr>
            </w:pPr>
            <w:r w:rsidRPr="00044238">
              <w:rPr>
                <w:color w:val="002060"/>
              </w:rPr>
              <w:t>5101 PALACARIFAC DI 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9539F5" w14:textId="77777777" w:rsidR="00185451" w:rsidRPr="00044238" w:rsidRDefault="00185451" w:rsidP="00C403A8">
            <w:pPr>
              <w:pStyle w:val="rowtabella0"/>
              <w:rPr>
                <w:color w:val="002060"/>
              </w:rPr>
            </w:pPr>
            <w:r w:rsidRPr="00044238">
              <w:rPr>
                <w:color w:val="002060"/>
              </w:rPr>
              <w:t>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DD26D3" w14:textId="77777777" w:rsidR="00185451" w:rsidRPr="00044238" w:rsidRDefault="00185451" w:rsidP="00C403A8">
            <w:pPr>
              <w:pStyle w:val="rowtabella0"/>
              <w:rPr>
                <w:color w:val="002060"/>
              </w:rPr>
            </w:pPr>
            <w:r w:rsidRPr="00044238">
              <w:rPr>
                <w:color w:val="002060"/>
              </w:rPr>
              <w:t>VIA VERDI</w:t>
            </w:r>
          </w:p>
        </w:tc>
      </w:tr>
    </w:tbl>
    <w:p w14:paraId="7F699CBB" w14:textId="77777777" w:rsidR="00185451" w:rsidRPr="00044238" w:rsidRDefault="00185451" w:rsidP="00185451">
      <w:pPr>
        <w:pStyle w:val="breakline"/>
        <w:rPr>
          <w:rFonts w:eastAsiaTheme="minorEastAsia"/>
          <w:color w:val="002060"/>
        </w:rPr>
      </w:pPr>
    </w:p>
    <w:p w14:paraId="11AEA4E0" w14:textId="77777777" w:rsidR="00185451" w:rsidRPr="00044238" w:rsidRDefault="00185451" w:rsidP="00185451">
      <w:pPr>
        <w:pStyle w:val="breakline"/>
        <w:rPr>
          <w:color w:val="002060"/>
        </w:rPr>
      </w:pPr>
    </w:p>
    <w:p w14:paraId="73F7F16D" w14:textId="77777777" w:rsidR="00185451" w:rsidRPr="00044238" w:rsidRDefault="00185451" w:rsidP="00185451">
      <w:pPr>
        <w:pStyle w:val="breakline"/>
        <w:rPr>
          <w:color w:val="002060"/>
        </w:rPr>
      </w:pPr>
    </w:p>
    <w:p w14:paraId="09F5CA74" w14:textId="77777777" w:rsidR="00185451" w:rsidRPr="00044238" w:rsidRDefault="00185451" w:rsidP="00185451">
      <w:pPr>
        <w:pStyle w:val="sottotitolocampionato10"/>
        <w:rPr>
          <w:color w:val="002060"/>
        </w:rPr>
      </w:pPr>
      <w:r w:rsidRPr="00044238">
        <w:rPr>
          <w:color w:val="002060"/>
        </w:rP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185451" w:rsidRPr="00044238" w14:paraId="7D800B5C"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46E54" w14:textId="77777777" w:rsidR="00185451" w:rsidRPr="00044238" w:rsidRDefault="00185451" w:rsidP="00C403A8">
            <w:pPr>
              <w:pStyle w:val="headertabella0"/>
              <w:rPr>
                <w:color w:val="002060"/>
              </w:rPr>
            </w:pPr>
            <w:r w:rsidRPr="000442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E94A1B" w14:textId="77777777" w:rsidR="00185451" w:rsidRPr="00044238" w:rsidRDefault="00185451" w:rsidP="00C403A8">
            <w:pPr>
              <w:pStyle w:val="headertabella0"/>
              <w:rPr>
                <w:color w:val="002060"/>
              </w:rPr>
            </w:pPr>
            <w:r w:rsidRPr="000442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CCD37C" w14:textId="77777777" w:rsidR="00185451" w:rsidRPr="00044238" w:rsidRDefault="00185451" w:rsidP="00C403A8">
            <w:pPr>
              <w:pStyle w:val="headertabella0"/>
              <w:rPr>
                <w:color w:val="002060"/>
              </w:rPr>
            </w:pPr>
            <w:r w:rsidRPr="000442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DA288B" w14:textId="77777777" w:rsidR="00185451" w:rsidRPr="00044238" w:rsidRDefault="00185451" w:rsidP="00C403A8">
            <w:pPr>
              <w:pStyle w:val="headertabella0"/>
              <w:rPr>
                <w:color w:val="002060"/>
              </w:rPr>
            </w:pPr>
            <w:r w:rsidRPr="000442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5236F0" w14:textId="77777777" w:rsidR="00185451" w:rsidRPr="00044238" w:rsidRDefault="00185451" w:rsidP="00C403A8">
            <w:pPr>
              <w:pStyle w:val="headertabella0"/>
              <w:rPr>
                <w:color w:val="002060"/>
              </w:rPr>
            </w:pPr>
            <w:r w:rsidRPr="000442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1251E1" w14:textId="77777777" w:rsidR="00185451" w:rsidRPr="00044238" w:rsidRDefault="00185451" w:rsidP="00C403A8">
            <w:pPr>
              <w:pStyle w:val="headertabella0"/>
              <w:rPr>
                <w:color w:val="002060"/>
              </w:rPr>
            </w:pPr>
            <w:proofErr w:type="spellStart"/>
            <w:r w:rsidRPr="00044238">
              <w:rPr>
                <w:color w:val="002060"/>
              </w:rPr>
              <w:t>Localita'</w:t>
            </w:r>
            <w:proofErr w:type="spellEnd"/>
            <w:r w:rsidRPr="0004423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DC0385" w14:textId="77777777" w:rsidR="00185451" w:rsidRPr="00044238" w:rsidRDefault="00185451" w:rsidP="00C403A8">
            <w:pPr>
              <w:pStyle w:val="headertabella0"/>
              <w:rPr>
                <w:color w:val="002060"/>
              </w:rPr>
            </w:pPr>
            <w:r w:rsidRPr="00044238">
              <w:rPr>
                <w:color w:val="002060"/>
              </w:rPr>
              <w:t>Indirizzo Impianto</w:t>
            </w:r>
          </w:p>
        </w:tc>
      </w:tr>
      <w:tr w:rsidR="00185451" w:rsidRPr="00044238" w14:paraId="7572BA28" w14:textId="77777777" w:rsidTr="00C403A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440C6FA" w14:textId="77777777" w:rsidR="00185451" w:rsidRPr="00044238" w:rsidRDefault="00185451" w:rsidP="00C403A8">
            <w:pPr>
              <w:pStyle w:val="rowtabella0"/>
              <w:rPr>
                <w:color w:val="002060"/>
              </w:rPr>
            </w:pPr>
            <w:r w:rsidRPr="00044238">
              <w:rPr>
                <w:color w:val="002060"/>
              </w:rPr>
              <w:t>RECANATI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1E36B8" w14:textId="77777777" w:rsidR="00185451" w:rsidRPr="00044238" w:rsidRDefault="00185451" w:rsidP="00C403A8">
            <w:pPr>
              <w:pStyle w:val="rowtabella0"/>
              <w:rPr>
                <w:color w:val="002060"/>
              </w:rPr>
            </w:pPr>
            <w:r w:rsidRPr="00044238">
              <w:rPr>
                <w:color w:val="002060"/>
              </w:rPr>
              <w:t>CANTINE RIUNITE CSI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25F8C7" w14:textId="77777777" w:rsidR="00185451" w:rsidRPr="00044238" w:rsidRDefault="00185451" w:rsidP="00C403A8">
            <w:pPr>
              <w:pStyle w:val="rowtabella0"/>
              <w:jc w:val="center"/>
              <w:rPr>
                <w:color w:val="002060"/>
              </w:rPr>
            </w:pPr>
            <w:r w:rsidRPr="00044238">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C5AC27" w14:textId="77777777" w:rsidR="00185451" w:rsidRPr="00044238" w:rsidRDefault="00185451" w:rsidP="00C403A8">
            <w:pPr>
              <w:pStyle w:val="rowtabella0"/>
              <w:rPr>
                <w:color w:val="002060"/>
              </w:rPr>
            </w:pPr>
            <w:r w:rsidRPr="00044238">
              <w:rPr>
                <w:color w:val="002060"/>
              </w:rPr>
              <w:t>24/10/2023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6A4769" w14:textId="77777777" w:rsidR="00185451" w:rsidRPr="00044238" w:rsidRDefault="00185451" w:rsidP="00C403A8">
            <w:pPr>
              <w:pStyle w:val="rowtabella0"/>
              <w:rPr>
                <w:color w:val="002060"/>
              </w:rPr>
            </w:pPr>
            <w:r w:rsidRPr="00044238">
              <w:rPr>
                <w:color w:val="002060"/>
              </w:rPr>
              <w:t>5294 CENTRO SPORTIVO RECANATESE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4248B6" w14:textId="77777777" w:rsidR="00185451" w:rsidRPr="00044238" w:rsidRDefault="00185451" w:rsidP="00C403A8">
            <w:pPr>
              <w:pStyle w:val="rowtabella0"/>
              <w:rPr>
                <w:color w:val="002060"/>
              </w:rPr>
            </w:pPr>
            <w:r w:rsidRPr="00044238">
              <w:rPr>
                <w:color w:val="002060"/>
              </w:rPr>
              <w:t>RECANATI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EC1F1E" w14:textId="77777777" w:rsidR="00185451" w:rsidRPr="00044238" w:rsidRDefault="00185451" w:rsidP="00C403A8">
            <w:pPr>
              <w:pStyle w:val="rowtabella0"/>
              <w:rPr>
                <w:color w:val="002060"/>
              </w:rPr>
            </w:pPr>
            <w:r w:rsidRPr="00044238">
              <w:rPr>
                <w:color w:val="002060"/>
              </w:rPr>
              <w:t>VIA ALDO MORO</w:t>
            </w:r>
          </w:p>
        </w:tc>
      </w:tr>
    </w:tbl>
    <w:p w14:paraId="4D5C7ED3" w14:textId="77777777" w:rsidR="00185451" w:rsidRPr="00044238" w:rsidRDefault="00185451" w:rsidP="00185451">
      <w:pPr>
        <w:pStyle w:val="breakline"/>
        <w:rPr>
          <w:rFonts w:eastAsiaTheme="minorEastAsia"/>
          <w:color w:val="002060"/>
        </w:rPr>
      </w:pPr>
    </w:p>
    <w:p w14:paraId="707A4CE0" w14:textId="77777777" w:rsidR="00185451" w:rsidRPr="00044238" w:rsidRDefault="00185451" w:rsidP="00185451">
      <w:pPr>
        <w:pStyle w:val="breakline"/>
        <w:rPr>
          <w:color w:val="002060"/>
        </w:rPr>
      </w:pPr>
    </w:p>
    <w:p w14:paraId="1EE4209E" w14:textId="77777777" w:rsidR="00185451" w:rsidRPr="00044238" w:rsidRDefault="00185451" w:rsidP="00185451">
      <w:pPr>
        <w:pStyle w:val="breakline"/>
        <w:rPr>
          <w:color w:val="002060"/>
        </w:rPr>
      </w:pPr>
    </w:p>
    <w:p w14:paraId="30C40EF6" w14:textId="77777777" w:rsidR="00185451" w:rsidRPr="00044238" w:rsidRDefault="00185451" w:rsidP="00185451">
      <w:pPr>
        <w:pStyle w:val="sottotitolocampionato10"/>
        <w:rPr>
          <w:color w:val="002060"/>
        </w:rPr>
      </w:pPr>
      <w:r w:rsidRPr="00044238">
        <w:rPr>
          <w:color w:val="002060"/>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185451" w:rsidRPr="00044238" w14:paraId="148B5633" w14:textId="77777777" w:rsidTr="00C403A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7ECABB" w14:textId="77777777" w:rsidR="00185451" w:rsidRPr="00044238" w:rsidRDefault="00185451" w:rsidP="00C403A8">
            <w:pPr>
              <w:pStyle w:val="headertabella0"/>
              <w:rPr>
                <w:color w:val="002060"/>
              </w:rPr>
            </w:pPr>
            <w:r w:rsidRPr="000442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346031" w14:textId="77777777" w:rsidR="00185451" w:rsidRPr="00044238" w:rsidRDefault="00185451" w:rsidP="00C403A8">
            <w:pPr>
              <w:pStyle w:val="headertabella0"/>
              <w:rPr>
                <w:color w:val="002060"/>
              </w:rPr>
            </w:pPr>
            <w:r w:rsidRPr="000442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B262C" w14:textId="77777777" w:rsidR="00185451" w:rsidRPr="00044238" w:rsidRDefault="00185451" w:rsidP="00C403A8">
            <w:pPr>
              <w:pStyle w:val="headertabella0"/>
              <w:rPr>
                <w:color w:val="002060"/>
              </w:rPr>
            </w:pPr>
            <w:r w:rsidRPr="000442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D42ED1" w14:textId="77777777" w:rsidR="00185451" w:rsidRPr="00044238" w:rsidRDefault="00185451" w:rsidP="00C403A8">
            <w:pPr>
              <w:pStyle w:val="headertabella0"/>
              <w:rPr>
                <w:color w:val="002060"/>
              </w:rPr>
            </w:pPr>
            <w:r w:rsidRPr="000442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14D0AF" w14:textId="77777777" w:rsidR="00185451" w:rsidRPr="00044238" w:rsidRDefault="00185451" w:rsidP="00C403A8">
            <w:pPr>
              <w:pStyle w:val="headertabella0"/>
              <w:rPr>
                <w:color w:val="002060"/>
              </w:rPr>
            </w:pPr>
            <w:r w:rsidRPr="000442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68B5D" w14:textId="77777777" w:rsidR="00185451" w:rsidRPr="00044238" w:rsidRDefault="00185451" w:rsidP="00C403A8">
            <w:pPr>
              <w:pStyle w:val="headertabella0"/>
              <w:rPr>
                <w:color w:val="002060"/>
              </w:rPr>
            </w:pPr>
            <w:proofErr w:type="spellStart"/>
            <w:r w:rsidRPr="00044238">
              <w:rPr>
                <w:color w:val="002060"/>
              </w:rPr>
              <w:t>Localita'</w:t>
            </w:r>
            <w:proofErr w:type="spellEnd"/>
            <w:r w:rsidRPr="0004423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6D34B1" w14:textId="77777777" w:rsidR="00185451" w:rsidRPr="00044238" w:rsidRDefault="00185451" w:rsidP="00C403A8">
            <w:pPr>
              <w:pStyle w:val="headertabella0"/>
              <w:rPr>
                <w:color w:val="002060"/>
              </w:rPr>
            </w:pPr>
            <w:r w:rsidRPr="00044238">
              <w:rPr>
                <w:color w:val="002060"/>
              </w:rPr>
              <w:t>Indirizzo Impianto</w:t>
            </w:r>
          </w:p>
        </w:tc>
      </w:tr>
      <w:tr w:rsidR="00185451" w:rsidRPr="00044238" w14:paraId="57175457" w14:textId="77777777" w:rsidTr="00C403A8">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076AB95" w14:textId="77777777" w:rsidR="00185451" w:rsidRPr="00044238" w:rsidRDefault="00185451" w:rsidP="00C403A8">
            <w:pPr>
              <w:pStyle w:val="rowtabella0"/>
              <w:rPr>
                <w:color w:val="002060"/>
              </w:rPr>
            </w:pPr>
            <w:r w:rsidRPr="00044238">
              <w:rPr>
                <w:color w:val="002060"/>
              </w:rPr>
              <w:t>GROTTACCIA 2005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A150CB" w14:textId="77777777" w:rsidR="00185451" w:rsidRPr="00044238" w:rsidRDefault="00185451" w:rsidP="00C403A8">
            <w:pPr>
              <w:pStyle w:val="rowtabella0"/>
              <w:rPr>
                <w:color w:val="002060"/>
              </w:rPr>
            </w:pPr>
            <w:r w:rsidRPr="00044238">
              <w:rPr>
                <w:color w:val="002060"/>
              </w:rPr>
              <w:t>FIGHT BULLS CORRIDONIA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A5312B" w14:textId="77777777" w:rsidR="00185451" w:rsidRPr="00044238" w:rsidRDefault="00185451" w:rsidP="00C403A8">
            <w:pPr>
              <w:pStyle w:val="rowtabella0"/>
              <w:jc w:val="center"/>
              <w:rPr>
                <w:color w:val="002060"/>
              </w:rPr>
            </w:pPr>
            <w:r w:rsidRPr="00044238">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5C2C05" w14:textId="77777777" w:rsidR="00185451" w:rsidRPr="00044238" w:rsidRDefault="00185451" w:rsidP="00C403A8">
            <w:pPr>
              <w:pStyle w:val="rowtabella0"/>
              <w:rPr>
                <w:color w:val="002060"/>
              </w:rPr>
            </w:pPr>
            <w:r w:rsidRPr="00044238">
              <w:rPr>
                <w:color w:val="002060"/>
              </w:rPr>
              <w:t>03/10/2023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1176C9" w14:textId="77777777" w:rsidR="00185451" w:rsidRPr="00044238" w:rsidRDefault="00185451" w:rsidP="00C403A8">
            <w:pPr>
              <w:pStyle w:val="rowtabella0"/>
              <w:rPr>
                <w:color w:val="002060"/>
              </w:rPr>
            </w:pPr>
            <w:r w:rsidRPr="00044238">
              <w:rPr>
                <w:color w:val="002060"/>
              </w:rPr>
              <w:t>5297 CENTRO SPORTIVO "SAN SERGIO"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06D4FC" w14:textId="77777777" w:rsidR="00185451" w:rsidRPr="00044238" w:rsidRDefault="00185451" w:rsidP="00C403A8">
            <w:pPr>
              <w:pStyle w:val="rowtabella0"/>
              <w:rPr>
                <w:color w:val="002060"/>
              </w:rPr>
            </w:pPr>
            <w:r w:rsidRPr="00044238">
              <w:rPr>
                <w:color w:val="002060"/>
              </w:rPr>
              <w:t>CINGOLI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25AAD5" w14:textId="77777777" w:rsidR="00185451" w:rsidRPr="00044238" w:rsidRDefault="00185451" w:rsidP="00C403A8">
            <w:pPr>
              <w:pStyle w:val="rowtabella0"/>
              <w:rPr>
                <w:color w:val="002060"/>
              </w:rPr>
            </w:pPr>
            <w:r w:rsidRPr="00044238">
              <w:rPr>
                <w:color w:val="002060"/>
              </w:rPr>
              <w:t>VIA SAN SERGIO FZ. GROTTACCIA</w:t>
            </w:r>
          </w:p>
        </w:tc>
      </w:tr>
    </w:tbl>
    <w:p w14:paraId="350B78D5" w14:textId="77777777" w:rsidR="00185451" w:rsidRPr="00044238" w:rsidRDefault="00185451" w:rsidP="00185451">
      <w:pPr>
        <w:pStyle w:val="breakline"/>
        <w:rPr>
          <w:rFonts w:eastAsiaTheme="minorEastAsia"/>
          <w:color w:val="002060"/>
        </w:rPr>
      </w:pPr>
    </w:p>
    <w:p w14:paraId="1A561E8E" w14:textId="77777777" w:rsidR="00870139" w:rsidRPr="007D4C32" w:rsidRDefault="00870139" w:rsidP="00CC6A38">
      <w:pPr>
        <w:pStyle w:val="breakline"/>
        <w:rPr>
          <w:rFonts w:eastAsiaTheme="minorEastAsia"/>
          <w:color w:val="002060"/>
        </w:rPr>
      </w:pPr>
    </w:p>
    <w:p w14:paraId="579BCC74" w14:textId="77777777" w:rsidR="00CC6A38" w:rsidRPr="007D4C32" w:rsidRDefault="00CC6A38" w:rsidP="00CC6A38">
      <w:pPr>
        <w:pStyle w:val="breakline"/>
        <w:rPr>
          <w:color w:val="002060"/>
        </w:rPr>
      </w:pPr>
    </w:p>
    <w:p w14:paraId="5367EF57" w14:textId="77777777" w:rsidR="00CC6A38" w:rsidRDefault="00CC6A38" w:rsidP="00417BFD">
      <w:pPr>
        <w:pStyle w:val="LndNormale1"/>
        <w:rPr>
          <w:b/>
          <w:color w:val="002060"/>
          <w:sz w:val="24"/>
          <w:szCs w:val="24"/>
        </w:rPr>
      </w:pPr>
    </w:p>
    <w:p w14:paraId="5F2B08C2" w14:textId="77777777" w:rsidR="00CC6A38" w:rsidRPr="00DE1EF7" w:rsidRDefault="00CC6A38" w:rsidP="00CC6A38">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10FBE986" w14:textId="77777777" w:rsidR="00CC6A38" w:rsidRPr="00DE1EF7" w:rsidRDefault="00CC6A38" w:rsidP="00CC6A38">
      <w:pPr>
        <w:pStyle w:val="Corpodeltesto21"/>
        <w:jc w:val="center"/>
        <w:rPr>
          <w:rFonts w:ascii="Arial" w:hAnsi="Arial" w:cs="Arial"/>
          <w:b/>
          <w:color w:val="002060"/>
          <w:sz w:val="30"/>
          <w:szCs w:val="30"/>
        </w:rPr>
      </w:pPr>
    </w:p>
    <w:p w14:paraId="2B3A7480" w14:textId="35111C8A" w:rsidR="00CC6A38" w:rsidRPr="00DE1EF7" w:rsidRDefault="00CC6A38" w:rsidP="00CC6A38">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Pr>
          <w:rFonts w:ascii="Arial" w:hAnsi="Arial" w:cs="Arial"/>
          <w:b/>
          <w:bCs/>
          <w:color w:val="002060"/>
        </w:rPr>
        <w:t>09 ottobre 2023</w:t>
      </w:r>
      <w:r w:rsidRPr="00DE1EF7">
        <w:rPr>
          <w:rFonts w:ascii="Arial" w:hAnsi="Arial" w:cs="Arial"/>
          <w:color w:val="002060"/>
        </w:rPr>
        <w:t xml:space="preserve"> a favore di questo Comitato Regionale mediante bonifico bancario da versare alle seguenti coordinate: </w:t>
      </w:r>
    </w:p>
    <w:p w14:paraId="7C941C87" w14:textId="77777777" w:rsidR="00CC6A38" w:rsidRPr="00DE1EF7" w:rsidRDefault="00CC6A38" w:rsidP="00CC6A38">
      <w:pPr>
        <w:pStyle w:val="Nessunaspaziatura"/>
        <w:jc w:val="both"/>
        <w:rPr>
          <w:rFonts w:ascii="Arial" w:hAnsi="Arial" w:cs="Arial"/>
          <w:color w:val="002060"/>
        </w:rPr>
      </w:pPr>
    </w:p>
    <w:p w14:paraId="59175290" w14:textId="77777777" w:rsidR="00CC6A38" w:rsidRPr="00DE1EF7" w:rsidRDefault="00CC6A38" w:rsidP="00CC6A38">
      <w:pPr>
        <w:pStyle w:val="Nessunaspaziatura"/>
        <w:jc w:val="center"/>
        <w:rPr>
          <w:rFonts w:ascii="Arial" w:hAnsi="Arial" w:cs="Arial"/>
          <w:color w:val="002060"/>
        </w:rPr>
      </w:pPr>
      <w:r w:rsidRPr="00DE1EF7">
        <w:rPr>
          <w:rFonts w:ascii="Arial" w:hAnsi="Arial" w:cs="Arial"/>
          <w:color w:val="002060"/>
        </w:rPr>
        <w:t>BNL – ANCONA</w:t>
      </w:r>
    </w:p>
    <w:p w14:paraId="6EC75153" w14:textId="77777777" w:rsidR="00CC6A38" w:rsidRPr="00DE1EF7" w:rsidRDefault="00CC6A38" w:rsidP="00CC6A38">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6F87D662" w14:textId="77777777" w:rsidR="00CC6A38" w:rsidRPr="009B42C6" w:rsidRDefault="00CC6A38" w:rsidP="00CC6A38">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493869E8" w14:textId="77777777" w:rsidR="00CC6A38" w:rsidRPr="00DE1EF7" w:rsidRDefault="00CC6A38" w:rsidP="00CC6A38">
      <w:pPr>
        <w:pStyle w:val="Nessunaspaziatura"/>
        <w:jc w:val="both"/>
        <w:rPr>
          <w:rFonts w:ascii="Arial" w:hAnsi="Arial" w:cs="Arial"/>
          <w:color w:val="002060"/>
        </w:rPr>
      </w:pPr>
    </w:p>
    <w:p w14:paraId="1443D050" w14:textId="77777777" w:rsidR="00CC6A38" w:rsidRPr="00DE1EF7" w:rsidRDefault="00CC6A38" w:rsidP="00CC6A38">
      <w:pPr>
        <w:pStyle w:val="Corpodeltesto21"/>
        <w:rPr>
          <w:rFonts w:ascii="Arial" w:hAnsi="Arial" w:cs="Arial"/>
          <w:color w:val="002060"/>
          <w:sz w:val="22"/>
          <w:szCs w:val="22"/>
        </w:rPr>
      </w:pPr>
    </w:p>
    <w:p w14:paraId="089B372D"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A06FF8" w14:textId="77777777" w:rsidR="00CC6A38" w:rsidRPr="00DE1EF7" w:rsidRDefault="00CC6A38" w:rsidP="00CC6A38">
      <w:pPr>
        <w:pStyle w:val="Corpodeltesto21"/>
        <w:rPr>
          <w:rFonts w:ascii="Arial" w:hAnsi="Arial" w:cs="Arial"/>
          <w:color w:val="002060"/>
          <w:sz w:val="22"/>
          <w:szCs w:val="22"/>
        </w:rPr>
      </w:pPr>
    </w:p>
    <w:p w14:paraId="36F466E5"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91C24F3"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27C25C3D"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66596175" w14:textId="77777777" w:rsidR="00CC6A38" w:rsidRPr="00DE1EF7" w:rsidRDefault="00CC6A38" w:rsidP="00CC6A38">
      <w:pPr>
        <w:pStyle w:val="Corpodeltesto21"/>
        <w:rPr>
          <w:rFonts w:ascii="Arial" w:hAnsi="Arial" w:cs="Arial"/>
          <w:color w:val="002060"/>
          <w:sz w:val="22"/>
          <w:szCs w:val="22"/>
        </w:rPr>
      </w:pPr>
    </w:p>
    <w:p w14:paraId="0DFCA26B"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2FEF9F57" w14:textId="77777777" w:rsidR="00CC6A38" w:rsidRPr="00DE1EF7" w:rsidRDefault="00CC6A38" w:rsidP="00CC6A38">
      <w:pPr>
        <w:pStyle w:val="Corpodeltesto21"/>
        <w:rPr>
          <w:rFonts w:ascii="Arial" w:hAnsi="Arial" w:cs="Arial"/>
          <w:color w:val="002060"/>
          <w:sz w:val="22"/>
          <w:szCs w:val="22"/>
        </w:rPr>
      </w:pPr>
    </w:p>
    <w:p w14:paraId="16C0967D"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7559F0A1"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lastRenderedPageBreak/>
        <w:t xml:space="preserve">- Tramite Assegno Circolare Non Trasferibile intestato al Comitato Regionale Marche F.I.G.C. – L.N.D. </w:t>
      </w:r>
    </w:p>
    <w:p w14:paraId="16714BAC"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5F151D32" w14:textId="77777777" w:rsidR="00BD64FF" w:rsidRDefault="00BD64FF" w:rsidP="00BD64FF">
      <w:pPr>
        <w:pStyle w:val="LndNormale1"/>
        <w:rPr>
          <w:color w:val="002060"/>
        </w:rPr>
      </w:pPr>
    </w:p>
    <w:p w14:paraId="780EE110" w14:textId="77777777" w:rsidR="00870139" w:rsidRDefault="00870139" w:rsidP="00BD64FF">
      <w:pPr>
        <w:pStyle w:val="LndNormale1"/>
        <w:rPr>
          <w:color w:val="002060"/>
        </w:rPr>
      </w:pPr>
    </w:p>
    <w:p w14:paraId="0B0835CF" w14:textId="77777777" w:rsidR="000A65A3" w:rsidRPr="00AD41A0" w:rsidRDefault="000A65A3" w:rsidP="000A65A3">
      <w:pPr>
        <w:pStyle w:val="TITOLOCAMPIONATO"/>
        <w:shd w:val="clear" w:color="auto" w:fill="002060"/>
        <w:spacing w:before="0" w:beforeAutospacing="0" w:after="0" w:afterAutospacing="0"/>
        <w:rPr>
          <w:color w:val="FFFFFF"/>
        </w:rPr>
      </w:pPr>
      <w:r>
        <w:rPr>
          <w:color w:val="FFFFFF"/>
        </w:rPr>
        <w:t>TRIBUNALE FEDERALE TERRITORIALE</w:t>
      </w:r>
    </w:p>
    <w:p w14:paraId="55050729" w14:textId="77777777" w:rsidR="000A65A3" w:rsidRDefault="000A65A3" w:rsidP="000A65A3">
      <w:pPr>
        <w:pStyle w:val="Titolo"/>
        <w:spacing w:line="360" w:lineRule="auto"/>
        <w:jc w:val="both"/>
        <w:rPr>
          <w:rFonts w:cs="Arial"/>
          <w:b w:val="0"/>
          <w:szCs w:val="22"/>
        </w:rPr>
      </w:pPr>
    </w:p>
    <w:p w14:paraId="3CF09C3E" w14:textId="77777777" w:rsidR="000A65A3" w:rsidRPr="000A65A3" w:rsidRDefault="000A65A3" w:rsidP="000A65A3">
      <w:pPr>
        <w:pStyle w:val="Titolo"/>
        <w:spacing w:line="360" w:lineRule="auto"/>
        <w:jc w:val="both"/>
        <w:rPr>
          <w:rFonts w:cs="Arial"/>
          <w:b w:val="0"/>
          <w:color w:val="002060"/>
          <w:szCs w:val="22"/>
        </w:rPr>
      </w:pPr>
      <w:r w:rsidRPr="000A65A3">
        <w:rPr>
          <w:rFonts w:cs="Arial"/>
          <w:b w:val="0"/>
          <w:color w:val="002060"/>
          <w:szCs w:val="22"/>
        </w:rPr>
        <w:t>Il Tribunale federale territoriale presso il Comitato Regionale Marche, composto da</w:t>
      </w:r>
    </w:p>
    <w:p w14:paraId="75A6C306" w14:textId="77777777" w:rsidR="000A65A3" w:rsidRPr="000A65A3" w:rsidRDefault="000A65A3" w:rsidP="000A65A3">
      <w:pPr>
        <w:pStyle w:val="Titolo"/>
        <w:jc w:val="both"/>
        <w:rPr>
          <w:rFonts w:cs="Arial"/>
          <w:b w:val="0"/>
          <w:color w:val="002060"/>
          <w:szCs w:val="22"/>
        </w:rPr>
      </w:pPr>
      <w:r w:rsidRPr="000A65A3">
        <w:rPr>
          <w:rFonts w:cs="Arial"/>
          <w:b w:val="0"/>
          <w:color w:val="002060"/>
          <w:szCs w:val="22"/>
        </w:rPr>
        <w:t xml:space="preserve">Avv. Piero </w:t>
      </w:r>
      <w:proofErr w:type="spellStart"/>
      <w:r w:rsidRPr="000A65A3">
        <w:rPr>
          <w:rFonts w:cs="Arial"/>
          <w:b w:val="0"/>
          <w:color w:val="002060"/>
          <w:szCs w:val="22"/>
        </w:rPr>
        <w:t>Paciaroni</w:t>
      </w:r>
      <w:proofErr w:type="spellEnd"/>
      <w:r w:rsidRPr="000A65A3">
        <w:rPr>
          <w:rFonts w:cs="Arial"/>
          <w:b w:val="0"/>
          <w:color w:val="002060"/>
          <w:szCs w:val="22"/>
        </w:rPr>
        <w:t xml:space="preserve"> - Presidente</w:t>
      </w:r>
    </w:p>
    <w:p w14:paraId="1994A87B" w14:textId="77777777" w:rsidR="000A65A3" w:rsidRPr="000A65A3" w:rsidRDefault="000A65A3" w:rsidP="000A65A3">
      <w:pPr>
        <w:pStyle w:val="Titolo"/>
        <w:jc w:val="both"/>
        <w:rPr>
          <w:rFonts w:cs="Arial"/>
          <w:b w:val="0"/>
          <w:color w:val="002060"/>
          <w:szCs w:val="22"/>
        </w:rPr>
      </w:pPr>
      <w:r w:rsidRPr="000A65A3">
        <w:rPr>
          <w:rFonts w:cs="Arial"/>
          <w:b w:val="0"/>
          <w:color w:val="002060"/>
          <w:szCs w:val="22"/>
        </w:rPr>
        <w:t>Dott. Giovanni Spanti – Vicepresidente</w:t>
      </w:r>
    </w:p>
    <w:p w14:paraId="77102E5A" w14:textId="77777777" w:rsidR="000A65A3" w:rsidRPr="000A65A3" w:rsidRDefault="000A65A3" w:rsidP="000A65A3">
      <w:pPr>
        <w:pStyle w:val="Titolo"/>
        <w:jc w:val="both"/>
        <w:rPr>
          <w:rFonts w:cs="Arial"/>
          <w:b w:val="0"/>
          <w:color w:val="002060"/>
          <w:szCs w:val="22"/>
        </w:rPr>
      </w:pPr>
      <w:r w:rsidRPr="000A65A3">
        <w:rPr>
          <w:rFonts w:cs="Arial"/>
          <w:b w:val="0"/>
          <w:color w:val="002060"/>
          <w:szCs w:val="22"/>
        </w:rPr>
        <w:t xml:space="preserve">Avv. Francesco Scaloni – Componente </w:t>
      </w:r>
    </w:p>
    <w:p w14:paraId="42CF3153" w14:textId="77777777" w:rsidR="000A65A3" w:rsidRPr="000A65A3" w:rsidRDefault="000A65A3" w:rsidP="000A65A3">
      <w:pPr>
        <w:pStyle w:val="Titolo"/>
        <w:jc w:val="both"/>
        <w:rPr>
          <w:rFonts w:cs="Arial"/>
          <w:b w:val="0"/>
          <w:color w:val="002060"/>
          <w:szCs w:val="22"/>
        </w:rPr>
      </w:pPr>
      <w:r w:rsidRPr="000A65A3">
        <w:rPr>
          <w:rFonts w:cs="Arial"/>
          <w:b w:val="0"/>
          <w:color w:val="002060"/>
          <w:szCs w:val="22"/>
        </w:rPr>
        <w:t>Dott. Lorenzo Casagrande Albano – Componente Segretario f.f.</w:t>
      </w:r>
    </w:p>
    <w:p w14:paraId="21A41618" w14:textId="77777777" w:rsidR="000A65A3" w:rsidRPr="000A65A3" w:rsidRDefault="000A65A3" w:rsidP="000A65A3">
      <w:pPr>
        <w:pStyle w:val="Titolo"/>
        <w:jc w:val="both"/>
        <w:rPr>
          <w:rFonts w:cs="Arial"/>
          <w:b w:val="0"/>
          <w:color w:val="002060"/>
          <w:szCs w:val="22"/>
        </w:rPr>
      </w:pPr>
      <w:r w:rsidRPr="000A65A3">
        <w:rPr>
          <w:rFonts w:cs="Arial"/>
          <w:b w:val="0"/>
          <w:color w:val="002060"/>
          <w:szCs w:val="22"/>
        </w:rPr>
        <w:t xml:space="preserve">Dott.ssa Donatella Bordi – Componente </w:t>
      </w:r>
    </w:p>
    <w:p w14:paraId="2EF06180" w14:textId="77777777" w:rsidR="000A65A3" w:rsidRPr="000A65A3" w:rsidRDefault="000A65A3" w:rsidP="000A65A3">
      <w:pPr>
        <w:pStyle w:val="Titolo"/>
        <w:jc w:val="both"/>
        <w:rPr>
          <w:rFonts w:cs="Arial"/>
          <w:b w:val="0"/>
          <w:color w:val="002060"/>
          <w:szCs w:val="22"/>
        </w:rPr>
      </w:pPr>
    </w:p>
    <w:p w14:paraId="56D9299D" w14:textId="77777777" w:rsidR="000A65A3" w:rsidRPr="000A65A3" w:rsidRDefault="000A65A3" w:rsidP="000A65A3">
      <w:pPr>
        <w:pStyle w:val="Titolo"/>
        <w:spacing w:line="276" w:lineRule="auto"/>
        <w:jc w:val="both"/>
        <w:rPr>
          <w:rFonts w:cs="Arial"/>
          <w:b w:val="0"/>
          <w:color w:val="002060"/>
          <w:szCs w:val="22"/>
        </w:rPr>
      </w:pPr>
      <w:bookmarkStart w:id="12" w:name="_Hlk95992301"/>
      <w:r w:rsidRPr="000A65A3">
        <w:rPr>
          <w:rFonts w:cs="Arial"/>
          <w:b w:val="0"/>
          <w:color w:val="002060"/>
        </w:rPr>
        <w:t>nella riunione del 25 settembre 2023 h</w:t>
      </w:r>
      <w:r w:rsidRPr="000A65A3">
        <w:rPr>
          <w:rFonts w:cs="Arial"/>
          <w:b w:val="0"/>
          <w:color w:val="002060"/>
          <w:szCs w:val="22"/>
        </w:rPr>
        <w:t>a pronunciato il seguente dispositivo:</w:t>
      </w:r>
      <w:bookmarkEnd w:id="12"/>
    </w:p>
    <w:p w14:paraId="641E5C20" w14:textId="77777777" w:rsidR="000A65A3" w:rsidRPr="000A65A3" w:rsidRDefault="000A65A3" w:rsidP="000A65A3">
      <w:pPr>
        <w:pStyle w:val="Titolo"/>
        <w:spacing w:line="276" w:lineRule="auto"/>
        <w:jc w:val="both"/>
        <w:rPr>
          <w:rFonts w:cs="Arial"/>
          <w:b w:val="0"/>
          <w:color w:val="002060"/>
          <w:szCs w:val="22"/>
        </w:rPr>
      </w:pPr>
      <w:r w:rsidRPr="000A65A3">
        <w:rPr>
          <w:rFonts w:cs="Arial"/>
          <w:color w:val="002060"/>
          <w:szCs w:val="22"/>
        </w:rPr>
        <w:t xml:space="preserve">                                                                                                                                                                                                                  </w:t>
      </w:r>
    </w:p>
    <w:p w14:paraId="7BC12DA2" w14:textId="77777777" w:rsidR="000A65A3" w:rsidRPr="000A65A3" w:rsidRDefault="000A65A3" w:rsidP="000A65A3">
      <w:pPr>
        <w:pStyle w:val="LndNormale1"/>
        <w:jc w:val="center"/>
        <w:rPr>
          <w:rFonts w:cs="Arial"/>
          <w:color w:val="002060"/>
          <w:szCs w:val="22"/>
        </w:rPr>
      </w:pPr>
      <w:bookmarkStart w:id="13" w:name="_Hlk134694404"/>
      <w:r w:rsidRPr="000A65A3">
        <w:rPr>
          <w:rFonts w:cs="Arial"/>
          <w:b/>
          <w:color w:val="002060"/>
          <w:szCs w:val="22"/>
        </w:rPr>
        <w:t>Dispositivo n. 6/TFT 2023/2024</w:t>
      </w:r>
    </w:p>
    <w:p w14:paraId="3D00A347" w14:textId="77777777" w:rsidR="000A65A3" w:rsidRPr="000A65A3" w:rsidRDefault="000A65A3" w:rsidP="000A65A3">
      <w:pPr>
        <w:pStyle w:val="LndNormale1"/>
        <w:jc w:val="center"/>
        <w:rPr>
          <w:rFonts w:cs="Arial"/>
          <w:b/>
          <w:color w:val="002060"/>
          <w:szCs w:val="22"/>
        </w:rPr>
      </w:pPr>
      <w:r w:rsidRPr="000A65A3">
        <w:rPr>
          <w:rFonts w:cs="Arial"/>
          <w:b/>
          <w:color w:val="002060"/>
          <w:szCs w:val="22"/>
        </w:rPr>
        <w:t>Deferimento n. 6237/1009 pfi 22-23/PM/am</w:t>
      </w:r>
    </w:p>
    <w:p w14:paraId="5C84A558" w14:textId="77777777" w:rsidR="000A65A3" w:rsidRPr="000A65A3" w:rsidRDefault="000A65A3" w:rsidP="000A65A3">
      <w:pPr>
        <w:pStyle w:val="LndNormale1"/>
        <w:jc w:val="center"/>
        <w:rPr>
          <w:rFonts w:cs="Arial"/>
          <w:b/>
          <w:color w:val="002060"/>
          <w:szCs w:val="22"/>
        </w:rPr>
      </w:pPr>
    </w:p>
    <w:p w14:paraId="67C816E7" w14:textId="77777777" w:rsidR="000A65A3" w:rsidRPr="000A65A3" w:rsidRDefault="000A65A3" w:rsidP="000A65A3">
      <w:pPr>
        <w:pStyle w:val="Titolo"/>
        <w:spacing w:line="276" w:lineRule="auto"/>
        <w:jc w:val="both"/>
        <w:rPr>
          <w:rFonts w:cs="Arial"/>
          <w:b w:val="0"/>
          <w:color w:val="002060"/>
          <w:szCs w:val="22"/>
        </w:rPr>
      </w:pPr>
      <w:r w:rsidRPr="000A65A3">
        <w:rPr>
          <w:rFonts w:cs="Arial"/>
          <w:b w:val="0"/>
          <w:color w:val="002060"/>
          <w:szCs w:val="22"/>
        </w:rPr>
        <w:t xml:space="preserve">a seguito del deferimento n. </w:t>
      </w:r>
      <w:r w:rsidRPr="000A65A3">
        <w:rPr>
          <w:rFonts w:cs="Arial"/>
          <w:b w:val="0"/>
          <w:bCs/>
          <w:color w:val="002060"/>
          <w:szCs w:val="22"/>
        </w:rPr>
        <w:t xml:space="preserve">6237/1009 </w:t>
      </w:r>
      <w:proofErr w:type="spellStart"/>
      <w:r w:rsidRPr="000A65A3">
        <w:rPr>
          <w:rFonts w:cs="Arial"/>
          <w:b w:val="0"/>
          <w:bCs/>
          <w:color w:val="002060"/>
          <w:szCs w:val="22"/>
        </w:rPr>
        <w:t>pfi</w:t>
      </w:r>
      <w:proofErr w:type="spellEnd"/>
      <w:r w:rsidRPr="000A65A3">
        <w:rPr>
          <w:rFonts w:cs="Arial"/>
          <w:b w:val="0"/>
          <w:bCs/>
          <w:color w:val="002060"/>
          <w:szCs w:val="22"/>
        </w:rPr>
        <w:t xml:space="preserve"> 22-23/PM/</w:t>
      </w:r>
      <w:proofErr w:type="spellStart"/>
      <w:r w:rsidRPr="000A65A3">
        <w:rPr>
          <w:rFonts w:cs="Arial"/>
          <w:b w:val="0"/>
          <w:bCs/>
          <w:color w:val="002060"/>
          <w:szCs w:val="22"/>
        </w:rPr>
        <w:t>am</w:t>
      </w:r>
      <w:proofErr w:type="spellEnd"/>
      <w:r w:rsidRPr="000A65A3">
        <w:rPr>
          <w:rFonts w:cs="Arial"/>
          <w:b w:val="0"/>
          <w:bCs/>
          <w:color w:val="002060"/>
          <w:szCs w:val="22"/>
        </w:rPr>
        <w:t xml:space="preserve"> del 6 settembre 2023</w:t>
      </w:r>
      <w:r w:rsidRPr="000A65A3">
        <w:rPr>
          <w:rFonts w:cs="Arial"/>
          <w:color w:val="002060"/>
          <w:szCs w:val="22"/>
        </w:rPr>
        <w:t xml:space="preserve"> </w:t>
      </w:r>
      <w:r w:rsidRPr="000A65A3">
        <w:rPr>
          <w:rFonts w:cs="Arial"/>
          <w:b w:val="0"/>
          <w:color w:val="002060"/>
          <w:szCs w:val="22"/>
        </w:rPr>
        <w:t xml:space="preserve">a carico del sig. FABRIZIO CIUTI e della società A.S.D. SANGIORGIO </w:t>
      </w:r>
      <w:r w:rsidRPr="000A65A3">
        <w:rPr>
          <w:rFonts w:cs="Arial"/>
          <w:b w:val="0"/>
          <w:color w:val="002060"/>
        </w:rPr>
        <w:t>ha pronunciato</w:t>
      </w:r>
      <w:r w:rsidRPr="000A65A3">
        <w:rPr>
          <w:rFonts w:cs="Arial"/>
          <w:b w:val="0"/>
          <w:color w:val="002060"/>
          <w:szCs w:val="22"/>
        </w:rPr>
        <w:t xml:space="preserve"> il seguente</w:t>
      </w:r>
    </w:p>
    <w:p w14:paraId="02239861" w14:textId="77777777" w:rsidR="000A65A3" w:rsidRPr="000A65A3" w:rsidRDefault="000A65A3" w:rsidP="000A65A3">
      <w:pPr>
        <w:pStyle w:val="Titolo"/>
        <w:spacing w:line="276" w:lineRule="auto"/>
        <w:jc w:val="both"/>
        <w:rPr>
          <w:rFonts w:cs="Arial"/>
          <w:b w:val="0"/>
          <w:color w:val="002060"/>
          <w:szCs w:val="22"/>
        </w:rPr>
      </w:pPr>
    </w:p>
    <w:p w14:paraId="2A996967" w14:textId="77777777" w:rsidR="000A65A3" w:rsidRPr="000A65A3" w:rsidRDefault="000A65A3" w:rsidP="000A65A3">
      <w:pPr>
        <w:pStyle w:val="LndNormale1"/>
        <w:tabs>
          <w:tab w:val="center" w:pos="4819"/>
          <w:tab w:val="right" w:pos="9638"/>
        </w:tabs>
        <w:spacing w:line="360" w:lineRule="auto"/>
        <w:jc w:val="center"/>
        <w:rPr>
          <w:rFonts w:cs="Arial"/>
          <w:b/>
          <w:color w:val="002060"/>
          <w:szCs w:val="22"/>
        </w:rPr>
      </w:pPr>
      <w:r w:rsidRPr="000A65A3">
        <w:rPr>
          <w:rFonts w:cs="Arial"/>
          <w:b/>
          <w:color w:val="002060"/>
          <w:szCs w:val="22"/>
        </w:rPr>
        <w:t>DISPOSITIVO</w:t>
      </w:r>
    </w:p>
    <w:p w14:paraId="5A6D55AE" w14:textId="77777777" w:rsidR="000A65A3" w:rsidRPr="000A65A3" w:rsidRDefault="000A65A3" w:rsidP="000A65A3">
      <w:pPr>
        <w:pStyle w:val="LndNormale1"/>
        <w:tabs>
          <w:tab w:val="center" w:pos="4819"/>
          <w:tab w:val="left" w:pos="5610"/>
        </w:tabs>
        <w:spacing w:line="360" w:lineRule="auto"/>
        <w:jc w:val="left"/>
        <w:rPr>
          <w:rFonts w:cs="Arial"/>
          <w:bCs/>
          <w:color w:val="002060"/>
          <w:szCs w:val="22"/>
        </w:rPr>
      </w:pPr>
      <w:r w:rsidRPr="000A65A3">
        <w:rPr>
          <w:rFonts w:cs="Arial"/>
          <w:b/>
          <w:color w:val="002060"/>
          <w:szCs w:val="22"/>
        </w:rPr>
        <w:t xml:space="preserve">                                                                        </w:t>
      </w:r>
      <w:r w:rsidRPr="000A65A3">
        <w:rPr>
          <w:rFonts w:cs="Arial"/>
          <w:bCs/>
          <w:color w:val="002060"/>
          <w:szCs w:val="22"/>
        </w:rPr>
        <w:t>P.Q.M.</w:t>
      </w:r>
    </w:p>
    <w:p w14:paraId="2F7CED12" w14:textId="77777777" w:rsidR="000A65A3" w:rsidRPr="000A65A3" w:rsidRDefault="000A65A3" w:rsidP="000A65A3">
      <w:pPr>
        <w:rPr>
          <w:rFonts w:ascii="Arial" w:hAnsi="Arial" w:cs="Arial"/>
          <w:color w:val="002060"/>
          <w:sz w:val="22"/>
          <w:szCs w:val="22"/>
        </w:rPr>
      </w:pPr>
      <w:r w:rsidRPr="000A65A3">
        <w:rPr>
          <w:rFonts w:ascii="Arial" w:hAnsi="Arial" w:cs="Arial"/>
          <w:color w:val="002060"/>
          <w:sz w:val="22"/>
          <w:szCs w:val="22"/>
        </w:rPr>
        <w:t>Il Tribunale federale territoriale dispone, in accoglimento del deferimento in epigrafe, le seguenti sanzioni:</w:t>
      </w:r>
    </w:p>
    <w:p w14:paraId="669FA4DA" w14:textId="77777777" w:rsidR="000A65A3" w:rsidRPr="000A65A3" w:rsidRDefault="000A65A3" w:rsidP="000A65A3">
      <w:pPr>
        <w:pStyle w:val="Paragrafoelenco"/>
        <w:numPr>
          <w:ilvl w:val="0"/>
          <w:numId w:val="6"/>
        </w:numPr>
        <w:suppressAutoHyphens w:val="0"/>
        <w:overflowPunct/>
        <w:autoSpaceDE/>
        <w:jc w:val="both"/>
        <w:textAlignment w:val="auto"/>
        <w:rPr>
          <w:rFonts w:ascii="Arial" w:hAnsi="Arial" w:cs="Arial"/>
          <w:color w:val="002060"/>
          <w:sz w:val="22"/>
          <w:szCs w:val="22"/>
        </w:rPr>
      </w:pPr>
      <w:r w:rsidRPr="000A65A3">
        <w:rPr>
          <w:rFonts w:ascii="Arial" w:hAnsi="Arial" w:cs="Arial"/>
          <w:color w:val="002060"/>
          <w:sz w:val="22"/>
          <w:szCs w:val="22"/>
        </w:rPr>
        <w:t>al sig. FABRIZIO CIUTI l’inibizione per 1 (uno) mese</w:t>
      </w:r>
    </w:p>
    <w:p w14:paraId="15842CD1" w14:textId="77777777" w:rsidR="000A65A3" w:rsidRPr="000A65A3" w:rsidRDefault="000A65A3" w:rsidP="000A65A3">
      <w:pPr>
        <w:pStyle w:val="Paragrafoelenco"/>
        <w:numPr>
          <w:ilvl w:val="0"/>
          <w:numId w:val="6"/>
        </w:numPr>
        <w:suppressAutoHyphens w:val="0"/>
        <w:overflowPunct/>
        <w:autoSpaceDE/>
        <w:jc w:val="both"/>
        <w:textAlignment w:val="auto"/>
        <w:rPr>
          <w:rFonts w:ascii="Arial" w:hAnsi="Arial" w:cs="Arial"/>
          <w:color w:val="002060"/>
          <w:sz w:val="22"/>
          <w:szCs w:val="22"/>
        </w:rPr>
      </w:pPr>
      <w:r w:rsidRPr="000A65A3">
        <w:rPr>
          <w:rFonts w:ascii="Arial" w:hAnsi="Arial" w:cs="Arial"/>
          <w:color w:val="002060"/>
          <w:sz w:val="22"/>
          <w:szCs w:val="22"/>
        </w:rPr>
        <w:t>alla società A.S.D. SANGIORGIO l’ammenda di € 100,00 (cento/00)</w:t>
      </w:r>
    </w:p>
    <w:p w14:paraId="0AB81DCE" w14:textId="77777777" w:rsidR="000A65A3" w:rsidRPr="000A65A3" w:rsidRDefault="000A65A3" w:rsidP="000A65A3">
      <w:pPr>
        <w:pStyle w:val="Paragrafoelenco"/>
        <w:rPr>
          <w:rFonts w:ascii="Arial" w:hAnsi="Arial" w:cs="Arial"/>
          <w:color w:val="002060"/>
          <w:sz w:val="22"/>
          <w:szCs w:val="22"/>
        </w:rPr>
      </w:pPr>
    </w:p>
    <w:p w14:paraId="545C0D13" w14:textId="77777777" w:rsidR="000A65A3" w:rsidRPr="000A65A3" w:rsidRDefault="000A65A3" w:rsidP="000A65A3">
      <w:pPr>
        <w:rPr>
          <w:rFonts w:ascii="Arial" w:hAnsi="Arial" w:cs="Arial"/>
          <w:color w:val="002060"/>
          <w:sz w:val="22"/>
          <w:szCs w:val="22"/>
        </w:rPr>
      </w:pPr>
      <w:r w:rsidRPr="000A65A3">
        <w:rPr>
          <w:rFonts w:ascii="Arial" w:hAnsi="Arial" w:cs="Arial"/>
          <w:color w:val="002060"/>
          <w:sz w:val="22"/>
          <w:szCs w:val="22"/>
        </w:rPr>
        <w:t>Manda alla Segreteria del Comitato Regionale Marche per le comunicazioni e gli adempimenti conseguenti.</w:t>
      </w:r>
    </w:p>
    <w:p w14:paraId="6A6E764E" w14:textId="77777777" w:rsidR="000A65A3" w:rsidRPr="000A65A3" w:rsidRDefault="000A65A3" w:rsidP="000A65A3">
      <w:pPr>
        <w:rPr>
          <w:rFonts w:ascii="Arial" w:hAnsi="Arial" w:cs="Arial"/>
          <w:color w:val="002060"/>
          <w:sz w:val="22"/>
          <w:szCs w:val="22"/>
        </w:rPr>
      </w:pPr>
      <w:r w:rsidRPr="000A65A3">
        <w:rPr>
          <w:rFonts w:ascii="Arial" w:hAnsi="Arial" w:cs="Arial"/>
          <w:color w:val="002060"/>
          <w:sz w:val="22"/>
          <w:szCs w:val="22"/>
        </w:rPr>
        <w:t>Così deciso in Ancona, nella sede della FIGC – LND - Comitato Regionale Marche, in data 25 settembre 2023.</w:t>
      </w:r>
    </w:p>
    <w:p w14:paraId="2ABD7776" w14:textId="77777777" w:rsidR="000A65A3" w:rsidRPr="000A65A3" w:rsidRDefault="000A65A3" w:rsidP="000A65A3">
      <w:pPr>
        <w:rPr>
          <w:rFonts w:ascii="Arial" w:hAnsi="Arial" w:cs="Arial"/>
          <w:color w:val="002060"/>
          <w:sz w:val="22"/>
          <w:szCs w:val="22"/>
        </w:rPr>
      </w:pPr>
    </w:p>
    <w:p w14:paraId="419CBDA3" w14:textId="77777777" w:rsidR="000A65A3" w:rsidRPr="000A65A3" w:rsidRDefault="000A65A3" w:rsidP="000A65A3">
      <w:pPr>
        <w:jc w:val="left"/>
        <w:rPr>
          <w:rFonts w:ascii="Arial" w:hAnsi="Arial" w:cs="Arial"/>
          <w:color w:val="002060"/>
          <w:sz w:val="22"/>
          <w:szCs w:val="22"/>
        </w:rPr>
      </w:pPr>
      <w:r w:rsidRPr="000A65A3">
        <w:rPr>
          <w:rFonts w:ascii="Arial" w:hAnsi="Arial" w:cs="Arial"/>
          <w:color w:val="002060"/>
          <w:sz w:val="22"/>
          <w:szCs w:val="22"/>
        </w:rPr>
        <w:t>Il Relatore                                                                                                               Il Presidente                                                         F.to in originale                                                                                                       F.to in originale</w:t>
      </w:r>
    </w:p>
    <w:p w14:paraId="3523F2E7" w14:textId="77777777" w:rsidR="000A65A3" w:rsidRPr="000A65A3" w:rsidRDefault="000A65A3" w:rsidP="000A65A3">
      <w:pPr>
        <w:jc w:val="left"/>
        <w:rPr>
          <w:rFonts w:ascii="Arial" w:hAnsi="Arial" w:cs="Arial"/>
          <w:color w:val="002060"/>
          <w:sz w:val="22"/>
          <w:szCs w:val="22"/>
        </w:rPr>
      </w:pPr>
      <w:r w:rsidRPr="000A65A3">
        <w:rPr>
          <w:rFonts w:ascii="Arial" w:hAnsi="Arial" w:cs="Arial"/>
          <w:color w:val="002060"/>
          <w:sz w:val="22"/>
          <w:szCs w:val="22"/>
        </w:rPr>
        <w:t xml:space="preserve">Francesco Scaloni                                                                                                  Piero </w:t>
      </w:r>
      <w:proofErr w:type="spellStart"/>
      <w:r w:rsidRPr="000A65A3">
        <w:rPr>
          <w:rFonts w:ascii="Arial" w:hAnsi="Arial" w:cs="Arial"/>
          <w:color w:val="002060"/>
          <w:sz w:val="22"/>
          <w:szCs w:val="22"/>
        </w:rPr>
        <w:t>Paciaroni</w:t>
      </w:r>
      <w:proofErr w:type="spellEnd"/>
    </w:p>
    <w:bookmarkEnd w:id="13"/>
    <w:p w14:paraId="03F48774" w14:textId="77777777" w:rsidR="000A65A3" w:rsidRDefault="000A65A3" w:rsidP="000A65A3">
      <w:pPr>
        <w:overflowPunct w:val="0"/>
        <w:autoSpaceDE w:val="0"/>
        <w:autoSpaceDN w:val="0"/>
        <w:adjustRightInd w:val="0"/>
        <w:jc w:val="left"/>
        <w:textAlignment w:val="baseline"/>
        <w:rPr>
          <w:rFonts w:ascii="Arial" w:hAnsi="Arial" w:cs="Arial"/>
          <w:b/>
          <w:color w:val="002060"/>
          <w:szCs w:val="22"/>
          <w:u w:val="single"/>
        </w:rPr>
      </w:pPr>
    </w:p>
    <w:p w14:paraId="3F2A55D8" w14:textId="680787E0" w:rsidR="000A65A3" w:rsidRPr="000A65A3" w:rsidRDefault="000A65A3" w:rsidP="000A65A3">
      <w:pPr>
        <w:overflowPunct w:val="0"/>
        <w:autoSpaceDE w:val="0"/>
        <w:autoSpaceDN w:val="0"/>
        <w:adjustRightInd w:val="0"/>
        <w:jc w:val="left"/>
        <w:textAlignment w:val="baseline"/>
        <w:rPr>
          <w:rFonts w:ascii="Arial" w:hAnsi="Arial" w:cs="Arial"/>
          <w:color w:val="002060"/>
          <w:sz w:val="22"/>
          <w:szCs w:val="22"/>
        </w:rPr>
      </w:pPr>
      <w:r w:rsidRPr="000A65A3">
        <w:rPr>
          <w:rFonts w:ascii="Arial" w:hAnsi="Arial" w:cs="Arial"/>
          <w:b/>
          <w:color w:val="002060"/>
          <w:sz w:val="22"/>
          <w:szCs w:val="22"/>
          <w:u w:val="single"/>
        </w:rPr>
        <w:t>Depositato in Ancona in data 25 settembre 2023</w:t>
      </w:r>
    </w:p>
    <w:p w14:paraId="562C15B6" w14:textId="77777777" w:rsidR="000A65A3" w:rsidRPr="000A65A3" w:rsidRDefault="000A65A3" w:rsidP="000A65A3">
      <w:pPr>
        <w:pStyle w:val="LndNormale1"/>
        <w:rPr>
          <w:rFonts w:cs="Arial"/>
          <w:b/>
          <w:color w:val="002060"/>
          <w:szCs w:val="22"/>
          <w:u w:val="single"/>
        </w:rPr>
      </w:pPr>
    </w:p>
    <w:p w14:paraId="7449C393" w14:textId="77777777" w:rsidR="000A65A3" w:rsidRPr="000A65A3" w:rsidRDefault="000A65A3" w:rsidP="000A65A3">
      <w:pPr>
        <w:pStyle w:val="LndNormale1"/>
        <w:rPr>
          <w:rFonts w:cs="Arial"/>
          <w:color w:val="002060"/>
          <w:szCs w:val="22"/>
        </w:rPr>
      </w:pPr>
      <w:r w:rsidRPr="000A65A3">
        <w:rPr>
          <w:rFonts w:cs="Arial"/>
          <w:color w:val="002060"/>
          <w:szCs w:val="22"/>
        </w:rPr>
        <w:t xml:space="preserve">Il Segretario f.f.                                                                                            </w:t>
      </w:r>
    </w:p>
    <w:p w14:paraId="4CE0E426" w14:textId="77777777" w:rsidR="000A65A3" w:rsidRPr="000A65A3" w:rsidRDefault="000A65A3" w:rsidP="000A65A3">
      <w:pPr>
        <w:pStyle w:val="LndNormale1"/>
        <w:rPr>
          <w:rFonts w:cs="Arial"/>
          <w:color w:val="002060"/>
          <w:szCs w:val="22"/>
        </w:rPr>
      </w:pPr>
      <w:r w:rsidRPr="000A65A3">
        <w:rPr>
          <w:rFonts w:cs="Arial"/>
          <w:color w:val="002060"/>
          <w:szCs w:val="22"/>
        </w:rPr>
        <w:t>F.to in originale</w:t>
      </w:r>
    </w:p>
    <w:p w14:paraId="6A9D687C" w14:textId="77777777" w:rsidR="000A65A3" w:rsidRPr="000A65A3" w:rsidRDefault="000A65A3" w:rsidP="000A65A3">
      <w:pPr>
        <w:pStyle w:val="LndNormale1"/>
        <w:rPr>
          <w:rFonts w:cs="Arial"/>
          <w:color w:val="002060"/>
          <w:szCs w:val="22"/>
        </w:rPr>
      </w:pPr>
      <w:r w:rsidRPr="000A65A3">
        <w:rPr>
          <w:rFonts w:cs="Arial"/>
          <w:color w:val="002060"/>
          <w:szCs w:val="22"/>
        </w:rPr>
        <w:t>Lorenzo Casagrande Albano</w:t>
      </w:r>
    </w:p>
    <w:p w14:paraId="45633C2C" w14:textId="77777777" w:rsidR="000A65A3" w:rsidRPr="000A65A3" w:rsidRDefault="000A65A3" w:rsidP="00BD64FF">
      <w:pPr>
        <w:pStyle w:val="LndNormale1"/>
        <w:rPr>
          <w:rFonts w:cs="Arial"/>
          <w:color w:val="002060"/>
        </w:rPr>
      </w:pPr>
    </w:p>
    <w:p w14:paraId="451C1A14" w14:textId="77777777" w:rsidR="00CC6A38" w:rsidRPr="00E762DC" w:rsidRDefault="00CC6A38" w:rsidP="00BD64FF">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lastRenderedPageBreak/>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77777777"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30C1EC7A" w14:textId="77777777"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79588E58"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3A7C67">
        <w:rPr>
          <w:b/>
          <w:color w:val="002060"/>
          <w:u w:val="single"/>
        </w:rPr>
        <w:t>2</w:t>
      </w:r>
      <w:r w:rsidR="0098019B">
        <w:rPr>
          <w:b/>
          <w:color w:val="002060"/>
          <w:u w:val="single"/>
        </w:rPr>
        <w:t>7</w:t>
      </w:r>
      <w:r w:rsidR="007C5151">
        <w:rPr>
          <w:b/>
          <w:color w:val="002060"/>
          <w:u w:val="single"/>
        </w:rPr>
        <w:t>/</w:t>
      </w:r>
      <w:r w:rsidR="004A0FF1">
        <w:rPr>
          <w:b/>
          <w:color w:val="002060"/>
          <w:u w:val="single"/>
        </w:rPr>
        <w:t>0</w:t>
      </w:r>
      <w:r w:rsidR="00BF0D95">
        <w:rPr>
          <w:b/>
          <w:color w:val="002060"/>
          <w:u w:val="single"/>
        </w:rPr>
        <w:t>9</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F3911" w14:textId="77777777" w:rsidR="00CE1E1B" w:rsidRDefault="00CE1E1B">
      <w:r>
        <w:separator/>
      </w:r>
    </w:p>
  </w:endnote>
  <w:endnote w:type="continuationSeparator" w:id="0">
    <w:p w14:paraId="39EFC615" w14:textId="77777777" w:rsidR="00CE1E1B" w:rsidRDefault="00CE1E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2EF29B98"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5B3CC7">
      <w:rPr>
        <w:rStyle w:val="Numeropagina"/>
        <w:rFonts w:ascii="Arial" w:hAnsi="Arial" w:cs="Arial"/>
        <w:color w:val="002060"/>
      </w:rPr>
      <w:t>1</w:t>
    </w:r>
    <w:r w:rsidR="0098019B">
      <w:rPr>
        <w:rStyle w:val="Numeropagina"/>
        <w:rFonts w:ascii="Arial" w:hAnsi="Arial" w:cs="Arial"/>
        <w:color w:val="002060"/>
      </w:rPr>
      <w:t>8</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F921A" w14:textId="77777777" w:rsidR="00CE1E1B" w:rsidRDefault="00CE1E1B">
      <w:r>
        <w:separator/>
      </w:r>
    </w:p>
  </w:footnote>
  <w:footnote w:type="continuationSeparator" w:id="0">
    <w:p w14:paraId="7735EB66" w14:textId="77777777" w:rsidR="00CE1E1B" w:rsidRDefault="00CE1E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7"/>
  </w:num>
  <w:num w:numId="3" w16cid:durableId="57946484">
    <w:abstractNumId w:val="1"/>
  </w:num>
  <w:num w:numId="4" w16cid:durableId="564266614">
    <w:abstractNumId w:val="4"/>
  </w:num>
  <w:num w:numId="5" w16cid:durableId="1296596829">
    <w:abstractNumId w:val="5"/>
  </w:num>
  <w:num w:numId="6" w16cid:durableId="1765223722">
    <w:abstractNumId w:val="6"/>
  </w:num>
  <w:num w:numId="7" w16cid:durableId="578828920">
    <w:abstractNumId w:val="3"/>
  </w:num>
  <w:num w:numId="8" w16cid:durableId="1349720069">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B3E"/>
    <w:rsid w:val="00005189"/>
    <w:rsid w:val="00005731"/>
    <w:rsid w:val="0000615B"/>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D32"/>
    <w:rsid w:val="00032228"/>
    <w:rsid w:val="0003269E"/>
    <w:rsid w:val="00032DF6"/>
    <w:rsid w:val="000334EC"/>
    <w:rsid w:val="000346F7"/>
    <w:rsid w:val="00035EB7"/>
    <w:rsid w:val="00036089"/>
    <w:rsid w:val="00037CDF"/>
    <w:rsid w:val="00040500"/>
    <w:rsid w:val="00041708"/>
    <w:rsid w:val="000418E9"/>
    <w:rsid w:val="00041918"/>
    <w:rsid w:val="00042204"/>
    <w:rsid w:val="00042E43"/>
    <w:rsid w:val="00044BFA"/>
    <w:rsid w:val="00044DFA"/>
    <w:rsid w:val="00045DDA"/>
    <w:rsid w:val="00045E1D"/>
    <w:rsid w:val="0005158A"/>
    <w:rsid w:val="000515B6"/>
    <w:rsid w:val="00052107"/>
    <w:rsid w:val="00052314"/>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35E"/>
    <w:rsid w:val="00076533"/>
    <w:rsid w:val="00076847"/>
    <w:rsid w:val="00076856"/>
    <w:rsid w:val="000776A2"/>
    <w:rsid w:val="00077E3F"/>
    <w:rsid w:val="00077E71"/>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65A3"/>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36B6"/>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50C"/>
    <w:rsid w:val="00107E03"/>
    <w:rsid w:val="00111202"/>
    <w:rsid w:val="001113D0"/>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5F9"/>
    <w:rsid w:val="00166D2B"/>
    <w:rsid w:val="00167D8D"/>
    <w:rsid w:val="00167F50"/>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A0A5E"/>
    <w:rsid w:val="001A1126"/>
    <w:rsid w:val="001A19F1"/>
    <w:rsid w:val="001A26BF"/>
    <w:rsid w:val="001A2994"/>
    <w:rsid w:val="001A3E33"/>
    <w:rsid w:val="001A5B5A"/>
    <w:rsid w:val="001A60F8"/>
    <w:rsid w:val="001A63E4"/>
    <w:rsid w:val="001A77D1"/>
    <w:rsid w:val="001A7C6B"/>
    <w:rsid w:val="001B120A"/>
    <w:rsid w:val="001B12CA"/>
    <w:rsid w:val="001B197F"/>
    <w:rsid w:val="001B3286"/>
    <w:rsid w:val="001B3335"/>
    <w:rsid w:val="001B34A1"/>
    <w:rsid w:val="001B3670"/>
    <w:rsid w:val="001B55E1"/>
    <w:rsid w:val="001B57D6"/>
    <w:rsid w:val="001B5DD6"/>
    <w:rsid w:val="001B6006"/>
    <w:rsid w:val="001B6722"/>
    <w:rsid w:val="001B6741"/>
    <w:rsid w:val="001B6EAD"/>
    <w:rsid w:val="001B73A3"/>
    <w:rsid w:val="001B7648"/>
    <w:rsid w:val="001B77D2"/>
    <w:rsid w:val="001C0343"/>
    <w:rsid w:val="001C06DD"/>
    <w:rsid w:val="001C1F73"/>
    <w:rsid w:val="001C24CB"/>
    <w:rsid w:val="001C2825"/>
    <w:rsid w:val="001C41B1"/>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2B"/>
    <w:rsid w:val="0020364C"/>
    <w:rsid w:val="00204766"/>
    <w:rsid w:val="00204B05"/>
    <w:rsid w:val="00206BC5"/>
    <w:rsid w:val="0020745A"/>
    <w:rsid w:val="00207930"/>
    <w:rsid w:val="00210424"/>
    <w:rsid w:val="00210F80"/>
    <w:rsid w:val="00211492"/>
    <w:rsid w:val="00211ACF"/>
    <w:rsid w:val="00213FF7"/>
    <w:rsid w:val="0021468E"/>
    <w:rsid w:val="00214778"/>
    <w:rsid w:val="002170F9"/>
    <w:rsid w:val="00217175"/>
    <w:rsid w:val="00217A46"/>
    <w:rsid w:val="00217C7D"/>
    <w:rsid w:val="0022006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C54"/>
    <w:rsid w:val="00244639"/>
    <w:rsid w:val="00244C1F"/>
    <w:rsid w:val="00244D0E"/>
    <w:rsid w:val="00244D45"/>
    <w:rsid w:val="00245B84"/>
    <w:rsid w:val="00246746"/>
    <w:rsid w:val="002476A9"/>
    <w:rsid w:val="0025019A"/>
    <w:rsid w:val="00251A7A"/>
    <w:rsid w:val="002522CE"/>
    <w:rsid w:val="00252716"/>
    <w:rsid w:val="002536DA"/>
    <w:rsid w:val="0025428F"/>
    <w:rsid w:val="002544A2"/>
    <w:rsid w:val="0025498D"/>
    <w:rsid w:val="00254E50"/>
    <w:rsid w:val="002559E3"/>
    <w:rsid w:val="00255F3A"/>
    <w:rsid w:val="002568E5"/>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12BB"/>
    <w:rsid w:val="00291A2B"/>
    <w:rsid w:val="002922A5"/>
    <w:rsid w:val="00292B28"/>
    <w:rsid w:val="00292F67"/>
    <w:rsid w:val="0029305A"/>
    <w:rsid w:val="00293FCA"/>
    <w:rsid w:val="00294D09"/>
    <w:rsid w:val="00294D49"/>
    <w:rsid w:val="00294EBD"/>
    <w:rsid w:val="002950F9"/>
    <w:rsid w:val="002964ED"/>
    <w:rsid w:val="0029656A"/>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49E"/>
    <w:rsid w:val="00391691"/>
    <w:rsid w:val="003929EF"/>
    <w:rsid w:val="00393F47"/>
    <w:rsid w:val="00394F5A"/>
    <w:rsid w:val="00396AD1"/>
    <w:rsid w:val="00397434"/>
    <w:rsid w:val="00397AB1"/>
    <w:rsid w:val="003A00EA"/>
    <w:rsid w:val="003A192C"/>
    <w:rsid w:val="003A2C0B"/>
    <w:rsid w:val="003A33B8"/>
    <w:rsid w:val="003A4647"/>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51AF"/>
    <w:rsid w:val="003C591D"/>
    <w:rsid w:val="003C6AB0"/>
    <w:rsid w:val="003C730F"/>
    <w:rsid w:val="003C78BA"/>
    <w:rsid w:val="003C7CCE"/>
    <w:rsid w:val="003C7E8A"/>
    <w:rsid w:val="003D05D5"/>
    <w:rsid w:val="003D10E8"/>
    <w:rsid w:val="003D1E6B"/>
    <w:rsid w:val="003D2C6C"/>
    <w:rsid w:val="003D3151"/>
    <w:rsid w:val="003D4338"/>
    <w:rsid w:val="003D4540"/>
    <w:rsid w:val="003D4731"/>
    <w:rsid w:val="003D47AE"/>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204A"/>
    <w:rsid w:val="00432F2B"/>
    <w:rsid w:val="0043326E"/>
    <w:rsid w:val="00433B70"/>
    <w:rsid w:val="0043434A"/>
    <w:rsid w:val="00435600"/>
    <w:rsid w:val="004358C9"/>
    <w:rsid w:val="00435BBB"/>
    <w:rsid w:val="00436136"/>
    <w:rsid w:val="004361AF"/>
    <w:rsid w:val="00436BAA"/>
    <w:rsid w:val="00436F00"/>
    <w:rsid w:val="00436F31"/>
    <w:rsid w:val="00437111"/>
    <w:rsid w:val="00437A92"/>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8AF"/>
    <w:rsid w:val="004564CE"/>
    <w:rsid w:val="00456722"/>
    <w:rsid w:val="0045674E"/>
    <w:rsid w:val="004567F3"/>
    <w:rsid w:val="004568AD"/>
    <w:rsid w:val="00456EC6"/>
    <w:rsid w:val="00456F6F"/>
    <w:rsid w:val="004572F2"/>
    <w:rsid w:val="00457470"/>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E8F"/>
    <w:rsid w:val="00472850"/>
    <w:rsid w:val="00472C39"/>
    <w:rsid w:val="00473074"/>
    <w:rsid w:val="00473C7C"/>
    <w:rsid w:val="004744E3"/>
    <w:rsid w:val="00474695"/>
    <w:rsid w:val="00475936"/>
    <w:rsid w:val="00475CD5"/>
    <w:rsid w:val="0047650C"/>
    <w:rsid w:val="00476B85"/>
    <w:rsid w:val="00477707"/>
    <w:rsid w:val="004779AC"/>
    <w:rsid w:val="00477B8D"/>
    <w:rsid w:val="004809E4"/>
    <w:rsid w:val="00480E87"/>
    <w:rsid w:val="00480FB5"/>
    <w:rsid w:val="00481B2E"/>
    <w:rsid w:val="0048215F"/>
    <w:rsid w:val="00482D70"/>
    <w:rsid w:val="00483A3E"/>
    <w:rsid w:val="004847B2"/>
    <w:rsid w:val="00484F75"/>
    <w:rsid w:val="00485007"/>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C0577"/>
    <w:rsid w:val="004C0932"/>
    <w:rsid w:val="004C1592"/>
    <w:rsid w:val="004C2FE5"/>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220E9"/>
    <w:rsid w:val="00526208"/>
    <w:rsid w:val="0053055E"/>
    <w:rsid w:val="00532C2D"/>
    <w:rsid w:val="00533790"/>
    <w:rsid w:val="00535245"/>
    <w:rsid w:val="00536217"/>
    <w:rsid w:val="00537911"/>
    <w:rsid w:val="005408D7"/>
    <w:rsid w:val="005410A5"/>
    <w:rsid w:val="00542100"/>
    <w:rsid w:val="00542177"/>
    <w:rsid w:val="00542F0E"/>
    <w:rsid w:val="00544131"/>
    <w:rsid w:val="00544A31"/>
    <w:rsid w:val="00544F87"/>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3521"/>
    <w:rsid w:val="0055433A"/>
    <w:rsid w:val="00555424"/>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22CC"/>
    <w:rsid w:val="00593EFF"/>
    <w:rsid w:val="00594020"/>
    <w:rsid w:val="0059439B"/>
    <w:rsid w:val="005947FD"/>
    <w:rsid w:val="005965F9"/>
    <w:rsid w:val="00596B9E"/>
    <w:rsid w:val="0059764C"/>
    <w:rsid w:val="005A060C"/>
    <w:rsid w:val="005A150A"/>
    <w:rsid w:val="005A1AB4"/>
    <w:rsid w:val="005A2024"/>
    <w:rsid w:val="005A2204"/>
    <w:rsid w:val="005A34EF"/>
    <w:rsid w:val="005A3974"/>
    <w:rsid w:val="005A4286"/>
    <w:rsid w:val="005A4D8A"/>
    <w:rsid w:val="005A5700"/>
    <w:rsid w:val="005A586B"/>
    <w:rsid w:val="005A5D91"/>
    <w:rsid w:val="005A6ACC"/>
    <w:rsid w:val="005A6D6A"/>
    <w:rsid w:val="005A769E"/>
    <w:rsid w:val="005B0A21"/>
    <w:rsid w:val="005B0A3F"/>
    <w:rsid w:val="005B1D77"/>
    <w:rsid w:val="005B2321"/>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5B2"/>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B3A"/>
    <w:rsid w:val="00625714"/>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F97"/>
    <w:rsid w:val="007864E2"/>
    <w:rsid w:val="00786617"/>
    <w:rsid w:val="00790156"/>
    <w:rsid w:val="007901BC"/>
    <w:rsid w:val="00790EFC"/>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1195"/>
    <w:rsid w:val="007C170D"/>
    <w:rsid w:val="007C2DC9"/>
    <w:rsid w:val="007C2F9B"/>
    <w:rsid w:val="007C3CE9"/>
    <w:rsid w:val="007C3D2B"/>
    <w:rsid w:val="007C41D5"/>
    <w:rsid w:val="007C49C0"/>
    <w:rsid w:val="007C5151"/>
    <w:rsid w:val="007C54D7"/>
    <w:rsid w:val="007C60E2"/>
    <w:rsid w:val="007C6A41"/>
    <w:rsid w:val="007C6C8F"/>
    <w:rsid w:val="007C6E14"/>
    <w:rsid w:val="007C6F21"/>
    <w:rsid w:val="007D25C0"/>
    <w:rsid w:val="007D2FCD"/>
    <w:rsid w:val="007D34B7"/>
    <w:rsid w:val="007D4406"/>
    <w:rsid w:val="007D45C3"/>
    <w:rsid w:val="007D52A2"/>
    <w:rsid w:val="007D5AB5"/>
    <w:rsid w:val="007D60A8"/>
    <w:rsid w:val="007D69C3"/>
    <w:rsid w:val="007D6BC2"/>
    <w:rsid w:val="007D7481"/>
    <w:rsid w:val="007E0090"/>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6D9A"/>
    <w:rsid w:val="00887A02"/>
    <w:rsid w:val="008900FF"/>
    <w:rsid w:val="00891953"/>
    <w:rsid w:val="008925DE"/>
    <w:rsid w:val="00892959"/>
    <w:rsid w:val="00892F4F"/>
    <w:rsid w:val="008935DB"/>
    <w:rsid w:val="00893DE5"/>
    <w:rsid w:val="00893F09"/>
    <w:rsid w:val="00897278"/>
    <w:rsid w:val="008973E8"/>
    <w:rsid w:val="00897737"/>
    <w:rsid w:val="008978CB"/>
    <w:rsid w:val="008A0044"/>
    <w:rsid w:val="008A0752"/>
    <w:rsid w:val="008A2087"/>
    <w:rsid w:val="008A259D"/>
    <w:rsid w:val="008A2604"/>
    <w:rsid w:val="008A2986"/>
    <w:rsid w:val="008A3457"/>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2452"/>
    <w:rsid w:val="008D3125"/>
    <w:rsid w:val="008D3FA7"/>
    <w:rsid w:val="008D4057"/>
    <w:rsid w:val="008D6CC1"/>
    <w:rsid w:val="008D6F88"/>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A5E"/>
    <w:rsid w:val="00901D73"/>
    <w:rsid w:val="00902068"/>
    <w:rsid w:val="009022A2"/>
    <w:rsid w:val="0090354D"/>
    <w:rsid w:val="0090361B"/>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8D4"/>
    <w:rsid w:val="009459E4"/>
    <w:rsid w:val="00945A3E"/>
    <w:rsid w:val="00945D8D"/>
    <w:rsid w:val="009470DA"/>
    <w:rsid w:val="009508DC"/>
    <w:rsid w:val="009509E3"/>
    <w:rsid w:val="00951364"/>
    <w:rsid w:val="00952551"/>
    <w:rsid w:val="009529DD"/>
    <w:rsid w:val="00952CAF"/>
    <w:rsid w:val="00952F7D"/>
    <w:rsid w:val="00953EE0"/>
    <w:rsid w:val="00953FF3"/>
    <w:rsid w:val="009540D1"/>
    <w:rsid w:val="00954C53"/>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4FB"/>
    <w:rsid w:val="009B5977"/>
    <w:rsid w:val="009B6A05"/>
    <w:rsid w:val="009B6F3C"/>
    <w:rsid w:val="009C0933"/>
    <w:rsid w:val="009C0BE5"/>
    <w:rsid w:val="009C0E1C"/>
    <w:rsid w:val="009C0E82"/>
    <w:rsid w:val="009C1320"/>
    <w:rsid w:val="009C29E0"/>
    <w:rsid w:val="009C2E0D"/>
    <w:rsid w:val="009C36B9"/>
    <w:rsid w:val="009C3AA0"/>
    <w:rsid w:val="009C3BFA"/>
    <w:rsid w:val="009C4811"/>
    <w:rsid w:val="009C587D"/>
    <w:rsid w:val="009C5ABB"/>
    <w:rsid w:val="009C5F62"/>
    <w:rsid w:val="009C6471"/>
    <w:rsid w:val="009C7FA9"/>
    <w:rsid w:val="009D0B82"/>
    <w:rsid w:val="009D0C38"/>
    <w:rsid w:val="009D0D94"/>
    <w:rsid w:val="009D13CD"/>
    <w:rsid w:val="009D1E31"/>
    <w:rsid w:val="009D2310"/>
    <w:rsid w:val="009D244C"/>
    <w:rsid w:val="009D3321"/>
    <w:rsid w:val="009D38B5"/>
    <w:rsid w:val="009D3F2A"/>
    <w:rsid w:val="009D40E1"/>
    <w:rsid w:val="009D5D1C"/>
    <w:rsid w:val="009D5D5B"/>
    <w:rsid w:val="009D60BA"/>
    <w:rsid w:val="009D62BF"/>
    <w:rsid w:val="009D63FA"/>
    <w:rsid w:val="009D68AB"/>
    <w:rsid w:val="009D68DE"/>
    <w:rsid w:val="009D6E96"/>
    <w:rsid w:val="009D6EE5"/>
    <w:rsid w:val="009E003A"/>
    <w:rsid w:val="009E01DC"/>
    <w:rsid w:val="009E1092"/>
    <w:rsid w:val="009E28F8"/>
    <w:rsid w:val="009E29D2"/>
    <w:rsid w:val="009E2B20"/>
    <w:rsid w:val="009E2DCE"/>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740"/>
    <w:rsid w:val="00A304C6"/>
    <w:rsid w:val="00A30EC3"/>
    <w:rsid w:val="00A30FA8"/>
    <w:rsid w:val="00A310C9"/>
    <w:rsid w:val="00A31243"/>
    <w:rsid w:val="00A31289"/>
    <w:rsid w:val="00A316C6"/>
    <w:rsid w:val="00A32388"/>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129E"/>
    <w:rsid w:val="00A71BC1"/>
    <w:rsid w:val="00A72991"/>
    <w:rsid w:val="00A731F2"/>
    <w:rsid w:val="00A73446"/>
    <w:rsid w:val="00A734F4"/>
    <w:rsid w:val="00A740BE"/>
    <w:rsid w:val="00A744CC"/>
    <w:rsid w:val="00A755A7"/>
    <w:rsid w:val="00A7587E"/>
    <w:rsid w:val="00A75FE8"/>
    <w:rsid w:val="00A77B17"/>
    <w:rsid w:val="00A81727"/>
    <w:rsid w:val="00A81911"/>
    <w:rsid w:val="00A8271B"/>
    <w:rsid w:val="00A840F9"/>
    <w:rsid w:val="00A84320"/>
    <w:rsid w:val="00A852D7"/>
    <w:rsid w:val="00A86878"/>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CFF"/>
    <w:rsid w:val="00AB0D7A"/>
    <w:rsid w:val="00AB10BB"/>
    <w:rsid w:val="00AB192E"/>
    <w:rsid w:val="00AB2B19"/>
    <w:rsid w:val="00AB33E0"/>
    <w:rsid w:val="00AB369E"/>
    <w:rsid w:val="00AB51C3"/>
    <w:rsid w:val="00AB60CC"/>
    <w:rsid w:val="00AB618E"/>
    <w:rsid w:val="00AB6FEC"/>
    <w:rsid w:val="00AC13CB"/>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71A6"/>
    <w:rsid w:val="00B07B8B"/>
    <w:rsid w:val="00B11B32"/>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4091"/>
    <w:rsid w:val="00B4480A"/>
    <w:rsid w:val="00B44A70"/>
    <w:rsid w:val="00B44AED"/>
    <w:rsid w:val="00B454A4"/>
    <w:rsid w:val="00B45886"/>
    <w:rsid w:val="00B45C66"/>
    <w:rsid w:val="00B465ED"/>
    <w:rsid w:val="00B471CE"/>
    <w:rsid w:val="00B479F6"/>
    <w:rsid w:val="00B47C25"/>
    <w:rsid w:val="00B47E26"/>
    <w:rsid w:val="00B5087C"/>
    <w:rsid w:val="00B515C8"/>
    <w:rsid w:val="00B51BDC"/>
    <w:rsid w:val="00B520DA"/>
    <w:rsid w:val="00B52F3C"/>
    <w:rsid w:val="00B5303A"/>
    <w:rsid w:val="00B544B6"/>
    <w:rsid w:val="00B547F2"/>
    <w:rsid w:val="00B556E6"/>
    <w:rsid w:val="00B55C26"/>
    <w:rsid w:val="00B60840"/>
    <w:rsid w:val="00B6086E"/>
    <w:rsid w:val="00B61016"/>
    <w:rsid w:val="00B613E7"/>
    <w:rsid w:val="00B621E5"/>
    <w:rsid w:val="00B623C7"/>
    <w:rsid w:val="00B6408A"/>
    <w:rsid w:val="00B646C3"/>
    <w:rsid w:val="00B64BB0"/>
    <w:rsid w:val="00B651F2"/>
    <w:rsid w:val="00B6533F"/>
    <w:rsid w:val="00B6587E"/>
    <w:rsid w:val="00B65F87"/>
    <w:rsid w:val="00B67D90"/>
    <w:rsid w:val="00B700B7"/>
    <w:rsid w:val="00B7024C"/>
    <w:rsid w:val="00B70533"/>
    <w:rsid w:val="00B705B5"/>
    <w:rsid w:val="00B71565"/>
    <w:rsid w:val="00B71DA4"/>
    <w:rsid w:val="00B71FD6"/>
    <w:rsid w:val="00B7213B"/>
    <w:rsid w:val="00B731D2"/>
    <w:rsid w:val="00B741D1"/>
    <w:rsid w:val="00B75320"/>
    <w:rsid w:val="00B75A11"/>
    <w:rsid w:val="00B76CB6"/>
    <w:rsid w:val="00B76D57"/>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AD0"/>
    <w:rsid w:val="00B86311"/>
    <w:rsid w:val="00B906B9"/>
    <w:rsid w:val="00B90D6C"/>
    <w:rsid w:val="00B9171E"/>
    <w:rsid w:val="00B91BFF"/>
    <w:rsid w:val="00B91C2A"/>
    <w:rsid w:val="00B94129"/>
    <w:rsid w:val="00B9439B"/>
    <w:rsid w:val="00B94EC4"/>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2FB"/>
    <w:rsid w:val="00BB7775"/>
    <w:rsid w:val="00BB7A1D"/>
    <w:rsid w:val="00BC09D4"/>
    <w:rsid w:val="00BC0A85"/>
    <w:rsid w:val="00BC22D3"/>
    <w:rsid w:val="00BC3253"/>
    <w:rsid w:val="00BC3ACD"/>
    <w:rsid w:val="00BC4AAD"/>
    <w:rsid w:val="00BC4C89"/>
    <w:rsid w:val="00BC5937"/>
    <w:rsid w:val="00BC60AF"/>
    <w:rsid w:val="00BC60E9"/>
    <w:rsid w:val="00BD081C"/>
    <w:rsid w:val="00BD1A6B"/>
    <w:rsid w:val="00BD1F7A"/>
    <w:rsid w:val="00BD2E05"/>
    <w:rsid w:val="00BD2F55"/>
    <w:rsid w:val="00BD3831"/>
    <w:rsid w:val="00BD416C"/>
    <w:rsid w:val="00BD4592"/>
    <w:rsid w:val="00BD4A04"/>
    <w:rsid w:val="00BD4CD3"/>
    <w:rsid w:val="00BD5319"/>
    <w:rsid w:val="00BD58E6"/>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4035"/>
    <w:rsid w:val="00C042DF"/>
    <w:rsid w:val="00C05464"/>
    <w:rsid w:val="00C05C17"/>
    <w:rsid w:val="00C06E35"/>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0EB9"/>
    <w:rsid w:val="00C417DA"/>
    <w:rsid w:val="00C4251F"/>
    <w:rsid w:val="00C426AE"/>
    <w:rsid w:val="00C42752"/>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7DBE"/>
    <w:rsid w:val="00C610A8"/>
    <w:rsid w:val="00C614F2"/>
    <w:rsid w:val="00C63037"/>
    <w:rsid w:val="00C63B93"/>
    <w:rsid w:val="00C63DD9"/>
    <w:rsid w:val="00C63EB5"/>
    <w:rsid w:val="00C6478F"/>
    <w:rsid w:val="00C6491F"/>
    <w:rsid w:val="00C64B46"/>
    <w:rsid w:val="00C64CBF"/>
    <w:rsid w:val="00C65861"/>
    <w:rsid w:val="00C66907"/>
    <w:rsid w:val="00C66DFD"/>
    <w:rsid w:val="00C67A10"/>
    <w:rsid w:val="00C67C29"/>
    <w:rsid w:val="00C71C0C"/>
    <w:rsid w:val="00C71EB7"/>
    <w:rsid w:val="00C72570"/>
    <w:rsid w:val="00C72612"/>
    <w:rsid w:val="00C73CE1"/>
    <w:rsid w:val="00C73E5D"/>
    <w:rsid w:val="00C753E7"/>
    <w:rsid w:val="00C75817"/>
    <w:rsid w:val="00C75BC1"/>
    <w:rsid w:val="00C75D82"/>
    <w:rsid w:val="00C76181"/>
    <w:rsid w:val="00C77ABA"/>
    <w:rsid w:val="00C80213"/>
    <w:rsid w:val="00C80833"/>
    <w:rsid w:val="00C80BDC"/>
    <w:rsid w:val="00C8166A"/>
    <w:rsid w:val="00C819F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A1583"/>
    <w:rsid w:val="00CA1DAA"/>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4EC5"/>
    <w:rsid w:val="00CB5EBD"/>
    <w:rsid w:val="00CB7DBC"/>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8F5"/>
    <w:rsid w:val="00CD5E88"/>
    <w:rsid w:val="00CD6259"/>
    <w:rsid w:val="00CD67A9"/>
    <w:rsid w:val="00CD753D"/>
    <w:rsid w:val="00CE15FD"/>
    <w:rsid w:val="00CE199C"/>
    <w:rsid w:val="00CE1E1B"/>
    <w:rsid w:val="00CE291A"/>
    <w:rsid w:val="00CE29B4"/>
    <w:rsid w:val="00CE32E1"/>
    <w:rsid w:val="00CE4467"/>
    <w:rsid w:val="00CE47C1"/>
    <w:rsid w:val="00CE609D"/>
    <w:rsid w:val="00CE60DF"/>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324"/>
    <w:rsid w:val="00D15B60"/>
    <w:rsid w:val="00D16BF6"/>
    <w:rsid w:val="00D16C0F"/>
    <w:rsid w:val="00D17484"/>
    <w:rsid w:val="00D20672"/>
    <w:rsid w:val="00D20AFA"/>
    <w:rsid w:val="00D216BA"/>
    <w:rsid w:val="00D21F62"/>
    <w:rsid w:val="00D22337"/>
    <w:rsid w:val="00D22C2C"/>
    <w:rsid w:val="00D2328E"/>
    <w:rsid w:val="00D23E30"/>
    <w:rsid w:val="00D249C8"/>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4191A"/>
    <w:rsid w:val="00D41BEA"/>
    <w:rsid w:val="00D43867"/>
    <w:rsid w:val="00D43C30"/>
    <w:rsid w:val="00D43DB9"/>
    <w:rsid w:val="00D44462"/>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6128"/>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6F"/>
    <w:rsid w:val="00DB7364"/>
    <w:rsid w:val="00DB7A48"/>
    <w:rsid w:val="00DC0F71"/>
    <w:rsid w:val="00DC1126"/>
    <w:rsid w:val="00DC1663"/>
    <w:rsid w:val="00DC2663"/>
    <w:rsid w:val="00DC33D3"/>
    <w:rsid w:val="00DC3FD4"/>
    <w:rsid w:val="00DC415E"/>
    <w:rsid w:val="00DC527E"/>
    <w:rsid w:val="00DC53C2"/>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5947"/>
    <w:rsid w:val="00DF623F"/>
    <w:rsid w:val="00DF6277"/>
    <w:rsid w:val="00DF66E4"/>
    <w:rsid w:val="00E00F41"/>
    <w:rsid w:val="00E0229E"/>
    <w:rsid w:val="00E0255E"/>
    <w:rsid w:val="00E0306C"/>
    <w:rsid w:val="00E032BF"/>
    <w:rsid w:val="00E0342C"/>
    <w:rsid w:val="00E03458"/>
    <w:rsid w:val="00E05CDB"/>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558C"/>
    <w:rsid w:val="00E15AD5"/>
    <w:rsid w:val="00E15BE0"/>
    <w:rsid w:val="00E15DA7"/>
    <w:rsid w:val="00E16CD3"/>
    <w:rsid w:val="00E1702C"/>
    <w:rsid w:val="00E17756"/>
    <w:rsid w:val="00E178DB"/>
    <w:rsid w:val="00E21843"/>
    <w:rsid w:val="00E2216A"/>
    <w:rsid w:val="00E22700"/>
    <w:rsid w:val="00E22DEF"/>
    <w:rsid w:val="00E23435"/>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179"/>
    <w:rsid w:val="00E40B24"/>
    <w:rsid w:val="00E40C48"/>
    <w:rsid w:val="00E428D9"/>
    <w:rsid w:val="00E43B1F"/>
    <w:rsid w:val="00E43C48"/>
    <w:rsid w:val="00E446E5"/>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5B1"/>
    <w:rsid w:val="00E57B21"/>
    <w:rsid w:val="00E57F68"/>
    <w:rsid w:val="00E6063E"/>
    <w:rsid w:val="00E612B9"/>
    <w:rsid w:val="00E61342"/>
    <w:rsid w:val="00E613A6"/>
    <w:rsid w:val="00E6183D"/>
    <w:rsid w:val="00E6465E"/>
    <w:rsid w:val="00E64F9B"/>
    <w:rsid w:val="00E65C16"/>
    <w:rsid w:val="00E67FAF"/>
    <w:rsid w:val="00E7058C"/>
    <w:rsid w:val="00E7262D"/>
    <w:rsid w:val="00E727CA"/>
    <w:rsid w:val="00E728AC"/>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9AC"/>
    <w:rsid w:val="00EA4A09"/>
    <w:rsid w:val="00EA4E12"/>
    <w:rsid w:val="00EA55E6"/>
    <w:rsid w:val="00EA6431"/>
    <w:rsid w:val="00EA6FCA"/>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53"/>
    <w:rsid w:val="00EF0C7A"/>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4479"/>
    <w:rsid w:val="00F452F6"/>
    <w:rsid w:val="00F45669"/>
    <w:rsid w:val="00F4580B"/>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1A39"/>
    <w:rsid w:val="00F72572"/>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E77"/>
    <w:rsid w:val="00F879D2"/>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1B7D"/>
    <w:rsid w:val="00FC2A62"/>
    <w:rsid w:val="00FC2C5D"/>
    <w:rsid w:val="00FC3735"/>
    <w:rsid w:val="00FC3F04"/>
    <w:rsid w:val="00FC41C2"/>
    <w:rsid w:val="00FC49A6"/>
    <w:rsid w:val="00FC5E26"/>
    <w:rsid w:val="00FC6291"/>
    <w:rsid w:val="00FC699B"/>
    <w:rsid w:val="00FC6B74"/>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254</TotalTime>
  <Pages>32</Pages>
  <Words>9416</Words>
  <Characters>53677</Characters>
  <Application>Microsoft Office Word</Application>
  <DocSecurity>0</DocSecurity>
  <Lines>447</Lines>
  <Paragraphs>125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62968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13</cp:revision>
  <cp:lastPrinted>2023-09-27T09:29:00Z</cp:lastPrinted>
  <dcterms:created xsi:type="dcterms:W3CDTF">2023-09-27T07:07:00Z</dcterms:created>
  <dcterms:modified xsi:type="dcterms:W3CDTF">2023-09-27T16:16:00Z</dcterms:modified>
</cp:coreProperties>
</file>