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EAAF7B2"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433B70">
              <w:rPr>
                <w:rFonts w:ascii="Arial" w:hAnsi="Arial" w:cs="Arial"/>
                <w:color w:val="002060"/>
                <w:sz w:val="32"/>
                <w:szCs w:val="32"/>
              </w:rPr>
              <w:t>3</w:t>
            </w:r>
            <w:r w:rsidR="00F109D7" w:rsidRPr="00DE1EF7">
              <w:rPr>
                <w:rFonts w:ascii="Arial" w:hAnsi="Arial" w:cs="Arial"/>
                <w:color w:val="002060"/>
                <w:sz w:val="32"/>
                <w:szCs w:val="32"/>
              </w:rPr>
              <w:t>/202</w:t>
            </w:r>
            <w:r w:rsidR="00433B70">
              <w:rPr>
                <w:rFonts w:ascii="Arial" w:hAnsi="Arial" w:cs="Arial"/>
                <w:color w:val="002060"/>
                <w:sz w:val="32"/>
                <w:szCs w:val="32"/>
              </w:rPr>
              <w:t>4</w:t>
            </w:r>
          </w:p>
          <w:p w14:paraId="2D39A37C" w14:textId="77777777" w:rsidR="00AA13B6" w:rsidRPr="00DE1EF7" w:rsidRDefault="00AA13B6" w:rsidP="003815EE">
            <w:pPr>
              <w:pStyle w:val="Nessunaspaziatura"/>
              <w:jc w:val="center"/>
              <w:rPr>
                <w:color w:val="002060"/>
              </w:rPr>
            </w:pPr>
          </w:p>
          <w:p w14:paraId="17419721" w14:textId="22E0D0CD"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3542B3">
              <w:rPr>
                <w:rFonts w:ascii="Arial" w:hAnsi="Arial" w:cs="Arial"/>
                <w:color w:val="002060"/>
                <w:sz w:val="40"/>
                <w:szCs w:val="40"/>
              </w:rPr>
              <w:t>21</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B67261">
              <w:rPr>
                <w:rFonts w:ascii="Arial" w:hAnsi="Arial" w:cs="Arial"/>
                <w:color w:val="002060"/>
                <w:sz w:val="40"/>
                <w:szCs w:val="40"/>
              </w:rPr>
              <w:t>04</w:t>
            </w:r>
            <w:r w:rsidR="00CF4C7D" w:rsidRPr="00DE1EF7">
              <w:rPr>
                <w:rFonts w:ascii="Arial" w:hAnsi="Arial" w:cs="Arial"/>
                <w:color w:val="002060"/>
                <w:sz w:val="40"/>
                <w:szCs w:val="40"/>
              </w:rPr>
              <w:t>/</w:t>
            </w:r>
            <w:r w:rsidR="00B67261">
              <w:rPr>
                <w:rFonts w:ascii="Arial" w:hAnsi="Arial" w:cs="Arial"/>
                <w:color w:val="002060"/>
                <w:sz w:val="40"/>
                <w:szCs w:val="40"/>
              </w:rPr>
              <w:t>10</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A53D29">
              <w:rPr>
                <w:rFonts w:ascii="Arial" w:hAnsi="Arial" w:cs="Arial"/>
                <w:color w:val="002060"/>
                <w:sz w:val="40"/>
                <w:szCs w:val="40"/>
              </w:rPr>
              <w:t>3</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37AA3848"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A75366">
          <w:rPr>
            <w:noProof/>
            <w:webHidden/>
            <w:color w:val="002060"/>
          </w:rPr>
          <w:t>1</w:t>
        </w:r>
        <w:r w:rsidR="00AC19D9" w:rsidRPr="00DE1EF7">
          <w:rPr>
            <w:noProof/>
            <w:webHidden/>
            <w:color w:val="002060"/>
          </w:rPr>
          <w:fldChar w:fldCharType="end"/>
        </w:r>
      </w:hyperlink>
    </w:p>
    <w:p w14:paraId="112EDB38" w14:textId="6CDF50F1"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A75366">
          <w:rPr>
            <w:noProof/>
            <w:webHidden/>
            <w:color w:val="002060"/>
          </w:rPr>
          <w:t>1</w:t>
        </w:r>
        <w:r w:rsidR="00AC19D9" w:rsidRPr="00DE1EF7">
          <w:rPr>
            <w:noProof/>
            <w:webHidden/>
            <w:color w:val="002060"/>
          </w:rPr>
          <w:fldChar w:fldCharType="end"/>
        </w:r>
      </w:hyperlink>
    </w:p>
    <w:p w14:paraId="4D9CAD43" w14:textId="4E3F67AC"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A75366">
          <w:rPr>
            <w:noProof/>
            <w:webHidden/>
            <w:color w:val="002060"/>
          </w:rPr>
          <w:t>1</w:t>
        </w:r>
        <w:r w:rsidR="00AC19D9" w:rsidRPr="00DE1EF7">
          <w:rPr>
            <w:noProof/>
            <w:webHidden/>
            <w:color w:val="002060"/>
          </w:rPr>
          <w:fldChar w:fldCharType="end"/>
        </w:r>
      </w:hyperlink>
    </w:p>
    <w:p w14:paraId="0EAFCCD8" w14:textId="4C7A97E6"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A75366">
          <w:rPr>
            <w:noProof/>
            <w:webHidden/>
            <w:color w:val="002060"/>
          </w:rPr>
          <w:t>1</w:t>
        </w:r>
        <w:r w:rsidR="00AC19D9" w:rsidRPr="00DE1EF7">
          <w:rPr>
            <w:noProof/>
            <w:webHidden/>
            <w:color w:val="002060"/>
          </w:rPr>
          <w:fldChar w:fldCharType="end"/>
        </w:r>
      </w:hyperlink>
    </w:p>
    <w:p w14:paraId="0952245B" w14:textId="3B60CA15"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A75366">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Pr="00586675"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63EFEA51" w14:textId="77777777" w:rsidR="00484F75" w:rsidRPr="00484F75" w:rsidRDefault="00484F75"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04DEE97" w14:textId="77777777" w:rsidR="00452DF4" w:rsidRPr="007822E7" w:rsidRDefault="00452DF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4B50334E" w14:textId="77777777" w:rsidR="0046756B" w:rsidRDefault="0046756B" w:rsidP="00E12217">
      <w:pPr>
        <w:rPr>
          <w:rFonts w:ascii="Arial" w:hAnsi="Arial" w:cs="Arial"/>
          <w:b/>
          <w:color w:val="002060"/>
          <w:sz w:val="22"/>
          <w:szCs w:val="22"/>
        </w:rPr>
      </w:pPr>
    </w:p>
    <w:p w14:paraId="1737EAF1" w14:textId="77777777" w:rsidR="0046756B" w:rsidRDefault="0046756B" w:rsidP="0046756B">
      <w:pPr>
        <w:pStyle w:val="LndNormale1"/>
        <w:jc w:val="left"/>
        <w:rPr>
          <w:b/>
          <w:color w:val="002060"/>
          <w:sz w:val="28"/>
          <w:szCs w:val="28"/>
        </w:rPr>
      </w:pPr>
      <w:r>
        <w:rPr>
          <w:b/>
          <w:color w:val="002060"/>
          <w:sz w:val="28"/>
          <w:szCs w:val="28"/>
        </w:rPr>
        <w:t>SPOSTAMENTO GARE</w:t>
      </w:r>
    </w:p>
    <w:p w14:paraId="573CE469" w14:textId="77777777" w:rsidR="0046756B" w:rsidRDefault="0046756B" w:rsidP="0046756B">
      <w:pPr>
        <w:pStyle w:val="LndNormale1"/>
        <w:rPr>
          <w:color w:val="002060"/>
          <w:szCs w:val="22"/>
        </w:rPr>
      </w:pPr>
    </w:p>
    <w:p w14:paraId="56136736" w14:textId="77777777" w:rsidR="0046756B" w:rsidRDefault="0046756B" w:rsidP="0046756B">
      <w:pPr>
        <w:pStyle w:val="LndNormale1"/>
        <w:rPr>
          <w:color w:val="002060"/>
          <w:szCs w:val="22"/>
        </w:rPr>
      </w:pPr>
      <w:r>
        <w:rPr>
          <w:color w:val="002060"/>
          <w:szCs w:val="22"/>
        </w:rPr>
        <w:t xml:space="preserve">Non saranno rinviate gare a data da destinarsi. </w:t>
      </w:r>
    </w:p>
    <w:p w14:paraId="416B5F01" w14:textId="77777777" w:rsidR="0046756B" w:rsidRDefault="0046756B" w:rsidP="0046756B">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77777777" w:rsidR="0046756B" w:rsidRDefault="0046756B" w:rsidP="0046756B">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60079605" w14:textId="77777777" w:rsidR="0046756B" w:rsidRPr="00F02D77" w:rsidRDefault="0046756B" w:rsidP="0046756B">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00E8206F" w14:textId="77777777" w:rsidR="00484F75" w:rsidRDefault="00484F75" w:rsidP="00BF0D95">
      <w:pPr>
        <w:pStyle w:val="LndNormale1"/>
        <w:rPr>
          <w:b/>
          <w:color w:val="002060"/>
          <w:szCs w:val="22"/>
          <w:u w:val="single"/>
        </w:rPr>
      </w:pPr>
    </w:p>
    <w:p w14:paraId="2486631D" w14:textId="77777777" w:rsidR="00484F75" w:rsidRDefault="00484F75" w:rsidP="00BF0D95">
      <w:pPr>
        <w:pStyle w:val="LndNormale1"/>
        <w:rPr>
          <w:b/>
          <w:color w:val="002060"/>
          <w:szCs w:val="22"/>
          <w:u w:val="single"/>
        </w:rPr>
      </w:pPr>
    </w:p>
    <w:p w14:paraId="7F6C5F64" w14:textId="77777777" w:rsidR="00B67261" w:rsidRPr="00484F75" w:rsidRDefault="00B67261" w:rsidP="00B67261">
      <w:pPr>
        <w:rPr>
          <w:rFonts w:ascii="Arial" w:hAnsi="Arial"/>
          <w:b/>
          <w:color w:val="002060"/>
          <w:sz w:val="28"/>
          <w:szCs w:val="28"/>
        </w:rPr>
      </w:pPr>
      <w:r w:rsidRPr="00484F75">
        <w:rPr>
          <w:rFonts w:ascii="Arial" w:hAnsi="Arial" w:cs="Arial"/>
          <w:b/>
          <w:color w:val="002060"/>
          <w:sz w:val="28"/>
          <w:szCs w:val="28"/>
        </w:rPr>
        <w:t>INCONTRO INFORMATIVO/FORMATIVO DECRETO LEGISLATIVO N.36-2021 (LEGGE LAVORO SPORTIVO)</w:t>
      </w:r>
    </w:p>
    <w:p w14:paraId="7B948C31" w14:textId="77777777" w:rsidR="00B67261" w:rsidRPr="00484F75" w:rsidRDefault="00B67261" w:rsidP="00B67261">
      <w:pPr>
        <w:outlineLvl w:val="4"/>
        <w:rPr>
          <w:rFonts w:ascii="Arial" w:hAnsi="Arial" w:cs="Arial"/>
          <w:color w:val="002060"/>
          <w:sz w:val="22"/>
          <w:szCs w:val="18"/>
          <w:shd w:val="clear" w:color="auto" w:fill="FFFFFF"/>
        </w:rPr>
      </w:pPr>
    </w:p>
    <w:p w14:paraId="0CD3203A" w14:textId="77777777" w:rsidR="00B67261" w:rsidRPr="00484F75" w:rsidRDefault="00B67261" w:rsidP="00B67261">
      <w:pPr>
        <w:rPr>
          <w:rFonts w:ascii="Arial" w:hAnsi="Arial" w:cs="Arial"/>
          <w:color w:val="002060"/>
          <w:sz w:val="22"/>
          <w:szCs w:val="22"/>
        </w:rPr>
      </w:pPr>
      <w:r w:rsidRPr="00484F75">
        <w:rPr>
          <w:rFonts w:ascii="Arial" w:hAnsi="Arial" w:cs="Arial"/>
          <w:color w:val="002060"/>
          <w:sz w:val="22"/>
          <w:szCs w:val="22"/>
        </w:rPr>
        <w:t xml:space="preserve">In riferimento a quanto in oggetto, sono programmati i seguenti incontri, rivolti a tutte le società affiliate, con il Dr. Giuliano Sinibaldi, esperto </w:t>
      </w:r>
      <w:proofErr w:type="spellStart"/>
      <w:r w:rsidRPr="00484F75">
        <w:rPr>
          <w:rFonts w:ascii="Arial" w:hAnsi="Arial" w:cs="Arial"/>
          <w:color w:val="002060"/>
          <w:sz w:val="22"/>
          <w:szCs w:val="22"/>
        </w:rPr>
        <w:t>di</w:t>
      </w:r>
      <w:proofErr w:type="spellEnd"/>
      <w:r w:rsidRPr="00484F75">
        <w:rPr>
          <w:rFonts w:ascii="Arial" w:hAnsi="Arial" w:cs="Arial"/>
          <w:color w:val="002060"/>
          <w:sz w:val="22"/>
          <w:szCs w:val="22"/>
        </w:rPr>
        <w:t xml:space="preserve"> materia di diritto sportivo.</w:t>
      </w:r>
    </w:p>
    <w:p w14:paraId="1A87FE41" w14:textId="77777777" w:rsidR="00B67261" w:rsidRDefault="00B67261" w:rsidP="00B67261">
      <w:pPr>
        <w:rPr>
          <w:rFonts w:ascii="Arial" w:hAnsi="Arial" w:cs="Arial"/>
          <w:color w:val="002060"/>
          <w:sz w:val="22"/>
          <w:szCs w:val="22"/>
        </w:rPr>
      </w:pPr>
    </w:p>
    <w:p w14:paraId="207F705E" w14:textId="77777777" w:rsidR="00B67261" w:rsidRPr="00484F75" w:rsidRDefault="00B67261" w:rsidP="00B67261">
      <w:pPr>
        <w:rPr>
          <w:rFonts w:ascii="Arial" w:hAnsi="Arial" w:cs="Arial"/>
          <w:b/>
          <w:color w:val="002060"/>
          <w:sz w:val="22"/>
          <w:szCs w:val="22"/>
        </w:rPr>
      </w:pPr>
      <w:r w:rsidRPr="00484F75">
        <w:rPr>
          <w:rFonts w:ascii="Arial" w:hAnsi="Arial" w:cs="Arial"/>
          <w:b/>
          <w:color w:val="002060"/>
          <w:sz w:val="22"/>
          <w:szCs w:val="22"/>
        </w:rPr>
        <w:t>D.P. ASCOLI PICENO</w:t>
      </w:r>
      <w:r w:rsidRPr="00484F75">
        <w:rPr>
          <w:rFonts w:ascii="Arial" w:hAnsi="Arial" w:cs="Arial"/>
          <w:b/>
          <w:color w:val="002060"/>
          <w:sz w:val="22"/>
          <w:szCs w:val="22"/>
        </w:rPr>
        <w:tab/>
      </w:r>
      <w:proofErr w:type="gramStart"/>
      <w:r w:rsidRPr="00484F75">
        <w:rPr>
          <w:rFonts w:ascii="Arial" w:hAnsi="Arial" w:cs="Arial"/>
          <w:b/>
          <w:color w:val="002060"/>
          <w:sz w:val="22"/>
          <w:szCs w:val="22"/>
        </w:rPr>
        <w:t>Mercoledì</w:t>
      </w:r>
      <w:proofErr w:type="gramEnd"/>
      <w:r w:rsidRPr="00484F75">
        <w:rPr>
          <w:rFonts w:ascii="Arial" w:hAnsi="Arial" w:cs="Arial"/>
          <w:b/>
          <w:color w:val="002060"/>
          <w:sz w:val="22"/>
          <w:szCs w:val="22"/>
        </w:rPr>
        <w:t xml:space="preserve"> 04.10.2023 h.17:30 </w:t>
      </w:r>
    </w:p>
    <w:p w14:paraId="54067D25" w14:textId="77777777" w:rsidR="00B67261" w:rsidRPr="00484F75" w:rsidRDefault="00B67261" w:rsidP="00B67261">
      <w:pPr>
        <w:ind w:left="2124" w:firstLine="708"/>
        <w:rPr>
          <w:rFonts w:ascii="Arial" w:hAnsi="Arial" w:cs="Arial"/>
          <w:color w:val="002060"/>
          <w:sz w:val="22"/>
          <w:szCs w:val="22"/>
        </w:rPr>
      </w:pPr>
      <w:r w:rsidRPr="00484F75">
        <w:rPr>
          <w:rFonts w:ascii="Arial" w:hAnsi="Arial" w:cs="Arial"/>
          <w:color w:val="002060"/>
          <w:sz w:val="22"/>
          <w:szCs w:val="22"/>
        </w:rPr>
        <w:t>Teatro Parrocchiale “SS Simone e Giuda”, via dei Frassini, Ascoli Piceno</w:t>
      </w:r>
    </w:p>
    <w:p w14:paraId="17FBDAB9" w14:textId="77777777" w:rsidR="00B67261" w:rsidRPr="00484F75" w:rsidRDefault="00B67261" w:rsidP="00B67261">
      <w:pPr>
        <w:rPr>
          <w:color w:val="002060"/>
        </w:rPr>
      </w:pPr>
    </w:p>
    <w:p w14:paraId="34029C5C" w14:textId="77777777" w:rsidR="00B67261" w:rsidRPr="00484F75" w:rsidRDefault="00B67261" w:rsidP="00B67261">
      <w:pPr>
        <w:ind w:left="2832" w:hanging="2832"/>
        <w:rPr>
          <w:rFonts w:ascii="Arial" w:hAnsi="Arial" w:cs="Arial"/>
          <w:b/>
          <w:color w:val="002060"/>
          <w:sz w:val="22"/>
          <w:szCs w:val="22"/>
        </w:rPr>
      </w:pPr>
      <w:r w:rsidRPr="00484F75">
        <w:rPr>
          <w:rFonts w:ascii="Arial" w:hAnsi="Arial" w:cs="Arial"/>
          <w:b/>
          <w:color w:val="002060"/>
          <w:sz w:val="22"/>
          <w:szCs w:val="22"/>
        </w:rPr>
        <w:t xml:space="preserve">D.P. </w:t>
      </w:r>
      <w:proofErr w:type="gramStart"/>
      <w:r w:rsidRPr="00484F75">
        <w:rPr>
          <w:rFonts w:ascii="Arial" w:hAnsi="Arial" w:cs="Arial"/>
          <w:b/>
          <w:color w:val="002060"/>
          <w:sz w:val="22"/>
          <w:szCs w:val="22"/>
        </w:rPr>
        <w:t xml:space="preserve">PESARO  </w:t>
      </w:r>
      <w:r w:rsidRPr="00484F75">
        <w:rPr>
          <w:rFonts w:ascii="Arial" w:hAnsi="Arial" w:cs="Arial"/>
          <w:b/>
          <w:color w:val="002060"/>
          <w:sz w:val="22"/>
          <w:szCs w:val="22"/>
        </w:rPr>
        <w:tab/>
      </w:r>
      <w:proofErr w:type="gramEnd"/>
      <w:r w:rsidRPr="00484F75">
        <w:rPr>
          <w:rFonts w:ascii="Arial" w:hAnsi="Arial" w:cs="Arial"/>
          <w:b/>
          <w:color w:val="002060"/>
          <w:sz w:val="22"/>
          <w:szCs w:val="22"/>
        </w:rPr>
        <w:t xml:space="preserve">Giovedì 05.10.2023 h.17:30 </w:t>
      </w:r>
    </w:p>
    <w:p w14:paraId="63355541" w14:textId="77777777" w:rsidR="00B67261" w:rsidRPr="00484F75" w:rsidRDefault="00B67261" w:rsidP="00B67261">
      <w:pPr>
        <w:ind w:left="2832"/>
        <w:rPr>
          <w:rFonts w:ascii="Arial" w:hAnsi="Arial" w:cs="Arial"/>
          <w:color w:val="002060"/>
          <w:sz w:val="22"/>
          <w:szCs w:val="22"/>
        </w:rPr>
      </w:pPr>
      <w:r w:rsidRPr="00484F75">
        <w:rPr>
          <w:rFonts w:ascii="Arial" w:hAnsi="Arial" w:cs="Arial"/>
          <w:color w:val="002060"/>
          <w:sz w:val="22"/>
          <w:szCs w:val="22"/>
        </w:rPr>
        <w:t>Sala riunioni del Centro Socio-Culturale Novecento “Pino Monaldi” - Via del Cinema, Pesaro</w:t>
      </w:r>
    </w:p>
    <w:p w14:paraId="101484AB" w14:textId="77777777" w:rsidR="00B67261" w:rsidRDefault="00B67261" w:rsidP="00B67261">
      <w:pPr>
        <w:rPr>
          <w:color w:val="002060"/>
        </w:rPr>
      </w:pPr>
    </w:p>
    <w:p w14:paraId="7E3256BB" w14:textId="77777777" w:rsidR="00B67261" w:rsidRDefault="00B67261" w:rsidP="00B67261">
      <w:pPr>
        <w:outlineLvl w:val="4"/>
        <w:rPr>
          <w:rFonts w:ascii="Arial" w:hAnsi="Arial" w:cs="Arial"/>
          <w:color w:val="000000" w:themeColor="text1"/>
          <w:sz w:val="22"/>
          <w:szCs w:val="18"/>
          <w:shd w:val="clear" w:color="auto" w:fill="FFFFFF"/>
        </w:rPr>
      </w:pPr>
    </w:p>
    <w:p w14:paraId="6C363021" w14:textId="77777777" w:rsidR="00B67261" w:rsidRPr="00120D01" w:rsidRDefault="00B67261" w:rsidP="00B67261">
      <w:pPr>
        <w:outlineLvl w:val="4"/>
        <w:rPr>
          <w:rFonts w:ascii="Arial" w:hAnsi="Arial" w:cs="Arial"/>
          <w:color w:val="002060"/>
          <w:sz w:val="24"/>
          <w:szCs w:val="24"/>
          <w:shd w:val="clear" w:color="auto" w:fill="FFFFFF"/>
        </w:rPr>
      </w:pPr>
      <w:r w:rsidRPr="00120D01">
        <w:rPr>
          <w:rFonts w:ascii="Arial" w:hAnsi="Arial" w:cs="Arial"/>
          <w:b/>
          <w:color w:val="002060"/>
          <w:sz w:val="24"/>
          <w:szCs w:val="24"/>
        </w:rPr>
        <w:t>SLIDE INCONTRI</w:t>
      </w:r>
    </w:p>
    <w:p w14:paraId="75E146EA" w14:textId="77777777" w:rsidR="00B67261" w:rsidRDefault="00B67261" w:rsidP="00B67261">
      <w:pPr>
        <w:rPr>
          <w:rFonts w:ascii="Arial" w:hAnsi="Arial" w:cs="Arial"/>
          <w:color w:val="002060"/>
          <w:sz w:val="22"/>
          <w:szCs w:val="22"/>
        </w:rPr>
      </w:pPr>
      <w:r w:rsidRPr="00120D01">
        <w:rPr>
          <w:rFonts w:ascii="Arial" w:hAnsi="Arial" w:cs="Arial"/>
          <w:color w:val="002060"/>
          <w:sz w:val="22"/>
          <w:szCs w:val="22"/>
        </w:rPr>
        <w:t xml:space="preserve">In riferimento a quanto in epigrafe, nel portale </w:t>
      </w:r>
      <w:hyperlink r:id="rId11" w:history="1">
        <w:r w:rsidRPr="00120D01">
          <w:rPr>
            <w:rStyle w:val="Collegamentoipertestuale"/>
            <w:rFonts w:ascii="Arial" w:hAnsi="Arial" w:cs="Arial"/>
            <w:color w:val="002060"/>
            <w:sz w:val="22"/>
            <w:szCs w:val="22"/>
          </w:rPr>
          <w:t>www.figcmarche.it</w:t>
        </w:r>
      </w:hyperlink>
      <w:r w:rsidRPr="00120D01">
        <w:rPr>
          <w:rFonts w:ascii="Arial" w:hAnsi="Arial" w:cs="Arial"/>
          <w:color w:val="002060"/>
          <w:sz w:val="22"/>
          <w:szCs w:val="22"/>
        </w:rPr>
        <w:t xml:space="preserve"> sono disponibili le </w:t>
      </w:r>
      <w:r w:rsidRPr="00120D01">
        <w:rPr>
          <w:rFonts w:ascii="Arial" w:hAnsi="Arial" w:cs="Arial"/>
          <w:b/>
          <w:bCs/>
          <w:color w:val="002060"/>
          <w:sz w:val="22"/>
          <w:szCs w:val="22"/>
        </w:rPr>
        <w:t>slide</w:t>
      </w:r>
      <w:r w:rsidRPr="00120D01">
        <w:rPr>
          <w:rFonts w:ascii="Arial" w:hAnsi="Arial" w:cs="Arial"/>
          <w:color w:val="002060"/>
          <w:sz w:val="22"/>
          <w:szCs w:val="22"/>
        </w:rPr>
        <w:t xml:space="preserve"> aggiornate al 26/09/2023 elaborate dal </w:t>
      </w:r>
      <w:r w:rsidRPr="00120D01">
        <w:rPr>
          <w:rFonts w:ascii="Arial" w:hAnsi="Arial" w:cs="Arial"/>
          <w:bCs/>
          <w:color w:val="002060"/>
          <w:sz w:val="22"/>
          <w:szCs w:val="22"/>
        </w:rPr>
        <w:t>Dott. Giuliano Sinibaldi</w:t>
      </w:r>
      <w:r w:rsidRPr="00120D01">
        <w:rPr>
          <w:rFonts w:ascii="Arial" w:hAnsi="Arial" w:cs="Arial"/>
          <w:color w:val="002060"/>
          <w:sz w:val="22"/>
          <w:szCs w:val="22"/>
        </w:rPr>
        <w:t xml:space="preserve">, esperto </w:t>
      </w:r>
      <w:proofErr w:type="spellStart"/>
      <w:r w:rsidRPr="00120D01">
        <w:rPr>
          <w:rFonts w:ascii="Arial" w:hAnsi="Arial" w:cs="Arial"/>
          <w:color w:val="002060"/>
          <w:sz w:val="22"/>
          <w:szCs w:val="22"/>
        </w:rPr>
        <w:t>di</w:t>
      </w:r>
      <w:proofErr w:type="spellEnd"/>
      <w:r w:rsidRPr="00120D01">
        <w:rPr>
          <w:rFonts w:ascii="Arial" w:hAnsi="Arial" w:cs="Arial"/>
          <w:color w:val="002060"/>
          <w:sz w:val="22"/>
          <w:szCs w:val="22"/>
        </w:rPr>
        <w:t xml:space="preserve"> materia di diritto sportivo, proiettate nel corso degli incontri informativi/formativi sul Decreto Legislativo n. 36-2021 (Legge Lavoro Sportivo) organizzati dal Comitato Regionale </w:t>
      </w:r>
      <w:r w:rsidRPr="00901A9D">
        <w:rPr>
          <w:rFonts w:ascii="Arial" w:hAnsi="Arial" w:cs="Arial"/>
          <w:color w:val="002060"/>
          <w:sz w:val="22"/>
          <w:szCs w:val="22"/>
        </w:rPr>
        <w:t>Marche.</w:t>
      </w:r>
    </w:p>
    <w:p w14:paraId="5E6A729F" w14:textId="77777777" w:rsidR="00B67261" w:rsidRPr="00901A9D" w:rsidRDefault="00B67261" w:rsidP="00B67261">
      <w:pPr>
        <w:rPr>
          <w:rFonts w:ascii="Arial" w:hAnsi="Arial" w:cs="Arial"/>
          <w:color w:val="002060"/>
          <w:sz w:val="22"/>
          <w:szCs w:val="22"/>
        </w:rPr>
      </w:pPr>
    </w:p>
    <w:p w14:paraId="34BC2217" w14:textId="77777777" w:rsidR="00B67261" w:rsidRPr="00901A9D" w:rsidRDefault="00B67261" w:rsidP="00B67261">
      <w:pPr>
        <w:rPr>
          <w:rFonts w:ascii="Arial" w:hAnsi="Arial" w:cs="Arial"/>
          <w:i/>
          <w:color w:val="002060"/>
          <w:sz w:val="22"/>
          <w:szCs w:val="22"/>
        </w:rPr>
      </w:pPr>
      <w:r w:rsidRPr="00901A9D">
        <w:rPr>
          <w:rFonts w:ascii="Arial" w:hAnsi="Arial" w:cs="Arial"/>
          <w:i/>
          <w:color w:val="002060"/>
          <w:sz w:val="22"/>
          <w:szCs w:val="22"/>
        </w:rPr>
        <w:t>Di seguito si pubblica il link dove è possibile scaricare le slide sopra menzionate:</w:t>
      </w:r>
    </w:p>
    <w:p w14:paraId="3074AE83" w14:textId="77777777" w:rsidR="00B67261" w:rsidRDefault="00B67261" w:rsidP="00B67261">
      <w:pPr>
        <w:rPr>
          <w:color w:val="002060"/>
        </w:rPr>
      </w:pPr>
    </w:p>
    <w:p w14:paraId="0757AF7C" w14:textId="77777777" w:rsidR="00B67261" w:rsidRPr="00901A9D" w:rsidRDefault="00B67261" w:rsidP="00B67261">
      <w:pPr>
        <w:rPr>
          <w:rFonts w:ascii="Arial" w:hAnsi="Arial" w:cs="Arial"/>
          <w:color w:val="002060"/>
          <w:sz w:val="22"/>
          <w:szCs w:val="22"/>
        </w:rPr>
      </w:pPr>
      <w:hyperlink r:id="rId12" w:history="1">
        <w:r w:rsidRPr="00322969">
          <w:rPr>
            <w:rStyle w:val="Collegamentoipertestuale"/>
            <w:rFonts w:ascii="Arial" w:hAnsi="Arial" w:cs="Arial"/>
            <w:sz w:val="22"/>
            <w:szCs w:val="22"/>
          </w:rPr>
          <w:t>https://www.figcmarche.it/news/documento-di-sintesi-sugli-adeguamenti-delle-n-o-i-f-al-decreto-legislativo-n-36-2021-slide</w:t>
        </w:r>
      </w:hyperlink>
    </w:p>
    <w:p w14:paraId="516B6716" w14:textId="77777777" w:rsidR="00484F75" w:rsidRDefault="00484F75" w:rsidP="00BF0D95">
      <w:pPr>
        <w:pStyle w:val="LndNormale1"/>
        <w:rPr>
          <w:b/>
          <w:color w:val="002060"/>
          <w:szCs w:val="22"/>
          <w:u w:val="single"/>
        </w:rPr>
      </w:pPr>
    </w:p>
    <w:p w14:paraId="12309099" w14:textId="77777777" w:rsidR="00296A47" w:rsidRDefault="00296A47" w:rsidP="00BF0D95">
      <w:pPr>
        <w:pStyle w:val="LndNormale1"/>
        <w:rPr>
          <w:b/>
          <w:color w:val="002060"/>
          <w:szCs w:val="22"/>
          <w:u w:val="single"/>
        </w:rPr>
      </w:pPr>
    </w:p>
    <w:p w14:paraId="453E0D61" w14:textId="77777777" w:rsidR="00296A47" w:rsidRPr="00296A47" w:rsidRDefault="00296A47" w:rsidP="00296A47">
      <w:pPr>
        <w:pStyle w:val="LndNormale1"/>
        <w:rPr>
          <w:b/>
          <w:color w:val="002060"/>
          <w:sz w:val="28"/>
          <w:szCs w:val="28"/>
        </w:rPr>
      </w:pPr>
      <w:r w:rsidRPr="00296A47">
        <w:rPr>
          <w:b/>
          <w:color w:val="002060"/>
          <w:sz w:val="28"/>
          <w:szCs w:val="28"/>
        </w:rPr>
        <w:t>ABROGAZIONE LEGGE N. 12 DEL 20.01.2016 (IUS SOLI SPORTIVO)</w:t>
      </w:r>
    </w:p>
    <w:p w14:paraId="7894169B" w14:textId="77777777" w:rsidR="00296A47" w:rsidRPr="00296A47" w:rsidRDefault="00296A47" w:rsidP="00296A47">
      <w:pPr>
        <w:pStyle w:val="LndNormale1"/>
        <w:rPr>
          <w:color w:val="002060"/>
          <w:szCs w:val="22"/>
        </w:rPr>
      </w:pPr>
    </w:p>
    <w:p w14:paraId="64342660" w14:textId="3E033923" w:rsidR="00296A47" w:rsidRPr="00296A47" w:rsidRDefault="00296A47" w:rsidP="00296A47">
      <w:pPr>
        <w:pStyle w:val="LndNormale1"/>
        <w:rPr>
          <w:color w:val="002060"/>
          <w:szCs w:val="22"/>
        </w:rPr>
      </w:pPr>
      <w:r w:rsidRPr="00296A47">
        <w:rPr>
          <w:color w:val="002060"/>
          <w:szCs w:val="22"/>
        </w:rPr>
        <w:t xml:space="preserve">Causa refusi, la presente comunicazione annulla e sostituisce quella pubblicata nel CU n. 53 del </w:t>
      </w:r>
      <w:r>
        <w:rPr>
          <w:color w:val="002060"/>
          <w:szCs w:val="22"/>
        </w:rPr>
        <w:t>02/10/</w:t>
      </w:r>
      <w:r w:rsidRPr="00296A47">
        <w:rPr>
          <w:color w:val="002060"/>
          <w:szCs w:val="22"/>
        </w:rPr>
        <w:t>2024</w:t>
      </w:r>
      <w:r>
        <w:rPr>
          <w:color w:val="002060"/>
          <w:szCs w:val="22"/>
        </w:rPr>
        <w:t xml:space="preserve"> e successivamente riportata nel CU n. 20 del 03/10/2024 </w:t>
      </w:r>
    </w:p>
    <w:p w14:paraId="3FB12AA2" w14:textId="77777777" w:rsidR="00296A47" w:rsidRPr="00296A47" w:rsidRDefault="00296A47" w:rsidP="00296A47">
      <w:pPr>
        <w:pStyle w:val="LndNormale1"/>
        <w:rPr>
          <w:b/>
          <w:color w:val="002060"/>
          <w:szCs w:val="22"/>
          <w:u w:val="single"/>
        </w:rPr>
      </w:pPr>
      <w:r w:rsidRPr="00296A47">
        <w:rPr>
          <w:b/>
          <w:color w:val="002060"/>
          <w:szCs w:val="22"/>
          <w:u w:val="single"/>
        </w:rPr>
        <w:t xml:space="preserve">CHIARIMENTI </w:t>
      </w:r>
    </w:p>
    <w:p w14:paraId="0ABD6910" w14:textId="77777777" w:rsidR="00296A47" w:rsidRPr="00296A47" w:rsidRDefault="00296A47" w:rsidP="00296A47">
      <w:pPr>
        <w:pStyle w:val="LndNormale1"/>
        <w:rPr>
          <w:color w:val="002060"/>
          <w:szCs w:val="22"/>
        </w:rPr>
      </w:pPr>
      <w:r w:rsidRPr="00296A47">
        <w:rPr>
          <w:color w:val="002060"/>
          <w:szCs w:val="22"/>
        </w:rPr>
        <w:t>Con rifeirmento all’oggetto e, al fine di evitare errate interpretazioni applicative, si evidenzia quanto di seguito:</w:t>
      </w:r>
    </w:p>
    <w:p w14:paraId="1F7446FB" w14:textId="77777777" w:rsidR="00296A47" w:rsidRPr="00296A47" w:rsidRDefault="00296A47" w:rsidP="00296A47">
      <w:pPr>
        <w:pStyle w:val="LndNormale1"/>
        <w:rPr>
          <w:color w:val="002060"/>
          <w:szCs w:val="22"/>
        </w:rPr>
      </w:pPr>
    </w:p>
    <w:p w14:paraId="4AD3DF8D" w14:textId="77777777" w:rsidR="00296A47" w:rsidRPr="00296A47" w:rsidRDefault="00296A47" w:rsidP="00296A47">
      <w:pPr>
        <w:pStyle w:val="LndNormale1"/>
        <w:numPr>
          <w:ilvl w:val="0"/>
          <w:numId w:val="9"/>
        </w:numPr>
        <w:rPr>
          <w:color w:val="002060"/>
          <w:szCs w:val="22"/>
        </w:rPr>
      </w:pPr>
      <w:r w:rsidRPr="00296A47">
        <w:rPr>
          <w:color w:val="002060"/>
          <w:szCs w:val="22"/>
        </w:rPr>
        <w:t xml:space="preserve">i/le calciatori/calciatrici </w:t>
      </w:r>
      <w:r w:rsidRPr="00296A47">
        <w:rPr>
          <w:b/>
          <w:color w:val="002060"/>
          <w:szCs w:val="22"/>
          <w:u w:val="single"/>
        </w:rPr>
        <w:t>stranieri/e, minori di età</w:t>
      </w:r>
      <w:r w:rsidRPr="00296A47">
        <w:rPr>
          <w:color w:val="002060"/>
          <w:szCs w:val="22"/>
        </w:rPr>
        <w:t xml:space="preserve">, che possono documentare di essere </w:t>
      </w:r>
      <w:r w:rsidRPr="00296A47">
        <w:rPr>
          <w:b/>
          <w:color w:val="002060"/>
          <w:szCs w:val="22"/>
          <w:u w:val="single"/>
        </w:rPr>
        <w:t>iscritti da almeno un anno ad una qualsiasi classe dell’ordinamento scolastico italiano seguono, ai fini del tesseramento, le stesse procedure dei cittadini minori italiani</w:t>
      </w:r>
      <w:r w:rsidRPr="00296A47">
        <w:rPr>
          <w:color w:val="002060"/>
          <w:szCs w:val="22"/>
        </w:rPr>
        <w:t xml:space="preserve">, a condizione che provino, come richiesto dall’art. 16, comma 3 del D.Lgs. 36/21, detta iscrizione scolastica. Ad integrazione di quanto precede, si tenga presente che i/le calciatori/calciatrici stranieri/e </w:t>
      </w:r>
      <w:r w:rsidRPr="00296A47">
        <w:rPr>
          <w:b/>
          <w:color w:val="002060"/>
          <w:szCs w:val="22"/>
          <w:u w:val="single"/>
        </w:rPr>
        <w:t>che hanno compiuto il decimo anno di età</w:t>
      </w:r>
      <w:r w:rsidRPr="00296A47">
        <w:rPr>
          <w:color w:val="002060"/>
          <w:szCs w:val="22"/>
        </w:rPr>
        <w:t xml:space="preserve"> si tesserano presso la L.N.D., mente quelli/e </w:t>
      </w:r>
      <w:r w:rsidRPr="00296A47">
        <w:rPr>
          <w:b/>
          <w:color w:val="002060"/>
          <w:szCs w:val="22"/>
          <w:u w:val="single"/>
        </w:rPr>
        <w:t>che NON hanno già compiuto il decimo anno di età</w:t>
      </w:r>
      <w:r w:rsidRPr="00296A47">
        <w:rPr>
          <w:color w:val="002060"/>
          <w:szCs w:val="22"/>
        </w:rPr>
        <w:t xml:space="preserve"> si tesserano presso il portale servizi FIGC;</w:t>
      </w:r>
    </w:p>
    <w:p w14:paraId="3D34124B" w14:textId="77777777" w:rsidR="00296A47" w:rsidRPr="00296A47" w:rsidRDefault="00296A47" w:rsidP="00296A47">
      <w:pPr>
        <w:pStyle w:val="LndNormale1"/>
        <w:ind w:left="720"/>
        <w:rPr>
          <w:color w:val="002060"/>
          <w:szCs w:val="22"/>
        </w:rPr>
      </w:pPr>
    </w:p>
    <w:p w14:paraId="11AE9A92" w14:textId="77777777" w:rsidR="00296A47" w:rsidRPr="00296A47" w:rsidRDefault="00296A47" w:rsidP="00296A47">
      <w:pPr>
        <w:pStyle w:val="LndNormale1"/>
        <w:numPr>
          <w:ilvl w:val="0"/>
          <w:numId w:val="9"/>
        </w:numPr>
        <w:rPr>
          <w:color w:val="002060"/>
          <w:szCs w:val="22"/>
        </w:rPr>
      </w:pPr>
      <w:r w:rsidRPr="00296A47">
        <w:rPr>
          <w:color w:val="002060"/>
          <w:szCs w:val="22"/>
        </w:rPr>
        <w:lastRenderedPageBreak/>
        <w:t xml:space="preserve">I/le calciatori/calciatrici </w:t>
      </w:r>
      <w:r w:rsidRPr="00296A47">
        <w:rPr>
          <w:b/>
          <w:color w:val="002060"/>
          <w:szCs w:val="22"/>
          <w:u w:val="single"/>
        </w:rPr>
        <w:t>stranieri/e che non possono avvalersi della procedura di cui alla lett. a), ovvero non sono iscritti da almeno un anno ad una qualsiasi classe dell’aordinamento scolastico italiano</w:t>
      </w:r>
      <w:r w:rsidRPr="00296A47">
        <w:rPr>
          <w:color w:val="002060"/>
          <w:szCs w:val="22"/>
        </w:rPr>
        <w:t>, ai fini del tesseramento dovono:</w:t>
      </w:r>
    </w:p>
    <w:p w14:paraId="726C85EA" w14:textId="77777777" w:rsidR="00296A47" w:rsidRPr="00296A47" w:rsidRDefault="00296A47" w:rsidP="00296A47">
      <w:pPr>
        <w:pStyle w:val="LndNormale1"/>
        <w:ind w:left="360"/>
        <w:rPr>
          <w:color w:val="002060"/>
          <w:szCs w:val="22"/>
        </w:rPr>
      </w:pPr>
    </w:p>
    <w:p w14:paraId="485A48A9" w14:textId="77777777" w:rsidR="00296A47" w:rsidRPr="00296A47" w:rsidRDefault="00296A47" w:rsidP="00296A47">
      <w:pPr>
        <w:pStyle w:val="LndNormale1"/>
        <w:ind w:left="1065" w:hanging="705"/>
        <w:rPr>
          <w:color w:val="002060"/>
          <w:szCs w:val="22"/>
        </w:rPr>
      </w:pPr>
      <w:r w:rsidRPr="00296A47">
        <w:rPr>
          <w:color w:val="002060"/>
          <w:szCs w:val="22"/>
        </w:rPr>
        <w:t xml:space="preserve">b1) </w:t>
      </w:r>
      <w:r w:rsidRPr="00296A47">
        <w:rPr>
          <w:color w:val="002060"/>
          <w:szCs w:val="22"/>
        </w:rPr>
        <w:tab/>
      </w:r>
      <w:r w:rsidRPr="00296A47">
        <w:rPr>
          <w:b/>
          <w:color w:val="002060"/>
          <w:szCs w:val="22"/>
          <w:u w:val="single"/>
        </w:rPr>
        <w:t>Se non hanno ancora 10 anni compiuti</w:t>
      </w:r>
      <w:r w:rsidRPr="00296A47">
        <w:rPr>
          <w:color w:val="002060"/>
          <w:szCs w:val="22"/>
        </w:rPr>
        <w:t>, avanzare domanda di tesseramento alla L.N.D.,   corredata, in aggiunta alla richiesta di tesseramento, dalla seguente documentazione:</w:t>
      </w:r>
    </w:p>
    <w:p w14:paraId="4AA24F8A" w14:textId="77777777" w:rsidR="00296A47" w:rsidRPr="00296A47" w:rsidRDefault="00296A47" w:rsidP="00296A47">
      <w:pPr>
        <w:pStyle w:val="LndNormale1"/>
        <w:ind w:left="705" w:hanging="705"/>
        <w:rPr>
          <w:color w:val="002060"/>
          <w:szCs w:val="22"/>
        </w:rPr>
      </w:pPr>
    </w:p>
    <w:p w14:paraId="4FD23A4C" w14:textId="77777777" w:rsidR="00296A47" w:rsidRPr="00296A47" w:rsidRDefault="00296A47" w:rsidP="00296A47">
      <w:pPr>
        <w:pStyle w:val="LndNormale1"/>
        <w:numPr>
          <w:ilvl w:val="0"/>
          <w:numId w:val="10"/>
        </w:numPr>
        <w:rPr>
          <w:color w:val="002060"/>
          <w:szCs w:val="22"/>
        </w:rPr>
      </w:pPr>
      <w:r w:rsidRPr="00296A47">
        <w:rPr>
          <w:color w:val="002060"/>
          <w:szCs w:val="22"/>
        </w:rPr>
        <w:t>Certificazione della loro residenza anagrafica con l’esercente la responsabilità genitoriale;</w:t>
      </w:r>
    </w:p>
    <w:p w14:paraId="4F13554B" w14:textId="77777777" w:rsidR="00296A47" w:rsidRPr="00296A47" w:rsidRDefault="00296A47" w:rsidP="00296A47">
      <w:pPr>
        <w:pStyle w:val="LndNormale1"/>
        <w:numPr>
          <w:ilvl w:val="0"/>
          <w:numId w:val="10"/>
        </w:numPr>
        <w:rPr>
          <w:color w:val="002060"/>
          <w:szCs w:val="22"/>
        </w:rPr>
      </w:pPr>
      <w:r w:rsidRPr="00296A47">
        <w:rPr>
          <w:color w:val="002060"/>
          <w:szCs w:val="22"/>
        </w:rPr>
        <w:t>Documento identificativo proprio e dell’esercente la responsabilità genitoriale;</w:t>
      </w:r>
    </w:p>
    <w:p w14:paraId="33BBF65D" w14:textId="77777777" w:rsidR="00296A47" w:rsidRPr="00296A47" w:rsidRDefault="00296A47" w:rsidP="00296A47">
      <w:pPr>
        <w:pStyle w:val="LndNormale1"/>
        <w:numPr>
          <w:ilvl w:val="0"/>
          <w:numId w:val="10"/>
        </w:numPr>
        <w:rPr>
          <w:color w:val="002060"/>
          <w:szCs w:val="22"/>
        </w:rPr>
      </w:pPr>
      <w:r w:rsidRPr="00296A47">
        <w:rPr>
          <w:color w:val="002060"/>
          <w:szCs w:val="22"/>
        </w:rPr>
        <w:t>Nel solo caso di calciatori extracomunitari, permesso di soggiorno in corso di validità o in fase di rinnovo.</w:t>
      </w:r>
    </w:p>
    <w:p w14:paraId="4CE718A3" w14:textId="77777777" w:rsidR="00296A47" w:rsidRPr="00296A47" w:rsidRDefault="00296A47" w:rsidP="00296A47">
      <w:pPr>
        <w:pStyle w:val="LndNormale1"/>
        <w:rPr>
          <w:color w:val="002060"/>
          <w:szCs w:val="22"/>
        </w:rPr>
      </w:pPr>
    </w:p>
    <w:p w14:paraId="58A910A9" w14:textId="77777777" w:rsidR="00296A47" w:rsidRPr="00296A47" w:rsidRDefault="00296A47" w:rsidP="00296A47">
      <w:pPr>
        <w:pStyle w:val="LndNormale1"/>
        <w:rPr>
          <w:color w:val="002060"/>
          <w:szCs w:val="22"/>
        </w:rPr>
      </w:pPr>
      <w:r w:rsidRPr="00296A47">
        <w:rPr>
          <w:color w:val="002060"/>
          <w:szCs w:val="22"/>
        </w:rPr>
        <w:t xml:space="preserve">      b2)     </w:t>
      </w:r>
      <w:r w:rsidRPr="00296A47">
        <w:rPr>
          <w:b/>
          <w:color w:val="002060"/>
          <w:szCs w:val="22"/>
          <w:u w:val="single"/>
        </w:rPr>
        <w:t>Se hanno un’età dai 10 ai 17 anni</w:t>
      </w:r>
      <w:r w:rsidRPr="00296A47">
        <w:rPr>
          <w:color w:val="002060"/>
          <w:szCs w:val="22"/>
        </w:rPr>
        <w:t>, osservare le disposizioni di cui all’art. 19 del Regolamento FIFA sullo Status e i Trasferimenti dei Calciatori, utilizzando il Portale Servizi FIGC</w:t>
      </w:r>
    </w:p>
    <w:p w14:paraId="56C456AD" w14:textId="77777777" w:rsidR="00296A47" w:rsidRDefault="00296A47" w:rsidP="00BF0D95">
      <w:pPr>
        <w:pStyle w:val="LndNormale1"/>
        <w:rPr>
          <w:b/>
          <w:color w:val="002060"/>
          <w:szCs w:val="22"/>
          <w:u w:val="single"/>
        </w:rPr>
      </w:pPr>
    </w:p>
    <w:p w14:paraId="29510C90" w14:textId="77777777" w:rsidR="00296A47" w:rsidRDefault="00296A47" w:rsidP="00BF0D95">
      <w:pPr>
        <w:pStyle w:val="LndNormale1"/>
        <w:rPr>
          <w:b/>
          <w:color w:val="002060"/>
          <w:szCs w:val="22"/>
          <w:u w:val="single"/>
        </w:rPr>
      </w:pPr>
    </w:p>
    <w:p w14:paraId="22BE564F" w14:textId="77777777" w:rsidR="00296A47" w:rsidRPr="00296A47" w:rsidRDefault="00296A47" w:rsidP="00296A47">
      <w:pPr>
        <w:pStyle w:val="LndNormale1"/>
        <w:rPr>
          <w:b/>
          <w:color w:val="002060"/>
          <w:sz w:val="28"/>
          <w:szCs w:val="28"/>
        </w:rPr>
      </w:pPr>
      <w:r w:rsidRPr="00296A47">
        <w:rPr>
          <w:b/>
          <w:color w:val="002060"/>
          <w:sz w:val="28"/>
          <w:szCs w:val="28"/>
        </w:rPr>
        <w:t>AFFILIAZIONI</w:t>
      </w:r>
    </w:p>
    <w:p w14:paraId="7B01EA6A" w14:textId="77777777" w:rsidR="00296A47" w:rsidRPr="00296A47" w:rsidRDefault="00296A47" w:rsidP="00296A47">
      <w:pPr>
        <w:pStyle w:val="LndNormale1"/>
        <w:rPr>
          <w:color w:val="002060"/>
          <w:szCs w:val="22"/>
        </w:rPr>
      </w:pPr>
    </w:p>
    <w:p w14:paraId="138ADCEC" w14:textId="77777777" w:rsidR="00296A47" w:rsidRPr="00296A47" w:rsidRDefault="00296A47" w:rsidP="00296A47">
      <w:pPr>
        <w:pStyle w:val="LndNormale1"/>
        <w:rPr>
          <w:color w:val="002060"/>
          <w:szCs w:val="22"/>
        </w:rPr>
      </w:pPr>
      <w:r w:rsidRPr="00296A47">
        <w:rPr>
          <w:color w:val="002060"/>
          <w:szCs w:val="22"/>
        </w:rPr>
        <w:t>La F.I.G.C. ha ratificato le seguenti domande:</w:t>
      </w:r>
    </w:p>
    <w:p w14:paraId="5149F950" w14:textId="77777777" w:rsidR="00296A47" w:rsidRPr="00296A47" w:rsidRDefault="00296A47" w:rsidP="00296A47">
      <w:pPr>
        <w:pStyle w:val="LndNormale1"/>
        <w:rPr>
          <w:b/>
          <w:color w:val="002060"/>
          <w:szCs w:val="22"/>
        </w:rPr>
      </w:pPr>
      <w:r w:rsidRPr="00296A47">
        <w:rPr>
          <w:b/>
          <w:color w:val="002060"/>
          <w:szCs w:val="22"/>
        </w:rPr>
        <w:t>matr. 9624052</w:t>
      </w:r>
      <w:r w:rsidRPr="00296A47">
        <w:rPr>
          <w:b/>
          <w:color w:val="002060"/>
          <w:szCs w:val="22"/>
        </w:rPr>
        <w:tab/>
        <w:t>A.S.D. VISSO-ALTONERA 1970</w:t>
      </w:r>
      <w:r w:rsidRPr="00296A47">
        <w:rPr>
          <w:b/>
          <w:color w:val="002060"/>
          <w:szCs w:val="22"/>
        </w:rPr>
        <w:tab/>
        <w:t>Visso (MC)</w:t>
      </w:r>
    </w:p>
    <w:p w14:paraId="1DEE5904" w14:textId="77777777" w:rsidR="00296A47" w:rsidRPr="00296A47" w:rsidRDefault="00296A47" w:rsidP="00296A47">
      <w:pPr>
        <w:pStyle w:val="LndNormale1"/>
        <w:rPr>
          <w:color w:val="002060"/>
        </w:rPr>
      </w:pPr>
    </w:p>
    <w:p w14:paraId="5BD9B7F5" w14:textId="77777777" w:rsidR="00296A47" w:rsidRPr="00296A47" w:rsidRDefault="00296A47" w:rsidP="00296A47">
      <w:pPr>
        <w:pStyle w:val="LndNormale1"/>
        <w:rPr>
          <w:color w:val="002060"/>
        </w:rPr>
      </w:pPr>
    </w:p>
    <w:p w14:paraId="4A73131C" w14:textId="77777777" w:rsidR="00296A47" w:rsidRPr="00296A47" w:rsidRDefault="00296A47" w:rsidP="00296A47">
      <w:pPr>
        <w:pStyle w:val="Nessunaspaziatura"/>
        <w:rPr>
          <w:rFonts w:ascii="Arial" w:hAnsi="Arial" w:cs="Arial"/>
          <w:b/>
          <w:color w:val="002060"/>
          <w:sz w:val="28"/>
          <w:szCs w:val="28"/>
        </w:rPr>
      </w:pPr>
      <w:r w:rsidRPr="00296A47">
        <w:rPr>
          <w:rFonts w:ascii="Arial" w:hAnsi="Arial" w:cs="Arial"/>
          <w:b/>
          <w:color w:val="002060"/>
          <w:sz w:val="28"/>
          <w:szCs w:val="28"/>
        </w:rPr>
        <w:t>COMMISSARI DI CAMPO</w:t>
      </w:r>
    </w:p>
    <w:p w14:paraId="3BB10299" w14:textId="77777777" w:rsidR="00296A47" w:rsidRPr="00296A47" w:rsidRDefault="00296A47" w:rsidP="00296A47">
      <w:pPr>
        <w:pStyle w:val="Nessunaspaziatura"/>
        <w:rPr>
          <w:rFonts w:ascii="Arial" w:hAnsi="Arial" w:cs="Arial"/>
          <w:color w:val="002060"/>
        </w:rPr>
      </w:pPr>
    </w:p>
    <w:p w14:paraId="10BD70DD" w14:textId="77777777" w:rsidR="00296A47" w:rsidRPr="00296A47" w:rsidRDefault="00296A47" w:rsidP="00296A47">
      <w:pPr>
        <w:pStyle w:val="Nessunaspaziatura"/>
        <w:jc w:val="both"/>
        <w:rPr>
          <w:rFonts w:ascii="Arial" w:hAnsi="Arial" w:cs="Arial"/>
          <w:color w:val="002060"/>
        </w:rPr>
      </w:pPr>
      <w:r w:rsidRPr="00296A47">
        <w:rPr>
          <w:rFonts w:ascii="Arial" w:hAnsi="Arial" w:cs="Arial"/>
          <w:color w:val="002060"/>
        </w:rPr>
        <w:t>Si riporta di seguito l’elenco dei Commissari di Campo in organico presso il Comitato Regionale Marche per la stagione sportiva 2023/2024:</w:t>
      </w:r>
    </w:p>
    <w:p w14:paraId="4E9F9A7D" w14:textId="77777777" w:rsidR="00296A47" w:rsidRPr="00296A47" w:rsidRDefault="00296A47" w:rsidP="00296A47">
      <w:pPr>
        <w:pStyle w:val="Nessunaspaziatura"/>
        <w:jc w:val="both"/>
        <w:rPr>
          <w:rFonts w:ascii="Arial" w:hAnsi="Arial" w:cs="Arial"/>
          <w:color w:val="002060"/>
        </w:rPr>
      </w:pPr>
    </w:p>
    <w:p w14:paraId="5BF67CD5" w14:textId="77777777" w:rsidR="00296A47" w:rsidRPr="00296A47" w:rsidRDefault="00296A47" w:rsidP="00296A47">
      <w:pPr>
        <w:pStyle w:val="Nessunaspaziatura"/>
        <w:jc w:val="both"/>
        <w:rPr>
          <w:rFonts w:ascii="Arial" w:hAnsi="Arial" w:cs="Arial"/>
          <w:color w:val="002060"/>
        </w:rPr>
      </w:pPr>
      <w:r w:rsidRPr="00296A47">
        <w:rPr>
          <w:rFonts w:ascii="Arial" w:hAnsi="Arial" w:cs="Arial"/>
          <w:color w:val="002060"/>
        </w:rPr>
        <w:t>AVI ALBERTO</w:t>
      </w:r>
    </w:p>
    <w:p w14:paraId="1A1FE5E7" w14:textId="77777777" w:rsidR="00296A47" w:rsidRPr="00296A47" w:rsidRDefault="00296A47" w:rsidP="00296A47">
      <w:pPr>
        <w:pStyle w:val="Nessunaspaziatura"/>
        <w:jc w:val="both"/>
        <w:rPr>
          <w:rFonts w:ascii="Arial" w:hAnsi="Arial" w:cs="Arial"/>
          <w:color w:val="002060"/>
        </w:rPr>
      </w:pPr>
      <w:r w:rsidRPr="00296A47">
        <w:rPr>
          <w:rFonts w:ascii="Arial" w:hAnsi="Arial" w:cs="Arial"/>
          <w:color w:val="002060"/>
        </w:rPr>
        <w:t>BOLLANTE ADALGISO</w:t>
      </w:r>
    </w:p>
    <w:p w14:paraId="54C37F52" w14:textId="77777777" w:rsidR="00296A47" w:rsidRPr="00296A47" w:rsidRDefault="00296A47" w:rsidP="00296A47">
      <w:pPr>
        <w:pStyle w:val="Nessunaspaziatura"/>
        <w:jc w:val="both"/>
        <w:rPr>
          <w:rFonts w:ascii="Arial" w:hAnsi="Arial" w:cs="Arial"/>
          <w:color w:val="002060"/>
        </w:rPr>
      </w:pPr>
      <w:r w:rsidRPr="00296A47">
        <w:rPr>
          <w:rFonts w:ascii="Arial" w:hAnsi="Arial" w:cs="Arial"/>
          <w:color w:val="002060"/>
        </w:rPr>
        <w:t>CONTIGIANI SILVANO</w:t>
      </w:r>
    </w:p>
    <w:p w14:paraId="6AF853AA" w14:textId="77777777" w:rsidR="00296A47" w:rsidRPr="00296A47" w:rsidRDefault="00296A47" w:rsidP="00296A47">
      <w:pPr>
        <w:pStyle w:val="Nessunaspaziatura"/>
        <w:jc w:val="both"/>
        <w:rPr>
          <w:rFonts w:ascii="Arial" w:hAnsi="Arial" w:cs="Arial"/>
          <w:color w:val="002060"/>
        </w:rPr>
      </w:pPr>
      <w:r w:rsidRPr="00296A47">
        <w:rPr>
          <w:rFonts w:ascii="Arial" w:hAnsi="Arial" w:cs="Arial"/>
          <w:color w:val="002060"/>
        </w:rPr>
        <w:t>FLAGIELLO ANTIMO</w:t>
      </w:r>
    </w:p>
    <w:p w14:paraId="53AE89A8" w14:textId="77777777" w:rsidR="00296A47" w:rsidRPr="00296A47" w:rsidRDefault="00296A47" w:rsidP="00296A47">
      <w:pPr>
        <w:pStyle w:val="Nessunaspaziatura"/>
        <w:jc w:val="both"/>
        <w:rPr>
          <w:rFonts w:ascii="Arial" w:hAnsi="Arial" w:cs="Arial"/>
          <w:color w:val="002060"/>
        </w:rPr>
      </w:pPr>
      <w:r w:rsidRPr="00296A47">
        <w:rPr>
          <w:rFonts w:ascii="Arial" w:hAnsi="Arial" w:cs="Arial"/>
          <w:color w:val="002060"/>
        </w:rPr>
        <w:t>FRATONI DOMENICO</w:t>
      </w:r>
    </w:p>
    <w:p w14:paraId="69E3D742" w14:textId="77777777" w:rsidR="00296A47" w:rsidRPr="00296A47" w:rsidRDefault="00296A47" w:rsidP="00296A47">
      <w:pPr>
        <w:pStyle w:val="Nessunaspaziatura"/>
        <w:jc w:val="both"/>
        <w:rPr>
          <w:rFonts w:ascii="Arial" w:hAnsi="Arial" w:cs="Arial"/>
          <w:color w:val="002060"/>
        </w:rPr>
      </w:pPr>
      <w:r w:rsidRPr="00296A47">
        <w:rPr>
          <w:rFonts w:ascii="Arial" w:hAnsi="Arial" w:cs="Arial"/>
          <w:color w:val="002060"/>
        </w:rPr>
        <w:t>MENGUCCI FRANCO</w:t>
      </w:r>
    </w:p>
    <w:p w14:paraId="64C5E806" w14:textId="77777777" w:rsidR="00296A47" w:rsidRPr="00296A47" w:rsidRDefault="00296A47" w:rsidP="00296A47">
      <w:pPr>
        <w:pStyle w:val="Nessunaspaziatura"/>
        <w:jc w:val="both"/>
        <w:rPr>
          <w:rFonts w:ascii="Arial" w:hAnsi="Arial" w:cs="Arial"/>
          <w:color w:val="002060"/>
        </w:rPr>
      </w:pPr>
      <w:r w:rsidRPr="00296A47">
        <w:rPr>
          <w:rFonts w:ascii="Arial" w:hAnsi="Arial" w:cs="Arial"/>
          <w:color w:val="002060"/>
        </w:rPr>
        <w:t>POMPEI POENTINI GILBERTO</w:t>
      </w:r>
    </w:p>
    <w:p w14:paraId="17632159" w14:textId="77777777" w:rsidR="00296A47" w:rsidRPr="00296A47" w:rsidRDefault="00296A47" w:rsidP="00296A47">
      <w:pPr>
        <w:pStyle w:val="Nessunaspaziatura"/>
        <w:jc w:val="both"/>
        <w:rPr>
          <w:rFonts w:ascii="Arial" w:hAnsi="Arial" w:cs="Arial"/>
          <w:color w:val="002060"/>
        </w:rPr>
      </w:pPr>
      <w:r w:rsidRPr="00296A47">
        <w:rPr>
          <w:rFonts w:ascii="Arial" w:hAnsi="Arial" w:cs="Arial"/>
          <w:color w:val="002060"/>
        </w:rPr>
        <w:t>RICCIARINI DONATO</w:t>
      </w:r>
    </w:p>
    <w:p w14:paraId="51030DC6" w14:textId="77777777" w:rsidR="00296A47" w:rsidRPr="00296A47" w:rsidRDefault="00296A47" w:rsidP="00296A47">
      <w:pPr>
        <w:pStyle w:val="Nessunaspaziatura"/>
        <w:jc w:val="both"/>
        <w:rPr>
          <w:rFonts w:ascii="Arial" w:hAnsi="Arial" w:cs="Arial"/>
          <w:color w:val="002060"/>
        </w:rPr>
      </w:pPr>
      <w:r w:rsidRPr="00296A47">
        <w:rPr>
          <w:rFonts w:ascii="Arial" w:hAnsi="Arial" w:cs="Arial"/>
          <w:color w:val="002060"/>
        </w:rPr>
        <w:t>STRACQUADANIO MARCO</w:t>
      </w:r>
    </w:p>
    <w:p w14:paraId="7D3458D7" w14:textId="77777777" w:rsidR="00296A47" w:rsidRPr="00296A47" w:rsidRDefault="00296A47" w:rsidP="00296A47">
      <w:pPr>
        <w:pStyle w:val="LndNormale1"/>
        <w:rPr>
          <w:color w:val="002060"/>
        </w:rPr>
      </w:pPr>
    </w:p>
    <w:p w14:paraId="5C41303B" w14:textId="77777777" w:rsidR="00296A47" w:rsidRPr="00296A47" w:rsidRDefault="00296A47" w:rsidP="00296A47">
      <w:pPr>
        <w:rPr>
          <w:color w:val="002060"/>
        </w:rPr>
      </w:pPr>
    </w:p>
    <w:p w14:paraId="4BE438A6" w14:textId="77777777" w:rsidR="00296A47" w:rsidRPr="00296A47" w:rsidRDefault="00296A47" w:rsidP="00296A47">
      <w:pPr>
        <w:pStyle w:val="LndNormale1"/>
        <w:rPr>
          <w:b/>
          <w:color w:val="002060"/>
          <w:sz w:val="28"/>
          <w:szCs w:val="28"/>
        </w:rPr>
      </w:pPr>
      <w:r w:rsidRPr="00296A47">
        <w:rPr>
          <w:b/>
          <w:color w:val="002060"/>
          <w:sz w:val="28"/>
          <w:szCs w:val="28"/>
        </w:rPr>
        <w:t>AUTORIZZAZIONE EX ART. 34/3 N.O.I.F.</w:t>
      </w:r>
    </w:p>
    <w:p w14:paraId="0D5E23C1" w14:textId="77777777" w:rsidR="00296A47" w:rsidRPr="00296A47" w:rsidRDefault="00296A47" w:rsidP="00296A47">
      <w:pPr>
        <w:pStyle w:val="LndNormale1"/>
        <w:rPr>
          <w:color w:val="002060"/>
        </w:rPr>
      </w:pPr>
    </w:p>
    <w:p w14:paraId="6F8E68B8" w14:textId="77777777" w:rsidR="00296A47" w:rsidRPr="00296A47" w:rsidRDefault="00296A47" w:rsidP="00296A47">
      <w:pPr>
        <w:pStyle w:val="LndNormale1"/>
        <w:rPr>
          <w:color w:val="002060"/>
        </w:rPr>
      </w:pPr>
      <w:r w:rsidRPr="00296A47">
        <w:rPr>
          <w:color w:val="002060"/>
        </w:rPr>
        <w:t>Vista la certificazione presentata in conformità all’art. 34/3 delle N.O.I.F. si concede l’autorizzazione, prevista al compimento del 14° anno di età per le calciatrici e al 15° anno di età per i calciatori, ai seguenti calciatori/trici:</w:t>
      </w:r>
    </w:p>
    <w:p w14:paraId="02CB5847" w14:textId="77777777" w:rsidR="00296A47" w:rsidRPr="00296A47" w:rsidRDefault="00296A47" w:rsidP="00296A47">
      <w:pPr>
        <w:pStyle w:val="LndNormale1"/>
        <w:rPr>
          <w:b/>
          <w:color w:val="002060"/>
        </w:rPr>
      </w:pPr>
      <w:r w:rsidRPr="00296A47">
        <w:rPr>
          <w:b/>
          <w:color w:val="002060"/>
        </w:rPr>
        <w:t>TOGNETTI LEONARDO</w:t>
      </w:r>
      <w:r w:rsidRPr="00296A47">
        <w:rPr>
          <w:b/>
          <w:color w:val="002060"/>
        </w:rPr>
        <w:tab/>
        <w:t>nato 28.05.2008</w:t>
      </w:r>
      <w:r w:rsidRPr="00296A47">
        <w:rPr>
          <w:b/>
          <w:color w:val="002060"/>
        </w:rPr>
        <w:tab/>
        <w:t>A.S.D. C.U.S. MACERATA CALCIO A5</w:t>
      </w:r>
    </w:p>
    <w:p w14:paraId="4DA08941" w14:textId="77777777" w:rsidR="00296A47" w:rsidRPr="00296A47" w:rsidRDefault="00296A47" w:rsidP="00BF0D95">
      <w:pPr>
        <w:pStyle w:val="LndNormale1"/>
        <w:rPr>
          <w:b/>
          <w:color w:val="002060"/>
          <w:szCs w:val="22"/>
          <w:u w:val="single"/>
        </w:rPr>
      </w:pPr>
    </w:p>
    <w:p w14:paraId="5B793B59" w14:textId="77777777" w:rsidR="00433B70" w:rsidRPr="00F023DA" w:rsidRDefault="00433B70" w:rsidP="008B5F73">
      <w:pPr>
        <w:rPr>
          <w:rFonts w:ascii="Arial" w:hAnsi="Arial" w:cs="Arial"/>
          <w:b/>
          <w:bCs/>
          <w:color w:val="002060"/>
          <w:sz w:val="22"/>
          <w:szCs w:val="22"/>
        </w:rPr>
      </w:pPr>
    </w:p>
    <w:p w14:paraId="7ADB80CD" w14:textId="58C79A7F" w:rsidR="003C3F5A" w:rsidRPr="003C3F5A" w:rsidRDefault="006644BA" w:rsidP="003C3F5A">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51E9286A" w14:textId="77777777" w:rsidR="003C3F5A" w:rsidRPr="00C247FB" w:rsidRDefault="003C3F5A" w:rsidP="003C3F5A">
      <w:pPr>
        <w:pStyle w:val="breakline"/>
        <w:rPr>
          <w:color w:val="002060"/>
        </w:rPr>
      </w:pPr>
    </w:p>
    <w:p w14:paraId="78C052BB" w14:textId="77777777" w:rsidR="003C3F5A" w:rsidRPr="00C247FB" w:rsidRDefault="003C3F5A" w:rsidP="003C3F5A">
      <w:pPr>
        <w:pStyle w:val="titolocampionato0"/>
        <w:shd w:val="clear" w:color="auto" w:fill="CCCCCC"/>
        <w:spacing w:before="80" w:after="40"/>
        <w:rPr>
          <w:color w:val="002060"/>
        </w:rPr>
      </w:pPr>
      <w:r w:rsidRPr="00C247FB">
        <w:rPr>
          <w:color w:val="002060"/>
        </w:rPr>
        <w:t>CALCIO A CINQUE SERIE C1</w:t>
      </w:r>
    </w:p>
    <w:p w14:paraId="0532C32D" w14:textId="77777777" w:rsidR="003C3F5A" w:rsidRPr="00C247FB" w:rsidRDefault="003C3F5A" w:rsidP="003C3F5A">
      <w:pPr>
        <w:pStyle w:val="titoloprinc0"/>
        <w:rPr>
          <w:color w:val="002060"/>
        </w:rPr>
      </w:pPr>
      <w:r w:rsidRPr="00C247FB">
        <w:rPr>
          <w:color w:val="002060"/>
        </w:rPr>
        <w:t>RISULTATI</w:t>
      </w:r>
    </w:p>
    <w:p w14:paraId="077656EA" w14:textId="77777777" w:rsidR="003C3F5A" w:rsidRPr="00C247FB" w:rsidRDefault="003C3F5A" w:rsidP="003C3F5A">
      <w:pPr>
        <w:pStyle w:val="breakline"/>
        <w:rPr>
          <w:color w:val="002060"/>
        </w:rPr>
      </w:pPr>
    </w:p>
    <w:p w14:paraId="61F10002" w14:textId="77777777" w:rsidR="003C3F5A" w:rsidRPr="00C247FB" w:rsidRDefault="003C3F5A" w:rsidP="003C3F5A">
      <w:pPr>
        <w:pStyle w:val="sottotitolocampionato10"/>
        <w:rPr>
          <w:color w:val="002060"/>
        </w:rPr>
      </w:pPr>
      <w:r w:rsidRPr="00C247FB">
        <w:rPr>
          <w:color w:val="002060"/>
        </w:rPr>
        <w:t>RISULTATI UFFICIALI GARE DEL 29/09/2023</w:t>
      </w:r>
    </w:p>
    <w:p w14:paraId="759A44FC" w14:textId="77777777" w:rsidR="003C3F5A" w:rsidRPr="003C3F5A" w:rsidRDefault="003C3F5A" w:rsidP="003C3F5A">
      <w:pPr>
        <w:pStyle w:val="sottotitolocampionato20"/>
        <w:spacing w:before="0" w:beforeAutospacing="0" w:after="0" w:afterAutospacing="0"/>
        <w:rPr>
          <w:rFonts w:ascii="Arial" w:hAnsi="Arial" w:cs="Arial"/>
          <w:color w:val="002060"/>
          <w:sz w:val="20"/>
          <w:szCs w:val="20"/>
        </w:rPr>
      </w:pPr>
      <w:r w:rsidRPr="003C3F5A">
        <w:rPr>
          <w:rFonts w:ascii="Arial" w:hAnsi="Arial" w:cs="Arial"/>
          <w:color w:val="002060"/>
          <w:sz w:val="20"/>
          <w:szCs w:val="20"/>
        </w:rPr>
        <w:lastRenderedPageBreak/>
        <w:t>Si trascrivono qui di seguito i risultati ufficiali delle gare disputate</w:t>
      </w:r>
    </w:p>
    <w:p w14:paraId="3A5565D8" w14:textId="77777777" w:rsidR="003C3F5A" w:rsidRPr="00C247FB" w:rsidRDefault="003C3F5A" w:rsidP="003C3F5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C3F5A" w:rsidRPr="00C247FB" w14:paraId="789C5732" w14:textId="77777777" w:rsidTr="0099708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C3F5A" w:rsidRPr="00C247FB" w14:paraId="60DB76C1" w14:textId="77777777" w:rsidTr="0099708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30D154" w14:textId="77777777" w:rsidR="003C3F5A" w:rsidRPr="00C247FB" w:rsidRDefault="003C3F5A" w:rsidP="00997082">
                  <w:pPr>
                    <w:pStyle w:val="headertabella0"/>
                    <w:rPr>
                      <w:color w:val="002060"/>
                    </w:rPr>
                  </w:pPr>
                  <w:r w:rsidRPr="00C247FB">
                    <w:rPr>
                      <w:color w:val="002060"/>
                    </w:rPr>
                    <w:t>GIRONE A - 3 Giornata - A</w:t>
                  </w:r>
                </w:p>
              </w:tc>
            </w:tr>
            <w:tr w:rsidR="003C3F5A" w:rsidRPr="00C247FB" w14:paraId="1C867E46" w14:textId="77777777" w:rsidTr="0099708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67B20A" w14:textId="77777777" w:rsidR="003C3F5A" w:rsidRPr="00C247FB" w:rsidRDefault="003C3F5A" w:rsidP="00997082">
                  <w:pPr>
                    <w:pStyle w:val="rowtabella0"/>
                    <w:rPr>
                      <w:color w:val="002060"/>
                    </w:rPr>
                  </w:pPr>
                  <w:r w:rsidRPr="00C247FB">
                    <w:rPr>
                      <w:color w:val="002060"/>
                    </w:rPr>
                    <w:t>FUTSAL CASELLE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260100" w14:textId="77777777" w:rsidR="003C3F5A" w:rsidRPr="00C247FB" w:rsidRDefault="003C3F5A" w:rsidP="00997082">
                  <w:pPr>
                    <w:pStyle w:val="rowtabella0"/>
                    <w:rPr>
                      <w:color w:val="002060"/>
                    </w:rPr>
                  </w:pPr>
                  <w:r w:rsidRPr="00C247FB">
                    <w:rPr>
                      <w:color w:val="002060"/>
                    </w:rPr>
                    <w:t>- TRE TORRI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012EE6" w14:textId="77777777" w:rsidR="003C3F5A" w:rsidRPr="00C247FB" w:rsidRDefault="003C3F5A" w:rsidP="00997082">
                  <w:pPr>
                    <w:pStyle w:val="rowtabella0"/>
                    <w:jc w:val="center"/>
                    <w:rPr>
                      <w:color w:val="002060"/>
                    </w:rPr>
                  </w:pPr>
                  <w:r w:rsidRPr="00C247FB">
                    <w:rPr>
                      <w:color w:val="002060"/>
                    </w:rPr>
                    <w:t>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70F57D" w14:textId="77777777" w:rsidR="003C3F5A" w:rsidRPr="00C247FB" w:rsidRDefault="003C3F5A" w:rsidP="00997082">
                  <w:pPr>
                    <w:pStyle w:val="rowtabella0"/>
                    <w:jc w:val="center"/>
                    <w:rPr>
                      <w:color w:val="002060"/>
                    </w:rPr>
                  </w:pPr>
                  <w:r w:rsidRPr="00C247FB">
                    <w:rPr>
                      <w:color w:val="002060"/>
                    </w:rPr>
                    <w:t> </w:t>
                  </w:r>
                </w:p>
              </w:tc>
            </w:tr>
            <w:tr w:rsidR="003C3F5A" w:rsidRPr="00C247FB" w14:paraId="6A3ED615" w14:textId="77777777" w:rsidTr="0099708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EA7104E" w14:textId="77777777" w:rsidR="003C3F5A" w:rsidRPr="00C247FB" w:rsidRDefault="003C3F5A" w:rsidP="00997082">
                  <w:pPr>
                    <w:pStyle w:val="rowtabella0"/>
                    <w:rPr>
                      <w:color w:val="002060"/>
                    </w:rPr>
                  </w:pPr>
                  <w:r w:rsidRPr="00C247FB">
                    <w:rPr>
                      <w:color w:val="002060"/>
                    </w:rPr>
                    <w:t>FUTSAL MONTURANO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A29681D" w14:textId="77777777" w:rsidR="003C3F5A" w:rsidRPr="00C247FB" w:rsidRDefault="003C3F5A" w:rsidP="00997082">
                  <w:pPr>
                    <w:pStyle w:val="rowtabella0"/>
                    <w:rPr>
                      <w:color w:val="002060"/>
                    </w:rPr>
                  </w:pPr>
                  <w:r w:rsidRPr="00C247FB">
                    <w:rPr>
                      <w:color w:val="002060"/>
                    </w:rPr>
                    <w:t>- JESI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18BEA0A" w14:textId="77777777" w:rsidR="003C3F5A" w:rsidRPr="00C247FB" w:rsidRDefault="003C3F5A" w:rsidP="00997082">
                  <w:pPr>
                    <w:pStyle w:val="rowtabella0"/>
                    <w:jc w:val="center"/>
                    <w:rPr>
                      <w:color w:val="002060"/>
                    </w:rPr>
                  </w:pPr>
                  <w:r w:rsidRPr="00C247FB">
                    <w:rPr>
                      <w:color w:val="002060"/>
                    </w:rPr>
                    <w:t>1 - 6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F9E62BE" w14:textId="77777777" w:rsidR="003C3F5A" w:rsidRPr="00C247FB" w:rsidRDefault="003C3F5A" w:rsidP="00997082">
                  <w:pPr>
                    <w:pStyle w:val="rowtabella0"/>
                    <w:jc w:val="center"/>
                    <w:rPr>
                      <w:color w:val="002060"/>
                    </w:rPr>
                  </w:pPr>
                  <w:r w:rsidRPr="00C247FB">
                    <w:rPr>
                      <w:color w:val="002060"/>
                    </w:rPr>
                    <w:t> </w:t>
                  </w:r>
                </w:p>
              </w:tc>
            </w:tr>
            <w:tr w:rsidR="003C3F5A" w:rsidRPr="00C247FB" w14:paraId="1156160C" w14:textId="77777777" w:rsidTr="0099708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7A7D347" w14:textId="77777777" w:rsidR="003C3F5A" w:rsidRPr="00C247FB" w:rsidRDefault="003C3F5A" w:rsidP="00997082">
                  <w:pPr>
                    <w:pStyle w:val="rowtabella0"/>
                    <w:rPr>
                      <w:color w:val="002060"/>
                    </w:rPr>
                  </w:pPr>
                  <w:r w:rsidRPr="00C247FB">
                    <w:rPr>
                      <w:color w:val="002060"/>
                    </w:rPr>
                    <w:t>INVICTA FUTSAL MACERATA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C60F0A2" w14:textId="77777777" w:rsidR="003C3F5A" w:rsidRPr="00C247FB" w:rsidRDefault="003C3F5A" w:rsidP="00997082">
                  <w:pPr>
                    <w:pStyle w:val="rowtabella0"/>
                    <w:rPr>
                      <w:color w:val="002060"/>
                    </w:rPr>
                  </w:pPr>
                  <w:r w:rsidRPr="00C247FB">
                    <w:rPr>
                      <w:color w:val="002060"/>
                    </w:rPr>
                    <w:t>- ALMA JUVENTUS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DFC4647" w14:textId="77777777" w:rsidR="003C3F5A" w:rsidRPr="00C247FB" w:rsidRDefault="003C3F5A" w:rsidP="00997082">
                  <w:pPr>
                    <w:pStyle w:val="rowtabella0"/>
                    <w:jc w:val="center"/>
                    <w:rPr>
                      <w:color w:val="002060"/>
                    </w:rPr>
                  </w:pPr>
                  <w:r w:rsidRPr="00C247FB">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220D9F4" w14:textId="77777777" w:rsidR="003C3F5A" w:rsidRPr="00C247FB" w:rsidRDefault="003C3F5A" w:rsidP="00997082">
                  <w:pPr>
                    <w:pStyle w:val="rowtabella0"/>
                    <w:jc w:val="center"/>
                    <w:rPr>
                      <w:color w:val="002060"/>
                    </w:rPr>
                  </w:pPr>
                  <w:r w:rsidRPr="00C247FB">
                    <w:rPr>
                      <w:color w:val="002060"/>
                    </w:rPr>
                    <w:t> </w:t>
                  </w:r>
                </w:p>
              </w:tc>
            </w:tr>
            <w:tr w:rsidR="003C3F5A" w:rsidRPr="00C247FB" w14:paraId="3C86869D" w14:textId="77777777" w:rsidTr="0099708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E988AE0" w14:textId="77777777" w:rsidR="003C3F5A" w:rsidRPr="00C247FB" w:rsidRDefault="003C3F5A" w:rsidP="00997082">
                  <w:pPr>
                    <w:pStyle w:val="rowtabella0"/>
                    <w:rPr>
                      <w:color w:val="002060"/>
                    </w:rPr>
                  </w:pPr>
                  <w:r w:rsidRPr="00C247FB">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D1475EA" w14:textId="77777777" w:rsidR="003C3F5A" w:rsidRPr="00C247FB" w:rsidRDefault="003C3F5A" w:rsidP="00997082">
                  <w:pPr>
                    <w:pStyle w:val="rowtabella0"/>
                    <w:rPr>
                      <w:color w:val="002060"/>
                    </w:rPr>
                  </w:pPr>
                  <w:r w:rsidRPr="00C247FB">
                    <w:rPr>
                      <w:color w:val="002060"/>
                    </w:rPr>
                    <w:t>- FUTSAL MONTEMARCIANO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4FC50E0" w14:textId="77777777" w:rsidR="003C3F5A" w:rsidRPr="00C247FB" w:rsidRDefault="003C3F5A" w:rsidP="00997082">
                  <w:pPr>
                    <w:pStyle w:val="rowtabella0"/>
                    <w:jc w:val="center"/>
                    <w:rPr>
                      <w:color w:val="002060"/>
                    </w:rPr>
                  </w:pPr>
                  <w:r w:rsidRPr="00C247FB">
                    <w:rPr>
                      <w:color w:val="002060"/>
                    </w:rPr>
                    <w:t>8 - 3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EB7640F" w14:textId="77777777" w:rsidR="003C3F5A" w:rsidRPr="00C247FB" w:rsidRDefault="003C3F5A" w:rsidP="00997082">
                  <w:pPr>
                    <w:pStyle w:val="rowtabella0"/>
                    <w:jc w:val="center"/>
                    <w:rPr>
                      <w:color w:val="002060"/>
                    </w:rPr>
                  </w:pPr>
                  <w:r w:rsidRPr="00C247FB">
                    <w:rPr>
                      <w:color w:val="002060"/>
                    </w:rPr>
                    <w:t> </w:t>
                  </w:r>
                </w:p>
              </w:tc>
            </w:tr>
            <w:tr w:rsidR="003C3F5A" w:rsidRPr="00C247FB" w14:paraId="4761D0F7" w14:textId="77777777" w:rsidTr="0099708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FE715D9" w14:textId="77777777" w:rsidR="003C3F5A" w:rsidRPr="00C247FB" w:rsidRDefault="003C3F5A" w:rsidP="00997082">
                  <w:pPr>
                    <w:pStyle w:val="rowtabella0"/>
                    <w:rPr>
                      <w:color w:val="002060"/>
                    </w:rPr>
                  </w:pPr>
                  <w:r w:rsidRPr="00C247FB">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F3DCD05" w14:textId="77777777" w:rsidR="003C3F5A" w:rsidRPr="00C247FB" w:rsidRDefault="003C3F5A" w:rsidP="00997082">
                  <w:pPr>
                    <w:pStyle w:val="rowtabella0"/>
                    <w:rPr>
                      <w:color w:val="002060"/>
                    </w:rPr>
                  </w:pPr>
                  <w:r w:rsidRPr="00C247FB">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0EF1294" w14:textId="77777777" w:rsidR="003C3F5A" w:rsidRPr="00C247FB" w:rsidRDefault="003C3F5A" w:rsidP="00997082">
                  <w:pPr>
                    <w:pStyle w:val="rowtabella0"/>
                    <w:jc w:val="center"/>
                    <w:rPr>
                      <w:color w:val="002060"/>
                    </w:rPr>
                  </w:pPr>
                  <w:r w:rsidRPr="00C247FB">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EA8A8D6" w14:textId="77777777" w:rsidR="003C3F5A" w:rsidRPr="00C247FB" w:rsidRDefault="003C3F5A" w:rsidP="00997082">
                  <w:pPr>
                    <w:pStyle w:val="rowtabella0"/>
                    <w:jc w:val="center"/>
                    <w:rPr>
                      <w:color w:val="002060"/>
                    </w:rPr>
                  </w:pPr>
                  <w:r w:rsidRPr="00C247FB">
                    <w:rPr>
                      <w:color w:val="002060"/>
                    </w:rPr>
                    <w:t> </w:t>
                  </w:r>
                </w:p>
              </w:tc>
            </w:tr>
            <w:tr w:rsidR="003C3F5A" w:rsidRPr="00C247FB" w14:paraId="1DA5232C" w14:textId="77777777" w:rsidTr="0099708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E9A688D" w14:textId="77777777" w:rsidR="003C3F5A" w:rsidRPr="00C247FB" w:rsidRDefault="003C3F5A" w:rsidP="00997082">
                  <w:pPr>
                    <w:pStyle w:val="rowtabella0"/>
                    <w:rPr>
                      <w:color w:val="002060"/>
                    </w:rPr>
                  </w:pPr>
                  <w:r w:rsidRPr="00C247FB">
                    <w:rPr>
                      <w:color w:val="002060"/>
                    </w:rPr>
                    <w:t>POL.CAGLI SPORT ASSOCIATI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4A9B460" w14:textId="77777777" w:rsidR="003C3F5A" w:rsidRPr="00C247FB" w:rsidRDefault="003C3F5A" w:rsidP="00997082">
                  <w:pPr>
                    <w:pStyle w:val="rowtabella0"/>
                    <w:rPr>
                      <w:color w:val="002060"/>
                    </w:rPr>
                  </w:pPr>
                  <w:r w:rsidRPr="00C247FB">
                    <w:rPr>
                      <w:color w:val="002060"/>
                    </w:rPr>
                    <w:t>- PIANACCIO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D79A7D6" w14:textId="77777777" w:rsidR="003C3F5A" w:rsidRPr="00C247FB" w:rsidRDefault="003C3F5A" w:rsidP="00997082">
                  <w:pPr>
                    <w:pStyle w:val="rowtabella0"/>
                    <w:jc w:val="center"/>
                    <w:rPr>
                      <w:color w:val="002060"/>
                    </w:rPr>
                  </w:pPr>
                  <w:r w:rsidRPr="00C247FB">
                    <w:rPr>
                      <w:color w:val="002060"/>
                    </w:rPr>
                    <w:t>6 - 4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F2871DF" w14:textId="77777777" w:rsidR="003C3F5A" w:rsidRPr="00C247FB" w:rsidRDefault="003C3F5A" w:rsidP="00997082">
                  <w:pPr>
                    <w:pStyle w:val="rowtabella0"/>
                    <w:jc w:val="center"/>
                    <w:rPr>
                      <w:color w:val="002060"/>
                    </w:rPr>
                  </w:pPr>
                  <w:r w:rsidRPr="00C247FB">
                    <w:rPr>
                      <w:color w:val="002060"/>
                    </w:rPr>
                    <w:t> </w:t>
                  </w:r>
                </w:p>
              </w:tc>
            </w:tr>
            <w:tr w:rsidR="003C3F5A" w:rsidRPr="00C247FB" w14:paraId="02D4011E" w14:textId="77777777" w:rsidTr="0099708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3431A6F" w14:textId="77777777" w:rsidR="003C3F5A" w:rsidRPr="00C247FB" w:rsidRDefault="003C3F5A" w:rsidP="00997082">
                  <w:pPr>
                    <w:pStyle w:val="rowtabella0"/>
                    <w:rPr>
                      <w:color w:val="002060"/>
                    </w:rPr>
                  </w:pPr>
                  <w:r w:rsidRPr="00C247FB">
                    <w:rPr>
                      <w:color w:val="002060"/>
                    </w:rPr>
                    <w:t>REAL SAN 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5A1128" w14:textId="77777777" w:rsidR="003C3F5A" w:rsidRPr="00C247FB" w:rsidRDefault="003C3F5A" w:rsidP="00997082">
                  <w:pPr>
                    <w:pStyle w:val="rowtabella0"/>
                    <w:rPr>
                      <w:color w:val="002060"/>
                    </w:rPr>
                  </w:pPr>
                  <w:r w:rsidRPr="00C247FB">
                    <w:rPr>
                      <w:color w:val="002060"/>
                    </w:rPr>
                    <w:t>- BAYER CAPPUCCINI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50F689" w14:textId="77777777" w:rsidR="003C3F5A" w:rsidRPr="00C247FB" w:rsidRDefault="003C3F5A" w:rsidP="00997082">
                  <w:pPr>
                    <w:pStyle w:val="rowtabella0"/>
                    <w:jc w:val="center"/>
                    <w:rPr>
                      <w:color w:val="002060"/>
                    </w:rPr>
                  </w:pPr>
                  <w:r w:rsidRPr="00C247FB">
                    <w:rPr>
                      <w:color w:val="002060"/>
                    </w:rPr>
                    <w:t>2 - 6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0EB8CA" w14:textId="77777777" w:rsidR="003C3F5A" w:rsidRPr="00C247FB" w:rsidRDefault="003C3F5A" w:rsidP="00997082">
                  <w:pPr>
                    <w:pStyle w:val="rowtabella0"/>
                    <w:jc w:val="center"/>
                    <w:rPr>
                      <w:color w:val="002060"/>
                    </w:rPr>
                  </w:pPr>
                  <w:r w:rsidRPr="00C247FB">
                    <w:rPr>
                      <w:color w:val="002060"/>
                    </w:rPr>
                    <w:t> </w:t>
                  </w:r>
                </w:p>
              </w:tc>
            </w:tr>
          </w:tbl>
          <w:p w14:paraId="1A3B864F" w14:textId="77777777" w:rsidR="003C3F5A" w:rsidRPr="00C247FB" w:rsidRDefault="003C3F5A" w:rsidP="00997082">
            <w:pPr>
              <w:rPr>
                <w:color w:val="002060"/>
              </w:rPr>
            </w:pPr>
          </w:p>
        </w:tc>
      </w:tr>
    </w:tbl>
    <w:p w14:paraId="20CA097C" w14:textId="77777777" w:rsidR="003C3F5A" w:rsidRPr="00C247FB" w:rsidRDefault="003C3F5A" w:rsidP="003C3F5A">
      <w:pPr>
        <w:pStyle w:val="breakline"/>
        <w:rPr>
          <w:rFonts w:eastAsiaTheme="minorEastAsia"/>
          <w:color w:val="002060"/>
        </w:rPr>
      </w:pPr>
    </w:p>
    <w:p w14:paraId="01DA9851" w14:textId="77777777" w:rsidR="003C3F5A" w:rsidRPr="00C247FB" w:rsidRDefault="003C3F5A" w:rsidP="003C3F5A">
      <w:pPr>
        <w:pStyle w:val="breakline"/>
        <w:rPr>
          <w:color w:val="002060"/>
        </w:rPr>
      </w:pPr>
    </w:p>
    <w:p w14:paraId="3A120CBB" w14:textId="77777777" w:rsidR="003C3F5A" w:rsidRPr="00C247FB" w:rsidRDefault="003C3F5A" w:rsidP="003C3F5A">
      <w:pPr>
        <w:pStyle w:val="titoloprinc0"/>
        <w:rPr>
          <w:color w:val="002060"/>
        </w:rPr>
      </w:pPr>
      <w:r w:rsidRPr="00C247FB">
        <w:rPr>
          <w:color w:val="002060"/>
        </w:rPr>
        <w:t>GIUDICE SPORTIVO</w:t>
      </w:r>
    </w:p>
    <w:p w14:paraId="617F2957" w14:textId="77777777" w:rsidR="003C3F5A" w:rsidRPr="00C247FB" w:rsidRDefault="003C3F5A" w:rsidP="003C3F5A">
      <w:pPr>
        <w:pStyle w:val="diffida"/>
        <w:rPr>
          <w:color w:val="002060"/>
        </w:rPr>
      </w:pPr>
      <w:r w:rsidRPr="00C247FB">
        <w:rPr>
          <w:color w:val="002060"/>
        </w:rPr>
        <w:t>Il Giudice Sportivo Avv. Agnese Lazzaretti, con l'assistenza del segretario Angelo Castellana, nella seduta del 04/10/2023, ha adottato le decisioni che di seguito integralmente si riportano:</w:t>
      </w:r>
    </w:p>
    <w:p w14:paraId="6661E36B" w14:textId="77777777" w:rsidR="003C3F5A" w:rsidRPr="00C247FB" w:rsidRDefault="003C3F5A" w:rsidP="003C3F5A">
      <w:pPr>
        <w:pStyle w:val="titolo10"/>
        <w:rPr>
          <w:color w:val="002060"/>
        </w:rPr>
      </w:pPr>
      <w:r w:rsidRPr="00C247FB">
        <w:rPr>
          <w:color w:val="002060"/>
        </w:rPr>
        <w:t xml:space="preserve">GARE DEL 29/ 9/2023 </w:t>
      </w:r>
    </w:p>
    <w:p w14:paraId="545E6087" w14:textId="77777777" w:rsidR="003C3F5A" w:rsidRPr="00C247FB" w:rsidRDefault="003C3F5A" w:rsidP="003C3F5A">
      <w:pPr>
        <w:pStyle w:val="titolo7a"/>
        <w:rPr>
          <w:color w:val="002060"/>
        </w:rPr>
      </w:pPr>
      <w:r w:rsidRPr="00C247FB">
        <w:rPr>
          <w:color w:val="002060"/>
        </w:rPr>
        <w:t xml:space="preserve">PROVVEDIMENTI DISCIPLINARI </w:t>
      </w:r>
    </w:p>
    <w:p w14:paraId="43AA0105" w14:textId="77777777" w:rsidR="003C3F5A" w:rsidRPr="00C247FB" w:rsidRDefault="003C3F5A" w:rsidP="003C3F5A">
      <w:pPr>
        <w:pStyle w:val="titolo7b0"/>
        <w:rPr>
          <w:color w:val="002060"/>
        </w:rPr>
      </w:pPr>
      <w:r w:rsidRPr="00C247FB">
        <w:rPr>
          <w:color w:val="002060"/>
        </w:rPr>
        <w:t xml:space="preserve">In base alle risultanze degli atti ufficiali sono state deliberate le seguenti sanzioni disciplinari. </w:t>
      </w:r>
    </w:p>
    <w:p w14:paraId="6BF5FED2" w14:textId="77777777" w:rsidR="003C3F5A" w:rsidRPr="00C247FB" w:rsidRDefault="003C3F5A" w:rsidP="003C3F5A">
      <w:pPr>
        <w:pStyle w:val="titolo30"/>
        <w:rPr>
          <w:color w:val="002060"/>
        </w:rPr>
      </w:pPr>
      <w:r w:rsidRPr="00C247FB">
        <w:rPr>
          <w:color w:val="002060"/>
        </w:rPr>
        <w:t xml:space="preserve">SOCIETA' </w:t>
      </w:r>
    </w:p>
    <w:p w14:paraId="573DAE9B" w14:textId="77777777" w:rsidR="003C3F5A" w:rsidRPr="00C247FB" w:rsidRDefault="003C3F5A" w:rsidP="003C3F5A">
      <w:pPr>
        <w:pStyle w:val="titolo20"/>
        <w:rPr>
          <w:color w:val="002060"/>
        </w:rPr>
      </w:pPr>
      <w:r w:rsidRPr="00C247FB">
        <w:rPr>
          <w:color w:val="002060"/>
        </w:rPr>
        <w:t xml:space="preserve">AMMENDA </w:t>
      </w:r>
    </w:p>
    <w:p w14:paraId="746054EF" w14:textId="77777777" w:rsidR="003C3F5A" w:rsidRPr="00C247FB" w:rsidRDefault="003C3F5A" w:rsidP="003C3F5A">
      <w:pPr>
        <w:pStyle w:val="diffida"/>
        <w:spacing w:before="80" w:beforeAutospacing="0" w:after="40" w:afterAutospacing="0"/>
        <w:jc w:val="left"/>
        <w:rPr>
          <w:color w:val="002060"/>
        </w:rPr>
      </w:pPr>
      <w:r w:rsidRPr="00C247FB">
        <w:rPr>
          <w:color w:val="002060"/>
        </w:rPr>
        <w:t xml:space="preserve">Euro 350,00 FUTSAL CASELLE </w:t>
      </w:r>
      <w:r w:rsidRPr="00C247FB">
        <w:rPr>
          <w:color w:val="002060"/>
        </w:rPr>
        <w:br/>
        <w:t xml:space="preserve">per comportamenti gravemente minacciosi ed offensivi del pubblico durante tutta la gara nei confronti degli arbitri e per aver permesso ad alcuni soggetti non in distinta al termine della gara di entrare nello spazio antistante gli spogliatoi. </w:t>
      </w:r>
    </w:p>
    <w:p w14:paraId="2EA752DB" w14:textId="77777777" w:rsidR="003C3F5A" w:rsidRPr="00C247FB" w:rsidRDefault="003C3F5A" w:rsidP="003C3F5A">
      <w:pPr>
        <w:pStyle w:val="titolo30"/>
        <w:rPr>
          <w:color w:val="002060"/>
        </w:rPr>
      </w:pPr>
      <w:r w:rsidRPr="00C247FB">
        <w:rPr>
          <w:color w:val="002060"/>
        </w:rPr>
        <w:t xml:space="preserve">DIRIGENTI </w:t>
      </w:r>
    </w:p>
    <w:p w14:paraId="6422631D" w14:textId="77777777" w:rsidR="003C3F5A" w:rsidRPr="00C247FB" w:rsidRDefault="003C3F5A" w:rsidP="003C3F5A">
      <w:pPr>
        <w:pStyle w:val="titolo20"/>
        <w:rPr>
          <w:color w:val="002060"/>
        </w:rPr>
      </w:pPr>
      <w:r w:rsidRPr="00C247FB">
        <w:rPr>
          <w:color w:val="002060"/>
        </w:rPr>
        <w:t xml:space="preserve">INIBIZIONE A SVOLGERE OGNI ATTIVITA' FINO AL 6/12/2023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C3F5A" w:rsidRPr="00C247FB" w14:paraId="68CA3984" w14:textId="77777777" w:rsidTr="00997082">
        <w:tc>
          <w:tcPr>
            <w:tcW w:w="2200" w:type="dxa"/>
            <w:tcMar>
              <w:top w:w="20" w:type="dxa"/>
              <w:left w:w="20" w:type="dxa"/>
              <w:bottom w:w="20" w:type="dxa"/>
              <w:right w:w="20" w:type="dxa"/>
            </w:tcMar>
            <w:vAlign w:val="center"/>
            <w:hideMark/>
          </w:tcPr>
          <w:p w14:paraId="16413B49" w14:textId="77777777" w:rsidR="003C3F5A" w:rsidRPr="00C247FB" w:rsidRDefault="003C3F5A" w:rsidP="00997082">
            <w:pPr>
              <w:pStyle w:val="movimento"/>
              <w:rPr>
                <w:color w:val="002060"/>
              </w:rPr>
            </w:pPr>
            <w:r w:rsidRPr="00C247FB">
              <w:rPr>
                <w:color w:val="002060"/>
              </w:rPr>
              <w:t>GIORGI DANIELE</w:t>
            </w:r>
          </w:p>
        </w:tc>
        <w:tc>
          <w:tcPr>
            <w:tcW w:w="2200" w:type="dxa"/>
            <w:tcMar>
              <w:top w:w="20" w:type="dxa"/>
              <w:left w:w="20" w:type="dxa"/>
              <w:bottom w:w="20" w:type="dxa"/>
              <w:right w:w="20" w:type="dxa"/>
            </w:tcMar>
            <w:vAlign w:val="center"/>
            <w:hideMark/>
          </w:tcPr>
          <w:p w14:paraId="5F8C1AA3" w14:textId="77777777" w:rsidR="003C3F5A" w:rsidRPr="00C247FB" w:rsidRDefault="003C3F5A" w:rsidP="00997082">
            <w:pPr>
              <w:pStyle w:val="movimento2"/>
              <w:rPr>
                <w:color w:val="002060"/>
              </w:rPr>
            </w:pPr>
            <w:r w:rsidRPr="00C247FB">
              <w:rPr>
                <w:color w:val="002060"/>
              </w:rPr>
              <w:t xml:space="preserve">(FUTSAL CASELLE) </w:t>
            </w:r>
          </w:p>
        </w:tc>
        <w:tc>
          <w:tcPr>
            <w:tcW w:w="800" w:type="dxa"/>
            <w:tcMar>
              <w:top w:w="20" w:type="dxa"/>
              <w:left w:w="20" w:type="dxa"/>
              <w:bottom w:w="20" w:type="dxa"/>
              <w:right w:w="20" w:type="dxa"/>
            </w:tcMar>
            <w:vAlign w:val="center"/>
            <w:hideMark/>
          </w:tcPr>
          <w:p w14:paraId="1CE6C51F"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5C24EAEF"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0F55C744" w14:textId="77777777" w:rsidR="003C3F5A" w:rsidRPr="00C247FB" w:rsidRDefault="003C3F5A" w:rsidP="00997082">
            <w:pPr>
              <w:pStyle w:val="movimento2"/>
              <w:rPr>
                <w:color w:val="002060"/>
              </w:rPr>
            </w:pPr>
            <w:r w:rsidRPr="00C247FB">
              <w:rPr>
                <w:color w:val="002060"/>
              </w:rPr>
              <w:t> </w:t>
            </w:r>
          </w:p>
        </w:tc>
      </w:tr>
    </w:tbl>
    <w:p w14:paraId="310D7789" w14:textId="77777777" w:rsidR="003C3F5A" w:rsidRPr="00C247FB" w:rsidRDefault="003C3F5A" w:rsidP="003C3F5A">
      <w:pPr>
        <w:pStyle w:val="diffida"/>
        <w:spacing w:before="80" w:beforeAutospacing="0" w:after="40" w:afterAutospacing="0"/>
        <w:jc w:val="left"/>
        <w:rPr>
          <w:rFonts w:eastAsiaTheme="minorEastAsia"/>
          <w:color w:val="002060"/>
        </w:rPr>
      </w:pPr>
      <w:r w:rsidRPr="00C247FB">
        <w:rPr>
          <w:color w:val="002060"/>
        </w:rPr>
        <w:t xml:space="preserve">non in distinta, riconosciuto dal cronometrista, teneva nei confronti del secondo arbitro e dello stesso un comportamento gravemente ingiurioso per tutta la gara. </w:t>
      </w:r>
    </w:p>
    <w:p w14:paraId="6CAFA2E6" w14:textId="77777777" w:rsidR="003C3F5A" w:rsidRPr="00C247FB" w:rsidRDefault="003C3F5A" w:rsidP="003C3F5A">
      <w:pPr>
        <w:pStyle w:val="titolo20"/>
        <w:rPr>
          <w:color w:val="002060"/>
        </w:rPr>
      </w:pPr>
      <w:r w:rsidRPr="00C247FB">
        <w:rPr>
          <w:color w:val="002060"/>
        </w:rPr>
        <w:t xml:space="preserve">INIBIZIONE A SVOLGERE OGNI ATTIVITA' FINO AL 1/11/2023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C3F5A" w:rsidRPr="00C247FB" w14:paraId="1554CF32" w14:textId="77777777" w:rsidTr="00997082">
        <w:tc>
          <w:tcPr>
            <w:tcW w:w="2200" w:type="dxa"/>
            <w:tcMar>
              <w:top w:w="20" w:type="dxa"/>
              <w:left w:w="20" w:type="dxa"/>
              <w:bottom w:w="20" w:type="dxa"/>
              <w:right w:w="20" w:type="dxa"/>
            </w:tcMar>
            <w:vAlign w:val="center"/>
            <w:hideMark/>
          </w:tcPr>
          <w:p w14:paraId="2909537B" w14:textId="77777777" w:rsidR="003C3F5A" w:rsidRPr="00C247FB" w:rsidRDefault="003C3F5A" w:rsidP="00997082">
            <w:pPr>
              <w:pStyle w:val="movimento"/>
              <w:rPr>
                <w:color w:val="002060"/>
              </w:rPr>
            </w:pPr>
            <w:r w:rsidRPr="00C247FB">
              <w:rPr>
                <w:color w:val="002060"/>
              </w:rPr>
              <w:t>PANDOLFI MIRKO</w:t>
            </w:r>
          </w:p>
        </w:tc>
        <w:tc>
          <w:tcPr>
            <w:tcW w:w="2200" w:type="dxa"/>
            <w:tcMar>
              <w:top w:w="20" w:type="dxa"/>
              <w:left w:w="20" w:type="dxa"/>
              <w:bottom w:w="20" w:type="dxa"/>
              <w:right w:w="20" w:type="dxa"/>
            </w:tcMar>
            <w:vAlign w:val="center"/>
            <w:hideMark/>
          </w:tcPr>
          <w:p w14:paraId="65D46E52" w14:textId="77777777" w:rsidR="003C3F5A" w:rsidRPr="00C247FB" w:rsidRDefault="003C3F5A" w:rsidP="00997082">
            <w:pPr>
              <w:pStyle w:val="movimento2"/>
              <w:rPr>
                <w:color w:val="002060"/>
              </w:rPr>
            </w:pPr>
            <w:r w:rsidRPr="00C247FB">
              <w:rPr>
                <w:color w:val="002060"/>
              </w:rPr>
              <w:t xml:space="preserve">(INVICTA FUTSAL MACERATA) </w:t>
            </w:r>
          </w:p>
        </w:tc>
        <w:tc>
          <w:tcPr>
            <w:tcW w:w="800" w:type="dxa"/>
            <w:tcMar>
              <w:top w:w="20" w:type="dxa"/>
              <w:left w:w="20" w:type="dxa"/>
              <w:bottom w:w="20" w:type="dxa"/>
              <w:right w:w="20" w:type="dxa"/>
            </w:tcMar>
            <w:vAlign w:val="center"/>
            <w:hideMark/>
          </w:tcPr>
          <w:p w14:paraId="21993B6C"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0E896CD6"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492115F9" w14:textId="77777777" w:rsidR="003C3F5A" w:rsidRPr="00C247FB" w:rsidRDefault="003C3F5A" w:rsidP="00997082">
            <w:pPr>
              <w:pStyle w:val="movimento2"/>
              <w:rPr>
                <w:color w:val="002060"/>
              </w:rPr>
            </w:pPr>
            <w:r w:rsidRPr="00C247FB">
              <w:rPr>
                <w:color w:val="002060"/>
              </w:rPr>
              <w:t> </w:t>
            </w:r>
          </w:p>
        </w:tc>
      </w:tr>
    </w:tbl>
    <w:p w14:paraId="719D6D8E" w14:textId="77777777" w:rsidR="003C3F5A" w:rsidRPr="00C247FB" w:rsidRDefault="003C3F5A" w:rsidP="003C3F5A">
      <w:pPr>
        <w:pStyle w:val="diffida"/>
        <w:spacing w:before="80" w:beforeAutospacing="0" w:after="40" w:afterAutospacing="0"/>
        <w:jc w:val="left"/>
        <w:rPr>
          <w:rFonts w:eastAsiaTheme="minorEastAsia"/>
          <w:color w:val="002060"/>
        </w:rPr>
      </w:pPr>
      <w:r w:rsidRPr="00C247FB">
        <w:rPr>
          <w:color w:val="002060"/>
        </w:rPr>
        <w:t xml:space="preserve">Per essere entrato in campo al fine di insultare un avversario e per aver rivolto frasi offensive alla cronometrista a fine gara. </w:t>
      </w:r>
    </w:p>
    <w:p w14:paraId="3F80C9DC" w14:textId="77777777" w:rsidR="003C3F5A" w:rsidRPr="00C247FB" w:rsidRDefault="003C3F5A" w:rsidP="003C3F5A">
      <w:pPr>
        <w:pStyle w:val="titolo20"/>
        <w:rPr>
          <w:color w:val="002060"/>
        </w:rPr>
      </w:pPr>
      <w:r w:rsidRPr="00C247F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C3F5A" w:rsidRPr="00C247FB" w14:paraId="009D6F5C" w14:textId="77777777" w:rsidTr="00997082">
        <w:tc>
          <w:tcPr>
            <w:tcW w:w="2200" w:type="dxa"/>
            <w:tcMar>
              <w:top w:w="20" w:type="dxa"/>
              <w:left w:w="20" w:type="dxa"/>
              <w:bottom w:w="20" w:type="dxa"/>
              <w:right w:w="20" w:type="dxa"/>
            </w:tcMar>
            <w:vAlign w:val="center"/>
            <w:hideMark/>
          </w:tcPr>
          <w:p w14:paraId="4ACCDEB4" w14:textId="77777777" w:rsidR="003C3F5A" w:rsidRPr="00C247FB" w:rsidRDefault="003C3F5A" w:rsidP="00997082">
            <w:pPr>
              <w:pStyle w:val="movimento"/>
              <w:rPr>
                <w:color w:val="002060"/>
              </w:rPr>
            </w:pPr>
            <w:r w:rsidRPr="00C247FB">
              <w:rPr>
                <w:color w:val="002060"/>
              </w:rPr>
              <w:t>PIERBATTISTA GUIDO</w:t>
            </w:r>
          </w:p>
        </w:tc>
        <w:tc>
          <w:tcPr>
            <w:tcW w:w="2200" w:type="dxa"/>
            <w:tcMar>
              <w:top w:w="20" w:type="dxa"/>
              <w:left w:w="20" w:type="dxa"/>
              <w:bottom w:w="20" w:type="dxa"/>
              <w:right w:w="20" w:type="dxa"/>
            </w:tcMar>
            <w:vAlign w:val="center"/>
            <w:hideMark/>
          </w:tcPr>
          <w:p w14:paraId="30887ACE" w14:textId="77777777" w:rsidR="003C3F5A" w:rsidRPr="00C247FB" w:rsidRDefault="003C3F5A" w:rsidP="00997082">
            <w:pPr>
              <w:pStyle w:val="movimento2"/>
              <w:rPr>
                <w:color w:val="002060"/>
              </w:rPr>
            </w:pPr>
            <w:r w:rsidRPr="00C247FB">
              <w:rPr>
                <w:color w:val="002060"/>
              </w:rPr>
              <w:t xml:space="preserve">(FUTSAL MONTURANO) </w:t>
            </w:r>
          </w:p>
        </w:tc>
        <w:tc>
          <w:tcPr>
            <w:tcW w:w="800" w:type="dxa"/>
            <w:tcMar>
              <w:top w:w="20" w:type="dxa"/>
              <w:left w:w="20" w:type="dxa"/>
              <w:bottom w:w="20" w:type="dxa"/>
              <w:right w:w="20" w:type="dxa"/>
            </w:tcMar>
            <w:vAlign w:val="center"/>
            <w:hideMark/>
          </w:tcPr>
          <w:p w14:paraId="7EDBFB63"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5847FAE7" w14:textId="77777777" w:rsidR="003C3F5A" w:rsidRPr="00C247FB" w:rsidRDefault="003C3F5A" w:rsidP="00997082">
            <w:pPr>
              <w:pStyle w:val="movimento"/>
              <w:rPr>
                <w:color w:val="002060"/>
              </w:rPr>
            </w:pPr>
            <w:r w:rsidRPr="00C247FB">
              <w:rPr>
                <w:color w:val="002060"/>
              </w:rPr>
              <w:t>IESARI MAURO</w:t>
            </w:r>
          </w:p>
        </w:tc>
        <w:tc>
          <w:tcPr>
            <w:tcW w:w="2200" w:type="dxa"/>
            <w:tcMar>
              <w:top w:w="20" w:type="dxa"/>
              <w:left w:w="20" w:type="dxa"/>
              <w:bottom w:w="20" w:type="dxa"/>
              <w:right w:w="20" w:type="dxa"/>
            </w:tcMar>
            <w:vAlign w:val="center"/>
            <w:hideMark/>
          </w:tcPr>
          <w:p w14:paraId="5C714629" w14:textId="77777777" w:rsidR="003C3F5A" w:rsidRPr="00C247FB" w:rsidRDefault="003C3F5A" w:rsidP="00997082">
            <w:pPr>
              <w:pStyle w:val="movimento2"/>
              <w:rPr>
                <w:color w:val="002060"/>
              </w:rPr>
            </w:pPr>
            <w:r w:rsidRPr="00C247FB">
              <w:rPr>
                <w:color w:val="002060"/>
              </w:rPr>
              <w:t xml:space="preserve">(INVICTA FUTSAL MACERATA) </w:t>
            </w:r>
          </w:p>
        </w:tc>
      </w:tr>
    </w:tbl>
    <w:p w14:paraId="32C5D572" w14:textId="77777777" w:rsidR="003C3F5A" w:rsidRPr="00C247FB" w:rsidRDefault="003C3F5A" w:rsidP="003C3F5A">
      <w:pPr>
        <w:pStyle w:val="titolo30"/>
        <w:rPr>
          <w:rFonts w:eastAsiaTheme="minorEastAsia"/>
          <w:color w:val="002060"/>
        </w:rPr>
      </w:pPr>
      <w:r w:rsidRPr="00C247FB">
        <w:rPr>
          <w:color w:val="002060"/>
        </w:rPr>
        <w:t xml:space="preserve">ALLENATORI </w:t>
      </w:r>
    </w:p>
    <w:p w14:paraId="6A9A32A8" w14:textId="77777777" w:rsidR="003C3F5A" w:rsidRPr="00C247FB" w:rsidRDefault="003C3F5A" w:rsidP="003C3F5A">
      <w:pPr>
        <w:pStyle w:val="titolo20"/>
        <w:rPr>
          <w:color w:val="002060"/>
        </w:rPr>
      </w:pPr>
      <w:r w:rsidRPr="00C247FB">
        <w:rPr>
          <w:color w:val="002060"/>
        </w:rPr>
        <w:t xml:space="preserve">SQUALIFICA FINO AL 25/10/2023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C3F5A" w:rsidRPr="00C247FB" w14:paraId="65C2254B" w14:textId="77777777" w:rsidTr="00997082">
        <w:tc>
          <w:tcPr>
            <w:tcW w:w="2200" w:type="dxa"/>
            <w:tcMar>
              <w:top w:w="20" w:type="dxa"/>
              <w:left w:w="20" w:type="dxa"/>
              <w:bottom w:w="20" w:type="dxa"/>
              <w:right w:w="20" w:type="dxa"/>
            </w:tcMar>
            <w:vAlign w:val="center"/>
            <w:hideMark/>
          </w:tcPr>
          <w:p w14:paraId="38963DDF" w14:textId="77777777" w:rsidR="003C3F5A" w:rsidRPr="00C247FB" w:rsidRDefault="003C3F5A" w:rsidP="00997082">
            <w:pPr>
              <w:pStyle w:val="movimento"/>
              <w:rPr>
                <w:color w:val="002060"/>
              </w:rPr>
            </w:pPr>
            <w:r w:rsidRPr="00C247FB">
              <w:rPr>
                <w:color w:val="002060"/>
              </w:rPr>
              <w:t>PENNESI GIANLUCA</w:t>
            </w:r>
          </w:p>
        </w:tc>
        <w:tc>
          <w:tcPr>
            <w:tcW w:w="2200" w:type="dxa"/>
            <w:tcMar>
              <w:top w:w="20" w:type="dxa"/>
              <w:left w:w="20" w:type="dxa"/>
              <w:bottom w:w="20" w:type="dxa"/>
              <w:right w:w="20" w:type="dxa"/>
            </w:tcMar>
            <w:vAlign w:val="center"/>
            <w:hideMark/>
          </w:tcPr>
          <w:p w14:paraId="76D06648" w14:textId="77777777" w:rsidR="003C3F5A" w:rsidRPr="00C247FB" w:rsidRDefault="003C3F5A" w:rsidP="00997082">
            <w:pPr>
              <w:pStyle w:val="movimento2"/>
              <w:rPr>
                <w:color w:val="002060"/>
              </w:rPr>
            </w:pPr>
            <w:r w:rsidRPr="00C247FB">
              <w:rPr>
                <w:color w:val="002060"/>
              </w:rPr>
              <w:t xml:space="preserve">(INVICTA FUTSAL MACERATA) </w:t>
            </w:r>
          </w:p>
        </w:tc>
        <w:tc>
          <w:tcPr>
            <w:tcW w:w="800" w:type="dxa"/>
            <w:tcMar>
              <w:top w:w="20" w:type="dxa"/>
              <w:left w:w="20" w:type="dxa"/>
              <w:bottom w:w="20" w:type="dxa"/>
              <w:right w:w="20" w:type="dxa"/>
            </w:tcMar>
            <w:vAlign w:val="center"/>
            <w:hideMark/>
          </w:tcPr>
          <w:p w14:paraId="33F0C2EE"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3672F828"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73A6EC3F" w14:textId="77777777" w:rsidR="003C3F5A" w:rsidRPr="00C247FB" w:rsidRDefault="003C3F5A" w:rsidP="00997082">
            <w:pPr>
              <w:pStyle w:val="movimento2"/>
              <w:rPr>
                <w:color w:val="002060"/>
              </w:rPr>
            </w:pPr>
            <w:r w:rsidRPr="00C247FB">
              <w:rPr>
                <w:color w:val="002060"/>
              </w:rPr>
              <w:t> </w:t>
            </w:r>
          </w:p>
        </w:tc>
      </w:tr>
    </w:tbl>
    <w:p w14:paraId="641DAA8D" w14:textId="77777777" w:rsidR="003C3F5A" w:rsidRPr="00C247FB" w:rsidRDefault="003C3F5A" w:rsidP="003C3F5A">
      <w:pPr>
        <w:pStyle w:val="diffida"/>
        <w:spacing w:before="80" w:beforeAutospacing="0" w:after="40" w:afterAutospacing="0"/>
        <w:jc w:val="left"/>
        <w:rPr>
          <w:rFonts w:eastAsiaTheme="minorEastAsia"/>
          <w:color w:val="002060"/>
        </w:rPr>
      </w:pPr>
      <w:r w:rsidRPr="00C247FB">
        <w:rPr>
          <w:color w:val="002060"/>
        </w:rPr>
        <w:t>Per essere entrato sul</w:t>
      </w:r>
      <w:r>
        <w:rPr>
          <w:color w:val="002060"/>
        </w:rPr>
        <w:t xml:space="preserve"> </w:t>
      </w:r>
      <w:r w:rsidRPr="00C247FB">
        <w:rPr>
          <w:color w:val="002060"/>
        </w:rPr>
        <w:t xml:space="preserve">terreno di gioco al fine di offendere un avversario. </w:t>
      </w:r>
    </w:p>
    <w:p w14:paraId="6124CA2C" w14:textId="77777777" w:rsidR="003C3F5A" w:rsidRPr="00C247FB" w:rsidRDefault="003C3F5A" w:rsidP="003C3F5A">
      <w:pPr>
        <w:pStyle w:val="titolo20"/>
        <w:rPr>
          <w:color w:val="002060"/>
        </w:rPr>
      </w:pPr>
      <w:r w:rsidRPr="00C247F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C3F5A" w:rsidRPr="00C247FB" w14:paraId="0CCC43BB" w14:textId="77777777" w:rsidTr="00997082">
        <w:tc>
          <w:tcPr>
            <w:tcW w:w="2200" w:type="dxa"/>
            <w:tcMar>
              <w:top w:w="20" w:type="dxa"/>
              <w:left w:w="20" w:type="dxa"/>
              <w:bottom w:w="20" w:type="dxa"/>
              <w:right w:w="20" w:type="dxa"/>
            </w:tcMar>
            <w:vAlign w:val="center"/>
            <w:hideMark/>
          </w:tcPr>
          <w:p w14:paraId="5B6CE9DA" w14:textId="77777777" w:rsidR="003C3F5A" w:rsidRPr="00C247FB" w:rsidRDefault="003C3F5A" w:rsidP="00997082">
            <w:pPr>
              <w:pStyle w:val="movimento"/>
              <w:rPr>
                <w:color w:val="002060"/>
              </w:rPr>
            </w:pPr>
            <w:r w:rsidRPr="00C247FB">
              <w:rPr>
                <w:color w:val="002060"/>
              </w:rPr>
              <w:t>VECCHIOLA FEDERICO</w:t>
            </w:r>
          </w:p>
        </w:tc>
        <w:tc>
          <w:tcPr>
            <w:tcW w:w="2200" w:type="dxa"/>
            <w:tcMar>
              <w:top w:w="20" w:type="dxa"/>
              <w:left w:w="20" w:type="dxa"/>
              <w:bottom w:w="20" w:type="dxa"/>
              <w:right w:w="20" w:type="dxa"/>
            </w:tcMar>
            <w:vAlign w:val="center"/>
            <w:hideMark/>
          </w:tcPr>
          <w:p w14:paraId="7C54314D" w14:textId="77777777" w:rsidR="003C3F5A" w:rsidRPr="00C247FB" w:rsidRDefault="003C3F5A" w:rsidP="00997082">
            <w:pPr>
              <w:pStyle w:val="movimento2"/>
              <w:rPr>
                <w:color w:val="002060"/>
              </w:rPr>
            </w:pPr>
            <w:r w:rsidRPr="00C247FB">
              <w:rPr>
                <w:color w:val="002060"/>
              </w:rPr>
              <w:t xml:space="preserve">(REAL SAN GIORGIO) </w:t>
            </w:r>
          </w:p>
        </w:tc>
        <w:tc>
          <w:tcPr>
            <w:tcW w:w="800" w:type="dxa"/>
            <w:tcMar>
              <w:top w:w="20" w:type="dxa"/>
              <w:left w:w="20" w:type="dxa"/>
              <w:bottom w:w="20" w:type="dxa"/>
              <w:right w:w="20" w:type="dxa"/>
            </w:tcMar>
            <w:vAlign w:val="center"/>
            <w:hideMark/>
          </w:tcPr>
          <w:p w14:paraId="44F44066"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69575268"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56015950" w14:textId="77777777" w:rsidR="003C3F5A" w:rsidRPr="00C247FB" w:rsidRDefault="003C3F5A" w:rsidP="00997082">
            <w:pPr>
              <w:pStyle w:val="movimento2"/>
              <w:rPr>
                <w:color w:val="002060"/>
              </w:rPr>
            </w:pPr>
            <w:r w:rsidRPr="00C247FB">
              <w:rPr>
                <w:color w:val="002060"/>
              </w:rPr>
              <w:t> </w:t>
            </w:r>
          </w:p>
        </w:tc>
      </w:tr>
    </w:tbl>
    <w:p w14:paraId="134F2578" w14:textId="77777777" w:rsidR="003C3F5A" w:rsidRPr="00C247FB" w:rsidRDefault="003C3F5A" w:rsidP="003C3F5A">
      <w:pPr>
        <w:pStyle w:val="titolo30"/>
        <w:rPr>
          <w:rFonts w:eastAsiaTheme="minorEastAsia"/>
          <w:color w:val="002060"/>
        </w:rPr>
      </w:pPr>
      <w:r w:rsidRPr="00C247FB">
        <w:rPr>
          <w:color w:val="002060"/>
        </w:rPr>
        <w:t xml:space="preserve">CALCIATORI ESPULSI </w:t>
      </w:r>
    </w:p>
    <w:p w14:paraId="5E5D1979" w14:textId="77777777" w:rsidR="003C3F5A" w:rsidRPr="00C247FB" w:rsidRDefault="003C3F5A" w:rsidP="003C3F5A">
      <w:pPr>
        <w:pStyle w:val="titolo20"/>
        <w:rPr>
          <w:color w:val="002060"/>
        </w:rPr>
      </w:pPr>
      <w:r w:rsidRPr="00C247FB">
        <w:rPr>
          <w:color w:val="002060"/>
        </w:rPr>
        <w:lastRenderedPageBreak/>
        <w:t xml:space="preserve">SQUALIFICA PER TRE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C3F5A" w:rsidRPr="00C247FB" w14:paraId="3F31BC69" w14:textId="77777777" w:rsidTr="00997082">
        <w:tc>
          <w:tcPr>
            <w:tcW w:w="2200" w:type="dxa"/>
            <w:tcMar>
              <w:top w:w="20" w:type="dxa"/>
              <w:left w:w="20" w:type="dxa"/>
              <w:bottom w:w="20" w:type="dxa"/>
              <w:right w:w="20" w:type="dxa"/>
            </w:tcMar>
            <w:vAlign w:val="center"/>
            <w:hideMark/>
          </w:tcPr>
          <w:p w14:paraId="34A72F98" w14:textId="77777777" w:rsidR="003C3F5A" w:rsidRPr="00C247FB" w:rsidRDefault="003C3F5A" w:rsidP="00997082">
            <w:pPr>
              <w:pStyle w:val="movimento"/>
              <w:rPr>
                <w:color w:val="002060"/>
              </w:rPr>
            </w:pPr>
            <w:r w:rsidRPr="00C247FB">
              <w:rPr>
                <w:color w:val="002060"/>
              </w:rPr>
              <w:t>CAPPANERA ANDREA</w:t>
            </w:r>
          </w:p>
        </w:tc>
        <w:tc>
          <w:tcPr>
            <w:tcW w:w="2200" w:type="dxa"/>
            <w:tcMar>
              <w:top w:w="20" w:type="dxa"/>
              <w:left w:w="20" w:type="dxa"/>
              <w:bottom w:w="20" w:type="dxa"/>
              <w:right w:w="20" w:type="dxa"/>
            </w:tcMar>
            <w:vAlign w:val="center"/>
            <w:hideMark/>
          </w:tcPr>
          <w:p w14:paraId="0CD99EA2" w14:textId="77777777" w:rsidR="003C3F5A" w:rsidRPr="00C247FB" w:rsidRDefault="003C3F5A" w:rsidP="00997082">
            <w:pPr>
              <w:pStyle w:val="movimento2"/>
              <w:rPr>
                <w:color w:val="002060"/>
              </w:rPr>
            </w:pPr>
            <w:r w:rsidRPr="00C247FB">
              <w:rPr>
                <w:color w:val="002060"/>
              </w:rPr>
              <w:t xml:space="preserve">(PIETRALACROCE 73) </w:t>
            </w:r>
          </w:p>
        </w:tc>
        <w:tc>
          <w:tcPr>
            <w:tcW w:w="800" w:type="dxa"/>
            <w:tcMar>
              <w:top w:w="20" w:type="dxa"/>
              <w:left w:w="20" w:type="dxa"/>
              <w:bottom w:w="20" w:type="dxa"/>
              <w:right w:w="20" w:type="dxa"/>
            </w:tcMar>
            <w:vAlign w:val="center"/>
            <w:hideMark/>
          </w:tcPr>
          <w:p w14:paraId="13A75A1C"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1638B2ED"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1834DDE8" w14:textId="77777777" w:rsidR="003C3F5A" w:rsidRPr="00C247FB" w:rsidRDefault="003C3F5A" w:rsidP="00997082">
            <w:pPr>
              <w:pStyle w:val="movimento2"/>
              <w:rPr>
                <w:color w:val="002060"/>
              </w:rPr>
            </w:pPr>
            <w:r w:rsidRPr="00C247FB">
              <w:rPr>
                <w:color w:val="002060"/>
              </w:rPr>
              <w:t> </w:t>
            </w:r>
          </w:p>
        </w:tc>
      </w:tr>
    </w:tbl>
    <w:p w14:paraId="7215EBA6" w14:textId="77777777" w:rsidR="003C3F5A" w:rsidRPr="00C247FB" w:rsidRDefault="003C3F5A" w:rsidP="003C3F5A">
      <w:pPr>
        <w:pStyle w:val="diffida"/>
        <w:spacing w:before="80" w:beforeAutospacing="0" w:after="40" w:afterAutospacing="0"/>
        <w:jc w:val="left"/>
        <w:rPr>
          <w:rFonts w:eastAsiaTheme="minorEastAsia"/>
          <w:color w:val="002060"/>
        </w:rPr>
      </w:pPr>
      <w:r w:rsidRPr="00C247FB">
        <w:rPr>
          <w:color w:val="002060"/>
        </w:rPr>
        <w:t xml:space="preserve">Per aver colpito con una gomitata un calciatore avversario, causando allo stesso gonfiore sull'occhio destro e impedendogli così di continuare la gara. </w:t>
      </w:r>
    </w:p>
    <w:p w14:paraId="4DFE2189" w14:textId="77777777" w:rsidR="003C3F5A" w:rsidRPr="00C247FB" w:rsidRDefault="003C3F5A" w:rsidP="003C3F5A">
      <w:pPr>
        <w:pStyle w:val="titolo20"/>
        <w:rPr>
          <w:color w:val="002060"/>
        </w:rPr>
      </w:pPr>
      <w:r w:rsidRPr="00C247FB">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C3F5A" w:rsidRPr="00C247FB" w14:paraId="6BC4E110" w14:textId="77777777" w:rsidTr="00997082">
        <w:tc>
          <w:tcPr>
            <w:tcW w:w="2200" w:type="dxa"/>
            <w:tcMar>
              <w:top w:w="20" w:type="dxa"/>
              <w:left w:w="20" w:type="dxa"/>
              <w:bottom w:w="20" w:type="dxa"/>
              <w:right w:w="20" w:type="dxa"/>
            </w:tcMar>
            <w:vAlign w:val="center"/>
            <w:hideMark/>
          </w:tcPr>
          <w:p w14:paraId="295963B5" w14:textId="77777777" w:rsidR="003C3F5A" w:rsidRPr="00C247FB" w:rsidRDefault="003C3F5A" w:rsidP="00997082">
            <w:pPr>
              <w:pStyle w:val="movimento"/>
              <w:rPr>
                <w:color w:val="002060"/>
              </w:rPr>
            </w:pPr>
            <w:r w:rsidRPr="00C247FB">
              <w:rPr>
                <w:color w:val="002060"/>
              </w:rPr>
              <w:t>GIORGI JACOPO</w:t>
            </w:r>
          </w:p>
        </w:tc>
        <w:tc>
          <w:tcPr>
            <w:tcW w:w="2200" w:type="dxa"/>
            <w:tcMar>
              <w:top w:w="20" w:type="dxa"/>
              <w:left w:w="20" w:type="dxa"/>
              <w:bottom w:w="20" w:type="dxa"/>
              <w:right w:w="20" w:type="dxa"/>
            </w:tcMar>
            <w:vAlign w:val="center"/>
            <w:hideMark/>
          </w:tcPr>
          <w:p w14:paraId="6552CF8C" w14:textId="77777777" w:rsidR="003C3F5A" w:rsidRPr="00C247FB" w:rsidRDefault="003C3F5A" w:rsidP="00997082">
            <w:pPr>
              <w:pStyle w:val="movimento2"/>
              <w:rPr>
                <w:color w:val="002060"/>
              </w:rPr>
            </w:pPr>
            <w:r w:rsidRPr="00C247FB">
              <w:rPr>
                <w:color w:val="002060"/>
              </w:rPr>
              <w:t xml:space="preserve">(FUTSAL CASELLE) </w:t>
            </w:r>
          </w:p>
        </w:tc>
        <w:tc>
          <w:tcPr>
            <w:tcW w:w="800" w:type="dxa"/>
            <w:tcMar>
              <w:top w:w="20" w:type="dxa"/>
              <w:left w:w="20" w:type="dxa"/>
              <w:bottom w:w="20" w:type="dxa"/>
              <w:right w:w="20" w:type="dxa"/>
            </w:tcMar>
            <w:vAlign w:val="center"/>
            <w:hideMark/>
          </w:tcPr>
          <w:p w14:paraId="34F121ED"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21AF4270" w14:textId="77777777" w:rsidR="003C3F5A" w:rsidRPr="00C247FB" w:rsidRDefault="003C3F5A" w:rsidP="00997082">
            <w:pPr>
              <w:pStyle w:val="movimento"/>
              <w:rPr>
                <w:color w:val="002060"/>
              </w:rPr>
            </w:pPr>
            <w:r w:rsidRPr="00C247FB">
              <w:rPr>
                <w:color w:val="002060"/>
              </w:rPr>
              <w:t>MANCINELLI ALEX</w:t>
            </w:r>
          </w:p>
        </w:tc>
        <w:tc>
          <w:tcPr>
            <w:tcW w:w="2200" w:type="dxa"/>
            <w:tcMar>
              <w:top w:w="20" w:type="dxa"/>
              <w:left w:w="20" w:type="dxa"/>
              <w:bottom w:w="20" w:type="dxa"/>
              <w:right w:w="20" w:type="dxa"/>
            </w:tcMar>
            <w:vAlign w:val="center"/>
            <w:hideMark/>
          </w:tcPr>
          <w:p w14:paraId="5B948526" w14:textId="77777777" w:rsidR="003C3F5A" w:rsidRPr="00C247FB" w:rsidRDefault="003C3F5A" w:rsidP="00997082">
            <w:pPr>
              <w:pStyle w:val="movimento2"/>
              <w:rPr>
                <w:color w:val="002060"/>
              </w:rPr>
            </w:pPr>
            <w:r w:rsidRPr="00C247FB">
              <w:rPr>
                <w:color w:val="002060"/>
              </w:rPr>
              <w:t xml:space="preserve">(INVICTA FUTSAL MACERATA) </w:t>
            </w:r>
          </w:p>
        </w:tc>
      </w:tr>
      <w:tr w:rsidR="003C3F5A" w:rsidRPr="00C247FB" w14:paraId="2AC1150C" w14:textId="77777777" w:rsidTr="00997082">
        <w:tc>
          <w:tcPr>
            <w:tcW w:w="2200" w:type="dxa"/>
            <w:tcMar>
              <w:top w:w="20" w:type="dxa"/>
              <w:left w:w="20" w:type="dxa"/>
              <w:bottom w:w="20" w:type="dxa"/>
              <w:right w:w="20" w:type="dxa"/>
            </w:tcMar>
            <w:vAlign w:val="center"/>
            <w:hideMark/>
          </w:tcPr>
          <w:p w14:paraId="7AFB0FFB" w14:textId="77777777" w:rsidR="003C3F5A" w:rsidRPr="00C247FB" w:rsidRDefault="003C3F5A" w:rsidP="00997082">
            <w:pPr>
              <w:pStyle w:val="movimento"/>
              <w:rPr>
                <w:color w:val="002060"/>
              </w:rPr>
            </w:pPr>
            <w:r w:rsidRPr="00C247FB">
              <w:rPr>
                <w:color w:val="002060"/>
              </w:rPr>
              <w:t>PANGRAZI ALESSANDRO</w:t>
            </w:r>
          </w:p>
        </w:tc>
        <w:tc>
          <w:tcPr>
            <w:tcW w:w="2200" w:type="dxa"/>
            <w:tcMar>
              <w:top w:w="20" w:type="dxa"/>
              <w:left w:w="20" w:type="dxa"/>
              <w:bottom w:w="20" w:type="dxa"/>
              <w:right w:w="20" w:type="dxa"/>
            </w:tcMar>
            <w:vAlign w:val="center"/>
            <w:hideMark/>
          </w:tcPr>
          <w:p w14:paraId="0CA1030D" w14:textId="77777777" w:rsidR="003C3F5A" w:rsidRPr="00C247FB" w:rsidRDefault="003C3F5A" w:rsidP="00997082">
            <w:pPr>
              <w:pStyle w:val="movimento2"/>
              <w:rPr>
                <w:color w:val="002060"/>
              </w:rPr>
            </w:pPr>
            <w:r w:rsidRPr="00C247FB">
              <w:rPr>
                <w:color w:val="002060"/>
              </w:rPr>
              <w:t xml:space="preserve">(INVICTA FUTSAL MACERATA) </w:t>
            </w:r>
          </w:p>
        </w:tc>
        <w:tc>
          <w:tcPr>
            <w:tcW w:w="800" w:type="dxa"/>
            <w:tcMar>
              <w:top w:w="20" w:type="dxa"/>
              <w:left w:w="20" w:type="dxa"/>
              <w:bottom w:w="20" w:type="dxa"/>
              <w:right w:w="20" w:type="dxa"/>
            </w:tcMar>
            <w:vAlign w:val="center"/>
            <w:hideMark/>
          </w:tcPr>
          <w:p w14:paraId="17FECEBC"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254DC0F0"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32EF8B55" w14:textId="77777777" w:rsidR="003C3F5A" w:rsidRPr="00C247FB" w:rsidRDefault="003C3F5A" w:rsidP="00997082">
            <w:pPr>
              <w:pStyle w:val="movimento2"/>
              <w:rPr>
                <w:color w:val="002060"/>
              </w:rPr>
            </w:pPr>
            <w:r w:rsidRPr="00C247FB">
              <w:rPr>
                <w:color w:val="002060"/>
              </w:rPr>
              <w:t> </w:t>
            </w:r>
          </w:p>
        </w:tc>
      </w:tr>
    </w:tbl>
    <w:p w14:paraId="4C5126AE" w14:textId="77777777" w:rsidR="003C3F5A" w:rsidRPr="00C247FB" w:rsidRDefault="003C3F5A" w:rsidP="003C3F5A">
      <w:pPr>
        <w:pStyle w:val="titolo20"/>
        <w:rPr>
          <w:rFonts w:eastAsiaTheme="minorEastAsia"/>
          <w:color w:val="002060"/>
        </w:rPr>
      </w:pPr>
      <w:r w:rsidRPr="00C247FB">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C3F5A" w:rsidRPr="00C247FB" w14:paraId="7E7A7CF8" w14:textId="77777777" w:rsidTr="00997082">
        <w:tc>
          <w:tcPr>
            <w:tcW w:w="2200" w:type="dxa"/>
            <w:tcMar>
              <w:top w:w="20" w:type="dxa"/>
              <w:left w:w="20" w:type="dxa"/>
              <w:bottom w:w="20" w:type="dxa"/>
              <w:right w:w="20" w:type="dxa"/>
            </w:tcMar>
            <w:vAlign w:val="center"/>
            <w:hideMark/>
          </w:tcPr>
          <w:p w14:paraId="6045B953" w14:textId="77777777" w:rsidR="003C3F5A" w:rsidRPr="00C247FB" w:rsidRDefault="003C3F5A" w:rsidP="00997082">
            <w:pPr>
              <w:pStyle w:val="movimento"/>
              <w:rPr>
                <w:color w:val="002060"/>
              </w:rPr>
            </w:pPr>
            <w:r w:rsidRPr="00C247FB">
              <w:rPr>
                <w:color w:val="002060"/>
              </w:rPr>
              <w:t>BORDONI RICCARDO</w:t>
            </w:r>
          </w:p>
        </w:tc>
        <w:tc>
          <w:tcPr>
            <w:tcW w:w="2200" w:type="dxa"/>
            <w:tcMar>
              <w:top w:w="20" w:type="dxa"/>
              <w:left w:w="20" w:type="dxa"/>
              <w:bottom w:w="20" w:type="dxa"/>
              <w:right w:w="20" w:type="dxa"/>
            </w:tcMar>
            <w:vAlign w:val="center"/>
            <w:hideMark/>
          </w:tcPr>
          <w:p w14:paraId="6DE3965E" w14:textId="77777777" w:rsidR="003C3F5A" w:rsidRPr="00C247FB" w:rsidRDefault="003C3F5A" w:rsidP="00997082">
            <w:pPr>
              <w:pStyle w:val="movimento2"/>
              <w:rPr>
                <w:color w:val="002060"/>
              </w:rPr>
            </w:pPr>
            <w:r w:rsidRPr="00C247FB">
              <w:rPr>
                <w:color w:val="002060"/>
              </w:rPr>
              <w:t xml:space="preserve">(REAL SAN GIORGIO) </w:t>
            </w:r>
          </w:p>
        </w:tc>
        <w:tc>
          <w:tcPr>
            <w:tcW w:w="800" w:type="dxa"/>
            <w:tcMar>
              <w:top w:w="20" w:type="dxa"/>
              <w:left w:w="20" w:type="dxa"/>
              <w:bottom w:w="20" w:type="dxa"/>
              <w:right w:w="20" w:type="dxa"/>
            </w:tcMar>
            <w:vAlign w:val="center"/>
            <w:hideMark/>
          </w:tcPr>
          <w:p w14:paraId="4F0C7F98"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2D87D657"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4F36A591" w14:textId="77777777" w:rsidR="003C3F5A" w:rsidRPr="00C247FB" w:rsidRDefault="003C3F5A" w:rsidP="00997082">
            <w:pPr>
              <w:pStyle w:val="movimento2"/>
              <w:rPr>
                <w:color w:val="002060"/>
              </w:rPr>
            </w:pPr>
            <w:r w:rsidRPr="00C247FB">
              <w:rPr>
                <w:color w:val="002060"/>
              </w:rPr>
              <w:t> </w:t>
            </w:r>
          </w:p>
        </w:tc>
      </w:tr>
    </w:tbl>
    <w:p w14:paraId="3C19395E" w14:textId="77777777" w:rsidR="003C3F5A" w:rsidRPr="00C247FB" w:rsidRDefault="003C3F5A" w:rsidP="003C3F5A">
      <w:pPr>
        <w:pStyle w:val="titolo30"/>
        <w:rPr>
          <w:rFonts w:eastAsiaTheme="minorEastAsia"/>
          <w:color w:val="002060"/>
        </w:rPr>
      </w:pPr>
      <w:r w:rsidRPr="00C247FB">
        <w:rPr>
          <w:color w:val="002060"/>
        </w:rPr>
        <w:t xml:space="preserve">CALCIATORI NON ESPULSI </w:t>
      </w:r>
    </w:p>
    <w:p w14:paraId="2EBAADFB" w14:textId="77777777" w:rsidR="003C3F5A" w:rsidRPr="00C247FB" w:rsidRDefault="003C3F5A" w:rsidP="003C3F5A">
      <w:pPr>
        <w:pStyle w:val="titolo20"/>
        <w:rPr>
          <w:color w:val="002060"/>
        </w:rPr>
      </w:pPr>
      <w:r w:rsidRPr="00C247F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C3F5A" w:rsidRPr="00C247FB" w14:paraId="6748A75B" w14:textId="77777777" w:rsidTr="00997082">
        <w:tc>
          <w:tcPr>
            <w:tcW w:w="2200" w:type="dxa"/>
            <w:tcMar>
              <w:top w:w="20" w:type="dxa"/>
              <w:left w:w="20" w:type="dxa"/>
              <w:bottom w:w="20" w:type="dxa"/>
              <w:right w:w="20" w:type="dxa"/>
            </w:tcMar>
            <w:vAlign w:val="center"/>
            <w:hideMark/>
          </w:tcPr>
          <w:p w14:paraId="4AB14010" w14:textId="77777777" w:rsidR="003C3F5A" w:rsidRPr="00C247FB" w:rsidRDefault="003C3F5A" w:rsidP="00997082">
            <w:pPr>
              <w:pStyle w:val="movimento"/>
              <w:rPr>
                <w:color w:val="002060"/>
              </w:rPr>
            </w:pPr>
            <w:r w:rsidRPr="00C247FB">
              <w:rPr>
                <w:color w:val="002060"/>
              </w:rPr>
              <w:t>FRANCAVILLA MATTEO</w:t>
            </w:r>
          </w:p>
        </w:tc>
        <w:tc>
          <w:tcPr>
            <w:tcW w:w="2200" w:type="dxa"/>
            <w:tcMar>
              <w:top w:w="20" w:type="dxa"/>
              <w:left w:w="20" w:type="dxa"/>
              <w:bottom w:w="20" w:type="dxa"/>
              <w:right w:w="20" w:type="dxa"/>
            </w:tcMar>
            <w:vAlign w:val="center"/>
            <w:hideMark/>
          </w:tcPr>
          <w:p w14:paraId="0CF38367" w14:textId="77777777" w:rsidR="003C3F5A" w:rsidRPr="00C247FB" w:rsidRDefault="003C3F5A" w:rsidP="00997082">
            <w:pPr>
              <w:pStyle w:val="movimento2"/>
              <w:rPr>
                <w:color w:val="002060"/>
              </w:rPr>
            </w:pPr>
            <w:r w:rsidRPr="00C247FB">
              <w:rPr>
                <w:color w:val="002060"/>
              </w:rPr>
              <w:t xml:space="preserve">(BAYER CAPPUCCINI) </w:t>
            </w:r>
          </w:p>
        </w:tc>
        <w:tc>
          <w:tcPr>
            <w:tcW w:w="800" w:type="dxa"/>
            <w:tcMar>
              <w:top w:w="20" w:type="dxa"/>
              <w:left w:w="20" w:type="dxa"/>
              <w:bottom w:w="20" w:type="dxa"/>
              <w:right w:w="20" w:type="dxa"/>
            </w:tcMar>
            <w:vAlign w:val="center"/>
            <w:hideMark/>
          </w:tcPr>
          <w:p w14:paraId="7504B4DF"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509BC087" w14:textId="77777777" w:rsidR="003C3F5A" w:rsidRPr="00C247FB" w:rsidRDefault="003C3F5A" w:rsidP="00997082">
            <w:pPr>
              <w:pStyle w:val="movimento"/>
              <w:rPr>
                <w:color w:val="002060"/>
              </w:rPr>
            </w:pPr>
            <w:r w:rsidRPr="00C247FB">
              <w:rPr>
                <w:color w:val="002060"/>
              </w:rPr>
              <w:t>SESTILI NICCOLO</w:t>
            </w:r>
          </w:p>
        </w:tc>
        <w:tc>
          <w:tcPr>
            <w:tcW w:w="2200" w:type="dxa"/>
            <w:tcMar>
              <w:top w:w="20" w:type="dxa"/>
              <w:left w:w="20" w:type="dxa"/>
              <w:bottom w:w="20" w:type="dxa"/>
              <w:right w:w="20" w:type="dxa"/>
            </w:tcMar>
            <w:vAlign w:val="center"/>
            <w:hideMark/>
          </w:tcPr>
          <w:p w14:paraId="0235DC14" w14:textId="77777777" w:rsidR="003C3F5A" w:rsidRPr="00C247FB" w:rsidRDefault="003C3F5A" w:rsidP="00997082">
            <w:pPr>
              <w:pStyle w:val="movimento2"/>
              <w:rPr>
                <w:color w:val="002060"/>
              </w:rPr>
            </w:pPr>
            <w:r w:rsidRPr="00C247FB">
              <w:rPr>
                <w:color w:val="002060"/>
              </w:rPr>
              <w:t xml:space="preserve">(FUTSAL CASELLE) </w:t>
            </w:r>
          </w:p>
        </w:tc>
      </w:tr>
      <w:tr w:rsidR="003C3F5A" w:rsidRPr="00C247FB" w14:paraId="60CF80D8" w14:textId="77777777" w:rsidTr="00997082">
        <w:tc>
          <w:tcPr>
            <w:tcW w:w="2200" w:type="dxa"/>
            <w:tcMar>
              <w:top w:w="20" w:type="dxa"/>
              <w:left w:w="20" w:type="dxa"/>
              <w:bottom w:w="20" w:type="dxa"/>
              <w:right w:w="20" w:type="dxa"/>
            </w:tcMar>
            <w:vAlign w:val="center"/>
            <w:hideMark/>
          </w:tcPr>
          <w:p w14:paraId="694941D3" w14:textId="77777777" w:rsidR="003C3F5A" w:rsidRPr="00C247FB" w:rsidRDefault="003C3F5A" w:rsidP="00997082">
            <w:pPr>
              <w:pStyle w:val="movimento"/>
              <w:rPr>
                <w:color w:val="002060"/>
              </w:rPr>
            </w:pPr>
            <w:r w:rsidRPr="00C247FB">
              <w:rPr>
                <w:color w:val="002060"/>
              </w:rPr>
              <w:t>ROMANUCCI MARCO</w:t>
            </w:r>
          </w:p>
        </w:tc>
        <w:tc>
          <w:tcPr>
            <w:tcW w:w="2200" w:type="dxa"/>
            <w:tcMar>
              <w:top w:w="20" w:type="dxa"/>
              <w:left w:w="20" w:type="dxa"/>
              <w:bottom w:w="20" w:type="dxa"/>
              <w:right w:w="20" w:type="dxa"/>
            </w:tcMar>
            <w:vAlign w:val="center"/>
            <w:hideMark/>
          </w:tcPr>
          <w:p w14:paraId="3A6F1E7C" w14:textId="77777777" w:rsidR="003C3F5A" w:rsidRPr="00C247FB" w:rsidRDefault="003C3F5A" w:rsidP="00997082">
            <w:pPr>
              <w:pStyle w:val="movimento2"/>
              <w:rPr>
                <w:color w:val="002060"/>
              </w:rPr>
            </w:pPr>
            <w:r w:rsidRPr="00C247FB">
              <w:rPr>
                <w:color w:val="002060"/>
              </w:rPr>
              <w:t xml:space="preserve">(FUTSAL MONTEMARCIANO C5) </w:t>
            </w:r>
          </w:p>
        </w:tc>
        <w:tc>
          <w:tcPr>
            <w:tcW w:w="800" w:type="dxa"/>
            <w:tcMar>
              <w:top w:w="20" w:type="dxa"/>
              <w:left w:w="20" w:type="dxa"/>
              <w:bottom w:w="20" w:type="dxa"/>
              <w:right w:w="20" w:type="dxa"/>
            </w:tcMar>
            <w:vAlign w:val="center"/>
            <w:hideMark/>
          </w:tcPr>
          <w:p w14:paraId="53F144ED"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69EE15AE" w14:textId="77777777" w:rsidR="003C3F5A" w:rsidRPr="00C247FB" w:rsidRDefault="003C3F5A" w:rsidP="00997082">
            <w:pPr>
              <w:pStyle w:val="movimento"/>
              <w:rPr>
                <w:color w:val="002060"/>
              </w:rPr>
            </w:pPr>
            <w:r w:rsidRPr="00C247FB">
              <w:rPr>
                <w:color w:val="002060"/>
              </w:rPr>
              <w:t>IESARI MATTEO</w:t>
            </w:r>
          </w:p>
        </w:tc>
        <w:tc>
          <w:tcPr>
            <w:tcW w:w="2200" w:type="dxa"/>
            <w:tcMar>
              <w:top w:w="20" w:type="dxa"/>
              <w:left w:w="20" w:type="dxa"/>
              <w:bottom w:w="20" w:type="dxa"/>
              <w:right w:w="20" w:type="dxa"/>
            </w:tcMar>
            <w:vAlign w:val="center"/>
            <w:hideMark/>
          </w:tcPr>
          <w:p w14:paraId="6DC2AF64" w14:textId="77777777" w:rsidR="003C3F5A" w:rsidRPr="00C247FB" w:rsidRDefault="003C3F5A" w:rsidP="00997082">
            <w:pPr>
              <w:pStyle w:val="movimento2"/>
              <w:rPr>
                <w:color w:val="002060"/>
              </w:rPr>
            </w:pPr>
            <w:r w:rsidRPr="00C247FB">
              <w:rPr>
                <w:color w:val="002060"/>
              </w:rPr>
              <w:t xml:space="preserve">(INVICTA FUTSAL MACERATA) </w:t>
            </w:r>
          </w:p>
        </w:tc>
      </w:tr>
      <w:tr w:rsidR="003C3F5A" w:rsidRPr="00C247FB" w14:paraId="42E1B129" w14:textId="77777777" w:rsidTr="00997082">
        <w:tc>
          <w:tcPr>
            <w:tcW w:w="2200" w:type="dxa"/>
            <w:tcMar>
              <w:top w:w="20" w:type="dxa"/>
              <w:left w:w="20" w:type="dxa"/>
              <w:bottom w:w="20" w:type="dxa"/>
              <w:right w:w="20" w:type="dxa"/>
            </w:tcMar>
            <w:vAlign w:val="center"/>
            <w:hideMark/>
          </w:tcPr>
          <w:p w14:paraId="138EBF81" w14:textId="77777777" w:rsidR="003C3F5A" w:rsidRPr="00C247FB" w:rsidRDefault="003C3F5A" w:rsidP="00997082">
            <w:pPr>
              <w:pStyle w:val="movimento"/>
              <w:rPr>
                <w:color w:val="002060"/>
              </w:rPr>
            </w:pPr>
            <w:r w:rsidRPr="00C247FB">
              <w:rPr>
                <w:color w:val="002060"/>
              </w:rPr>
              <w:t>ORLANDI MICHELE</w:t>
            </w:r>
          </w:p>
        </w:tc>
        <w:tc>
          <w:tcPr>
            <w:tcW w:w="2200" w:type="dxa"/>
            <w:tcMar>
              <w:top w:w="20" w:type="dxa"/>
              <w:left w:w="20" w:type="dxa"/>
              <w:bottom w:w="20" w:type="dxa"/>
              <w:right w:w="20" w:type="dxa"/>
            </w:tcMar>
            <w:vAlign w:val="center"/>
            <w:hideMark/>
          </w:tcPr>
          <w:p w14:paraId="665573F4" w14:textId="77777777" w:rsidR="003C3F5A" w:rsidRPr="00C247FB" w:rsidRDefault="003C3F5A" w:rsidP="00997082">
            <w:pPr>
              <w:pStyle w:val="movimento2"/>
              <w:rPr>
                <w:color w:val="002060"/>
              </w:rPr>
            </w:pPr>
            <w:r w:rsidRPr="00C247FB">
              <w:rPr>
                <w:color w:val="002060"/>
              </w:rPr>
              <w:t xml:space="preserve">(POL.CAGLI SPORT ASSOCIATI) </w:t>
            </w:r>
          </w:p>
        </w:tc>
        <w:tc>
          <w:tcPr>
            <w:tcW w:w="800" w:type="dxa"/>
            <w:tcMar>
              <w:top w:w="20" w:type="dxa"/>
              <w:left w:w="20" w:type="dxa"/>
              <w:bottom w:w="20" w:type="dxa"/>
              <w:right w:w="20" w:type="dxa"/>
            </w:tcMar>
            <w:vAlign w:val="center"/>
            <w:hideMark/>
          </w:tcPr>
          <w:p w14:paraId="774E4B67"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11AFA09D" w14:textId="77777777" w:rsidR="003C3F5A" w:rsidRPr="00C247FB" w:rsidRDefault="003C3F5A" w:rsidP="00997082">
            <w:pPr>
              <w:pStyle w:val="movimento"/>
              <w:rPr>
                <w:color w:val="002060"/>
              </w:rPr>
            </w:pPr>
            <w:r w:rsidRPr="00C247FB">
              <w:rPr>
                <w:color w:val="002060"/>
              </w:rPr>
              <w:t>TOMASSINI SIMONE</w:t>
            </w:r>
          </w:p>
        </w:tc>
        <w:tc>
          <w:tcPr>
            <w:tcW w:w="2200" w:type="dxa"/>
            <w:tcMar>
              <w:top w:w="20" w:type="dxa"/>
              <w:left w:w="20" w:type="dxa"/>
              <w:bottom w:w="20" w:type="dxa"/>
              <w:right w:w="20" w:type="dxa"/>
            </w:tcMar>
            <w:vAlign w:val="center"/>
            <w:hideMark/>
          </w:tcPr>
          <w:p w14:paraId="19B1539F" w14:textId="77777777" w:rsidR="003C3F5A" w:rsidRPr="00C247FB" w:rsidRDefault="003C3F5A" w:rsidP="00997082">
            <w:pPr>
              <w:pStyle w:val="movimento2"/>
              <w:rPr>
                <w:color w:val="002060"/>
              </w:rPr>
            </w:pPr>
            <w:r w:rsidRPr="00C247FB">
              <w:rPr>
                <w:color w:val="002060"/>
              </w:rPr>
              <w:t xml:space="preserve">(REAL SAN GIORGIO) </w:t>
            </w:r>
          </w:p>
        </w:tc>
      </w:tr>
    </w:tbl>
    <w:p w14:paraId="675646C9" w14:textId="77777777" w:rsidR="003C3F5A" w:rsidRPr="00C247FB" w:rsidRDefault="003C3F5A" w:rsidP="003C3F5A">
      <w:pPr>
        <w:pStyle w:val="titolo20"/>
        <w:rPr>
          <w:rFonts w:eastAsiaTheme="minorEastAsia"/>
          <w:color w:val="002060"/>
        </w:rPr>
      </w:pPr>
      <w:r w:rsidRPr="00C247F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C3F5A" w:rsidRPr="00C247FB" w14:paraId="3FAE5DA8" w14:textId="77777777" w:rsidTr="00997082">
        <w:tc>
          <w:tcPr>
            <w:tcW w:w="2200" w:type="dxa"/>
            <w:tcMar>
              <w:top w:w="20" w:type="dxa"/>
              <w:left w:w="20" w:type="dxa"/>
              <w:bottom w:w="20" w:type="dxa"/>
              <w:right w:w="20" w:type="dxa"/>
            </w:tcMar>
            <w:vAlign w:val="center"/>
            <w:hideMark/>
          </w:tcPr>
          <w:p w14:paraId="73E68580" w14:textId="77777777" w:rsidR="003C3F5A" w:rsidRPr="00C247FB" w:rsidRDefault="003C3F5A" w:rsidP="00997082">
            <w:pPr>
              <w:pStyle w:val="movimento"/>
              <w:rPr>
                <w:color w:val="002060"/>
              </w:rPr>
            </w:pPr>
            <w:r w:rsidRPr="00C247FB">
              <w:rPr>
                <w:color w:val="002060"/>
              </w:rPr>
              <w:t>DE CAROLIS MATTEO</w:t>
            </w:r>
          </w:p>
        </w:tc>
        <w:tc>
          <w:tcPr>
            <w:tcW w:w="2200" w:type="dxa"/>
            <w:tcMar>
              <w:top w:w="20" w:type="dxa"/>
              <w:left w:w="20" w:type="dxa"/>
              <w:bottom w:w="20" w:type="dxa"/>
              <w:right w:w="20" w:type="dxa"/>
            </w:tcMar>
            <w:vAlign w:val="center"/>
            <w:hideMark/>
          </w:tcPr>
          <w:p w14:paraId="6D9C82B2" w14:textId="77777777" w:rsidR="003C3F5A" w:rsidRPr="00C247FB" w:rsidRDefault="003C3F5A" w:rsidP="00997082">
            <w:pPr>
              <w:pStyle w:val="movimento2"/>
              <w:rPr>
                <w:color w:val="002060"/>
              </w:rPr>
            </w:pPr>
            <w:r w:rsidRPr="00C247FB">
              <w:rPr>
                <w:color w:val="002060"/>
              </w:rPr>
              <w:t xml:space="preserve">(FUTSAL CASELLE) </w:t>
            </w:r>
          </w:p>
        </w:tc>
        <w:tc>
          <w:tcPr>
            <w:tcW w:w="800" w:type="dxa"/>
            <w:tcMar>
              <w:top w:w="20" w:type="dxa"/>
              <w:left w:w="20" w:type="dxa"/>
              <w:bottom w:w="20" w:type="dxa"/>
              <w:right w:w="20" w:type="dxa"/>
            </w:tcMar>
            <w:vAlign w:val="center"/>
            <w:hideMark/>
          </w:tcPr>
          <w:p w14:paraId="284EE8F7"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764C20C5" w14:textId="77777777" w:rsidR="003C3F5A" w:rsidRPr="00C247FB" w:rsidRDefault="003C3F5A" w:rsidP="00997082">
            <w:pPr>
              <w:pStyle w:val="movimento"/>
              <w:rPr>
                <w:color w:val="002060"/>
              </w:rPr>
            </w:pPr>
            <w:r w:rsidRPr="00C247FB">
              <w:rPr>
                <w:color w:val="002060"/>
              </w:rPr>
              <w:t>SESTILI CRISTIANO</w:t>
            </w:r>
          </w:p>
        </w:tc>
        <w:tc>
          <w:tcPr>
            <w:tcW w:w="2200" w:type="dxa"/>
            <w:tcMar>
              <w:top w:w="20" w:type="dxa"/>
              <w:left w:w="20" w:type="dxa"/>
              <w:bottom w:w="20" w:type="dxa"/>
              <w:right w:w="20" w:type="dxa"/>
            </w:tcMar>
            <w:vAlign w:val="center"/>
            <w:hideMark/>
          </w:tcPr>
          <w:p w14:paraId="61922BFC" w14:textId="77777777" w:rsidR="003C3F5A" w:rsidRPr="00C247FB" w:rsidRDefault="003C3F5A" w:rsidP="00997082">
            <w:pPr>
              <w:pStyle w:val="movimento2"/>
              <w:rPr>
                <w:color w:val="002060"/>
              </w:rPr>
            </w:pPr>
            <w:r w:rsidRPr="00C247FB">
              <w:rPr>
                <w:color w:val="002060"/>
              </w:rPr>
              <w:t xml:space="preserve">(FUTSAL CASELLE) </w:t>
            </w:r>
          </w:p>
        </w:tc>
      </w:tr>
      <w:tr w:rsidR="003C3F5A" w:rsidRPr="00C247FB" w14:paraId="3053A27E" w14:textId="77777777" w:rsidTr="00997082">
        <w:tc>
          <w:tcPr>
            <w:tcW w:w="2200" w:type="dxa"/>
            <w:tcMar>
              <w:top w:w="20" w:type="dxa"/>
              <w:left w:w="20" w:type="dxa"/>
              <w:bottom w:w="20" w:type="dxa"/>
              <w:right w:w="20" w:type="dxa"/>
            </w:tcMar>
            <w:vAlign w:val="center"/>
            <w:hideMark/>
          </w:tcPr>
          <w:p w14:paraId="1F4BBA38" w14:textId="77777777" w:rsidR="003C3F5A" w:rsidRPr="00C247FB" w:rsidRDefault="003C3F5A" w:rsidP="00997082">
            <w:pPr>
              <w:pStyle w:val="movimento"/>
              <w:rPr>
                <w:color w:val="002060"/>
              </w:rPr>
            </w:pPr>
            <w:r w:rsidRPr="00C247FB">
              <w:rPr>
                <w:color w:val="002060"/>
              </w:rPr>
              <w:t>SIGNORELLI VINCENZO</w:t>
            </w:r>
          </w:p>
        </w:tc>
        <w:tc>
          <w:tcPr>
            <w:tcW w:w="2200" w:type="dxa"/>
            <w:tcMar>
              <w:top w:w="20" w:type="dxa"/>
              <w:left w:w="20" w:type="dxa"/>
              <w:bottom w:w="20" w:type="dxa"/>
              <w:right w:w="20" w:type="dxa"/>
            </w:tcMar>
            <w:vAlign w:val="center"/>
            <w:hideMark/>
          </w:tcPr>
          <w:p w14:paraId="3733B50F" w14:textId="77777777" w:rsidR="003C3F5A" w:rsidRPr="00C247FB" w:rsidRDefault="003C3F5A" w:rsidP="00997082">
            <w:pPr>
              <w:pStyle w:val="movimento2"/>
              <w:rPr>
                <w:color w:val="002060"/>
              </w:rPr>
            </w:pPr>
            <w:r w:rsidRPr="00C247FB">
              <w:rPr>
                <w:color w:val="002060"/>
              </w:rPr>
              <w:t xml:space="preserve">(FUTSAL MONTEMARCIANO C5) </w:t>
            </w:r>
          </w:p>
        </w:tc>
        <w:tc>
          <w:tcPr>
            <w:tcW w:w="800" w:type="dxa"/>
            <w:tcMar>
              <w:top w:w="20" w:type="dxa"/>
              <w:left w:w="20" w:type="dxa"/>
              <w:bottom w:w="20" w:type="dxa"/>
              <w:right w:w="20" w:type="dxa"/>
            </w:tcMar>
            <w:vAlign w:val="center"/>
            <w:hideMark/>
          </w:tcPr>
          <w:p w14:paraId="55B5DB90"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3CB4F85B" w14:textId="77777777" w:rsidR="003C3F5A" w:rsidRPr="00C247FB" w:rsidRDefault="003C3F5A" w:rsidP="00997082">
            <w:pPr>
              <w:pStyle w:val="movimento"/>
              <w:rPr>
                <w:color w:val="002060"/>
              </w:rPr>
            </w:pPr>
            <w:r w:rsidRPr="00C247FB">
              <w:rPr>
                <w:color w:val="002060"/>
              </w:rPr>
              <w:t>MANCINELLI ALEX</w:t>
            </w:r>
          </w:p>
        </w:tc>
        <w:tc>
          <w:tcPr>
            <w:tcW w:w="2200" w:type="dxa"/>
            <w:tcMar>
              <w:top w:w="20" w:type="dxa"/>
              <w:left w:w="20" w:type="dxa"/>
              <w:bottom w:w="20" w:type="dxa"/>
              <w:right w:w="20" w:type="dxa"/>
            </w:tcMar>
            <w:vAlign w:val="center"/>
            <w:hideMark/>
          </w:tcPr>
          <w:p w14:paraId="05A89B1F" w14:textId="77777777" w:rsidR="003C3F5A" w:rsidRPr="00C247FB" w:rsidRDefault="003C3F5A" w:rsidP="00997082">
            <w:pPr>
              <w:pStyle w:val="movimento2"/>
              <w:rPr>
                <w:color w:val="002060"/>
              </w:rPr>
            </w:pPr>
            <w:r w:rsidRPr="00C247FB">
              <w:rPr>
                <w:color w:val="002060"/>
              </w:rPr>
              <w:t xml:space="preserve">(INVICTA FUTSAL MACERATA) </w:t>
            </w:r>
          </w:p>
        </w:tc>
      </w:tr>
      <w:tr w:rsidR="003C3F5A" w:rsidRPr="00C247FB" w14:paraId="75CC6EE3" w14:textId="77777777" w:rsidTr="00997082">
        <w:tc>
          <w:tcPr>
            <w:tcW w:w="2200" w:type="dxa"/>
            <w:tcMar>
              <w:top w:w="20" w:type="dxa"/>
              <w:left w:w="20" w:type="dxa"/>
              <w:bottom w:w="20" w:type="dxa"/>
              <w:right w:w="20" w:type="dxa"/>
            </w:tcMar>
            <w:vAlign w:val="center"/>
            <w:hideMark/>
          </w:tcPr>
          <w:p w14:paraId="138D9863" w14:textId="77777777" w:rsidR="003C3F5A" w:rsidRPr="00C247FB" w:rsidRDefault="003C3F5A" w:rsidP="00997082">
            <w:pPr>
              <w:pStyle w:val="movimento"/>
              <w:rPr>
                <w:color w:val="002060"/>
              </w:rPr>
            </w:pPr>
            <w:r w:rsidRPr="00C247FB">
              <w:rPr>
                <w:color w:val="002060"/>
              </w:rPr>
              <w:t>CASSARO GIACOMO</w:t>
            </w:r>
          </w:p>
        </w:tc>
        <w:tc>
          <w:tcPr>
            <w:tcW w:w="2200" w:type="dxa"/>
            <w:tcMar>
              <w:top w:w="20" w:type="dxa"/>
              <w:left w:w="20" w:type="dxa"/>
              <w:bottom w:w="20" w:type="dxa"/>
              <w:right w:w="20" w:type="dxa"/>
            </w:tcMar>
            <w:vAlign w:val="center"/>
            <w:hideMark/>
          </w:tcPr>
          <w:p w14:paraId="3A1BD4EC" w14:textId="77777777" w:rsidR="003C3F5A" w:rsidRPr="00C247FB" w:rsidRDefault="003C3F5A" w:rsidP="00997082">
            <w:pPr>
              <w:pStyle w:val="movimento2"/>
              <w:rPr>
                <w:color w:val="002060"/>
              </w:rPr>
            </w:pPr>
            <w:r w:rsidRPr="00C247FB">
              <w:rPr>
                <w:color w:val="002060"/>
              </w:rPr>
              <w:t xml:space="preserve">(MONTELUPONE CALCIO A 5) </w:t>
            </w:r>
          </w:p>
        </w:tc>
        <w:tc>
          <w:tcPr>
            <w:tcW w:w="800" w:type="dxa"/>
            <w:tcMar>
              <w:top w:w="20" w:type="dxa"/>
              <w:left w:w="20" w:type="dxa"/>
              <w:bottom w:w="20" w:type="dxa"/>
              <w:right w:w="20" w:type="dxa"/>
            </w:tcMar>
            <w:vAlign w:val="center"/>
            <w:hideMark/>
          </w:tcPr>
          <w:p w14:paraId="58C43C19"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7B42672A" w14:textId="77777777" w:rsidR="003C3F5A" w:rsidRPr="00C247FB" w:rsidRDefault="003C3F5A" w:rsidP="00997082">
            <w:pPr>
              <w:pStyle w:val="movimento"/>
              <w:rPr>
                <w:color w:val="002060"/>
              </w:rPr>
            </w:pPr>
            <w:r w:rsidRPr="00C247FB">
              <w:rPr>
                <w:color w:val="002060"/>
              </w:rPr>
              <w:t>NOCELLI ALESSANDRO</w:t>
            </w:r>
          </w:p>
        </w:tc>
        <w:tc>
          <w:tcPr>
            <w:tcW w:w="2200" w:type="dxa"/>
            <w:tcMar>
              <w:top w:w="20" w:type="dxa"/>
              <w:left w:w="20" w:type="dxa"/>
              <w:bottom w:w="20" w:type="dxa"/>
              <w:right w:w="20" w:type="dxa"/>
            </w:tcMar>
            <w:vAlign w:val="center"/>
            <w:hideMark/>
          </w:tcPr>
          <w:p w14:paraId="3D7CBF87" w14:textId="77777777" w:rsidR="003C3F5A" w:rsidRPr="00C247FB" w:rsidRDefault="003C3F5A" w:rsidP="00997082">
            <w:pPr>
              <w:pStyle w:val="movimento2"/>
              <w:rPr>
                <w:color w:val="002060"/>
              </w:rPr>
            </w:pPr>
            <w:r w:rsidRPr="00C247FB">
              <w:rPr>
                <w:color w:val="002060"/>
              </w:rPr>
              <w:t xml:space="preserve">(MONTELUPONE CALCIO A 5) </w:t>
            </w:r>
          </w:p>
        </w:tc>
      </w:tr>
      <w:tr w:rsidR="003C3F5A" w:rsidRPr="00C247FB" w14:paraId="66B0CD73" w14:textId="77777777" w:rsidTr="00997082">
        <w:tc>
          <w:tcPr>
            <w:tcW w:w="2200" w:type="dxa"/>
            <w:tcMar>
              <w:top w:w="20" w:type="dxa"/>
              <w:left w:w="20" w:type="dxa"/>
              <w:bottom w:w="20" w:type="dxa"/>
              <w:right w:w="20" w:type="dxa"/>
            </w:tcMar>
            <w:vAlign w:val="center"/>
            <w:hideMark/>
          </w:tcPr>
          <w:p w14:paraId="3EC6FA4B" w14:textId="77777777" w:rsidR="003C3F5A" w:rsidRPr="00C247FB" w:rsidRDefault="003C3F5A" w:rsidP="00997082">
            <w:pPr>
              <w:pStyle w:val="movimento"/>
              <w:rPr>
                <w:color w:val="002060"/>
              </w:rPr>
            </w:pPr>
            <w:r w:rsidRPr="00C247FB">
              <w:rPr>
                <w:color w:val="002060"/>
              </w:rPr>
              <w:t>PALMIERI EDOARDO</w:t>
            </w:r>
          </w:p>
        </w:tc>
        <w:tc>
          <w:tcPr>
            <w:tcW w:w="2200" w:type="dxa"/>
            <w:tcMar>
              <w:top w:w="20" w:type="dxa"/>
              <w:left w:w="20" w:type="dxa"/>
              <w:bottom w:w="20" w:type="dxa"/>
              <w:right w:w="20" w:type="dxa"/>
            </w:tcMar>
            <w:vAlign w:val="center"/>
            <w:hideMark/>
          </w:tcPr>
          <w:p w14:paraId="727CE496" w14:textId="77777777" w:rsidR="003C3F5A" w:rsidRPr="00C247FB" w:rsidRDefault="003C3F5A" w:rsidP="00997082">
            <w:pPr>
              <w:pStyle w:val="movimento2"/>
              <w:rPr>
                <w:color w:val="002060"/>
              </w:rPr>
            </w:pPr>
            <w:r w:rsidRPr="00C247FB">
              <w:rPr>
                <w:color w:val="002060"/>
              </w:rPr>
              <w:t xml:space="preserve">(MONTELUPONE CALCIO A 5) </w:t>
            </w:r>
          </w:p>
        </w:tc>
        <w:tc>
          <w:tcPr>
            <w:tcW w:w="800" w:type="dxa"/>
            <w:tcMar>
              <w:top w:w="20" w:type="dxa"/>
              <w:left w:w="20" w:type="dxa"/>
              <w:bottom w:w="20" w:type="dxa"/>
              <w:right w:w="20" w:type="dxa"/>
            </w:tcMar>
            <w:vAlign w:val="center"/>
            <w:hideMark/>
          </w:tcPr>
          <w:p w14:paraId="3C5A4A6D"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6EE5FBDB" w14:textId="77777777" w:rsidR="003C3F5A" w:rsidRPr="00C247FB" w:rsidRDefault="003C3F5A" w:rsidP="00997082">
            <w:pPr>
              <w:pStyle w:val="movimento"/>
              <w:rPr>
                <w:color w:val="002060"/>
              </w:rPr>
            </w:pPr>
            <w:r w:rsidRPr="00C247FB">
              <w:rPr>
                <w:color w:val="002060"/>
              </w:rPr>
              <w:t>GIOMBI ANDREA</w:t>
            </w:r>
          </w:p>
        </w:tc>
        <w:tc>
          <w:tcPr>
            <w:tcW w:w="2200" w:type="dxa"/>
            <w:tcMar>
              <w:top w:w="20" w:type="dxa"/>
              <w:left w:w="20" w:type="dxa"/>
              <w:bottom w:w="20" w:type="dxa"/>
              <w:right w:w="20" w:type="dxa"/>
            </w:tcMar>
            <w:vAlign w:val="center"/>
            <w:hideMark/>
          </w:tcPr>
          <w:p w14:paraId="07FBEC9C" w14:textId="77777777" w:rsidR="003C3F5A" w:rsidRPr="00C247FB" w:rsidRDefault="003C3F5A" w:rsidP="00997082">
            <w:pPr>
              <w:pStyle w:val="movimento2"/>
              <w:rPr>
                <w:color w:val="002060"/>
              </w:rPr>
            </w:pPr>
            <w:r w:rsidRPr="00C247FB">
              <w:rPr>
                <w:color w:val="002060"/>
              </w:rPr>
              <w:t xml:space="preserve">(PIANACCIO) </w:t>
            </w:r>
          </w:p>
        </w:tc>
      </w:tr>
      <w:tr w:rsidR="003C3F5A" w:rsidRPr="00C247FB" w14:paraId="79093665" w14:textId="77777777" w:rsidTr="00997082">
        <w:tc>
          <w:tcPr>
            <w:tcW w:w="2200" w:type="dxa"/>
            <w:tcMar>
              <w:top w:w="20" w:type="dxa"/>
              <w:left w:w="20" w:type="dxa"/>
              <w:bottom w:w="20" w:type="dxa"/>
              <w:right w:w="20" w:type="dxa"/>
            </w:tcMar>
            <w:vAlign w:val="center"/>
            <w:hideMark/>
          </w:tcPr>
          <w:p w14:paraId="27C69822" w14:textId="77777777" w:rsidR="003C3F5A" w:rsidRPr="00C247FB" w:rsidRDefault="003C3F5A" w:rsidP="00997082">
            <w:pPr>
              <w:pStyle w:val="movimento"/>
              <w:rPr>
                <w:color w:val="002060"/>
              </w:rPr>
            </w:pPr>
            <w:r w:rsidRPr="00C247FB">
              <w:rPr>
                <w:color w:val="002060"/>
              </w:rPr>
              <w:t>LOMBARDI MICHELE</w:t>
            </w:r>
          </w:p>
        </w:tc>
        <w:tc>
          <w:tcPr>
            <w:tcW w:w="2200" w:type="dxa"/>
            <w:tcMar>
              <w:top w:w="20" w:type="dxa"/>
              <w:left w:w="20" w:type="dxa"/>
              <w:bottom w:w="20" w:type="dxa"/>
              <w:right w:w="20" w:type="dxa"/>
            </w:tcMar>
            <w:vAlign w:val="center"/>
            <w:hideMark/>
          </w:tcPr>
          <w:p w14:paraId="08C724A6" w14:textId="77777777" w:rsidR="003C3F5A" w:rsidRPr="00C247FB" w:rsidRDefault="003C3F5A" w:rsidP="00997082">
            <w:pPr>
              <w:pStyle w:val="movimento2"/>
              <w:rPr>
                <w:color w:val="002060"/>
              </w:rPr>
            </w:pPr>
            <w:r w:rsidRPr="00C247FB">
              <w:rPr>
                <w:color w:val="002060"/>
              </w:rPr>
              <w:t xml:space="preserve">(PIETRALACROCE 73) </w:t>
            </w:r>
          </w:p>
        </w:tc>
        <w:tc>
          <w:tcPr>
            <w:tcW w:w="800" w:type="dxa"/>
            <w:tcMar>
              <w:top w:w="20" w:type="dxa"/>
              <w:left w:w="20" w:type="dxa"/>
              <w:bottom w:w="20" w:type="dxa"/>
              <w:right w:w="20" w:type="dxa"/>
            </w:tcMar>
            <w:vAlign w:val="center"/>
            <w:hideMark/>
          </w:tcPr>
          <w:p w14:paraId="5AD5B50B"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538F3E70" w14:textId="77777777" w:rsidR="003C3F5A" w:rsidRPr="00C247FB" w:rsidRDefault="003C3F5A" w:rsidP="00997082">
            <w:pPr>
              <w:pStyle w:val="movimento"/>
              <w:rPr>
                <w:color w:val="002060"/>
              </w:rPr>
            </w:pPr>
            <w:r w:rsidRPr="00C247FB">
              <w:rPr>
                <w:color w:val="002060"/>
              </w:rPr>
              <w:t>LAARBI MOHAMED YAWAD</w:t>
            </w:r>
          </w:p>
        </w:tc>
        <w:tc>
          <w:tcPr>
            <w:tcW w:w="2200" w:type="dxa"/>
            <w:tcMar>
              <w:top w:w="20" w:type="dxa"/>
              <w:left w:w="20" w:type="dxa"/>
              <w:bottom w:w="20" w:type="dxa"/>
              <w:right w:w="20" w:type="dxa"/>
            </w:tcMar>
            <w:vAlign w:val="center"/>
            <w:hideMark/>
          </w:tcPr>
          <w:p w14:paraId="395B278E" w14:textId="77777777" w:rsidR="003C3F5A" w:rsidRPr="00C247FB" w:rsidRDefault="003C3F5A" w:rsidP="00997082">
            <w:pPr>
              <w:pStyle w:val="movimento2"/>
              <w:rPr>
                <w:color w:val="002060"/>
              </w:rPr>
            </w:pPr>
            <w:r w:rsidRPr="00C247FB">
              <w:rPr>
                <w:color w:val="002060"/>
              </w:rPr>
              <w:t xml:space="preserve">(TRE TORRI A.S.D.) </w:t>
            </w:r>
          </w:p>
        </w:tc>
      </w:tr>
      <w:tr w:rsidR="003C3F5A" w:rsidRPr="00C247FB" w14:paraId="45ECB1AF" w14:textId="77777777" w:rsidTr="00997082">
        <w:tc>
          <w:tcPr>
            <w:tcW w:w="2200" w:type="dxa"/>
            <w:tcMar>
              <w:top w:w="20" w:type="dxa"/>
              <w:left w:w="20" w:type="dxa"/>
              <w:bottom w:w="20" w:type="dxa"/>
              <w:right w:w="20" w:type="dxa"/>
            </w:tcMar>
            <w:vAlign w:val="center"/>
            <w:hideMark/>
          </w:tcPr>
          <w:p w14:paraId="7178A94A" w14:textId="77777777" w:rsidR="003C3F5A" w:rsidRPr="00C247FB" w:rsidRDefault="003C3F5A" w:rsidP="00997082">
            <w:pPr>
              <w:pStyle w:val="movimento"/>
              <w:rPr>
                <w:color w:val="002060"/>
              </w:rPr>
            </w:pPr>
            <w:r w:rsidRPr="00C247FB">
              <w:rPr>
                <w:color w:val="002060"/>
              </w:rPr>
              <w:t>PALLOTTA LORIS</w:t>
            </w:r>
          </w:p>
        </w:tc>
        <w:tc>
          <w:tcPr>
            <w:tcW w:w="2200" w:type="dxa"/>
            <w:tcMar>
              <w:top w:w="20" w:type="dxa"/>
              <w:left w:w="20" w:type="dxa"/>
              <w:bottom w:w="20" w:type="dxa"/>
              <w:right w:w="20" w:type="dxa"/>
            </w:tcMar>
            <w:vAlign w:val="center"/>
            <w:hideMark/>
          </w:tcPr>
          <w:p w14:paraId="3D036B9A" w14:textId="77777777" w:rsidR="003C3F5A" w:rsidRPr="00C247FB" w:rsidRDefault="003C3F5A" w:rsidP="00997082">
            <w:pPr>
              <w:pStyle w:val="movimento2"/>
              <w:rPr>
                <w:color w:val="002060"/>
              </w:rPr>
            </w:pPr>
            <w:r w:rsidRPr="00C247FB">
              <w:rPr>
                <w:color w:val="002060"/>
              </w:rPr>
              <w:t xml:space="preserve">(TRE TORRI A.S.D.) </w:t>
            </w:r>
          </w:p>
        </w:tc>
        <w:tc>
          <w:tcPr>
            <w:tcW w:w="800" w:type="dxa"/>
            <w:tcMar>
              <w:top w:w="20" w:type="dxa"/>
              <w:left w:w="20" w:type="dxa"/>
              <w:bottom w:w="20" w:type="dxa"/>
              <w:right w:w="20" w:type="dxa"/>
            </w:tcMar>
            <w:vAlign w:val="center"/>
            <w:hideMark/>
          </w:tcPr>
          <w:p w14:paraId="4743C631"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0E171813"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27035550" w14:textId="77777777" w:rsidR="003C3F5A" w:rsidRPr="00C247FB" w:rsidRDefault="003C3F5A" w:rsidP="00997082">
            <w:pPr>
              <w:pStyle w:val="movimento2"/>
              <w:rPr>
                <w:color w:val="002060"/>
              </w:rPr>
            </w:pPr>
            <w:r w:rsidRPr="00C247FB">
              <w:rPr>
                <w:color w:val="002060"/>
              </w:rPr>
              <w:t> </w:t>
            </w:r>
          </w:p>
        </w:tc>
      </w:tr>
    </w:tbl>
    <w:p w14:paraId="24695553" w14:textId="77777777" w:rsidR="003C3F5A" w:rsidRDefault="003C3F5A" w:rsidP="003C3F5A">
      <w:pPr>
        <w:pStyle w:val="breakline"/>
        <w:rPr>
          <w:color w:val="002060"/>
        </w:rPr>
      </w:pPr>
    </w:p>
    <w:p w14:paraId="77FB2751" w14:textId="77777777" w:rsidR="003C3F5A" w:rsidRPr="00DE2E11" w:rsidRDefault="003C3F5A" w:rsidP="003C3F5A">
      <w:pPr>
        <w:jc w:val="center"/>
        <w:rPr>
          <w:rFonts w:ascii="Arial" w:hAnsi="Arial" w:cs="Arial"/>
          <w:noProof/>
          <w:color w:val="002060"/>
          <w:sz w:val="22"/>
          <w:szCs w:val="22"/>
        </w:rPr>
      </w:pPr>
      <w:r w:rsidRPr="00DE2E11">
        <w:rPr>
          <w:rFonts w:ascii="Arial" w:hAnsi="Arial" w:cs="Arial"/>
          <w:noProof/>
          <w:color w:val="002060"/>
          <w:sz w:val="22"/>
          <w:szCs w:val="22"/>
        </w:rPr>
        <w:t>F.to IL SEGRETARIO                                   F.to IL GIUDICE SPORTIVO</w:t>
      </w:r>
    </w:p>
    <w:p w14:paraId="79204A47" w14:textId="77777777" w:rsidR="003C3F5A" w:rsidRPr="00DE2E11" w:rsidRDefault="003C3F5A" w:rsidP="003C3F5A">
      <w:pPr>
        <w:pStyle w:val="Corpodeltesto2"/>
        <w:spacing w:after="0" w:line="240" w:lineRule="auto"/>
        <w:jc w:val="both"/>
        <w:rPr>
          <w:rFonts w:ascii="Arial" w:hAnsi="Arial" w:cs="Arial"/>
          <w:b/>
          <w:color w:val="002060"/>
          <w:sz w:val="22"/>
          <w:szCs w:val="22"/>
        </w:rPr>
      </w:pPr>
      <w:r w:rsidRPr="00DE2E11">
        <w:rPr>
          <w:rFonts w:ascii="Arial" w:hAnsi="Arial" w:cs="Arial"/>
          <w:noProof/>
          <w:color w:val="002060"/>
          <w:sz w:val="22"/>
          <w:szCs w:val="22"/>
        </w:rPr>
        <w:t xml:space="preserve">                         Angelo Castellana        </w:t>
      </w:r>
      <w:r w:rsidRPr="00DE2E11">
        <w:rPr>
          <w:rFonts w:ascii="Arial" w:hAnsi="Arial" w:cs="Arial"/>
          <w:noProof/>
          <w:color w:val="002060"/>
          <w:sz w:val="22"/>
          <w:szCs w:val="22"/>
        </w:rPr>
        <w:tab/>
        <w:t xml:space="preserve">                                Agnese Lazzaretti</w:t>
      </w:r>
    </w:p>
    <w:p w14:paraId="66CE8FBC" w14:textId="77777777" w:rsidR="003C3F5A" w:rsidRPr="00C247FB" w:rsidRDefault="003C3F5A" w:rsidP="003C3F5A">
      <w:pPr>
        <w:pStyle w:val="breakline"/>
        <w:rPr>
          <w:rFonts w:eastAsiaTheme="minorEastAsia"/>
          <w:color w:val="002060"/>
        </w:rPr>
      </w:pPr>
    </w:p>
    <w:p w14:paraId="1D6D0893" w14:textId="77777777" w:rsidR="003C3F5A" w:rsidRPr="00C247FB" w:rsidRDefault="003C3F5A" w:rsidP="003C3F5A">
      <w:pPr>
        <w:pStyle w:val="titoloprinc0"/>
        <w:rPr>
          <w:color w:val="002060"/>
        </w:rPr>
      </w:pPr>
      <w:r w:rsidRPr="00C247FB">
        <w:rPr>
          <w:color w:val="002060"/>
        </w:rPr>
        <w:t>CLASSIFICA</w:t>
      </w:r>
    </w:p>
    <w:p w14:paraId="7AEEAABE" w14:textId="77777777" w:rsidR="003C3F5A" w:rsidRPr="00C247FB" w:rsidRDefault="003C3F5A" w:rsidP="003C3F5A">
      <w:pPr>
        <w:pStyle w:val="breakline"/>
        <w:rPr>
          <w:color w:val="002060"/>
        </w:rPr>
      </w:pPr>
    </w:p>
    <w:p w14:paraId="311935D5" w14:textId="77777777" w:rsidR="003C3F5A" w:rsidRPr="00C247FB" w:rsidRDefault="003C3F5A" w:rsidP="003C3F5A">
      <w:pPr>
        <w:pStyle w:val="breakline"/>
        <w:rPr>
          <w:color w:val="002060"/>
        </w:rPr>
      </w:pPr>
    </w:p>
    <w:p w14:paraId="2F32FB21" w14:textId="77777777" w:rsidR="003C3F5A" w:rsidRPr="00C247FB" w:rsidRDefault="003C3F5A" w:rsidP="003C3F5A">
      <w:pPr>
        <w:pStyle w:val="sottotitolocampionato10"/>
        <w:rPr>
          <w:color w:val="002060"/>
        </w:rPr>
      </w:pPr>
      <w:r w:rsidRPr="00C247FB">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C3F5A" w:rsidRPr="00C247FB" w14:paraId="27DEC1B3" w14:textId="77777777" w:rsidTr="0099708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D8F728" w14:textId="77777777" w:rsidR="003C3F5A" w:rsidRPr="00C247FB" w:rsidRDefault="003C3F5A" w:rsidP="00997082">
            <w:pPr>
              <w:pStyle w:val="headertabella0"/>
              <w:rPr>
                <w:color w:val="002060"/>
              </w:rPr>
            </w:pPr>
            <w:r w:rsidRPr="00C247F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8E8F07" w14:textId="77777777" w:rsidR="003C3F5A" w:rsidRPr="00C247FB" w:rsidRDefault="003C3F5A" w:rsidP="00997082">
            <w:pPr>
              <w:pStyle w:val="headertabella0"/>
              <w:rPr>
                <w:color w:val="002060"/>
              </w:rPr>
            </w:pPr>
            <w:r w:rsidRPr="00C247F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11BCAE" w14:textId="77777777" w:rsidR="003C3F5A" w:rsidRPr="00C247FB" w:rsidRDefault="003C3F5A" w:rsidP="00997082">
            <w:pPr>
              <w:pStyle w:val="headertabella0"/>
              <w:rPr>
                <w:color w:val="002060"/>
              </w:rPr>
            </w:pPr>
            <w:r w:rsidRPr="00C247F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8067CD" w14:textId="77777777" w:rsidR="003C3F5A" w:rsidRPr="00C247FB" w:rsidRDefault="003C3F5A" w:rsidP="00997082">
            <w:pPr>
              <w:pStyle w:val="headertabella0"/>
              <w:rPr>
                <w:color w:val="002060"/>
              </w:rPr>
            </w:pPr>
            <w:r w:rsidRPr="00C247F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1B28C6" w14:textId="77777777" w:rsidR="003C3F5A" w:rsidRPr="00C247FB" w:rsidRDefault="003C3F5A" w:rsidP="00997082">
            <w:pPr>
              <w:pStyle w:val="headertabella0"/>
              <w:rPr>
                <w:color w:val="002060"/>
              </w:rPr>
            </w:pPr>
            <w:r w:rsidRPr="00C247F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F7ECCC" w14:textId="77777777" w:rsidR="003C3F5A" w:rsidRPr="00C247FB" w:rsidRDefault="003C3F5A" w:rsidP="00997082">
            <w:pPr>
              <w:pStyle w:val="headertabella0"/>
              <w:rPr>
                <w:color w:val="002060"/>
              </w:rPr>
            </w:pPr>
            <w:r w:rsidRPr="00C247F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444925" w14:textId="77777777" w:rsidR="003C3F5A" w:rsidRPr="00C247FB" w:rsidRDefault="003C3F5A" w:rsidP="00997082">
            <w:pPr>
              <w:pStyle w:val="headertabella0"/>
              <w:rPr>
                <w:color w:val="002060"/>
              </w:rPr>
            </w:pPr>
            <w:r w:rsidRPr="00C247F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B6CDCE" w14:textId="77777777" w:rsidR="003C3F5A" w:rsidRPr="00C247FB" w:rsidRDefault="003C3F5A" w:rsidP="00997082">
            <w:pPr>
              <w:pStyle w:val="headertabella0"/>
              <w:rPr>
                <w:color w:val="002060"/>
              </w:rPr>
            </w:pPr>
            <w:r w:rsidRPr="00C247F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024EF9" w14:textId="77777777" w:rsidR="003C3F5A" w:rsidRPr="00C247FB" w:rsidRDefault="003C3F5A" w:rsidP="00997082">
            <w:pPr>
              <w:pStyle w:val="headertabella0"/>
              <w:rPr>
                <w:color w:val="002060"/>
              </w:rPr>
            </w:pPr>
            <w:r w:rsidRPr="00C247F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9C791A" w14:textId="77777777" w:rsidR="003C3F5A" w:rsidRPr="00C247FB" w:rsidRDefault="003C3F5A" w:rsidP="00997082">
            <w:pPr>
              <w:pStyle w:val="headertabella0"/>
              <w:rPr>
                <w:color w:val="002060"/>
              </w:rPr>
            </w:pPr>
            <w:r w:rsidRPr="00C247FB">
              <w:rPr>
                <w:color w:val="002060"/>
              </w:rPr>
              <w:t>PE</w:t>
            </w:r>
          </w:p>
        </w:tc>
      </w:tr>
      <w:tr w:rsidR="003C3F5A" w:rsidRPr="00C247FB" w14:paraId="7D061BE8" w14:textId="77777777" w:rsidTr="0099708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B9AF0B" w14:textId="77777777" w:rsidR="003C3F5A" w:rsidRPr="00C247FB" w:rsidRDefault="003C3F5A" w:rsidP="00997082">
            <w:pPr>
              <w:pStyle w:val="rowtabella0"/>
              <w:rPr>
                <w:color w:val="002060"/>
              </w:rPr>
            </w:pPr>
            <w:r w:rsidRPr="00C247FB">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D099F" w14:textId="77777777" w:rsidR="003C3F5A" w:rsidRPr="00C247FB" w:rsidRDefault="003C3F5A" w:rsidP="00997082">
            <w:pPr>
              <w:pStyle w:val="rowtabella0"/>
              <w:jc w:val="center"/>
              <w:rPr>
                <w:color w:val="002060"/>
              </w:rPr>
            </w:pPr>
            <w:r w:rsidRPr="00C247F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6DD52"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57458"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D40FE"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30ED6"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D1B49" w14:textId="77777777" w:rsidR="003C3F5A" w:rsidRPr="00C247FB" w:rsidRDefault="003C3F5A" w:rsidP="00997082">
            <w:pPr>
              <w:pStyle w:val="rowtabella0"/>
              <w:jc w:val="center"/>
              <w:rPr>
                <w:color w:val="002060"/>
              </w:rPr>
            </w:pPr>
            <w:r w:rsidRPr="00C247F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C7671" w14:textId="77777777" w:rsidR="003C3F5A" w:rsidRPr="00C247FB" w:rsidRDefault="003C3F5A" w:rsidP="00997082">
            <w:pPr>
              <w:pStyle w:val="rowtabella0"/>
              <w:jc w:val="center"/>
              <w:rPr>
                <w:color w:val="002060"/>
              </w:rPr>
            </w:pPr>
            <w:r w:rsidRPr="00C247F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8AC5C" w14:textId="77777777" w:rsidR="003C3F5A" w:rsidRPr="00C247FB" w:rsidRDefault="003C3F5A" w:rsidP="00997082">
            <w:pPr>
              <w:pStyle w:val="rowtabella0"/>
              <w:jc w:val="center"/>
              <w:rPr>
                <w:color w:val="002060"/>
              </w:rPr>
            </w:pPr>
            <w:r w:rsidRPr="00C247F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9210F" w14:textId="77777777" w:rsidR="003C3F5A" w:rsidRPr="00C247FB" w:rsidRDefault="003C3F5A" w:rsidP="00997082">
            <w:pPr>
              <w:pStyle w:val="rowtabella0"/>
              <w:jc w:val="center"/>
              <w:rPr>
                <w:color w:val="002060"/>
              </w:rPr>
            </w:pPr>
            <w:r w:rsidRPr="00C247FB">
              <w:rPr>
                <w:color w:val="002060"/>
              </w:rPr>
              <w:t>0</w:t>
            </w:r>
          </w:p>
        </w:tc>
      </w:tr>
      <w:tr w:rsidR="003C3F5A" w:rsidRPr="00C247FB" w14:paraId="13817F52"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697CDA" w14:textId="77777777" w:rsidR="003C3F5A" w:rsidRPr="00C247FB" w:rsidRDefault="003C3F5A" w:rsidP="00997082">
            <w:pPr>
              <w:pStyle w:val="rowtabella0"/>
              <w:rPr>
                <w:color w:val="002060"/>
                <w:lang w:val="es-ES"/>
              </w:rPr>
            </w:pPr>
            <w:r w:rsidRPr="00C247FB">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7B4D9" w14:textId="77777777" w:rsidR="003C3F5A" w:rsidRPr="00C247FB" w:rsidRDefault="003C3F5A" w:rsidP="00997082">
            <w:pPr>
              <w:pStyle w:val="rowtabella0"/>
              <w:jc w:val="center"/>
              <w:rPr>
                <w:color w:val="002060"/>
              </w:rPr>
            </w:pPr>
            <w:r w:rsidRPr="00C247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1DA33"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CA98C" w14:textId="77777777" w:rsidR="003C3F5A" w:rsidRPr="00C247FB" w:rsidRDefault="003C3F5A" w:rsidP="00997082">
            <w:pPr>
              <w:pStyle w:val="rowtabella0"/>
              <w:jc w:val="center"/>
              <w:rPr>
                <w:color w:val="002060"/>
              </w:rPr>
            </w:pPr>
            <w:r w:rsidRPr="00C247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14397"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AC8A0"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F9AFC" w14:textId="77777777" w:rsidR="003C3F5A" w:rsidRPr="00C247FB" w:rsidRDefault="003C3F5A" w:rsidP="00997082">
            <w:pPr>
              <w:pStyle w:val="rowtabella0"/>
              <w:jc w:val="center"/>
              <w:rPr>
                <w:color w:val="002060"/>
              </w:rPr>
            </w:pPr>
            <w:r w:rsidRPr="00C247F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98EF0" w14:textId="77777777" w:rsidR="003C3F5A" w:rsidRPr="00C247FB" w:rsidRDefault="003C3F5A" w:rsidP="00997082">
            <w:pPr>
              <w:pStyle w:val="rowtabella0"/>
              <w:jc w:val="center"/>
              <w:rPr>
                <w:color w:val="002060"/>
              </w:rPr>
            </w:pPr>
            <w:r w:rsidRPr="00C247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D5B6A"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8BD42" w14:textId="77777777" w:rsidR="003C3F5A" w:rsidRPr="00C247FB" w:rsidRDefault="003C3F5A" w:rsidP="00997082">
            <w:pPr>
              <w:pStyle w:val="rowtabella0"/>
              <w:jc w:val="center"/>
              <w:rPr>
                <w:color w:val="002060"/>
              </w:rPr>
            </w:pPr>
            <w:r w:rsidRPr="00C247FB">
              <w:rPr>
                <w:color w:val="002060"/>
              </w:rPr>
              <w:t>0</w:t>
            </w:r>
          </w:p>
        </w:tc>
      </w:tr>
      <w:tr w:rsidR="003C3F5A" w:rsidRPr="00C247FB" w14:paraId="0025C408"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FE274E" w14:textId="77777777" w:rsidR="003C3F5A" w:rsidRPr="00C247FB" w:rsidRDefault="003C3F5A" w:rsidP="00997082">
            <w:pPr>
              <w:pStyle w:val="rowtabella0"/>
              <w:rPr>
                <w:color w:val="002060"/>
              </w:rPr>
            </w:pPr>
            <w:r w:rsidRPr="00C247FB">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6D638" w14:textId="77777777" w:rsidR="003C3F5A" w:rsidRPr="00C247FB" w:rsidRDefault="003C3F5A" w:rsidP="00997082">
            <w:pPr>
              <w:pStyle w:val="rowtabella0"/>
              <w:jc w:val="center"/>
              <w:rPr>
                <w:color w:val="002060"/>
              </w:rPr>
            </w:pPr>
            <w:r w:rsidRPr="00C247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4F7FD"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A6FFC" w14:textId="77777777" w:rsidR="003C3F5A" w:rsidRPr="00C247FB" w:rsidRDefault="003C3F5A" w:rsidP="00997082">
            <w:pPr>
              <w:pStyle w:val="rowtabella0"/>
              <w:jc w:val="center"/>
              <w:rPr>
                <w:color w:val="002060"/>
              </w:rPr>
            </w:pPr>
            <w:r w:rsidRPr="00C247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716E6"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6553C"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0DD47" w14:textId="77777777" w:rsidR="003C3F5A" w:rsidRPr="00C247FB" w:rsidRDefault="003C3F5A" w:rsidP="00997082">
            <w:pPr>
              <w:pStyle w:val="rowtabella0"/>
              <w:jc w:val="center"/>
              <w:rPr>
                <w:color w:val="002060"/>
              </w:rPr>
            </w:pPr>
            <w:r w:rsidRPr="00C247F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5B7A5" w14:textId="77777777" w:rsidR="003C3F5A" w:rsidRPr="00C247FB" w:rsidRDefault="003C3F5A" w:rsidP="00997082">
            <w:pPr>
              <w:pStyle w:val="rowtabella0"/>
              <w:jc w:val="center"/>
              <w:rPr>
                <w:color w:val="002060"/>
              </w:rPr>
            </w:pPr>
            <w:r w:rsidRPr="00C247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32063" w14:textId="77777777" w:rsidR="003C3F5A" w:rsidRPr="00C247FB" w:rsidRDefault="003C3F5A" w:rsidP="00997082">
            <w:pPr>
              <w:pStyle w:val="rowtabella0"/>
              <w:jc w:val="center"/>
              <w:rPr>
                <w:color w:val="002060"/>
              </w:rPr>
            </w:pPr>
            <w:r w:rsidRPr="00C247F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E6216" w14:textId="77777777" w:rsidR="003C3F5A" w:rsidRPr="00C247FB" w:rsidRDefault="003C3F5A" w:rsidP="00997082">
            <w:pPr>
              <w:pStyle w:val="rowtabella0"/>
              <w:jc w:val="center"/>
              <w:rPr>
                <w:color w:val="002060"/>
              </w:rPr>
            </w:pPr>
            <w:r w:rsidRPr="00C247FB">
              <w:rPr>
                <w:color w:val="002060"/>
              </w:rPr>
              <w:t>0</w:t>
            </w:r>
          </w:p>
        </w:tc>
      </w:tr>
      <w:tr w:rsidR="003C3F5A" w:rsidRPr="00C247FB" w14:paraId="3AB678D9"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DE18CF" w14:textId="77777777" w:rsidR="003C3F5A" w:rsidRPr="00C247FB" w:rsidRDefault="003C3F5A" w:rsidP="00997082">
            <w:pPr>
              <w:pStyle w:val="rowtabella0"/>
              <w:rPr>
                <w:color w:val="002060"/>
              </w:rPr>
            </w:pPr>
            <w:r w:rsidRPr="00C247FB">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A95FE" w14:textId="77777777" w:rsidR="003C3F5A" w:rsidRPr="00C247FB" w:rsidRDefault="003C3F5A" w:rsidP="00997082">
            <w:pPr>
              <w:pStyle w:val="rowtabella0"/>
              <w:jc w:val="center"/>
              <w:rPr>
                <w:color w:val="002060"/>
              </w:rPr>
            </w:pPr>
            <w:r w:rsidRPr="00C247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8FC81"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BA26D" w14:textId="77777777" w:rsidR="003C3F5A" w:rsidRPr="00C247FB" w:rsidRDefault="003C3F5A" w:rsidP="00997082">
            <w:pPr>
              <w:pStyle w:val="rowtabella0"/>
              <w:jc w:val="center"/>
              <w:rPr>
                <w:color w:val="002060"/>
              </w:rPr>
            </w:pPr>
            <w:r w:rsidRPr="00C247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306F7"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F03A1"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AFF6B" w14:textId="77777777" w:rsidR="003C3F5A" w:rsidRPr="00C247FB" w:rsidRDefault="003C3F5A" w:rsidP="00997082">
            <w:pPr>
              <w:pStyle w:val="rowtabella0"/>
              <w:jc w:val="center"/>
              <w:rPr>
                <w:color w:val="002060"/>
              </w:rPr>
            </w:pPr>
            <w:r w:rsidRPr="00C247F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59418" w14:textId="77777777" w:rsidR="003C3F5A" w:rsidRPr="00C247FB" w:rsidRDefault="003C3F5A" w:rsidP="00997082">
            <w:pPr>
              <w:pStyle w:val="rowtabella0"/>
              <w:jc w:val="center"/>
              <w:rPr>
                <w:color w:val="002060"/>
              </w:rPr>
            </w:pPr>
            <w:r w:rsidRPr="00C247F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F5008" w14:textId="77777777" w:rsidR="003C3F5A" w:rsidRPr="00C247FB" w:rsidRDefault="003C3F5A" w:rsidP="00997082">
            <w:pPr>
              <w:pStyle w:val="rowtabella0"/>
              <w:jc w:val="center"/>
              <w:rPr>
                <w:color w:val="002060"/>
              </w:rPr>
            </w:pPr>
            <w:r w:rsidRPr="00C247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E31BA" w14:textId="77777777" w:rsidR="003C3F5A" w:rsidRPr="00C247FB" w:rsidRDefault="003C3F5A" w:rsidP="00997082">
            <w:pPr>
              <w:pStyle w:val="rowtabella0"/>
              <w:jc w:val="center"/>
              <w:rPr>
                <w:color w:val="002060"/>
              </w:rPr>
            </w:pPr>
            <w:r w:rsidRPr="00C247FB">
              <w:rPr>
                <w:color w:val="002060"/>
              </w:rPr>
              <w:t>0</w:t>
            </w:r>
          </w:p>
        </w:tc>
      </w:tr>
      <w:tr w:rsidR="003C3F5A" w:rsidRPr="00C247FB" w14:paraId="37F33D69"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46F33A" w14:textId="77777777" w:rsidR="003C3F5A" w:rsidRPr="00C247FB" w:rsidRDefault="003C3F5A" w:rsidP="00997082">
            <w:pPr>
              <w:pStyle w:val="rowtabella0"/>
              <w:rPr>
                <w:color w:val="002060"/>
              </w:rPr>
            </w:pPr>
            <w:r w:rsidRPr="00C247FB">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DBC1C" w14:textId="77777777" w:rsidR="003C3F5A" w:rsidRPr="00C247FB" w:rsidRDefault="003C3F5A" w:rsidP="00997082">
            <w:pPr>
              <w:pStyle w:val="rowtabella0"/>
              <w:jc w:val="center"/>
              <w:rPr>
                <w:color w:val="002060"/>
              </w:rPr>
            </w:pPr>
            <w:r w:rsidRPr="00C247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62EF3"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403A2" w14:textId="77777777" w:rsidR="003C3F5A" w:rsidRPr="00C247FB" w:rsidRDefault="003C3F5A" w:rsidP="00997082">
            <w:pPr>
              <w:pStyle w:val="rowtabella0"/>
              <w:jc w:val="center"/>
              <w:rPr>
                <w:color w:val="002060"/>
              </w:rPr>
            </w:pPr>
            <w:r w:rsidRPr="00C247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C324C"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25C49"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B2BB8" w14:textId="77777777" w:rsidR="003C3F5A" w:rsidRPr="00C247FB" w:rsidRDefault="003C3F5A" w:rsidP="00997082">
            <w:pPr>
              <w:pStyle w:val="rowtabella0"/>
              <w:jc w:val="center"/>
              <w:rPr>
                <w:color w:val="002060"/>
              </w:rPr>
            </w:pPr>
            <w:r w:rsidRPr="00C247F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90B76" w14:textId="77777777" w:rsidR="003C3F5A" w:rsidRPr="00C247FB" w:rsidRDefault="003C3F5A" w:rsidP="00997082">
            <w:pPr>
              <w:pStyle w:val="rowtabella0"/>
              <w:jc w:val="center"/>
              <w:rPr>
                <w:color w:val="002060"/>
              </w:rPr>
            </w:pPr>
            <w:r w:rsidRPr="00C247F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96AA2" w14:textId="77777777" w:rsidR="003C3F5A" w:rsidRPr="00C247FB" w:rsidRDefault="003C3F5A" w:rsidP="00997082">
            <w:pPr>
              <w:pStyle w:val="rowtabella0"/>
              <w:jc w:val="center"/>
              <w:rPr>
                <w:color w:val="002060"/>
              </w:rPr>
            </w:pPr>
            <w:r w:rsidRPr="00C247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CAE9A" w14:textId="77777777" w:rsidR="003C3F5A" w:rsidRPr="00C247FB" w:rsidRDefault="003C3F5A" w:rsidP="00997082">
            <w:pPr>
              <w:pStyle w:val="rowtabella0"/>
              <w:jc w:val="center"/>
              <w:rPr>
                <w:color w:val="002060"/>
              </w:rPr>
            </w:pPr>
            <w:r w:rsidRPr="00C247FB">
              <w:rPr>
                <w:color w:val="002060"/>
              </w:rPr>
              <w:t>0</w:t>
            </w:r>
          </w:p>
        </w:tc>
      </w:tr>
      <w:tr w:rsidR="003C3F5A" w:rsidRPr="00C247FB" w14:paraId="76CC7CE7"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87BB77" w14:textId="77777777" w:rsidR="003C3F5A" w:rsidRPr="00C247FB" w:rsidRDefault="003C3F5A" w:rsidP="00997082">
            <w:pPr>
              <w:pStyle w:val="rowtabella0"/>
              <w:rPr>
                <w:color w:val="002060"/>
              </w:rPr>
            </w:pPr>
            <w:r w:rsidRPr="00C247FB">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F814C" w14:textId="77777777" w:rsidR="003C3F5A" w:rsidRPr="00C247FB" w:rsidRDefault="003C3F5A" w:rsidP="00997082">
            <w:pPr>
              <w:pStyle w:val="rowtabella0"/>
              <w:jc w:val="center"/>
              <w:rPr>
                <w:color w:val="002060"/>
              </w:rPr>
            </w:pPr>
            <w:r w:rsidRPr="00C247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01BE0"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A1CFE" w14:textId="77777777" w:rsidR="003C3F5A" w:rsidRPr="00C247FB" w:rsidRDefault="003C3F5A" w:rsidP="00997082">
            <w:pPr>
              <w:pStyle w:val="rowtabella0"/>
              <w:jc w:val="center"/>
              <w:rPr>
                <w:color w:val="002060"/>
              </w:rPr>
            </w:pPr>
            <w:r w:rsidRPr="00C247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71417"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A8BB2"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E2798" w14:textId="77777777" w:rsidR="003C3F5A" w:rsidRPr="00C247FB" w:rsidRDefault="003C3F5A" w:rsidP="00997082">
            <w:pPr>
              <w:pStyle w:val="rowtabella0"/>
              <w:jc w:val="center"/>
              <w:rPr>
                <w:color w:val="002060"/>
              </w:rPr>
            </w:pPr>
            <w:r w:rsidRPr="00C247F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1DCB2" w14:textId="77777777" w:rsidR="003C3F5A" w:rsidRPr="00C247FB" w:rsidRDefault="003C3F5A" w:rsidP="00997082">
            <w:pPr>
              <w:pStyle w:val="rowtabella0"/>
              <w:jc w:val="center"/>
              <w:rPr>
                <w:color w:val="002060"/>
              </w:rPr>
            </w:pPr>
            <w:r w:rsidRPr="00C247F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C5069" w14:textId="77777777" w:rsidR="003C3F5A" w:rsidRPr="00C247FB" w:rsidRDefault="003C3F5A" w:rsidP="00997082">
            <w:pPr>
              <w:pStyle w:val="rowtabella0"/>
              <w:jc w:val="center"/>
              <w:rPr>
                <w:color w:val="002060"/>
              </w:rPr>
            </w:pPr>
            <w:r w:rsidRPr="00C247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5AB60" w14:textId="77777777" w:rsidR="003C3F5A" w:rsidRPr="00C247FB" w:rsidRDefault="003C3F5A" w:rsidP="00997082">
            <w:pPr>
              <w:pStyle w:val="rowtabella0"/>
              <w:jc w:val="center"/>
              <w:rPr>
                <w:color w:val="002060"/>
              </w:rPr>
            </w:pPr>
            <w:r w:rsidRPr="00C247FB">
              <w:rPr>
                <w:color w:val="002060"/>
              </w:rPr>
              <w:t>0</w:t>
            </w:r>
          </w:p>
        </w:tc>
      </w:tr>
      <w:tr w:rsidR="003C3F5A" w:rsidRPr="00C247FB" w14:paraId="18A6A64A"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E0B3DD" w14:textId="77777777" w:rsidR="003C3F5A" w:rsidRPr="00C247FB" w:rsidRDefault="003C3F5A" w:rsidP="00997082">
            <w:pPr>
              <w:pStyle w:val="rowtabella0"/>
              <w:rPr>
                <w:color w:val="002060"/>
              </w:rPr>
            </w:pPr>
            <w:r w:rsidRPr="00C247FB">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0E832" w14:textId="77777777" w:rsidR="003C3F5A" w:rsidRPr="00C247FB" w:rsidRDefault="003C3F5A" w:rsidP="00997082">
            <w:pPr>
              <w:pStyle w:val="rowtabella0"/>
              <w:jc w:val="center"/>
              <w:rPr>
                <w:color w:val="002060"/>
              </w:rPr>
            </w:pPr>
            <w:r w:rsidRPr="00C247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8A7DF"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CEA75" w14:textId="77777777" w:rsidR="003C3F5A" w:rsidRPr="00C247FB" w:rsidRDefault="003C3F5A" w:rsidP="00997082">
            <w:pPr>
              <w:pStyle w:val="rowtabella0"/>
              <w:jc w:val="center"/>
              <w:rPr>
                <w:color w:val="002060"/>
              </w:rPr>
            </w:pPr>
            <w:r w:rsidRPr="00C247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B592F"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908E9"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7AC43" w14:textId="77777777" w:rsidR="003C3F5A" w:rsidRPr="00C247FB" w:rsidRDefault="003C3F5A" w:rsidP="00997082">
            <w:pPr>
              <w:pStyle w:val="rowtabella0"/>
              <w:jc w:val="center"/>
              <w:rPr>
                <w:color w:val="002060"/>
              </w:rPr>
            </w:pPr>
            <w:r w:rsidRPr="00C247F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8431B" w14:textId="77777777" w:rsidR="003C3F5A" w:rsidRPr="00C247FB" w:rsidRDefault="003C3F5A" w:rsidP="00997082">
            <w:pPr>
              <w:pStyle w:val="rowtabella0"/>
              <w:jc w:val="center"/>
              <w:rPr>
                <w:color w:val="002060"/>
              </w:rPr>
            </w:pPr>
            <w:r w:rsidRPr="00C247F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34890" w14:textId="77777777" w:rsidR="003C3F5A" w:rsidRPr="00C247FB" w:rsidRDefault="003C3F5A" w:rsidP="00997082">
            <w:pPr>
              <w:pStyle w:val="rowtabella0"/>
              <w:jc w:val="center"/>
              <w:rPr>
                <w:color w:val="002060"/>
              </w:rPr>
            </w:pPr>
            <w:r w:rsidRPr="00C247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3970D" w14:textId="77777777" w:rsidR="003C3F5A" w:rsidRPr="00C247FB" w:rsidRDefault="003C3F5A" w:rsidP="00997082">
            <w:pPr>
              <w:pStyle w:val="rowtabella0"/>
              <w:jc w:val="center"/>
              <w:rPr>
                <w:color w:val="002060"/>
              </w:rPr>
            </w:pPr>
            <w:r w:rsidRPr="00C247FB">
              <w:rPr>
                <w:color w:val="002060"/>
              </w:rPr>
              <w:t>0</w:t>
            </w:r>
          </w:p>
        </w:tc>
      </w:tr>
      <w:tr w:rsidR="003C3F5A" w:rsidRPr="00C247FB" w14:paraId="3AF114C5"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46332F" w14:textId="77777777" w:rsidR="003C3F5A" w:rsidRPr="00C247FB" w:rsidRDefault="003C3F5A" w:rsidP="00997082">
            <w:pPr>
              <w:pStyle w:val="rowtabella0"/>
              <w:rPr>
                <w:color w:val="002060"/>
              </w:rPr>
            </w:pPr>
            <w:r w:rsidRPr="00C247FB">
              <w:rPr>
                <w:color w:val="002060"/>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664CC" w14:textId="77777777" w:rsidR="003C3F5A" w:rsidRPr="00C247FB" w:rsidRDefault="003C3F5A" w:rsidP="00997082">
            <w:pPr>
              <w:pStyle w:val="rowtabella0"/>
              <w:jc w:val="center"/>
              <w:rPr>
                <w:color w:val="002060"/>
              </w:rPr>
            </w:pPr>
            <w:r w:rsidRPr="00C247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5ADF8"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FBDFD" w14:textId="77777777" w:rsidR="003C3F5A" w:rsidRPr="00C247FB" w:rsidRDefault="003C3F5A" w:rsidP="00997082">
            <w:pPr>
              <w:pStyle w:val="rowtabella0"/>
              <w:jc w:val="center"/>
              <w:rPr>
                <w:color w:val="002060"/>
              </w:rPr>
            </w:pPr>
            <w:r w:rsidRPr="00C247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863E9"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DA2AF"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6E087" w14:textId="77777777" w:rsidR="003C3F5A" w:rsidRPr="00C247FB" w:rsidRDefault="003C3F5A" w:rsidP="00997082">
            <w:pPr>
              <w:pStyle w:val="rowtabella0"/>
              <w:jc w:val="center"/>
              <w:rPr>
                <w:color w:val="002060"/>
              </w:rPr>
            </w:pPr>
            <w:r w:rsidRPr="00C247F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0636D" w14:textId="77777777" w:rsidR="003C3F5A" w:rsidRPr="00C247FB" w:rsidRDefault="003C3F5A" w:rsidP="00997082">
            <w:pPr>
              <w:pStyle w:val="rowtabella0"/>
              <w:jc w:val="center"/>
              <w:rPr>
                <w:color w:val="002060"/>
              </w:rPr>
            </w:pPr>
            <w:r w:rsidRPr="00C247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311E8" w14:textId="77777777" w:rsidR="003C3F5A" w:rsidRPr="00C247FB" w:rsidRDefault="003C3F5A" w:rsidP="00997082">
            <w:pPr>
              <w:pStyle w:val="rowtabella0"/>
              <w:jc w:val="center"/>
              <w:rPr>
                <w:color w:val="002060"/>
              </w:rPr>
            </w:pPr>
            <w:r w:rsidRPr="00C247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2CBCB" w14:textId="77777777" w:rsidR="003C3F5A" w:rsidRPr="00C247FB" w:rsidRDefault="003C3F5A" w:rsidP="00997082">
            <w:pPr>
              <w:pStyle w:val="rowtabella0"/>
              <w:jc w:val="center"/>
              <w:rPr>
                <w:color w:val="002060"/>
              </w:rPr>
            </w:pPr>
            <w:r w:rsidRPr="00C247FB">
              <w:rPr>
                <w:color w:val="002060"/>
              </w:rPr>
              <w:t>0</w:t>
            </w:r>
          </w:p>
        </w:tc>
      </w:tr>
      <w:tr w:rsidR="003C3F5A" w:rsidRPr="00C247FB" w14:paraId="18DFE17E"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B6A44E" w14:textId="77777777" w:rsidR="003C3F5A" w:rsidRPr="00C247FB" w:rsidRDefault="003C3F5A" w:rsidP="00997082">
            <w:pPr>
              <w:pStyle w:val="rowtabella0"/>
              <w:rPr>
                <w:color w:val="002060"/>
              </w:rPr>
            </w:pPr>
            <w:r w:rsidRPr="00C247FB">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A1CE6"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39838"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36F24"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B86E7"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3290E" w14:textId="77777777" w:rsidR="003C3F5A" w:rsidRPr="00C247FB" w:rsidRDefault="003C3F5A" w:rsidP="00997082">
            <w:pPr>
              <w:pStyle w:val="rowtabella0"/>
              <w:jc w:val="center"/>
              <w:rPr>
                <w:color w:val="002060"/>
              </w:rPr>
            </w:pPr>
            <w:r w:rsidRPr="00C247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ACF76" w14:textId="77777777" w:rsidR="003C3F5A" w:rsidRPr="00C247FB" w:rsidRDefault="003C3F5A" w:rsidP="00997082">
            <w:pPr>
              <w:pStyle w:val="rowtabella0"/>
              <w:jc w:val="center"/>
              <w:rPr>
                <w:color w:val="002060"/>
              </w:rPr>
            </w:pPr>
            <w:r w:rsidRPr="00C247F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59F61" w14:textId="77777777" w:rsidR="003C3F5A" w:rsidRPr="00C247FB" w:rsidRDefault="003C3F5A" w:rsidP="00997082">
            <w:pPr>
              <w:pStyle w:val="rowtabella0"/>
              <w:jc w:val="center"/>
              <w:rPr>
                <w:color w:val="002060"/>
              </w:rPr>
            </w:pPr>
            <w:r w:rsidRPr="00C247F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05150" w14:textId="77777777" w:rsidR="003C3F5A" w:rsidRPr="00C247FB" w:rsidRDefault="003C3F5A" w:rsidP="00997082">
            <w:pPr>
              <w:pStyle w:val="rowtabella0"/>
              <w:jc w:val="center"/>
              <w:rPr>
                <w:color w:val="002060"/>
              </w:rPr>
            </w:pPr>
            <w:r w:rsidRPr="00C247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C3450" w14:textId="77777777" w:rsidR="003C3F5A" w:rsidRPr="00C247FB" w:rsidRDefault="003C3F5A" w:rsidP="00997082">
            <w:pPr>
              <w:pStyle w:val="rowtabella0"/>
              <w:jc w:val="center"/>
              <w:rPr>
                <w:color w:val="002060"/>
              </w:rPr>
            </w:pPr>
            <w:r w:rsidRPr="00C247FB">
              <w:rPr>
                <w:color w:val="002060"/>
              </w:rPr>
              <w:t>0</w:t>
            </w:r>
          </w:p>
        </w:tc>
      </w:tr>
      <w:tr w:rsidR="003C3F5A" w:rsidRPr="00C247FB" w14:paraId="55C19424"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DA5F23" w14:textId="77777777" w:rsidR="003C3F5A" w:rsidRPr="00C247FB" w:rsidRDefault="003C3F5A" w:rsidP="00997082">
            <w:pPr>
              <w:pStyle w:val="rowtabella0"/>
              <w:rPr>
                <w:color w:val="002060"/>
              </w:rPr>
            </w:pPr>
            <w:r w:rsidRPr="00C247FB">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09CAD"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78651"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8B9BA"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9E86B"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60E2A" w14:textId="77777777" w:rsidR="003C3F5A" w:rsidRPr="00C247FB" w:rsidRDefault="003C3F5A" w:rsidP="00997082">
            <w:pPr>
              <w:pStyle w:val="rowtabella0"/>
              <w:jc w:val="center"/>
              <w:rPr>
                <w:color w:val="002060"/>
              </w:rPr>
            </w:pPr>
            <w:r w:rsidRPr="00C247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A2B10" w14:textId="77777777" w:rsidR="003C3F5A" w:rsidRPr="00C247FB" w:rsidRDefault="003C3F5A" w:rsidP="00997082">
            <w:pPr>
              <w:pStyle w:val="rowtabella0"/>
              <w:jc w:val="center"/>
              <w:rPr>
                <w:color w:val="002060"/>
              </w:rPr>
            </w:pPr>
            <w:r w:rsidRPr="00C247F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2DB6D" w14:textId="77777777" w:rsidR="003C3F5A" w:rsidRPr="00C247FB" w:rsidRDefault="003C3F5A" w:rsidP="00997082">
            <w:pPr>
              <w:pStyle w:val="rowtabella0"/>
              <w:jc w:val="center"/>
              <w:rPr>
                <w:color w:val="002060"/>
              </w:rPr>
            </w:pPr>
            <w:r w:rsidRPr="00C247F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8E3E7" w14:textId="77777777" w:rsidR="003C3F5A" w:rsidRPr="00C247FB" w:rsidRDefault="003C3F5A" w:rsidP="00997082">
            <w:pPr>
              <w:pStyle w:val="rowtabella0"/>
              <w:jc w:val="center"/>
              <w:rPr>
                <w:color w:val="002060"/>
              </w:rPr>
            </w:pPr>
            <w:r w:rsidRPr="00C247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BDFB3" w14:textId="77777777" w:rsidR="003C3F5A" w:rsidRPr="00C247FB" w:rsidRDefault="003C3F5A" w:rsidP="00997082">
            <w:pPr>
              <w:pStyle w:val="rowtabella0"/>
              <w:jc w:val="center"/>
              <w:rPr>
                <w:color w:val="002060"/>
              </w:rPr>
            </w:pPr>
            <w:r w:rsidRPr="00C247FB">
              <w:rPr>
                <w:color w:val="002060"/>
              </w:rPr>
              <w:t>0</w:t>
            </w:r>
          </w:p>
        </w:tc>
      </w:tr>
      <w:tr w:rsidR="003C3F5A" w:rsidRPr="00C247FB" w14:paraId="3C2F3728"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5D192B" w14:textId="77777777" w:rsidR="003C3F5A" w:rsidRPr="00C247FB" w:rsidRDefault="003C3F5A" w:rsidP="00997082">
            <w:pPr>
              <w:pStyle w:val="rowtabella0"/>
              <w:rPr>
                <w:color w:val="002060"/>
              </w:rPr>
            </w:pPr>
            <w:r w:rsidRPr="00C247FB">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B7CA2"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92FFC"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2CE48"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08430"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BEBB8" w14:textId="77777777" w:rsidR="003C3F5A" w:rsidRPr="00C247FB" w:rsidRDefault="003C3F5A" w:rsidP="00997082">
            <w:pPr>
              <w:pStyle w:val="rowtabella0"/>
              <w:jc w:val="center"/>
              <w:rPr>
                <w:color w:val="002060"/>
              </w:rPr>
            </w:pPr>
            <w:r w:rsidRPr="00C247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EDA39" w14:textId="77777777" w:rsidR="003C3F5A" w:rsidRPr="00C247FB" w:rsidRDefault="003C3F5A" w:rsidP="00997082">
            <w:pPr>
              <w:pStyle w:val="rowtabella0"/>
              <w:jc w:val="center"/>
              <w:rPr>
                <w:color w:val="002060"/>
              </w:rPr>
            </w:pPr>
            <w:r w:rsidRPr="00C247F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67128" w14:textId="77777777" w:rsidR="003C3F5A" w:rsidRPr="00C247FB" w:rsidRDefault="003C3F5A" w:rsidP="00997082">
            <w:pPr>
              <w:pStyle w:val="rowtabella0"/>
              <w:jc w:val="center"/>
              <w:rPr>
                <w:color w:val="002060"/>
              </w:rPr>
            </w:pPr>
            <w:r w:rsidRPr="00C247F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FEB11" w14:textId="77777777" w:rsidR="003C3F5A" w:rsidRPr="00C247FB" w:rsidRDefault="003C3F5A" w:rsidP="00997082">
            <w:pPr>
              <w:pStyle w:val="rowtabella0"/>
              <w:jc w:val="center"/>
              <w:rPr>
                <w:color w:val="002060"/>
              </w:rPr>
            </w:pPr>
            <w:r w:rsidRPr="00C247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9B55B" w14:textId="77777777" w:rsidR="003C3F5A" w:rsidRPr="00C247FB" w:rsidRDefault="003C3F5A" w:rsidP="00997082">
            <w:pPr>
              <w:pStyle w:val="rowtabella0"/>
              <w:jc w:val="center"/>
              <w:rPr>
                <w:color w:val="002060"/>
              </w:rPr>
            </w:pPr>
            <w:r w:rsidRPr="00C247FB">
              <w:rPr>
                <w:color w:val="002060"/>
              </w:rPr>
              <w:t>0</w:t>
            </w:r>
          </w:p>
        </w:tc>
      </w:tr>
      <w:tr w:rsidR="003C3F5A" w:rsidRPr="00C247FB" w14:paraId="606C46D6"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63BDDD" w14:textId="77777777" w:rsidR="003C3F5A" w:rsidRPr="00C247FB" w:rsidRDefault="003C3F5A" w:rsidP="00997082">
            <w:pPr>
              <w:pStyle w:val="rowtabella0"/>
              <w:rPr>
                <w:color w:val="002060"/>
                <w:lang w:val="es-ES"/>
              </w:rPr>
            </w:pPr>
            <w:r w:rsidRPr="00C247FB">
              <w:rPr>
                <w:color w:val="002060"/>
                <w:lang w:val="es-ES"/>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7BA4C"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2EEEC"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48A22"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40F3F"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9B603" w14:textId="77777777" w:rsidR="003C3F5A" w:rsidRPr="00C247FB" w:rsidRDefault="003C3F5A" w:rsidP="00997082">
            <w:pPr>
              <w:pStyle w:val="rowtabella0"/>
              <w:jc w:val="center"/>
              <w:rPr>
                <w:color w:val="002060"/>
              </w:rPr>
            </w:pPr>
            <w:r w:rsidRPr="00C247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84790" w14:textId="77777777" w:rsidR="003C3F5A" w:rsidRPr="00C247FB" w:rsidRDefault="003C3F5A" w:rsidP="00997082">
            <w:pPr>
              <w:pStyle w:val="rowtabella0"/>
              <w:jc w:val="center"/>
              <w:rPr>
                <w:color w:val="002060"/>
              </w:rPr>
            </w:pPr>
            <w:r w:rsidRPr="00C247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E3B2D" w14:textId="77777777" w:rsidR="003C3F5A" w:rsidRPr="00C247FB" w:rsidRDefault="003C3F5A" w:rsidP="00997082">
            <w:pPr>
              <w:pStyle w:val="rowtabella0"/>
              <w:jc w:val="center"/>
              <w:rPr>
                <w:color w:val="002060"/>
              </w:rPr>
            </w:pPr>
            <w:r w:rsidRPr="00C247F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0FB59" w14:textId="77777777" w:rsidR="003C3F5A" w:rsidRPr="00C247FB" w:rsidRDefault="003C3F5A" w:rsidP="00997082">
            <w:pPr>
              <w:pStyle w:val="rowtabella0"/>
              <w:jc w:val="center"/>
              <w:rPr>
                <w:color w:val="002060"/>
              </w:rPr>
            </w:pPr>
            <w:r w:rsidRPr="00C247F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7628C" w14:textId="77777777" w:rsidR="003C3F5A" w:rsidRPr="00C247FB" w:rsidRDefault="003C3F5A" w:rsidP="00997082">
            <w:pPr>
              <w:pStyle w:val="rowtabella0"/>
              <w:jc w:val="center"/>
              <w:rPr>
                <w:color w:val="002060"/>
              </w:rPr>
            </w:pPr>
            <w:r w:rsidRPr="00C247FB">
              <w:rPr>
                <w:color w:val="002060"/>
              </w:rPr>
              <w:t>0</w:t>
            </w:r>
          </w:p>
        </w:tc>
      </w:tr>
      <w:tr w:rsidR="003C3F5A" w:rsidRPr="00C247FB" w14:paraId="0917C6CF"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E65F80" w14:textId="77777777" w:rsidR="003C3F5A" w:rsidRPr="00C247FB" w:rsidRDefault="003C3F5A" w:rsidP="00997082">
            <w:pPr>
              <w:pStyle w:val="rowtabella0"/>
              <w:rPr>
                <w:color w:val="002060"/>
              </w:rPr>
            </w:pPr>
            <w:r w:rsidRPr="00C247FB">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A9097"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9913A"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52388"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0DA7D"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AF58F" w14:textId="77777777" w:rsidR="003C3F5A" w:rsidRPr="00C247FB" w:rsidRDefault="003C3F5A" w:rsidP="00997082">
            <w:pPr>
              <w:pStyle w:val="rowtabella0"/>
              <w:jc w:val="center"/>
              <w:rPr>
                <w:color w:val="002060"/>
              </w:rPr>
            </w:pPr>
            <w:r w:rsidRPr="00C247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B2413" w14:textId="77777777" w:rsidR="003C3F5A" w:rsidRPr="00C247FB" w:rsidRDefault="003C3F5A" w:rsidP="00997082">
            <w:pPr>
              <w:pStyle w:val="rowtabella0"/>
              <w:jc w:val="center"/>
              <w:rPr>
                <w:color w:val="002060"/>
              </w:rPr>
            </w:pPr>
            <w:r w:rsidRPr="00C247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3BE6D" w14:textId="77777777" w:rsidR="003C3F5A" w:rsidRPr="00C247FB" w:rsidRDefault="003C3F5A" w:rsidP="00997082">
            <w:pPr>
              <w:pStyle w:val="rowtabella0"/>
              <w:jc w:val="center"/>
              <w:rPr>
                <w:color w:val="002060"/>
              </w:rPr>
            </w:pPr>
            <w:r w:rsidRPr="00C247F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D270D" w14:textId="77777777" w:rsidR="003C3F5A" w:rsidRPr="00C247FB" w:rsidRDefault="003C3F5A" w:rsidP="00997082">
            <w:pPr>
              <w:pStyle w:val="rowtabella0"/>
              <w:jc w:val="center"/>
              <w:rPr>
                <w:color w:val="002060"/>
              </w:rPr>
            </w:pPr>
            <w:r w:rsidRPr="00C247F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FF431" w14:textId="77777777" w:rsidR="003C3F5A" w:rsidRPr="00C247FB" w:rsidRDefault="003C3F5A" w:rsidP="00997082">
            <w:pPr>
              <w:pStyle w:val="rowtabella0"/>
              <w:jc w:val="center"/>
              <w:rPr>
                <w:color w:val="002060"/>
              </w:rPr>
            </w:pPr>
            <w:r w:rsidRPr="00C247FB">
              <w:rPr>
                <w:color w:val="002060"/>
              </w:rPr>
              <w:t>0</w:t>
            </w:r>
          </w:p>
        </w:tc>
      </w:tr>
      <w:tr w:rsidR="003C3F5A" w:rsidRPr="00C247FB" w14:paraId="4732E988" w14:textId="77777777" w:rsidTr="0099708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0329FDB" w14:textId="77777777" w:rsidR="003C3F5A" w:rsidRPr="00C247FB" w:rsidRDefault="003C3F5A" w:rsidP="00997082">
            <w:pPr>
              <w:pStyle w:val="rowtabella0"/>
              <w:rPr>
                <w:color w:val="002060"/>
              </w:rPr>
            </w:pPr>
            <w:r w:rsidRPr="00C247FB">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B7849"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27FBB"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B0265"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7D840"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FD6E1"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36875" w14:textId="77777777" w:rsidR="003C3F5A" w:rsidRPr="00C247FB" w:rsidRDefault="003C3F5A" w:rsidP="00997082">
            <w:pPr>
              <w:pStyle w:val="rowtabella0"/>
              <w:jc w:val="center"/>
              <w:rPr>
                <w:color w:val="002060"/>
              </w:rPr>
            </w:pPr>
            <w:r w:rsidRPr="00C247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B0793" w14:textId="77777777" w:rsidR="003C3F5A" w:rsidRPr="00C247FB" w:rsidRDefault="003C3F5A" w:rsidP="00997082">
            <w:pPr>
              <w:pStyle w:val="rowtabella0"/>
              <w:jc w:val="center"/>
              <w:rPr>
                <w:color w:val="002060"/>
              </w:rPr>
            </w:pPr>
            <w:r w:rsidRPr="00C247F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E7FA6" w14:textId="77777777" w:rsidR="003C3F5A" w:rsidRPr="00C247FB" w:rsidRDefault="003C3F5A" w:rsidP="00997082">
            <w:pPr>
              <w:pStyle w:val="rowtabella0"/>
              <w:jc w:val="center"/>
              <w:rPr>
                <w:color w:val="002060"/>
              </w:rPr>
            </w:pPr>
            <w:r w:rsidRPr="00C247F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3EDB4" w14:textId="77777777" w:rsidR="003C3F5A" w:rsidRPr="00C247FB" w:rsidRDefault="003C3F5A" w:rsidP="00997082">
            <w:pPr>
              <w:pStyle w:val="rowtabella0"/>
              <w:jc w:val="center"/>
              <w:rPr>
                <w:color w:val="002060"/>
              </w:rPr>
            </w:pPr>
            <w:r w:rsidRPr="00C247FB">
              <w:rPr>
                <w:color w:val="002060"/>
              </w:rPr>
              <w:t>0</w:t>
            </w:r>
          </w:p>
        </w:tc>
      </w:tr>
    </w:tbl>
    <w:p w14:paraId="0735E9C4" w14:textId="77777777" w:rsidR="003C3F5A" w:rsidRDefault="003C3F5A" w:rsidP="003C3F5A">
      <w:pPr>
        <w:pStyle w:val="breakline"/>
        <w:rPr>
          <w:color w:val="002060"/>
        </w:rPr>
      </w:pPr>
    </w:p>
    <w:p w14:paraId="3A55B223" w14:textId="77777777" w:rsidR="003C3F5A" w:rsidRPr="00C247FB" w:rsidRDefault="003C3F5A" w:rsidP="003C3F5A">
      <w:pPr>
        <w:pStyle w:val="titoloprinc0"/>
        <w:rPr>
          <w:color w:val="002060"/>
        </w:rPr>
      </w:pPr>
      <w:r>
        <w:rPr>
          <w:color w:val="002060"/>
        </w:rPr>
        <w:t>PROGRAMMA GARE</w:t>
      </w:r>
    </w:p>
    <w:p w14:paraId="54785A0F" w14:textId="0D2FD0F0" w:rsidR="00E56AE0" w:rsidRPr="007E5C64" w:rsidRDefault="00E56AE0" w:rsidP="00E56AE0">
      <w:pPr>
        <w:pStyle w:val="sottotitolocampionato10"/>
        <w:rPr>
          <w:color w:val="002060"/>
        </w:rPr>
      </w:pPr>
      <w:r w:rsidRPr="007E5C64">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09"/>
        <w:gridCol w:w="385"/>
        <w:gridCol w:w="898"/>
        <w:gridCol w:w="1198"/>
        <w:gridCol w:w="1558"/>
        <w:gridCol w:w="1537"/>
      </w:tblGrid>
      <w:tr w:rsidR="00E56AE0" w:rsidRPr="007E5C64" w14:paraId="5049FFF6" w14:textId="77777777" w:rsidTr="0099708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23D7BA" w14:textId="77777777" w:rsidR="00E56AE0" w:rsidRPr="007E5C64" w:rsidRDefault="00E56AE0" w:rsidP="00997082">
            <w:pPr>
              <w:pStyle w:val="headertabella0"/>
              <w:rPr>
                <w:color w:val="002060"/>
              </w:rPr>
            </w:pPr>
            <w:r w:rsidRPr="007E5C6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17D217" w14:textId="77777777" w:rsidR="00E56AE0" w:rsidRPr="007E5C64" w:rsidRDefault="00E56AE0" w:rsidP="00997082">
            <w:pPr>
              <w:pStyle w:val="headertabella0"/>
              <w:rPr>
                <w:color w:val="002060"/>
              </w:rPr>
            </w:pPr>
            <w:r w:rsidRPr="007E5C6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E375D3" w14:textId="77777777" w:rsidR="00E56AE0" w:rsidRPr="007E5C64" w:rsidRDefault="00E56AE0" w:rsidP="00997082">
            <w:pPr>
              <w:pStyle w:val="headertabella0"/>
              <w:rPr>
                <w:color w:val="002060"/>
              </w:rPr>
            </w:pPr>
            <w:r w:rsidRPr="007E5C6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2C05B5" w14:textId="77777777" w:rsidR="00E56AE0" w:rsidRPr="007E5C64" w:rsidRDefault="00E56AE0" w:rsidP="00997082">
            <w:pPr>
              <w:pStyle w:val="headertabella0"/>
              <w:rPr>
                <w:color w:val="002060"/>
              </w:rPr>
            </w:pPr>
            <w:r w:rsidRPr="007E5C6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E3CA5F" w14:textId="77777777" w:rsidR="00E56AE0" w:rsidRPr="007E5C64" w:rsidRDefault="00E56AE0" w:rsidP="00997082">
            <w:pPr>
              <w:pStyle w:val="headertabella0"/>
              <w:rPr>
                <w:color w:val="002060"/>
              </w:rPr>
            </w:pPr>
            <w:r w:rsidRPr="007E5C6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D75B47" w14:textId="77777777" w:rsidR="00E56AE0" w:rsidRPr="007E5C64" w:rsidRDefault="00E56AE0" w:rsidP="00997082">
            <w:pPr>
              <w:pStyle w:val="headertabella0"/>
              <w:rPr>
                <w:color w:val="002060"/>
              </w:rPr>
            </w:pPr>
            <w:proofErr w:type="spellStart"/>
            <w:r w:rsidRPr="007E5C64">
              <w:rPr>
                <w:color w:val="002060"/>
              </w:rPr>
              <w:t>Localita'</w:t>
            </w:r>
            <w:proofErr w:type="spellEnd"/>
            <w:r w:rsidRPr="007E5C6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D5988C" w14:textId="77777777" w:rsidR="00E56AE0" w:rsidRPr="007E5C64" w:rsidRDefault="00E56AE0" w:rsidP="00997082">
            <w:pPr>
              <w:pStyle w:val="headertabella0"/>
              <w:rPr>
                <w:color w:val="002060"/>
              </w:rPr>
            </w:pPr>
            <w:r w:rsidRPr="007E5C64">
              <w:rPr>
                <w:color w:val="002060"/>
              </w:rPr>
              <w:t>Indirizzo Impianto</w:t>
            </w:r>
          </w:p>
        </w:tc>
      </w:tr>
      <w:tr w:rsidR="00E56AE0" w:rsidRPr="007E5C64" w14:paraId="542A7F92" w14:textId="77777777" w:rsidTr="0099708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1ED56AF" w14:textId="77777777" w:rsidR="00E56AE0" w:rsidRPr="007E5C64" w:rsidRDefault="00E56AE0" w:rsidP="00997082">
            <w:pPr>
              <w:pStyle w:val="rowtabella0"/>
              <w:rPr>
                <w:color w:val="002060"/>
              </w:rPr>
            </w:pPr>
            <w:r w:rsidRPr="007E5C64">
              <w:rPr>
                <w:color w:val="002060"/>
              </w:rPr>
              <w:t>ALMA JUVENTUS FANO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235B01" w14:textId="77777777" w:rsidR="00E56AE0" w:rsidRPr="007E5C64" w:rsidRDefault="00E56AE0" w:rsidP="00997082">
            <w:pPr>
              <w:pStyle w:val="rowtabella0"/>
              <w:rPr>
                <w:color w:val="002060"/>
              </w:rPr>
            </w:pPr>
            <w:r w:rsidRPr="007E5C64">
              <w:rPr>
                <w:color w:val="002060"/>
              </w:rPr>
              <w:t>FUTSAL MONTURANO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6710A0" w14:textId="77777777" w:rsidR="00E56AE0" w:rsidRPr="007E5C64" w:rsidRDefault="00E56AE0" w:rsidP="00997082">
            <w:pPr>
              <w:pStyle w:val="rowtabella0"/>
              <w:jc w:val="center"/>
              <w:rPr>
                <w:color w:val="002060"/>
              </w:rPr>
            </w:pPr>
            <w:r w:rsidRPr="007E5C6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F5AD1B" w14:textId="77777777" w:rsidR="00E56AE0" w:rsidRPr="007E5C64" w:rsidRDefault="00E56AE0" w:rsidP="00997082">
            <w:pPr>
              <w:pStyle w:val="rowtabella0"/>
              <w:rPr>
                <w:color w:val="002060"/>
              </w:rPr>
            </w:pPr>
            <w:r w:rsidRPr="007E5C64">
              <w:rPr>
                <w:color w:val="002060"/>
              </w:rPr>
              <w:t>06/10/2023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FEBCB4" w14:textId="77777777" w:rsidR="00E56AE0" w:rsidRPr="007E5C64" w:rsidRDefault="00E56AE0" w:rsidP="00997082">
            <w:pPr>
              <w:pStyle w:val="rowtabella0"/>
              <w:rPr>
                <w:color w:val="002060"/>
              </w:rPr>
            </w:pPr>
            <w:r w:rsidRPr="007E5C64">
              <w:rPr>
                <w:color w:val="002060"/>
              </w:rPr>
              <w:t xml:space="preserve">5454 </w:t>
            </w:r>
            <w:proofErr w:type="gramStart"/>
            <w:r w:rsidRPr="007E5C64">
              <w:rPr>
                <w:color w:val="002060"/>
              </w:rPr>
              <w:t>C.COPERTO</w:t>
            </w:r>
            <w:proofErr w:type="gramEnd"/>
            <w:r w:rsidRPr="007E5C64">
              <w:rPr>
                <w:color w:val="002060"/>
              </w:rPr>
              <w:t xml:space="preserve"> C.TENNIS LA TRAVE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99FB57" w14:textId="77777777" w:rsidR="00E56AE0" w:rsidRPr="007E5C64" w:rsidRDefault="00E56AE0" w:rsidP="00997082">
            <w:pPr>
              <w:pStyle w:val="rowtabella0"/>
              <w:rPr>
                <w:color w:val="002060"/>
              </w:rPr>
            </w:pPr>
            <w:r w:rsidRPr="007E5C64">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4C0A0D" w14:textId="77777777" w:rsidR="00E56AE0" w:rsidRPr="007E5C64" w:rsidRDefault="00E56AE0" w:rsidP="00997082">
            <w:pPr>
              <w:pStyle w:val="rowtabella0"/>
              <w:rPr>
                <w:color w:val="002060"/>
              </w:rPr>
            </w:pPr>
            <w:r w:rsidRPr="007E5C64">
              <w:rPr>
                <w:color w:val="002060"/>
              </w:rPr>
              <w:t>VIA VILLA TOMBARI</w:t>
            </w:r>
          </w:p>
        </w:tc>
      </w:tr>
      <w:tr w:rsidR="00E56AE0" w:rsidRPr="007E5C64" w14:paraId="2B0C3180" w14:textId="77777777" w:rsidTr="0099708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D6CDEA0" w14:textId="77777777" w:rsidR="00E56AE0" w:rsidRPr="007E5C64" w:rsidRDefault="00E56AE0" w:rsidP="00997082">
            <w:pPr>
              <w:pStyle w:val="rowtabella0"/>
              <w:rPr>
                <w:color w:val="002060"/>
              </w:rPr>
            </w:pPr>
            <w:r w:rsidRPr="007E5C64">
              <w:rPr>
                <w:color w:val="002060"/>
              </w:rPr>
              <w:t>BAYER CAPPUCCINI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4A5911E" w14:textId="77777777" w:rsidR="00E56AE0" w:rsidRPr="007E5C64" w:rsidRDefault="00E56AE0" w:rsidP="00997082">
            <w:pPr>
              <w:pStyle w:val="rowtabella0"/>
              <w:rPr>
                <w:color w:val="002060"/>
              </w:rPr>
            </w:pPr>
            <w:r w:rsidRPr="007E5C64">
              <w:rPr>
                <w:color w:val="002060"/>
              </w:rPr>
              <w:t>FUTSAL CASELLE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EBD0270" w14:textId="77777777" w:rsidR="00E56AE0" w:rsidRPr="007E5C64" w:rsidRDefault="00E56AE0" w:rsidP="00997082">
            <w:pPr>
              <w:pStyle w:val="rowtabella0"/>
              <w:jc w:val="center"/>
              <w:rPr>
                <w:color w:val="002060"/>
              </w:rPr>
            </w:pPr>
            <w:r w:rsidRPr="007E5C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4137B05" w14:textId="77777777" w:rsidR="00E56AE0" w:rsidRPr="007E5C64" w:rsidRDefault="00E56AE0" w:rsidP="00997082">
            <w:pPr>
              <w:pStyle w:val="rowtabella0"/>
              <w:rPr>
                <w:color w:val="002060"/>
              </w:rPr>
            </w:pPr>
            <w:r w:rsidRPr="007E5C64">
              <w:rPr>
                <w:color w:val="002060"/>
              </w:rPr>
              <w:t>06/10/2023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A63643A" w14:textId="77777777" w:rsidR="00E56AE0" w:rsidRPr="007E5C64" w:rsidRDefault="00E56AE0" w:rsidP="00997082">
            <w:pPr>
              <w:pStyle w:val="rowtabella0"/>
              <w:rPr>
                <w:color w:val="002060"/>
              </w:rPr>
            </w:pPr>
            <w:r w:rsidRPr="007E5C64">
              <w:rPr>
                <w:color w:val="002060"/>
              </w:rPr>
              <w:t xml:space="preserve">5286 PALESTRA </w:t>
            </w:r>
            <w:proofErr w:type="gramStart"/>
            <w:r w:rsidRPr="007E5C64">
              <w:rPr>
                <w:color w:val="002060"/>
              </w:rPr>
              <w:t>C.SPORTIVO</w:t>
            </w:r>
            <w:proofErr w:type="gramEnd"/>
            <w:r w:rsidRPr="007E5C64">
              <w:rPr>
                <w:color w:val="002060"/>
              </w:rPr>
              <w:t>"DON BOSCO"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08F71D" w14:textId="77777777" w:rsidR="00E56AE0" w:rsidRPr="007E5C64" w:rsidRDefault="00E56AE0" w:rsidP="00997082">
            <w:pPr>
              <w:pStyle w:val="rowtabella0"/>
              <w:rPr>
                <w:color w:val="002060"/>
              </w:rPr>
            </w:pPr>
            <w:r w:rsidRPr="007E5C64">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FCD88C" w14:textId="77777777" w:rsidR="00E56AE0" w:rsidRPr="007E5C64" w:rsidRDefault="00E56AE0" w:rsidP="00997082">
            <w:pPr>
              <w:pStyle w:val="rowtabella0"/>
              <w:rPr>
                <w:color w:val="002060"/>
              </w:rPr>
            </w:pPr>
            <w:r w:rsidRPr="007E5C64">
              <w:rPr>
                <w:color w:val="002060"/>
              </w:rPr>
              <w:t>VIA ALFIERI SNC</w:t>
            </w:r>
          </w:p>
        </w:tc>
      </w:tr>
      <w:tr w:rsidR="00E56AE0" w:rsidRPr="007E5C64" w14:paraId="2CFF3063" w14:textId="77777777" w:rsidTr="0099708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DD3CFA6" w14:textId="77777777" w:rsidR="00E56AE0" w:rsidRPr="007E5C64" w:rsidRDefault="00E56AE0" w:rsidP="00997082">
            <w:pPr>
              <w:pStyle w:val="rowtabella0"/>
              <w:rPr>
                <w:color w:val="002060"/>
              </w:rPr>
            </w:pPr>
            <w:r w:rsidRPr="007E5C64">
              <w:rPr>
                <w:color w:val="002060"/>
              </w:rPr>
              <w:lastRenderedPageBreak/>
              <w:t>FUTSAL MONTEMARCIANO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1D1C61C" w14:textId="77777777" w:rsidR="00E56AE0" w:rsidRPr="007E5C64" w:rsidRDefault="00E56AE0" w:rsidP="00997082">
            <w:pPr>
              <w:pStyle w:val="rowtabella0"/>
              <w:rPr>
                <w:color w:val="002060"/>
              </w:rPr>
            </w:pPr>
            <w:r w:rsidRPr="007E5C64">
              <w:rPr>
                <w:color w:val="002060"/>
              </w:rPr>
              <w:t>INVICTA FUTSAL MACERATA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7A9D97E" w14:textId="77777777" w:rsidR="00E56AE0" w:rsidRPr="007E5C64" w:rsidRDefault="00E56AE0" w:rsidP="00997082">
            <w:pPr>
              <w:pStyle w:val="rowtabella0"/>
              <w:jc w:val="center"/>
              <w:rPr>
                <w:color w:val="002060"/>
              </w:rPr>
            </w:pPr>
            <w:r w:rsidRPr="007E5C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A098EE5" w14:textId="77777777" w:rsidR="00E56AE0" w:rsidRPr="007E5C64" w:rsidRDefault="00E56AE0" w:rsidP="00997082">
            <w:pPr>
              <w:pStyle w:val="rowtabella0"/>
              <w:rPr>
                <w:color w:val="002060"/>
              </w:rPr>
            </w:pPr>
            <w:r w:rsidRPr="007E5C64">
              <w:rPr>
                <w:color w:val="002060"/>
              </w:rPr>
              <w:t>06/10/2023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BBB8BAF" w14:textId="77777777" w:rsidR="00E56AE0" w:rsidRPr="007E5C64" w:rsidRDefault="00E56AE0" w:rsidP="00997082">
            <w:pPr>
              <w:pStyle w:val="rowtabella0"/>
              <w:rPr>
                <w:color w:val="002060"/>
              </w:rPr>
            </w:pPr>
            <w:r w:rsidRPr="007E5C64">
              <w:rPr>
                <w:color w:val="002060"/>
              </w:rPr>
              <w:t>5041 PALLONE GEODETICO LOC. MARINA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EA7DA8" w14:textId="77777777" w:rsidR="00E56AE0" w:rsidRPr="007E5C64" w:rsidRDefault="00E56AE0" w:rsidP="00997082">
            <w:pPr>
              <w:pStyle w:val="rowtabella0"/>
              <w:rPr>
                <w:color w:val="002060"/>
              </w:rPr>
            </w:pPr>
            <w:r w:rsidRPr="007E5C64">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E38201" w14:textId="77777777" w:rsidR="00E56AE0" w:rsidRPr="007E5C64" w:rsidRDefault="00E56AE0" w:rsidP="00997082">
            <w:pPr>
              <w:pStyle w:val="rowtabella0"/>
              <w:rPr>
                <w:color w:val="002060"/>
              </w:rPr>
            </w:pPr>
            <w:r w:rsidRPr="007E5C64">
              <w:rPr>
                <w:color w:val="002060"/>
              </w:rPr>
              <w:t>VIA GRAZIA DELEDDA</w:t>
            </w:r>
          </w:p>
        </w:tc>
      </w:tr>
      <w:tr w:rsidR="00E56AE0" w:rsidRPr="007E5C64" w14:paraId="2434A79D" w14:textId="77777777" w:rsidTr="0099708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4F01F81" w14:textId="77777777" w:rsidR="00E56AE0" w:rsidRPr="007E5C64" w:rsidRDefault="00E56AE0" w:rsidP="00997082">
            <w:pPr>
              <w:pStyle w:val="rowtabella0"/>
              <w:rPr>
                <w:color w:val="002060"/>
              </w:rPr>
            </w:pPr>
            <w:r w:rsidRPr="007E5C64">
              <w:rPr>
                <w:color w:val="002060"/>
              </w:rPr>
              <w:t>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AF57407" w14:textId="77777777" w:rsidR="00E56AE0" w:rsidRPr="007E5C64" w:rsidRDefault="00E56AE0" w:rsidP="00997082">
            <w:pPr>
              <w:pStyle w:val="rowtabella0"/>
              <w:rPr>
                <w:color w:val="002060"/>
              </w:rPr>
            </w:pPr>
            <w:r w:rsidRPr="007E5C64">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570F40D" w14:textId="77777777" w:rsidR="00E56AE0" w:rsidRPr="007E5C64" w:rsidRDefault="00E56AE0" w:rsidP="00997082">
            <w:pPr>
              <w:pStyle w:val="rowtabella0"/>
              <w:jc w:val="center"/>
              <w:rPr>
                <w:color w:val="002060"/>
              </w:rPr>
            </w:pPr>
            <w:r w:rsidRPr="007E5C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94F89CF" w14:textId="77777777" w:rsidR="00E56AE0" w:rsidRPr="007E5C64" w:rsidRDefault="00E56AE0" w:rsidP="00997082">
            <w:pPr>
              <w:pStyle w:val="rowtabella0"/>
              <w:rPr>
                <w:color w:val="002060"/>
              </w:rPr>
            </w:pPr>
            <w:r w:rsidRPr="007E5C64">
              <w:rPr>
                <w:color w:val="002060"/>
              </w:rPr>
              <w:t>06/10/2023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B66CA67" w14:textId="77777777" w:rsidR="00E56AE0" w:rsidRPr="007E5C64" w:rsidRDefault="00E56AE0" w:rsidP="00997082">
            <w:pPr>
              <w:pStyle w:val="rowtabella0"/>
              <w:rPr>
                <w:color w:val="002060"/>
              </w:rPr>
            </w:pPr>
            <w:r w:rsidRPr="007E5C64">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6FA318" w14:textId="77777777" w:rsidR="00E56AE0" w:rsidRPr="007E5C64" w:rsidRDefault="00E56AE0" w:rsidP="00997082">
            <w:pPr>
              <w:pStyle w:val="rowtabella0"/>
              <w:rPr>
                <w:color w:val="002060"/>
              </w:rPr>
            </w:pPr>
            <w:r w:rsidRPr="007E5C64">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D082BE" w14:textId="77777777" w:rsidR="00E56AE0" w:rsidRPr="007E5C64" w:rsidRDefault="00E56AE0" w:rsidP="00997082">
            <w:pPr>
              <w:pStyle w:val="rowtabella0"/>
              <w:rPr>
                <w:color w:val="002060"/>
              </w:rPr>
            </w:pPr>
            <w:r w:rsidRPr="007E5C64">
              <w:rPr>
                <w:color w:val="002060"/>
              </w:rPr>
              <w:t>VIA DEI TESSITORI</w:t>
            </w:r>
          </w:p>
        </w:tc>
      </w:tr>
      <w:tr w:rsidR="00E56AE0" w:rsidRPr="007E5C64" w14:paraId="3F53493D" w14:textId="77777777" w:rsidTr="0099708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30EFDCA" w14:textId="77777777" w:rsidR="00E56AE0" w:rsidRPr="007E5C64" w:rsidRDefault="00E56AE0" w:rsidP="00997082">
            <w:pPr>
              <w:pStyle w:val="rowtabella0"/>
              <w:rPr>
                <w:color w:val="002060"/>
              </w:rPr>
            </w:pPr>
            <w:r w:rsidRPr="007E5C64">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12AFA5C" w14:textId="77777777" w:rsidR="00E56AE0" w:rsidRPr="007E5C64" w:rsidRDefault="00E56AE0" w:rsidP="00997082">
            <w:pPr>
              <w:pStyle w:val="rowtabella0"/>
              <w:rPr>
                <w:color w:val="002060"/>
              </w:rPr>
            </w:pPr>
            <w:r w:rsidRPr="007E5C64">
              <w:rPr>
                <w:color w:val="002060"/>
              </w:rPr>
              <w:t>REAL SAN 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8D37C4E" w14:textId="77777777" w:rsidR="00E56AE0" w:rsidRPr="007E5C64" w:rsidRDefault="00E56AE0" w:rsidP="00997082">
            <w:pPr>
              <w:pStyle w:val="rowtabella0"/>
              <w:jc w:val="center"/>
              <w:rPr>
                <w:color w:val="002060"/>
              </w:rPr>
            </w:pPr>
            <w:r w:rsidRPr="007E5C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45490DB" w14:textId="77777777" w:rsidR="00E56AE0" w:rsidRPr="007E5C64" w:rsidRDefault="00E56AE0" w:rsidP="00997082">
            <w:pPr>
              <w:pStyle w:val="rowtabella0"/>
              <w:rPr>
                <w:color w:val="002060"/>
              </w:rPr>
            </w:pPr>
            <w:r w:rsidRPr="007E5C64">
              <w:rPr>
                <w:color w:val="002060"/>
              </w:rPr>
              <w:t>06/10/2023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B45F734" w14:textId="77777777" w:rsidR="00E56AE0" w:rsidRPr="007E5C64" w:rsidRDefault="00E56AE0" w:rsidP="00997082">
            <w:pPr>
              <w:pStyle w:val="rowtabella0"/>
              <w:rPr>
                <w:color w:val="002060"/>
              </w:rPr>
            </w:pPr>
            <w:r w:rsidRPr="007E5C64">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2950F8" w14:textId="77777777" w:rsidR="00E56AE0" w:rsidRPr="007E5C64" w:rsidRDefault="00E56AE0" w:rsidP="00997082">
            <w:pPr>
              <w:pStyle w:val="rowtabella0"/>
              <w:rPr>
                <w:color w:val="002060"/>
              </w:rPr>
            </w:pPr>
            <w:r w:rsidRPr="007E5C64">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141416" w14:textId="77777777" w:rsidR="00E56AE0" w:rsidRPr="007E5C64" w:rsidRDefault="00E56AE0" w:rsidP="00997082">
            <w:pPr>
              <w:pStyle w:val="rowtabella0"/>
              <w:rPr>
                <w:color w:val="002060"/>
              </w:rPr>
            </w:pPr>
            <w:r w:rsidRPr="007E5C64">
              <w:rPr>
                <w:color w:val="002060"/>
              </w:rPr>
              <w:t>VIA ALESSANDRO MANZONI</w:t>
            </w:r>
          </w:p>
        </w:tc>
      </w:tr>
      <w:tr w:rsidR="00E56AE0" w:rsidRPr="007E5C64" w14:paraId="63CB1723" w14:textId="77777777" w:rsidTr="0099708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92D7A4E" w14:textId="77777777" w:rsidR="00E56AE0" w:rsidRPr="007E5C64" w:rsidRDefault="00E56AE0" w:rsidP="00997082">
            <w:pPr>
              <w:pStyle w:val="rowtabella0"/>
              <w:rPr>
                <w:color w:val="002060"/>
              </w:rPr>
            </w:pPr>
            <w:r w:rsidRPr="007E5C64">
              <w:rPr>
                <w:color w:val="002060"/>
              </w:rPr>
              <w:t>PIANACCIO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0B9F7AC" w14:textId="77777777" w:rsidR="00E56AE0" w:rsidRPr="007E5C64" w:rsidRDefault="00E56AE0" w:rsidP="00997082">
            <w:pPr>
              <w:pStyle w:val="rowtabella0"/>
              <w:rPr>
                <w:color w:val="002060"/>
              </w:rPr>
            </w:pPr>
            <w:r w:rsidRPr="007E5C64">
              <w:rPr>
                <w:color w:val="002060"/>
              </w:rPr>
              <w:t>NUOVA JUVENTINA FFC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95F6CB5" w14:textId="77777777" w:rsidR="00E56AE0" w:rsidRPr="007E5C64" w:rsidRDefault="00E56AE0" w:rsidP="00997082">
            <w:pPr>
              <w:pStyle w:val="rowtabella0"/>
              <w:jc w:val="center"/>
              <w:rPr>
                <w:color w:val="002060"/>
              </w:rPr>
            </w:pPr>
            <w:r w:rsidRPr="007E5C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CDA32D2" w14:textId="77777777" w:rsidR="00E56AE0" w:rsidRPr="007E5C64" w:rsidRDefault="00E56AE0" w:rsidP="00997082">
            <w:pPr>
              <w:pStyle w:val="rowtabella0"/>
              <w:rPr>
                <w:color w:val="002060"/>
              </w:rPr>
            </w:pPr>
            <w:r w:rsidRPr="007E5C64">
              <w:rPr>
                <w:color w:val="002060"/>
              </w:rPr>
              <w:t>06/10/2023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9DC7EAE" w14:textId="77777777" w:rsidR="00E56AE0" w:rsidRPr="007E5C64" w:rsidRDefault="00E56AE0" w:rsidP="00997082">
            <w:pPr>
              <w:pStyle w:val="rowtabella0"/>
              <w:rPr>
                <w:color w:val="002060"/>
              </w:rPr>
            </w:pPr>
            <w:r w:rsidRPr="007E5C64">
              <w:rPr>
                <w:color w:val="002060"/>
              </w:rPr>
              <w:t xml:space="preserve">5429 PAL.COM. </w:t>
            </w:r>
            <w:proofErr w:type="gramStart"/>
            <w:r w:rsidRPr="007E5C64">
              <w:rPr>
                <w:color w:val="002060"/>
              </w:rPr>
              <w:t>S.MICHELE</w:t>
            </w:r>
            <w:proofErr w:type="gramEnd"/>
            <w:r w:rsidRPr="007E5C64">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F48B44" w14:textId="77777777" w:rsidR="00E56AE0" w:rsidRPr="007E5C64" w:rsidRDefault="00E56AE0" w:rsidP="00997082">
            <w:pPr>
              <w:pStyle w:val="rowtabella0"/>
              <w:rPr>
                <w:color w:val="002060"/>
              </w:rPr>
            </w:pPr>
            <w:r w:rsidRPr="007E5C64">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8F7011" w14:textId="77777777" w:rsidR="00E56AE0" w:rsidRPr="007E5C64" w:rsidRDefault="00E56AE0" w:rsidP="00997082">
            <w:pPr>
              <w:pStyle w:val="rowtabella0"/>
              <w:rPr>
                <w:color w:val="002060"/>
              </w:rPr>
            </w:pPr>
            <w:r w:rsidRPr="007E5C64">
              <w:rPr>
                <w:color w:val="002060"/>
              </w:rPr>
              <w:t>VIA LORETO</w:t>
            </w:r>
          </w:p>
        </w:tc>
      </w:tr>
      <w:tr w:rsidR="00E56AE0" w:rsidRPr="007E5C64" w14:paraId="5743BF26" w14:textId="77777777" w:rsidTr="0099708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438730" w14:textId="77777777" w:rsidR="00E56AE0" w:rsidRPr="007E5C64" w:rsidRDefault="00E56AE0" w:rsidP="00997082">
            <w:pPr>
              <w:pStyle w:val="rowtabella0"/>
              <w:rPr>
                <w:color w:val="002060"/>
              </w:rPr>
            </w:pPr>
            <w:r w:rsidRPr="007E5C64">
              <w:rPr>
                <w:color w:val="002060"/>
              </w:rPr>
              <w:t>TRE TORRI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A5FE61" w14:textId="77777777" w:rsidR="00E56AE0" w:rsidRPr="007E5C64" w:rsidRDefault="00E56AE0" w:rsidP="00997082">
            <w:pPr>
              <w:pStyle w:val="rowtabella0"/>
              <w:rPr>
                <w:color w:val="002060"/>
              </w:rPr>
            </w:pPr>
            <w:r w:rsidRPr="007E5C64">
              <w:rPr>
                <w:color w:val="002060"/>
              </w:rPr>
              <w:t>POL.CAGLI SPORT ASSOCIATI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1C7CB8" w14:textId="77777777" w:rsidR="00E56AE0" w:rsidRPr="007E5C64" w:rsidRDefault="00E56AE0" w:rsidP="00997082">
            <w:pPr>
              <w:pStyle w:val="rowtabella0"/>
              <w:jc w:val="center"/>
              <w:rPr>
                <w:color w:val="002060"/>
              </w:rPr>
            </w:pPr>
            <w:r w:rsidRPr="007E5C6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E98E00" w14:textId="77777777" w:rsidR="00E56AE0" w:rsidRPr="007E5C64" w:rsidRDefault="00E56AE0" w:rsidP="00997082">
            <w:pPr>
              <w:pStyle w:val="rowtabella0"/>
              <w:rPr>
                <w:color w:val="002060"/>
              </w:rPr>
            </w:pPr>
            <w:r w:rsidRPr="007E5C64">
              <w:rPr>
                <w:color w:val="002060"/>
              </w:rPr>
              <w:t>06/10/2023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F96E7E" w14:textId="77777777" w:rsidR="00E56AE0" w:rsidRPr="007E5C64" w:rsidRDefault="00E56AE0" w:rsidP="00997082">
            <w:pPr>
              <w:pStyle w:val="rowtabella0"/>
              <w:rPr>
                <w:color w:val="002060"/>
              </w:rPr>
            </w:pPr>
            <w:r w:rsidRPr="007E5C64">
              <w:rPr>
                <w:color w:val="002060"/>
              </w:rPr>
              <w:t>5222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109F1A" w14:textId="77777777" w:rsidR="00E56AE0" w:rsidRPr="007E5C64" w:rsidRDefault="00E56AE0" w:rsidP="00997082">
            <w:pPr>
              <w:pStyle w:val="rowtabella0"/>
              <w:rPr>
                <w:color w:val="002060"/>
              </w:rPr>
            </w:pPr>
            <w:r w:rsidRPr="007E5C64">
              <w:rPr>
                <w:color w:val="002060"/>
              </w:rPr>
              <w:t>SARNANO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B4A5A7" w14:textId="77777777" w:rsidR="00E56AE0" w:rsidRPr="007E5C64" w:rsidRDefault="00E56AE0" w:rsidP="00997082">
            <w:pPr>
              <w:pStyle w:val="rowtabella0"/>
              <w:rPr>
                <w:color w:val="002060"/>
              </w:rPr>
            </w:pPr>
            <w:r w:rsidRPr="007E5C64">
              <w:rPr>
                <w:color w:val="002060"/>
              </w:rPr>
              <w:t>VIA LUDOVICO SCARFIOTTI</w:t>
            </w:r>
          </w:p>
        </w:tc>
      </w:tr>
    </w:tbl>
    <w:p w14:paraId="049FA975" w14:textId="77777777" w:rsidR="003C3F5A" w:rsidRPr="00C247FB" w:rsidRDefault="003C3F5A" w:rsidP="003C3F5A">
      <w:pPr>
        <w:pStyle w:val="breakline"/>
        <w:rPr>
          <w:rFonts w:eastAsiaTheme="minorEastAsia"/>
          <w:color w:val="002060"/>
        </w:rPr>
      </w:pPr>
    </w:p>
    <w:p w14:paraId="7C349E94" w14:textId="77777777" w:rsidR="003C3F5A" w:rsidRPr="00C247FB" w:rsidRDefault="003C3F5A" w:rsidP="003C3F5A">
      <w:pPr>
        <w:pStyle w:val="breakline"/>
        <w:rPr>
          <w:color w:val="002060"/>
        </w:rPr>
      </w:pPr>
    </w:p>
    <w:p w14:paraId="09B492FF" w14:textId="77777777" w:rsidR="003C3F5A" w:rsidRPr="00C247FB" w:rsidRDefault="003C3F5A" w:rsidP="003C3F5A">
      <w:pPr>
        <w:pStyle w:val="titolocampionato0"/>
        <w:shd w:val="clear" w:color="auto" w:fill="CCCCCC"/>
        <w:spacing w:before="80" w:after="40"/>
        <w:rPr>
          <w:color w:val="002060"/>
        </w:rPr>
      </w:pPr>
      <w:r w:rsidRPr="00C247FB">
        <w:rPr>
          <w:color w:val="002060"/>
        </w:rPr>
        <w:t>CALCIO A CINQUE SERIE C2</w:t>
      </w:r>
    </w:p>
    <w:p w14:paraId="6F780498" w14:textId="77777777" w:rsidR="003C3F5A" w:rsidRPr="00C247FB" w:rsidRDefault="003C3F5A" w:rsidP="003C3F5A">
      <w:pPr>
        <w:pStyle w:val="titoloprinc0"/>
        <w:rPr>
          <w:color w:val="002060"/>
        </w:rPr>
      </w:pPr>
      <w:r w:rsidRPr="00C247FB">
        <w:rPr>
          <w:color w:val="002060"/>
        </w:rPr>
        <w:t>VARIAZIONI AL PROGRAMMA GARE</w:t>
      </w:r>
    </w:p>
    <w:p w14:paraId="6A5531C1" w14:textId="77777777" w:rsidR="003C3F5A" w:rsidRPr="00C247FB" w:rsidRDefault="003C3F5A" w:rsidP="003C3F5A">
      <w:pPr>
        <w:pStyle w:val="breakline"/>
        <w:rPr>
          <w:color w:val="002060"/>
        </w:rPr>
      </w:pPr>
    </w:p>
    <w:p w14:paraId="6162A0BD" w14:textId="77777777" w:rsidR="003C3F5A" w:rsidRPr="00C247FB" w:rsidRDefault="003C3F5A" w:rsidP="003C3F5A">
      <w:pPr>
        <w:pStyle w:val="breakline"/>
        <w:rPr>
          <w:color w:val="002060"/>
        </w:rPr>
      </w:pPr>
    </w:p>
    <w:p w14:paraId="1FBD5485" w14:textId="77777777" w:rsidR="003C3F5A" w:rsidRPr="00C247FB" w:rsidRDefault="003C3F5A" w:rsidP="003C3F5A">
      <w:pPr>
        <w:pStyle w:val="sottotitolocampionato10"/>
        <w:rPr>
          <w:color w:val="002060"/>
        </w:rPr>
      </w:pPr>
      <w:r w:rsidRPr="00C247FB">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C3F5A" w:rsidRPr="00C247FB" w14:paraId="39572632" w14:textId="77777777" w:rsidTr="0099708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602E56" w14:textId="77777777" w:rsidR="003C3F5A" w:rsidRPr="00C247FB" w:rsidRDefault="003C3F5A" w:rsidP="00997082">
            <w:pPr>
              <w:pStyle w:val="headertabella0"/>
              <w:rPr>
                <w:color w:val="002060"/>
              </w:rPr>
            </w:pPr>
            <w:r w:rsidRPr="00C247FB">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DE5FAD" w14:textId="77777777" w:rsidR="003C3F5A" w:rsidRPr="00C247FB" w:rsidRDefault="003C3F5A" w:rsidP="00997082">
            <w:pPr>
              <w:pStyle w:val="headertabella0"/>
              <w:rPr>
                <w:color w:val="002060"/>
              </w:rPr>
            </w:pPr>
            <w:r w:rsidRPr="00C247FB">
              <w:rPr>
                <w:color w:val="002060"/>
              </w:rPr>
              <w:t xml:space="preserve">N° </w:t>
            </w:r>
            <w:proofErr w:type="spellStart"/>
            <w:r w:rsidRPr="00C247FB">
              <w:rPr>
                <w:color w:val="002060"/>
              </w:rPr>
              <w:t>Gior</w:t>
            </w:r>
            <w:proofErr w:type="spellEnd"/>
            <w:r w:rsidRPr="00C247FB">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093FCC" w14:textId="77777777" w:rsidR="003C3F5A" w:rsidRPr="00C247FB" w:rsidRDefault="003C3F5A" w:rsidP="00997082">
            <w:pPr>
              <w:pStyle w:val="headertabella0"/>
              <w:rPr>
                <w:color w:val="002060"/>
              </w:rPr>
            </w:pPr>
            <w:r w:rsidRPr="00C247FB">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E147AE" w14:textId="77777777" w:rsidR="003C3F5A" w:rsidRPr="00C247FB" w:rsidRDefault="003C3F5A" w:rsidP="00997082">
            <w:pPr>
              <w:pStyle w:val="headertabella0"/>
              <w:rPr>
                <w:color w:val="002060"/>
              </w:rPr>
            </w:pPr>
            <w:r w:rsidRPr="00C247FB">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87BE7F" w14:textId="77777777" w:rsidR="003C3F5A" w:rsidRPr="00C247FB" w:rsidRDefault="003C3F5A" w:rsidP="00997082">
            <w:pPr>
              <w:pStyle w:val="headertabella0"/>
              <w:rPr>
                <w:color w:val="002060"/>
              </w:rPr>
            </w:pPr>
            <w:r w:rsidRPr="00C247FB">
              <w:rPr>
                <w:color w:val="002060"/>
              </w:rPr>
              <w:t xml:space="preserve">Data </w:t>
            </w:r>
            <w:proofErr w:type="spellStart"/>
            <w:r w:rsidRPr="00C247FB">
              <w:rPr>
                <w:color w:val="002060"/>
              </w:rPr>
              <w:t>Orig</w:t>
            </w:r>
            <w:proofErr w:type="spellEnd"/>
            <w:r w:rsidRPr="00C247FB">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A3D146" w14:textId="77777777" w:rsidR="003C3F5A" w:rsidRPr="00C247FB" w:rsidRDefault="003C3F5A" w:rsidP="00997082">
            <w:pPr>
              <w:pStyle w:val="headertabella0"/>
              <w:rPr>
                <w:color w:val="002060"/>
              </w:rPr>
            </w:pPr>
            <w:r w:rsidRPr="00C247FB">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A03AAD" w14:textId="77777777" w:rsidR="003C3F5A" w:rsidRPr="00C247FB" w:rsidRDefault="003C3F5A" w:rsidP="00997082">
            <w:pPr>
              <w:pStyle w:val="headertabella0"/>
              <w:rPr>
                <w:color w:val="002060"/>
              </w:rPr>
            </w:pPr>
            <w:r w:rsidRPr="00C247FB">
              <w:rPr>
                <w:color w:val="002060"/>
              </w:rPr>
              <w:t xml:space="preserve">Ora </w:t>
            </w:r>
            <w:proofErr w:type="spellStart"/>
            <w:r w:rsidRPr="00C247FB">
              <w:rPr>
                <w:color w:val="002060"/>
              </w:rPr>
              <w:t>Orig</w:t>
            </w:r>
            <w:proofErr w:type="spellEnd"/>
            <w:r w:rsidRPr="00C247FB">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F7ED4A" w14:textId="77777777" w:rsidR="003C3F5A" w:rsidRPr="00C247FB" w:rsidRDefault="003C3F5A" w:rsidP="00997082">
            <w:pPr>
              <w:pStyle w:val="headertabella0"/>
              <w:rPr>
                <w:color w:val="002060"/>
              </w:rPr>
            </w:pPr>
            <w:r w:rsidRPr="00C247FB">
              <w:rPr>
                <w:color w:val="002060"/>
              </w:rPr>
              <w:t>Impianto</w:t>
            </w:r>
          </w:p>
        </w:tc>
      </w:tr>
      <w:tr w:rsidR="003C3F5A" w:rsidRPr="00C247FB" w14:paraId="7C5A70A9" w14:textId="77777777" w:rsidTr="0099708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11EBC" w14:textId="77777777" w:rsidR="003C3F5A" w:rsidRPr="00C36810" w:rsidRDefault="003C3F5A" w:rsidP="00997082">
            <w:pPr>
              <w:pStyle w:val="rowtabella0"/>
              <w:rPr>
                <w:color w:val="002060"/>
                <w:highlight w:val="yellow"/>
              </w:rPr>
            </w:pPr>
            <w:r w:rsidRPr="00C36810">
              <w:rPr>
                <w:color w:val="002060"/>
                <w:highlight w:val="yellow"/>
              </w:rPr>
              <w:t>11/10/2023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4F295" w14:textId="77777777" w:rsidR="003C3F5A" w:rsidRPr="00C36810" w:rsidRDefault="003C3F5A" w:rsidP="00997082">
            <w:pPr>
              <w:pStyle w:val="rowtabella0"/>
              <w:jc w:val="center"/>
              <w:rPr>
                <w:color w:val="002060"/>
                <w:highlight w:val="yellow"/>
              </w:rPr>
            </w:pPr>
            <w:r w:rsidRPr="00C36810">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B0145" w14:textId="77777777" w:rsidR="003C3F5A" w:rsidRPr="00C36810" w:rsidRDefault="003C3F5A" w:rsidP="00997082">
            <w:pPr>
              <w:pStyle w:val="rowtabella0"/>
              <w:rPr>
                <w:color w:val="002060"/>
                <w:highlight w:val="yellow"/>
              </w:rPr>
            </w:pPr>
            <w:r w:rsidRPr="00C36810">
              <w:rPr>
                <w:color w:val="002060"/>
                <w:highlight w:val="yellow"/>
              </w:rPr>
              <w:t>SAMBENEDETTESE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C5DF4" w14:textId="77777777" w:rsidR="003C3F5A" w:rsidRPr="00C36810" w:rsidRDefault="003C3F5A" w:rsidP="00997082">
            <w:pPr>
              <w:pStyle w:val="rowtabella0"/>
              <w:rPr>
                <w:color w:val="002060"/>
                <w:highlight w:val="yellow"/>
              </w:rPr>
            </w:pPr>
            <w:r w:rsidRPr="00C36810">
              <w:rPr>
                <w:color w:val="002060"/>
                <w:highlight w:val="yellow"/>
              </w:rPr>
              <w:t>REAL ANCARIA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D21B8" w14:textId="77777777" w:rsidR="003C3F5A" w:rsidRPr="00C247FB" w:rsidRDefault="003C3F5A" w:rsidP="00997082">
            <w:pPr>
              <w:pStyle w:val="rowtabella0"/>
              <w:rPr>
                <w:color w:val="002060"/>
              </w:rPr>
            </w:pPr>
            <w:r w:rsidRPr="00C247FB">
              <w:rPr>
                <w:color w:val="002060"/>
              </w:rPr>
              <w:t>13/10/2023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38602" w14:textId="77777777" w:rsidR="003C3F5A" w:rsidRPr="00C247FB" w:rsidRDefault="003C3F5A" w:rsidP="00997082">
            <w:pPr>
              <w:pStyle w:val="rowtabella0"/>
              <w:jc w:val="center"/>
              <w:rPr>
                <w:color w:val="002060"/>
              </w:rPr>
            </w:pPr>
            <w:r w:rsidRPr="00C36810">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8BF5C" w14:textId="77777777" w:rsidR="003C3F5A" w:rsidRPr="00C247FB" w:rsidRDefault="003C3F5A" w:rsidP="00997082">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214F2" w14:textId="77777777" w:rsidR="003C3F5A" w:rsidRPr="00C247FB" w:rsidRDefault="003C3F5A" w:rsidP="00997082">
            <w:pPr>
              <w:rPr>
                <w:color w:val="002060"/>
              </w:rPr>
            </w:pPr>
          </w:p>
        </w:tc>
      </w:tr>
    </w:tbl>
    <w:p w14:paraId="34A1010D" w14:textId="77777777" w:rsidR="003C3F5A" w:rsidRPr="00C247FB" w:rsidRDefault="003C3F5A" w:rsidP="003C3F5A">
      <w:pPr>
        <w:pStyle w:val="breakline"/>
        <w:rPr>
          <w:rFonts w:eastAsiaTheme="minorEastAsia"/>
          <w:color w:val="002060"/>
        </w:rPr>
      </w:pPr>
    </w:p>
    <w:p w14:paraId="1FB21ABA" w14:textId="77777777" w:rsidR="003C3F5A" w:rsidRPr="00C247FB" w:rsidRDefault="003C3F5A" w:rsidP="003C3F5A">
      <w:pPr>
        <w:pStyle w:val="breakline"/>
        <w:rPr>
          <w:color w:val="002060"/>
        </w:rPr>
      </w:pPr>
    </w:p>
    <w:p w14:paraId="0EB82498" w14:textId="77777777" w:rsidR="003C3F5A" w:rsidRPr="00C247FB" w:rsidRDefault="003C3F5A" w:rsidP="003C3F5A">
      <w:pPr>
        <w:pStyle w:val="titoloprinc0"/>
        <w:rPr>
          <w:color w:val="002060"/>
        </w:rPr>
      </w:pPr>
      <w:r w:rsidRPr="00C247FB">
        <w:rPr>
          <w:color w:val="002060"/>
        </w:rPr>
        <w:t>RISULTATI</w:t>
      </w:r>
    </w:p>
    <w:p w14:paraId="49609896" w14:textId="77777777" w:rsidR="003C3F5A" w:rsidRPr="00C247FB" w:rsidRDefault="003C3F5A" w:rsidP="003C3F5A">
      <w:pPr>
        <w:pStyle w:val="breakline"/>
        <w:rPr>
          <w:color w:val="002060"/>
        </w:rPr>
      </w:pPr>
    </w:p>
    <w:p w14:paraId="19CA8344" w14:textId="77777777" w:rsidR="003C3F5A" w:rsidRPr="00C247FB" w:rsidRDefault="003C3F5A" w:rsidP="003C3F5A">
      <w:pPr>
        <w:pStyle w:val="sottotitolocampionato10"/>
        <w:rPr>
          <w:color w:val="002060"/>
        </w:rPr>
      </w:pPr>
      <w:r w:rsidRPr="00C247FB">
        <w:rPr>
          <w:color w:val="002060"/>
        </w:rPr>
        <w:t>RISULTATI UFFICIALI GARE DEL 29/09/2023</w:t>
      </w:r>
    </w:p>
    <w:p w14:paraId="3770AF51" w14:textId="77777777" w:rsidR="003C3F5A" w:rsidRPr="003C3F5A" w:rsidRDefault="003C3F5A" w:rsidP="003C3F5A">
      <w:pPr>
        <w:pStyle w:val="sottotitolocampionato20"/>
        <w:spacing w:before="0" w:beforeAutospacing="0" w:after="0" w:afterAutospacing="0"/>
        <w:rPr>
          <w:rFonts w:ascii="Arial" w:hAnsi="Arial" w:cs="Arial"/>
          <w:color w:val="002060"/>
          <w:sz w:val="20"/>
          <w:szCs w:val="20"/>
        </w:rPr>
      </w:pPr>
      <w:r w:rsidRPr="003C3F5A">
        <w:rPr>
          <w:rFonts w:ascii="Arial" w:hAnsi="Arial" w:cs="Arial"/>
          <w:color w:val="002060"/>
          <w:sz w:val="20"/>
          <w:szCs w:val="20"/>
        </w:rPr>
        <w:t>Si trascrivono qui di seguito i risultati ufficiali delle gare disputate</w:t>
      </w:r>
    </w:p>
    <w:p w14:paraId="5C9A6FD7" w14:textId="77777777" w:rsidR="003C3F5A" w:rsidRPr="00C247FB" w:rsidRDefault="003C3F5A" w:rsidP="003C3F5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3C3F5A" w:rsidRPr="00C247FB" w14:paraId="2EDF0EB1" w14:textId="77777777" w:rsidTr="0099708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C3F5A" w:rsidRPr="00C247FB" w14:paraId="38414772" w14:textId="77777777" w:rsidTr="0099708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C178BA" w14:textId="77777777" w:rsidR="003C3F5A" w:rsidRPr="00C247FB" w:rsidRDefault="003C3F5A" w:rsidP="00997082">
                  <w:pPr>
                    <w:pStyle w:val="headertabella0"/>
                    <w:rPr>
                      <w:color w:val="002060"/>
                    </w:rPr>
                  </w:pPr>
                  <w:r w:rsidRPr="00C247FB">
                    <w:rPr>
                      <w:color w:val="002060"/>
                    </w:rPr>
                    <w:t>GIRONE A - 1 Giornata - A</w:t>
                  </w:r>
                </w:p>
              </w:tc>
            </w:tr>
            <w:tr w:rsidR="003C3F5A" w:rsidRPr="00C247FB" w14:paraId="4ADAACA8" w14:textId="77777777" w:rsidTr="0099708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B5EAC04" w14:textId="77777777" w:rsidR="003C3F5A" w:rsidRPr="00C247FB" w:rsidRDefault="003C3F5A" w:rsidP="00997082">
                  <w:pPr>
                    <w:pStyle w:val="rowtabella0"/>
                    <w:rPr>
                      <w:color w:val="002060"/>
                    </w:rPr>
                  </w:pPr>
                  <w:r w:rsidRPr="00C247FB">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F9F9DC" w14:textId="77777777" w:rsidR="003C3F5A" w:rsidRPr="00C247FB" w:rsidRDefault="003C3F5A" w:rsidP="00997082">
                  <w:pPr>
                    <w:pStyle w:val="rowtabella0"/>
                    <w:rPr>
                      <w:color w:val="002060"/>
                    </w:rPr>
                  </w:pPr>
                  <w:r w:rsidRPr="00C247FB">
                    <w:rPr>
                      <w:color w:val="002060"/>
                    </w:rPr>
                    <w:t>- AVIS ARCEVIA 1964</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F32FAF" w14:textId="77777777" w:rsidR="003C3F5A" w:rsidRPr="00C247FB" w:rsidRDefault="003C3F5A" w:rsidP="00997082">
                  <w:pPr>
                    <w:pStyle w:val="rowtabella0"/>
                    <w:jc w:val="center"/>
                    <w:rPr>
                      <w:color w:val="002060"/>
                    </w:rPr>
                  </w:pPr>
                  <w:r w:rsidRPr="00C247FB">
                    <w:rPr>
                      <w:color w:val="002060"/>
                    </w:rPr>
                    <w:t>5 - 2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792059" w14:textId="77777777" w:rsidR="003C3F5A" w:rsidRPr="00C247FB" w:rsidRDefault="003C3F5A" w:rsidP="00997082">
                  <w:pPr>
                    <w:pStyle w:val="rowtabella0"/>
                    <w:jc w:val="center"/>
                    <w:rPr>
                      <w:color w:val="002060"/>
                    </w:rPr>
                  </w:pPr>
                  <w:r w:rsidRPr="00C247FB">
                    <w:rPr>
                      <w:color w:val="002060"/>
                    </w:rPr>
                    <w:t> </w:t>
                  </w:r>
                </w:p>
              </w:tc>
            </w:tr>
            <w:tr w:rsidR="003C3F5A" w:rsidRPr="00C247FB" w14:paraId="775F1C15" w14:textId="77777777" w:rsidTr="0099708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21E76F5" w14:textId="77777777" w:rsidR="003C3F5A" w:rsidRPr="00C247FB" w:rsidRDefault="003C3F5A" w:rsidP="00997082">
                  <w:pPr>
                    <w:pStyle w:val="rowtabella0"/>
                    <w:rPr>
                      <w:color w:val="002060"/>
                    </w:rPr>
                  </w:pPr>
                  <w:r w:rsidRPr="00C247FB">
                    <w:rPr>
                      <w:color w:val="002060"/>
                    </w:rPr>
                    <w:t>AMICI DEL CENTROSOCIO SP.</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5C66B40" w14:textId="77777777" w:rsidR="003C3F5A" w:rsidRPr="00C247FB" w:rsidRDefault="003C3F5A" w:rsidP="00997082">
                  <w:pPr>
                    <w:pStyle w:val="rowtabella0"/>
                    <w:rPr>
                      <w:color w:val="002060"/>
                    </w:rPr>
                  </w:pPr>
                  <w:r w:rsidRPr="00C247FB">
                    <w:rPr>
                      <w:color w:val="002060"/>
                    </w:rPr>
                    <w:t>- LUCREZIA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80D2C59" w14:textId="77777777" w:rsidR="003C3F5A" w:rsidRPr="00C247FB" w:rsidRDefault="003C3F5A" w:rsidP="00997082">
                  <w:pPr>
                    <w:pStyle w:val="rowtabella0"/>
                    <w:jc w:val="center"/>
                    <w:rPr>
                      <w:color w:val="002060"/>
                    </w:rPr>
                  </w:pPr>
                  <w:r w:rsidRPr="00C247FB">
                    <w:rPr>
                      <w:color w:val="002060"/>
                    </w:rPr>
                    <w:t>6 - 4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C6B31B7" w14:textId="77777777" w:rsidR="003C3F5A" w:rsidRPr="00C247FB" w:rsidRDefault="003C3F5A" w:rsidP="00997082">
                  <w:pPr>
                    <w:pStyle w:val="rowtabella0"/>
                    <w:jc w:val="center"/>
                    <w:rPr>
                      <w:color w:val="002060"/>
                    </w:rPr>
                  </w:pPr>
                  <w:r w:rsidRPr="00C247FB">
                    <w:rPr>
                      <w:color w:val="002060"/>
                    </w:rPr>
                    <w:t> </w:t>
                  </w:r>
                </w:p>
              </w:tc>
            </w:tr>
            <w:tr w:rsidR="003C3F5A" w:rsidRPr="00C247FB" w14:paraId="4055F42D" w14:textId="77777777" w:rsidTr="0099708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6C55355" w14:textId="77777777" w:rsidR="003C3F5A" w:rsidRPr="00C247FB" w:rsidRDefault="003C3F5A" w:rsidP="00997082">
                  <w:pPr>
                    <w:pStyle w:val="rowtabella0"/>
                    <w:rPr>
                      <w:color w:val="002060"/>
                    </w:rPr>
                  </w:pPr>
                  <w:r w:rsidRPr="00C247FB">
                    <w:rPr>
                      <w:color w:val="002060"/>
                    </w:rPr>
                    <w:t>(1) 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B1AA78A" w14:textId="77777777" w:rsidR="003C3F5A" w:rsidRPr="00C247FB" w:rsidRDefault="003C3F5A" w:rsidP="00997082">
                  <w:pPr>
                    <w:pStyle w:val="rowtabella0"/>
                    <w:rPr>
                      <w:color w:val="002060"/>
                    </w:rPr>
                  </w:pPr>
                  <w:r w:rsidRPr="00C247FB">
                    <w:rPr>
                      <w:color w:val="002060"/>
                    </w:rPr>
                    <w:t>- CHIARAVALLE FUTSAL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89A33CC" w14:textId="77777777" w:rsidR="003C3F5A" w:rsidRPr="00C247FB" w:rsidRDefault="003C3F5A" w:rsidP="00997082">
                  <w:pPr>
                    <w:pStyle w:val="rowtabella0"/>
                    <w:jc w:val="center"/>
                    <w:rPr>
                      <w:color w:val="002060"/>
                    </w:rPr>
                  </w:pPr>
                  <w:r w:rsidRPr="00C247FB">
                    <w:rPr>
                      <w:color w:val="002060"/>
                    </w:rPr>
                    <w:t>3 - 6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EC1EAB6" w14:textId="77777777" w:rsidR="003C3F5A" w:rsidRPr="00C247FB" w:rsidRDefault="003C3F5A" w:rsidP="00997082">
                  <w:pPr>
                    <w:pStyle w:val="rowtabella0"/>
                    <w:jc w:val="center"/>
                    <w:rPr>
                      <w:color w:val="002060"/>
                    </w:rPr>
                  </w:pPr>
                  <w:r w:rsidRPr="00C247FB">
                    <w:rPr>
                      <w:color w:val="002060"/>
                    </w:rPr>
                    <w:t> </w:t>
                  </w:r>
                </w:p>
              </w:tc>
            </w:tr>
            <w:tr w:rsidR="003C3F5A" w:rsidRPr="00C247FB" w14:paraId="2B7DA0FD" w14:textId="77777777" w:rsidTr="0099708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C8534B2" w14:textId="77777777" w:rsidR="003C3F5A" w:rsidRPr="00C247FB" w:rsidRDefault="003C3F5A" w:rsidP="00997082">
                  <w:pPr>
                    <w:pStyle w:val="rowtabella0"/>
                    <w:rPr>
                      <w:color w:val="002060"/>
                    </w:rPr>
                  </w:pPr>
                  <w:r w:rsidRPr="00C247FB">
                    <w:rPr>
                      <w:color w:val="002060"/>
                    </w:rPr>
                    <w:t>(1) CARISSIMI 2016</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D435C0A" w14:textId="77777777" w:rsidR="003C3F5A" w:rsidRPr="00C247FB" w:rsidRDefault="003C3F5A" w:rsidP="00997082">
                  <w:pPr>
                    <w:pStyle w:val="rowtabella0"/>
                    <w:rPr>
                      <w:color w:val="002060"/>
                    </w:rPr>
                  </w:pPr>
                  <w:r w:rsidRPr="00C247FB">
                    <w:rPr>
                      <w:color w:val="002060"/>
                    </w:rPr>
                    <w:t xml:space="preserve">- </w:t>
                  </w:r>
                  <w:proofErr w:type="gramStart"/>
                  <w:r w:rsidRPr="00C247FB">
                    <w:rPr>
                      <w:color w:val="002060"/>
                    </w:rPr>
                    <w:t>CITTA</w:t>
                  </w:r>
                  <w:proofErr w:type="gramEnd"/>
                  <w:r w:rsidRPr="00C247FB">
                    <w:rPr>
                      <w:color w:val="002060"/>
                    </w:rPr>
                    <w:t xml:space="preserve"> DI OSTRA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C2EE17E" w14:textId="77777777" w:rsidR="003C3F5A" w:rsidRPr="00C247FB" w:rsidRDefault="003C3F5A" w:rsidP="00997082">
                  <w:pPr>
                    <w:pStyle w:val="rowtabella0"/>
                    <w:jc w:val="center"/>
                    <w:rPr>
                      <w:color w:val="002060"/>
                    </w:rPr>
                  </w:pPr>
                  <w:r w:rsidRPr="00C247FB">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D8D9443" w14:textId="77777777" w:rsidR="003C3F5A" w:rsidRPr="00C247FB" w:rsidRDefault="003C3F5A" w:rsidP="00997082">
                  <w:pPr>
                    <w:pStyle w:val="rowtabella0"/>
                    <w:jc w:val="center"/>
                    <w:rPr>
                      <w:color w:val="002060"/>
                    </w:rPr>
                  </w:pPr>
                  <w:r w:rsidRPr="00C247FB">
                    <w:rPr>
                      <w:color w:val="002060"/>
                    </w:rPr>
                    <w:t> </w:t>
                  </w:r>
                </w:p>
              </w:tc>
            </w:tr>
            <w:tr w:rsidR="003C3F5A" w:rsidRPr="00C247FB" w14:paraId="3F1D5893" w14:textId="77777777" w:rsidTr="0099708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D95CACD" w14:textId="77777777" w:rsidR="003C3F5A" w:rsidRPr="00C247FB" w:rsidRDefault="003C3F5A" w:rsidP="00997082">
                  <w:pPr>
                    <w:pStyle w:val="rowtabella0"/>
                    <w:rPr>
                      <w:color w:val="002060"/>
                    </w:rPr>
                  </w:pPr>
                  <w:r w:rsidRPr="00C247FB">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691D97D" w14:textId="77777777" w:rsidR="003C3F5A" w:rsidRPr="00C247FB" w:rsidRDefault="003C3F5A" w:rsidP="00997082">
                  <w:pPr>
                    <w:pStyle w:val="rowtabella0"/>
                    <w:rPr>
                      <w:color w:val="002060"/>
                    </w:rPr>
                  </w:pPr>
                  <w:r w:rsidRPr="00C247FB">
                    <w:rPr>
                      <w:color w:val="002060"/>
                    </w:rPr>
                    <w:t>- PIEVE D ICO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4516108" w14:textId="77777777" w:rsidR="003C3F5A" w:rsidRPr="00C247FB" w:rsidRDefault="003C3F5A" w:rsidP="00997082">
                  <w:pPr>
                    <w:pStyle w:val="rowtabella0"/>
                    <w:jc w:val="center"/>
                    <w:rPr>
                      <w:color w:val="002060"/>
                    </w:rPr>
                  </w:pPr>
                  <w:r w:rsidRPr="00C247FB">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1045AD5" w14:textId="77777777" w:rsidR="003C3F5A" w:rsidRPr="00C247FB" w:rsidRDefault="003C3F5A" w:rsidP="00997082">
                  <w:pPr>
                    <w:pStyle w:val="rowtabella0"/>
                    <w:jc w:val="center"/>
                    <w:rPr>
                      <w:color w:val="002060"/>
                    </w:rPr>
                  </w:pPr>
                  <w:r w:rsidRPr="00C247FB">
                    <w:rPr>
                      <w:color w:val="002060"/>
                    </w:rPr>
                    <w:t> </w:t>
                  </w:r>
                </w:p>
              </w:tc>
            </w:tr>
            <w:tr w:rsidR="003C3F5A" w:rsidRPr="00C247FB" w14:paraId="03DF9A9F" w14:textId="77777777" w:rsidTr="0099708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3DBC5E8" w14:textId="77777777" w:rsidR="003C3F5A" w:rsidRPr="00C247FB" w:rsidRDefault="003C3F5A" w:rsidP="00997082">
                  <w:pPr>
                    <w:pStyle w:val="rowtabella0"/>
                    <w:rPr>
                      <w:color w:val="002060"/>
                    </w:rPr>
                  </w:pPr>
                  <w:r w:rsidRPr="00C247FB">
                    <w:rPr>
                      <w:color w:val="002060"/>
                    </w:rPr>
                    <w:t>(1) VERBENA C5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445291" w14:textId="77777777" w:rsidR="003C3F5A" w:rsidRPr="00C247FB" w:rsidRDefault="003C3F5A" w:rsidP="00997082">
                  <w:pPr>
                    <w:pStyle w:val="rowtabella0"/>
                    <w:rPr>
                      <w:color w:val="002060"/>
                    </w:rPr>
                  </w:pPr>
                  <w:r w:rsidRPr="00C247FB">
                    <w:rPr>
                      <w:color w:val="002060"/>
                    </w:rPr>
                    <w:t>- VILLA CECCOLINI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202CC3" w14:textId="77777777" w:rsidR="003C3F5A" w:rsidRPr="00C247FB" w:rsidRDefault="003C3F5A" w:rsidP="00997082">
                  <w:pPr>
                    <w:pStyle w:val="rowtabella0"/>
                    <w:jc w:val="center"/>
                    <w:rPr>
                      <w:color w:val="002060"/>
                    </w:rPr>
                  </w:pPr>
                  <w:r w:rsidRPr="00C247FB">
                    <w:rPr>
                      <w:color w:val="002060"/>
                    </w:rPr>
                    <w:t>6 - 1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621580" w14:textId="77777777" w:rsidR="003C3F5A" w:rsidRPr="00C247FB" w:rsidRDefault="003C3F5A" w:rsidP="00997082">
                  <w:pPr>
                    <w:pStyle w:val="rowtabella0"/>
                    <w:jc w:val="center"/>
                    <w:rPr>
                      <w:color w:val="002060"/>
                    </w:rPr>
                  </w:pPr>
                  <w:r w:rsidRPr="00C247FB">
                    <w:rPr>
                      <w:color w:val="002060"/>
                    </w:rPr>
                    <w:t> </w:t>
                  </w:r>
                </w:p>
              </w:tc>
            </w:tr>
            <w:tr w:rsidR="003C3F5A" w:rsidRPr="00C247FB" w14:paraId="665275AA" w14:textId="77777777" w:rsidTr="00997082">
              <w:tc>
                <w:tcPr>
                  <w:tcW w:w="4700" w:type="dxa"/>
                  <w:gridSpan w:val="4"/>
                  <w:tcBorders>
                    <w:top w:val="nil"/>
                    <w:left w:val="nil"/>
                    <w:bottom w:val="nil"/>
                    <w:right w:val="nil"/>
                  </w:tcBorders>
                  <w:tcMar>
                    <w:top w:w="20" w:type="dxa"/>
                    <w:left w:w="20" w:type="dxa"/>
                    <w:bottom w:w="20" w:type="dxa"/>
                    <w:right w:w="20" w:type="dxa"/>
                  </w:tcMar>
                  <w:vAlign w:val="center"/>
                  <w:hideMark/>
                </w:tcPr>
                <w:p w14:paraId="343B69B1" w14:textId="77777777" w:rsidR="003C3F5A" w:rsidRPr="00C247FB" w:rsidRDefault="003C3F5A" w:rsidP="00997082">
                  <w:pPr>
                    <w:pStyle w:val="rowtabella0"/>
                    <w:rPr>
                      <w:color w:val="002060"/>
                    </w:rPr>
                  </w:pPr>
                  <w:r w:rsidRPr="00C247FB">
                    <w:rPr>
                      <w:color w:val="002060"/>
                    </w:rPr>
                    <w:t>(1) - disputata il 30/09/2023</w:t>
                  </w:r>
                </w:p>
              </w:tc>
            </w:tr>
          </w:tbl>
          <w:p w14:paraId="0478F276" w14:textId="77777777" w:rsidR="003C3F5A" w:rsidRPr="00C247FB" w:rsidRDefault="003C3F5A" w:rsidP="00997082">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C3F5A" w:rsidRPr="00C247FB" w14:paraId="5169D37F" w14:textId="77777777" w:rsidTr="0099708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FA3FAE" w14:textId="77777777" w:rsidR="003C3F5A" w:rsidRPr="00C247FB" w:rsidRDefault="003C3F5A" w:rsidP="00997082">
                  <w:pPr>
                    <w:pStyle w:val="headertabella0"/>
                    <w:rPr>
                      <w:color w:val="002060"/>
                    </w:rPr>
                  </w:pPr>
                  <w:r w:rsidRPr="00C247FB">
                    <w:rPr>
                      <w:color w:val="002060"/>
                    </w:rPr>
                    <w:t>GIRONE B - 1 Giornata - A</w:t>
                  </w:r>
                </w:p>
              </w:tc>
            </w:tr>
            <w:tr w:rsidR="003C3F5A" w:rsidRPr="00C247FB" w14:paraId="295122BD" w14:textId="77777777" w:rsidTr="0099708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3E38E72" w14:textId="77777777" w:rsidR="003C3F5A" w:rsidRPr="00C247FB" w:rsidRDefault="003C3F5A" w:rsidP="00997082">
                  <w:pPr>
                    <w:pStyle w:val="rowtabella0"/>
                    <w:rPr>
                      <w:color w:val="002060"/>
                    </w:rPr>
                  </w:pPr>
                  <w:r w:rsidRPr="00C247FB">
                    <w:rPr>
                      <w:color w:val="002060"/>
                    </w:rPr>
                    <w:t>(1) 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DC870E" w14:textId="77777777" w:rsidR="003C3F5A" w:rsidRPr="00C247FB" w:rsidRDefault="003C3F5A" w:rsidP="00997082">
                  <w:pPr>
                    <w:pStyle w:val="rowtabella0"/>
                    <w:rPr>
                      <w:color w:val="002060"/>
                    </w:rPr>
                  </w:pPr>
                  <w:r w:rsidRPr="00C247FB">
                    <w:rPr>
                      <w:color w:val="002060"/>
                    </w:rPr>
                    <w:t>- BORGOROSSO TOLENTINO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35DD2E" w14:textId="77777777" w:rsidR="003C3F5A" w:rsidRPr="00C247FB" w:rsidRDefault="003C3F5A" w:rsidP="00997082">
                  <w:pPr>
                    <w:pStyle w:val="rowtabella0"/>
                    <w:jc w:val="center"/>
                    <w:rPr>
                      <w:color w:val="002060"/>
                    </w:rPr>
                  </w:pPr>
                  <w:r w:rsidRPr="00C247FB">
                    <w:rPr>
                      <w:color w:val="002060"/>
                    </w:rPr>
                    <w:t>4 - 3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73174A" w14:textId="77777777" w:rsidR="003C3F5A" w:rsidRPr="00C247FB" w:rsidRDefault="003C3F5A" w:rsidP="00997082">
                  <w:pPr>
                    <w:pStyle w:val="rowtabella0"/>
                    <w:jc w:val="center"/>
                    <w:rPr>
                      <w:color w:val="002060"/>
                    </w:rPr>
                  </w:pPr>
                  <w:r w:rsidRPr="00C247FB">
                    <w:rPr>
                      <w:color w:val="002060"/>
                    </w:rPr>
                    <w:t> </w:t>
                  </w:r>
                </w:p>
              </w:tc>
            </w:tr>
            <w:tr w:rsidR="003C3F5A" w:rsidRPr="00C247FB" w14:paraId="0F77F574" w14:textId="77777777" w:rsidTr="0099708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8AE709F" w14:textId="77777777" w:rsidR="003C3F5A" w:rsidRPr="00C247FB" w:rsidRDefault="003C3F5A" w:rsidP="00997082">
                  <w:pPr>
                    <w:pStyle w:val="rowtabella0"/>
                    <w:rPr>
                      <w:color w:val="002060"/>
                    </w:rPr>
                  </w:pPr>
                  <w:r w:rsidRPr="00C247FB">
                    <w:rPr>
                      <w:color w:val="002060"/>
                    </w:rPr>
                    <w:t>AURORA TREIA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72353EF" w14:textId="77777777" w:rsidR="003C3F5A" w:rsidRPr="00C247FB" w:rsidRDefault="003C3F5A" w:rsidP="00997082">
                  <w:pPr>
                    <w:pStyle w:val="rowtabella0"/>
                    <w:rPr>
                      <w:color w:val="002060"/>
                    </w:rPr>
                  </w:pPr>
                  <w:r w:rsidRPr="00C247FB">
                    <w:rPr>
                      <w:color w:val="002060"/>
                    </w:rPr>
                    <w:t>- CASTELBELLINO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157DF4D" w14:textId="77777777" w:rsidR="003C3F5A" w:rsidRPr="00C247FB" w:rsidRDefault="003C3F5A" w:rsidP="00997082">
                  <w:pPr>
                    <w:pStyle w:val="rowtabella0"/>
                    <w:jc w:val="center"/>
                    <w:rPr>
                      <w:color w:val="002060"/>
                    </w:rPr>
                  </w:pPr>
                  <w:r w:rsidRPr="00C247FB">
                    <w:rPr>
                      <w:color w:val="002060"/>
                    </w:rPr>
                    <w:t>5 - 6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31E60E5" w14:textId="77777777" w:rsidR="003C3F5A" w:rsidRPr="00C247FB" w:rsidRDefault="003C3F5A" w:rsidP="00997082">
                  <w:pPr>
                    <w:pStyle w:val="rowtabella0"/>
                    <w:jc w:val="center"/>
                    <w:rPr>
                      <w:color w:val="002060"/>
                    </w:rPr>
                  </w:pPr>
                  <w:r w:rsidRPr="00C247FB">
                    <w:rPr>
                      <w:color w:val="002060"/>
                    </w:rPr>
                    <w:t> </w:t>
                  </w:r>
                </w:p>
              </w:tc>
            </w:tr>
            <w:tr w:rsidR="003C3F5A" w:rsidRPr="00C247FB" w14:paraId="6BFCC65B" w14:textId="77777777" w:rsidTr="0099708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81028D4" w14:textId="77777777" w:rsidR="003C3F5A" w:rsidRPr="00C247FB" w:rsidRDefault="003C3F5A" w:rsidP="00997082">
                  <w:pPr>
                    <w:pStyle w:val="rowtabella0"/>
                    <w:rPr>
                      <w:color w:val="002060"/>
                    </w:rPr>
                  </w:pPr>
                  <w:r w:rsidRPr="00C247FB">
                    <w:rPr>
                      <w:color w:val="002060"/>
                    </w:rPr>
                    <w:t>GAGLIOLE 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EFAFDA4" w14:textId="77777777" w:rsidR="003C3F5A" w:rsidRPr="00C247FB" w:rsidRDefault="003C3F5A" w:rsidP="00997082">
                  <w:pPr>
                    <w:pStyle w:val="rowtabella0"/>
                    <w:rPr>
                      <w:color w:val="002060"/>
                    </w:rPr>
                  </w:pPr>
                  <w:r w:rsidRPr="00C247FB">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DE1785C" w14:textId="77777777" w:rsidR="003C3F5A" w:rsidRPr="00C247FB" w:rsidRDefault="003C3F5A" w:rsidP="00997082">
                  <w:pPr>
                    <w:pStyle w:val="rowtabella0"/>
                    <w:jc w:val="center"/>
                    <w:rPr>
                      <w:color w:val="002060"/>
                    </w:rPr>
                  </w:pPr>
                  <w:r w:rsidRPr="00C247FB">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DD33DF5" w14:textId="77777777" w:rsidR="003C3F5A" w:rsidRPr="00C247FB" w:rsidRDefault="003C3F5A" w:rsidP="00997082">
                  <w:pPr>
                    <w:pStyle w:val="rowtabella0"/>
                    <w:jc w:val="center"/>
                    <w:rPr>
                      <w:color w:val="002060"/>
                    </w:rPr>
                  </w:pPr>
                  <w:r w:rsidRPr="00C247FB">
                    <w:rPr>
                      <w:color w:val="002060"/>
                    </w:rPr>
                    <w:t> </w:t>
                  </w:r>
                </w:p>
              </w:tc>
            </w:tr>
            <w:tr w:rsidR="003C3F5A" w:rsidRPr="00C247FB" w14:paraId="55A0978D" w14:textId="77777777" w:rsidTr="0099708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B526F8B" w14:textId="77777777" w:rsidR="003C3F5A" w:rsidRPr="00C247FB" w:rsidRDefault="003C3F5A" w:rsidP="00997082">
                  <w:pPr>
                    <w:pStyle w:val="rowtabella0"/>
                    <w:rPr>
                      <w:color w:val="002060"/>
                    </w:rPr>
                  </w:pPr>
                  <w:r w:rsidRPr="00C247FB">
                    <w:rPr>
                      <w:color w:val="002060"/>
                    </w:rPr>
                    <w:t>(1) 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48E034A" w14:textId="77777777" w:rsidR="003C3F5A" w:rsidRPr="00C247FB" w:rsidRDefault="003C3F5A" w:rsidP="00997082">
                  <w:pPr>
                    <w:pStyle w:val="rowtabella0"/>
                    <w:rPr>
                      <w:color w:val="002060"/>
                    </w:rPr>
                  </w:pPr>
                  <w:r w:rsidRPr="00C247FB">
                    <w:rPr>
                      <w:color w:val="002060"/>
                    </w:rPr>
                    <w:t>- AVENALE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720CE8D" w14:textId="77777777" w:rsidR="003C3F5A" w:rsidRPr="00C247FB" w:rsidRDefault="003C3F5A" w:rsidP="00997082">
                  <w:pPr>
                    <w:pStyle w:val="rowtabella0"/>
                    <w:jc w:val="center"/>
                    <w:rPr>
                      <w:color w:val="002060"/>
                    </w:rPr>
                  </w:pPr>
                  <w:r w:rsidRPr="00C247FB">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0A0D88F" w14:textId="77777777" w:rsidR="003C3F5A" w:rsidRPr="00C247FB" w:rsidRDefault="003C3F5A" w:rsidP="00997082">
                  <w:pPr>
                    <w:pStyle w:val="rowtabella0"/>
                    <w:jc w:val="center"/>
                    <w:rPr>
                      <w:color w:val="002060"/>
                    </w:rPr>
                  </w:pPr>
                  <w:r w:rsidRPr="00C247FB">
                    <w:rPr>
                      <w:color w:val="002060"/>
                    </w:rPr>
                    <w:t> </w:t>
                  </w:r>
                </w:p>
              </w:tc>
            </w:tr>
            <w:tr w:rsidR="003C3F5A" w:rsidRPr="00C247FB" w14:paraId="76D2621F" w14:textId="77777777" w:rsidTr="0099708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CE2DF82" w14:textId="77777777" w:rsidR="003C3F5A" w:rsidRPr="00C247FB" w:rsidRDefault="003C3F5A" w:rsidP="00997082">
                  <w:pPr>
                    <w:pStyle w:val="rowtabella0"/>
                    <w:rPr>
                      <w:color w:val="002060"/>
                    </w:rPr>
                  </w:pPr>
                  <w:r w:rsidRPr="00C247FB">
                    <w:rPr>
                      <w:color w:val="002060"/>
                    </w:rPr>
                    <w:t>POLISPORTIVA UROBORO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6A52530" w14:textId="77777777" w:rsidR="003C3F5A" w:rsidRPr="00C247FB" w:rsidRDefault="003C3F5A" w:rsidP="00997082">
                  <w:pPr>
                    <w:pStyle w:val="rowtabella0"/>
                    <w:rPr>
                      <w:color w:val="002060"/>
                    </w:rPr>
                  </w:pPr>
                  <w:r w:rsidRPr="00C247FB">
                    <w:rPr>
                      <w:color w:val="002060"/>
                    </w:rPr>
                    <w:t>- NUOVA OTTRANO 98</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8908DA9" w14:textId="77777777" w:rsidR="003C3F5A" w:rsidRPr="00C247FB" w:rsidRDefault="003C3F5A" w:rsidP="00997082">
                  <w:pPr>
                    <w:pStyle w:val="rowtabella0"/>
                    <w:jc w:val="center"/>
                    <w:rPr>
                      <w:color w:val="002060"/>
                    </w:rPr>
                  </w:pPr>
                  <w:r w:rsidRPr="00C247FB">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C97638A" w14:textId="77777777" w:rsidR="003C3F5A" w:rsidRPr="00C247FB" w:rsidRDefault="003C3F5A" w:rsidP="00997082">
                  <w:pPr>
                    <w:pStyle w:val="rowtabella0"/>
                    <w:jc w:val="center"/>
                    <w:rPr>
                      <w:color w:val="002060"/>
                    </w:rPr>
                  </w:pPr>
                  <w:r w:rsidRPr="00C247FB">
                    <w:rPr>
                      <w:color w:val="002060"/>
                    </w:rPr>
                    <w:t> </w:t>
                  </w:r>
                </w:p>
              </w:tc>
            </w:tr>
            <w:tr w:rsidR="003C3F5A" w:rsidRPr="00C247FB" w14:paraId="1D45374A" w14:textId="77777777" w:rsidTr="0099708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00B39EC" w14:textId="77777777" w:rsidR="003C3F5A" w:rsidRPr="00C247FB" w:rsidRDefault="003C3F5A" w:rsidP="00997082">
                  <w:pPr>
                    <w:pStyle w:val="rowtabella0"/>
                    <w:rPr>
                      <w:color w:val="002060"/>
                    </w:rPr>
                  </w:pPr>
                  <w:r w:rsidRPr="00C247FB">
                    <w:rPr>
                      <w:color w:val="002060"/>
                    </w:rPr>
                    <w:t>POLISPORTIVA VICTORIA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B9D38C" w14:textId="77777777" w:rsidR="003C3F5A" w:rsidRPr="00C247FB" w:rsidRDefault="003C3F5A" w:rsidP="00997082">
                  <w:pPr>
                    <w:pStyle w:val="rowtabella0"/>
                    <w:rPr>
                      <w:color w:val="002060"/>
                    </w:rPr>
                  </w:pPr>
                  <w:r w:rsidRPr="00C247FB">
                    <w:rPr>
                      <w:color w:val="002060"/>
                    </w:rPr>
                    <w:t>- FUTSAL CASTELFIDARDO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F58044" w14:textId="77777777" w:rsidR="003C3F5A" w:rsidRPr="00C247FB" w:rsidRDefault="003C3F5A" w:rsidP="00997082">
                  <w:pPr>
                    <w:pStyle w:val="rowtabella0"/>
                    <w:jc w:val="center"/>
                    <w:rPr>
                      <w:color w:val="002060"/>
                    </w:rPr>
                  </w:pPr>
                  <w:r w:rsidRPr="00C247FB">
                    <w:rPr>
                      <w:color w:val="002060"/>
                    </w:rPr>
                    <w:t>3 - 4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46B972" w14:textId="77777777" w:rsidR="003C3F5A" w:rsidRPr="00C247FB" w:rsidRDefault="003C3F5A" w:rsidP="00997082">
                  <w:pPr>
                    <w:pStyle w:val="rowtabella0"/>
                    <w:jc w:val="center"/>
                    <w:rPr>
                      <w:color w:val="002060"/>
                    </w:rPr>
                  </w:pPr>
                  <w:r w:rsidRPr="00C247FB">
                    <w:rPr>
                      <w:color w:val="002060"/>
                    </w:rPr>
                    <w:t> </w:t>
                  </w:r>
                </w:p>
              </w:tc>
            </w:tr>
            <w:tr w:rsidR="003C3F5A" w:rsidRPr="00C247FB" w14:paraId="1840F103" w14:textId="77777777" w:rsidTr="00997082">
              <w:tc>
                <w:tcPr>
                  <w:tcW w:w="4700" w:type="dxa"/>
                  <w:gridSpan w:val="4"/>
                  <w:tcBorders>
                    <w:top w:val="nil"/>
                    <w:left w:val="nil"/>
                    <w:bottom w:val="nil"/>
                    <w:right w:val="nil"/>
                  </w:tcBorders>
                  <w:tcMar>
                    <w:top w:w="20" w:type="dxa"/>
                    <w:left w:w="20" w:type="dxa"/>
                    <w:bottom w:w="20" w:type="dxa"/>
                    <w:right w:w="20" w:type="dxa"/>
                  </w:tcMar>
                  <w:vAlign w:val="center"/>
                  <w:hideMark/>
                </w:tcPr>
                <w:p w14:paraId="0366C284" w14:textId="77777777" w:rsidR="003C3F5A" w:rsidRPr="00C247FB" w:rsidRDefault="003C3F5A" w:rsidP="00997082">
                  <w:pPr>
                    <w:pStyle w:val="rowtabella0"/>
                    <w:rPr>
                      <w:color w:val="002060"/>
                    </w:rPr>
                  </w:pPr>
                  <w:r w:rsidRPr="00C247FB">
                    <w:rPr>
                      <w:color w:val="002060"/>
                    </w:rPr>
                    <w:t>(1) - disputata il 30/09/2023</w:t>
                  </w:r>
                </w:p>
              </w:tc>
            </w:tr>
          </w:tbl>
          <w:p w14:paraId="0E6AB644" w14:textId="77777777" w:rsidR="003C3F5A" w:rsidRPr="00C247FB" w:rsidRDefault="003C3F5A" w:rsidP="00997082">
            <w:pPr>
              <w:rPr>
                <w:color w:val="002060"/>
              </w:rPr>
            </w:pPr>
          </w:p>
        </w:tc>
      </w:tr>
    </w:tbl>
    <w:p w14:paraId="3E437AC9" w14:textId="77777777" w:rsidR="003C3F5A" w:rsidRPr="00C247FB" w:rsidRDefault="003C3F5A" w:rsidP="003C3F5A">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C3F5A" w:rsidRPr="00C247FB" w14:paraId="247C3369" w14:textId="77777777" w:rsidTr="0099708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C3F5A" w:rsidRPr="00C247FB" w14:paraId="14EE885D" w14:textId="77777777" w:rsidTr="0099708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CA4CBB" w14:textId="77777777" w:rsidR="003C3F5A" w:rsidRPr="00C247FB" w:rsidRDefault="003C3F5A" w:rsidP="00997082">
                  <w:pPr>
                    <w:pStyle w:val="headertabella0"/>
                    <w:rPr>
                      <w:color w:val="002060"/>
                    </w:rPr>
                  </w:pPr>
                  <w:r w:rsidRPr="00C247FB">
                    <w:rPr>
                      <w:color w:val="002060"/>
                    </w:rPr>
                    <w:t>GIRONE C - 1 Giornata - A</w:t>
                  </w:r>
                </w:p>
              </w:tc>
            </w:tr>
            <w:tr w:rsidR="003C3F5A" w:rsidRPr="00C247FB" w14:paraId="4AB9DB97" w14:textId="77777777" w:rsidTr="0099708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F216E1" w14:textId="77777777" w:rsidR="003C3F5A" w:rsidRPr="00C247FB" w:rsidRDefault="003C3F5A" w:rsidP="00997082">
                  <w:pPr>
                    <w:pStyle w:val="rowtabella0"/>
                    <w:rPr>
                      <w:color w:val="002060"/>
                    </w:rPr>
                  </w:pPr>
                  <w:r w:rsidRPr="00C247FB">
                    <w:rPr>
                      <w:color w:val="002060"/>
                    </w:rPr>
                    <w:t>CSI STELLA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6466F7" w14:textId="77777777" w:rsidR="003C3F5A" w:rsidRPr="00C247FB" w:rsidRDefault="003C3F5A" w:rsidP="00997082">
                  <w:pPr>
                    <w:pStyle w:val="rowtabella0"/>
                    <w:rPr>
                      <w:color w:val="002060"/>
                    </w:rPr>
                  </w:pPr>
                  <w:r w:rsidRPr="00C247FB">
                    <w:rPr>
                      <w:color w:val="002060"/>
                    </w:rPr>
                    <w:t>- FERMANA FUTSAL 2022</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CEF889" w14:textId="77777777" w:rsidR="003C3F5A" w:rsidRPr="00C247FB" w:rsidRDefault="003C3F5A" w:rsidP="00997082">
                  <w:pPr>
                    <w:pStyle w:val="rowtabella0"/>
                    <w:jc w:val="center"/>
                    <w:rPr>
                      <w:color w:val="002060"/>
                    </w:rPr>
                  </w:pPr>
                  <w:r w:rsidRPr="00C247FB">
                    <w:rPr>
                      <w:color w:val="002060"/>
                    </w:rPr>
                    <w:t>2 - 8</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215B56" w14:textId="77777777" w:rsidR="003C3F5A" w:rsidRPr="00C247FB" w:rsidRDefault="003C3F5A" w:rsidP="00997082">
                  <w:pPr>
                    <w:pStyle w:val="rowtabella0"/>
                    <w:jc w:val="center"/>
                    <w:rPr>
                      <w:color w:val="002060"/>
                    </w:rPr>
                  </w:pPr>
                  <w:r w:rsidRPr="00C247FB">
                    <w:rPr>
                      <w:color w:val="002060"/>
                    </w:rPr>
                    <w:t> </w:t>
                  </w:r>
                </w:p>
              </w:tc>
            </w:tr>
            <w:tr w:rsidR="003C3F5A" w:rsidRPr="00C247FB" w14:paraId="207518D2" w14:textId="77777777" w:rsidTr="0099708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72A18AE" w14:textId="77777777" w:rsidR="003C3F5A" w:rsidRPr="00C247FB" w:rsidRDefault="003C3F5A" w:rsidP="00997082">
                  <w:pPr>
                    <w:pStyle w:val="rowtabella0"/>
                    <w:rPr>
                      <w:color w:val="002060"/>
                    </w:rPr>
                  </w:pPr>
                  <w:r w:rsidRPr="00C247FB">
                    <w:rPr>
                      <w:color w:val="002060"/>
                    </w:rPr>
                    <w:t>REAL ANCARIA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501A97A" w14:textId="77777777" w:rsidR="003C3F5A" w:rsidRPr="00C247FB" w:rsidRDefault="003C3F5A" w:rsidP="00997082">
                  <w:pPr>
                    <w:pStyle w:val="rowtabella0"/>
                    <w:rPr>
                      <w:color w:val="002060"/>
                    </w:rPr>
                  </w:pPr>
                  <w:r w:rsidRPr="00C247FB">
                    <w:rPr>
                      <w:color w:val="002060"/>
                    </w:rPr>
                    <w:t>- FUTSAL CAMPIGLIONE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BCF4DC4" w14:textId="77777777" w:rsidR="003C3F5A" w:rsidRPr="00C247FB" w:rsidRDefault="003C3F5A" w:rsidP="00997082">
                  <w:pPr>
                    <w:pStyle w:val="rowtabella0"/>
                    <w:jc w:val="center"/>
                    <w:rPr>
                      <w:color w:val="002060"/>
                    </w:rPr>
                  </w:pPr>
                  <w:r w:rsidRPr="00C247FB">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AE724A1" w14:textId="77777777" w:rsidR="003C3F5A" w:rsidRPr="00C247FB" w:rsidRDefault="003C3F5A" w:rsidP="00997082">
                  <w:pPr>
                    <w:pStyle w:val="rowtabella0"/>
                    <w:jc w:val="center"/>
                    <w:rPr>
                      <w:color w:val="002060"/>
                    </w:rPr>
                  </w:pPr>
                  <w:r w:rsidRPr="00C247FB">
                    <w:rPr>
                      <w:color w:val="002060"/>
                    </w:rPr>
                    <w:t> </w:t>
                  </w:r>
                </w:p>
              </w:tc>
            </w:tr>
            <w:tr w:rsidR="003C3F5A" w:rsidRPr="00C247FB" w14:paraId="09447FC0" w14:textId="77777777" w:rsidTr="0099708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745EC15" w14:textId="77777777" w:rsidR="003C3F5A" w:rsidRPr="00C247FB" w:rsidRDefault="003C3F5A" w:rsidP="00997082">
                  <w:pPr>
                    <w:pStyle w:val="rowtabella0"/>
                    <w:rPr>
                      <w:color w:val="002060"/>
                    </w:rPr>
                  </w:pPr>
                  <w:r w:rsidRPr="00C247FB">
                    <w:rPr>
                      <w:color w:val="002060"/>
                    </w:rPr>
                    <w:t>REAL EAGLES VIRTUS PAGLIA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07EB985" w14:textId="77777777" w:rsidR="003C3F5A" w:rsidRPr="00C247FB" w:rsidRDefault="003C3F5A" w:rsidP="00997082">
                  <w:pPr>
                    <w:pStyle w:val="rowtabella0"/>
                    <w:rPr>
                      <w:color w:val="002060"/>
                    </w:rPr>
                  </w:pPr>
                  <w:r w:rsidRPr="00C247FB">
                    <w:rPr>
                      <w:color w:val="002060"/>
                    </w:rPr>
                    <w:t>- FIGHT BULLS CORRIDONIA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89FFFA0" w14:textId="77777777" w:rsidR="003C3F5A" w:rsidRPr="00C247FB" w:rsidRDefault="003C3F5A" w:rsidP="00997082">
                  <w:pPr>
                    <w:pStyle w:val="rowtabella0"/>
                    <w:jc w:val="center"/>
                    <w:rPr>
                      <w:color w:val="002060"/>
                    </w:rPr>
                  </w:pPr>
                  <w:r w:rsidRPr="00C247FB">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D1E94F0" w14:textId="77777777" w:rsidR="003C3F5A" w:rsidRPr="00C247FB" w:rsidRDefault="003C3F5A" w:rsidP="00997082">
                  <w:pPr>
                    <w:pStyle w:val="rowtabella0"/>
                    <w:jc w:val="center"/>
                    <w:rPr>
                      <w:color w:val="002060"/>
                    </w:rPr>
                  </w:pPr>
                  <w:r w:rsidRPr="00C247FB">
                    <w:rPr>
                      <w:color w:val="002060"/>
                    </w:rPr>
                    <w:t> </w:t>
                  </w:r>
                </w:p>
              </w:tc>
            </w:tr>
            <w:tr w:rsidR="003C3F5A" w:rsidRPr="00C247FB" w14:paraId="0F9AD70F" w14:textId="77777777" w:rsidTr="0099708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3E5A3F2" w14:textId="77777777" w:rsidR="003C3F5A" w:rsidRPr="00C247FB" w:rsidRDefault="003C3F5A" w:rsidP="00997082">
                  <w:pPr>
                    <w:pStyle w:val="rowtabella0"/>
                    <w:rPr>
                      <w:color w:val="002060"/>
                    </w:rPr>
                  </w:pPr>
                  <w:r w:rsidRPr="00C247FB">
                    <w:rPr>
                      <w:color w:val="002060"/>
                    </w:rPr>
                    <w:t>ROCCAFLUVIONE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BCF416C" w14:textId="77777777" w:rsidR="003C3F5A" w:rsidRPr="00C247FB" w:rsidRDefault="003C3F5A" w:rsidP="00997082">
                  <w:pPr>
                    <w:pStyle w:val="rowtabella0"/>
                    <w:rPr>
                      <w:color w:val="002060"/>
                    </w:rPr>
                  </w:pPr>
                  <w:r w:rsidRPr="00C247FB">
                    <w:rPr>
                      <w:color w:val="002060"/>
                    </w:rPr>
                    <w:t>- CALCETTO CASTRUM LAURI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90DA327" w14:textId="77777777" w:rsidR="003C3F5A" w:rsidRPr="00C247FB" w:rsidRDefault="003C3F5A" w:rsidP="00997082">
                  <w:pPr>
                    <w:pStyle w:val="rowtabella0"/>
                    <w:jc w:val="center"/>
                    <w:rPr>
                      <w:color w:val="002060"/>
                    </w:rPr>
                  </w:pPr>
                  <w:r w:rsidRPr="00C247FB">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B38DD9E" w14:textId="77777777" w:rsidR="003C3F5A" w:rsidRPr="00C247FB" w:rsidRDefault="003C3F5A" w:rsidP="00997082">
                  <w:pPr>
                    <w:pStyle w:val="rowtabella0"/>
                    <w:jc w:val="center"/>
                    <w:rPr>
                      <w:color w:val="002060"/>
                    </w:rPr>
                  </w:pPr>
                  <w:r w:rsidRPr="00C247FB">
                    <w:rPr>
                      <w:color w:val="002060"/>
                    </w:rPr>
                    <w:t> </w:t>
                  </w:r>
                </w:p>
              </w:tc>
            </w:tr>
            <w:tr w:rsidR="003C3F5A" w:rsidRPr="00C247FB" w14:paraId="436B51F7" w14:textId="77777777" w:rsidTr="0099708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2391A10" w14:textId="77777777" w:rsidR="003C3F5A" w:rsidRPr="00C247FB" w:rsidRDefault="003C3F5A" w:rsidP="00997082">
                  <w:pPr>
                    <w:pStyle w:val="rowtabella0"/>
                    <w:rPr>
                      <w:color w:val="002060"/>
                    </w:rPr>
                  </w:pPr>
                  <w:r w:rsidRPr="00C247FB">
                    <w:rPr>
                      <w:color w:val="002060"/>
                    </w:rPr>
                    <w:t>SAMBENEDETTESE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3A9B9D2" w14:textId="77777777" w:rsidR="003C3F5A" w:rsidRPr="00C247FB" w:rsidRDefault="003C3F5A" w:rsidP="00997082">
                  <w:pPr>
                    <w:pStyle w:val="rowtabella0"/>
                    <w:rPr>
                      <w:color w:val="002060"/>
                    </w:rPr>
                  </w:pPr>
                  <w:r w:rsidRPr="00C247FB">
                    <w:rPr>
                      <w:color w:val="002060"/>
                    </w:rPr>
                    <w:t>- ACLI AUDAX MONTECOSARO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14A773E" w14:textId="77777777" w:rsidR="003C3F5A" w:rsidRPr="00C247FB" w:rsidRDefault="003C3F5A" w:rsidP="00997082">
                  <w:pPr>
                    <w:pStyle w:val="rowtabella0"/>
                    <w:jc w:val="center"/>
                    <w:rPr>
                      <w:color w:val="002060"/>
                    </w:rPr>
                  </w:pPr>
                  <w:r w:rsidRPr="00C247FB">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0CD6A13" w14:textId="77777777" w:rsidR="003C3F5A" w:rsidRPr="00C247FB" w:rsidRDefault="003C3F5A" w:rsidP="00997082">
                  <w:pPr>
                    <w:pStyle w:val="rowtabella0"/>
                    <w:jc w:val="center"/>
                    <w:rPr>
                      <w:color w:val="002060"/>
                    </w:rPr>
                  </w:pPr>
                  <w:r w:rsidRPr="00C247FB">
                    <w:rPr>
                      <w:color w:val="002060"/>
                    </w:rPr>
                    <w:t> </w:t>
                  </w:r>
                </w:p>
              </w:tc>
            </w:tr>
            <w:tr w:rsidR="003C3F5A" w:rsidRPr="00C247FB" w14:paraId="654AFE28" w14:textId="77777777" w:rsidTr="0099708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7343C43" w14:textId="77777777" w:rsidR="003C3F5A" w:rsidRPr="00C247FB" w:rsidRDefault="003C3F5A" w:rsidP="00997082">
                  <w:pPr>
                    <w:pStyle w:val="rowtabella0"/>
                    <w:rPr>
                      <w:color w:val="002060"/>
                    </w:rPr>
                  </w:pPr>
                  <w:proofErr w:type="gramStart"/>
                  <w:r w:rsidRPr="00C247FB">
                    <w:rPr>
                      <w:color w:val="002060"/>
                    </w:rPr>
                    <w:t>U.MANDOLESI</w:t>
                  </w:r>
                  <w:proofErr w:type="gramEnd"/>
                  <w:r w:rsidRPr="00C247FB">
                    <w:rPr>
                      <w:color w:val="002060"/>
                    </w:rPr>
                    <w:t xml:space="preserv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F88D69" w14:textId="77777777" w:rsidR="003C3F5A" w:rsidRPr="00C247FB" w:rsidRDefault="003C3F5A" w:rsidP="00997082">
                  <w:pPr>
                    <w:pStyle w:val="rowtabella0"/>
                    <w:rPr>
                      <w:color w:val="002060"/>
                    </w:rPr>
                  </w:pPr>
                  <w:r w:rsidRPr="00C247FB">
                    <w:rPr>
                      <w:color w:val="002060"/>
                    </w:rPr>
                    <w:t>- ASCOLI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55E264" w14:textId="77777777" w:rsidR="003C3F5A" w:rsidRPr="00C247FB" w:rsidRDefault="003C3F5A" w:rsidP="00997082">
                  <w:pPr>
                    <w:pStyle w:val="rowtabella0"/>
                    <w:jc w:val="center"/>
                    <w:rPr>
                      <w:color w:val="002060"/>
                    </w:rPr>
                  </w:pPr>
                  <w:r w:rsidRPr="00C247FB">
                    <w:rPr>
                      <w:color w:val="002060"/>
                    </w:rPr>
                    <w:t>1 - 2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DAE9E0" w14:textId="77777777" w:rsidR="003C3F5A" w:rsidRPr="00C247FB" w:rsidRDefault="003C3F5A" w:rsidP="00997082">
                  <w:pPr>
                    <w:pStyle w:val="rowtabella0"/>
                    <w:jc w:val="center"/>
                    <w:rPr>
                      <w:color w:val="002060"/>
                    </w:rPr>
                  </w:pPr>
                  <w:r w:rsidRPr="00C247FB">
                    <w:rPr>
                      <w:color w:val="002060"/>
                    </w:rPr>
                    <w:t> </w:t>
                  </w:r>
                </w:p>
              </w:tc>
            </w:tr>
          </w:tbl>
          <w:p w14:paraId="09051ED3" w14:textId="77777777" w:rsidR="003C3F5A" w:rsidRPr="00C247FB" w:rsidRDefault="003C3F5A" w:rsidP="00997082">
            <w:pPr>
              <w:rPr>
                <w:color w:val="002060"/>
              </w:rPr>
            </w:pPr>
          </w:p>
        </w:tc>
      </w:tr>
    </w:tbl>
    <w:p w14:paraId="4BCD03CF" w14:textId="77777777" w:rsidR="003C3F5A" w:rsidRPr="00C247FB" w:rsidRDefault="003C3F5A" w:rsidP="003C3F5A">
      <w:pPr>
        <w:pStyle w:val="breakline"/>
        <w:rPr>
          <w:rFonts w:eastAsiaTheme="minorEastAsia"/>
          <w:color w:val="002060"/>
        </w:rPr>
      </w:pPr>
    </w:p>
    <w:p w14:paraId="1317ECAD" w14:textId="77777777" w:rsidR="003C3F5A" w:rsidRPr="00C247FB" w:rsidRDefault="003C3F5A" w:rsidP="003C3F5A">
      <w:pPr>
        <w:pStyle w:val="breakline"/>
        <w:rPr>
          <w:color w:val="002060"/>
        </w:rPr>
      </w:pPr>
    </w:p>
    <w:p w14:paraId="17DF5F79" w14:textId="77777777" w:rsidR="003C3F5A" w:rsidRPr="00C247FB" w:rsidRDefault="003C3F5A" w:rsidP="003C3F5A">
      <w:pPr>
        <w:pStyle w:val="titoloprinc0"/>
        <w:rPr>
          <w:color w:val="002060"/>
        </w:rPr>
      </w:pPr>
      <w:r w:rsidRPr="00C247FB">
        <w:rPr>
          <w:color w:val="002060"/>
        </w:rPr>
        <w:t>GIUDICE SPORTIVO</w:t>
      </w:r>
    </w:p>
    <w:p w14:paraId="6F5E6864" w14:textId="77777777" w:rsidR="003C3F5A" w:rsidRPr="00C247FB" w:rsidRDefault="003C3F5A" w:rsidP="003C3F5A">
      <w:pPr>
        <w:pStyle w:val="diffida"/>
        <w:rPr>
          <w:color w:val="002060"/>
        </w:rPr>
      </w:pPr>
      <w:r w:rsidRPr="00C247FB">
        <w:rPr>
          <w:color w:val="002060"/>
        </w:rPr>
        <w:t>Il Giudice Sportivo Avv. Agnese Lazzaretti, con l'assistenza del segretario Angelo Castellana, nella seduta del 04/10/2023, ha adottato le decisioni che di seguito integralmente si riportano:</w:t>
      </w:r>
    </w:p>
    <w:p w14:paraId="13D7B074" w14:textId="77777777" w:rsidR="003C3F5A" w:rsidRPr="00C247FB" w:rsidRDefault="003C3F5A" w:rsidP="003C3F5A">
      <w:pPr>
        <w:pStyle w:val="titolo10"/>
        <w:rPr>
          <w:color w:val="002060"/>
        </w:rPr>
      </w:pPr>
      <w:r w:rsidRPr="00C247FB">
        <w:rPr>
          <w:color w:val="002060"/>
        </w:rPr>
        <w:t xml:space="preserve">GARE DEL 29/ 9/2023 </w:t>
      </w:r>
    </w:p>
    <w:p w14:paraId="549909D0" w14:textId="77777777" w:rsidR="003C3F5A" w:rsidRPr="00C247FB" w:rsidRDefault="003C3F5A" w:rsidP="003C3F5A">
      <w:pPr>
        <w:pStyle w:val="titolo7a"/>
        <w:rPr>
          <w:color w:val="002060"/>
        </w:rPr>
      </w:pPr>
      <w:r w:rsidRPr="00C247FB">
        <w:rPr>
          <w:color w:val="002060"/>
        </w:rPr>
        <w:t xml:space="preserve">PROVVEDIMENTI DISCIPLINARI </w:t>
      </w:r>
    </w:p>
    <w:p w14:paraId="0E1A48D5" w14:textId="77777777" w:rsidR="003C3F5A" w:rsidRPr="00C247FB" w:rsidRDefault="003C3F5A" w:rsidP="003C3F5A">
      <w:pPr>
        <w:pStyle w:val="titolo7b0"/>
        <w:rPr>
          <w:color w:val="002060"/>
        </w:rPr>
      </w:pPr>
      <w:r w:rsidRPr="00C247FB">
        <w:rPr>
          <w:color w:val="002060"/>
        </w:rPr>
        <w:t xml:space="preserve">In base alle risultanze degli atti ufficiali sono state deliberate le seguenti sanzioni disciplinari. </w:t>
      </w:r>
    </w:p>
    <w:p w14:paraId="2168C5CF" w14:textId="77777777" w:rsidR="003C3F5A" w:rsidRPr="00C247FB" w:rsidRDefault="003C3F5A" w:rsidP="003C3F5A">
      <w:pPr>
        <w:pStyle w:val="titolo30"/>
        <w:rPr>
          <w:color w:val="002060"/>
        </w:rPr>
      </w:pPr>
      <w:r w:rsidRPr="00C247FB">
        <w:rPr>
          <w:color w:val="002060"/>
        </w:rPr>
        <w:t xml:space="preserve">ALLENATORI </w:t>
      </w:r>
    </w:p>
    <w:p w14:paraId="4B79530A" w14:textId="77777777" w:rsidR="003C3F5A" w:rsidRPr="00C247FB" w:rsidRDefault="003C3F5A" w:rsidP="003C3F5A">
      <w:pPr>
        <w:pStyle w:val="titolo20"/>
        <w:rPr>
          <w:color w:val="002060"/>
        </w:rPr>
      </w:pPr>
      <w:r w:rsidRPr="00C247F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C3F5A" w:rsidRPr="00C247FB" w14:paraId="528AB471" w14:textId="77777777" w:rsidTr="00997082">
        <w:tc>
          <w:tcPr>
            <w:tcW w:w="2200" w:type="dxa"/>
            <w:tcMar>
              <w:top w:w="20" w:type="dxa"/>
              <w:left w:w="20" w:type="dxa"/>
              <w:bottom w:w="20" w:type="dxa"/>
              <w:right w:w="20" w:type="dxa"/>
            </w:tcMar>
            <w:vAlign w:val="center"/>
            <w:hideMark/>
          </w:tcPr>
          <w:p w14:paraId="0873935C" w14:textId="77777777" w:rsidR="003C3F5A" w:rsidRPr="00C247FB" w:rsidRDefault="003C3F5A" w:rsidP="00997082">
            <w:pPr>
              <w:pStyle w:val="movimento"/>
              <w:rPr>
                <w:color w:val="002060"/>
              </w:rPr>
            </w:pPr>
            <w:r w:rsidRPr="00C247FB">
              <w:rPr>
                <w:color w:val="002060"/>
              </w:rPr>
              <w:t>PASCUCCI NICOLA</w:t>
            </w:r>
          </w:p>
        </w:tc>
        <w:tc>
          <w:tcPr>
            <w:tcW w:w="2200" w:type="dxa"/>
            <w:tcMar>
              <w:top w:w="20" w:type="dxa"/>
              <w:left w:w="20" w:type="dxa"/>
              <w:bottom w:w="20" w:type="dxa"/>
              <w:right w:w="20" w:type="dxa"/>
            </w:tcMar>
            <w:vAlign w:val="center"/>
            <w:hideMark/>
          </w:tcPr>
          <w:p w14:paraId="54E8D30A" w14:textId="77777777" w:rsidR="003C3F5A" w:rsidRPr="00C247FB" w:rsidRDefault="003C3F5A" w:rsidP="00997082">
            <w:pPr>
              <w:pStyle w:val="movimento2"/>
              <w:rPr>
                <w:color w:val="002060"/>
              </w:rPr>
            </w:pPr>
            <w:r w:rsidRPr="00C247FB">
              <w:rPr>
                <w:color w:val="002060"/>
              </w:rPr>
              <w:t>(</w:t>
            </w:r>
            <w:proofErr w:type="gramStart"/>
            <w:r w:rsidRPr="00C247FB">
              <w:rPr>
                <w:color w:val="002060"/>
              </w:rPr>
              <w:t>U.MANDOLESI</w:t>
            </w:r>
            <w:proofErr w:type="gramEnd"/>
            <w:r w:rsidRPr="00C247FB">
              <w:rPr>
                <w:color w:val="002060"/>
              </w:rPr>
              <w:t xml:space="preserve"> CALCIO) </w:t>
            </w:r>
          </w:p>
        </w:tc>
        <w:tc>
          <w:tcPr>
            <w:tcW w:w="800" w:type="dxa"/>
            <w:tcMar>
              <w:top w:w="20" w:type="dxa"/>
              <w:left w:w="20" w:type="dxa"/>
              <w:bottom w:w="20" w:type="dxa"/>
              <w:right w:w="20" w:type="dxa"/>
            </w:tcMar>
            <w:vAlign w:val="center"/>
            <w:hideMark/>
          </w:tcPr>
          <w:p w14:paraId="02F4FD54"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0BA73910"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2944E179" w14:textId="77777777" w:rsidR="003C3F5A" w:rsidRPr="00C247FB" w:rsidRDefault="003C3F5A" w:rsidP="00997082">
            <w:pPr>
              <w:pStyle w:val="movimento2"/>
              <w:rPr>
                <w:color w:val="002060"/>
              </w:rPr>
            </w:pPr>
            <w:r w:rsidRPr="00C247FB">
              <w:rPr>
                <w:color w:val="002060"/>
              </w:rPr>
              <w:t> </w:t>
            </w:r>
          </w:p>
        </w:tc>
      </w:tr>
    </w:tbl>
    <w:p w14:paraId="2E39274F" w14:textId="77777777" w:rsidR="003C3F5A" w:rsidRPr="00C247FB" w:rsidRDefault="003C3F5A" w:rsidP="003C3F5A">
      <w:pPr>
        <w:pStyle w:val="titolo30"/>
        <w:rPr>
          <w:rFonts w:eastAsiaTheme="minorEastAsia"/>
          <w:color w:val="002060"/>
        </w:rPr>
      </w:pPr>
      <w:r w:rsidRPr="00C247FB">
        <w:rPr>
          <w:color w:val="002060"/>
        </w:rPr>
        <w:t xml:space="preserve">CALCIATORI ESPULSI </w:t>
      </w:r>
    </w:p>
    <w:p w14:paraId="61A5D22C" w14:textId="77777777" w:rsidR="003C3F5A" w:rsidRPr="00C247FB" w:rsidRDefault="003C3F5A" w:rsidP="003C3F5A">
      <w:pPr>
        <w:pStyle w:val="titolo20"/>
        <w:rPr>
          <w:color w:val="002060"/>
        </w:rPr>
      </w:pPr>
      <w:r w:rsidRPr="00C247FB">
        <w:rPr>
          <w:color w:val="002060"/>
        </w:rPr>
        <w:lastRenderedPageBreak/>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C3F5A" w:rsidRPr="00C247FB" w14:paraId="64F5C57D" w14:textId="77777777" w:rsidTr="00997082">
        <w:tc>
          <w:tcPr>
            <w:tcW w:w="2200" w:type="dxa"/>
            <w:tcMar>
              <w:top w:w="20" w:type="dxa"/>
              <w:left w:w="20" w:type="dxa"/>
              <w:bottom w:w="20" w:type="dxa"/>
              <w:right w:w="20" w:type="dxa"/>
            </w:tcMar>
            <w:vAlign w:val="center"/>
            <w:hideMark/>
          </w:tcPr>
          <w:p w14:paraId="317CBEF9" w14:textId="77777777" w:rsidR="003C3F5A" w:rsidRPr="00C247FB" w:rsidRDefault="003C3F5A" w:rsidP="00997082">
            <w:pPr>
              <w:pStyle w:val="movimento"/>
              <w:rPr>
                <w:color w:val="002060"/>
              </w:rPr>
            </w:pPr>
            <w:r w:rsidRPr="00C247FB">
              <w:rPr>
                <w:color w:val="002060"/>
              </w:rPr>
              <w:t>NARDINOCCHI DOMENICO</w:t>
            </w:r>
          </w:p>
        </w:tc>
        <w:tc>
          <w:tcPr>
            <w:tcW w:w="2200" w:type="dxa"/>
            <w:tcMar>
              <w:top w:w="20" w:type="dxa"/>
              <w:left w:w="20" w:type="dxa"/>
              <w:bottom w:w="20" w:type="dxa"/>
              <w:right w:w="20" w:type="dxa"/>
            </w:tcMar>
            <w:vAlign w:val="center"/>
            <w:hideMark/>
          </w:tcPr>
          <w:p w14:paraId="19B719E5" w14:textId="77777777" w:rsidR="003C3F5A" w:rsidRPr="00C247FB" w:rsidRDefault="003C3F5A" w:rsidP="00997082">
            <w:pPr>
              <w:pStyle w:val="movimento2"/>
              <w:rPr>
                <w:color w:val="002060"/>
              </w:rPr>
            </w:pPr>
            <w:r w:rsidRPr="00C247FB">
              <w:rPr>
                <w:color w:val="002060"/>
              </w:rPr>
              <w:t xml:space="preserve">(REAL ANCARIA) </w:t>
            </w:r>
          </w:p>
        </w:tc>
        <w:tc>
          <w:tcPr>
            <w:tcW w:w="800" w:type="dxa"/>
            <w:tcMar>
              <w:top w:w="20" w:type="dxa"/>
              <w:left w:w="20" w:type="dxa"/>
              <w:bottom w:w="20" w:type="dxa"/>
              <w:right w:w="20" w:type="dxa"/>
            </w:tcMar>
            <w:vAlign w:val="center"/>
            <w:hideMark/>
          </w:tcPr>
          <w:p w14:paraId="20692BF4"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7DC7E73C"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78FEE074" w14:textId="77777777" w:rsidR="003C3F5A" w:rsidRPr="00C247FB" w:rsidRDefault="003C3F5A" w:rsidP="00997082">
            <w:pPr>
              <w:pStyle w:val="movimento2"/>
              <w:rPr>
                <w:color w:val="002060"/>
              </w:rPr>
            </w:pPr>
            <w:r w:rsidRPr="00C247FB">
              <w:rPr>
                <w:color w:val="002060"/>
              </w:rPr>
              <w:t> </w:t>
            </w:r>
          </w:p>
        </w:tc>
      </w:tr>
    </w:tbl>
    <w:p w14:paraId="43A63649" w14:textId="77777777" w:rsidR="003C3F5A" w:rsidRPr="00C247FB" w:rsidRDefault="003C3F5A" w:rsidP="003C3F5A">
      <w:pPr>
        <w:pStyle w:val="titolo20"/>
        <w:rPr>
          <w:rFonts w:eastAsiaTheme="minorEastAsia"/>
          <w:color w:val="002060"/>
        </w:rPr>
      </w:pPr>
      <w:r w:rsidRPr="00C247FB">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C3F5A" w:rsidRPr="00C247FB" w14:paraId="08B9658E" w14:textId="77777777" w:rsidTr="00997082">
        <w:tc>
          <w:tcPr>
            <w:tcW w:w="2200" w:type="dxa"/>
            <w:tcMar>
              <w:top w:w="20" w:type="dxa"/>
              <w:left w:w="20" w:type="dxa"/>
              <w:bottom w:w="20" w:type="dxa"/>
              <w:right w:w="20" w:type="dxa"/>
            </w:tcMar>
            <w:vAlign w:val="center"/>
            <w:hideMark/>
          </w:tcPr>
          <w:p w14:paraId="5A7D5B3F" w14:textId="77777777" w:rsidR="003C3F5A" w:rsidRPr="00C247FB" w:rsidRDefault="003C3F5A" w:rsidP="00997082">
            <w:pPr>
              <w:pStyle w:val="movimento"/>
              <w:rPr>
                <w:color w:val="002060"/>
              </w:rPr>
            </w:pPr>
            <w:r w:rsidRPr="00C247FB">
              <w:rPr>
                <w:color w:val="002060"/>
              </w:rPr>
              <w:t>PROIETTI DANY</w:t>
            </w:r>
          </w:p>
        </w:tc>
        <w:tc>
          <w:tcPr>
            <w:tcW w:w="2200" w:type="dxa"/>
            <w:tcMar>
              <w:top w:w="20" w:type="dxa"/>
              <w:left w:w="20" w:type="dxa"/>
              <w:bottom w:w="20" w:type="dxa"/>
              <w:right w:w="20" w:type="dxa"/>
            </w:tcMar>
            <w:vAlign w:val="center"/>
            <w:hideMark/>
          </w:tcPr>
          <w:p w14:paraId="162259BB" w14:textId="77777777" w:rsidR="003C3F5A" w:rsidRPr="00C247FB" w:rsidRDefault="003C3F5A" w:rsidP="00997082">
            <w:pPr>
              <w:pStyle w:val="movimento2"/>
              <w:rPr>
                <w:color w:val="002060"/>
              </w:rPr>
            </w:pPr>
            <w:r w:rsidRPr="00C247FB">
              <w:rPr>
                <w:color w:val="002060"/>
              </w:rPr>
              <w:t xml:space="preserve">(ACLI MANTOVANI CALCIO A 5) </w:t>
            </w:r>
          </w:p>
        </w:tc>
        <w:tc>
          <w:tcPr>
            <w:tcW w:w="800" w:type="dxa"/>
            <w:tcMar>
              <w:top w:w="20" w:type="dxa"/>
              <w:left w:w="20" w:type="dxa"/>
              <w:bottom w:w="20" w:type="dxa"/>
              <w:right w:w="20" w:type="dxa"/>
            </w:tcMar>
            <w:vAlign w:val="center"/>
            <w:hideMark/>
          </w:tcPr>
          <w:p w14:paraId="3ED9063E"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26D151EA" w14:textId="77777777" w:rsidR="003C3F5A" w:rsidRPr="00C247FB" w:rsidRDefault="003C3F5A" w:rsidP="00997082">
            <w:pPr>
              <w:pStyle w:val="movimento"/>
              <w:rPr>
                <w:color w:val="002060"/>
              </w:rPr>
            </w:pPr>
            <w:r w:rsidRPr="00C247FB">
              <w:rPr>
                <w:color w:val="002060"/>
              </w:rPr>
              <w:t>IACONI MIRKO</w:t>
            </w:r>
          </w:p>
        </w:tc>
        <w:tc>
          <w:tcPr>
            <w:tcW w:w="2200" w:type="dxa"/>
            <w:tcMar>
              <w:top w:w="20" w:type="dxa"/>
              <w:left w:w="20" w:type="dxa"/>
              <w:bottom w:w="20" w:type="dxa"/>
              <w:right w:w="20" w:type="dxa"/>
            </w:tcMar>
            <w:vAlign w:val="center"/>
            <w:hideMark/>
          </w:tcPr>
          <w:p w14:paraId="47404C3C" w14:textId="77777777" w:rsidR="003C3F5A" w:rsidRPr="00C247FB" w:rsidRDefault="003C3F5A" w:rsidP="00997082">
            <w:pPr>
              <w:pStyle w:val="movimento2"/>
              <w:rPr>
                <w:color w:val="002060"/>
              </w:rPr>
            </w:pPr>
            <w:r w:rsidRPr="00C247FB">
              <w:rPr>
                <w:color w:val="002060"/>
              </w:rPr>
              <w:t xml:space="preserve">(ASCOLI CALCIO A 5) </w:t>
            </w:r>
          </w:p>
        </w:tc>
      </w:tr>
      <w:tr w:rsidR="003C3F5A" w:rsidRPr="00C247FB" w14:paraId="485885FF" w14:textId="77777777" w:rsidTr="00997082">
        <w:tc>
          <w:tcPr>
            <w:tcW w:w="2200" w:type="dxa"/>
            <w:tcMar>
              <w:top w:w="20" w:type="dxa"/>
              <w:left w:w="20" w:type="dxa"/>
              <w:bottom w:w="20" w:type="dxa"/>
              <w:right w:w="20" w:type="dxa"/>
            </w:tcMar>
            <w:vAlign w:val="center"/>
            <w:hideMark/>
          </w:tcPr>
          <w:p w14:paraId="4B799E33" w14:textId="77777777" w:rsidR="003C3F5A" w:rsidRPr="00C247FB" w:rsidRDefault="003C3F5A" w:rsidP="00997082">
            <w:pPr>
              <w:pStyle w:val="movimento"/>
              <w:rPr>
                <w:color w:val="002060"/>
              </w:rPr>
            </w:pPr>
            <w:r w:rsidRPr="00C247FB">
              <w:rPr>
                <w:color w:val="002060"/>
              </w:rPr>
              <w:t>PARRUCCI DANILO</w:t>
            </w:r>
          </w:p>
        </w:tc>
        <w:tc>
          <w:tcPr>
            <w:tcW w:w="2200" w:type="dxa"/>
            <w:tcMar>
              <w:top w:w="20" w:type="dxa"/>
              <w:left w:w="20" w:type="dxa"/>
              <w:bottom w:w="20" w:type="dxa"/>
              <w:right w:w="20" w:type="dxa"/>
            </w:tcMar>
            <w:vAlign w:val="center"/>
            <w:hideMark/>
          </w:tcPr>
          <w:p w14:paraId="13B6EB6A" w14:textId="77777777" w:rsidR="003C3F5A" w:rsidRPr="00C247FB" w:rsidRDefault="003C3F5A" w:rsidP="00997082">
            <w:pPr>
              <w:pStyle w:val="movimento2"/>
              <w:rPr>
                <w:color w:val="002060"/>
              </w:rPr>
            </w:pPr>
            <w:r w:rsidRPr="00C247FB">
              <w:rPr>
                <w:color w:val="002060"/>
              </w:rPr>
              <w:t xml:space="preserve">(CALCETTO CASTRUM LAURI) </w:t>
            </w:r>
          </w:p>
        </w:tc>
        <w:tc>
          <w:tcPr>
            <w:tcW w:w="800" w:type="dxa"/>
            <w:tcMar>
              <w:top w:w="20" w:type="dxa"/>
              <w:left w:w="20" w:type="dxa"/>
              <w:bottom w:w="20" w:type="dxa"/>
              <w:right w:w="20" w:type="dxa"/>
            </w:tcMar>
            <w:vAlign w:val="center"/>
            <w:hideMark/>
          </w:tcPr>
          <w:p w14:paraId="6B71EFA9"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0D042267"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72A89491" w14:textId="77777777" w:rsidR="003C3F5A" w:rsidRPr="00C247FB" w:rsidRDefault="003C3F5A" w:rsidP="00997082">
            <w:pPr>
              <w:pStyle w:val="movimento2"/>
              <w:rPr>
                <w:color w:val="002060"/>
              </w:rPr>
            </w:pPr>
            <w:r w:rsidRPr="00C247FB">
              <w:rPr>
                <w:color w:val="002060"/>
              </w:rPr>
              <w:t> </w:t>
            </w:r>
          </w:p>
        </w:tc>
      </w:tr>
    </w:tbl>
    <w:p w14:paraId="07196347" w14:textId="77777777" w:rsidR="003C3F5A" w:rsidRPr="00C247FB" w:rsidRDefault="003C3F5A" w:rsidP="003C3F5A">
      <w:pPr>
        <w:pStyle w:val="titolo30"/>
        <w:rPr>
          <w:rFonts w:eastAsiaTheme="minorEastAsia"/>
          <w:color w:val="002060"/>
        </w:rPr>
      </w:pPr>
      <w:r w:rsidRPr="00C247FB">
        <w:rPr>
          <w:color w:val="002060"/>
        </w:rPr>
        <w:t xml:space="preserve">CALCIATORI NON ESPULSI </w:t>
      </w:r>
    </w:p>
    <w:p w14:paraId="740253E3" w14:textId="77777777" w:rsidR="003C3F5A" w:rsidRPr="00C247FB" w:rsidRDefault="003C3F5A" w:rsidP="003C3F5A">
      <w:pPr>
        <w:pStyle w:val="titolo20"/>
        <w:rPr>
          <w:color w:val="002060"/>
        </w:rPr>
      </w:pPr>
      <w:r w:rsidRPr="00C247F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C3F5A" w:rsidRPr="00C247FB" w14:paraId="1B32DFF1" w14:textId="77777777" w:rsidTr="00997082">
        <w:tc>
          <w:tcPr>
            <w:tcW w:w="2200" w:type="dxa"/>
            <w:tcMar>
              <w:top w:w="20" w:type="dxa"/>
              <w:left w:w="20" w:type="dxa"/>
              <w:bottom w:w="20" w:type="dxa"/>
              <w:right w:w="20" w:type="dxa"/>
            </w:tcMar>
            <w:vAlign w:val="center"/>
            <w:hideMark/>
          </w:tcPr>
          <w:p w14:paraId="1859150B" w14:textId="77777777" w:rsidR="003C3F5A" w:rsidRPr="00C247FB" w:rsidRDefault="003C3F5A" w:rsidP="00997082">
            <w:pPr>
              <w:pStyle w:val="movimento"/>
              <w:rPr>
                <w:color w:val="002060"/>
              </w:rPr>
            </w:pPr>
            <w:r w:rsidRPr="00C247FB">
              <w:rPr>
                <w:color w:val="002060"/>
              </w:rPr>
              <w:t>CARDUCCI DANIEL</w:t>
            </w:r>
          </w:p>
        </w:tc>
        <w:tc>
          <w:tcPr>
            <w:tcW w:w="2200" w:type="dxa"/>
            <w:tcMar>
              <w:top w:w="20" w:type="dxa"/>
              <w:left w:w="20" w:type="dxa"/>
              <w:bottom w:w="20" w:type="dxa"/>
              <w:right w:w="20" w:type="dxa"/>
            </w:tcMar>
            <w:vAlign w:val="center"/>
            <w:hideMark/>
          </w:tcPr>
          <w:p w14:paraId="2C88F7ED" w14:textId="77777777" w:rsidR="003C3F5A" w:rsidRPr="00C247FB" w:rsidRDefault="003C3F5A" w:rsidP="00997082">
            <w:pPr>
              <w:pStyle w:val="movimento2"/>
              <w:rPr>
                <w:color w:val="002060"/>
              </w:rPr>
            </w:pPr>
            <w:r w:rsidRPr="00C247FB">
              <w:rPr>
                <w:color w:val="002060"/>
              </w:rPr>
              <w:t xml:space="preserve">(ACLI AUDAX MONTECOSARO C5) </w:t>
            </w:r>
          </w:p>
        </w:tc>
        <w:tc>
          <w:tcPr>
            <w:tcW w:w="800" w:type="dxa"/>
            <w:tcMar>
              <w:top w:w="20" w:type="dxa"/>
              <w:left w:w="20" w:type="dxa"/>
              <w:bottom w:w="20" w:type="dxa"/>
              <w:right w:w="20" w:type="dxa"/>
            </w:tcMar>
            <w:vAlign w:val="center"/>
            <w:hideMark/>
          </w:tcPr>
          <w:p w14:paraId="1D9C0A07"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06397A99" w14:textId="77777777" w:rsidR="003C3F5A" w:rsidRPr="00C247FB" w:rsidRDefault="003C3F5A" w:rsidP="00997082">
            <w:pPr>
              <w:pStyle w:val="movimento"/>
              <w:rPr>
                <w:color w:val="002060"/>
              </w:rPr>
            </w:pPr>
            <w:r w:rsidRPr="00C247FB">
              <w:rPr>
                <w:color w:val="002060"/>
              </w:rPr>
              <w:t>CIMINARI CLAUDIO</w:t>
            </w:r>
          </w:p>
        </w:tc>
        <w:tc>
          <w:tcPr>
            <w:tcW w:w="2200" w:type="dxa"/>
            <w:tcMar>
              <w:top w:w="20" w:type="dxa"/>
              <w:left w:w="20" w:type="dxa"/>
              <w:bottom w:w="20" w:type="dxa"/>
              <w:right w:w="20" w:type="dxa"/>
            </w:tcMar>
            <w:vAlign w:val="center"/>
            <w:hideMark/>
          </w:tcPr>
          <w:p w14:paraId="66210111" w14:textId="77777777" w:rsidR="003C3F5A" w:rsidRPr="00C247FB" w:rsidRDefault="003C3F5A" w:rsidP="00997082">
            <w:pPr>
              <w:pStyle w:val="movimento2"/>
              <w:rPr>
                <w:color w:val="002060"/>
              </w:rPr>
            </w:pPr>
            <w:r w:rsidRPr="00C247FB">
              <w:rPr>
                <w:color w:val="002060"/>
              </w:rPr>
              <w:t xml:space="preserve">(ACLI AUDAX MONTECOSARO C5) </w:t>
            </w:r>
          </w:p>
        </w:tc>
      </w:tr>
      <w:tr w:rsidR="003C3F5A" w:rsidRPr="00C247FB" w14:paraId="289BEF22" w14:textId="77777777" w:rsidTr="00997082">
        <w:tc>
          <w:tcPr>
            <w:tcW w:w="2200" w:type="dxa"/>
            <w:tcMar>
              <w:top w:w="20" w:type="dxa"/>
              <w:left w:w="20" w:type="dxa"/>
              <w:bottom w:w="20" w:type="dxa"/>
              <w:right w:w="20" w:type="dxa"/>
            </w:tcMar>
            <w:vAlign w:val="center"/>
            <w:hideMark/>
          </w:tcPr>
          <w:p w14:paraId="09C5D035" w14:textId="77777777" w:rsidR="003C3F5A" w:rsidRPr="00C247FB" w:rsidRDefault="003C3F5A" w:rsidP="00997082">
            <w:pPr>
              <w:pStyle w:val="movimento"/>
              <w:rPr>
                <w:color w:val="002060"/>
              </w:rPr>
            </w:pPr>
            <w:r w:rsidRPr="00C247FB">
              <w:rPr>
                <w:color w:val="002060"/>
              </w:rPr>
              <w:t>FRABONI THOMAS</w:t>
            </w:r>
          </w:p>
        </w:tc>
        <w:tc>
          <w:tcPr>
            <w:tcW w:w="2200" w:type="dxa"/>
            <w:tcMar>
              <w:top w:w="20" w:type="dxa"/>
              <w:left w:w="20" w:type="dxa"/>
              <w:bottom w:w="20" w:type="dxa"/>
              <w:right w:w="20" w:type="dxa"/>
            </w:tcMar>
            <w:vAlign w:val="center"/>
            <w:hideMark/>
          </w:tcPr>
          <w:p w14:paraId="04D148D0" w14:textId="77777777" w:rsidR="003C3F5A" w:rsidRPr="00C247FB" w:rsidRDefault="003C3F5A" w:rsidP="00997082">
            <w:pPr>
              <w:pStyle w:val="movimento2"/>
              <w:rPr>
                <w:color w:val="002060"/>
              </w:rPr>
            </w:pPr>
            <w:r w:rsidRPr="00C247FB">
              <w:rPr>
                <w:color w:val="002060"/>
              </w:rPr>
              <w:t xml:space="preserve">(AMICI DEL CENTROSOCIO SP.) </w:t>
            </w:r>
          </w:p>
        </w:tc>
        <w:tc>
          <w:tcPr>
            <w:tcW w:w="800" w:type="dxa"/>
            <w:tcMar>
              <w:top w:w="20" w:type="dxa"/>
              <w:left w:w="20" w:type="dxa"/>
              <w:bottom w:w="20" w:type="dxa"/>
              <w:right w:w="20" w:type="dxa"/>
            </w:tcMar>
            <w:vAlign w:val="center"/>
            <w:hideMark/>
          </w:tcPr>
          <w:p w14:paraId="6BE318F2"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0240DD66" w14:textId="77777777" w:rsidR="003C3F5A" w:rsidRPr="00C247FB" w:rsidRDefault="003C3F5A" w:rsidP="00997082">
            <w:pPr>
              <w:pStyle w:val="movimento"/>
              <w:rPr>
                <w:color w:val="002060"/>
              </w:rPr>
            </w:pPr>
            <w:r w:rsidRPr="00C247FB">
              <w:rPr>
                <w:color w:val="002060"/>
              </w:rPr>
              <w:t>PICCIOLI GIOELE</w:t>
            </w:r>
          </w:p>
        </w:tc>
        <w:tc>
          <w:tcPr>
            <w:tcW w:w="2200" w:type="dxa"/>
            <w:tcMar>
              <w:top w:w="20" w:type="dxa"/>
              <w:left w:w="20" w:type="dxa"/>
              <w:bottom w:w="20" w:type="dxa"/>
              <w:right w:w="20" w:type="dxa"/>
            </w:tcMar>
            <w:vAlign w:val="center"/>
            <w:hideMark/>
          </w:tcPr>
          <w:p w14:paraId="0D7A51AC" w14:textId="77777777" w:rsidR="003C3F5A" w:rsidRPr="00C247FB" w:rsidRDefault="003C3F5A" w:rsidP="00997082">
            <w:pPr>
              <w:pStyle w:val="movimento2"/>
              <w:rPr>
                <w:color w:val="002060"/>
              </w:rPr>
            </w:pPr>
            <w:r w:rsidRPr="00C247FB">
              <w:rPr>
                <w:color w:val="002060"/>
              </w:rPr>
              <w:t xml:space="preserve">(AMICI DEL CENTROSOCIO SP.) </w:t>
            </w:r>
          </w:p>
        </w:tc>
      </w:tr>
      <w:tr w:rsidR="003C3F5A" w:rsidRPr="00C247FB" w14:paraId="770FCCA7" w14:textId="77777777" w:rsidTr="00997082">
        <w:tc>
          <w:tcPr>
            <w:tcW w:w="2200" w:type="dxa"/>
            <w:tcMar>
              <w:top w:w="20" w:type="dxa"/>
              <w:left w:w="20" w:type="dxa"/>
              <w:bottom w:w="20" w:type="dxa"/>
              <w:right w:w="20" w:type="dxa"/>
            </w:tcMar>
            <w:vAlign w:val="center"/>
            <w:hideMark/>
          </w:tcPr>
          <w:p w14:paraId="0131A5F3" w14:textId="77777777" w:rsidR="003C3F5A" w:rsidRPr="00C247FB" w:rsidRDefault="003C3F5A" w:rsidP="00997082">
            <w:pPr>
              <w:pStyle w:val="movimento"/>
              <w:rPr>
                <w:color w:val="002060"/>
              </w:rPr>
            </w:pPr>
            <w:r w:rsidRPr="00C247FB">
              <w:rPr>
                <w:color w:val="002060"/>
              </w:rPr>
              <w:t>VINCENZETTI FRANCESCO</w:t>
            </w:r>
          </w:p>
        </w:tc>
        <w:tc>
          <w:tcPr>
            <w:tcW w:w="2200" w:type="dxa"/>
            <w:tcMar>
              <w:top w:w="20" w:type="dxa"/>
              <w:left w:w="20" w:type="dxa"/>
              <w:bottom w:w="20" w:type="dxa"/>
              <w:right w:w="20" w:type="dxa"/>
            </w:tcMar>
            <w:vAlign w:val="center"/>
            <w:hideMark/>
          </w:tcPr>
          <w:p w14:paraId="68B81066" w14:textId="77777777" w:rsidR="003C3F5A" w:rsidRPr="00C247FB" w:rsidRDefault="003C3F5A" w:rsidP="00997082">
            <w:pPr>
              <w:pStyle w:val="movimento2"/>
              <w:rPr>
                <w:color w:val="002060"/>
              </w:rPr>
            </w:pPr>
            <w:r w:rsidRPr="00C247FB">
              <w:rPr>
                <w:color w:val="002060"/>
              </w:rPr>
              <w:t xml:space="preserve">(AURORA TREIA) </w:t>
            </w:r>
          </w:p>
        </w:tc>
        <w:tc>
          <w:tcPr>
            <w:tcW w:w="800" w:type="dxa"/>
            <w:tcMar>
              <w:top w:w="20" w:type="dxa"/>
              <w:left w:w="20" w:type="dxa"/>
              <w:bottom w:w="20" w:type="dxa"/>
              <w:right w:w="20" w:type="dxa"/>
            </w:tcMar>
            <w:vAlign w:val="center"/>
            <w:hideMark/>
          </w:tcPr>
          <w:p w14:paraId="785A10F0"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3248C478" w14:textId="77777777" w:rsidR="003C3F5A" w:rsidRPr="00C247FB" w:rsidRDefault="003C3F5A" w:rsidP="00997082">
            <w:pPr>
              <w:pStyle w:val="movimento"/>
              <w:rPr>
                <w:color w:val="002060"/>
              </w:rPr>
            </w:pPr>
            <w:r w:rsidRPr="00C247FB">
              <w:rPr>
                <w:color w:val="002060"/>
              </w:rPr>
              <w:t>MORGANTI JONATHAN</w:t>
            </w:r>
          </w:p>
        </w:tc>
        <w:tc>
          <w:tcPr>
            <w:tcW w:w="2200" w:type="dxa"/>
            <w:tcMar>
              <w:top w:w="20" w:type="dxa"/>
              <w:left w:w="20" w:type="dxa"/>
              <w:bottom w:w="20" w:type="dxa"/>
              <w:right w:w="20" w:type="dxa"/>
            </w:tcMar>
            <w:vAlign w:val="center"/>
            <w:hideMark/>
          </w:tcPr>
          <w:p w14:paraId="2CA5FE0C" w14:textId="77777777" w:rsidR="003C3F5A" w:rsidRPr="00C247FB" w:rsidRDefault="003C3F5A" w:rsidP="00997082">
            <w:pPr>
              <w:pStyle w:val="movimento2"/>
              <w:rPr>
                <w:color w:val="002060"/>
              </w:rPr>
            </w:pPr>
            <w:r w:rsidRPr="00C247FB">
              <w:rPr>
                <w:color w:val="002060"/>
              </w:rPr>
              <w:t xml:space="preserve">(CALCETTO CASTRUM LAURI) </w:t>
            </w:r>
          </w:p>
        </w:tc>
      </w:tr>
      <w:tr w:rsidR="003C3F5A" w:rsidRPr="00C247FB" w14:paraId="344A5F92" w14:textId="77777777" w:rsidTr="00997082">
        <w:tc>
          <w:tcPr>
            <w:tcW w:w="2200" w:type="dxa"/>
            <w:tcMar>
              <w:top w:w="20" w:type="dxa"/>
              <w:left w:w="20" w:type="dxa"/>
              <w:bottom w:w="20" w:type="dxa"/>
              <w:right w:w="20" w:type="dxa"/>
            </w:tcMar>
            <w:vAlign w:val="center"/>
            <w:hideMark/>
          </w:tcPr>
          <w:p w14:paraId="342B08A5" w14:textId="77777777" w:rsidR="003C3F5A" w:rsidRPr="00C247FB" w:rsidRDefault="003C3F5A" w:rsidP="00997082">
            <w:pPr>
              <w:pStyle w:val="movimento"/>
              <w:rPr>
                <w:color w:val="002060"/>
              </w:rPr>
            </w:pPr>
            <w:r w:rsidRPr="00C247FB">
              <w:rPr>
                <w:color w:val="002060"/>
              </w:rPr>
              <w:t>KOLA FLAVIO</w:t>
            </w:r>
          </w:p>
        </w:tc>
        <w:tc>
          <w:tcPr>
            <w:tcW w:w="2200" w:type="dxa"/>
            <w:tcMar>
              <w:top w:w="20" w:type="dxa"/>
              <w:left w:w="20" w:type="dxa"/>
              <w:bottom w:w="20" w:type="dxa"/>
              <w:right w:w="20" w:type="dxa"/>
            </w:tcMar>
            <w:vAlign w:val="center"/>
            <w:hideMark/>
          </w:tcPr>
          <w:p w14:paraId="71F78405" w14:textId="77777777" w:rsidR="003C3F5A" w:rsidRPr="00C247FB" w:rsidRDefault="003C3F5A" w:rsidP="00997082">
            <w:pPr>
              <w:pStyle w:val="movimento2"/>
              <w:rPr>
                <w:color w:val="002060"/>
              </w:rPr>
            </w:pPr>
            <w:r w:rsidRPr="00C247FB">
              <w:rPr>
                <w:color w:val="002060"/>
              </w:rPr>
              <w:t xml:space="preserve">(CASTELBELLINO CALCIO A 5) </w:t>
            </w:r>
          </w:p>
        </w:tc>
        <w:tc>
          <w:tcPr>
            <w:tcW w:w="800" w:type="dxa"/>
            <w:tcMar>
              <w:top w:w="20" w:type="dxa"/>
              <w:left w:w="20" w:type="dxa"/>
              <w:bottom w:w="20" w:type="dxa"/>
              <w:right w:w="20" w:type="dxa"/>
            </w:tcMar>
            <w:vAlign w:val="center"/>
            <w:hideMark/>
          </w:tcPr>
          <w:p w14:paraId="3F90AB1A"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2C00E4E1" w14:textId="77777777" w:rsidR="003C3F5A" w:rsidRPr="00C247FB" w:rsidRDefault="003C3F5A" w:rsidP="00997082">
            <w:pPr>
              <w:pStyle w:val="movimento"/>
              <w:rPr>
                <w:color w:val="002060"/>
              </w:rPr>
            </w:pPr>
            <w:r w:rsidRPr="00C247FB">
              <w:rPr>
                <w:color w:val="002060"/>
              </w:rPr>
              <w:t>PAPAVERI FEDERICO</w:t>
            </w:r>
          </w:p>
        </w:tc>
        <w:tc>
          <w:tcPr>
            <w:tcW w:w="2200" w:type="dxa"/>
            <w:tcMar>
              <w:top w:w="20" w:type="dxa"/>
              <w:left w:w="20" w:type="dxa"/>
              <w:bottom w:w="20" w:type="dxa"/>
              <w:right w:w="20" w:type="dxa"/>
            </w:tcMar>
            <w:vAlign w:val="center"/>
            <w:hideMark/>
          </w:tcPr>
          <w:p w14:paraId="39595CD0" w14:textId="77777777" w:rsidR="003C3F5A" w:rsidRPr="00C247FB" w:rsidRDefault="003C3F5A" w:rsidP="00997082">
            <w:pPr>
              <w:pStyle w:val="movimento2"/>
              <w:rPr>
                <w:color w:val="002060"/>
              </w:rPr>
            </w:pPr>
            <w:r w:rsidRPr="00C247FB">
              <w:rPr>
                <w:color w:val="002060"/>
              </w:rPr>
              <w:t xml:space="preserve">(CASTELBELLINO CALCIO A 5) </w:t>
            </w:r>
          </w:p>
        </w:tc>
      </w:tr>
      <w:tr w:rsidR="003C3F5A" w:rsidRPr="00C247FB" w14:paraId="3100FA53" w14:textId="77777777" w:rsidTr="00997082">
        <w:tc>
          <w:tcPr>
            <w:tcW w:w="2200" w:type="dxa"/>
            <w:tcMar>
              <w:top w:w="20" w:type="dxa"/>
              <w:left w:w="20" w:type="dxa"/>
              <w:bottom w:w="20" w:type="dxa"/>
              <w:right w:w="20" w:type="dxa"/>
            </w:tcMar>
            <w:vAlign w:val="center"/>
            <w:hideMark/>
          </w:tcPr>
          <w:p w14:paraId="24412CDF" w14:textId="77777777" w:rsidR="003C3F5A" w:rsidRPr="00C247FB" w:rsidRDefault="003C3F5A" w:rsidP="00997082">
            <w:pPr>
              <w:pStyle w:val="movimento"/>
              <w:rPr>
                <w:color w:val="002060"/>
              </w:rPr>
            </w:pPr>
            <w:r w:rsidRPr="00C247FB">
              <w:rPr>
                <w:color w:val="002060"/>
              </w:rPr>
              <w:t>DI CONCETTO PARIDE</w:t>
            </w:r>
          </w:p>
        </w:tc>
        <w:tc>
          <w:tcPr>
            <w:tcW w:w="2200" w:type="dxa"/>
            <w:tcMar>
              <w:top w:w="20" w:type="dxa"/>
              <w:left w:w="20" w:type="dxa"/>
              <w:bottom w:w="20" w:type="dxa"/>
              <w:right w:w="20" w:type="dxa"/>
            </w:tcMar>
            <w:vAlign w:val="center"/>
            <w:hideMark/>
          </w:tcPr>
          <w:p w14:paraId="73632FC4" w14:textId="77777777" w:rsidR="003C3F5A" w:rsidRPr="00C247FB" w:rsidRDefault="003C3F5A" w:rsidP="00997082">
            <w:pPr>
              <w:pStyle w:val="movimento2"/>
              <w:rPr>
                <w:color w:val="002060"/>
              </w:rPr>
            </w:pPr>
            <w:r w:rsidRPr="00C247FB">
              <w:rPr>
                <w:color w:val="002060"/>
              </w:rPr>
              <w:t xml:space="preserve">(CSI STELLA A.S.D.) </w:t>
            </w:r>
          </w:p>
        </w:tc>
        <w:tc>
          <w:tcPr>
            <w:tcW w:w="800" w:type="dxa"/>
            <w:tcMar>
              <w:top w:w="20" w:type="dxa"/>
              <w:left w:w="20" w:type="dxa"/>
              <w:bottom w:w="20" w:type="dxa"/>
              <w:right w:w="20" w:type="dxa"/>
            </w:tcMar>
            <w:vAlign w:val="center"/>
            <w:hideMark/>
          </w:tcPr>
          <w:p w14:paraId="3F2C5A5B"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23931B1E" w14:textId="77777777" w:rsidR="003C3F5A" w:rsidRPr="00C247FB" w:rsidRDefault="003C3F5A" w:rsidP="00997082">
            <w:pPr>
              <w:pStyle w:val="movimento"/>
              <w:rPr>
                <w:color w:val="002060"/>
              </w:rPr>
            </w:pPr>
            <w:r w:rsidRPr="00C247FB">
              <w:rPr>
                <w:color w:val="002060"/>
              </w:rPr>
              <w:t>CARDELLINI MATTIA</w:t>
            </w:r>
          </w:p>
        </w:tc>
        <w:tc>
          <w:tcPr>
            <w:tcW w:w="2200" w:type="dxa"/>
            <w:tcMar>
              <w:top w:w="20" w:type="dxa"/>
              <w:left w:w="20" w:type="dxa"/>
              <w:bottom w:w="20" w:type="dxa"/>
              <w:right w:w="20" w:type="dxa"/>
            </w:tcMar>
            <w:vAlign w:val="center"/>
            <w:hideMark/>
          </w:tcPr>
          <w:p w14:paraId="5D84215E" w14:textId="77777777" w:rsidR="003C3F5A" w:rsidRPr="00C247FB" w:rsidRDefault="003C3F5A" w:rsidP="00997082">
            <w:pPr>
              <w:pStyle w:val="movimento2"/>
              <w:rPr>
                <w:color w:val="002060"/>
              </w:rPr>
            </w:pPr>
            <w:r w:rsidRPr="00C247FB">
              <w:rPr>
                <w:color w:val="002060"/>
              </w:rPr>
              <w:t xml:space="preserve">(DINAMIS 1990) </w:t>
            </w:r>
          </w:p>
        </w:tc>
      </w:tr>
      <w:tr w:rsidR="003C3F5A" w:rsidRPr="00C247FB" w14:paraId="61E60C2C" w14:textId="77777777" w:rsidTr="00997082">
        <w:tc>
          <w:tcPr>
            <w:tcW w:w="2200" w:type="dxa"/>
            <w:tcMar>
              <w:top w:w="20" w:type="dxa"/>
              <w:left w:w="20" w:type="dxa"/>
              <w:bottom w:w="20" w:type="dxa"/>
              <w:right w:w="20" w:type="dxa"/>
            </w:tcMar>
            <w:vAlign w:val="center"/>
            <w:hideMark/>
          </w:tcPr>
          <w:p w14:paraId="0D902091" w14:textId="77777777" w:rsidR="003C3F5A" w:rsidRPr="00C247FB" w:rsidRDefault="003C3F5A" w:rsidP="00997082">
            <w:pPr>
              <w:pStyle w:val="movimento"/>
              <w:rPr>
                <w:color w:val="002060"/>
              </w:rPr>
            </w:pPr>
            <w:r w:rsidRPr="00C247FB">
              <w:rPr>
                <w:color w:val="002060"/>
              </w:rPr>
              <w:t>STAZI GIANMARCO</w:t>
            </w:r>
          </w:p>
        </w:tc>
        <w:tc>
          <w:tcPr>
            <w:tcW w:w="2200" w:type="dxa"/>
            <w:tcMar>
              <w:top w:w="20" w:type="dxa"/>
              <w:left w:w="20" w:type="dxa"/>
              <w:bottom w:w="20" w:type="dxa"/>
              <w:right w:w="20" w:type="dxa"/>
            </w:tcMar>
            <w:vAlign w:val="center"/>
            <w:hideMark/>
          </w:tcPr>
          <w:p w14:paraId="6D3E090E" w14:textId="77777777" w:rsidR="003C3F5A" w:rsidRPr="00C247FB" w:rsidRDefault="003C3F5A" w:rsidP="00997082">
            <w:pPr>
              <w:pStyle w:val="movimento2"/>
              <w:rPr>
                <w:color w:val="002060"/>
              </w:rPr>
            </w:pPr>
            <w:r w:rsidRPr="00C247FB">
              <w:rPr>
                <w:color w:val="002060"/>
              </w:rPr>
              <w:t xml:space="preserve">(FERMANA FUTSAL 2022) </w:t>
            </w:r>
          </w:p>
        </w:tc>
        <w:tc>
          <w:tcPr>
            <w:tcW w:w="800" w:type="dxa"/>
            <w:tcMar>
              <w:top w:w="20" w:type="dxa"/>
              <w:left w:w="20" w:type="dxa"/>
              <w:bottom w:w="20" w:type="dxa"/>
              <w:right w:w="20" w:type="dxa"/>
            </w:tcMar>
            <w:vAlign w:val="center"/>
            <w:hideMark/>
          </w:tcPr>
          <w:p w14:paraId="7FEE48A1"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73655414" w14:textId="77777777" w:rsidR="003C3F5A" w:rsidRPr="00C247FB" w:rsidRDefault="003C3F5A" w:rsidP="00997082">
            <w:pPr>
              <w:pStyle w:val="movimento"/>
              <w:rPr>
                <w:color w:val="002060"/>
              </w:rPr>
            </w:pPr>
            <w:r w:rsidRPr="00C247FB">
              <w:rPr>
                <w:color w:val="002060"/>
              </w:rPr>
              <w:t>ANDREOZZI GIACOMO</w:t>
            </w:r>
          </w:p>
        </w:tc>
        <w:tc>
          <w:tcPr>
            <w:tcW w:w="2200" w:type="dxa"/>
            <w:tcMar>
              <w:top w:w="20" w:type="dxa"/>
              <w:left w:w="20" w:type="dxa"/>
              <w:bottom w:w="20" w:type="dxa"/>
              <w:right w:w="20" w:type="dxa"/>
            </w:tcMar>
            <w:vAlign w:val="center"/>
            <w:hideMark/>
          </w:tcPr>
          <w:p w14:paraId="11576C65" w14:textId="77777777" w:rsidR="003C3F5A" w:rsidRPr="00C247FB" w:rsidRDefault="003C3F5A" w:rsidP="00997082">
            <w:pPr>
              <w:pStyle w:val="movimento2"/>
              <w:rPr>
                <w:color w:val="002060"/>
              </w:rPr>
            </w:pPr>
            <w:r w:rsidRPr="00C247FB">
              <w:rPr>
                <w:color w:val="002060"/>
              </w:rPr>
              <w:t xml:space="preserve">(FIGHT BULLS CORRIDONIA) </w:t>
            </w:r>
          </w:p>
        </w:tc>
      </w:tr>
      <w:tr w:rsidR="003C3F5A" w:rsidRPr="00C247FB" w14:paraId="67EB9208" w14:textId="77777777" w:rsidTr="00997082">
        <w:tc>
          <w:tcPr>
            <w:tcW w:w="2200" w:type="dxa"/>
            <w:tcMar>
              <w:top w:w="20" w:type="dxa"/>
              <w:left w:w="20" w:type="dxa"/>
              <w:bottom w:w="20" w:type="dxa"/>
              <w:right w:w="20" w:type="dxa"/>
            </w:tcMar>
            <w:vAlign w:val="center"/>
            <w:hideMark/>
          </w:tcPr>
          <w:p w14:paraId="516DD7A3" w14:textId="77777777" w:rsidR="003C3F5A" w:rsidRPr="00C247FB" w:rsidRDefault="003C3F5A" w:rsidP="00997082">
            <w:pPr>
              <w:pStyle w:val="movimento"/>
              <w:rPr>
                <w:color w:val="002060"/>
              </w:rPr>
            </w:pPr>
            <w:r w:rsidRPr="00C247FB">
              <w:rPr>
                <w:color w:val="002060"/>
              </w:rPr>
              <w:t>RUO FRANCESCO</w:t>
            </w:r>
          </w:p>
        </w:tc>
        <w:tc>
          <w:tcPr>
            <w:tcW w:w="2200" w:type="dxa"/>
            <w:tcMar>
              <w:top w:w="20" w:type="dxa"/>
              <w:left w:w="20" w:type="dxa"/>
              <w:bottom w:w="20" w:type="dxa"/>
              <w:right w:w="20" w:type="dxa"/>
            </w:tcMar>
            <w:vAlign w:val="center"/>
            <w:hideMark/>
          </w:tcPr>
          <w:p w14:paraId="7DF67861" w14:textId="77777777" w:rsidR="003C3F5A" w:rsidRPr="00C247FB" w:rsidRDefault="003C3F5A" w:rsidP="00997082">
            <w:pPr>
              <w:pStyle w:val="movimento2"/>
              <w:rPr>
                <w:color w:val="002060"/>
              </w:rPr>
            </w:pPr>
            <w:r w:rsidRPr="00C247FB">
              <w:rPr>
                <w:color w:val="002060"/>
              </w:rPr>
              <w:t xml:space="preserve">(FIGHT BULLS CORRIDONIA) </w:t>
            </w:r>
          </w:p>
        </w:tc>
        <w:tc>
          <w:tcPr>
            <w:tcW w:w="800" w:type="dxa"/>
            <w:tcMar>
              <w:top w:w="20" w:type="dxa"/>
              <w:left w:w="20" w:type="dxa"/>
              <w:bottom w:w="20" w:type="dxa"/>
              <w:right w:w="20" w:type="dxa"/>
            </w:tcMar>
            <w:vAlign w:val="center"/>
            <w:hideMark/>
          </w:tcPr>
          <w:p w14:paraId="73751E37"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6F152348" w14:textId="77777777" w:rsidR="003C3F5A" w:rsidRPr="00C247FB" w:rsidRDefault="003C3F5A" w:rsidP="00997082">
            <w:pPr>
              <w:pStyle w:val="movimento"/>
              <w:rPr>
                <w:color w:val="002060"/>
              </w:rPr>
            </w:pPr>
            <w:r w:rsidRPr="00C247FB">
              <w:rPr>
                <w:color w:val="002060"/>
              </w:rPr>
              <w:t>LATTANZI DAVIDE</w:t>
            </w:r>
          </w:p>
        </w:tc>
        <w:tc>
          <w:tcPr>
            <w:tcW w:w="2200" w:type="dxa"/>
            <w:tcMar>
              <w:top w:w="20" w:type="dxa"/>
              <w:left w:w="20" w:type="dxa"/>
              <w:bottom w:w="20" w:type="dxa"/>
              <w:right w:w="20" w:type="dxa"/>
            </w:tcMar>
            <w:vAlign w:val="center"/>
            <w:hideMark/>
          </w:tcPr>
          <w:p w14:paraId="18F77260" w14:textId="77777777" w:rsidR="003C3F5A" w:rsidRPr="00C247FB" w:rsidRDefault="003C3F5A" w:rsidP="00997082">
            <w:pPr>
              <w:pStyle w:val="movimento2"/>
              <w:rPr>
                <w:color w:val="002060"/>
              </w:rPr>
            </w:pPr>
            <w:r w:rsidRPr="00C247FB">
              <w:rPr>
                <w:color w:val="002060"/>
              </w:rPr>
              <w:t xml:space="preserve">(FUTSAL CAMPIGLIONE) </w:t>
            </w:r>
          </w:p>
        </w:tc>
      </w:tr>
      <w:tr w:rsidR="003C3F5A" w:rsidRPr="00C247FB" w14:paraId="07FED5A4" w14:textId="77777777" w:rsidTr="00997082">
        <w:tc>
          <w:tcPr>
            <w:tcW w:w="2200" w:type="dxa"/>
            <w:tcMar>
              <w:top w:w="20" w:type="dxa"/>
              <w:left w:w="20" w:type="dxa"/>
              <w:bottom w:w="20" w:type="dxa"/>
              <w:right w:w="20" w:type="dxa"/>
            </w:tcMar>
            <w:vAlign w:val="center"/>
            <w:hideMark/>
          </w:tcPr>
          <w:p w14:paraId="534E2FD8" w14:textId="77777777" w:rsidR="003C3F5A" w:rsidRPr="00C247FB" w:rsidRDefault="003C3F5A" w:rsidP="00997082">
            <w:pPr>
              <w:pStyle w:val="movimento"/>
              <w:rPr>
                <w:color w:val="002060"/>
              </w:rPr>
            </w:pPr>
            <w:r w:rsidRPr="00C247FB">
              <w:rPr>
                <w:color w:val="002060"/>
              </w:rPr>
              <w:t>CIAVATTINI FRANCESCO</w:t>
            </w:r>
          </w:p>
        </w:tc>
        <w:tc>
          <w:tcPr>
            <w:tcW w:w="2200" w:type="dxa"/>
            <w:tcMar>
              <w:top w:w="20" w:type="dxa"/>
              <w:left w:w="20" w:type="dxa"/>
              <w:bottom w:w="20" w:type="dxa"/>
              <w:right w:w="20" w:type="dxa"/>
            </w:tcMar>
            <w:vAlign w:val="center"/>
            <w:hideMark/>
          </w:tcPr>
          <w:p w14:paraId="798E63BB" w14:textId="77777777" w:rsidR="003C3F5A" w:rsidRPr="00C247FB" w:rsidRDefault="003C3F5A" w:rsidP="00997082">
            <w:pPr>
              <w:pStyle w:val="movimento2"/>
              <w:rPr>
                <w:color w:val="002060"/>
              </w:rPr>
            </w:pPr>
            <w:r w:rsidRPr="00C247FB">
              <w:rPr>
                <w:color w:val="002060"/>
              </w:rPr>
              <w:t xml:space="preserve">(FUTSAL CASTELFIDARDO) </w:t>
            </w:r>
          </w:p>
        </w:tc>
        <w:tc>
          <w:tcPr>
            <w:tcW w:w="800" w:type="dxa"/>
            <w:tcMar>
              <w:top w:w="20" w:type="dxa"/>
              <w:left w:w="20" w:type="dxa"/>
              <w:bottom w:w="20" w:type="dxa"/>
              <w:right w:w="20" w:type="dxa"/>
            </w:tcMar>
            <w:vAlign w:val="center"/>
            <w:hideMark/>
          </w:tcPr>
          <w:p w14:paraId="6694FD35"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7CC2D941" w14:textId="77777777" w:rsidR="003C3F5A" w:rsidRPr="00C247FB" w:rsidRDefault="003C3F5A" w:rsidP="00997082">
            <w:pPr>
              <w:pStyle w:val="movimento"/>
              <w:rPr>
                <w:color w:val="002060"/>
              </w:rPr>
            </w:pPr>
            <w:r w:rsidRPr="00C247FB">
              <w:rPr>
                <w:color w:val="002060"/>
              </w:rPr>
              <w:t>CUCCULELLI CHRISTIAN</w:t>
            </w:r>
          </w:p>
        </w:tc>
        <w:tc>
          <w:tcPr>
            <w:tcW w:w="2200" w:type="dxa"/>
            <w:tcMar>
              <w:top w:w="20" w:type="dxa"/>
              <w:left w:w="20" w:type="dxa"/>
              <w:bottom w:w="20" w:type="dxa"/>
              <w:right w:w="20" w:type="dxa"/>
            </w:tcMar>
            <w:vAlign w:val="center"/>
            <w:hideMark/>
          </w:tcPr>
          <w:p w14:paraId="5A158E3E" w14:textId="77777777" w:rsidR="003C3F5A" w:rsidRPr="00C247FB" w:rsidRDefault="003C3F5A" w:rsidP="00997082">
            <w:pPr>
              <w:pStyle w:val="movimento2"/>
              <w:rPr>
                <w:color w:val="002060"/>
              </w:rPr>
            </w:pPr>
            <w:r w:rsidRPr="00C247FB">
              <w:rPr>
                <w:color w:val="002060"/>
              </w:rPr>
              <w:t xml:space="preserve">(GAGLIOLE F.C.) </w:t>
            </w:r>
          </w:p>
        </w:tc>
      </w:tr>
      <w:tr w:rsidR="003C3F5A" w:rsidRPr="00C247FB" w14:paraId="5AF1038C" w14:textId="77777777" w:rsidTr="00997082">
        <w:tc>
          <w:tcPr>
            <w:tcW w:w="2200" w:type="dxa"/>
            <w:tcMar>
              <w:top w:w="20" w:type="dxa"/>
              <w:left w:w="20" w:type="dxa"/>
              <w:bottom w:w="20" w:type="dxa"/>
              <w:right w:w="20" w:type="dxa"/>
            </w:tcMar>
            <w:vAlign w:val="center"/>
            <w:hideMark/>
          </w:tcPr>
          <w:p w14:paraId="5656A462" w14:textId="77777777" w:rsidR="003C3F5A" w:rsidRPr="00C247FB" w:rsidRDefault="003C3F5A" w:rsidP="00997082">
            <w:pPr>
              <w:pStyle w:val="movimento"/>
              <w:rPr>
                <w:color w:val="002060"/>
              </w:rPr>
            </w:pPr>
            <w:r w:rsidRPr="00C247FB">
              <w:rPr>
                <w:color w:val="002060"/>
              </w:rPr>
              <w:t>MARTURANO WALTER ALEJANDR</w:t>
            </w:r>
          </w:p>
        </w:tc>
        <w:tc>
          <w:tcPr>
            <w:tcW w:w="2200" w:type="dxa"/>
            <w:tcMar>
              <w:top w:w="20" w:type="dxa"/>
              <w:left w:w="20" w:type="dxa"/>
              <w:bottom w:w="20" w:type="dxa"/>
              <w:right w:w="20" w:type="dxa"/>
            </w:tcMar>
            <w:vAlign w:val="center"/>
            <w:hideMark/>
          </w:tcPr>
          <w:p w14:paraId="54ED1918" w14:textId="77777777" w:rsidR="003C3F5A" w:rsidRPr="00C247FB" w:rsidRDefault="003C3F5A" w:rsidP="00997082">
            <w:pPr>
              <w:pStyle w:val="movimento2"/>
              <w:rPr>
                <w:color w:val="002060"/>
              </w:rPr>
            </w:pPr>
            <w:r w:rsidRPr="00C247FB">
              <w:rPr>
                <w:color w:val="002060"/>
              </w:rPr>
              <w:t xml:space="preserve">(GAGLIOLE F.C.) </w:t>
            </w:r>
          </w:p>
        </w:tc>
        <w:tc>
          <w:tcPr>
            <w:tcW w:w="800" w:type="dxa"/>
            <w:tcMar>
              <w:top w:w="20" w:type="dxa"/>
              <w:left w:w="20" w:type="dxa"/>
              <w:bottom w:w="20" w:type="dxa"/>
              <w:right w:w="20" w:type="dxa"/>
            </w:tcMar>
            <w:vAlign w:val="center"/>
            <w:hideMark/>
          </w:tcPr>
          <w:p w14:paraId="26E8913A"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431819F0" w14:textId="77777777" w:rsidR="003C3F5A" w:rsidRPr="00C247FB" w:rsidRDefault="003C3F5A" w:rsidP="00997082">
            <w:pPr>
              <w:pStyle w:val="movimento"/>
              <w:rPr>
                <w:color w:val="002060"/>
              </w:rPr>
            </w:pPr>
            <w:r w:rsidRPr="00C247FB">
              <w:rPr>
                <w:color w:val="002060"/>
              </w:rPr>
              <w:t>DELLASANTA MATTEO</w:t>
            </w:r>
          </w:p>
        </w:tc>
        <w:tc>
          <w:tcPr>
            <w:tcW w:w="2200" w:type="dxa"/>
            <w:tcMar>
              <w:top w:w="20" w:type="dxa"/>
              <w:left w:w="20" w:type="dxa"/>
              <w:bottom w:w="20" w:type="dxa"/>
              <w:right w:w="20" w:type="dxa"/>
            </w:tcMar>
            <w:vAlign w:val="center"/>
            <w:hideMark/>
          </w:tcPr>
          <w:p w14:paraId="0EA7EB0D" w14:textId="77777777" w:rsidR="003C3F5A" w:rsidRPr="00C247FB" w:rsidRDefault="003C3F5A" w:rsidP="00997082">
            <w:pPr>
              <w:pStyle w:val="movimento2"/>
              <w:rPr>
                <w:color w:val="002060"/>
              </w:rPr>
            </w:pPr>
            <w:r w:rsidRPr="00C247FB">
              <w:rPr>
                <w:color w:val="002060"/>
              </w:rPr>
              <w:t xml:space="preserve">(LUCREZIA CALCIO A 5) </w:t>
            </w:r>
          </w:p>
        </w:tc>
      </w:tr>
      <w:tr w:rsidR="003C3F5A" w:rsidRPr="00C247FB" w14:paraId="2898C708" w14:textId="77777777" w:rsidTr="00997082">
        <w:tc>
          <w:tcPr>
            <w:tcW w:w="2200" w:type="dxa"/>
            <w:tcMar>
              <w:top w:w="20" w:type="dxa"/>
              <w:left w:w="20" w:type="dxa"/>
              <w:bottom w:w="20" w:type="dxa"/>
              <w:right w:w="20" w:type="dxa"/>
            </w:tcMar>
            <w:vAlign w:val="center"/>
            <w:hideMark/>
          </w:tcPr>
          <w:p w14:paraId="6B220A0B" w14:textId="77777777" w:rsidR="003C3F5A" w:rsidRPr="00C247FB" w:rsidRDefault="003C3F5A" w:rsidP="00997082">
            <w:pPr>
              <w:pStyle w:val="movimento"/>
              <w:rPr>
                <w:color w:val="002060"/>
              </w:rPr>
            </w:pPr>
            <w:r w:rsidRPr="00C247FB">
              <w:rPr>
                <w:color w:val="002060"/>
              </w:rPr>
              <w:t>SARAGA ANDREA</w:t>
            </w:r>
          </w:p>
        </w:tc>
        <w:tc>
          <w:tcPr>
            <w:tcW w:w="2200" w:type="dxa"/>
            <w:tcMar>
              <w:top w:w="20" w:type="dxa"/>
              <w:left w:w="20" w:type="dxa"/>
              <w:bottom w:w="20" w:type="dxa"/>
              <w:right w:w="20" w:type="dxa"/>
            </w:tcMar>
            <w:vAlign w:val="center"/>
            <w:hideMark/>
          </w:tcPr>
          <w:p w14:paraId="13E82F53" w14:textId="77777777" w:rsidR="003C3F5A" w:rsidRPr="00C247FB" w:rsidRDefault="003C3F5A" w:rsidP="00997082">
            <w:pPr>
              <w:pStyle w:val="movimento2"/>
              <w:rPr>
                <w:color w:val="002060"/>
              </w:rPr>
            </w:pPr>
            <w:r w:rsidRPr="00C247FB">
              <w:rPr>
                <w:color w:val="002060"/>
              </w:rPr>
              <w:t xml:space="preserve">(LUCREZIA CALCIO A 5) </w:t>
            </w:r>
          </w:p>
        </w:tc>
        <w:tc>
          <w:tcPr>
            <w:tcW w:w="800" w:type="dxa"/>
            <w:tcMar>
              <w:top w:w="20" w:type="dxa"/>
              <w:left w:w="20" w:type="dxa"/>
              <w:bottom w:w="20" w:type="dxa"/>
              <w:right w:w="20" w:type="dxa"/>
            </w:tcMar>
            <w:vAlign w:val="center"/>
            <w:hideMark/>
          </w:tcPr>
          <w:p w14:paraId="4D6C4936"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4E417016" w14:textId="77777777" w:rsidR="003C3F5A" w:rsidRPr="00C247FB" w:rsidRDefault="003C3F5A" w:rsidP="00997082">
            <w:pPr>
              <w:pStyle w:val="movimento"/>
              <w:rPr>
                <w:color w:val="002060"/>
              </w:rPr>
            </w:pPr>
            <w:r w:rsidRPr="00C247FB">
              <w:rPr>
                <w:color w:val="002060"/>
              </w:rPr>
              <w:t>CARBONARI ALESSIO</w:t>
            </w:r>
          </w:p>
        </w:tc>
        <w:tc>
          <w:tcPr>
            <w:tcW w:w="2200" w:type="dxa"/>
            <w:tcMar>
              <w:top w:w="20" w:type="dxa"/>
              <w:left w:w="20" w:type="dxa"/>
              <w:bottom w:w="20" w:type="dxa"/>
              <w:right w:w="20" w:type="dxa"/>
            </w:tcMar>
            <w:vAlign w:val="center"/>
            <w:hideMark/>
          </w:tcPr>
          <w:p w14:paraId="3F75E32B" w14:textId="77777777" w:rsidR="003C3F5A" w:rsidRPr="00C247FB" w:rsidRDefault="003C3F5A" w:rsidP="00997082">
            <w:pPr>
              <w:pStyle w:val="movimento2"/>
              <w:rPr>
                <w:color w:val="002060"/>
              </w:rPr>
            </w:pPr>
            <w:r w:rsidRPr="00C247FB">
              <w:rPr>
                <w:color w:val="002060"/>
              </w:rPr>
              <w:t xml:space="preserve">(NUOVA OTTRANO 98) </w:t>
            </w:r>
          </w:p>
        </w:tc>
      </w:tr>
      <w:tr w:rsidR="003C3F5A" w:rsidRPr="00C247FB" w14:paraId="23FDAF31" w14:textId="77777777" w:rsidTr="00997082">
        <w:tc>
          <w:tcPr>
            <w:tcW w:w="2200" w:type="dxa"/>
            <w:tcMar>
              <w:top w:w="20" w:type="dxa"/>
              <w:left w:w="20" w:type="dxa"/>
              <w:bottom w:w="20" w:type="dxa"/>
              <w:right w:w="20" w:type="dxa"/>
            </w:tcMar>
            <w:vAlign w:val="center"/>
            <w:hideMark/>
          </w:tcPr>
          <w:p w14:paraId="081852A7" w14:textId="77777777" w:rsidR="003C3F5A" w:rsidRPr="00C247FB" w:rsidRDefault="003C3F5A" w:rsidP="00997082">
            <w:pPr>
              <w:pStyle w:val="movimento"/>
              <w:rPr>
                <w:color w:val="002060"/>
              </w:rPr>
            </w:pPr>
            <w:r w:rsidRPr="00C247FB">
              <w:rPr>
                <w:color w:val="002060"/>
              </w:rPr>
              <w:t>GENERI FILIPPO</w:t>
            </w:r>
          </w:p>
        </w:tc>
        <w:tc>
          <w:tcPr>
            <w:tcW w:w="2200" w:type="dxa"/>
            <w:tcMar>
              <w:top w:w="20" w:type="dxa"/>
              <w:left w:w="20" w:type="dxa"/>
              <w:bottom w:w="20" w:type="dxa"/>
              <w:right w:w="20" w:type="dxa"/>
            </w:tcMar>
            <w:vAlign w:val="center"/>
            <w:hideMark/>
          </w:tcPr>
          <w:p w14:paraId="282794DB" w14:textId="77777777" w:rsidR="003C3F5A" w:rsidRPr="00C247FB" w:rsidRDefault="003C3F5A" w:rsidP="00997082">
            <w:pPr>
              <w:pStyle w:val="movimento2"/>
              <w:rPr>
                <w:color w:val="002060"/>
              </w:rPr>
            </w:pPr>
            <w:r w:rsidRPr="00C247FB">
              <w:rPr>
                <w:color w:val="002060"/>
              </w:rPr>
              <w:t xml:space="preserve">(NUOVA OTTRANO 98) </w:t>
            </w:r>
          </w:p>
        </w:tc>
        <w:tc>
          <w:tcPr>
            <w:tcW w:w="800" w:type="dxa"/>
            <w:tcMar>
              <w:top w:w="20" w:type="dxa"/>
              <w:left w:w="20" w:type="dxa"/>
              <w:bottom w:w="20" w:type="dxa"/>
              <w:right w:w="20" w:type="dxa"/>
            </w:tcMar>
            <w:vAlign w:val="center"/>
            <w:hideMark/>
          </w:tcPr>
          <w:p w14:paraId="11865447"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695BDC8A" w14:textId="77777777" w:rsidR="003C3F5A" w:rsidRPr="00C247FB" w:rsidRDefault="003C3F5A" w:rsidP="00997082">
            <w:pPr>
              <w:pStyle w:val="movimento"/>
              <w:rPr>
                <w:color w:val="002060"/>
              </w:rPr>
            </w:pPr>
            <w:r w:rsidRPr="00C247FB">
              <w:rPr>
                <w:color w:val="002060"/>
              </w:rPr>
              <w:t>PAOLILLO LUCA</w:t>
            </w:r>
          </w:p>
        </w:tc>
        <w:tc>
          <w:tcPr>
            <w:tcW w:w="2200" w:type="dxa"/>
            <w:tcMar>
              <w:top w:w="20" w:type="dxa"/>
              <w:left w:w="20" w:type="dxa"/>
              <w:bottom w:w="20" w:type="dxa"/>
              <w:right w:w="20" w:type="dxa"/>
            </w:tcMar>
            <w:vAlign w:val="center"/>
            <w:hideMark/>
          </w:tcPr>
          <w:p w14:paraId="0428958B" w14:textId="77777777" w:rsidR="003C3F5A" w:rsidRPr="00C247FB" w:rsidRDefault="003C3F5A" w:rsidP="00997082">
            <w:pPr>
              <w:pStyle w:val="movimento2"/>
              <w:rPr>
                <w:color w:val="002060"/>
              </w:rPr>
            </w:pPr>
            <w:r w:rsidRPr="00C247FB">
              <w:rPr>
                <w:color w:val="002060"/>
              </w:rPr>
              <w:t xml:space="preserve">(PIEVE D ICO CALCIO A 5) </w:t>
            </w:r>
          </w:p>
        </w:tc>
      </w:tr>
      <w:tr w:rsidR="003C3F5A" w:rsidRPr="00C247FB" w14:paraId="65FA2561" w14:textId="77777777" w:rsidTr="00997082">
        <w:tc>
          <w:tcPr>
            <w:tcW w:w="2200" w:type="dxa"/>
            <w:tcMar>
              <w:top w:w="20" w:type="dxa"/>
              <w:left w:w="20" w:type="dxa"/>
              <w:bottom w:w="20" w:type="dxa"/>
              <w:right w:w="20" w:type="dxa"/>
            </w:tcMar>
            <w:vAlign w:val="center"/>
            <w:hideMark/>
          </w:tcPr>
          <w:p w14:paraId="5636BF65" w14:textId="77777777" w:rsidR="003C3F5A" w:rsidRPr="00C247FB" w:rsidRDefault="003C3F5A" w:rsidP="00997082">
            <w:pPr>
              <w:pStyle w:val="movimento"/>
              <w:rPr>
                <w:color w:val="002060"/>
              </w:rPr>
            </w:pPr>
            <w:r w:rsidRPr="00C247FB">
              <w:rPr>
                <w:color w:val="002060"/>
              </w:rPr>
              <w:t>SACCHI LUCA</w:t>
            </w:r>
          </w:p>
        </w:tc>
        <w:tc>
          <w:tcPr>
            <w:tcW w:w="2200" w:type="dxa"/>
            <w:tcMar>
              <w:top w:w="20" w:type="dxa"/>
              <w:left w:w="20" w:type="dxa"/>
              <w:bottom w:w="20" w:type="dxa"/>
              <w:right w:w="20" w:type="dxa"/>
            </w:tcMar>
            <w:vAlign w:val="center"/>
            <w:hideMark/>
          </w:tcPr>
          <w:p w14:paraId="0D59624E" w14:textId="77777777" w:rsidR="003C3F5A" w:rsidRPr="00C247FB" w:rsidRDefault="003C3F5A" w:rsidP="00997082">
            <w:pPr>
              <w:pStyle w:val="movimento2"/>
              <w:rPr>
                <w:color w:val="002060"/>
              </w:rPr>
            </w:pPr>
            <w:r w:rsidRPr="00C247FB">
              <w:rPr>
                <w:color w:val="002060"/>
              </w:rPr>
              <w:t xml:space="preserve">(PIEVE D ICO CALCIO A 5) </w:t>
            </w:r>
          </w:p>
        </w:tc>
        <w:tc>
          <w:tcPr>
            <w:tcW w:w="800" w:type="dxa"/>
            <w:tcMar>
              <w:top w:w="20" w:type="dxa"/>
              <w:left w:w="20" w:type="dxa"/>
              <w:bottom w:w="20" w:type="dxa"/>
              <w:right w:w="20" w:type="dxa"/>
            </w:tcMar>
            <w:vAlign w:val="center"/>
            <w:hideMark/>
          </w:tcPr>
          <w:p w14:paraId="391D114B"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2B2D449C" w14:textId="77777777" w:rsidR="003C3F5A" w:rsidRPr="00C247FB" w:rsidRDefault="003C3F5A" w:rsidP="00997082">
            <w:pPr>
              <w:pStyle w:val="movimento"/>
              <w:rPr>
                <w:color w:val="002060"/>
              </w:rPr>
            </w:pPr>
            <w:r w:rsidRPr="00C247FB">
              <w:rPr>
                <w:color w:val="002060"/>
              </w:rPr>
              <w:t>GRAZIANO LUIGI</w:t>
            </w:r>
          </w:p>
        </w:tc>
        <w:tc>
          <w:tcPr>
            <w:tcW w:w="2200" w:type="dxa"/>
            <w:tcMar>
              <w:top w:w="20" w:type="dxa"/>
              <w:left w:w="20" w:type="dxa"/>
              <w:bottom w:w="20" w:type="dxa"/>
              <w:right w:w="20" w:type="dxa"/>
            </w:tcMar>
            <w:vAlign w:val="center"/>
            <w:hideMark/>
          </w:tcPr>
          <w:p w14:paraId="02ADF0C3" w14:textId="77777777" w:rsidR="003C3F5A" w:rsidRPr="00C247FB" w:rsidRDefault="003C3F5A" w:rsidP="00997082">
            <w:pPr>
              <w:pStyle w:val="movimento2"/>
              <w:rPr>
                <w:color w:val="002060"/>
              </w:rPr>
            </w:pPr>
            <w:r w:rsidRPr="00C247FB">
              <w:rPr>
                <w:color w:val="002060"/>
              </w:rPr>
              <w:t xml:space="preserve">(POLISPORTIVA UROBORO) </w:t>
            </w:r>
          </w:p>
        </w:tc>
      </w:tr>
      <w:tr w:rsidR="003C3F5A" w:rsidRPr="00C247FB" w14:paraId="3A0A9500" w14:textId="77777777" w:rsidTr="00997082">
        <w:tc>
          <w:tcPr>
            <w:tcW w:w="2200" w:type="dxa"/>
            <w:tcMar>
              <w:top w:w="20" w:type="dxa"/>
              <w:left w:w="20" w:type="dxa"/>
              <w:bottom w:w="20" w:type="dxa"/>
              <w:right w:w="20" w:type="dxa"/>
            </w:tcMar>
            <w:vAlign w:val="center"/>
            <w:hideMark/>
          </w:tcPr>
          <w:p w14:paraId="4878F174" w14:textId="77777777" w:rsidR="003C3F5A" w:rsidRPr="00C247FB" w:rsidRDefault="003C3F5A" w:rsidP="00997082">
            <w:pPr>
              <w:pStyle w:val="movimento"/>
              <w:rPr>
                <w:color w:val="002060"/>
              </w:rPr>
            </w:pPr>
            <w:r w:rsidRPr="00C247FB">
              <w:rPr>
                <w:color w:val="002060"/>
              </w:rPr>
              <w:t>GIANFELICI MANUEL</w:t>
            </w:r>
          </w:p>
        </w:tc>
        <w:tc>
          <w:tcPr>
            <w:tcW w:w="2200" w:type="dxa"/>
            <w:tcMar>
              <w:top w:w="20" w:type="dxa"/>
              <w:left w:w="20" w:type="dxa"/>
              <w:bottom w:w="20" w:type="dxa"/>
              <w:right w:w="20" w:type="dxa"/>
            </w:tcMar>
            <w:vAlign w:val="center"/>
            <w:hideMark/>
          </w:tcPr>
          <w:p w14:paraId="62D3B93E" w14:textId="77777777" w:rsidR="003C3F5A" w:rsidRPr="00C247FB" w:rsidRDefault="003C3F5A" w:rsidP="00997082">
            <w:pPr>
              <w:pStyle w:val="movimento2"/>
              <w:rPr>
                <w:color w:val="002060"/>
              </w:rPr>
            </w:pPr>
            <w:r w:rsidRPr="00C247FB">
              <w:rPr>
                <w:color w:val="002060"/>
              </w:rPr>
              <w:t xml:space="preserve">(POLISPORTIVA VICTORIA) </w:t>
            </w:r>
          </w:p>
        </w:tc>
        <w:tc>
          <w:tcPr>
            <w:tcW w:w="800" w:type="dxa"/>
            <w:tcMar>
              <w:top w:w="20" w:type="dxa"/>
              <w:left w:w="20" w:type="dxa"/>
              <w:bottom w:w="20" w:type="dxa"/>
              <w:right w:w="20" w:type="dxa"/>
            </w:tcMar>
            <w:vAlign w:val="center"/>
            <w:hideMark/>
          </w:tcPr>
          <w:p w14:paraId="6F767203"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2E00CBE9" w14:textId="77777777" w:rsidR="003C3F5A" w:rsidRPr="00C247FB" w:rsidRDefault="003C3F5A" w:rsidP="00997082">
            <w:pPr>
              <w:pStyle w:val="movimento"/>
              <w:rPr>
                <w:color w:val="002060"/>
              </w:rPr>
            </w:pPr>
            <w:r w:rsidRPr="00C247FB">
              <w:rPr>
                <w:color w:val="002060"/>
              </w:rPr>
              <w:t>LODDO ALESSANDRO</w:t>
            </w:r>
          </w:p>
        </w:tc>
        <w:tc>
          <w:tcPr>
            <w:tcW w:w="2200" w:type="dxa"/>
            <w:tcMar>
              <w:top w:w="20" w:type="dxa"/>
              <w:left w:w="20" w:type="dxa"/>
              <w:bottom w:w="20" w:type="dxa"/>
              <w:right w:w="20" w:type="dxa"/>
            </w:tcMar>
            <w:vAlign w:val="center"/>
            <w:hideMark/>
          </w:tcPr>
          <w:p w14:paraId="6F9B75FE" w14:textId="77777777" w:rsidR="003C3F5A" w:rsidRPr="00C247FB" w:rsidRDefault="003C3F5A" w:rsidP="00997082">
            <w:pPr>
              <w:pStyle w:val="movimento2"/>
              <w:rPr>
                <w:color w:val="002060"/>
              </w:rPr>
            </w:pPr>
            <w:r w:rsidRPr="00C247FB">
              <w:rPr>
                <w:color w:val="002060"/>
              </w:rPr>
              <w:t xml:space="preserve">(REAL ANCARIA) </w:t>
            </w:r>
          </w:p>
        </w:tc>
      </w:tr>
      <w:tr w:rsidR="003C3F5A" w:rsidRPr="00C247FB" w14:paraId="630C2A3B" w14:textId="77777777" w:rsidTr="00997082">
        <w:tc>
          <w:tcPr>
            <w:tcW w:w="2200" w:type="dxa"/>
            <w:tcMar>
              <w:top w:w="20" w:type="dxa"/>
              <w:left w:w="20" w:type="dxa"/>
              <w:bottom w:w="20" w:type="dxa"/>
              <w:right w:w="20" w:type="dxa"/>
            </w:tcMar>
            <w:vAlign w:val="center"/>
            <w:hideMark/>
          </w:tcPr>
          <w:p w14:paraId="4302E110" w14:textId="77777777" w:rsidR="003C3F5A" w:rsidRPr="00C247FB" w:rsidRDefault="003C3F5A" w:rsidP="00997082">
            <w:pPr>
              <w:pStyle w:val="movimento"/>
              <w:rPr>
                <w:color w:val="002060"/>
              </w:rPr>
            </w:pPr>
            <w:r w:rsidRPr="00C247FB">
              <w:rPr>
                <w:color w:val="002060"/>
              </w:rPr>
              <w:t>LODDO GIANMARCO</w:t>
            </w:r>
          </w:p>
        </w:tc>
        <w:tc>
          <w:tcPr>
            <w:tcW w:w="2200" w:type="dxa"/>
            <w:tcMar>
              <w:top w:w="20" w:type="dxa"/>
              <w:left w:w="20" w:type="dxa"/>
              <w:bottom w:w="20" w:type="dxa"/>
              <w:right w:w="20" w:type="dxa"/>
            </w:tcMar>
            <w:vAlign w:val="center"/>
            <w:hideMark/>
          </w:tcPr>
          <w:p w14:paraId="60810844" w14:textId="77777777" w:rsidR="003C3F5A" w:rsidRPr="00C247FB" w:rsidRDefault="003C3F5A" w:rsidP="00997082">
            <w:pPr>
              <w:pStyle w:val="movimento2"/>
              <w:rPr>
                <w:color w:val="002060"/>
              </w:rPr>
            </w:pPr>
            <w:r w:rsidRPr="00C247FB">
              <w:rPr>
                <w:color w:val="002060"/>
              </w:rPr>
              <w:t xml:space="preserve">(REAL ANCARIA) </w:t>
            </w:r>
          </w:p>
        </w:tc>
        <w:tc>
          <w:tcPr>
            <w:tcW w:w="800" w:type="dxa"/>
            <w:tcMar>
              <w:top w:w="20" w:type="dxa"/>
              <w:left w:w="20" w:type="dxa"/>
              <w:bottom w:w="20" w:type="dxa"/>
              <w:right w:w="20" w:type="dxa"/>
            </w:tcMar>
            <w:vAlign w:val="center"/>
            <w:hideMark/>
          </w:tcPr>
          <w:p w14:paraId="5126F04B"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5DDD540C" w14:textId="77777777" w:rsidR="003C3F5A" w:rsidRPr="00C247FB" w:rsidRDefault="003C3F5A" w:rsidP="00997082">
            <w:pPr>
              <w:pStyle w:val="movimento"/>
              <w:rPr>
                <w:color w:val="002060"/>
              </w:rPr>
            </w:pPr>
            <w:r w:rsidRPr="00C247FB">
              <w:rPr>
                <w:color w:val="002060"/>
              </w:rPr>
              <w:t>SPECA SIMONE</w:t>
            </w:r>
          </w:p>
        </w:tc>
        <w:tc>
          <w:tcPr>
            <w:tcW w:w="2200" w:type="dxa"/>
            <w:tcMar>
              <w:top w:w="20" w:type="dxa"/>
              <w:left w:w="20" w:type="dxa"/>
              <w:bottom w:w="20" w:type="dxa"/>
              <w:right w:w="20" w:type="dxa"/>
            </w:tcMar>
            <w:vAlign w:val="center"/>
            <w:hideMark/>
          </w:tcPr>
          <w:p w14:paraId="0EEE324B" w14:textId="77777777" w:rsidR="003C3F5A" w:rsidRPr="00C247FB" w:rsidRDefault="003C3F5A" w:rsidP="00997082">
            <w:pPr>
              <w:pStyle w:val="movimento2"/>
              <w:rPr>
                <w:color w:val="002060"/>
              </w:rPr>
            </w:pPr>
            <w:r w:rsidRPr="00C247FB">
              <w:rPr>
                <w:color w:val="002060"/>
              </w:rPr>
              <w:t xml:space="preserve">(REAL ANCARIA) </w:t>
            </w:r>
          </w:p>
        </w:tc>
      </w:tr>
      <w:tr w:rsidR="003C3F5A" w:rsidRPr="00C247FB" w14:paraId="019C544A" w14:textId="77777777" w:rsidTr="00997082">
        <w:tc>
          <w:tcPr>
            <w:tcW w:w="2200" w:type="dxa"/>
            <w:tcMar>
              <w:top w:w="20" w:type="dxa"/>
              <w:left w:w="20" w:type="dxa"/>
              <w:bottom w:w="20" w:type="dxa"/>
              <w:right w:w="20" w:type="dxa"/>
            </w:tcMar>
            <w:vAlign w:val="center"/>
            <w:hideMark/>
          </w:tcPr>
          <w:p w14:paraId="64BD021B" w14:textId="77777777" w:rsidR="003C3F5A" w:rsidRPr="00C247FB" w:rsidRDefault="003C3F5A" w:rsidP="00997082">
            <w:pPr>
              <w:pStyle w:val="movimento"/>
              <w:rPr>
                <w:color w:val="002060"/>
              </w:rPr>
            </w:pPr>
            <w:r w:rsidRPr="00C247FB">
              <w:rPr>
                <w:color w:val="002060"/>
              </w:rPr>
              <w:t>BRUNO SIMONE</w:t>
            </w:r>
          </w:p>
        </w:tc>
        <w:tc>
          <w:tcPr>
            <w:tcW w:w="2200" w:type="dxa"/>
            <w:tcMar>
              <w:top w:w="20" w:type="dxa"/>
              <w:left w:w="20" w:type="dxa"/>
              <w:bottom w:w="20" w:type="dxa"/>
              <w:right w:w="20" w:type="dxa"/>
            </w:tcMar>
            <w:vAlign w:val="center"/>
            <w:hideMark/>
          </w:tcPr>
          <w:p w14:paraId="4206BC7F" w14:textId="77777777" w:rsidR="003C3F5A" w:rsidRPr="00C247FB" w:rsidRDefault="003C3F5A" w:rsidP="00997082">
            <w:pPr>
              <w:pStyle w:val="movimento2"/>
              <w:rPr>
                <w:color w:val="002060"/>
              </w:rPr>
            </w:pPr>
            <w:r w:rsidRPr="00C247FB">
              <w:rPr>
                <w:color w:val="002060"/>
              </w:rPr>
              <w:t xml:space="preserve">(REAL EAGLES VIRTUS PAGLIA) </w:t>
            </w:r>
          </w:p>
        </w:tc>
        <w:tc>
          <w:tcPr>
            <w:tcW w:w="800" w:type="dxa"/>
            <w:tcMar>
              <w:top w:w="20" w:type="dxa"/>
              <w:left w:w="20" w:type="dxa"/>
              <w:bottom w:w="20" w:type="dxa"/>
              <w:right w:w="20" w:type="dxa"/>
            </w:tcMar>
            <w:vAlign w:val="center"/>
            <w:hideMark/>
          </w:tcPr>
          <w:p w14:paraId="177A2330"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43A4B41D" w14:textId="77777777" w:rsidR="003C3F5A" w:rsidRPr="00C247FB" w:rsidRDefault="003C3F5A" w:rsidP="00997082">
            <w:pPr>
              <w:pStyle w:val="movimento"/>
              <w:rPr>
                <w:color w:val="002060"/>
              </w:rPr>
            </w:pPr>
            <w:r w:rsidRPr="00C247FB">
              <w:rPr>
                <w:color w:val="002060"/>
              </w:rPr>
              <w:t>DI RUSSO MATTEO</w:t>
            </w:r>
          </w:p>
        </w:tc>
        <w:tc>
          <w:tcPr>
            <w:tcW w:w="2200" w:type="dxa"/>
            <w:tcMar>
              <w:top w:w="20" w:type="dxa"/>
              <w:left w:w="20" w:type="dxa"/>
              <w:bottom w:w="20" w:type="dxa"/>
              <w:right w:w="20" w:type="dxa"/>
            </w:tcMar>
            <w:vAlign w:val="center"/>
            <w:hideMark/>
          </w:tcPr>
          <w:p w14:paraId="209EA7E9" w14:textId="77777777" w:rsidR="003C3F5A" w:rsidRPr="00C247FB" w:rsidRDefault="003C3F5A" w:rsidP="00997082">
            <w:pPr>
              <w:pStyle w:val="movimento2"/>
              <w:rPr>
                <w:color w:val="002060"/>
              </w:rPr>
            </w:pPr>
            <w:r w:rsidRPr="00C247FB">
              <w:rPr>
                <w:color w:val="002060"/>
              </w:rPr>
              <w:t xml:space="preserve">(REAL EAGLES VIRTUS PAGLIA) </w:t>
            </w:r>
          </w:p>
        </w:tc>
      </w:tr>
      <w:tr w:rsidR="003C3F5A" w:rsidRPr="00C247FB" w14:paraId="1C4A2250" w14:textId="77777777" w:rsidTr="00997082">
        <w:tc>
          <w:tcPr>
            <w:tcW w:w="2200" w:type="dxa"/>
            <w:tcMar>
              <w:top w:w="20" w:type="dxa"/>
              <w:left w:w="20" w:type="dxa"/>
              <w:bottom w:w="20" w:type="dxa"/>
              <w:right w:w="20" w:type="dxa"/>
            </w:tcMar>
            <w:vAlign w:val="center"/>
            <w:hideMark/>
          </w:tcPr>
          <w:p w14:paraId="655A48A9" w14:textId="77777777" w:rsidR="003C3F5A" w:rsidRPr="00C247FB" w:rsidRDefault="003C3F5A" w:rsidP="00997082">
            <w:pPr>
              <w:pStyle w:val="movimento"/>
              <w:rPr>
                <w:color w:val="002060"/>
              </w:rPr>
            </w:pPr>
            <w:r w:rsidRPr="00C247FB">
              <w:rPr>
                <w:color w:val="002060"/>
              </w:rPr>
              <w:t>POMPEI GIANLUIGI JUNIO</w:t>
            </w:r>
          </w:p>
        </w:tc>
        <w:tc>
          <w:tcPr>
            <w:tcW w:w="2200" w:type="dxa"/>
            <w:tcMar>
              <w:top w:w="20" w:type="dxa"/>
              <w:left w:w="20" w:type="dxa"/>
              <w:bottom w:w="20" w:type="dxa"/>
              <w:right w:w="20" w:type="dxa"/>
            </w:tcMar>
            <w:vAlign w:val="center"/>
            <w:hideMark/>
          </w:tcPr>
          <w:p w14:paraId="53A27AEC" w14:textId="77777777" w:rsidR="003C3F5A" w:rsidRPr="00C247FB" w:rsidRDefault="003C3F5A" w:rsidP="00997082">
            <w:pPr>
              <w:pStyle w:val="movimento2"/>
              <w:rPr>
                <w:color w:val="002060"/>
              </w:rPr>
            </w:pPr>
            <w:r w:rsidRPr="00C247FB">
              <w:rPr>
                <w:color w:val="002060"/>
              </w:rPr>
              <w:t xml:space="preserve">(REAL EAGLES VIRTUS PAGLIA) </w:t>
            </w:r>
          </w:p>
        </w:tc>
        <w:tc>
          <w:tcPr>
            <w:tcW w:w="800" w:type="dxa"/>
            <w:tcMar>
              <w:top w:w="20" w:type="dxa"/>
              <w:left w:w="20" w:type="dxa"/>
              <w:bottom w:w="20" w:type="dxa"/>
              <w:right w:w="20" w:type="dxa"/>
            </w:tcMar>
            <w:vAlign w:val="center"/>
            <w:hideMark/>
          </w:tcPr>
          <w:p w14:paraId="1B529AE2"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4B0CA033" w14:textId="77777777" w:rsidR="003C3F5A" w:rsidRPr="00C247FB" w:rsidRDefault="003C3F5A" w:rsidP="00997082">
            <w:pPr>
              <w:pStyle w:val="movimento"/>
              <w:rPr>
                <w:color w:val="002060"/>
              </w:rPr>
            </w:pPr>
            <w:r w:rsidRPr="00C247FB">
              <w:rPr>
                <w:color w:val="002060"/>
              </w:rPr>
              <w:t>BARTOLINI LUCA</w:t>
            </w:r>
          </w:p>
        </w:tc>
        <w:tc>
          <w:tcPr>
            <w:tcW w:w="2200" w:type="dxa"/>
            <w:tcMar>
              <w:top w:w="20" w:type="dxa"/>
              <w:left w:w="20" w:type="dxa"/>
              <w:bottom w:w="20" w:type="dxa"/>
              <w:right w:w="20" w:type="dxa"/>
            </w:tcMar>
            <w:vAlign w:val="center"/>
            <w:hideMark/>
          </w:tcPr>
          <w:p w14:paraId="3E6AA509" w14:textId="77777777" w:rsidR="003C3F5A" w:rsidRPr="00C247FB" w:rsidRDefault="003C3F5A" w:rsidP="00997082">
            <w:pPr>
              <w:pStyle w:val="movimento2"/>
              <w:rPr>
                <w:color w:val="002060"/>
              </w:rPr>
            </w:pPr>
            <w:r w:rsidRPr="00C247FB">
              <w:rPr>
                <w:color w:val="002060"/>
              </w:rPr>
              <w:t xml:space="preserve">(REAL FABRIANO) </w:t>
            </w:r>
          </w:p>
        </w:tc>
      </w:tr>
      <w:tr w:rsidR="003C3F5A" w:rsidRPr="00C247FB" w14:paraId="35014B46" w14:textId="77777777" w:rsidTr="00997082">
        <w:tc>
          <w:tcPr>
            <w:tcW w:w="2200" w:type="dxa"/>
            <w:tcMar>
              <w:top w:w="20" w:type="dxa"/>
              <w:left w:w="20" w:type="dxa"/>
              <w:bottom w:w="20" w:type="dxa"/>
              <w:right w:w="20" w:type="dxa"/>
            </w:tcMar>
            <w:vAlign w:val="center"/>
            <w:hideMark/>
          </w:tcPr>
          <w:p w14:paraId="63131AF2" w14:textId="77777777" w:rsidR="003C3F5A" w:rsidRPr="00C247FB" w:rsidRDefault="003C3F5A" w:rsidP="00997082">
            <w:pPr>
              <w:pStyle w:val="movimento"/>
              <w:rPr>
                <w:color w:val="002060"/>
              </w:rPr>
            </w:pPr>
            <w:r w:rsidRPr="00C247FB">
              <w:rPr>
                <w:color w:val="002060"/>
              </w:rPr>
              <w:t>GAMBUCCI MATTEO</w:t>
            </w:r>
          </w:p>
        </w:tc>
        <w:tc>
          <w:tcPr>
            <w:tcW w:w="2200" w:type="dxa"/>
            <w:tcMar>
              <w:top w:w="20" w:type="dxa"/>
              <w:left w:w="20" w:type="dxa"/>
              <w:bottom w:w="20" w:type="dxa"/>
              <w:right w:w="20" w:type="dxa"/>
            </w:tcMar>
            <w:vAlign w:val="center"/>
            <w:hideMark/>
          </w:tcPr>
          <w:p w14:paraId="6EFDA57B" w14:textId="77777777" w:rsidR="003C3F5A" w:rsidRPr="00C247FB" w:rsidRDefault="003C3F5A" w:rsidP="00997082">
            <w:pPr>
              <w:pStyle w:val="movimento2"/>
              <w:rPr>
                <w:color w:val="002060"/>
              </w:rPr>
            </w:pPr>
            <w:r w:rsidRPr="00C247FB">
              <w:rPr>
                <w:color w:val="002060"/>
              </w:rPr>
              <w:t xml:space="preserve">(REAL FABRIANO) </w:t>
            </w:r>
          </w:p>
        </w:tc>
        <w:tc>
          <w:tcPr>
            <w:tcW w:w="800" w:type="dxa"/>
            <w:tcMar>
              <w:top w:w="20" w:type="dxa"/>
              <w:left w:w="20" w:type="dxa"/>
              <w:bottom w:w="20" w:type="dxa"/>
              <w:right w:w="20" w:type="dxa"/>
            </w:tcMar>
            <w:vAlign w:val="center"/>
            <w:hideMark/>
          </w:tcPr>
          <w:p w14:paraId="13C24B49"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1FCEDCB4" w14:textId="77777777" w:rsidR="003C3F5A" w:rsidRPr="00C247FB" w:rsidRDefault="003C3F5A" w:rsidP="00997082">
            <w:pPr>
              <w:pStyle w:val="movimento"/>
              <w:rPr>
                <w:color w:val="002060"/>
              </w:rPr>
            </w:pPr>
            <w:r w:rsidRPr="00C247FB">
              <w:rPr>
                <w:color w:val="002060"/>
              </w:rPr>
              <w:t>PEZZINI GRAZIANO</w:t>
            </w:r>
          </w:p>
        </w:tc>
        <w:tc>
          <w:tcPr>
            <w:tcW w:w="2200" w:type="dxa"/>
            <w:tcMar>
              <w:top w:w="20" w:type="dxa"/>
              <w:left w:w="20" w:type="dxa"/>
              <w:bottom w:w="20" w:type="dxa"/>
              <w:right w:w="20" w:type="dxa"/>
            </w:tcMar>
            <w:vAlign w:val="center"/>
            <w:hideMark/>
          </w:tcPr>
          <w:p w14:paraId="5DF5AD2C" w14:textId="77777777" w:rsidR="003C3F5A" w:rsidRPr="00C247FB" w:rsidRDefault="003C3F5A" w:rsidP="00997082">
            <w:pPr>
              <w:pStyle w:val="movimento2"/>
              <w:rPr>
                <w:color w:val="002060"/>
              </w:rPr>
            </w:pPr>
            <w:r w:rsidRPr="00C247FB">
              <w:rPr>
                <w:color w:val="002060"/>
              </w:rPr>
              <w:t xml:space="preserve">(ROCCAFLUVIONE) </w:t>
            </w:r>
          </w:p>
        </w:tc>
      </w:tr>
      <w:tr w:rsidR="003C3F5A" w:rsidRPr="00C247FB" w14:paraId="28671B90" w14:textId="77777777" w:rsidTr="00997082">
        <w:tc>
          <w:tcPr>
            <w:tcW w:w="2200" w:type="dxa"/>
            <w:tcMar>
              <w:top w:w="20" w:type="dxa"/>
              <w:left w:w="20" w:type="dxa"/>
              <w:bottom w:w="20" w:type="dxa"/>
              <w:right w:w="20" w:type="dxa"/>
            </w:tcMar>
            <w:vAlign w:val="center"/>
            <w:hideMark/>
          </w:tcPr>
          <w:p w14:paraId="0DB1918D" w14:textId="77777777" w:rsidR="003C3F5A" w:rsidRPr="00C247FB" w:rsidRDefault="003C3F5A" w:rsidP="00997082">
            <w:pPr>
              <w:pStyle w:val="movimento"/>
              <w:rPr>
                <w:color w:val="002060"/>
              </w:rPr>
            </w:pPr>
            <w:r w:rsidRPr="00C247FB">
              <w:rPr>
                <w:color w:val="002060"/>
              </w:rPr>
              <w:t>MINDOLI GIAMPIERO</w:t>
            </w:r>
          </w:p>
        </w:tc>
        <w:tc>
          <w:tcPr>
            <w:tcW w:w="2200" w:type="dxa"/>
            <w:tcMar>
              <w:top w:w="20" w:type="dxa"/>
              <w:left w:w="20" w:type="dxa"/>
              <w:bottom w:w="20" w:type="dxa"/>
              <w:right w:w="20" w:type="dxa"/>
            </w:tcMar>
            <w:vAlign w:val="center"/>
            <w:hideMark/>
          </w:tcPr>
          <w:p w14:paraId="70298EE2" w14:textId="77777777" w:rsidR="003C3F5A" w:rsidRPr="00C247FB" w:rsidRDefault="003C3F5A" w:rsidP="00997082">
            <w:pPr>
              <w:pStyle w:val="movimento2"/>
              <w:rPr>
                <w:color w:val="002060"/>
              </w:rPr>
            </w:pPr>
            <w:r w:rsidRPr="00C247FB">
              <w:rPr>
                <w:color w:val="002060"/>
              </w:rPr>
              <w:t xml:space="preserve">(SAMBENEDETTESE CALCIO A 5) </w:t>
            </w:r>
          </w:p>
        </w:tc>
        <w:tc>
          <w:tcPr>
            <w:tcW w:w="800" w:type="dxa"/>
            <w:tcMar>
              <w:top w:w="20" w:type="dxa"/>
              <w:left w:w="20" w:type="dxa"/>
              <w:bottom w:w="20" w:type="dxa"/>
              <w:right w:w="20" w:type="dxa"/>
            </w:tcMar>
            <w:vAlign w:val="center"/>
            <w:hideMark/>
          </w:tcPr>
          <w:p w14:paraId="055B6AF1"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1F225653" w14:textId="77777777" w:rsidR="003C3F5A" w:rsidRPr="00C247FB" w:rsidRDefault="003C3F5A" w:rsidP="00997082">
            <w:pPr>
              <w:pStyle w:val="movimento"/>
              <w:rPr>
                <w:color w:val="002060"/>
              </w:rPr>
            </w:pPr>
            <w:r w:rsidRPr="00C247FB">
              <w:rPr>
                <w:color w:val="002060"/>
              </w:rPr>
              <w:t>MARCHETTI FRANCESCO MARIA</w:t>
            </w:r>
          </w:p>
        </w:tc>
        <w:tc>
          <w:tcPr>
            <w:tcW w:w="2200" w:type="dxa"/>
            <w:tcMar>
              <w:top w:w="20" w:type="dxa"/>
              <w:left w:w="20" w:type="dxa"/>
              <w:bottom w:w="20" w:type="dxa"/>
              <w:right w:w="20" w:type="dxa"/>
            </w:tcMar>
            <w:vAlign w:val="center"/>
            <w:hideMark/>
          </w:tcPr>
          <w:p w14:paraId="03567F87" w14:textId="77777777" w:rsidR="003C3F5A" w:rsidRPr="00C247FB" w:rsidRDefault="003C3F5A" w:rsidP="00997082">
            <w:pPr>
              <w:pStyle w:val="movimento2"/>
              <w:rPr>
                <w:color w:val="002060"/>
              </w:rPr>
            </w:pPr>
            <w:r w:rsidRPr="00C247FB">
              <w:rPr>
                <w:color w:val="002060"/>
              </w:rPr>
              <w:t>(</w:t>
            </w:r>
            <w:proofErr w:type="gramStart"/>
            <w:r w:rsidRPr="00C247FB">
              <w:rPr>
                <w:color w:val="002060"/>
              </w:rPr>
              <w:t>U.MANDOLESI</w:t>
            </w:r>
            <w:proofErr w:type="gramEnd"/>
            <w:r w:rsidRPr="00C247FB">
              <w:rPr>
                <w:color w:val="002060"/>
              </w:rPr>
              <w:t xml:space="preserve"> CALCIO) </w:t>
            </w:r>
          </w:p>
        </w:tc>
      </w:tr>
      <w:tr w:rsidR="003C3F5A" w:rsidRPr="00C247FB" w14:paraId="5F1562EE" w14:textId="77777777" w:rsidTr="00997082">
        <w:tc>
          <w:tcPr>
            <w:tcW w:w="2200" w:type="dxa"/>
            <w:tcMar>
              <w:top w:w="20" w:type="dxa"/>
              <w:left w:w="20" w:type="dxa"/>
              <w:bottom w:w="20" w:type="dxa"/>
              <w:right w:w="20" w:type="dxa"/>
            </w:tcMar>
            <w:vAlign w:val="center"/>
            <w:hideMark/>
          </w:tcPr>
          <w:p w14:paraId="16991BA9" w14:textId="77777777" w:rsidR="003C3F5A" w:rsidRPr="00C247FB" w:rsidRDefault="003C3F5A" w:rsidP="00997082">
            <w:pPr>
              <w:pStyle w:val="movimento"/>
              <w:rPr>
                <w:color w:val="002060"/>
              </w:rPr>
            </w:pPr>
            <w:r w:rsidRPr="00C247FB">
              <w:rPr>
                <w:color w:val="002060"/>
              </w:rPr>
              <w:t>SAVINI MARCO</w:t>
            </w:r>
          </w:p>
        </w:tc>
        <w:tc>
          <w:tcPr>
            <w:tcW w:w="2200" w:type="dxa"/>
            <w:tcMar>
              <w:top w:w="20" w:type="dxa"/>
              <w:left w:w="20" w:type="dxa"/>
              <w:bottom w:w="20" w:type="dxa"/>
              <w:right w:w="20" w:type="dxa"/>
            </w:tcMar>
            <w:vAlign w:val="center"/>
            <w:hideMark/>
          </w:tcPr>
          <w:p w14:paraId="0AC6ECA7" w14:textId="77777777" w:rsidR="003C3F5A" w:rsidRPr="00C247FB" w:rsidRDefault="003C3F5A" w:rsidP="00997082">
            <w:pPr>
              <w:pStyle w:val="movimento2"/>
              <w:rPr>
                <w:color w:val="002060"/>
              </w:rPr>
            </w:pPr>
            <w:r w:rsidRPr="00C247FB">
              <w:rPr>
                <w:color w:val="002060"/>
              </w:rPr>
              <w:t>(</w:t>
            </w:r>
            <w:proofErr w:type="gramStart"/>
            <w:r w:rsidRPr="00C247FB">
              <w:rPr>
                <w:color w:val="002060"/>
              </w:rPr>
              <w:t>U.MANDOLESI</w:t>
            </w:r>
            <w:proofErr w:type="gramEnd"/>
            <w:r w:rsidRPr="00C247FB">
              <w:rPr>
                <w:color w:val="002060"/>
              </w:rPr>
              <w:t xml:space="preserve"> CALCIO) </w:t>
            </w:r>
          </w:p>
        </w:tc>
        <w:tc>
          <w:tcPr>
            <w:tcW w:w="800" w:type="dxa"/>
            <w:tcMar>
              <w:top w:w="20" w:type="dxa"/>
              <w:left w:w="20" w:type="dxa"/>
              <w:bottom w:w="20" w:type="dxa"/>
              <w:right w:w="20" w:type="dxa"/>
            </w:tcMar>
            <w:vAlign w:val="center"/>
            <w:hideMark/>
          </w:tcPr>
          <w:p w14:paraId="0C71765F"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77D6DAB9"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0891DE9A" w14:textId="77777777" w:rsidR="003C3F5A" w:rsidRPr="00C247FB" w:rsidRDefault="003C3F5A" w:rsidP="00997082">
            <w:pPr>
              <w:pStyle w:val="movimento2"/>
              <w:rPr>
                <w:color w:val="002060"/>
              </w:rPr>
            </w:pPr>
            <w:r w:rsidRPr="00C247FB">
              <w:rPr>
                <w:color w:val="002060"/>
              </w:rPr>
              <w:t> </w:t>
            </w:r>
          </w:p>
        </w:tc>
      </w:tr>
    </w:tbl>
    <w:p w14:paraId="52812C03" w14:textId="77777777" w:rsidR="003C3F5A" w:rsidRPr="00C247FB" w:rsidRDefault="003C3F5A" w:rsidP="003C3F5A">
      <w:pPr>
        <w:pStyle w:val="titolo10"/>
        <w:rPr>
          <w:rFonts w:eastAsiaTheme="minorEastAsia"/>
          <w:color w:val="002060"/>
        </w:rPr>
      </w:pPr>
      <w:r w:rsidRPr="00C247FB">
        <w:rPr>
          <w:color w:val="002060"/>
        </w:rPr>
        <w:t xml:space="preserve">GARE DEL 30/ 9/2023 </w:t>
      </w:r>
    </w:p>
    <w:p w14:paraId="408249FA" w14:textId="77777777" w:rsidR="003C3F5A" w:rsidRPr="00C247FB" w:rsidRDefault="003C3F5A" w:rsidP="003C3F5A">
      <w:pPr>
        <w:pStyle w:val="titolo7a"/>
        <w:rPr>
          <w:color w:val="002060"/>
        </w:rPr>
      </w:pPr>
      <w:r w:rsidRPr="00C247FB">
        <w:rPr>
          <w:color w:val="002060"/>
        </w:rPr>
        <w:t xml:space="preserve">PROVVEDIMENTI DISCIPLINARI </w:t>
      </w:r>
    </w:p>
    <w:p w14:paraId="615CE252" w14:textId="77777777" w:rsidR="003C3F5A" w:rsidRPr="00C247FB" w:rsidRDefault="003C3F5A" w:rsidP="003C3F5A">
      <w:pPr>
        <w:pStyle w:val="titolo7b0"/>
        <w:rPr>
          <w:color w:val="002060"/>
        </w:rPr>
      </w:pPr>
      <w:r w:rsidRPr="00C247FB">
        <w:rPr>
          <w:color w:val="002060"/>
        </w:rPr>
        <w:t xml:space="preserve">In base alle risultanze degli atti ufficiali sono state deliberate le seguenti sanzioni disciplinari. </w:t>
      </w:r>
    </w:p>
    <w:p w14:paraId="43635036" w14:textId="77777777" w:rsidR="003C3F5A" w:rsidRPr="00C247FB" w:rsidRDefault="003C3F5A" w:rsidP="003C3F5A">
      <w:pPr>
        <w:pStyle w:val="titolo30"/>
        <w:rPr>
          <w:color w:val="002060"/>
        </w:rPr>
      </w:pPr>
      <w:r w:rsidRPr="00C247FB">
        <w:rPr>
          <w:color w:val="002060"/>
        </w:rPr>
        <w:t xml:space="preserve">DIRIGENTI </w:t>
      </w:r>
    </w:p>
    <w:p w14:paraId="5408FB16" w14:textId="77777777" w:rsidR="003C3F5A" w:rsidRPr="00C247FB" w:rsidRDefault="003C3F5A" w:rsidP="003C3F5A">
      <w:pPr>
        <w:pStyle w:val="titolo20"/>
        <w:rPr>
          <w:color w:val="002060"/>
        </w:rPr>
      </w:pPr>
      <w:r w:rsidRPr="00C247FB">
        <w:rPr>
          <w:color w:val="002060"/>
        </w:rPr>
        <w:t xml:space="preserve">INIBIZIONE A SVOLGERE OGNI ATTIVITA' FINO AL 25/10/2023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C3F5A" w:rsidRPr="00C247FB" w14:paraId="51C86F8B" w14:textId="77777777" w:rsidTr="00997082">
        <w:tc>
          <w:tcPr>
            <w:tcW w:w="2200" w:type="dxa"/>
            <w:tcMar>
              <w:top w:w="20" w:type="dxa"/>
              <w:left w:w="20" w:type="dxa"/>
              <w:bottom w:w="20" w:type="dxa"/>
              <w:right w:w="20" w:type="dxa"/>
            </w:tcMar>
            <w:vAlign w:val="center"/>
            <w:hideMark/>
          </w:tcPr>
          <w:p w14:paraId="7795622A" w14:textId="77777777" w:rsidR="003C3F5A" w:rsidRPr="00C247FB" w:rsidRDefault="003C3F5A" w:rsidP="00997082">
            <w:pPr>
              <w:pStyle w:val="movimento"/>
              <w:rPr>
                <w:color w:val="002060"/>
              </w:rPr>
            </w:pPr>
            <w:r w:rsidRPr="00C247FB">
              <w:rPr>
                <w:color w:val="002060"/>
              </w:rPr>
              <w:t>COMPAGNUCCI SIMONE</w:t>
            </w:r>
          </w:p>
        </w:tc>
        <w:tc>
          <w:tcPr>
            <w:tcW w:w="2200" w:type="dxa"/>
            <w:tcMar>
              <w:top w:w="20" w:type="dxa"/>
              <w:left w:w="20" w:type="dxa"/>
              <w:bottom w:w="20" w:type="dxa"/>
              <w:right w:w="20" w:type="dxa"/>
            </w:tcMar>
            <w:vAlign w:val="center"/>
            <w:hideMark/>
          </w:tcPr>
          <w:p w14:paraId="38E3EA08" w14:textId="77777777" w:rsidR="003C3F5A" w:rsidRPr="00C247FB" w:rsidRDefault="003C3F5A" w:rsidP="00997082">
            <w:pPr>
              <w:pStyle w:val="movimento2"/>
              <w:rPr>
                <w:color w:val="002060"/>
              </w:rPr>
            </w:pPr>
            <w:r w:rsidRPr="00C247FB">
              <w:rPr>
                <w:color w:val="002060"/>
              </w:rPr>
              <w:t xml:space="preserve">(AVENALE) </w:t>
            </w:r>
          </w:p>
        </w:tc>
        <w:tc>
          <w:tcPr>
            <w:tcW w:w="800" w:type="dxa"/>
            <w:tcMar>
              <w:top w:w="20" w:type="dxa"/>
              <w:left w:w="20" w:type="dxa"/>
              <w:bottom w:w="20" w:type="dxa"/>
              <w:right w:w="20" w:type="dxa"/>
            </w:tcMar>
            <w:vAlign w:val="center"/>
            <w:hideMark/>
          </w:tcPr>
          <w:p w14:paraId="1A9609A7"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08FD0FDB"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6F560345" w14:textId="77777777" w:rsidR="003C3F5A" w:rsidRPr="00C247FB" w:rsidRDefault="003C3F5A" w:rsidP="00997082">
            <w:pPr>
              <w:pStyle w:val="movimento2"/>
              <w:rPr>
                <w:color w:val="002060"/>
              </w:rPr>
            </w:pPr>
            <w:r w:rsidRPr="00C247FB">
              <w:rPr>
                <w:color w:val="002060"/>
              </w:rPr>
              <w:t> </w:t>
            </w:r>
          </w:p>
        </w:tc>
      </w:tr>
    </w:tbl>
    <w:p w14:paraId="116BFC8B" w14:textId="77777777" w:rsidR="003C3F5A" w:rsidRPr="00C247FB" w:rsidRDefault="003C3F5A" w:rsidP="003C3F5A">
      <w:pPr>
        <w:pStyle w:val="diffida"/>
        <w:spacing w:before="80" w:beforeAutospacing="0" w:after="40" w:afterAutospacing="0"/>
        <w:rPr>
          <w:rFonts w:eastAsiaTheme="minorEastAsia"/>
          <w:color w:val="002060"/>
        </w:rPr>
      </w:pPr>
      <w:r w:rsidRPr="00C247FB">
        <w:rPr>
          <w:color w:val="002060"/>
        </w:rPr>
        <w:t xml:space="preserve">Espulso per somma di ammonizioni proferiva parole offensive verso il direttore di gara. </w:t>
      </w:r>
    </w:p>
    <w:p w14:paraId="76C41A30" w14:textId="77777777" w:rsidR="003C3F5A" w:rsidRPr="00C247FB" w:rsidRDefault="003C3F5A" w:rsidP="003C3F5A">
      <w:pPr>
        <w:pStyle w:val="titolo20"/>
        <w:rPr>
          <w:color w:val="002060"/>
        </w:rPr>
      </w:pPr>
      <w:r w:rsidRPr="00C247FB">
        <w:rPr>
          <w:color w:val="002060"/>
        </w:rPr>
        <w:t xml:space="preserve">INIBIZIONE A SVOLGERE OGNI ATTIVITA' FINO AL 18/10/2023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C3F5A" w:rsidRPr="00C247FB" w14:paraId="4FEB6FC0" w14:textId="77777777" w:rsidTr="00997082">
        <w:tc>
          <w:tcPr>
            <w:tcW w:w="2200" w:type="dxa"/>
            <w:tcMar>
              <w:top w:w="20" w:type="dxa"/>
              <w:left w:w="20" w:type="dxa"/>
              <w:bottom w:w="20" w:type="dxa"/>
              <w:right w:w="20" w:type="dxa"/>
            </w:tcMar>
            <w:vAlign w:val="center"/>
            <w:hideMark/>
          </w:tcPr>
          <w:p w14:paraId="5C2D9E65" w14:textId="77777777" w:rsidR="003C3F5A" w:rsidRPr="00C247FB" w:rsidRDefault="003C3F5A" w:rsidP="00997082">
            <w:pPr>
              <w:pStyle w:val="movimento"/>
              <w:rPr>
                <w:color w:val="002060"/>
              </w:rPr>
            </w:pPr>
            <w:r w:rsidRPr="00C247FB">
              <w:rPr>
                <w:color w:val="002060"/>
              </w:rPr>
              <w:t>SCATIZZA LAMBERTO</w:t>
            </w:r>
          </w:p>
        </w:tc>
        <w:tc>
          <w:tcPr>
            <w:tcW w:w="2200" w:type="dxa"/>
            <w:tcMar>
              <w:top w:w="20" w:type="dxa"/>
              <w:left w:w="20" w:type="dxa"/>
              <w:bottom w:w="20" w:type="dxa"/>
              <w:right w:w="20" w:type="dxa"/>
            </w:tcMar>
            <w:vAlign w:val="center"/>
            <w:hideMark/>
          </w:tcPr>
          <w:p w14:paraId="5D226560" w14:textId="77777777" w:rsidR="003C3F5A" w:rsidRPr="00C247FB" w:rsidRDefault="003C3F5A" w:rsidP="00997082">
            <w:pPr>
              <w:pStyle w:val="movimento2"/>
              <w:rPr>
                <w:color w:val="002060"/>
              </w:rPr>
            </w:pPr>
            <w:r w:rsidRPr="00C247FB">
              <w:rPr>
                <w:color w:val="002060"/>
              </w:rPr>
              <w:t xml:space="preserve">(AVENALE) </w:t>
            </w:r>
          </w:p>
        </w:tc>
        <w:tc>
          <w:tcPr>
            <w:tcW w:w="800" w:type="dxa"/>
            <w:tcMar>
              <w:top w:w="20" w:type="dxa"/>
              <w:left w:w="20" w:type="dxa"/>
              <w:bottom w:w="20" w:type="dxa"/>
              <w:right w:w="20" w:type="dxa"/>
            </w:tcMar>
            <w:vAlign w:val="center"/>
            <w:hideMark/>
          </w:tcPr>
          <w:p w14:paraId="0B98082B"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627E0980"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183F4FF7" w14:textId="77777777" w:rsidR="003C3F5A" w:rsidRPr="00C247FB" w:rsidRDefault="003C3F5A" w:rsidP="00997082">
            <w:pPr>
              <w:pStyle w:val="movimento2"/>
              <w:rPr>
                <w:color w:val="002060"/>
              </w:rPr>
            </w:pPr>
            <w:r w:rsidRPr="00C247FB">
              <w:rPr>
                <w:color w:val="002060"/>
              </w:rPr>
              <w:t> </w:t>
            </w:r>
          </w:p>
        </w:tc>
      </w:tr>
    </w:tbl>
    <w:p w14:paraId="162AFB5C" w14:textId="77777777" w:rsidR="003C3F5A" w:rsidRPr="00C247FB" w:rsidRDefault="003C3F5A" w:rsidP="003C3F5A">
      <w:pPr>
        <w:pStyle w:val="diffida"/>
        <w:spacing w:before="80" w:beforeAutospacing="0" w:after="40" w:afterAutospacing="0"/>
        <w:rPr>
          <w:rFonts w:eastAsiaTheme="minorEastAsia"/>
          <w:color w:val="002060"/>
        </w:rPr>
      </w:pPr>
      <w:r w:rsidRPr="00C247FB">
        <w:rPr>
          <w:color w:val="002060"/>
        </w:rPr>
        <w:t>Per frase irriguardosa rivolta all'arbitro.</w:t>
      </w:r>
      <w:r>
        <w:rPr>
          <w:color w:val="002060"/>
        </w:rPr>
        <w:t xml:space="preserve"> </w:t>
      </w:r>
      <w:r w:rsidRPr="00C247FB">
        <w:rPr>
          <w:color w:val="002060"/>
        </w:rPr>
        <w:t xml:space="preserve">Allontanato. </w:t>
      </w:r>
    </w:p>
    <w:p w14:paraId="09F9AD66" w14:textId="77777777" w:rsidR="003C3F5A" w:rsidRPr="00C247FB" w:rsidRDefault="003C3F5A" w:rsidP="003C3F5A">
      <w:pPr>
        <w:pStyle w:val="titolo20"/>
        <w:rPr>
          <w:color w:val="002060"/>
        </w:rPr>
      </w:pPr>
      <w:r w:rsidRPr="00C247F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C3F5A" w:rsidRPr="00C247FB" w14:paraId="34FCB4CC" w14:textId="77777777" w:rsidTr="00997082">
        <w:tc>
          <w:tcPr>
            <w:tcW w:w="2200" w:type="dxa"/>
            <w:tcMar>
              <w:top w:w="20" w:type="dxa"/>
              <w:left w:w="20" w:type="dxa"/>
              <w:bottom w:w="20" w:type="dxa"/>
              <w:right w:w="20" w:type="dxa"/>
            </w:tcMar>
            <w:vAlign w:val="center"/>
            <w:hideMark/>
          </w:tcPr>
          <w:p w14:paraId="4A7DE5A4" w14:textId="77777777" w:rsidR="003C3F5A" w:rsidRPr="00C247FB" w:rsidRDefault="003C3F5A" w:rsidP="00997082">
            <w:pPr>
              <w:pStyle w:val="movimento"/>
              <w:rPr>
                <w:color w:val="002060"/>
              </w:rPr>
            </w:pPr>
            <w:r w:rsidRPr="00C247FB">
              <w:rPr>
                <w:color w:val="002060"/>
              </w:rPr>
              <w:t>PALAZZO MATTEO</w:t>
            </w:r>
          </w:p>
        </w:tc>
        <w:tc>
          <w:tcPr>
            <w:tcW w:w="2200" w:type="dxa"/>
            <w:tcMar>
              <w:top w:w="20" w:type="dxa"/>
              <w:left w:w="20" w:type="dxa"/>
              <w:bottom w:w="20" w:type="dxa"/>
              <w:right w:w="20" w:type="dxa"/>
            </w:tcMar>
            <w:vAlign w:val="center"/>
            <w:hideMark/>
          </w:tcPr>
          <w:p w14:paraId="5ADF9846" w14:textId="77777777" w:rsidR="003C3F5A" w:rsidRPr="00C247FB" w:rsidRDefault="003C3F5A" w:rsidP="00997082">
            <w:pPr>
              <w:pStyle w:val="movimento2"/>
              <w:rPr>
                <w:color w:val="002060"/>
              </w:rPr>
            </w:pPr>
            <w:r w:rsidRPr="00C247FB">
              <w:rPr>
                <w:color w:val="002060"/>
              </w:rPr>
              <w:t xml:space="preserve">(ACLI VILLA MUSONE) </w:t>
            </w:r>
          </w:p>
        </w:tc>
        <w:tc>
          <w:tcPr>
            <w:tcW w:w="800" w:type="dxa"/>
            <w:tcMar>
              <w:top w:w="20" w:type="dxa"/>
              <w:left w:w="20" w:type="dxa"/>
              <w:bottom w:w="20" w:type="dxa"/>
              <w:right w:w="20" w:type="dxa"/>
            </w:tcMar>
            <w:vAlign w:val="center"/>
            <w:hideMark/>
          </w:tcPr>
          <w:p w14:paraId="4EE18B26"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3DA402DA"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580E3B10" w14:textId="77777777" w:rsidR="003C3F5A" w:rsidRPr="00C247FB" w:rsidRDefault="003C3F5A" w:rsidP="00997082">
            <w:pPr>
              <w:pStyle w:val="movimento2"/>
              <w:rPr>
                <w:color w:val="002060"/>
              </w:rPr>
            </w:pPr>
            <w:r w:rsidRPr="00C247FB">
              <w:rPr>
                <w:color w:val="002060"/>
              </w:rPr>
              <w:t> </w:t>
            </w:r>
          </w:p>
        </w:tc>
      </w:tr>
    </w:tbl>
    <w:p w14:paraId="5DB0C3BC" w14:textId="77777777" w:rsidR="003C3F5A" w:rsidRPr="00C247FB" w:rsidRDefault="003C3F5A" w:rsidP="003C3F5A">
      <w:pPr>
        <w:pStyle w:val="titolo30"/>
        <w:rPr>
          <w:rFonts w:eastAsiaTheme="minorEastAsia"/>
          <w:color w:val="002060"/>
        </w:rPr>
      </w:pPr>
      <w:r w:rsidRPr="00C247FB">
        <w:rPr>
          <w:color w:val="002060"/>
        </w:rPr>
        <w:t xml:space="preserve">CALCIATORI ESPULSI </w:t>
      </w:r>
    </w:p>
    <w:p w14:paraId="6151E407" w14:textId="77777777" w:rsidR="003C3F5A" w:rsidRPr="00C247FB" w:rsidRDefault="003C3F5A" w:rsidP="003C3F5A">
      <w:pPr>
        <w:pStyle w:val="titolo20"/>
        <w:rPr>
          <w:color w:val="002060"/>
        </w:rPr>
      </w:pPr>
      <w:r w:rsidRPr="00C247FB">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C3F5A" w:rsidRPr="00C247FB" w14:paraId="33221EE0" w14:textId="77777777" w:rsidTr="00997082">
        <w:tc>
          <w:tcPr>
            <w:tcW w:w="2200" w:type="dxa"/>
            <w:tcMar>
              <w:top w:w="20" w:type="dxa"/>
              <w:left w:w="20" w:type="dxa"/>
              <w:bottom w:w="20" w:type="dxa"/>
              <w:right w:w="20" w:type="dxa"/>
            </w:tcMar>
            <w:vAlign w:val="center"/>
            <w:hideMark/>
          </w:tcPr>
          <w:p w14:paraId="1DA5CD7E" w14:textId="77777777" w:rsidR="003C3F5A" w:rsidRPr="00C247FB" w:rsidRDefault="003C3F5A" w:rsidP="00997082">
            <w:pPr>
              <w:pStyle w:val="movimento"/>
              <w:rPr>
                <w:color w:val="002060"/>
              </w:rPr>
            </w:pPr>
            <w:r w:rsidRPr="00C247FB">
              <w:rPr>
                <w:color w:val="002060"/>
              </w:rPr>
              <w:t>CONTI GABRIELE</w:t>
            </w:r>
          </w:p>
        </w:tc>
        <w:tc>
          <w:tcPr>
            <w:tcW w:w="2200" w:type="dxa"/>
            <w:tcMar>
              <w:top w:w="20" w:type="dxa"/>
              <w:left w:w="20" w:type="dxa"/>
              <w:bottom w:w="20" w:type="dxa"/>
              <w:right w:w="20" w:type="dxa"/>
            </w:tcMar>
            <w:vAlign w:val="center"/>
            <w:hideMark/>
          </w:tcPr>
          <w:p w14:paraId="7CC9124B" w14:textId="77777777" w:rsidR="003C3F5A" w:rsidRPr="00C247FB" w:rsidRDefault="003C3F5A" w:rsidP="00997082">
            <w:pPr>
              <w:pStyle w:val="movimento2"/>
              <w:rPr>
                <w:color w:val="002060"/>
              </w:rPr>
            </w:pPr>
            <w:r w:rsidRPr="00C247FB">
              <w:rPr>
                <w:color w:val="002060"/>
              </w:rPr>
              <w:t>(</w:t>
            </w:r>
            <w:proofErr w:type="gramStart"/>
            <w:r w:rsidRPr="00C247FB">
              <w:rPr>
                <w:color w:val="002060"/>
              </w:rPr>
              <w:t>CITTA</w:t>
            </w:r>
            <w:proofErr w:type="gramEnd"/>
            <w:r w:rsidRPr="00C247FB">
              <w:rPr>
                <w:color w:val="002060"/>
              </w:rPr>
              <w:t xml:space="preserve"> DI OSTRA) </w:t>
            </w:r>
          </w:p>
        </w:tc>
        <w:tc>
          <w:tcPr>
            <w:tcW w:w="800" w:type="dxa"/>
            <w:tcMar>
              <w:top w:w="20" w:type="dxa"/>
              <w:left w:w="20" w:type="dxa"/>
              <w:bottom w:w="20" w:type="dxa"/>
              <w:right w:w="20" w:type="dxa"/>
            </w:tcMar>
            <w:vAlign w:val="center"/>
            <w:hideMark/>
          </w:tcPr>
          <w:p w14:paraId="48CFB7F0"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63D05338"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4A156DCD" w14:textId="77777777" w:rsidR="003C3F5A" w:rsidRPr="00C247FB" w:rsidRDefault="003C3F5A" w:rsidP="00997082">
            <w:pPr>
              <w:pStyle w:val="movimento2"/>
              <w:rPr>
                <w:color w:val="002060"/>
              </w:rPr>
            </w:pPr>
            <w:r w:rsidRPr="00C247FB">
              <w:rPr>
                <w:color w:val="002060"/>
              </w:rPr>
              <w:t> </w:t>
            </w:r>
          </w:p>
        </w:tc>
      </w:tr>
    </w:tbl>
    <w:p w14:paraId="3F074334" w14:textId="77777777" w:rsidR="003C3F5A" w:rsidRPr="00C247FB" w:rsidRDefault="003C3F5A" w:rsidP="003C3F5A">
      <w:pPr>
        <w:pStyle w:val="titolo20"/>
        <w:rPr>
          <w:rFonts w:eastAsiaTheme="minorEastAsia"/>
          <w:color w:val="002060"/>
        </w:rPr>
      </w:pPr>
      <w:r w:rsidRPr="00C247FB">
        <w:rPr>
          <w:color w:val="002060"/>
        </w:rPr>
        <w:lastRenderedPageBreak/>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C3F5A" w:rsidRPr="00C247FB" w14:paraId="62F149BB" w14:textId="77777777" w:rsidTr="00997082">
        <w:tc>
          <w:tcPr>
            <w:tcW w:w="2200" w:type="dxa"/>
            <w:tcMar>
              <w:top w:w="20" w:type="dxa"/>
              <w:left w:w="20" w:type="dxa"/>
              <w:bottom w:w="20" w:type="dxa"/>
              <w:right w:w="20" w:type="dxa"/>
            </w:tcMar>
            <w:vAlign w:val="center"/>
            <w:hideMark/>
          </w:tcPr>
          <w:p w14:paraId="14A9F4D7" w14:textId="77777777" w:rsidR="003C3F5A" w:rsidRPr="00C247FB" w:rsidRDefault="003C3F5A" w:rsidP="00997082">
            <w:pPr>
              <w:pStyle w:val="movimento"/>
              <w:rPr>
                <w:color w:val="002060"/>
              </w:rPr>
            </w:pPr>
            <w:r w:rsidRPr="00C247FB">
              <w:rPr>
                <w:color w:val="002060"/>
              </w:rPr>
              <w:t>HADDOUCHI EL FOUNT MOHAMED</w:t>
            </w:r>
          </w:p>
        </w:tc>
        <w:tc>
          <w:tcPr>
            <w:tcW w:w="2200" w:type="dxa"/>
            <w:tcMar>
              <w:top w:w="20" w:type="dxa"/>
              <w:left w:w="20" w:type="dxa"/>
              <w:bottom w:w="20" w:type="dxa"/>
              <w:right w:w="20" w:type="dxa"/>
            </w:tcMar>
            <w:vAlign w:val="center"/>
            <w:hideMark/>
          </w:tcPr>
          <w:p w14:paraId="57229281" w14:textId="77777777" w:rsidR="003C3F5A" w:rsidRPr="00C247FB" w:rsidRDefault="003C3F5A" w:rsidP="00997082">
            <w:pPr>
              <w:pStyle w:val="movimento2"/>
              <w:rPr>
                <w:color w:val="002060"/>
              </w:rPr>
            </w:pPr>
            <w:r w:rsidRPr="00C247FB">
              <w:rPr>
                <w:color w:val="002060"/>
              </w:rPr>
              <w:t xml:space="preserve">(ACLI VILLA MUSONE) </w:t>
            </w:r>
          </w:p>
        </w:tc>
        <w:tc>
          <w:tcPr>
            <w:tcW w:w="800" w:type="dxa"/>
            <w:tcMar>
              <w:top w:w="20" w:type="dxa"/>
              <w:left w:w="20" w:type="dxa"/>
              <w:bottom w:w="20" w:type="dxa"/>
              <w:right w:w="20" w:type="dxa"/>
            </w:tcMar>
            <w:vAlign w:val="center"/>
            <w:hideMark/>
          </w:tcPr>
          <w:p w14:paraId="645B33C1"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19DD6B9A" w14:textId="77777777" w:rsidR="003C3F5A" w:rsidRPr="00C247FB" w:rsidRDefault="003C3F5A" w:rsidP="00997082">
            <w:pPr>
              <w:pStyle w:val="movimento"/>
              <w:rPr>
                <w:color w:val="002060"/>
              </w:rPr>
            </w:pPr>
            <w:r w:rsidRPr="00C247FB">
              <w:rPr>
                <w:color w:val="002060"/>
              </w:rPr>
              <w:t>BARDHO KLEVIS</w:t>
            </w:r>
          </w:p>
        </w:tc>
        <w:tc>
          <w:tcPr>
            <w:tcW w:w="2200" w:type="dxa"/>
            <w:tcMar>
              <w:top w:w="20" w:type="dxa"/>
              <w:left w:w="20" w:type="dxa"/>
              <w:bottom w:w="20" w:type="dxa"/>
              <w:right w:w="20" w:type="dxa"/>
            </w:tcMar>
            <w:vAlign w:val="center"/>
            <w:hideMark/>
          </w:tcPr>
          <w:p w14:paraId="5E75A96B" w14:textId="77777777" w:rsidR="003C3F5A" w:rsidRPr="00C247FB" w:rsidRDefault="003C3F5A" w:rsidP="00997082">
            <w:pPr>
              <w:pStyle w:val="movimento2"/>
              <w:rPr>
                <w:color w:val="002060"/>
              </w:rPr>
            </w:pPr>
            <w:r w:rsidRPr="00C247FB">
              <w:rPr>
                <w:color w:val="002060"/>
              </w:rPr>
              <w:t xml:space="preserve">(BORGOROSSO TOLENTINO) </w:t>
            </w:r>
          </w:p>
        </w:tc>
      </w:tr>
    </w:tbl>
    <w:p w14:paraId="5DA67F4C" w14:textId="77777777" w:rsidR="003C3F5A" w:rsidRPr="00C247FB" w:rsidRDefault="003C3F5A" w:rsidP="003C3F5A">
      <w:pPr>
        <w:pStyle w:val="titolo30"/>
        <w:rPr>
          <w:rFonts w:eastAsiaTheme="minorEastAsia"/>
          <w:color w:val="002060"/>
        </w:rPr>
      </w:pPr>
      <w:r w:rsidRPr="00C247FB">
        <w:rPr>
          <w:color w:val="002060"/>
        </w:rPr>
        <w:t xml:space="preserve">CALCIATORI NON ESPULSI </w:t>
      </w:r>
    </w:p>
    <w:p w14:paraId="576E63D2" w14:textId="77777777" w:rsidR="003C3F5A" w:rsidRPr="00C247FB" w:rsidRDefault="003C3F5A" w:rsidP="003C3F5A">
      <w:pPr>
        <w:pStyle w:val="titolo20"/>
        <w:rPr>
          <w:color w:val="002060"/>
        </w:rPr>
      </w:pPr>
      <w:r w:rsidRPr="00C247F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C3F5A" w:rsidRPr="00C247FB" w14:paraId="465CAA6D" w14:textId="77777777" w:rsidTr="00997082">
        <w:tc>
          <w:tcPr>
            <w:tcW w:w="2200" w:type="dxa"/>
            <w:tcMar>
              <w:top w:w="20" w:type="dxa"/>
              <w:left w:w="20" w:type="dxa"/>
              <w:bottom w:w="20" w:type="dxa"/>
              <w:right w:w="20" w:type="dxa"/>
            </w:tcMar>
            <w:vAlign w:val="center"/>
            <w:hideMark/>
          </w:tcPr>
          <w:p w14:paraId="40F847A1" w14:textId="77777777" w:rsidR="003C3F5A" w:rsidRPr="00C247FB" w:rsidRDefault="003C3F5A" w:rsidP="00997082">
            <w:pPr>
              <w:pStyle w:val="movimento"/>
              <w:rPr>
                <w:color w:val="002060"/>
              </w:rPr>
            </w:pPr>
            <w:r w:rsidRPr="00C247FB">
              <w:rPr>
                <w:color w:val="002060"/>
              </w:rPr>
              <w:t>PISCOPO EDOARDO</w:t>
            </w:r>
          </w:p>
        </w:tc>
        <w:tc>
          <w:tcPr>
            <w:tcW w:w="2200" w:type="dxa"/>
            <w:tcMar>
              <w:top w:w="20" w:type="dxa"/>
              <w:left w:w="20" w:type="dxa"/>
              <w:bottom w:w="20" w:type="dxa"/>
              <w:right w:w="20" w:type="dxa"/>
            </w:tcMar>
            <w:vAlign w:val="center"/>
            <w:hideMark/>
          </w:tcPr>
          <w:p w14:paraId="0FE0CB40" w14:textId="77777777" w:rsidR="003C3F5A" w:rsidRPr="00C247FB" w:rsidRDefault="003C3F5A" w:rsidP="00997082">
            <w:pPr>
              <w:pStyle w:val="movimento2"/>
              <w:rPr>
                <w:color w:val="002060"/>
              </w:rPr>
            </w:pPr>
            <w:r w:rsidRPr="00C247FB">
              <w:rPr>
                <w:color w:val="002060"/>
              </w:rPr>
              <w:t xml:space="preserve">(ACLI VILLA MUSONE) </w:t>
            </w:r>
          </w:p>
        </w:tc>
        <w:tc>
          <w:tcPr>
            <w:tcW w:w="800" w:type="dxa"/>
            <w:tcMar>
              <w:top w:w="20" w:type="dxa"/>
              <w:left w:w="20" w:type="dxa"/>
              <w:bottom w:w="20" w:type="dxa"/>
              <w:right w:w="20" w:type="dxa"/>
            </w:tcMar>
            <w:vAlign w:val="center"/>
            <w:hideMark/>
          </w:tcPr>
          <w:p w14:paraId="3DE20EF9"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24652D31" w14:textId="77777777" w:rsidR="003C3F5A" w:rsidRPr="00C247FB" w:rsidRDefault="003C3F5A" w:rsidP="00997082">
            <w:pPr>
              <w:pStyle w:val="movimento"/>
              <w:rPr>
                <w:color w:val="002060"/>
              </w:rPr>
            </w:pPr>
            <w:r w:rsidRPr="00C247FB">
              <w:rPr>
                <w:color w:val="002060"/>
              </w:rPr>
              <w:t>CAMPANA MATTEO</w:t>
            </w:r>
          </w:p>
        </w:tc>
        <w:tc>
          <w:tcPr>
            <w:tcW w:w="2200" w:type="dxa"/>
            <w:tcMar>
              <w:top w:w="20" w:type="dxa"/>
              <w:left w:w="20" w:type="dxa"/>
              <w:bottom w:w="20" w:type="dxa"/>
              <w:right w:w="20" w:type="dxa"/>
            </w:tcMar>
            <w:vAlign w:val="center"/>
            <w:hideMark/>
          </w:tcPr>
          <w:p w14:paraId="58837642" w14:textId="77777777" w:rsidR="003C3F5A" w:rsidRPr="00C247FB" w:rsidRDefault="003C3F5A" w:rsidP="00997082">
            <w:pPr>
              <w:pStyle w:val="movimento2"/>
              <w:rPr>
                <w:color w:val="002060"/>
              </w:rPr>
            </w:pPr>
            <w:r w:rsidRPr="00C247FB">
              <w:rPr>
                <w:color w:val="002060"/>
              </w:rPr>
              <w:t xml:space="preserve">(AVENALE) </w:t>
            </w:r>
          </w:p>
        </w:tc>
      </w:tr>
      <w:tr w:rsidR="003C3F5A" w:rsidRPr="00C247FB" w14:paraId="09DB6DC7" w14:textId="77777777" w:rsidTr="00997082">
        <w:tc>
          <w:tcPr>
            <w:tcW w:w="2200" w:type="dxa"/>
            <w:tcMar>
              <w:top w:w="20" w:type="dxa"/>
              <w:left w:w="20" w:type="dxa"/>
              <w:bottom w:w="20" w:type="dxa"/>
              <w:right w:w="20" w:type="dxa"/>
            </w:tcMar>
            <w:vAlign w:val="center"/>
            <w:hideMark/>
          </w:tcPr>
          <w:p w14:paraId="6C02F960" w14:textId="77777777" w:rsidR="003C3F5A" w:rsidRPr="00C247FB" w:rsidRDefault="003C3F5A" w:rsidP="00997082">
            <w:pPr>
              <w:pStyle w:val="movimento"/>
              <w:rPr>
                <w:color w:val="002060"/>
              </w:rPr>
            </w:pPr>
            <w:r w:rsidRPr="00C247FB">
              <w:rPr>
                <w:color w:val="002060"/>
              </w:rPr>
              <w:t>MASHA LEDIO</w:t>
            </w:r>
          </w:p>
        </w:tc>
        <w:tc>
          <w:tcPr>
            <w:tcW w:w="2200" w:type="dxa"/>
            <w:tcMar>
              <w:top w:w="20" w:type="dxa"/>
              <w:left w:w="20" w:type="dxa"/>
              <w:bottom w:w="20" w:type="dxa"/>
              <w:right w:w="20" w:type="dxa"/>
            </w:tcMar>
            <w:vAlign w:val="center"/>
            <w:hideMark/>
          </w:tcPr>
          <w:p w14:paraId="4925D9A7" w14:textId="77777777" w:rsidR="003C3F5A" w:rsidRPr="00C247FB" w:rsidRDefault="003C3F5A" w:rsidP="00997082">
            <w:pPr>
              <w:pStyle w:val="movimento2"/>
              <w:rPr>
                <w:color w:val="002060"/>
              </w:rPr>
            </w:pPr>
            <w:r w:rsidRPr="00C247FB">
              <w:rPr>
                <w:color w:val="002060"/>
              </w:rPr>
              <w:t xml:space="preserve">(AVENALE) </w:t>
            </w:r>
          </w:p>
        </w:tc>
        <w:tc>
          <w:tcPr>
            <w:tcW w:w="800" w:type="dxa"/>
            <w:tcMar>
              <w:top w:w="20" w:type="dxa"/>
              <w:left w:w="20" w:type="dxa"/>
              <w:bottom w:w="20" w:type="dxa"/>
              <w:right w:w="20" w:type="dxa"/>
            </w:tcMar>
            <w:vAlign w:val="center"/>
            <w:hideMark/>
          </w:tcPr>
          <w:p w14:paraId="4C1BA639"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5BC4A848" w14:textId="77777777" w:rsidR="003C3F5A" w:rsidRPr="00C247FB" w:rsidRDefault="003C3F5A" w:rsidP="00997082">
            <w:pPr>
              <w:pStyle w:val="movimento"/>
              <w:rPr>
                <w:color w:val="002060"/>
              </w:rPr>
            </w:pPr>
            <w:r w:rsidRPr="00C247FB">
              <w:rPr>
                <w:color w:val="002060"/>
              </w:rPr>
              <w:t>CORVINI GIANLUCA</w:t>
            </w:r>
          </w:p>
        </w:tc>
        <w:tc>
          <w:tcPr>
            <w:tcW w:w="2200" w:type="dxa"/>
            <w:tcMar>
              <w:top w:w="20" w:type="dxa"/>
              <w:left w:w="20" w:type="dxa"/>
              <w:bottom w:w="20" w:type="dxa"/>
              <w:right w:w="20" w:type="dxa"/>
            </w:tcMar>
            <w:vAlign w:val="center"/>
            <w:hideMark/>
          </w:tcPr>
          <w:p w14:paraId="2278A840" w14:textId="77777777" w:rsidR="003C3F5A" w:rsidRPr="00C247FB" w:rsidRDefault="003C3F5A" w:rsidP="00997082">
            <w:pPr>
              <w:pStyle w:val="movimento2"/>
              <w:rPr>
                <w:color w:val="002060"/>
              </w:rPr>
            </w:pPr>
            <w:r w:rsidRPr="00C247FB">
              <w:rPr>
                <w:color w:val="002060"/>
              </w:rPr>
              <w:t xml:space="preserve">(BORGOROSSO TOLENTINO) </w:t>
            </w:r>
          </w:p>
        </w:tc>
      </w:tr>
      <w:tr w:rsidR="003C3F5A" w:rsidRPr="00C247FB" w14:paraId="185A342C" w14:textId="77777777" w:rsidTr="00997082">
        <w:tc>
          <w:tcPr>
            <w:tcW w:w="2200" w:type="dxa"/>
            <w:tcMar>
              <w:top w:w="20" w:type="dxa"/>
              <w:left w:w="20" w:type="dxa"/>
              <w:bottom w:w="20" w:type="dxa"/>
              <w:right w:w="20" w:type="dxa"/>
            </w:tcMar>
            <w:vAlign w:val="center"/>
            <w:hideMark/>
          </w:tcPr>
          <w:p w14:paraId="420F2C8E" w14:textId="77777777" w:rsidR="003C3F5A" w:rsidRPr="00C247FB" w:rsidRDefault="003C3F5A" w:rsidP="00997082">
            <w:pPr>
              <w:pStyle w:val="movimento"/>
              <w:rPr>
                <w:color w:val="002060"/>
              </w:rPr>
            </w:pPr>
            <w:r w:rsidRPr="00C247FB">
              <w:rPr>
                <w:color w:val="002060"/>
              </w:rPr>
              <w:t>DOLLANI CRISTIAN</w:t>
            </w:r>
          </w:p>
        </w:tc>
        <w:tc>
          <w:tcPr>
            <w:tcW w:w="2200" w:type="dxa"/>
            <w:tcMar>
              <w:top w:w="20" w:type="dxa"/>
              <w:left w:w="20" w:type="dxa"/>
              <w:bottom w:w="20" w:type="dxa"/>
              <w:right w:w="20" w:type="dxa"/>
            </w:tcMar>
            <w:vAlign w:val="center"/>
            <w:hideMark/>
          </w:tcPr>
          <w:p w14:paraId="5B2D2571" w14:textId="77777777" w:rsidR="003C3F5A" w:rsidRPr="00C247FB" w:rsidRDefault="003C3F5A" w:rsidP="00997082">
            <w:pPr>
              <w:pStyle w:val="movimento2"/>
              <w:rPr>
                <w:color w:val="002060"/>
              </w:rPr>
            </w:pPr>
            <w:r w:rsidRPr="00C247FB">
              <w:rPr>
                <w:color w:val="002060"/>
              </w:rPr>
              <w:t xml:space="preserve">(OSIMO FIVE) </w:t>
            </w:r>
          </w:p>
        </w:tc>
        <w:tc>
          <w:tcPr>
            <w:tcW w:w="800" w:type="dxa"/>
            <w:tcMar>
              <w:top w:w="20" w:type="dxa"/>
              <w:left w:w="20" w:type="dxa"/>
              <w:bottom w:w="20" w:type="dxa"/>
              <w:right w:w="20" w:type="dxa"/>
            </w:tcMar>
            <w:vAlign w:val="center"/>
            <w:hideMark/>
          </w:tcPr>
          <w:p w14:paraId="6E02426E"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67BB62C1" w14:textId="77777777" w:rsidR="003C3F5A" w:rsidRPr="00C247FB" w:rsidRDefault="003C3F5A" w:rsidP="00997082">
            <w:pPr>
              <w:pStyle w:val="movimento"/>
              <w:rPr>
                <w:color w:val="002060"/>
              </w:rPr>
            </w:pPr>
            <w:r w:rsidRPr="00C247FB">
              <w:rPr>
                <w:color w:val="002060"/>
              </w:rPr>
              <w:t>FACCENDA MICHELE</w:t>
            </w:r>
          </w:p>
        </w:tc>
        <w:tc>
          <w:tcPr>
            <w:tcW w:w="2200" w:type="dxa"/>
            <w:tcMar>
              <w:top w:w="20" w:type="dxa"/>
              <w:left w:w="20" w:type="dxa"/>
              <w:bottom w:w="20" w:type="dxa"/>
              <w:right w:w="20" w:type="dxa"/>
            </w:tcMar>
            <w:vAlign w:val="center"/>
            <w:hideMark/>
          </w:tcPr>
          <w:p w14:paraId="1AC87C6D" w14:textId="77777777" w:rsidR="003C3F5A" w:rsidRPr="00C247FB" w:rsidRDefault="003C3F5A" w:rsidP="00997082">
            <w:pPr>
              <w:pStyle w:val="movimento2"/>
              <w:rPr>
                <w:color w:val="002060"/>
              </w:rPr>
            </w:pPr>
            <w:r w:rsidRPr="00C247FB">
              <w:rPr>
                <w:color w:val="002060"/>
              </w:rPr>
              <w:t xml:space="preserve">(OSIMO FIVE) </w:t>
            </w:r>
          </w:p>
        </w:tc>
      </w:tr>
      <w:tr w:rsidR="003C3F5A" w:rsidRPr="00C247FB" w14:paraId="5B410746" w14:textId="77777777" w:rsidTr="00997082">
        <w:tc>
          <w:tcPr>
            <w:tcW w:w="2200" w:type="dxa"/>
            <w:tcMar>
              <w:top w:w="20" w:type="dxa"/>
              <w:left w:w="20" w:type="dxa"/>
              <w:bottom w:w="20" w:type="dxa"/>
              <w:right w:w="20" w:type="dxa"/>
            </w:tcMar>
            <w:vAlign w:val="center"/>
            <w:hideMark/>
          </w:tcPr>
          <w:p w14:paraId="579035E7" w14:textId="77777777" w:rsidR="003C3F5A" w:rsidRPr="00C247FB" w:rsidRDefault="003C3F5A" w:rsidP="00997082">
            <w:pPr>
              <w:pStyle w:val="movimento"/>
              <w:rPr>
                <w:color w:val="002060"/>
              </w:rPr>
            </w:pPr>
            <w:r w:rsidRPr="00C247FB">
              <w:rPr>
                <w:color w:val="002060"/>
              </w:rPr>
              <w:t>SABBATINI FEDERICO</w:t>
            </w:r>
          </w:p>
        </w:tc>
        <w:tc>
          <w:tcPr>
            <w:tcW w:w="2200" w:type="dxa"/>
            <w:tcMar>
              <w:top w:w="20" w:type="dxa"/>
              <w:left w:w="20" w:type="dxa"/>
              <w:bottom w:w="20" w:type="dxa"/>
              <w:right w:w="20" w:type="dxa"/>
            </w:tcMar>
            <w:vAlign w:val="center"/>
            <w:hideMark/>
          </w:tcPr>
          <w:p w14:paraId="5270C86B" w14:textId="77777777" w:rsidR="003C3F5A" w:rsidRPr="00C247FB" w:rsidRDefault="003C3F5A" w:rsidP="00997082">
            <w:pPr>
              <w:pStyle w:val="movimento2"/>
              <w:rPr>
                <w:color w:val="002060"/>
              </w:rPr>
            </w:pPr>
            <w:r w:rsidRPr="00C247FB">
              <w:rPr>
                <w:color w:val="002060"/>
              </w:rPr>
              <w:t xml:space="preserve">(OSIMO FIVE) </w:t>
            </w:r>
          </w:p>
        </w:tc>
        <w:tc>
          <w:tcPr>
            <w:tcW w:w="800" w:type="dxa"/>
            <w:tcMar>
              <w:top w:w="20" w:type="dxa"/>
              <w:left w:w="20" w:type="dxa"/>
              <w:bottom w:w="20" w:type="dxa"/>
              <w:right w:w="20" w:type="dxa"/>
            </w:tcMar>
            <w:vAlign w:val="center"/>
            <w:hideMark/>
          </w:tcPr>
          <w:p w14:paraId="4BC5811E"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72F74A57" w14:textId="77777777" w:rsidR="003C3F5A" w:rsidRPr="00C247FB" w:rsidRDefault="003C3F5A" w:rsidP="00997082">
            <w:pPr>
              <w:pStyle w:val="movimento"/>
              <w:rPr>
                <w:color w:val="002060"/>
              </w:rPr>
            </w:pPr>
            <w:r w:rsidRPr="00C247FB">
              <w:rPr>
                <w:color w:val="002060"/>
              </w:rPr>
              <w:t>STRAPPATO ANDREA</w:t>
            </w:r>
          </w:p>
        </w:tc>
        <w:tc>
          <w:tcPr>
            <w:tcW w:w="2200" w:type="dxa"/>
            <w:tcMar>
              <w:top w:w="20" w:type="dxa"/>
              <w:left w:w="20" w:type="dxa"/>
              <w:bottom w:w="20" w:type="dxa"/>
              <w:right w:w="20" w:type="dxa"/>
            </w:tcMar>
            <w:vAlign w:val="center"/>
            <w:hideMark/>
          </w:tcPr>
          <w:p w14:paraId="13EBE1C5" w14:textId="77777777" w:rsidR="003C3F5A" w:rsidRPr="00C247FB" w:rsidRDefault="003C3F5A" w:rsidP="00997082">
            <w:pPr>
              <w:pStyle w:val="movimento2"/>
              <w:rPr>
                <w:color w:val="002060"/>
              </w:rPr>
            </w:pPr>
            <w:r w:rsidRPr="00C247FB">
              <w:rPr>
                <w:color w:val="002060"/>
              </w:rPr>
              <w:t xml:space="preserve">(OSIMO FIVE) </w:t>
            </w:r>
          </w:p>
        </w:tc>
      </w:tr>
      <w:tr w:rsidR="003C3F5A" w:rsidRPr="00C247FB" w14:paraId="096FA2D9" w14:textId="77777777" w:rsidTr="00997082">
        <w:tc>
          <w:tcPr>
            <w:tcW w:w="2200" w:type="dxa"/>
            <w:tcMar>
              <w:top w:w="20" w:type="dxa"/>
              <w:left w:w="20" w:type="dxa"/>
              <w:bottom w:w="20" w:type="dxa"/>
              <w:right w:w="20" w:type="dxa"/>
            </w:tcMar>
            <w:vAlign w:val="center"/>
            <w:hideMark/>
          </w:tcPr>
          <w:p w14:paraId="68C0F7EC" w14:textId="77777777" w:rsidR="003C3F5A" w:rsidRPr="00C247FB" w:rsidRDefault="003C3F5A" w:rsidP="00997082">
            <w:pPr>
              <w:pStyle w:val="movimento"/>
              <w:rPr>
                <w:color w:val="002060"/>
              </w:rPr>
            </w:pPr>
            <w:r w:rsidRPr="00C247FB">
              <w:rPr>
                <w:color w:val="002060"/>
              </w:rPr>
              <w:t>BRASILI ALESSANDRO</w:t>
            </w:r>
          </w:p>
        </w:tc>
        <w:tc>
          <w:tcPr>
            <w:tcW w:w="2200" w:type="dxa"/>
            <w:tcMar>
              <w:top w:w="20" w:type="dxa"/>
              <w:left w:w="20" w:type="dxa"/>
              <w:bottom w:w="20" w:type="dxa"/>
              <w:right w:w="20" w:type="dxa"/>
            </w:tcMar>
            <w:vAlign w:val="center"/>
            <w:hideMark/>
          </w:tcPr>
          <w:p w14:paraId="4DF3FD5D" w14:textId="77777777" w:rsidR="003C3F5A" w:rsidRPr="00C247FB" w:rsidRDefault="003C3F5A" w:rsidP="00997082">
            <w:pPr>
              <w:pStyle w:val="movimento2"/>
              <w:rPr>
                <w:color w:val="002060"/>
              </w:rPr>
            </w:pPr>
            <w:r w:rsidRPr="00C247FB">
              <w:rPr>
                <w:color w:val="002060"/>
              </w:rPr>
              <w:t xml:space="preserve">(VERBENA C5 ANCONA) </w:t>
            </w:r>
          </w:p>
        </w:tc>
        <w:tc>
          <w:tcPr>
            <w:tcW w:w="800" w:type="dxa"/>
            <w:tcMar>
              <w:top w:w="20" w:type="dxa"/>
              <w:left w:w="20" w:type="dxa"/>
              <w:bottom w:w="20" w:type="dxa"/>
              <w:right w:w="20" w:type="dxa"/>
            </w:tcMar>
            <w:vAlign w:val="center"/>
            <w:hideMark/>
          </w:tcPr>
          <w:p w14:paraId="244BB074"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06BD198D" w14:textId="77777777" w:rsidR="003C3F5A" w:rsidRPr="00C247FB" w:rsidRDefault="003C3F5A" w:rsidP="00997082">
            <w:pPr>
              <w:pStyle w:val="movimento"/>
              <w:rPr>
                <w:color w:val="002060"/>
              </w:rPr>
            </w:pPr>
            <w:r w:rsidRPr="00C247FB">
              <w:rPr>
                <w:color w:val="002060"/>
              </w:rPr>
              <w:t>URENA MONSERRATE ARNOLD EDUARDO</w:t>
            </w:r>
          </w:p>
        </w:tc>
        <w:tc>
          <w:tcPr>
            <w:tcW w:w="2200" w:type="dxa"/>
            <w:tcMar>
              <w:top w:w="20" w:type="dxa"/>
              <w:left w:w="20" w:type="dxa"/>
              <w:bottom w:w="20" w:type="dxa"/>
              <w:right w:w="20" w:type="dxa"/>
            </w:tcMar>
            <w:vAlign w:val="center"/>
            <w:hideMark/>
          </w:tcPr>
          <w:p w14:paraId="1F89EDAC" w14:textId="77777777" w:rsidR="003C3F5A" w:rsidRPr="00C247FB" w:rsidRDefault="003C3F5A" w:rsidP="00997082">
            <w:pPr>
              <w:pStyle w:val="movimento2"/>
              <w:rPr>
                <w:color w:val="002060"/>
              </w:rPr>
            </w:pPr>
            <w:r w:rsidRPr="00C247FB">
              <w:rPr>
                <w:color w:val="002060"/>
              </w:rPr>
              <w:t xml:space="preserve">(VERBENA C5 ANCONA) </w:t>
            </w:r>
          </w:p>
        </w:tc>
      </w:tr>
    </w:tbl>
    <w:p w14:paraId="1AC71DA0" w14:textId="77777777" w:rsidR="003C3F5A" w:rsidRDefault="003C3F5A" w:rsidP="003C3F5A">
      <w:pPr>
        <w:pStyle w:val="breakline"/>
        <w:rPr>
          <w:color w:val="002060"/>
        </w:rPr>
      </w:pPr>
    </w:p>
    <w:p w14:paraId="63C83ED7" w14:textId="77777777" w:rsidR="003C3F5A" w:rsidRPr="00DE2E11" w:rsidRDefault="003C3F5A" w:rsidP="003C3F5A">
      <w:pPr>
        <w:jc w:val="center"/>
        <w:rPr>
          <w:rFonts w:ascii="Arial" w:hAnsi="Arial" w:cs="Arial"/>
          <w:noProof/>
          <w:color w:val="002060"/>
          <w:sz w:val="22"/>
          <w:szCs w:val="22"/>
        </w:rPr>
      </w:pPr>
      <w:r w:rsidRPr="00DE2E11">
        <w:rPr>
          <w:rFonts w:ascii="Arial" w:hAnsi="Arial" w:cs="Arial"/>
          <w:noProof/>
          <w:color w:val="002060"/>
          <w:sz w:val="22"/>
          <w:szCs w:val="22"/>
        </w:rPr>
        <w:t>F.to IL SEGRETARIO                                   F.to IL GIUDICE SPORTIVO</w:t>
      </w:r>
    </w:p>
    <w:p w14:paraId="141FB565" w14:textId="77777777" w:rsidR="003C3F5A" w:rsidRPr="00DE2E11" w:rsidRDefault="003C3F5A" w:rsidP="003C3F5A">
      <w:pPr>
        <w:pStyle w:val="Corpodeltesto2"/>
        <w:spacing w:after="0" w:line="240" w:lineRule="auto"/>
        <w:jc w:val="both"/>
        <w:rPr>
          <w:rFonts w:ascii="Arial" w:hAnsi="Arial" w:cs="Arial"/>
          <w:b/>
          <w:color w:val="002060"/>
          <w:sz w:val="22"/>
          <w:szCs w:val="22"/>
        </w:rPr>
      </w:pPr>
      <w:r w:rsidRPr="00DE2E11">
        <w:rPr>
          <w:rFonts w:ascii="Arial" w:hAnsi="Arial" w:cs="Arial"/>
          <w:noProof/>
          <w:color w:val="002060"/>
          <w:sz w:val="22"/>
          <w:szCs w:val="22"/>
        </w:rPr>
        <w:t xml:space="preserve">                         Angelo Castellana        </w:t>
      </w:r>
      <w:r w:rsidRPr="00DE2E11">
        <w:rPr>
          <w:rFonts w:ascii="Arial" w:hAnsi="Arial" w:cs="Arial"/>
          <w:noProof/>
          <w:color w:val="002060"/>
          <w:sz w:val="22"/>
          <w:szCs w:val="22"/>
        </w:rPr>
        <w:tab/>
        <w:t xml:space="preserve">                                Agnese Lazzaretti</w:t>
      </w:r>
    </w:p>
    <w:p w14:paraId="1F7E9DC3" w14:textId="77777777" w:rsidR="003C3F5A" w:rsidRPr="00C247FB" w:rsidRDefault="003C3F5A" w:rsidP="003C3F5A">
      <w:pPr>
        <w:pStyle w:val="breakline"/>
        <w:rPr>
          <w:rFonts w:eastAsiaTheme="minorEastAsia"/>
          <w:color w:val="002060"/>
        </w:rPr>
      </w:pPr>
    </w:p>
    <w:p w14:paraId="577712E9" w14:textId="77777777" w:rsidR="003C3F5A" w:rsidRPr="00C247FB" w:rsidRDefault="003C3F5A" w:rsidP="003C3F5A">
      <w:pPr>
        <w:pStyle w:val="titoloprinc0"/>
        <w:rPr>
          <w:color w:val="002060"/>
        </w:rPr>
      </w:pPr>
      <w:r w:rsidRPr="00C247FB">
        <w:rPr>
          <w:color w:val="002060"/>
        </w:rPr>
        <w:t>CLASSIFICA</w:t>
      </w:r>
    </w:p>
    <w:p w14:paraId="0E1D6304" w14:textId="77777777" w:rsidR="003C3F5A" w:rsidRPr="00C247FB" w:rsidRDefault="003C3F5A" w:rsidP="003C3F5A">
      <w:pPr>
        <w:pStyle w:val="breakline"/>
        <w:rPr>
          <w:color w:val="002060"/>
        </w:rPr>
      </w:pPr>
    </w:p>
    <w:p w14:paraId="186C5949" w14:textId="77777777" w:rsidR="003C3F5A" w:rsidRPr="00C247FB" w:rsidRDefault="003C3F5A" w:rsidP="003C3F5A">
      <w:pPr>
        <w:pStyle w:val="breakline"/>
        <w:rPr>
          <w:color w:val="002060"/>
        </w:rPr>
      </w:pPr>
    </w:p>
    <w:p w14:paraId="0FAA0E47" w14:textId="77777777" w:rsidR="003C3F5A" w:rsidRPr="00C247FB" w:rsidRDefault="003C3F5A" w:rsidP="003C3F5A">
      <w:pPr>
        <w:pStyle w:val="sottotitolocampionato10"/>
        <w:rPr>
          <w:color w:val="002060"/>
        </w:rPr>
      </w:pPr>
      <w:r w:rsidRPr="00C247FB">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C3F5A" w:rsidRPr="00C247FB" w14:paraId="08B2DAAF" w14:textId="77777777" w:rsidTr="0099708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F27B95" w14:textId="77777777" w:rsidR="003C3F5A" w:rsidRPr="00C247FB" w:rsidRDefault="003C3F5A" w:rsidP="00997082">
            <w:pPr>
              <w:pStyle w:val="headertabella0"/>
              <w:rPr>
                <w:color w:val="002060"/>
              </w:rPr>
            </w:pPr>
            <w:r w:rsidRPr="00C247F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7BC90A" w14:textId="77777777" w:rsidR="003C3F5A" w:rsidRPr="00C247FB" w:rsidRDefault="003C3F5A" w:rsidP="00997082">
            <w:pPr>
              <w:pStyle w:val="headertabella0"/>
              <w:rPr>
                <w:color w:val="002060"/>
              </w:rPr>
            </w:pPr>
            <w:r w:rsidRPr="00C247F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DC4A2B" w14:textId="77777777" w:rsidR="003C3F5A" w:rsidRPr="00C247FB" w:rsidRDefault="003C3F5A" w:rsidP="00997082">
            <w:pPr>
              <w:pStyle w:val="headertabella0"/>
              <w:rPr>
                <w:color w:val="002060"/>
              </w:rPr>
            </w:pPr>
            <w:r w:rsidRPr="00C247F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161CAD" w14:textId="77777777" w:rsidR="003C3F5A" w:rsidRPr="00C247FB" w:rsidRDefault="003C3F5A" w:rsidP="00997082">
            <w:pPr>
              <w:pStyle w:val="headertabella0"/>
              <w:rPr>
                <w:color w:val="002060"/>
              </w:rPr>
            </w:pPr>
            <w:r w:rsidRPr="00C247F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56F681" w14:textId="77777777" w:rsidR="003C3F5A" w:rsidRPr="00C247FB" w:rsidRDefault="003C3F5A" w:rsidP="00997082">
            <w:pPr>
              <w:pStyle w:val="headertabella0"/>
              <w:rPr>
                <w:color w:val="002060"/>
              </w:rPr>
            </w:pPr>
            <w:r w:rsidRPr="00C247F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3BB503" w14:textId="77777777" w:rsidR="003C3F5A" w:rsidRPr="00C247FB" w:rsidRDefault="003C3F5A" w:rsidP="00997082">
            <w:pPr>
              <w:pStyle w:val="headertabella0"/>
              <w:rPr>
                <w:color w:val="002060"/>
              </w:rPr>
            </w:pPr>
            <w:r w:rsidRPr="00C247F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9C2190" w14:textId="77777777" w:rsidR="003C3F5A" w:rsidRPr="00C247FB" w:rsidRDefault="003C3F5A" w:rsidP="00997082">
            <w:pPr>
              <w:pStyle w:val="headertabella0"/>
              <w:rPr>
                <w:color w:val="002060"/>
              </w:rPr>
            </w:pPr>
            <w:r w:rsidRPr="00C247F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C05340" w14:textId="77777777" w:rsidR="003C3F5A" w:rsidRPr="00C247FB" w:rsidRDefault="003C3F5A" w:rsidP="00997082">
            <w:pPr>
              <w:pStyle w:val="headertabella0"/>
              <w:rPr>
                <w:color w:val="002060"/>
              </w:rPr>
            </w:pPr>
            <w:r w:rsidRPr="00C247F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469219" w14:textId="77777777" w:rsidR="003C3F5A" w:rsidRPr="00C247FB" w:rsidRDefault="003C3F5A" w:rsidP="00997082">
            <w:pPr>
              <w:pStyle w:val="headertabella0"/>
              <w:rPr>
                <w:color w:val="002060"/>
              </w:rPr>
            </w:pPr>
            <w:r w:rsidRPr="00C247F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5F8660" w14:textId="77777777" w:rsidR="003C3F5A" w:rsidRPr="00C247FB" w:rsidRDefault="003C3F5A" w:rsidP="00997082">
            <w:pPr>
              <w:pStyle w:val="headertabella0"/>
              <w:rPr>
                <w:color w:val="002060"/>
              </w:rPr>
            </w:pPr>
            <w:r w:rsidRPr="00C247FB">
              <w:rPr>
                <w:color w:val="002060"/>
              </w:rPr>
              <w:t>PE</w:t>
            </w:r>
          </w:p>
        </w:tc>
      </w:tr>
      <w:tr w:rsidR="003C3F5A" w:rsidRPr="00C247FB" w14:paraId="561D6AE7" w14:textId="77777777" w:rsidTr="0099708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07C1BD4" w14:textId="77777777" w:rsidR="003C3F5A" w:rsidRPr="00C247FB" w:rsidRDefault="003C3F5A" w:rsidP="00997082">
            <w:pPr>
              <w:pStyle w:val="rowtabella0"/>
              <w:rPr>
                <w:color w:val="002060"/>
              </w:rPr>
            </w:pPr>
            <w:r w:rsidRPr="00C247FB">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46CF5"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4BDC9"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18624"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3B672"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B0310"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159E0" w14:textId="77777777" w:rsidR="003C3F5A" w:rsidRPr="00C247FB" w:rsidRDefault="003C3F5A" w:rsidP="00997082">
            <w:pPr>
              <w:pStyle w:val="rowtabella0"/>
              <w:jc w:val="center"/>
              <w:rPr>
                <w:color w:val="002060"/>
              </w:rPr>
            </w:pPr>
            <w:r w:rsidRPr="00C247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1B0C7"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7AA4C" w14:textId="77777777" w:rsidR="003C3F5A" w:rsidRPr="00C247FB" w:rsidRDefault="003C3F5A" w:rsidP="00997082">
            <w:pPr>
              <w:pStyle w:val="rowtabella0"/>
              <w:jc w:val="center"/>
              <w:rPr>
                <w:color w:val="002060"/>
              </w:rPr>
            </w:pPr>
            <w:r w:rsidRPr="00C247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CDD95" w14:textId="77777777" w:rsidR="003C3F5A" w:rsidRPr="00C247FB" w:rsidRDefault="003C3F5A" w:rsidP="00997082">
            <w:pPr>
              <w:pStyle w:val="rowtabella0"/>
              <w:jc w:val="center"/>
              <w:rPr>
                <w:color w:val="002060"/>
              </w:rPr>
            </w:pPr>
            <w:r w:rsidRPr="00C247FB">
              <w:rPr>
                <w:color w:val="002060"/>
              </w:rPr>
              <w:t>0</w:t>
            </w:r>
          </w:p>
        </w:tc>
      </w:tr>
      <w:tr w:rsidR="003C3F5A" w:rsidRPr="00C247FB" w14:paraId="3649360A"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9B0E96" w14:textId="77777777" w:rsidR="003C3F5A" w:rsidRPr="00C247FB" w:rsidRDefault="003C3F5A" w:rsidP="00997082">
            <w:pPr>
              <w:pStyle w:val="rowtabella0"/>
              <w:rPr>
                <w:color w:val="002060"/>
              </w:rPr>
            </w:pPr>
            <w:r w:rsidRPr="00C247FB">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B7531"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BDDCD"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8C4D5"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40489"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EB77C"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20756" w14:textId="77777777" w:rsidR="003C3F5A" w:rsidRPr="00C247FB" w:rsidRDefault="003C3F5A" w:rsidP="00997082">
            <w:pPr>
              <w:pStyle w:val="rowtabella0"/>
              <w:jc w:val="center"/>
              <w:rPr>
                <w:color w:val="002060"/>
              </w:rPr>
            </w:pPr>
            <w:r w:rsidRPr="00C247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02851"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75624" w14:textId="77777777" w:rsidR="003C3F5A" w:rsidRPr="00C247FB" w:rsidRDefault="003C3F5A" w:rsidP="00997082">
            <w:pPr>
              <w:pStyle w:val="rowtabella0"/>
              <w:jc w:val="center"/>
              <w:rPr>
                <w:color w:val="002060"/>
              </w:rPr>
            </w:pPr>
            <w:r w:rsidRPr="00C247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044B8" w14:textId="77777777" w:rsidR="003C3F5A" w:rsidRPr="00C247FB" w:rsidRDefault="003C3F5A" w:rsidP="00997082">
            <w:pPr>
              <w:pStyle w:val="rowtabella0"/>
              <w:jc w:val="center"/>
              <w:rPr>
                <w:color w:val="002060"/>
              </w:rPr>
            </w:pPr>
            <w:r w:rsidRPr="00C247FB">
              <w:rPr>
                <w:color w:val="002060"/>
              </w:rPr>
              <w:t>0</w:t>
            </w:r>
          </w:p>
        </w:tc>
      </w:tr>
      <w:tr w:rsidR="003C3F5A" w:rsidRPr="00C247FB" w14:paraId="0C60DDB2"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AAFD64" w14:textId="77777777" w:rsidR="003C3F5A" w:rsidRPr="00C247FB" w:rsidRDefault="003C3F5A" w:rsidP="00997082">
            <w:pPr>
              <w:pStyle w:val="rowtabella0"/>
              <w:rPr>
                <w:color w:val="002060"/>
              </w:rPr>
            </w:pPr>
            <w:r w:rsidRPr="00C247FB">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7C46A"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6DD3E"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258FC"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C7DA3"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C91A2"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BCF43" w14:textId="77777777" w:rsidR="003C3F5A" w:rsidRPr="00C247FB" w:rsidRDefault="003C3F5A" w:rsidP="00997082">
            <w:pPr>
              <w:pStyle w:val="rowtabella0"/>
              <w:jc w:val="center"/>
              <w:rPr>
                <w:color w:val="002060"/>
              </w:rPr>
            </w:pPr>
            <w:r w:rsidRPr="00C247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B2E41"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A698D"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01C77" w14:textId="77777777" w:rsidR="003C3F5A" w:rsidRPr="00C247FB" w:rsidRDefault="003C3F5A" w:rsidP="00997082">
            <w:pPr>
              <w:pStyle w:val="rowtabella0"/>
              <w:jc w:val="center"/>
              <w:rPr>
                <w:color w:val="002060"/>
              </w:rPr>
            </w:pPr>
            <w:r w:rsidRPr="00C247FB">
              <w:rPr>
                <w:color w:val="002060"/>
              </w:rPr>
              <w:t>0</w:t>
            </w:r>
          </w:p>
        </w:tc>
      </w:tr>
      <w:tr w:rsidR="003C3F5A" w:rsidRPr="00C247FB" w14:paraId="5630A7DF"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25AEAE" w14:textId="77777777" w:rsidR="003C3F5A" w:rsidRPr="00C247FB" w:rsidRDefault="003C3F5A" w:rsidP="00997082">
            <w:pPr>
              <w:pStyle w:val="rowtabella0"/>
              <w:rPr>
                <w:color w:val="002060"/>
              </w:rPr>
            </w:pPr>
            <w:r w:rsidRPr="00C247FB">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B522D"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C8A0D"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8D862"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20244"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DBC4C"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DA864" w14:textId="77777777" w:rsidR="003C3F5A" w:rsidRPr="00C247FB" w:rsidRDefault="003C3F5A" w:rsidP="00997082">
            <w:pPr>
              <w:pStyle w:val="rowtabella0"/>
              <w:jc w:val="center"/>
              <w:rPr>
                <w:color w:val="002060"/>
              </w:rPr>
            </w:pPr>
            <w:r w:rsidRPr="00C247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1FD0A" w14:textId="77777777" w:rsidR="003C3F5A" w:rsidRPr="00C247FB" w:rsidRDefault="003C3F5A" w:rsidP="00997082">
            <w:pPr>
              <w:pStyle w:val="rowtabella0"/>
              <w:jc w:val="center"/>
              <w:rPr>
                <w:color w:val="002060"/>
              </w:rPr>
            </w:pPr>
            <w:r w:rsidRPr="00C247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53416"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C0676" w14:textId="77777777" w:rsidR="003C3F5A" w:rsidRPr="00C247FB" w:rsidRDefault="003C3F5A" w:rsidP="00997082">
            <w:pPr>
              <w:pStyle w:val="rowtabella0"/>
              <w:jc w:val="center"/>
              <w:rPr>
                <w:color w:val="002060"/>
              </w:rPr>
            </w:pPr>
            <w:r w:rsidRPr="00C247FB">
              <w:rPr>
                <w:color w:val="002060"/>
              </w:rPr>
              <w:t>0</w:t>
            </w:r>
          </w:p>
        </w:tc>
      </w:tr>
      <w:tr w:rsidR="003C3F5A" w:rsidRPr="00C247FB" w14:paraId="5B24F5B1"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A4E909" w14:textId="77777777" w:rsidR="003C3F5A" w:rsidRPr="00C247FB" w:rsidRDefault="003C3F5A" w:rsidP="00997082">
            <w:pPr>
              <w:pStyle w:val="rowtabella0"/>
              <w:rPr>
                <w:color w:val="002060"/>
              </w:rPr>
            </w:pPr>
            <w:r w:rsidRPr="00C247FB">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CBBA4"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72CFD"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5B869"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04719"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45157"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1467B"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9A849"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9DCED" w14:textId="77777777" w:rsidR="003C3F5A" w:rsidRPr="00C247FB" w:rsidRDefault="003C3F5A" w:rsidP="00997082">
            <w:pPr>
              <w:pStyle w:val="rowtabella0"/>
              <w:jc w:val="center"/>
              <w:rPr>
                <w:color w:val="002060"/>
              </w:rPr>
            </w:pPr>
            <w:r w:rsidRPr="00C247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D32DD" w14:textId="77777777" w:rsidR="003C3F5A" w:rsidRPr="00C247FB" w:rsidRDefault="003C3F5A" w:rsidP="00997082">
            <w:pPr>
              <w:pStyle w:val="rowtabella0"/>
              <w:jc w:val="center"/>
              <w:rPr>
                <w:color w:val="002060"/>
              </w:rPr>
            </w:pPr>
            <w:r w:rsidRPr="00C247FB">
              <w:rPr>
                <w:color w:val="002060"/>
              </w:rPr>
              <w:t>0</w:t>
            </w:r>
          </w:p>
        </w:tc>
      </w:tr>
      <w:tr w:rsidR="003C3F5A" w:rsidRPr="00C247FB" w14:paraId="66A47950"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F263FD" w14:textId="77777777" w:rsidR="003C3F5A" w:rsidRPr="00C247FB" w:rsidRDefault="003C3F5A" w:rsidP="00997082">
            <w:pPr>
              <w:pStyle w:val="rowtabella0"/>
              <w:rPr>
                <w:color w:val="002060"/>
              </w:rPr>
            </w:pPr>
            <w:r w:rsidRPr="00C247FB">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2BA4C"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1EA33"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27247"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70023"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CF93C"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24750" w14:textId="77777777" w:rsidR="003C3F5A" w:rsidRPr="00C247FB" w:rsidRDefault="003C3F5A" w:rsidP="00997082">
            <w:pPr>
              <w:pStyle w:val="rowtabella0"/>
              <w:jc w:val="center"/>
              <w:rPr>
                <w:color w:val="002060"/>
              </w:rPr>
            </w:pPr>
            <w:r w:rsidRPr="00C247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6C411" w14:textId="77777777" w:rsidR="003C3F5A" w:rsidRPr="00C247FB" w:rsidRDefault="003C3F5A" w:rsidP="00997082">
            <w:pPr>
              <w:pStyle w:val="rowtabella0"/>
              <w:jc w:val="center"/>
              <w:rPr>
                <w:color w:val="002060"/>
              </w:rPr>
            </w:pPr>
            <w:r w:rsidRPr="00C247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CB19E" w14:textId="77777777" w:rsidR="003C3F5A" w:rsidRPr="00C247FB" w:rsidRDefault="003C3F5A" w:rsidP="00997082">
            <w:pPr>
              <w:pStyle w:val="rowtabella0"/>
              <w:jc w:val="center"/>
              <w:rPr>
                <w:color w:val="002060"/>
              </w:rPr>
            </w:pPr>
            <w:r w:rsidRPr="00C247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6D489" w14:textId="77777777" w:rsidR="003C3F5A" w:rsidRPr="00C247FB" w:rsidRDefault="003C3F5A" w:rsidP="00997082">
            <w:pPr>
              <w:pStyle w:val="rowtabella0"/>
              <w:jc w:val="center"/>
              <w:rPr>
                <w:color w:val="002060"/>
              </w:rPr>
            </w:pPr>
            <w:r w:rsidRPr="00C247FB">
              <w:rPr>
                <w:color w:val="002060"/>
              </w:rPr>
              <w:t>0</w:t>
            </w:r>
          </w:p>
        </w:tc>
      </w:tr>
      <w:tr w:rsidR="003C3F5A" w:rsidRPr="00C247FB" w14:paraId="13084833"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CEE155" w14:textId="77777777" w:rsidR="003C3F5A" w:rsidRPr="00C247FB" w:rsidRDefault="003C3F5A" w:rsidP="00997082">
            <w:pPr>
              <w:pStyle w:val="rowtabella0"/>
              <w:rPr>
                <w:color w:val="002060"/>
              </w:rPr>
            </w:pPr>
            <w:r w:rsidRPr="00C247FB">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7499A"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F7CFA"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A492F"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632B1"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386FF"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EB52F"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9B006"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2E260" w14:textId="77777777" w:rsidR="003C3F5A" w:rsidRPr="00C247FB" w:rsidRDefault="003C3F5A" w:rsidP="00997082">
            <w:pPr>
              <w:pStyle w:val="rowtabella0"/>
              <w:jc w:val="center"/>
              <w:rPr>
                <w:color w:val="002060"/>
              </w:rPr>
            </w:pPr>
            <w:r w:rsidRPr="00C247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32AA9" w14:textId="77777777" w:rsidR="003C3F5A" w:rsidRPr="00C247FB" w:rsidRDefault="003C3F5A" w:rsidP="00997082">
            <w:pPr>
              <w:pStyle w:val="rowtabella0"/>
              <w:jc w:val="center"/>
              <w:rPr>
                <w:color w:val="002060"/>
              </w:rPr>
            </w:pPr>
            <w:r w:rsidRPr="00C247FB">
              <w:rPr>
                <w:color w:val="002060"/>
              </w:rPr>
              <w:t>0</w:t>
            </w:r>
          </w:p>
        </w:tc>
      </w:tr>
      <w:tr w:rsidR="003C3F5A" w:rsidRPr="00C247FB" w14:paraId="0B5E96D3"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C685D9" w14:textId="77777777" w:rsidR="003C3F5A" w:rsidRPr="00C247FB" w:rsidRDefault="003C3F5A" w:rsidP="00997082">
            <w:pPr>
              <w:pStyle w:val="rowtabella0"/>
              <w:rPr>
                <w:color w:val="002060"/>
              </w:rPr>
            </w:pPr>
            <w:r w:rsidRPr="00C247FB">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9ADF3"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30E22"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1F370"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4D54C"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794A1"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DE463" w14:textId="77777777" w:rsidR="003C3F5A" w:rsidRPr="00C247FB" w:rsidRDefault="003C3F5A" w:rsidP="00997082">
            <w:pPr>
              <w:pStyle w:val="rowtabella0"/>
              <w:jc w:val="center"/>
              <w:rPr>
                <w:color w:val="002060"/>
              </w:rPr>
            </w:pPr>
            <w:r w:rsidRPr="00C247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FAC90" w14:textId="77777777" w:rsidR="003C3F5A" w:rsidRPr="00C247FB" w:rsidRDefault="003C3F5A" w:rsidP="00997082">
            <w:pPr>
              <w:pStyle w:val="rowtabella0"/>
              <w:jc w:val="center"/>
              <w:rPr>
                <w:color w:val="002060"/>
              </w:rPr>
            </w:pPr>
            <w:r w:rsidRPr="00C247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C013C" w14:textId="77777777" w:rsidR="003C3F5A" w:rsidRPr="00C247FB" w:rsidRDefault="003C3F5A" w:rsidP="00997082">
            <w:pPr>
              <w:pStyle w:val="rowtabella0"/>
              <w:jc w:val="center"/>
              <w:rPr>
                <w:color w:val="002060"/>
              </w:rPr>
            </w:pPr>
            <w:r w:rsidRPr="00C247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80402" w14:textId="77777777" w:rsidR="003C3F5A" w:rsidRPr="00C247FB" w:rsidRDefault="003C3F5A" w:rsidP="00997082">
            <w:pPr>
              <w:pStyle w:val="rowtabella0"/>
              <w:jc w:val="center"/>
              <w:rPr>
                <w:color w:val="002060"/>
              </w:rPr>
            </w:pPr>
            <w:r w:rsidRPr="00C247FB">
              <w:rPr>
                <w:color w:val="002060"/>
              </w:rPr>
              <w:t>0</w:t>
            </w:r>
          </w:p>
        </w:tc>
      </w:tr>
      <w:tr w:rsidR="003C3F5A" w:rsidRPr="00C247FB" w14:paraId="6220DB97"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CCC4D0" w14:textId="77777777" w:rsidR="003C3F5A" w:rsidRPr="00C247FB" w:rsidRDefault="003C3F5A" w:rsidP="00997082">
            <w:pPr>
              <w:pStyle w:val="rowtabella0"/>
              <w:rPr>
                <w:color w:val="002060"/>
              </w:rPr>
            </w:pPr>
            <w:r w:rsidRPr="00C247FB">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74730"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2DE4C"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6C5A0"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877EC"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D68AE"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5D425"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86FDF" w14:textId="77777777" w:rsidR="003C3F5A" w:rsidRPr="00C247FB" w:rsidRDefault="003C3F5A" w:rsidP="00997082">
            <w:pPr>
              <w:pStyle w:val="rowtabella0"/>
              <w:jc w:val="center"/>
              <w:rPr>
                <w:color w:val="002060"/>
              </w:rPr>
            </w:pPr>
            <w:r w:rsidRPr="00C247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8B573"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5C4EE" w14:textId="77777777" w:rsidR="003C3F5A" w:rsidRPr="00C247FB" w:rsidRDefault="003C3F5A" w:rsidP="00997082">
            <w:pPr>
              <w:pStyle w:val="rowtabella0"/>
              <w:jc w:val="center"/>
              <w:rPr>
                <w:color w:val="002060"/>
              </w:rPr>
            </w:pPr>
            <w:r w:rsidRPr="00C247FB">
              <w:rPr>
                <w:color w:val="002060"/>
              </w:rPr>
              <w:t>0</w:t>
            </w:r>
          </w:p>
        </w:tc>
      </w:tr>
      <w:tr w:rsidR="003C3F5A" w:rsidRPr="00C247FB" w14:paraId="590518D9"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9516E2" w14:textId="77777777" w:rsidR="003C3F5A" w:rsidRPr="00C247FB" w:rsidRDefault="003C3F5A" w:rsidP="00997082">
            <w:pPr>
              <w:pStyle w:val="rowtabella0"/>
              <w:rPr>
                <w:color w:val="002060"/>
                <w:lang w:val="es-ES"/>
              </w:rPr>
            </w:pPr>
            <w:r w:rsidRPr="00C247FB">
              <w:rPr>
                <w:color w:val="002060"/>
                <w:lang w:val="es-E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BAC92"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86063"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69FD8"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EC7D5"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51037"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C0605" w14:textId="77777777" w:rsidR="003C3F5A" w:rsidRPr="00C247FB" w:rsidRDefault="003C3F5A" w:rsidP="00997082">
            <w:pPr>
              <w:pStyle w:val="rowtabella0"/>
              <w:jc w:val="center"/>
              <w:rPr>
                <w:color w:val="002060"/>
              </w:rPr>
            </w:pPr>
            <w:r w:rsidRPr="00C247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FA0D8" w14:textId="77777777" w:rsidR="003C3F5A" w:rsidRPr="00C247FB" w:rsidRDefault="003C3F5A" w:rsidP="00997082">
            <w:pPr>
              <w:pStyle w:val="rowtabella0"/>
              <w:jc w:val="center"/>
              <w:rPr>
                <w:color w:val="002060"/>
              </w:rPr>
            </w:pPr>
            <w:r w:rsidRPr="00C247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A4CB2"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D146C" w14:textId="77777777" w:rsidR="003C3F5A" w:rsidRPr="00C247FB" w:rsidRDefault="003C3F5A" w:rsidP="00997082">
            <w:pPr>
              <w:pStyle w:val="rowtabella0"/>
              <w:jc w:val="center"/>
              <w:rPr>
                <w:color w:val="002060"/>
              </w:rPr>
            </w:pPr>
            <w:r w:rsidRPr="00C247FB">
              <w:rPr>
                <w:color w:val="002060"/>
              </w:rPr>
              <w:t>0</w:t>
            </w:r>
          </w:p>
        </w:tc>
      </w:tr>
      <w:tr w:rsidR="003C3F5A" w:rsidRPr="00C247FB" w14:paraId="40D4C61D"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971DB7" w14:textId="77777777" w:rsidR="003C3F5A" w:rsidRPr="00C247FB" w:rsidRDefault="003C3F5A" w:rsidP="00997082">
            <w:pPr>
              <w:pStyle w:val="rowtabella0"/>
              <w:rPr>
                <w:color w:val="002060"/>
              </w:rPr>
            </w:pPr>
            <w:r w:rsidRPr="00C247FB">
              <w:rPr>
                <w:color w:val="002060"/>
              </w:rPr>
              <w:t xml:space="preserve">A.S.D. </w:t>
            </w:r>
            <w:proofErr w:type="gramStart"/>
            <w:r w:rsidRPr="00C247FB">
              <w:rPr>
                <w:color w:val="002060"/>
              </w:rPr>
              <w:t>CITTA</w:t>
            </w:r>
            <w:proofErr w:type="gramEnd"/>
            <w:r w:rsidRPr="00C247FB">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BCA00"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137A5"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08005"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C19CE"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6D372"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A8D91"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59C4A" w14:textId="77777777" w:rsidR="003C3F5A" w:rsidRPr="00C247FB" w:rsidRDefault="003C3F5A" w:rsidP="00997082">
            <w:pPr>
              <w:pStyle w:val="rowtabella0"/>
              <w:jc w:val="center"/>
              <w:rPr>
                <w:color w:val="002060"/>
              </w:rPr>
            </w:pPr>
            <w:r w:rsidRPr="00C247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98799" w14:textId="77777777" w:rsidR="003C3F5A" w:rsidRPr="00C247FB" w:rsidRDefault="003C3F5A" w:rsidP="00997082">
            <w:pPr>
              <w:pStyle w:val="rowtabella0"/>
              <w:jc w:val="center"/>
              <w:rPr>
                <w:color w:val="002060"/>
              </w:rPr>
            </w:pPr>
            <w:r w:rsidRPr="00C247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3A6DB" w14:textId="77777777" w:rsidR="003C3F5A" w:rsidRPr="00C247FB" w:rsidRDefault="003C3F5A" w:rsidP="00997082">
            <w:pPr>
              <w:pStyle w:val="rowtabella0"/>
              <w:jc w:val="center"/>
              <w:rPr>
                <w:color w:val="002060"/>
              </w:rPr>
            </w:pPr>
            <w:r w:rsidRPr="00C247FB">
              <w:rPr>
                <w:color w:val="002060"/>
              </w:rPr>
              <w:t>0</w:t>
            </w:r>
          </w:p>
        </w:tc>
      </w:tr>
      <w:tr w:rsidR="003C3F5A" w:rsidRPr="00C247FB" w14:paraId="7C3F53F3" w14:textId="77777777" w:rsidTr="0099708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C10F3F" w14:textId="77777777" w:rsidR="003C3F5A" w:rsidRPr="00C247FB" w:rsidRDefault="003C3F5A" w:rsidP="00997082">
            <w:pPr>
              <w:pStyle w:val="rowtabella0"/>
              <w:rPr>
                <w:color w:val="002060"/>
              </w:rPr>
            </w:pPr>
            <w:r w:rsidRPr="00C247FB">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2A620"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BE2FA"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F8A5B"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B9084"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3C80E"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EB274"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0ECCD" w14:textId="77777777" w:rsidR="003C3F5A" w:rsidRPr="00C247FB" w:rsidRDefault="003C3F5A" w:rsidP="00997082">
            <w:pPr>
              <w:pStyle w:val="rowtabella0"/>
              <w:jc w:val="center"/>
              <w:rPr>
                <w:color w:val="002060"/>
              </w:rPr>
            </w:pPr>
            <w:r w:rsidRPr="00C247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93416" w14:textId="77777777" w:rsidR="003C3F5A" w:rsidRPr="00C247FB" w:rsidRDefault="003C3F5A" w:rsidP="00997082">
            <w:pPr>
              <w:pStyle w:val="rowtabella0"/>
              <w:jc w:val="center"/>
              <w:rPr>
                <w:color w:val="002060"/>
              </w:rPr>
            </w:pPr>
            <w:r w:rsidRPr="00C247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011FF" w14:textId="77777777" w:rsidR="003C3F5A" w:rsidRPr="00C247FB" w:rsidRDefault="003C3F5A" w:rsidP="00997082">
            <w:pPr>
              <w:pStyle w:val="rowtabella0"/>
              <w:jc w:val="center"/>
              <w:rPr>
                <w:color w:val="002060"/>
              </w:rPr>
            </w:pPr>
            <w:r w:rsidRPr="00C247FB">
              <w:rPr>
                <w:color w:val="002060"/>
              </w:rPr>
              <w:t>0</w:t>
            </w:r>
          </w:p>
        </w:tc>
      </w:tr>
    </w:tbl>
    <w:p w14:paraId="24849C45" w14:textId="77777777" w:rsidR="003C3F5A" w:rsidRPr="00C247FB" w:rsidRDefault="003C3F5A" w:rsidP="003C3F5A">
      <w:pPr>
        <w:pStyle w:val="breakline"/>
        <w:rPr>
          <w:rFonts w:eastAsiaTheme="minorEastAsia"/>
          <w:color w:val="002060"/>
        </w:rPr>
      </w:pPr>
    </w:p>
    <w:p w14:paraId="0E6BDAD0" w14:textId="77777777" w:rsidR="003C3F5A" w:rsidRPr="00C247FB" w:rsidRDefault="003C3F5A" w:rsidP="003C3F5A">
      <w:pPr>
        <w:pStyle w:val="breakline"/>
        <w:rPr>
          <w:color w:val="002060"/>
        </w:rPr>
      </w:pPr>
    </w:p>
    <w:p w14:paraId="5AB60593" w14:textId="77777777" w:rsidR="003C3F5A" w:rsidRPr="00C247FB" w:rsidRDefault="003C3F5A" w:rsidP="003C3F5A">
      <w:pPr>
        <w:pStyle w:val="sottotitolocampionato10"/>
        <w:rPr>
          <w:color w:val="002060"/>
        </w:rPr>
      </w:pPr>
      <w:r w:rsidRPr="00C247FB">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C3F5A" w:rsidRPr="00C247FB" w14:paraId="5D963B2D" w14:textId="77777777" w:rsidTr="0099708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00B218" w14:textId="77777777" w:rsidR="003C3F5A" w:rsidRPr="00C247FB" w:rsidRDefault="003C3F5A" w:rsidP="00997082">
            <w:pPr>
              <w:pStyle w:val="headertabella0"/>
              <w:rPr>
                <w:color w:val="002060"/>
              </w:rPr>
            </w:pPr>
            <w:r w:rsidRPr="00C247F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BD0673" w14:textId="77777777" w:rsidR="003C3F5A" w:rsidRPr="00C247FB" w:rsidRDefault="003C3F5A" w:rsidP="00997082">
            <w:pPr>
              <w:pStyle w:val="headertabella0"/>
              <w:rPr>
                <w:color w:val="002060"/>
              </w:rPr>
            </w:pPr>
            <w:r w:rsidRPr="00C247F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AD71C5" w14:textId="77777777" w:rsidR="003C3F5A" w:rsidRPr="00C247FB" w:rsidRDefault="003C3F5A" w:rsidP="00997082">
            <w:pPr>
              <w:pStyle w:val="headertabella0"/>
              <w:rPr>
                <w:color w:val="002060"/>
              </w:rPr>
            </w:pPr>
            <w:r w:rsidRPr="00C247F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F2867C" w14:textId="77777777" w:rsidR="003C3F5A" w:rsidRPr="00C247FB" w:rsidRDefault="003C3F5A" w:rsidP="00997082">
            <w:pPr>
              <w:pStyle w:val="headertabella0"/>
              <w:rPr>
                <w:color w:val="002060"/>
              </w:rPr>
            </w:pPr>
            <w:r w:rsidRPr="00C247F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1DF672" w14:textId="77777777" w:rsidR="003C3F5A" w:rsidRPr="00C247FB" w:rsidRDefault="003C3F5A" w:rsidP="00997082">
            <w:pPr>
              <w:pStyle w:val="headertabella0"/>
              <w:rPr>
                <w:color w:val="002060"/>
              </w:rPr>
            </w:pPr>
            <w:r w:rsidRPr="00C247F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84647C" w14:textId="77777777" w:rsidR="003C3F5A" w:rsidRPr="00C247FB" w:rsidRDefault="003C3F5A" w:rsidP="00997082">
            <w:pPr>
              <w:pStyle w:val="headertabella0"/>
              <w:rPr>
                <w:color w:val="002060"/>
              </w:rPr>
            </w:pPr>
            <w:r w:rsidRPr="00C247F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0FA032" w14:textId="77777777" w:rsidR="003C3F5A" w:rsidRPr="00C247FB" w:rsidRDefault="003C3F5A" w:rsidP="00997082">
            <w:pPr>
              <w:pStyle w:val="headertabella0"/>
              <w:rPr>
                <w:color w:val="002060"/>
              </w:rPr>
            </w:pPr>
            <w:r w:rsidRPr="00C247F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816C04" w14:textId="77777777" w:rsidR="003C3F5A" w:rsidRPr="00C247FB" w:rsidRDefault="003C3F5A" w:rsidP="00997082">
            <w:pPr>
              <w:pStyle w:val="headertabella0"/>
              <w:rPr>
                <w:color w:val="002060"/>
              </w:rPr>
            </w:pPr>
            <w:r w:rsidRPr="00C247F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19A4BB" w14:textId="77777777" w:rsidR="003C3F5A" w:rsidRPr="00C247FB" w:rsidRDefault="003C3F5A" w:rsidP="00997082">
            <w:pPr>
              <w:pStyle w:val="headertabella0"/>
              <w:rPr>
                <w:color w:val="002060"/>
              </w:rPr>
            </w:pPr>
            <w:r w:rsidRPr="00C247F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D15427" w14:textId="77777777" w:rsidR="003C3F5A" w:rsidRPr="00C247FB" w:rsidRDefault="003C3F5A" w:rsidP="00997082">
            <w:pPr>
              <w:pStyle w:val="headertabella0"/>
              <w:rPr>
                <w:color w:val="002060"/>
              </w:rPr>
            </w:pPr>
            <w:r w:rsidRPr="00C247FB">
              <w:rPr>
                <w:color w:val="002060"/>
              </w:rPr>
              <w:t>PE</w:t>
            </w:r>
          </w:p>
        </w:tc>
      </w:tr>
      <w:tr w:rsidR="003C3F5A" w:rsidRPr="00C247FB" w14:paraId="29EED289" w14:textId="77777777" w:rsidTr="0099708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691379" w14:textId="77777777" w:rsidR="003C3F5A" w:rsidRPr="00C247FB" w:rsidRDefault="003C3F5A" w:rsidP="00997082">
            <w:pPr>
              <w:pStyle w:val="rowtabella0"/>
              <w:rPr>
                <w:color w:val="002060"/>
              </w:rPr>
            </w:pPr>
            <w:r w:rsidRPr="00C247FB">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CF8E6"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577A2"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B40CB"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17567"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1B91A"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6D543" w14:textId="77777777" w:rsidR="003C3F5A" w:rsidRPr="00C247FB" w:rsidRDefault="003C3F5A" w:rsidP="00997082">
            <w:pPr>
              <w:pStyle w:val="rowtabella0"/>
              <w:jc w:val="center"/>
              <w:rPr>
                <w:color w:val="002060"/>
              </w:rPr>
            </w:pPr>
            <w:r w:rsidRPr="00C247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05BBC" w14:textId="77777777" w:rsidR="003C3F5A" w:rsidRPr="00C247FB" w:rsidRDefault="003C3F5A" w:rsidP="00997082">
            <w:pPr>
              <w:pStyle w:val="rowtabella0"/>
              <w:jc w:val="center"/>
              <w:rPr>
                <w:color w:val="002060"/>
              </w:rPr>
            </w:pPr>
            <w:r w:rsidRPr="00C247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C0076" w14:textId="77777777" w:rsidR="003C3F5A" w:rsidRPr="00C247FB" w:rsidRDefault="003C3F5A" w:rsidP="00997082">
            <w:pPr>
              <w:pStyle w:val="rowtabella0"/>
              <w:jc w:val="center"/>
              <w:rPr>
                <w:color w:val="002060"/>
              </w:rPr>
            </w:pPr>
            <w:r w:rsidRPr="00C247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A5514" w14:textId="77777777" w:rsidR="003C3F5A" w:rsidRPr="00C247FB" w:rsidRDefault="003C3F5A" w:rsidP="00997082">
            <w:pPr>
              <w:pStyle w:val="rowtabella0"/>
              <w:jc w:val="center"/>
              <w:rPr>
                <w:color w:val="002060"/>
              </w:rPr>
            </w:pPr>
            <w:r w:rsidRPr="00C247FB">
              <w:rPr>
                <w:color w:val="002060"/>
              </w:rPr>
              <w:t>0</w:t>
            </w:r>
          </w:p>
        </w:tc>
      </w:tr>
      <w:tr w:rsidR="003C3F5A" w:rsidRPr="00C247FB" w14:paraId="33327958"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0F93B5" w14:textId="77777777" w:rsidR="003C3F5A" w:rsidRPr="00C247FB" w:rsidRDefault="003C3F5A" w:rsidP="00997082">
            <w:pPr>
              <w:pStyle w:val="rowtabella0"/>
              <w:rPr>
                <w:color w:val="002060"/>
              </w:rPr>
            </w:pPr>
            <w:r w:rsidRPr="00C247FB">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25A99"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A833D"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984F7"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ECE5A"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F0545"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A1935" w14:textId="77777777" w:rsidR="003C3F5A" w:rsidRPr="00C247FB" w:rsidRDefault="003C3F5A" w:rsidP="00997082">
            <w:pPr>
              <w:pStyle w:val="rowtabella0"/>
              <w:jc w:val="center"/>
              <w:rPr>
                <w:color w:val="002060"/>
              </w:rPr>
            </w:pPr>
            <w:r w:rsidRPr="00C247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5EAE3"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0B7C4"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6C7FA" w14:textId="77777777" w:rsidR="003C3F5A" w:rsidRPr="00C247FB" w:rsidRDefault="003C3F5A" w:rsidP="00997082">
            <w:pPr>
              <w:pStyle w:val="rowtabella0"/>
              <w:jc w:val="center"/>
              <w:rPr>
                <w:color w:val="002060"/>
              </w:rPr>
            </w:pPr>
            <w:r w:rsidRPr="00C247FB">
              <w:rPr>
                <w:color w:val="002060"/>
              </w:rPr>
              <w:t>0</w:t>
            </w:r>
          </w:p>
        </w:tc>
      </w:tr>
      <w:tr w:rsidR="003C3F5A" w:rsidRPr="00C247FB" w14:paraId="6ABA5277"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65EF4C" w14:textId="77777777" w:rsidR="003C3F5A" w:rsidRPr="00C247FB" w:rsidRDefault="003C3F5A" w:rsidP="00997082">
            <w:pPr>
              <w:pStyle w:val="rowtabella0"/>
              <w:rPr>
                <w:color w:val="002060"/>
              </w:rPr>
            </w:pPr>
            <w:r w:rsidRPr="00C247FB">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A17A5"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9D109"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513AC"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07950"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AC503"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4BA7D" w14:textId="77777777" w:rsidR="003C3F5A" w:rsidRPr="00C247FB" w:rsidRDefault="003C3F5A" w:rsidP="00997082">
            <w:pPr>
              <w:pStyle w:val="rowtabella0"/>
              <w:jc w:val="center"/>
              <w:rPr>
                <w:color w:val="002060"/>
              </w:rPr>
            </w:pPr>
            <w:r w:rsidRPr="00C247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3224E" w14:textId="77777777" w:rsidR="003C3F5A" w:rsidRPr="00C247FB" w:rsidRDefault="003C3F5A" w:rsidP="00997082">
            <w:pPr>
              <w:pStyle w:val="rowtabella0"/>
              <w:jc w:val="center"/>
              <w:rPr>
                <w:color w:val="002060"/>
              </w:rPr>
            </w:pPr>
            <w:r w:rsidRPr="00C247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7DC76"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15156" w14:textId="77777777" w:rsidR="003C3F5A" w:rsidRPr="00C247FB" w:rsidRDefault="003C3F5A" w:rsidP="00997082">
            <w:pPr>
              <w:pStyle w:val="rowtabella0"/>
              <w:jc w:val="center"/>
              <w:rPr>
                <w:color w:val="002060"/>
              </w:rPr>
            </w:pPr>
            <w:r w:rsidRPr="00C247FB">
              <w:rPr>
                <w:color w:val="002060"/>
              </w:rPr>
              <w:t>0</w:t>
            </w:r>
          </w:p>
        </w:tc>
      </w:tr>
      <w:tr w:rsidR="003C3F5A" w:rsidRPr="00C247FB" w14:paraId="1062CF69"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FA93BF" w14:textId="77777777" w:rsidR="003C3F5A" w:rsidRPr="00C247FB" w:rsidRDefault="003C3F5A" w:rsidP="00997082">
            <w:pPr>
              <w:pStyle w:val="rowtabella0"/>
              <w:rPr>
                <w:color w:val="002060"/>
              </w:rPr>
            </w:pPr>
            <w:r w:rsidRPr="00C247FB">
              <w:rPr>
                <w:color w:val="002060"/>
              </w:rPr>
              <w:t>A S 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2CB2D"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92715"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D3122"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2E3C1"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84D5D"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CB1FD" w14:textId="77777777" w:rsidR="003C3F5A" w:rsidRPr="00C247FB" w:rsidRDefault="003C3F5A" w:rsidP="00997082">
            <w:pPr>
              <w:pStyle w:val="rowtabella0"/>
              <w:jc w:val="center"/>
              <w:rPr>
                <w:color w:val="002060"/>
              </w:rPr>
            </w:pPr>
            <w:r w:rsidRPr="00C247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52282"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9A8C6"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C7BB6" w14:textId="77777777" w:rsidR="003C3F5A" w:rsidRPr="00C247FB" w:rsidRDefault="003C3F5A" w:rsidP="00997082">
            <w:pPr>
              <w:pStyle w:val="rowtabella0"/>
              <w:jc w:val="center"/>
              <w:rPr>
                <w:color w:val="002060"/>
              </w:rPr>
            </w:pPr>
            <w:r w:rsidRPr="00C247FB">
              <w:rPr>
                <w:color w:val="002060"/>
              </w:rPr>
              <w:t>0</w:t>
            </w:r>
          </w:p>
        </w:tc>
      </w:tr>
      <w:tr w:rsidR="003C3F5A" w:rsidRPr="00C247FB" w14:paraId="48EF1DD1"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BB9DE7" w14:textId="77777777" w:rsidR="003C3F5A" w:rsidRPr="00C247FB" w:rsidRDefault="003C3F5A" w:rsidP="00997082">
            <w:pPr>
              <w:pStyle w:val="rowtabella0"/>
              <w:rPr>
                <w:color w:val="002060"/>
              </w:rPr>
            </w:pPr>
            <w:r w:rsidRPr="00C247FB">
              <w:rPr>
                <w:color w:val="002060"/>
              </w:rPr>
              <w:t>A.S.D. GAGLIOLE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56794"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38F99"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8E415"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2CB14"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582C1"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5DA57" w14:textId="77777777" w:rsidR="003C3F5A" w:rsidRPr="00C247FB" w:rsidRDefault="003C3F5A" w:rsidP="00997082">
            <w:pPr>
              <w:pStyle w:val="rowtabella0"/>
              <w:jc w:val="center"/>
              <w:rPr>
                <w:color w:val="002060"/>
              </w:rPr>
            </w:pPr>
            <w:r w:rsidRPr="00C247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6063C" w14:textId="77777777" w:rsidR="003C3F5A" w:rsidRPr="00C247FB" w:rsidRDefault="003C3F5A" w:rsidP="00997082">
            <w:pPr>
              <w:pStyle w:val="rowtabella0"/>
              <w:jc w:val="center"/>
              <w:rPr>
                <w:color w:val="002060"/>
              </w:rPr>
            </w:pPr>
            <w:r w:rsidRPr="00C247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A0256"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89595" w14:textId="77777777" w:rsidR="003C3F5A" w:rsidRPr="00C247FB" w:rsidRDefault="003C3F5A" w:rsidP="00997082">
            <w:pPr>
              <w:pStyle w:val="rowtabella0"/>
              <w:jc w:val="center"/>
              <w:rPr>
                <w:color w:val="002060"/>
              </w:rPr>
            </w:pPr>
            <w:r w:rsidRPr="00C247FB">
              <w:rPr>
                <w:color w:val="002060"/>
              </w:rPr>
              <w:t>0</w:t>
            </w:r>
          </w:p>
        </w:tc>
      </w:tr>
      <w:tr w:rsidR="003C3F5A" w:rsidRPr="00C247FB" w14:paraId="05513F51"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57A69B" w14:textId="77777777" w:rsidR="003C3F5A" w:rsidRPr="00C247FB" w:rsidRDefault="003C3F5A" w:rsidP="00997082">
            <w:pPr>
              <w:pStyle w:val="rowtabella0"/>
              <w:rPr>
                <w:color w:val="002060"/>
              </w:rPr>
            </w:pPr>
            <w:r w:rsidRPr="00C247FB">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F4D51"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6016D"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1AD1C"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ABE0C"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9B902"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B7C15" w14:textId="77777777" w:rsidR="003C3F5A" w:rsidRPr="00C247FB" w:rsidRDefault="003C3F5A" w:rsidP="00997082">
            <w:pPr>
              <w:pStyle w:val="rowtabella0"/>
              <w:jc w:val="center"/>
              <w:rPr>
                <w:color w:val="002060"/>
              </w:rPr>
            </w:pPr>
            <w:r w:rsidRPr="00C247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4234C" w14:textId="77777777" w:rsidR="003C3F5A" w:rsidRPr="00C247FB" w:rsidRDefault="003C3F5A" w:rsidP="00997082">
            <w:pPr>
              <w:pStyle w:val="rowtabella0"/>
              <w:jc w:val="center"/>
              <w:rPr>
                <w:color w:val="002060"/>
              </w:rPr>
            </w:pPr>
            <w:r w:rsidRPr="00C247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AE337"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B8F31" w14:textId="77777777" w:rsidR="003C3F5A" w:rsidRPr="00C247FB" w:rsidRDefault="003C3F5A" w:rsidP="00997082">
            <w:pPr>
              <w:pStyle w:val="rowtabella0"/>
              <w:jc w:val="center"/>
              <w:rPr>
                <w:color w:val="002060"/>
              </w:rPr>
            </w:pPr>
            <w:r w:rsidRPr="00C247FB">
              <w:rPr>
                <w:color w:val="002060"/>
              </w:rPr>
              <w:t>0</w:t>
            </w:r>
          </w:p>
        </w:tc>
      </w:tr>
      <w:tr w:rsidR="003C3F5A" w:rsidRPr="00C247FB" w14:paraId="15DE6947"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F6CB36" w14:textId="77777777" w:rsidR="003C3F5A" w:rsidRPr="00C247FB" w:rsidRDefault="003C3F5A" w:rsidP="00997082">
            <w:pPr>
              <w:pStyle w:val="rowtabella0"/>
              <w:rPr>
                <w:color w:val="002060"/>
                <w:lang w:val="es-ES"/>
              </w:rPr>
            </w:pPr>
            <w:r w:rsidRPr="00C247FB">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EA6B7"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E9AFD"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CB3F4"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05B87"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41341"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3437C" w14:textId="77777777" w:rsidR="003C3F5A" w:rsidRPr="00C247FB" w:rsidRDefault="003C3F5A" w:rsidP="00997082">
            <w:pPr>
              <w:pStyle w:val="rowtabella0"/>
              <w:jc w:val="center"/>
              <w:rPr>
                <w:color w:val="002060"/>
              </w:rPr>
            </w:pPr>
            <w:r w:rsidRPr="00C247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0BF98" w14:textId="77777777" w:rsidR="003C3F5A" w:rsidRPr="00C247FB" w:rsidRDefault="003C3F5A" w:rsidP="00997082">
            <w:pPr>
              <w:pStyle w:val="rowtabella0"/>
              <w:jc w:val="center"/>
              <w:rPr>
                <w:color w:val="002060"/>
              </w:rPr>
            </w:pPr>
            <w:r w:rsidRPr="00C247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2FD76"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29081" w14:textId="77777777" w:rsidR="003C3F5A" w:rsidRPr="00C247FB" w:rsidRDefault="003C3F5A" w:rsidP="00997082">
            <w:pPr>
              <w:pStyle w:val="rowtabella0"/>
              <w:jc w:val="center"/>
              <w:rPr>
                <w:color w:val="002060"/>
              </w:rPr>
            </w:pPr>
            <w:r w:rsidRPr="00C247FB">
              <w:rPr>
                <w:color w:val="002060"/>
              </w:rPr>
              <w:t>0</w:t>
            </w:r>
          </w:p>
        </w:tc>
      </w:tr>
      <w:tr w:rsidR="003C3F5A" w:rsidRPr="00C247FB" w14:paraId="5C5FBDFF"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79760E" w14:textId="77777777" w:rsidR="003C3F5A" w:rsidRPr="00C247FB" w:rsidRDefault="003C3F5A" w:rsidP="00997082">
            <w:pPr>
              <w:pStyle w:val="rowtabella0"/>
              <w:rPr>
                <w:color w:val="002060"/>
              </w:rPr>
            </w:pPr>
            <w:r w:rsidRPr="00C247FB">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29F7A"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CBB20"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3901F"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CB267"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4FBA6"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6EE3E" w14:textId="77777777" w:rsidR="003C3F5A" w:rsidRPr="00C247FB" w:rsidRDefault="003C3F5A" w:rsidP="00997082">
            <w:pPr>
              <w:pStyle w:val="rowtabella0"/>
              <w:jc w:val="center"/>
              <w:rPr>
                <w:color w:val="002060"/>
              </w:rPr>
            </w:pPr>
            <w:r w:rsidRPr="00C247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E7953" w14:textId="77777777" w:rsidR="003C3F5A" w:rsidRPr="00C247FB" w:rsidRDefault="003C3F5A" w:rsidP="00997082">
            <w:pPr>
              <w:pStyle w:val="rowtabella0"/>
              <w:jc w:val="center"/>
              <w:rPr>
                <w:color w:val="002060"/>
              </w:rPr>
            </w:pPr>
            <w:r w:rsidRPr="00C247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10C7D"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8FF1D" w14:textId="77777777" w:rsidR="003C3F5A" w:rsidRPr="00C247FB" w:rsidRDefault="003C3F5A" w:rsidP="00997082">
            <w:pPr>
              <w:pStyle w:val="rowtabella0"/>
              <w:jc w:val="center"/>
              <w:rPr>
                <w:color w:val="002060"/>
              </w:rPr>
            </w:pPr>
            <w:r w:rsidRPr="00C247FB">
              <w:rPr>
                <w:color w:val="002060"/>
              </w:rPr>
              <w:t>0</w:t>
            </w:r>
          </w:p>
        </w:tc>
      </w:tr>
      <w:tr w:rsidR="003C3F5A" w:rsidRPr="00C247FB" w14:paraId="6E2F668D"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08BDE5" w14:textId="77777777" w:rsidR="003C3F5A" w:rsidRPr="00C247FB" w:rsidRDefault="003C3F5A" w:rsidP="00997082">
            <w:pPr>
              <w:pStyle w:val="rowtabella0"/>
              <w:rPr>
                <w:color w:val="002060"/>
              </w:rPr>
            </w:pPr>
            <w:r w:rsidRPr="00C247FB">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9E75D"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DA736"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4A6F2"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57411"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2AE6E"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A8E5A" w14:textId="77777777" w:rsidR="003C3F5A" w:rsidRPr="00C247FB" w:rsidRDefault="003C3F5A" w:rsidP="00997082">
            <w:pPr>
              <w:pStyle w:val="rowtabella0"/>
              <w:jc w:val="center"/>
              <w:rPr>
                <w:color w:val="002060"/>
              </w:rPr>
            </w:pPr>
            <w:r w:rsidRPr="00C247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3C4BE" w14:textId="77777777" w:rsidR="003C3F5A" w:rsidRPr="00C247FB" w:rsidRDefault="003C3F5A" w:rsidP="00997082">
            <w:pPr>
              <w:pStyle w:val="rowtabella0"/>
              <w:jc w:val="center"/>
              <w:rPr>
                <w:color w:val="002060"/>
              </w:rPr>
            </w:pPr>
            <w:r w:rsidRPr="00C247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FBA1C"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3C593" w14:textId="77777777" w:rsidR="003C3F5A" w:rsidRPr="00C247FB" w:rsidRDefault="003C3F5A" w:rsidP="00997082">
            <w:pPr>
              <w:pStyle w:val="rowtabella0"/>
              <w:jc w:val="center"/>
              <w:rPr>
                <w:color w:val="002060"/>
              </w:rPr>
            </w:pPr>
            <w:r w:rsidRPr="00C247FB">
              <w:rPr>
                <w:color w:val="002060"/>
              </w:rPr>
              <w:t>0</w:t>
            </w:r>
          </w:p>
        </w:tc>
      </w:tr>
      <w:tr w:rsidR="003C3F5A" w:rsidRPr="00C247FB" w14:paraId="4E7C1BC5"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7E1A5F" w14:textId="77777777" w:rsidR="003C3F5A" w:rsidRPr="00C247FB" w:rsidRDefault="003C3F5A" w:rsidP="00997082">
            <w:pPr>
              <w:pStyle w:val="rowtabella0"/>
              <w:rPr>
                <w:color w:val="002060"/>
              </w:rPr>
            </w:pPr>
            <w:r w:rsidRPr="00C247FB">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67EC3"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9C6EC"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11B89"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A1B68"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A26F1"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4D44C"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16544" w14:textId="77777777" w:rsidR="003C3F5A" w:rsidRPr="00C247FB" w:rsidRDefault="003C3F5A" w:rsidP="00997082">
            <w:pPr>
              <w:pStyle w:val="rowtabella0"/>
              <w:jc w:val="center"/>
              <w:rPr>
                <w:color w:val="002060"/>
              </w:rPr>
            </w:pPr>
            <w:r w:rsidRPr="00C247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6ACA2"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98EE8" w14:textId="77777777" w:rsidR="003C3F5A" w:rsidRPr="00C247FB" w:rsidRDefault="003C3F5A" w:rsidP="00997082">
            <w:pPr>
              <w:pStyle w:val="rowtabella0"/>
              <w:jc w:val="center"/>
              <w:rPr>
                <w:color w:val="002060"/>
              </w:rPr>
            </w:pPr>
            <w:r w:rsidRPr="00C247FB">
              <w:rPr>
                <w:color w:val="002060"/>
              </w:rPr>
              <w:t>0</w:t>
            </w:r>
          </w:p>
        </w:tc>
      </w:tr>
      <w:tr w:rsidR="003C3F5A" w:rsidRPr="00C247FB" w14:paraId="7E4F3CB7"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4224F8" w14:textId="77777777" w:rsidR="003C3F5A" w:rsidRPr="00C247FB" w:rsidRDefault="003C3F5A" w:rsidP="00997082">
            <w:pPr>
              <w:pStyle w:val="rowtabella0"/>
              <w:rPr>
                <w:color w:val="002060"/>
              </w:rPr>
            </w:pPr>
            <w:r w:rsidRPr="00C247FB">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0EDC0"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DA64F"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1EA15"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E091D"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05D13"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F7CF0"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8F7A1" w14:textId="77777777" w:rsidR="003C3F5A" w:rsidRPr="00C247FB" w:rsidRDefault="003C3F5A" w:rsidP="00997082">
            <w:pPr>
              <w:pStyle w:val="rowtabella0"/>
              <w:jc w:val="center"/>
              <w:rPr>
                <w:color w:val="002060"/>
              </w:rPr>
            </w:pPr>
            <w:r w:rsidRPr="00C247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0994D"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6198E" w14:textId="77777777" w:rsidR="003C3F5A" w:rsidRPr="00C247FB" w:rsidRDefault="003C3F5A" w:rsidP="00997082">
            <w:pPr>
              <w:pStyle w:val="rowtabella0"/>
              <w:jc w:val="center"/>
              <w:rPr>
                <w:color w:val="002060"/>
              </w:rPr>
            </w:pPr>
            <w:r w:rsidRPr="00C247FB">
              <w:rPr>
                <w:color w:val="002060"/>
              </w:rPr>
              <w:t>0</w:t>
            </w:r>
          </w:p>
        </w:tc>
      </w:tr>
      <w:tr w:rsidR="003C3F5A" w:rsidRPr="00C247FB" w14:paraId="3EB36747" w14:textId="77777777" w:rsidTr="0099708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0D93A68" w14:textId="77777777" w:rsidR="003C3F5A" w:rsidRPr="00C247FB" w:rsidRDefault="003C3F5A" w:rsidP="00997082">
            <w:pPr>
              <w:pStyle w:val="rowtabella0"/>
              <w:rPr>
                <w:color w:val="002060"/>
              </w:rPr>
            </w:pPr>
            <w:r w:rsidRPr="00C247FB">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2806B"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58481"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91776"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5F876"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9A49A"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C8AC8" w14:textId="77777777" w:rsidR="003C3F5A" w:rsidRPr="00C247FB" w:rsidRDefault="003C3F5A" w:rsidP="00997082">
            <w:pPr>
              <w:pStyle w:val="rowtabella0"/>
              <w:jc w:val="center"/>
              <w:rPr>
                <w:color w:val="002060"/>
              </w:rPr>
            </w:pPr>
            <w:r w:rsidRPr="00C247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4BE3F" w14:textId="77777777" w:rsidR="003C3F5A" w:rsidRPr="00C247FB" w:rsidRDefault="003C3F5A" w:rsidP="00997082">
            <w:pPr>
              <w:pStyle w:val="rowtabella0"/>
              <w:jc w:val="center"/>
              <w:rPr>
                <w:color w:val="002060"/>
              </w:rPr>
            </w:pPr>
            <w:r w:rsidRPr="00C247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35B71" w14:textId="77777777" w:rsidR="003C3F5A" w:rsidRPr="00C247FB" w:rsidRDefault="003C3F5A" w:rsidP="00997082">
            <w:pPr>
              <w:pStyle w:val="rowtabella0"/>
              <w:jc w:val="center"/>
              <w:rPr>
                <w:color w:val="002060"/>
              </w:rPr>
            </w:pPr>
            <w:r w:rsidRPr="00C247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7CEC0" w14:textId="77777777" w:rsidR="003C3F5A" w:rsidRPr="00C247FB" w:rsidRDefault="003C3F5A" w:rsidP="00997082">
            <w:pPr>
              <w:pStyle w:val="rowtabella0"/>
              <w:jc w:val="center"/>
              <w:rPr>
                <w:color w:val="002060"/>
              </w:rPr>
            </w:pPr>
            <w:r w:rsidRPr="00C247FB">
              <w:rPr>
                <w:color w:val="002060"/>
              </w:rPr>
              <w:t>0</w:t>
            </w:r>
          </w:p>
        </w:tc>
      </w:tr>
    </w:tbl>
    <w:p w14:paraId="038DEC3C" w14:textId="77777777" w:rsidR="003C3F5A" w:rsidRPr="00C247FB" w:rsidRDefault="003C3F5A" w:rsidP="003C3F5A">
      <w:pPr>
        <w:pStyle w:val="breakline"/>
        <w:rPr>
          <w:rFonts w:eastAsiaTheme="minorEastAsia"/>
          <w:color w:val="002060"/>
        </w:rPr>
      </w:pPr>
    </w:p>
    <w:p w14:paraId="76AC5A50" w14:textId="77777777" w:rsidR="003C3F5A" w:rsidRPr="00C247FB" w:rsidRDefault="003C3F5A" w:rsidP="003C3F5A">
      <w:pPr>
        <w:pStyle w:val="breakline"/>
        <w:rPr>
          <w:color w:val="002060"/>
        </w:rPr>
      </w:pPr>
    </w:p>
    <w:p w14:paraId="4D11A8D2" w14:textId="77777777" w:rsidR="003C3F5A" w:rsidRPr="00C247FB" w:rsidRDefault="003C3F5A" w:rsidP="003C3F5A">
      <w:pPr>
        <w:pStyle w:val="sottotitolocampionato10"/>
        <w:rPr>
          <w:color w:val="002060"/>
        </w:rPr>
      </w:pPr>
      <w:r w:rsidRPr="00C247FB">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C3F5A" w:rsidRPr="00C247FB" w14:paraId="7B7992B6" w14:textId="77777777" w:rsidTr="0099708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866093" w14:textId="77777777" w:rsidR="003C3F5A" w:rsidRPr="00C247FB" w:rsidRDefault="003C3F5A" w:rsidP="00997082">
            <w:pPr>
              <w:pStyle w:val="headertabella0"/>
              <w:rPr>
                <w:color w:val="002060"/>
              </w:rPr>
            </w:pPr>
            <w:r w:rsidRPr="00C247F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33AA89" w14:textId="77777777" w:rsidR="003C3F5A" w:rsidRPr="00C247FB" w:rsidRDefault="003C3F5A" w:rsidP="00997082">
            <w:pPr>
              <w:pStyle w:val="headertabella0"/>
              <w:rPr>
                <w:color w:val="002060"/>
              </w:rPr>
            </w:pPr>
            <w:r w:rsidRPr="00C247F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224062" w14:textId="77777777" w:rsidR="003C3F5A" w:rsidRPr="00C247FB" w:rsidRDefault="003C3F5A" w:rsidP="00997082">
            <w:pPr>
              <w:pStyle w:val="headertabella0"/>
              <w:rPr>
                <w:color w:val="002060"/>
              </w:rPr>
            </w:pPr>
            <w:r w:rsidRPr="00C247F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0CB7C2" w14:textId="77777777" w:rsidR="003C3F5A" w:rsidRPr="00C247FB" w:rsidRDefault="003C3F5A" w:rsidP="00997082">
            <w:pPr>
              <w:pStyle w:val="headertabella0"/>
              <w:rPr>
                <w:color w:val="002060"/>
              </w:rPr>
            </w:pPr>
            <w:r w:rsidRPr="00C247F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F2643E" w14:textId="77777777" w:rsidR="003C3F5A" w:rsidRPr="00C247FB" w:rsidRDefault="003C3F5A" w:rsidP="00997082">
            <w:pPr>
              <w:pStyle w:val="headertabella0"/>
              <w:rPr>
                <w:color w:val="002060"/>
              </w:rPr>
            </w:pPr>
            <w:r w:rsidRPr="00C247F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FC8567" w14:textId="77777777" w:rsidR="003C3F5A" w:rsidRPr="00C247FB" w:rsidRDefault="003C3F5A" w:rsidP="00997082">
            <w:pPr>
              <w:pStyle w:val="headertabella0"/>
              <w:rPr>
                <w:color w:val="002060"/>
              </w:rPr>
            </w:pPr>
            <w:r w:rsidRPr="00C247F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9682F4" w14:textId="77777777" w:rsidR="003C3F5A" w:rsidRPr="00C247FB" w:rsidRDefault="003C3F5A" w:rsidP="00997082">
            <w:pPr>
              <w:pStyle w:val="headertabella0"/>
              <w:rPr>
                <w:color w:val="002060"/>
              </w:rPr>
            </w:pPr>
            <w:r w:rsidRPr="00C247F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2AAFDF" w14:textId="77777777" w:rsidR="003C3F5A" w:rsidRPr="00C247FB" w:rsidRDefault="003C3F5A" w:rsidP="00997082">
            <w:pPr>
              <w:pStyle w:val="headertabella0"/>
              <w:rPr>
                <w:color w:val="002060"/>
              </w:rPr>
            </w:pPr>
            <w:r w:rsidRPr="00C247F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A9C0C6" w14:textId="77777777" w:rsidR="003C3F5A" w:rsidRPr="00C247FB" w:rsidRDefault="003C3F5A" w:rsidP="00997082">
            <w:pPr>
              <w:pStyle w:val="headertabella0"/>
              <w:rPr>
                <w:color w:val="002060"/>
              </w:rPr>
            </w:pPr>
            <w:r w:rsidRPr="00C247F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553FB3" w14:textId="77777777" w:rsidR="003C3F5A" w:rsidRPr="00C247FB" w:rsidRDefault="003C3F5A" w:rsidP="00997082">
            <w:pPr>
              <w:pStyle w:val="headertabella0"/>
              <w:rPr>
                <w:color w:val="002060"/>
              </w:rPr>
            </w:pPr>
            <w:r w:rsidRPr="00C247FB">
              <w:rPr>
                <w:color w:val="002060"/>
              </w:rPr>
              <w:t>PE</w:t>
            </w:r>
          </w:p>
        </w:tc>
      </w:tr>
      <w:tr w:rsidR="003C3F5A" w:rsidRPr="00C247FB" w14:paraId="0DC829E4" w14:textId="77777777" w:rsidTr="0099708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FE4469" w14:textId="77777777" w:rsidR="003C3F5A" w:rsidRPr="00C247FB" w:rsidRDefault="003C3F5A" w:rsidP="00997082">
            <w:pPr>
              <w:pStyle w:val="rowtabella0"/>
              <w:rPr>
                <w:color w:val="002060"/>
              </w:rPr>
            </w:pPr>
            <w:r w:rsidRPr="00C247FB">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32007"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062A5"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523F8"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19445"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1F73B"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655F2" w14:textId="77777777" w:rsidR="003C3F5A" w:rsidRPr="00C247FB" w:rsidRDefault="003C3F5A" w:rsidP="00997082">
            <w:pPr>
              <w:pStyle w:val="rowtabella0"/>
              <w:jc w:val="center"/>
              <w:rPr>
                <w:color w:val="002060"/>
              </w:rPr>
            </w:pPr>
            <w:r w:rsidRPr="00C247F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BF1A5" w14:textId="77777777" w:rsidR="003C3F5A" w:rsidRPr="00C247FB" w:rsidRDefault="003C3F5A" w:rsidP="00997082">
            <w:pPr>
              <w:pStyle w:val="rowtabella0"/>
              <w:jc w:val="center"/>
              <w:rPr>
                <w:color w:val="002060"/>
              </w:rPr>
            </w:pPr>
            <w:r w:rsidRPr="00C247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1FA6B" w14:textId="77777777" w:rsidR="003C3F5A" w:rsidRPr="00C247FB" w:rsidRDefault="003C3F5A" w:rsidP="00997082">
            <w:pPr>
              <w:pStyle w:val="rowtabella0"/>
              <w:jc w:val="center"/>
              <w:rPr>
                <w:color w:val="002060"/>
              </w:rPr>
            </w:pPr>
            <w:r w:rsidRPr="00C247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0AC8A" w14:textId="77777777" w:rsidR="003C3F5A" w:rsidRPr="00C247FB" w:rsidRDefault="003C3F5A" w:rsidP="00997082">
            <w:pPr>
              <w:pStyle w:val="rowtabella0"/>
              <w:jc w:val="center"/>
              <w:rPr>
                <w:color w:val="002060"/>
              </w:rPr>
            </w:pPr>
            <w:r w:rsidRPr="00C247FB">
              <w:rPr>
                <w:color w:val="002060"/>
              </w:rPr>
              <w:t>0</w:t>
            </w:r>
          </w:p>
        </w:tc>
      </w:tr>
      <w:tr w:rsidR="003C3F5A" w:rsidRPr="00C247FB" w14:paraId="03B5E4E3"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FBB7C4" w14:textId="77777777" w:rsidR="003C3F5A" w:rsidRPr="00C247FB" w:rsidRDefault="003C3F5A" w:rsidP="00997082">
            <w:pPr>
              <w:pStyle w:val="rowtabella0"/>
              <w:rPr>
                <w:color w:val="002060"/>
              </w:rPr>
            </w:pPr>
            <w:r w:rsidRPr="00C247FB">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5ACED"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7C7F4"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EBCE6"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1948E"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CCCA0"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2E313" w14:textId="77777777" w:rsidR="003C3F5A" w:rsidRPr="00C247FB" w:rsidRDefault="003C3F5A" w:rsidP="00997082">
            <w:pPr>
              <w:pStyle w:val="rowtabella0"/>
              <w:jc w:val="center"/>
              <w:rPr>
                <w:color w:val="002060"/>
              </w:rPr>
            </w:pPr>
            <w:r w:rsidRPr="00C247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E3EA5"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62B9D" w14:textId="77777777" w:rsidR="003C3F5A" w:rsidRPr="00C247FB" w:rsidRDefault="003C3F5A" w:rsidP="00997082">
            <w:pPr>
              <w:pStyle w:val="rowtabella0"/>
              <w:jc w:val="center"/>
              <w:rPr>
                <w:color w:val="002060"/>
              </w:rPr>
            </w:pPr>
            <w:r w:rsidRPr="00C247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4008C" w14:textId="77777777" w:rsidR="003C3F5A" w:rsidRPr="00C247FB" w:rsidRDefault="003C3F5A" w:rsidP="00997082">
            <w:pPr>
              <w:pStyle w:val="rowtabella0"/>
              <w:jc w:val="center"/>
              <w:rPr>
                <w:color w:val="002060"/>
              </w:rPr>
            </w:pPr>
            <w:r w:rsidRPr="00C247FB">
              <w:rPr>
                <w:color w:val="002060"/>
              </w:rPr>
              <w:t>0</w:t>
            </w:r>
          </w:p>
        </w:tc>
      </w:tr>
      <w:tr w:rsidR="003C3F5A" w:rsidRPr="00C247FB" w14:paraId="54062C8C"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1A8CC3" w14:textId="77777777" w:rsidR="003C3F5A" w:rsidRPr="00C247FB" w:rsidRDefault="003C3F5A" w:rsidP="00997082">
            <w:pPr>
              <w:pStyle w:val="rowtabella0"/>
              <w:rPr>
                <w:color w:val="002060"/>
              </w:rPr>
            </w:pPr>
            <w:r w:rsidRPr="00C247FB">
              <w:rPr>
                <w:color w:val="002060"/>
              </w:rPr>
              <w:t>SSD AS SAMBENEDETTESE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70CCD"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2E6F7"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39169"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E3066"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3AF4B"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89BDA" w14:textId="77777777" w:rsidR="003C3F5A" w:rsidRPr="00C247FB" w:rsidRDefault="003C3F5A" w:rsidP="00997082">
            <w:pPr>
              <w:pStyle w:val="rowtabella0"/>
              <w:jc w:val="center"/>
              <w:rPr>
                <w:color w:val="002060"/>
              </w:rPr>
            </w:pPr>
            <w:r w:rsidRPr="00C247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FB83D"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BBEEC" w14:textId="77777777" w:rsidR="003C3F5A" w:rsidRPr="00C247FB" w:rsidRDefault="003C3F5A" w:rsidP="00997082">
            <w:pPr>
              <w:pStyle w:val="rowtabella0"/>
              <w:jc w:val="center"/>
              <w:rPr>
                <w:color w:val="002060"/>
              </w:rPr>
            </w:pPr>
            <w:r w:rsidRPr="00C247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83782" w14:textId="77777777" w:rsidR="003C3F5A" w:rsidRPr="00C247FB" w:rsidRDefault="003C3F5A" w:rsidP="00997082">
            <w:pPr>
              <w:pStyle w:val="rowtabella0"/>
              <w:jc w:val="center"/>
              <w:rPr>
                <w:color w:val="002060"/>
              </w:rPr>
            </w:pPr>
            <w:r w:rsidRPr="00C247FB">
              <w:rPr>
                <w:color w:val="002060"/>
              </w:rPr>
              <w:t>0</w:t>
            </w:r>
          </w:p>
        </w:tc>
      </w:tr>
      <w:tr w:rsidR="003C3F5A" w:rsidRPr="00C247FB" w14:paraId="1A153393"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E7EB27" w14:textId="77777777" w:rsidR="003C3F5A" w:rsidRPr="00C247FB" w:rsidRDefault="003C3F5A" w:rsidP="00997082">
            <w:pPr>
              <w:pStyle w:val="rowtabella0"/>
              <w:rPr>
                <w:color w:val="002060"/>
              </w:rPr>
            </w:pPr>
            <w:r w:rsidRPr="00C247FB">
              <w:rPr>
                <w:color w:val="002060"/>
              </w:rPr>
              <w:t>S.S. CALCETTO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4E70C"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093D3"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3BEAD"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6AF16"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7E0B1"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3D052" w14:textId="77777777" w:rsidR="003C3F5A" w:rsidRPr="00C247FB" w:rsidRDefault="003C3F5A" w:rsidP="00997082">
            <w:pPr>
              <w:pStyle w:val="rowtabella0"/>
              <w:jc w:val="center"/>
              <w:rPr>
                <w:color w:val="002060"/>
              </w:rPr>
            </w:pPr>
            <w:r w:rsidRPr="00C247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BDAD0" w14:textId="77777777" w:rsidR="003C3F5A" w:rsidRPr="00C247FB" w:rsidRDefault="003C3F5A" w:rsidP="00997082">
            <w:pPr>
              <w:pStyle w:val="rowtabella0"/>
              <w:jc w:val="center"/>
              <w:rPr>
                <w:color w:val="002060"/>
              </w:rPr>
            </w:pPr>
            <w:r w:rsidRPr="00C247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655AC" w14:textId="77777777" w:rsidR="003C3F5A" w:rsidRPr="00C247FB" w:rsidRDefault="003C3F5A" w:rsidP="00997082">
            <w:pPr>
              <w:pStyle w:val="rowtabella0"/>
              <w:jc w:val="center"/>
              <w:rPr>
                <w:color w:val="002060"/>
              </w:rPr>
            </w:pPr>
            <w:r w:rsidRPr="00C247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187D7" w14:textId="77777777" w:rsidR="003C3F5A" w:rsidRPr="00C247FB" w:rsidRDefault="003C3F5A" w:rsidP="00997082">
            <w:pPr>
              <w:pStyle w:val="rowtabella0"/>
              <w:jc w:val="center"/>
              <w:rPr>
                <w:color w:val="002060"/>
              </w:rPr>
            </w:pPr>
            <w:r w:rsidRPr="00C247FB">
              <w:rPr>
                <w:color w:val="002060"/>
              </w:rPr>
              <w:t>0</w:t>
            </w:r>
          </w:p>
        </w:tc>
      </w:tr>
      <w:tr w:rsidR="003C3F5A" w:rsidRPr="00C247FB" w14:paraId="44B79F26"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685A9B" w14:textId="77777777" w:rsidR="003C3F5A" w:rsidRPr="00C247FB" w:rsidRDefault="003C3F5A" w:rsidP="00997082">
            <w:pPr>
              <w:pStyle w:val="rowtabella0"/>
              <w:rPr>
                <w:color w:val="002060"/>
              </w:rPr>
            </w:pPr>
            <w:r w:rsidRPr="00C247FB">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8BBBB"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6E374"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0AFE9"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93E29"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26D6E"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CFA30" w14:textId="77777777" w:rsidR="003C3F5A" w:rsidRPr="00C247FB" w:rsidRDefault="003C3F5A" w:rsidP="00997082">
            <w:pPr>
              <w:pStyle w:val="rowtabella0"/>
              <w:jc w:val="center"/>
              <w:rPr>
                <w:color w:val="002060"/>
              </w:rPr>
            </w:pPr>
            <w:r w:rsidRPr="00C247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6EC7E"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B4437" w14:textId="77777777" w:rsidR="003C3F5A" w:rsidRPr="00C247FB" w:rsidRDefault="003C3F5A" w:rsidP="00997082">
            <w:pPr>
              <w:pStyle w:val="rowtabella0"/>
              <w:jc w:val="center"/>
              <w:rPr>
                <w:color w:val="002060"/>
              </w:rPr>
            </w:pPr>
            <w:r w:rsidRPr="00C247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4AC6D" w14:textId="77777777" w:rsidR="003C3F5A" w:rsidRPr="00C247FB" w:rsidRDefault="003C3F5A" w:rsidP="00997082">
            <w:pPr>
              <w:pStyle w:val="rowtabella0"/>
              <w:jc w:val="center"/>
              <w:rPr>
                <w:color w:val="002060"/>
              </w:rPr>
            </w:pPr>
            <w:r w:rsidRPr="00C247FB">
              <w:rPr>
                <w:color w:val="002060"/>
              </w:rPr>
              <w:t>0</w:t>
            </w:r>
          </w:p>
        </w:tc>
      </w:tr>
      <w:tr w:rsidR="003C3F5A" w:rsidRPr="00C247FB" w14:paraId="7198A9DF"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614E91" w14:textId="77777777" w:rsidR="003C3F5A" w:rsidRPr="00C247FB" w:rsidRDefault="003C3F5A" w:rsidP="00997082">
            <w:pPr>
              <w:pStyle w:val="rowtabella0"/>
              <w:rPr>
                <w:color w:val="002060"/>
              </w:rPr>
            </w:pPr>
            <w:r w:rsidRPr="00C247FB">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001BE"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FB389"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75CA0"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90F08"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2ACDB"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E0648" w14:textId="77777777" w:rsidR="003C3F5A" w:rsidRPr="00C247FB" w:rsidRDefault="003C3F5A" w:rsidP="00997082">
            <w:pPr>
              <w:pStyle w:val="rowtabella0"/>
              <w:jc w:val="center"/>
              <w:rPr>
                <w:color w:val="002060"/>
              </w:rPr>
            </w:pPr>
            <w:r w:rsidRPr="00C247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3BEE4"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EF64A"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B36F9" w14:textId="77777777" w:rsidR="003C3F5A" w:rsidRPr="00C247FB" w:rsidRDefault="003C3F5A" w:rsidP="00997082">
            <w:pPr>
              <w:pStyle w:val="rowtabella0"/>
              <w:jc w:val="center"/>
              <w:rPr>
                <w:color w:val="002060"/>
              </w:rPr>
            </w:pPr>
            <w:r w:rsidRPr="00C247FB">
              <w:rPr>
                <w:color w:val="002060"/>
              </w:rPr>
              <w:t>0</w:t>
            </w:r>
          </w:p>
        </w:tc>
      </w:tr>
      <w:tr w:rsidR="003C3F5A" w:rsidRPr="00C247FB" w14:paraId="7A5C3385"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B9D1CB" w14:textId="77777777" w:rsidR="003C3F5A" w:rsidRPr="00C247FB" w:rsidRDefault="003C3F5A" w:rsidP="00997082">
            <w:pPr>
              <w:pStyle w:val="rowtabella0"/>
              <w:rPr>
                <w:color w:val="002060"/>
              </w:rPr>
            </w:pPr>
            <w:r w:rsidRPr="00C247FB">
              <w:rPr>
                <w:color w:val="002060"/>
              </w:rPr>
              <w:t xml:space="preserve">POL.D. </w:t>
            </w:r>
            <w:proofErr w:type="gramStart"/>
            <w:r w:rsidRPr="00C247FB">
              <w:rPr>
                <w:color w:val="002060"/>
              </w:rPr>
              <w:t>U.MANDOLESI</w:t>
            </w:r>
            <w:proofErr w:type="gramEnd"/>
            <w:r w:rsidRPr="00C247FB">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1FCEF"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152C3"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0D8EF"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F1759"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F98F5"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BD0DD"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86A4D" w14:textId="77777777" w:rsidR="003C3F5A" w:rsidRPr="00C247FB" w:rsidRDefault="003C3F5A" w:rsidP="00997082">
            <w:pPr>
              <w:pStyle w:val="rowtabella0"/>
              <w:jc w:val="center"/>
              <w:rPr>
                <w:color w:val="002060"/>
              </w:rPr>
            </w:pPr>
            <w:r w:rsidRPr="00C247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2F8C5"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E6D85" w14:textId="77777777" w:rsidR="003C3F5A" w:rsidRPr="00C247FB" w:rsidRDefault="003C3F5A" w:rsidP="00997082">
            <w:pPr>
              <w:pStyle w:val="rowtabella0"/>
              <w:jc w:val="center"/>
              <w:rPr>
                <w:color w:val="002060"/>
              </w:rPr>
            </w:pPr>
            <w:r w:rsidRPr="00C247FB">
              <w:rPr>
                <w:color w:val="002060"/>
              </w:rPr>
              <w:t>0</w:t>
            </w:r>
          </w:p>
        </w:tc>
      </w:tr>
      <w:tr w:rsidR="003C3F5A" w:rsidRPr="00C247FB" w14:paraId="4CED1BD0"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317BF7" w14:textId="77777777" w:rsidR="003C3F5A" w:rsidRPr="00C247FB" w:rsidRDefault="003C3F5A" w:rsidP="00997082">
            <w:pPr>
              <w:pStyle w:val="rowtabella0"/>
              <w:rPr>
                <w:color w:val="002060"/>
              </w:rPr>
            </w:pPr>
            <w:r w:rsidRPr="00C247FB">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D75F2"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275C5"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CCA87"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26D37"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4C9EC"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32ECA" w14:textId="77777777" w:rsidR="003C3F5A" w:rsidRPr="00C247FB" w:rsidRDefault="003C3F5A" w:rsidP="00997082">
            <w:pPr>
              <w:pStyle w:val="rowtabella0"/>
              <w:jc w:val="center"/>
              <w:rPr>
                <w:color w:val="002060"/>
              </w:rPr>
            </w:pPr>
            <w:r w:rsidRPr="00C247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6BCDE" w14:textId="77777777" w:rsidR="003C3F5A" w:rsidRPr="00C247FB" w:rsidRDefault="003C3F5A" w:rsidP="00997082">
            <w:pPr>
              <w:pStyle w:val="rowtabella0"/>
              <w:jc w:val="center"/>
              <w:rPr>
                <w:color w:val="002060"/>
              </w:rPr>
            </w:pPr>
            <w:r w:rsidRPr="00C247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8876A" w14:textId="77777777" w:rsidR="003C3F5A" w:rsidRPr="00C247FB" w:rsidRDefault="003C3F5A" w:rsidP="00997082">
            <w:pPr>
              <w:pStyle w:val="rowtabella0"/>
              <w:jc w:val="center"/>
              <w:rPr>
                <w:color w:val="002060"/>
              </w:rPr>
            </w:pPr>
            <w:r w:rsidRPr="00C247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F9D29" w14:textId="77777777" w:rsidR="003C3F5A" w:rsidRPr="00C247FB" w:rsidRDefault="003C3F5A" w:rsidP="00997082">
            <w:pPr>
              <w:pStyle w:val="rowtabella0"/>
              <w:jc w:val="center"/>
              <w:rPr>
                <w:color w:val="002060"/>
              </w:rPr>
            </w:pPr>
            <w:r w:rsidRPr="00C247FB">
              <w:rPr>
                <w:color w:val="002060"/>
              </w:rPr>
              <w:t>0</w:t>
            </w:r>
          </w:p>
        </w:tc>
      </w:tr>
      <w:tr w:rsidR="003C3F5A" w:rsidRPr="00C247FB" w14:paraId="6F6D6E32"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50E64F" w14:textId="77777777" w:rsidR="003C3F5A" w:rsidRPr="00C247FB" w:rsidRDefault="003C3F5A" w:rsidP="00997082">
            <w:pPr>
              <w:pStyle w:val="rowtabella0"/>
              <w:rPr>
                <w:color w:val="002060"/>
                <w:lang w:val="es-ES"/>
              </w:rPr>
            </w:pPr>
            <w:r w:rsidRPr="00C247FB">
              <w:rPr>
                <w:color w:val="002060"/>
                <w:lang w:val="es-E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0462F"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1389D"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5BA13"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038FA"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6B2FF"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DDB4B"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2B36C" w14:textId="77777777" w:rsidR="003C3F5A" w:rsidRPr="00C247FB" w:rsidRDefault="003C3F5A" w:rsidP="00997082">
            <w:pPr>
              <w:pStyle w:val="rowtabella0"/>
              <w:jc w:val="center"/>
              <w:rPr>
                <w:color w:val="002060"/>
              </w:rPr>
            </w:pPr>
            <w:r w:rsidRPr="00C247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A14A4" w14:textId="77777777" w:rsidR="003C3F5A" w:rsidRPr="00C247FB" w:rsidRDefault="003C3F5A" w:rsidP="00997082">
            <w:pPr>
              <w:pStyle w:val="rowtabella0"/>
              <w:jc w:val="center"/>
              <w:rPr>
                <w:color w:val="002060"/>
              </w:rPr>
            </w:pPr>
            <w:r w:rsidRPr="00C247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6D2AF" w14:textId="77777777" w:rsidR="003C3F5A" w:rsidRPr="00C247FB" w:rsidRDefault="003C3F5A" w:rsidP="00997082">
            <w:pPr>
              <w:pStyle w:val="rowtabella0"/>
              <w:jc w:val="center"/>
              <w:rPr>
                <w:color w:val="002060"/>
              </w:rPr>
            </w:pPr>
            <w:r w:rsidRPr="00C247FB">
              <w:rPr>
                <w:color w:val="002060"/>
              </w:rPr>
              <w:t>0</w:t>
            </w:r>
          </w:p>
        </w:tc>
      </w:tr>
      <w:tr w:rsidR="003C3F5A" w:rsidRPr="00C247FB" w14:paraId="1BAC51B1"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296036" w14:textId="77777777" w:rsidR="003C3F5A" w:rsidRPr="00C247FB" w:rsidRDefault="003C3F5A" w:rsidP="00997082">
            <w:pPr>
              <w:pStyle w:val="rowtabella0"/>
              <w:rPr>
                <w:color w:val="002060"/>
              </w:rPr>
            </w:pPr>
            <w:r w:rsidRPr="00C247FB">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CCEC2"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4CBD5"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C7EAD"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47397"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318EF"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061B1"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0871C" w14:textId="77777777" w:rsidR="003C3F5A" w:rsidRPr="00C247FB" w:rsidRDefault="003C3F5A" w:rsidP="00997082">
            <w:pPr>
              <w:pStyle w:val="rowtabella0"/>
              <w:jc w:val="center"/>
              <w:rPr>
                <w:color w:val="002060"/>
              </w:rPr>
            </w:pPr>
            <w:r w:rsidRPr="00C247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C25C6" w14:textId="77777777" w:rsidR="003C3F5A" w:rsidRPr="00C247FB" w:rsidRDefault="003C3F5A" w:rsidP="00997082">
            <w:pPr>
              <w:pStyle w:val="rowtabella0"/>
              <w:jc w:val="center"/>
              <w:rPr>
                <w:color w:val="002060"/>
              </w:rPr>
            </w:pPr>
            <w:r w:rsidRPr="00C247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1E649" w14:textId="77777777" w:rsidR="003C3F5A" w:rsidRPr="00C247FB" w:rsidRDefault="003C3F5A" w:rsidP="00997082">
            <w:pPr>
              <w:pStyle w:val="rowtabella0"/>
              <w:jc w:val="center"/>
              <w:rPr>
                <w:color w:val="002060"/>
              </w:rPr>
            </w:pPr>
            <w:r w:rsidRPr="00C247FB">
              <w:rPr>
                <w:color w:val="002060"/>
              </w:rPr>
              <w:t>0</w:t>
            </w:r>
          </w:p>
        </w:tc>
      </w:tr>
      <w:tr w:rsidR="003C3F5A" w:rsidRPr="00C247FB" w14:paraId="535D2769"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C6BE9B" w14:textId="77777777" w:rsidR="003C3F5A" w:rsidRPr="00C247FB" w:rsidRDefault="003C3F5A" w:rsidP="00997082">
            <w:pPr>
              <w:pStyle w:val="rowtabella0"/>
              <w:rPr>
                <w:color w:val="002060"/>
                <w:lang w:val="es-ES"/>
              </w:rPr>
            </w:pPr>
            <w:r w:rsidRPr="00C247FB">
              <w:rPr>
                <w:color w:val="002060"/>
                <w:lang w:val="es-ES"/>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B08D7"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EF35B"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A95F8"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80F81"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79B7B"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4B2CC"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C1247" w14:textId="77777777" w:rsidR="003C3F5A" w:rsidRPr="00C247FB" w:rsidRDefault="003C3F5A" w:rsidP="00997082">
            <w:pPr>
              <w:pStyle w:val="rowtabella0"/>
              <w:jc w:val="center"/>
              <w:rPr>
                <w:color w:val="002060"/>
              </w:rPr>
            </w:pPr>
            <w:r w:rsidRPr="00C247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6034A" w14:textId="77777777" w:rsidR="003C3F5A" w:rsidRPr="00C247FB" w:rsidRDefault="003C3F5A" w:rsidP="00997082">
            <w:pPr>
              <w:pStyle w:val="rowtabella0"/>
              <w:jc w:val="center"/>
              <w:rPr>
                <w:color w:val="002060"/>
              </w:rPr>
            </w:pPr>
            <w:r w:rsidRPr="00C247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8EB06" w14:textId="77777777" w:rsidR="003C3F5A" w:rsidRPr="00C247FB" w:rsidRDefault="003C3F5A" w:rsidP="00997082">
            <w:pPr>
              <w:pStyle w:val="rowtabella0"/>
              <w:jc w:val="center"/>
              <w:rPr>
                <w:color w:val="002060"/>
              </w:rPr>
            </w:pPr>
            <w:r w:rsidRPr="00C247FB">
              <w:rPr>
                <w:color w:val="002060"/>
              </w:rPr>
              <w:t>0</w:t>
            </w:r>
          </w:p>
        </w:tc>
      </w:tr>
      <w:tr w:rsidR="003C3F5A" w:rsidRPr="00C247FB" w14:paraId="62CF08F2" w14:textId="77777777" w:rsidTr="0099708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7BDC601" w14:textId="77777777" w:rsidR="003C3F5A" w:rsidRPr="00C247FB" w:rsidRDefault="003C3F5A" w:rsidP="00997082">
            <w:pPr>
              <w:pStyle w:val="rowtabella0"/>
              <w:rPr>
                <w:color w:val="002060"/>
              </w:rPr>
            </w:pPr>
            <w:r w:rsidRPr="00C247FB">
              <w:rPr>
                <w:color w:val="002060"/>
              </w:rPr>
              <w:lastRenderedPageBreak/>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1EC8F"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CD568"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3DE1B"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C9E3A"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F10E7"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85540" w14:textId="77777777" w:rsidR="003C3F5A" w:rsidRPr="00C247FB" w:rsidRDefault="003C3F5A" w:rsidP="00997082">
            <w:pPr>
              <w:pStyle w:val="rowtabella0"/>
              <w:jc w:val="center"/>
              <w:rPr>
                <w:color w:val="002060"/>
              </w:rPr>
            </w:pPr>
            <w:r w:rsidRPr="00C247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B17F1" w14:textId="77777777" w:rsidR="003C3F5A" w:rsidRPr="00C247FB" w:rsidRDefault="003C3F5A" w:rsidP="00997082">
            <w:pPr>
              <w:pStyle w:val="rowtabella0"/>
              <w:jc w:val="center"/>
              <w:rPr>
                <w:color w:val="002060"/>
              </w:rPr>
            </w:pPr>
            <w:r w:rsidRPr="00C247F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27262" w14:textId="77777777" w:rsidR="003C3F5A" w:rsidRPr="00C247FB" w:rsidRDefault="003C3F5A" w:rsidP="00997082">
            <w:pPr>
              <w:pStyle w:val="rowtabella0"/>
              <w:jc w:val="center"/>
              <w:rPr>
                <w:color w:val="002060"/>
              </w:rPr>
            </w:pPr>
            <w:r w:rsidRPr="00C247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B17DB" w14:textId="77777777" w:rsidR="003C3F5A" w:rsidRPr="00C247FB" w:rsidRDefault="003C3F5A" w:rsidP="00997082">
            <w:pPr>
              <w:pStyle w:val="rowtabella0"/>
              <w:jc w:val="center"/>
              <w:rPr>
                <w:color w:val="002060"/>
              </w:rPr>
            </w:pPr>
            <w:r w:rsidRPr="00C247FB">
              <w:rPr>
                <w:color w:val="002060"/>
              </w:rPr>
              <w:t>0</w:t>
            </w:r>
          </w:p>
        </w:tc>
      </w:tr>
    </w:tbl>
    <w:p w14:paraId="3B970454" w14:textId="77777777" w:rsidR="003C3F5A" w:rsidRDefault="003C3F5A" w:rsidP="003C3F5A">
      <w:pPr>
        <w:pStyle w:val="breakline"/>
        <w:rPr>
          <w:color w:val="002060"/>
        </w:rPr>
      </w:pPr>
    </w:p>
    <w:p w14:paraId="2B8DF13E" w14:textId="77777777" w:rsidR="003C3F5A" w:rsidRPr="00C247FB" w:rsidRDefault="003C3F5A" w:rsidP="003C3F5A">
      <w:pPr>
        <w:pStyle w:val="titoloprinc0"/>
        <w:rPr>
          <w:color w:val="002060"/>
        </w:rPr>
      </w:pPr>
      <w:r>
        <w:rPr>
          <w:color w:val="002060"/>
        </w:rPr>
        <w:t>PROGRAMMA GARE</w:t>
      </w:r>
    </w:p>
    <w:p w14:paraId="7F6CB27C" w14:textId="77777777" w:rsidR="003C3F5A" w:rsidRDefault="003C3F5A" w:rsidP="003C3F5A">
      <w:pPr>
        <w:pStyle w:val="breakline"/>
        <w:rPr>
          <w:rFonts w:eastAsiaTheme="minorEastAsia"/>
          <w:color w:val="002060"/>
        </w:rPr>
      </w:pPr>
    </w:p>
    <w:p w14:paraId="465C5B1F" w14:textId="77777777" w:rsidR="00E56AE0" w:rsidRPr="007E5C64" w:rsidRDefault="00E56AE0" w:rsidP="00E56AE0">
      <w:pPr>
        <w:pStyle w:val="sottotitolocampionato10"/>
        <w:rPr>
          <w:color w:val="002060"/>
        </w:rPr>
      </w:pPr>
      <w:r w:rsidRPr="007E5C64">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0"/>
        <w:gridCol w:w="385"/>
        <w:gridCol w:w="898"/>
        <w:gridCol w:w="1178"/>
        <w:gridCol w:w="1553"/>
        <w:gridCol w:w="1550"/>
      </w:tblGrid>
      <w:tr w:rsidR="00E56AE0" w:rsidRPr="007E5C64" w14:paraId="6AE3AF3B" w14:textId="77777777" w:rsidTr="0099708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20924C" w14:textId="77777777" w:rsidR="00E56AE0" w:rsidRPr="007E5C64" w:rsidRDefault="00E56AE0" w:rsidP="00997082">
            <w:pPr>
              <w:pStyle w:val="headertabella0"/>
              <w:rPr>
                <w:color w:val="002060"/>
              </w:rPr>
            </w:pPr>
            <w:r w:rsidRPr="007E5C6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9945E0" w14:textId="77777777" w:rsidR="00E56AE0" w:rsidRPr="007E5C64" w:rsidRDefault="00E56AE0" w:rsidP="00997082">
            <w:pPr>
              <w:pStyle w:val="headertabella0"/>
              <w:rPr>
                <w:color w:val="002060"/>
              </w:rPr>
            </w:pPr>
            <w:r w:rsidRPr="007E5C6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1A7B29" w14:textId="77777777" w:rsidR="00E56AE0" w:rsidRPr="007E5C64" w:rsidRDefault="00E56AE0" w:rsidP="00997082">
            <w:pPr>
              <w:pStyle w:val="headertabella0"/>
              <w:rPr>
                <w:color w:val="002060"/>
              </w:rPr>
            </w:pPr>
            <w:r w:rsidRPr="007E5C6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F3DD77" w14:textId="77777777" w:rsidR="00E56AE0" w:rsidRPr="007E5C64" w:rsidRDefault="00E56AE0" w:rsidP="00997082">
            <w:pPr>
              <w:pStyle w:val="headertabella0"/>
              <w:rPr>
                <w:color w:val="002060"/>
              </w:rPr>
            </w:pPr>
            <w:r w:rsidRPr="007E5C6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83E496" w14:textId="77777777" w:rsidR="00E56AE0" w:rsidRPr="007E5C64" w:rsidRDefault="00E56AE0" w:rsidP="00997082">
            <w:pPr>
              <w:pStyle w:val="headertabella0"/>
              <w:rPr>
                <w:color w:val="002060"/>
              </w:rPr>
            </w:pPr>
            <w:r w:rsidRPr="007E5C6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E53DD6" w14:textId="77777777" w:rsidR="00E56AE0" w:rsidRPr="007E5C64" w:rsidRDefault="00E56AE0" w:rsidP="00997082">
            <w:pPr>
              <w:pStyle w:val="headertabella0"/>
              <w:rPr>
                <w:color w:val="002060"/>
              </w:rPr>
            </w:pPr>
            <w:proofErr w:type="spellStart"/>
            <w:r w:rsidRPr="007E5C64">
              <w:rPr>
                <w:color w:val="002060"/>
              </w:rPr>
              <w:t>Localita'</w:t>
            </w:r>
            <w:proofErr w:type="spellEnd"/>
            <w:r w:rsidRPr="007E5C6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82116E" w14:textId="77777777" w:rsidR="00E56AE0" w:rsidRPr="007E5C64" w:rsidRDefault="00E56AE0" w:rsidP="00997082">
            <w:pPr>
              <w:pStyle w:val="headertabella0"/>
              <w:rPr>
                <w:color w:val="002060"/>
              </w:rPr>
            </w:pPr>
            <w:r w:rsidRPr="007E5C64">
              <w:rPr>
                <w:color w:val="002060"/>
              </w:rPr>
              <w:t>Indirizzo Impianto</w:t>
            </w:r>
          </w:p>
        </w:tc>
      </w:tr>
      <w:tr w:rsidR="00E56AE0" w:rsidRPr="007E5C64" w14:paraId="54070D9E" w14:textId="77777777" w:rsidTr="0099708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BC65774" w14:textId="77777777" w:rsidR="00E56AE0" w:rsidRPr="007E5C64" w:rsidRDefault="00E56AE0" w:rsidP="00997082">
            <w:pPr>
              <w:pStyle w:val="rowtabella0"/>
              <w:rPr>
                <w:color w:val="002060"/>
              </w:rPr>
            </w:pPr>
            <w:r w:rsidRPr="007E5C64">
              <w:rPr>
                <w:color w:val="002060"/>
              </w:rPr>
              <w:t>AVIS ARCEVIA 1964</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15E212" w14:textId="77777777" w:rsidR="00E56AE0" w:rsidRPr="007E5C64" w:rsidRDefault="00E56AE0" w:rsidP="00997082">
            <w:pPr>
              <w:pStyle w:val="rowtabella0"/>
              <w:rPr>
                <w:color w:val="002060"/>
              </w:rPr>
            </w:pPr>
            <w:r w:rsidRPr="007E5C64">
              <w:rPr>
                <w:color w:val="002060"/>
              </w:rPr>
              <w:t>DINAMIS 1990</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8E99B7" w14:textId="77777777" w:rsidR="00E56AE0" w:rsidRPr="007E5C64" w:rsidRDefault="00E56AE0" w:rsidP="00997082">
            <w:pPr>
              <w:pStyle w:val="rowtabella0"/>
              <w:jc w:val="center"/>
              <w:rPr>
                <w:color w:val="002060"/>
              </w:rPr>
            </w:pPr>
            <w:r w:rsidRPr="007E5C6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ABDEC4" w14:textId="77777777" w:rsidR="00E56AE0" w:rsidRPr="007E5C64" w:rsidRDefault="00E56AE0" w:rsidP="00997082">
            <w:pPr>
              <w:pStyle w:val="rowtabella0"/>
              <w:rPr>
                <w:color w:val="002060"/>
              </w:rPr>
            </w:pPr>
            <w:r w:rsidRPr="007E5C64">
              <w:rPr>
                <w:color w:val="002060"/>
              </w:rPr>
              <w:t>06/10/2023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8DE484" w14:textId="77777777" w:rsidR="00E56AE0" w:rsidRPr="007E5C64" w:rsidRDefault="00E56AE0" w:rsidP="00997082">
            <w:pPr>
              <w:pStyle w:val="rowtabella0"/>
              <w:rPr>
                <w:color w:val="002060"/>
              </w:rPr>
            </w:pPr>
            <w:r w:rsidRPr="007E5C64">
              <w:rPr>
                <w:color w:val="002060"/>
              </w:rPr>
              <w:t>5113 PALASPORT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84513A" w14:textId="77777777" w:rsidR="00E56AE0" w:rsidRPr="007E5C64" w:rsidRDefault="00E56AE0" w:rsidP="00997082">
            <w:pPr>
              <w:pStyle w:val="rowtabella0"/>
              <w:rPr>
                <w:color w:val="002060"/>
              </w:rPr>
            </w:pPr>
            <w:r w:rsidRPr="007E5C64">
              <w:rPr>
                <w:color w:val="002060"/>
              </w:rPr>
              <w:t>CASTELLEONE DI SUASA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2CFD88" w14:textId="77777777" w:rsidR="00E56AE0" w:rsidRPr="007E5C64" w:rsidRDefault="00E56AE0" w:rsidP="00997082">
            <w:pPr>
              <w:pStyle w:val="rowtabella0"/>
              <w:rPr>
                <w:color w:val="002060"/>
              </w:rPr>
            </w:pPr>
            <w:r w:rsidRPr="007E5C64">
              <w:rPr>
                <w:color w:val="002060"/>
              </w:rPr>
              <w:t>VIA ROSSINI</w:t>
            </w:r>
          </w:p>
        </w:tc>
      </w:tr>
      <w:tr w:rsidR="00E56AE0" w:rsidRPr="007E5C64" w14:paraId="4DB9F14E" w14:textId="77777777" w:rsidTr="0099708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DA23D9E" w14:textId="77777777" w:rsidR="00E56AE0" w:rsidRPr="007E5C64" w:rsidRDefault="00E56AE0" w:rsidP="00997082">
            <w:pPr>
              <w:pStyle w:val="rowtabella0"/>
              <w:rPr>
                <w:color w:val="002060"/>
              </w:rPr>
            </w:pPr>
            <w:proofErr w:type="gramStart"/>
            <w:r w:rsidRPr="007E5C64">
              <w:rPr>
                <w:color w:val="002060"/>
              </w:rPr>
              <w:t>CITTA</w:t>
            </w:r>
            <w:proofErr w:type="gramEnd"/>
            <w:r w:rsidRPr="007E5C64">
              <w:rPr>
                <w:color w:val="002060"/>
              </w:rPr>
              <w:t xml:space="preserve"> DI 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4229A5C" w14:textId="77777777" w:rsidR="00E56AE0" w:rsidRPr="007E5C64" w:rsidRDefault="00E56AE0" w:rsidP="00997082">
            <w:pPr>
              <w:pStyle w:val="rowtabella0"/>
              <w:rPr>
                <w:color w:val="002060"/>
              </w:rPr>
            </w:pPr>
            <w:r w:rsidRPr="007E5C64">
              <w:rPr>
                <w:color w:val="002060"/>
              </w:rPr>
              <w:t>VERBENA C5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E888B97" w14:textId="77777777" w:rsidR="00E56AE0" w:rsidRPr="007E5C64" w:rsidRDefault="00E56AE0" w:rsidP="00997082">
            <w:pPr>
              <w:pStyle w:val="rowtabella0"/>
              <w:jc w:val="center"/>
              <w:rPr>
                <w:color w:val="002060"/>
              </w:rPr>
            </w:pPr>
            <w:r w:rsidRPr="007E5C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7602DB2" w14:textId="77777777" w:rsidR="00E56AE0" w:rsidRPr="007E5C64" w:rsidRDefault="00E56AE0" w:rsidP="00997082">
            <w:pPr>
              <w:pStyle w:val="rowtabella0"/>
              <w:rPr>
                <w:color w:val="002060"/>
              </w:rPr>
            </w:pPr>
            <w:r w:rsidRPr="007E5C64">
              <w:rPr>
                <w:color w:val="002060"/>
              </w:rPr>
              <w:t>06/10/2023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FC5D9A9" w14:textId="77777777" w:rsidR="00E56AE0" w:rsidRPr="007E5C64" w:rsidRDefault="00E56AE0" w:rsidP="00997082">
            <w:pPr>
              <w:pStyle w:val="rowtabella0"/>
              <w:rPr>
                <w:color w:val="002060"/>
              </w:rPr>
            </w:pPr>
            <w:r w:rsidRPr="007E5C64">
              <w:rPr>
                <w:color w:val="002060"/>
              </w:rPr>
              <w:t>5080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3BF3A0" w14:textId="77777777" w:rsidR="00E56AE0" w:rsidRPr="007E5C64" w:rsidRDefault="00E56AE0" w:rsidP="00997082">
            <w:pPr>
              <w:pStyle w:val="rowtabella0"/>
              <w:rPr>
                <w:color w:val="002060"/>
              </w:rPr>
            </w:pPr>
            <w:r w:rsidRPr="007E5C64">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FE02B1" w14:textId="77777777" w:rsidR="00E56AE0" w:rsidRPr="007E5C64" w:rsidRDefault="00E56AE0" w:rsidP="00997082">
            <w:pPr>
              <w:pStyle w:val="rowtabella0"/>
              <w:rPr>
                <w:color w:val="002060"/>
              </w:rPr>
            </w:pPr>
            <w:r w:rsidRPr="007E5C64">
              <w:rPr>
                <w:color w:val="002060"/>
              </w:rPr>
              <w:t>VIA MATTEOTTI</w:t>
            </w:r>
          </w:p>
        </w:tc>
      </w:tr>
      <w:tr w:rsidR="00E56AE0" w:rsidRPr="007E5C64" w14:paraId="717AFDA7" w14:textId="77777777" w:rsidTr="0099708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16B0F3B" w14:textId="77777777" w:rsidR="00E56AE0" w:rsidRPr="007E5C64" w:rsidRDefault="00E56AE0" w:rsidP="00997082">
            <w:pPr>
              <w:pStyle w:val="rowtabella0"/>
              <w:rPr>
                <w:color w:val="002060"/>
              </w:rPr>
            </w:pPr>
            <w:r w:rsidRPr="007E5C64">
              <w:rPr>
                <w:color w:val="002060"/>
              </w:rPr>
              <w:t>LUCREZIA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33438BB" w14:textId="77777777" w:rsidR="00E56AE0" w:rsidRPr="007E5C64" w:rsidRDefault="00E56AE0" w:rsidP="00997082">
            <w:pPr>
              <w:pStyle w:val="rowtabella0"/>
              <w:rPr>
                <w:color w:val="002060"/>
              </w:rPr>
            </w:pPr>
            <w:r w:rsidRPr="007E5C64">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5711FCB" w14:textId="77777777" w:rsidR="00E56AE0" w:rsidRPr="007E5C64" w:rsidRDefault="00E56AE0" w:rsidP="00997082">
            <w:pPr>
              <w:pStyle w:val="rowtabella0"/>
              <w:jc w:val="center"/>
              <w:rPr>
                <w:color w:val="002060"/>
              </w:rPr>
            </w:pPr>
            <w:r w:rsidRPr="007E5C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FDDA1FD" w14:textId="77777777" w:rsidR="00E56AE0" w:rsidRPr="007E5C64" w:rsidRDefault="00E56AE0" w:rsidP="00997082">
            <w:pPr>
              <w:pStyle w:val="rowtabella0"/>
              <w:rPr>
                <w:color w:val="002060"/>
              </w:rPr>
            </w:pPr>
            <w:r w:rsidRPr="007E5C64">
              <w:rPr>
                <w:color w:val="002060"/>
              </w:rPr>
              <w:t>06/10/2023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49C2879" w14:textId="77777777" w:rsidR="00E56AE0" w:rsidRPr="007E5C64" w:rsidRDefault="00E56AE0" w:rsidP="00997082">
            <w:pPr>
              <w:pStyle w:val="rowtabella0"/>
              <w:rPr>
                <w:color w:val="002060"/>
              </w:rPr>
            </w:pPr>
            <w:r w:rsidRPr="007E5C64">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C98153" w14:textId="77777777" w:rsidR="00E56AE0" w:rsidRPr="007E5C64" w:rsidRDefault="00E56AE0" w:rsidP="00997082">
            <w:pPr>
              <w:pStyle w:val="rowtabella0"/>
              <w:rPr>
                <w:color w:val="002060"/>
              </w:rPr>
            </w:pPr>
            <w:r w:rsidRPr="007E5C64">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731F0D" w14:textId="77777777" w:rsidR="00E56AE0" w:rsidRPr="007E5C64" w:rsidRDefault="00E56AE0" w:rsidP="00997082">
            <w:pPr>
              <w:pStyle w:val="rowtabella0"/>
              <w:rPr>
                <w:color w:val="002060"/>
              </w:rPr>
            </w:pPr>
            <w:r w:rsidRPr="007E5C64">
              <w:rPr>
                <w:color w:val="002060"/>
              </w:rPr>
              <w:t>VIA NAZARIO SAURO</w:t>
            </w:r>
          </w:p>
        </w:tc>
      </w:tr>
      <w:tr w:rsidR="00E56AE0" w:rsidRPr="007E5C64" w14:paraId="36FB4476" w14:textId="77777777" w:rsidTr="0099708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661D7E5" w14:textId="77777777" w:rsidR="00E56AE0" w:rsidRPr="007E5C64" w:rsidRDefault="00E56AE0" w:rsidP="00997082">
            <w:pPr>
              <w:pStyle w:val="rowtabella0"/>
              <w:rPr>
                <w:color w:val="002060"/>
              </w:rPr>
            </w:pPr>
            <w:r w:rsidRPr="007E5C64">
              <w:rPr>
                <w:color w:val="002060"/>
              </w:rPr>
              <w:t>PIEVE D ICO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2A43925" w14:textId="77777777" w:rsidR="00E56AE0" w:rsidRPr="007E5C64" w:rsidRDefault="00E56AE0" w:rsidP="00997082">
            <w:pPr>
              <w:pStyle w:val="rowtabella0"/>
              <w:rPr>
                <w:color w:val="002060"/>
              </w:rPr>
            </w:pPr>
            <w:r w:rsidRPr="007E5C64">
              <w:rPr>
                <w:color w:val="002060"/>
              </w:rPr>
              <w:t>CARISSIMI 2016</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13108D3" w14:textId="77777777" w:rsidR="00E56AE0" w:rsidRPr="007E5C64" w:rsidRDefault="00E56AE0" w:rsidP="00997082">
            <w:pPr>
              <w:pStyle w:val="rowtabella0"/>
              <w:jc w:val="center"/>
              <w:rPr>
                <w:color w:val="002060"/>
              </w:rPr>
            </w:pPr>
            <w:r w:rsidRPr="007E5C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12C4BF6" w14:textId="77777777" w:rsidR="00E56AE0" w:rsidRPr="007E5C64" w:rsidRDefault="00E56AE0" w:rsidP="00997082">
            <w:pPr>
              <w:pStyle w:val="rowtabella0"/>
              <w:rPr>
                <w:color w:val="002060"/>
              </w:rPr>
            </w:pPr>
            <w:r w:rsidRPr="007E5C64">
              <w:rPr>
                <w:color w:val="002060"/>
              </w:rPr>
              <w:t>06/10/2023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B6AF6E1" w14:textId="77777777" w:rsidR="00E56AE0" w:rsidRPr="007E5C64" w:rsidRDefault="00E56AE0" w:rsidP="00997082">
            <w:pPr>
              <w:pStyle w:val="rowtabella0"/>
              <w:rPr>
                <w:color w:val="002060"/>
              </w:rPr>
            </w:pPr>
            <w:r w:rsidRPr="007E5C64">
              <w:rPr>
                <w:color w:val="002060"/>
              </w:rPr>
              <w:t>5478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8DFFC3" w14:textId="77777777" w:rsidR="00E56AE0" w:rsidRPr="007E5C64" w:rsidRDefault="00E56AE0" w:rsidP="00997082">
            <w:pPr>
              <w:pStyle w:val="rowtabella0"/>
              <w:rPr>
                <w:color w:val="002060"/>
              </w:rPr>
            </w:pPr>
            <w:r w:rsidRPr="007E5C64">
              <w:rPr>
                <w:color w:val="002060"/>
              </w:rPr>
              <w:t>MERCATELLO SUL METAURO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99B681" w14:textId="77777777" w:rsidR="00E56AE0" w:rsidRPr="007E5C64" w:rsidRDefault="00E56AE0" w:rsidP="00997082">
            <w:pPr>
              <w:pStyle w:val="rowtabella0"/>
              <w:rPr>
                <w:color w:val="002060"/>
              </w:rPr>
            </w:pPr>
            <w:r w:rsidRPr="007E5C64">
              <w:rPr>
                <w:color w:val="002060"/>
              </w:rPr>
              <w:t>VIA IV NOVEMBRE</w:t>
            </w:r>
          </w:p>
        </w:tc>
      </w:tr>
      <w:tr w:rsidR="00E56AE0" w:rsidRPr="007E5C64" w14:paraId="0CC37413" w14:textId="77777777" w:rsidTr="0099708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07E3549" w14:textId="77777777" w:rsidR="00E56AE0" w:rsidRPr="007E5C64" w:rsidRDefault="00E56AE0" w:rsidP="00997082">
            <w:pPr>
              <w:pStyle w:val="rowtabella0"/>
              <w:rPr>
                <w:color w:val="002060"/>
              </w:rPr>
            </w:pPr>
            <w:r w:rsidRPr="007E5C64">
              <w:rPr>
                <w:color w:val="002060"/>
              </w:rPr>
              <w:t>VILLA CECCOLINI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4CF2A3A" w14:textId="77777777" w:rsidR="00E56AE0" w:rsidRPr="007E5C64" w:rsidRDefault="00E56AE0" w:rsidP="00997082">
            <w:pPr>
              <w:pStyle w:val="rowtabella0"/>
              <w:rPr>
                <w:color w:val="002060"/>
              </w:rPr>
            </w:pPr>
            <w:r w:rsidRPr="007E5C64">
              <w:rPr>
                <w:color w:val="002060"/>
              </w:rPr>
              <w:t>CANDIA BARACCOLA ASPIO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A93E4CF" w14:textId="77777777" w:rsidR="00E56AE0" w:rsidRPr="007E5C64" w:rsidRDefault="00E56AE0" w:rsidP="00997082">
            <w:pPr>
              <w:pStyle w:val="rowtabella0"/>
              <w:jc w:val="center"/>
              <w:rPr>
                <w:color w:val="002060"/>
              </w:rPr>
            </w:pPr>
            <w:r w:rsidRPr="007E5C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6BDCF10" w14:textId="77777777" w:rsidR="00E56AE0" w:rsidRPr="007E5C64" w:rsidRDefault="00E56AE0" w:rsidP="00997082">
            <w:pPr>
              <w:pStyle w:val="rowtabella0"/>
              <w:rPr>
                <w:color w:val="002060"/>
              </w:rPr>
            </w:pPr>
            <w:r w:rsidRPr="007E5C64">
              <w:rPr>
                <w:color w:val="002060"/>
              </w:rPr>
              <w:t>06/10/2023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ABD6804" w14:textId="77777777" w:rsidR="00E56AE0" w:rsidRPr="007E5C64" w:rsidRDefault="00E56AE0" w:rsidP="00997082">
            <w:pPr>
              <w:pStyle w:val="rowtabella0"/>
              <w:rPr>
                <w:color w:val="002060"/>
              </w:rPr>
            </w:pPr>
            <w:r w:rsidRPr="007E5C64">
              <w:rPr>
                <w:color w:val="002060"/>
              </w:rPr>
              <w:t>5491 PALA 3</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4C14B5" w14:textId="77777777" w:rsidR="00E56AE0" w:rsidRPr="007E5C64" w:rsidRDefault="00E56AE0" w:rsidP="00997082">
            <w:pPr>
              <w:pStyle w:val="rowtabella0"/>
              <w:rPr>
                <w:color w:val="002060"/>
              </w:rPr>
            </w:pPr>
            <w:r w:rsidRPr="007E5C64">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C32085" w14:textId="77777777" w:rsidR="00E56AE0" w:rsidRPr="007E5C64" w:rsidRDefault="00E56AE0" w:rsidP="00997082">
            <w:pPr>
              <w:pStyle w:val="rowtabella0"/>
              <w:rPr>
                <w:color w:val="002060"/>
              </w:rPr>
            </w:pPr>
            <w:r w:rsidRPr="007E5C64">
              <w:rPr>
                <w:color w:val="002060"/>
              </w:rPr>
              <w:t>VIA LAGO DI MISURINA</w:t>
            </w:r>
          </w:p>
        </w:tc>
      </w:tr>
      <w:tr w:rsidR="00E56AE0" w:rsidRPr="007E5C64" w14:paraId="046BBF70" w14:textId="77777777" w:rsidTr="0099708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48A3A4" w14:textId="77777777" w:rsidR="00E56AE0" w:rsidRPr="007E5C64" w:rsidRDefault="00E56AE0" w:rsidP="00997082">
            <w:pPr>
              <w:pStyle w:val="rowtabella0"/>
              <w:rPr>
                <w:color w:val="002060"/>
              </w:rPr>
            </w:pPr>
            <w:r w:rsidRPr="007E5C64">
              <w:rPr>
                <w:color w:val="002060"/>
              </w:rPr>
              <w:t>CHIARAVALLE FUTSAL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BAA0E6" w14:textId="77777777" w:rsidR="00E56AE0" w:rsidRPr="007E5C64" w:rsidRDefault="00E56AE0" w:rsidP="00997082">
            <w:pPr>
              <w:pStyle w:val="rowtabella0"/>
              <w:rPr>
                <w:color w:val="002060"/>
              </w:rPr>
            </w:pPr>
            <w:r w:rsidRPr="007E5C64">
              <w:rPr>
                <w:color w:val="002060"/>
              </w:rPr>
              <w:t>AMICI DEL CENTROSOCIO SP.</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BB54A0" w14:textId="77777777" w:rsidR="00E56AE0" w:rsidRPr="007E5C64" w:rsidRDefault="00E56AE0" w:rsidP="00997082">
            <w:pPr>
              <w:pStyle w:val="rowtabella0"/>
              <w:jc w:val="center"/>
              <w:rPr>
                <w:color w:val="002060"/>
              </w:rPr>
            </w:pPr>
            <w:r w:rsidRPr="007E5C6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AA3307" w14:textId="77777777" w:rsidR="00E56AE0" w:rsidRPr="007E5C64" w:rsidRDefault="00E56AE0" w:rsidP="00997082">
            <w:pPr>
              <w:pStyle w:val="rowtabella0"/>
              <w:rPr>
                <w:color w:val="002060"/>
              </w:rPr>
            </w:pPr>
            <w:r w:rsidRPr="007E5C64">
              <w:rPr>
                <w:color w:val="002060"/>
              </w:rPr>
              <w:t>07/10/2023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74502A" w14:textId="77777777" w:rsidR="00E56AE0" w:rsidRPr="007E5C64" w:rsidRDefault="00E56AE0" w:rsidP="00997082">
            <w:pPr>
              <w:pStyle w:val="rowtabella0"/>
              <w:rPr>
                <w:color w:val="002060"/>
              </w:rPr>
            </w:pPr>
            <w:r w:rsidRPr="007E5C64">
              <w:rPr>
                <w:color w:val="002060"/>
              </w:rPr>
              <w:t>5005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340CB6" w14:textId="77777777" w:rsidR="00E56AE0" w:rsidRPr="007E5C64" w:rsidRDefault="00E56AE0" w:rsidP="00997082">
            <w:pPr>
              <w:pStyle w:val="rowtabella0"/>
              <w:rPr>
                <w:color w:val="002060"/>
              </w:rPr>
            </w:pPr>
            <w:r w:rsidRPr="007E5C64">
              <w:rPr>
                <w:color w:val="002060"/>
              </w:rPr>
              <w:t>CHIARAVALLE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D87776" w14:textId="77777777" w:rsidR="00E56AE0" w:rsidRPr="007E5C64" w:rsidRDefault="00E56AE0" w:rsidP="00997082">
            <w:pPr>
              <w:pStyle w:val="rowtabella0"/>
              <w:rPr>
                <w:color w:val="002060"/>
              </w:rPr>
            </w:pPr>
            <w:r w:rsidRPr="007E5C64">
              <w:rPr>
                <w:color w:val="002060"/>
              </w:rPr>
              <w:t>VIA FALCONARA</w:t>
            </w:r>
          </w:p>
        </w:tc>
      </w:tr>
    </w:tbl>
    <w:p w14:paraId="349BEFCC" w14:textId="77777777" w:rsidR="00E56AE0" w:rsidRPr="007E5C64" w:rsidRDefault="00E56AE0" w:rsidP="00E56AE0">
      <w:pPr>
        <w:pStyle w:val="breakline"/>
        <w:rPr>
          <w:rFonts w:eastAsiaTheme="minorEastAsia"/>
          <w:color w:val="002060"/>
        </w:rPr>
      </w:pPr>
    </w:p>
    <w:p w14:paraId="5D4B4338" w14:textId="77777777" w:rsidR="00E56AE0" w:rsidRPr="007E5C64" w:rsidRDefault="00E56AE0" w:rsidP="00E56AE0">
      <w:pPr>
        <w:pStyle w:val="breakline"/>
        <w:rPr>
          <w:color w:val="002060"/>
        </w:rPr>
      </w:pPr>
    </w:p>
    <w:p w14:paraId="2B5E9A94" w14:textId="77777777" w:rsidR="00E56AE0" w:rsidRPr="007E5C64" w:rsidRDefault="00E56AE0" w:rsidP="00E56AE0">
      <w:pPr>
        <w:pStyle w:val="breakline"/>
        <w:rPr>
          <w:color w:val="002060"/>
        </w:rPr>
      </w:pPr>
    </w:p>
    <w:p w14:paraId="675CF46F" w14:textId="77777777" w:rsidR="00E56AE0" w:rsidRPr="007E5C64" w:rsidRDefault="00E56AE0" w:rsidP="00E56AE0">
      <w:pPr>
        <w:pStyle w:val="sottotitolocampionato10"/>
        <w:rPr>
          <w:color w:val="002060"/>
        </w:rPr>
      </w:pPr>
      <w:r w:rsidRPr="007E5C64">
        <w:rPr>
          <w:color w:val="002060"/>
        </w:rPr>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0"/>
        <w:gridCol w:w="385"/>
        <w:gridCol w:w="898"/>
        <w:gridCol w:w="1175"/>
        <w:gridCol w:w="1558"/>
        <w:gridCol w:w="1555"/>
      </w:tblGrid>
      <w:tr w:rsidR="00E56AE0" w:rsidRPr="007E5C64" w14:paraId="5CF796DA" w14:textId="77777777" w:rsidTr="0099708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1A29E7" w14:textId="77777777" w:rsidR="00E56AE0" w:rsidRPr="007E5C64" w:rsidRDefault="00E56AE0" w:rsidP="00997082">
            <w:pPr>
              <w:pStyle w:val="headertabella0"/>
              <w:rPr>
                <w:color w:val="002060"/>
              </w:rPr>
            </w:pPr>
            <w:r w:rsidRPr="007E5C6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C66C1E" w14:textId="77777777" w:rsidR="00E56AE0" w:rsidRPr="007E5C64" w:rsidRDefault="00E56AE0" w:rsidP="00997082">
            <w:pPr>
              <w:pStyle w:val="headertabella0"/>
              <w:rPr>
                <w:color w:val="002060"/>
              </w:rPr>
            </w:pPr>
            <w:r w:rsidRPr="007E5C6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2E95A4" w14:textId="77777777" w:rsidR="00E56AE0" w:rsidRPr="007E5C64" w:rsidRDefault="00E56AE0" w:rsidP="00997082">
            <w:pPr>
              <w:pStyle w:val="headertabella0"/>
              <w:rPr>
                <w:color w:val="002060"/>
              </w:rPr>
            </w:pPr>
            <w:r w:rsidRPr="007E5C6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2F66C8" w14:textId="77777777" w:rsidR="00E56AE0" w:rsidRPr="007E5C64" w:rsidRDefault="00E56AE0" w:rsidP="00997082">
            <w:pPr>
              <w:pStyle w:val="headertabella0"/>
              <w:rPr>
                <w:color w:val="002060"/>
              </w:rPr>
            </w:pPr>
            <w:r w:rsidRPr="007E5C6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86D4F5" w14:textId="77777777" w:rsidR="00E56AE0" w:rsidRPr="007E5C64" w:rsidRDefault="00E56AE0" w:rsidP="00997082">
            <w:pPr>
              <w:pStyle w:val="headertabella0"/>
              <w:rPr>
                <w:color w:val="002060"/>
              </w:rPr>
            </w:pPr>
            <w:r w:rsidRPr="007E5C6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A48DB9" w14:textId="77777777" w:rsidR="00E56AE0" w:rsidRPr="007E5C64" w:rsidRDefault="00E56AE0" w:rsidP="00997082">
            <w:pPr>
              <w:pStyle w:val="headertabella0"/>
              <w:rPr>
                <w:color w:val="002060"/>
              </w:rPr>
            </w:pPr>
            <w:proofErr w:type="spellStart"/>
            <w:r w:rsidRPr="007E5C64">
              <w:rPr>
                <w:color w:val="002060"/>
              </w:rPr>
              <w:t>Localita'</w:t>
            </w:r>
            <w:proofErr w:type="spellEnd"/>
            <w:r w:rsidRPr="007E5C6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DDE06D" w14:textId="77777777" w:rsidR="00E56AE0" w:rsidRPr="007E5C64" w:rsidRDefault="00E56AE0" w:rsidP="00997082">
            <w:pPr>
              <w:pStyle w:val="headertabella0"/>
              <w:rPr>
                <w:color w:val="002060"/>
              </w:rPr>
            </w:pPr>
            <w:r w:rsidRPr="007E5C64">
              <w:rPr>
                <w:color w:val="002060"/>
              </w:rPr>
              <w:t>Indirizzo Impianto</w:t>
            </w:r>
          </w:p>
        </w:tc>
      </w:tr>
      <w:tr w:rsidR="00E56AE0" w:rsidRPr="007E5C64" w14:paraId="3D5F8910" w14:textId="77777777" w:rsidTr="0099708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6320B5" w14:textId="77777777" w:rsidR="00E56AE0" w:rsidRPr="007E5C64" w:rsidRDefault="00E56AE0" w:rsidP="00997082">
            <w:pPr>
              <w:pStyle w:val="rowtabella0"/>
              <w:rPr>
                <w:color w:val="002060"/>
              </w:rPr>
            </w:pPr>
            <w:r w:rsidRPr="007E5C64">
              <w:rPr>
                <w:color w:val="002060"/>
              </w:rPr>
              <w:t>AVENALE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EA8EBA" w14:textId="77777777" w:rsidR="00E56AE0" w:rsidRPr="007E5C64" w:rsidRDefault="00E56AE0" w:rsidP="00997082">
            <w:pPr>
              <w:pStyle w:val="rowtabella0"/>
              <w:rPr>
                <w:color w:val="002060"/>
              </w:rPr>
            </w:pPr>
            <w:r w:rsidRPr="007E5C64">
              <w:rPr>
                <w:color w:val="002060"/>
              </w:rPr>
              <w:t>AURORA TREIA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7260A5" w14:textId="77777777" w:rsidR="00E56AE0" w:rsidRPr="007E5C64" w:rsidRDefault="00E56AE0" w:rsidP="00997082">
            <w:pPr>
              <w:pStyle w:val="rowtabella0"/>
              <w:jc w:val="center"/>
              <w:rPr>
                <w:color w:val="002060"/>
              </w:rPr>
            </w:pPr>
            <w:r w:rsidRPr="007E5C6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F26325" w14:textId="77777777" w:rsidR="00E56AE0" w:rsidRPr="007E5C64" w:rsidRDefault="00E56AE0" w:rsidP="00997082">
            <w:pPr>
              <w:pStyle w:val="rowtabella0"/>
              <w:rPr>
                <w:color w:val="002060"/>
              </w:rPr>
            </w:pPr>
            <w:r w:rsidRPr="007E5C64">
              <w:rPr>
                <w:color w:val="002060"/>
              </w:rPr>
              <w:t>06/10/2023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D26E0A" w14:textId="77777777" w:rsidR="00E56AE0" w:rsidRPr="007E5C64" w:rsidRDefault="00E56AE0" w:rsidP="00997082">
            <w:pPr>
              <w:pStyle w:val="rowtabella0"/>
              <w:rPr>
                <w:color w:val="002060"/>
              </w:rPr>
            </w:pPr>
            <w:r w:rsidRPr="007E5C64">
              <w:rPr>
                <w:color w:val="002060"/>
              </w:rPr>
              <w:t>5281 PALASPORT "LUIGINO QUARESIMA"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D4492E" w14:textId="77777777" w:rsidR="00E56AE0" w:rsidRPr="007E5C64" w:rsidRDefault="00E56AE0" w:rsidP="00997082">
            <w:pPr>
              <w:pStyle w:val="rowtabella0"/>
              <w:rPr>
                <w:color w:val="002060"/>
              </w:rPr>
            </w:pPr>
            <w:r w:rsidRPr="007E5C64">
              <w:rPr>
                <w:color w:val="002060"/>
              </w:rPr>
              <w:t>CINGOLI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08317F" w14:textId="77777777" w:rsidR="00E56AE0" w:rsidRPr="007E5C64" w:rsidRDefault="00E56AE0" w:rsidP="00997082">
            <w:pPr>
              <w:pStyle w:val="rowtabella0"/>
              <w:rPr>
                <w:color w:val="002060"/>
              </w:rPr>
            </w:pPr>
            <w:r w:rsidRPr="007E5C64">
              <w:rPr>
                <w:color w:val="002060"/>
              </w:rPr>
              <w:t>VIA CERQUATTI</w:t>
            </w:r>
          </w:p>
        </w:tc>
      </w:tr>
      <w:tr w:rsidR="00E56AE0" w:rsidRPr="007E5C64" w14:paraId="362689F3" w14:textId="77777777" w:rsidTr="0099708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519FFEF" w14:textId="77777777" w:rsidR="00E56AE0" w:rsidRPr="007E5C64" w:rsidRDefault="00E56AE0" w:rsidP="00997082">
            <w:pPr>
              <w:pStyle w:val="rowtabella0"/>
              <w:rPr>
                <w:color w:val="002060"/>
              </w:rPr>
            </w:pPr>
            <w:r w:rsidRPr="007E5C64">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17C347D" w14:textId="77777777" w:rsidR="00E56AE0" w:rsidRPr="007E5C64" w:rsidRDefault="00E56AE0" w:rsidP="00997082">
            <w:pPr>
              <w:pStyle w:val="rowtabella0"/>
              <w:rPr>
                <w:color w:val="002060"/>
              </w:rPr>
            </w:pPr>
            <w:r w:rsidRPr="007E5C64">
              <w:rPr>
                <w:color w:val="002060"/>
              </w:rPr>
              <w:t>POLISPORTIVA VICTORIA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4F66FE2" w14:textId="77777777" w:rsidR="00E56AE0" w:rsidRPr="007E5C64" w:rsidRDefault="00E56AE0" w:rsidP="00997082">
            <w:pPr>
              <w:pStyle w:val="rowtabella0"/>
              <w:jc w:val="center"/>
              <w:rPr>
                <w:color w:val="002060"/>
              </w:rPr>
            </w:pPr>
            <w:r w:rsidRPr="007E5C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D2F0E16" w14:textId="77777777" w:rsidR="00E56AE0" w:rsidRPr="007E5C64" w:rsidRDefault="00E56AE0" w:rsidP="00997082">
            <w:pPr>
              <w:pStyle w:val="rowtabella0"/>
              <w:rPr>
                <w:color w:val="002060"/>
              </w:rPr>
            </w:pPr>
            <w:r w:rsidRPr="007E5C64">
              <w:rPr>
                <w:color w:val="002060"/>
              </w:rPr>
              <w:t>06/10/2023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13C4BCB" w14:textId="77777777" w:rsidR="00E56AE0" w:rsidRPr="007E5C64" w:rsidRDefault="00E56AE0" w:rsidP="00997082">
            <w:pPr>
              <w:pStyle w:val="rowtabella0"/>
              <w:rPr>
                <w:color w:val="002060"/>
              </w:rPr>
            </w:pPr>
            <w:r w:rsidRPr="007E5C64">
              <w:rPr>
                <w:color w:val="002060"/>
              </w:rPr>
              <w:t>5299 CENTRO SP. POL. "</w:t>
            </w:r>
            <w:proofErr w:type="gramStart"/>
            <w:r w:rsidRPr="007E5C64">
              <w:rPr>
                <w:color w:val="002060"/>
              </w:rPr>
              <w:t>R.GATTARI</w:t>
            </w:r>
            <w:proofErr w:type="gramEnd"/>
            <w:r w:rsidRPr="007E5C64">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347081" w14:textId="77777777" w:rsidR="00E56AE0" w:rsidRPr="007E5C64" w:rsidRDefault="00E56AE0" w:rsidP="00997082">
            <w:pPr>
              <w:pStyle w:val="rowtabella0"/>
              <w:rPr>
                <w:color w:val="002060"/>
              </w:rPr>
            </w:pPr>
            <w:r w:rsidRPr="007E5C64">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CCE2D4" w14:textId="77777777" w:rsidR="00E56AE0" w:rsidRPr="007E5C64" w:rsidRDefault="00E56AE0" w:rsidP="00997082">
            <w:pPr>
              <w:pStyle w:val="rowtabella0"/>
              <w:rPr>
                <w:color w:val="002060"/>
              </w:rPr>
            </w:pPr>
            <w:r w:rsidRPr="007E5C64">
              <w:rPr>
                <w:color w:val="002060"/>
              </w:rPr>
              <w:t>VIA TAGLIAMENTO</w:t>
            </w:r>
          </w:p>
        </w:tc>
      </w:tr>
      <w:tr w:rsidR="00E56AE0" w:rsidRPr="007E5C64" w14:paraId="2D5DFAFE" w14:textId="77777777" w:rsidTr="0099708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F870C2F" w14:textId="77777777" w:rsidR="00E56AE0" w:rsidRPr="007E5C64" w:rsidRDefault="00E56AE0" w:rsidP="00997082">
            <w:pPr>
              <w:pStyle w:val="rowtabella0"/>
              <w:rPr>
                <w:color w:val="002060"/>
              </w:rPr>
            </w:pPr>
            <w:r w:rsidRPr="007E5C64">
              <w:rPr>
                <w:color w:val="002060"/>
              </w:rPr>
              <w:t>CASTELBELLINO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AEB7044" w14:textId="77777777" w:rsidR="00E56AE0" w:rsidRPr="007E5C64" w:rsidRDefault="00E56AE0" w:rsidP="00997082">
            <w:pPr>
              <w:pStyle w:val="rowtabella0"/>
              <w:rPr>
                <w:color w:val="002060"/>
              </w:rPr>
            </w:pPr>
            <w:r w:rsidRPr="007E5C64">
              <w:rPr>
                <w:color w:val="002060"/>
              </w:rPr>
              <w:t>POLISPORTIVA UROBORO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53ED106" w14:textId="77777777" w:rsidR="00E56AE0" w:rsidRPr="007E5C64" w:rsidRDefault="00E56AE0" w:rsidP="00997082">
            <w:pPr>
              <w:pStyle w:val="rowtabella0"/>
              <w:jc w:val="center"/>
              <w:rPr>
                <w:color w:val="002060"/>
              </w:rPr>
            </w:pPr>
            <w:r w:rsidRPr="007E5C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5E59172" w14:textId="77777777" w:rsidR="00E56AE0" w:rsidRPr="007E5C64" w:rsidRDefault="00E56AE0" w:rsidP="00997082">
            <w:pPr>
              <w:pStyle w:val="rowtabella0"/>
              <w:rPr>
                <w:color w:val="002060"/>
              </w:rPr>
            </w:pPr>
            <w:r w:rsidRPr="007E5C64">
              <w:rPr>
                <w:color w:val="002060"/>
              </w:rPr>
              <w:t>06/10/2023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3099A15" w14:textId="77777777" w:rsidR="00E56AE0" w:rsidRPr="007E5C64" w:rsidRDefault="00E56AE0" w:rsidP="00997082">
            <w:pPr>
              <w:pStyle w:val="rowtabella0"/>
              <w:rPr>
                <w:color w:val="002060"/>
              </w:rPr>
            </w:pPr>
            <w:r w:rsidRPr="007E5C64">
              <w:rPr>
                <w:color w:val="002060"/>
              </w:rPr>
              <w:t>5043 PALASPORT "MARTARELLI"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68DF08" w14:textId="77777777" w:rsidR="00E56AE0" w:rsidRPr="007E5C64" w:rsidRDefault="00E56AE0" w:rsidP="00997082">
            <w:pPr>
              <w:pStyle w:val="rowtabella0"/>
              <w:rPr>
                <w:color w:val="002060"/>
              </w:rPr>
            </w:pPr>
            <w:r w:rsidRPr="007E5C64">
              <w:rPr>
                <w:color w:val="002060"/>
              </w:rPr>
              <w:t>CASTELBELLINO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413A15" w14:textId="77777777" w:rsidR="00E56AE0" w:rsidRPr="007E5C64" w:rsidRDefault="00E56AE0" w:rsidP="00997082">
            <w:pPr>
              <w:pStyle w:val="rowtabella0"/>
              <w:rPr>
                <w:color w:val="002060"/>
              </w:rPr>
            </w:pPr>
            <w:r w:rsidRPr="007E5C64">
              <w:rPr>
                <w:color w:val="002060"/>
              </w:rPr>
              <w:t>VIA TOBAGI STAZ. CASTELBELLINO</w:t>
            </w:r>
          </w:p>
        </w:tc>
      </w:tr>
      <w:tr w:rsidR="00E56AE0" w:rsidRPr="007E5C64" w14:paraId="62CE957D" w14:textId="77777777" w:rsidTr="0099708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972A111" w14:textId="77777777" w:rsidR="00E56AE0" w:rsidRPr="007E5C64" w:rsidRDefault="00E56AE0" w:rsidP="00997082">
            <w:pPr>
              <w:pStyle w:val="rowtabella0"/>
              <w:rPr>
                <w:color w:val="002060"/>
              </w:rPr>
            </w:pPr>
            <w:r w:rsidRPr="007E5C64">
              <w:rPr>
                <w:color w:val="002060"/>
              </w:rPr>
              <w:t>FUTSAL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D99C4E6" w14:textId="77777777" w:rsidR="00E56AE0" w:rsidRPr="007E5C64" w:rsidRDefault="00E56AE0" w:rsidP="00997082">
            <w:pPr>
              <w:pStyle w:val="rowtabella0"/>
              <w:rPr>
                <w:color w:val="002060"/>
              </w:rPr>
            </w:pPr>
            <w:r w:rsidRPr="007E5C64">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F23561D" w14:textId="77777777" w:rsidR="00E56AE0" w:rsidRPr="007E5C64" w:rsidRDefault="00E56AE0" w:rsidP="00997082">
            <w:pPr>
              <w:pStyle w:val="rowtabella0"/>
              <w:jc w:val="center"/>
              <w:rPr>
                <w:color w:val="002060"/>
              </w:rPr>
            </w:pPr>
            <w:r w:rsidRPr="007E5C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9AB76F7" w14:textId="77777777" w:rsidR="00E56AE0" w:rsidRPr="007E5C64" w:rsidRDefault="00E56AE0" w:rsidP="00997082">
            <w:pPr>
              <w:pStyle w:val="rowtabella0"/>
              <w:rPr>
                <w:color w:val="002060"/>
              </w:rPr>
            </w:pPr>
            <w:r w:rsidRPr="007E5C64">
              <w:rPr>
                <w:color w:val="002060"/>
              </w:rPr>
              <w:t>06/10/2023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1FFD92A" w14:textId="77777777" w:rsidR="00E56AE0" w:rsidRPr="007E5C64" w:rsidRDefault="00E56AE0" w:rsidP="00997082">
            <w:pPr>
              <w:pStyle w:val="rowtabella0"/>
              <w:rPr>
                <w:color w:val="002060"/>
              </w:rPr>
            </w:pPr>
            <w:r w:rsidRPr="007E5C64">
              <w:rPr>
                <w:color w:val="002060"/>
              </w:rPr>
              <w:t>5079 PALLONE GEODETICO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3B0EA0" w14:textId="77777777" w:rsidR="00E56AE0" w:rsidRPr="007E5C64" w:rsidRDefault="00E56AE0" w:rsidP="00997082">
            <w:pPr>
              <w:pStyle w:val="rowtabella0"/>
              <w:rPr>
                <w:color w:val="002060"/>
              </w:rPr>
            </w:pPr>
            <w:r w:rsidRPr="007E5C64">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ACFF65" w14:textId="77777777" w:rsidR="00E56AE0" w:rsidRPr="007E5C64" w:rsidRDefault="00E56AE0" w:rsidP="00997082">
            <w:pPr>
              <w:pStyle w:val="rowtabella0"/>
              <w:rPr>
                <w:color w:val="002060"/>
              </w:rPr>
            </w:pPr>
            <w:r w:rsidRPr="007E5C64">
              <w:rPr>
                <w:color w:val="002060"/>
              </w:rPr>
              <w:t>VIA GHANDI - FRAZ. CROCETTE</w:t>
            </w:r>
          </w:p>
        </w:tc>
      </w:tr>
      <w:tr w:rsidR="00E56AE0" w:rsidRPr="007E5C64" w14:paraId="23813EC9" w14:textId="77777777" w:rsidTr="0099708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A49C769" w14:textId="77777777" w:rsidR="00E56AE0" w:rsidRPr="007E5C64" w:rsidRDefault="00E56AE0" w:rsidP="00997082">
            <w:pPr>
              <w:pStyle w:val="rowtabella0"/>
              <w:rPr>
                <w:color w:val="002060"/>
              </w:rPr>
            </w:pPr>
            <w:r w:rsidRPr="007E5C64">
              <w:rPr>
                <w:color w:val="002060"/>
              </w:rPr>
              <w:t>NUOVA OTTRANO 98</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B73C94E" w14:textId="77777777" w:rsidR="00E56AE0" w:rsidRPr="007E5C64" w:rsidRDefault="00E56AE0" w:rsidP="00997082">
            <w:pPr>
              <w:pStyle w:val="rowtabella0"/>
              <w:rPr>
                <w:color w:val="002060"/>
              </w:rPr>
            </w:pPr>
            <w:r w:rsidRPr="007E5C64">
              <w:rPr>
                <w:color w:val="002060"/>
              </w:rPr>
              <w:t>GAGLIOLE 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3FE9E16" w14:textId="77777777" w:rsidR="00E56AE0" w:rsidRPr="007E5C64" w:rsidRDefault="00E56AE0" w:rsidP="00997082">
            <w:pPr>
              <w:pStyle w:val="rowtabella0"/>
              <w:jc w:val="center"/>
              <w:rPr>
                <w:color w:val="002060"/>
              </w:rPr>
            </w:pPr>
            <w:r w:rsidRPr="007E5C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A03896E" w14:textId="77777777" w:rsidR="00E56AE0" w:rsidRPr="007E5C64" w:rsidRDefault="00E56AE0" w:rsidP="00997082">
            <w:pPr>
              <w:pStyle w:val="rowtabella0"/>
              <w:rPr>
                <w:color w:val="002060"/>
              </w:rPr>
            </w:pPr>
            <w:r w:rsidRPr="007E5C64">
              <w:rPr>
                <w:color w:val="002060"/>
              </w:rPr>
              <w:t>06/10/2023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4BC4031" w14:textId="77777777" w:rsidR="00E56AE0" w:rsidRPr="007E5C64" w:rsidRDefault="00E56AE0" w:rsidP="00997082">
            <w:pPr>
              <w:pStyle w:val="rowtabella0"/>
              <w:rPr>
                <w:color w:val="002060"/>
              </w:rPr>
            </w:pPr>
            <w:r w:rsidRPr="007E5C64">
              <w:rPr>
                <w:color w:val="002060"/>
              </w:rPr>
              <w:t>5063 PALASPORT "GIANCARLO GALIZIA"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F75B9C" w14:textId="77777777" w:rsidR="00E56AE0" w:rsidRPr="007E5C64" w:rsidRDefault="00E56AE0" w:rsidP="00997082">
            <w:pPr>
              <w:pStyle w:val="rowtabella0"/>
              <w:rPr>
                <w:color w:val="002060"/>
              </w:rPr>
            </w:pPr>
            <w:r w:rsidRPr="007E5C64">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825847" w14:textId="77777777" w:rsidR="00E56AE0" w:rsidRPr="007E5C64" w:rsidRDefault="00E56AE0" w:rsidP="00997082">
            <w:pPr>
              <w:pStyle w:val="rowtabella0"/>
              <w:rPr>
                <w:color w:val="002060"/>
              </w:rPr>
            </w:pPr>
            <w:r w:rsidRPr="007E5C64">
              <w:rPr>
                <w:color w:val="002060"/>
              </w:rPr>
              <w:t>VIA GEMME, 13</w:t>
            </w:r>
          </w:p>
        </w:tc>
      </w:tr>
      <w:tr w:rsidR="00E56AE0" w:rsidRPr="007E5C64" w14:paraId="21082753" w14:textId="77777777" w:rsidTr="0099708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527831" w14:textId="77777777" w:rsidR="00E56AE0" w:rsidRPr="007E5C64" w:rsidRDefault="00E56AE0" w:rsidP="00997082">
            <w:pPr>
              <w:pStyle w:val="rowtabella0"/>
              <w:rPr>
                <w:color w:val="002060"/>
              </w:rPr>
            </w:pPr>
            <w:r w:rsidRPr="007E5C64">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D9C69A" w14:textId="77777777" w:rsidR="00E56AE0" w:rsidRPr="007E5C64" w:rsidRDefault="00E56AE0" w:rsidP="00997082">
            <w:pPr>
              <w:pStyle w:val="rowtabella0"/>
              <w:rPr>
                <w:color w:val="002060"/>
              </w:rPr>
            </w:pPr>
            <w:r w:rsidRPr="007E5C64">
              <w:rPr>
                <w:color w:val="002060"/>
              </w:rPr>
              <w:t>ACLI VILLA MUSONE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A4FF7D" w14:textId="77777777" w:rsidR="00E56AE0" w:rsidRPr="007E5C64" w:rsidRDefault="00E56AE0" w:rsidP="00997082">
            <w:pPr>
              <w:pStyle w:val="rowtabella0"/>
              <w:jc w:val="center"/>
              <w:rPr>
                <w:color w:val="002060"/>
              </w:rPr>
            </w:pPr>
            <w:r w:rsidRPr="007E5C6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EA3208" w14:textId="77777777" w:rsidR="00E56AE0" w:rsidRPr="007E5C64" w:rsidRDefault="00E56AE0" w:rsidP="00997082">
            <w:pPr>
              <w:pStyle w:val="rowtabella0"/>
              <w:rPr>
                <w:color w:val="002060"/>
              </w:rPr>
            </w:pPr>
            <w:r w:rsidRPr="007E5C64">
              <w:rPr>
                <w:color w:val="002060"/>
              </w:rPr>
              <w:t>06/10/2023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8E2BA9" w14:textId="77777777" w:rsidR="00E56AE0" w:rsidRPr="007E5C64" w:rsidRDefault="00E56AE0" w:rsidP="00997082">
            <w:pPr>
              <w:pStyle w:val="rowtabella0"/>
              <w:rPr>
                <w:color w:val="002060"/>
              </w:rPr>
            </w:pPr>
            <w:r w:rsidRPr="007E5C64">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2DA233" w14:textId="77777777" w:rsidR="00E56AE0" w:rsidRPr="007E5C64" w:rsidRDefault="00E56AE0" w:rsidP="00997082">
            <w:pPr>
              <w:pStyle w:val="rowtabella0"/>
              <w:rPr>
                <w:color w:val="002060"/>
              </w:rPr>
            </w:pPr>
            <w:r w:rsidRPr="007E5C64">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B45406" w14:textId="77777777" w:rsidR="00E56AE0" w:rsidRPr="007E5C64" w:rsidRDefault="00E56AE0" w:rsidP="00997082">
            <w:pPr>
              <w:pStyle w:val="rowtabella0"/>
              <w:rPr>
                <w:color w:val="002060"/>
              </w:rPr>
            </w:pPr>
            <w:r w:rsidRPr="007E5C64">
              <w:rPr>
                <w:color w:val="002060"/>
              </w:rPr>
              <w:t xml:space="preserve">VIA </w:t>
            </w:r>
            <w:proofErr w:type="gramStart"/>
            <w:r w:rsidRPr="007E5C64">
              <w:rPr>
                <w:color w:val="002060"/>
              </w:rPr>
              <w:t>B.BUOZZI</w:t>
            </w:r>
            <w:proofErr w:type="gramEnd"/>
          </w:p>
        </w:tc>
      </w:tr>
    </w:tbl>
    <w:p w14:paraId="50D95705" w14:textId="77777777" w:rsidR="00E56AE0" w:rsidRPr="007E5C64" w:rsidRDefault="00E56AE0" w:rsidP="00E56AE0">
      <w:pPr>
        <w:pStyle w:val="breakline"/>
        <w:rPr>
          <w:rFonts w:eastAsiaTheme="minorEastAsia"/>
          <w:color w:val="002060"/>
        </w:rPr>
      </w:pPr>
    </w:p>
    <w:p w14:paraId="3CEC452D" w14:textId="77777777" w:rsidR="00E56AE0" w:rsidRPr="007E5C64" w:rsidRDefault="00E56AE0" w:rsidP="00E56AE0">
      <w:pPr>
        <w:pStyle w:val="breakline"/>
        <w:rPr>
          <w:color w:val="002060"/>
        </w:rPr>
      </w:pPr>
    </w:p>
    <w:p w14:paraId="4F26B626" w14:textId="77777777" w:rsidR="00E56AE0" w:rsidRPr="007E5C64" w:rsidRDefault="00E56AE0" w:rsidP="00E56AE0">
      <w:pPr>
        <w:pStyle w:val="breakline"/>
        <w:rPr>
          <w:color w:val="002060"/>
        </w:rPr>
      </w:pPr>
    </w:p>
    <w:p w14:paraId="1B26B1BD" w14:textId="77777777" w:rsidR="00E56AE0" w:rsidRPr="007E5C64" w:rsidRDefault="00E56AE0" w:rsidP="00E56AE0">
      <w:pPr>
        <w:pStyle w:val="sottotitolocampionato10"/>
        <w:rPr>
          <w:color w:val="002060"/>
        </w:rPr>
      </w:pPr>
      <w:r w:rsidRPr="007E5C64">
        <w:rPr>
          <w:color w:val="002060"/>
        </w:rPr>
        <w:t>GIRONE C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23"/>
        <w:gridCol w:w="385"/>
        <w:gridCol w:w="898"/>
        <w:gridCol w:w="1198"/>
        <w:gridCol w:w="1549"/>
        <w:gridCol w:w="1539"/>
      </w:tblGrid>
      <w:tr w:rsidR="00E56AE0" w:rsidRPr="007E5C64" w14:paraId="0EF010C9" w14:textId="77777777" w:rsidTr="0099708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7D62A6" w14:textId="77777777" w:rsidR="00E56AE0" w:rsidRPr="007E5C64" w:rsidRDefault="00E56AE0" w:rsidP="00997082">
            <w:pPr>
              <w:pStyle w:val="headertabella0"/>
              <w:rPr>
                <w:color w:val="002060"/>
              </w:rPr>
            </w:pPr>
            <w:r w:rsidRPr="007E5C6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3E3C9F" w14:textId="77777777" w:rsidR="00E56AE0" w:rsidRPr="007E5C64" w:rsidRDefault="00E56AE0" w:rsidP="00997082">
            <w:pPr>
              <w:pStyle w:val="headertabella0"/>
              <w:rPr>
                <w:color w:val="002060"/>
              </w:rPr>
            </w:pPr>
            <w:r w:rsidRPr="007E5C6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A849BA" w14:textId="77777777" w:rsidR="00E56AE0" w:rsidRPr="007E5C64" w:rsidRDefault="00E56AE0" w:rsidP="00997082">
            <w:pPr>
              <w:pStyle w:val="headertabella0"/>
              <w:rPr>
                <w:color w:val="002060"/>
              </w:rPr>
            </w:pPr>
            <w:r w:rsidRPr="007E5C6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210D43" w14:textId="77777777" w:rsidR="00E56AE0" w:rsidRPr="007E5C64" w:rsidRDefault="00E56AE0" w:rsidP="00997082">
            <w:pPr>
              <w:pStyle w:val="headertabella0"/>
              <w:rPr>
                <w:color w:val="002060"/>
              </w:rPr>
            </w:pPr>
            <w:r w:rsidRPr="007E5C6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067FA6" w14:textId="77777777" w:rsidR="00E56AE0" w:rsidRPr="007E5C64" w:rsidRDefault="00E56AE0" w:rsidP="00997082">
            <w:pPr>
              <w:pStyle w:val="headertabella0"/>
              <w:rPr>
                <w:color w:val="002060"/>
              </w:rPr>
            </w:pPr>
            <w:r w:rsidRPr="007E5C6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5BD65D" w14:textId="77777777" w:rsidR="00E56AE0" w:rsidRPr="007E5C64" w:rsidRDefault="00E56AE0" w:rsidP="00997082">
            <w:pPr>
              <w:pStyle w:val="headertabella0"/>
              <w:rPr>
                <w:color w:val="002060"/>
              </w:rPr>
            </w:pPr>
            <w:proofErr w:type="spellStart"/>
            <w:r w:rsidRPr="007E5C64">
              <w:rPr>
                <w:color w:val="002060"/>
              </w:rPr>
              <w:t>Localita'</w:t>
            </w:r>
            <w:proofErr w:type="spellEnd"/>
            <w:r w:rsidRPr="007E5C6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3B81D2" w14:textId="77777777" w:rsidR="00E56AE0" w:rsidRPr="007E5C64" w:rsidRDefault="00E56AE0" w:rsidP="00997082">
            <w:pPr>
              <w:pStyle w:val="headertabella0"/>
              <w:rPr>
                <w:color w:val="002060"/>
              </w:rPr>
            </w:pPr>
            <w:r w:rsidRPr="007E5C64">
              <w:rPr>
                <w:color w:val="002060"/>
              </w:rPr>
              <w:t>Indirizzo Impianto</w:t>
            </w:r>
          </w:p>
        </w:tc>
      </w:tr>
      <w:tr w:rsidR="00E56AE0" w:rsidRPr="007E5C64" w14:paraId="57FC1434" w14:textId="77777777" w:rsidTr="0099708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AC0AB0A" w14:textId="77777777" w:rsidR="00E56AE0" w:rsidRPr="007E5C64" w:rsidRDefault="00E56AE0" w:rsidP="00997082">
            <w:pPr>
              <w:pStyle w:val="rowtabella0"/>
              <w:rPr>
                <w:color w:val="002060"/>
              </w:rPr>
            </w:pPr>
            <w:r w:rsidRPr="007E5C64">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6E6511" w14:textId="77777777" w:rsidR="00E56AE0" w:rsidRPr="007E5C64" w:rsidRDefault="00E56AE0" w:rsidP="00997082">
            <w:pPr>
              <w:pStyle w:val="rowtabella0"/>
              <w:rPr>
                <w:color w:val="002060"/>
              </w:rPr>
            </w:pPr>
            <w:r w:rsidRPr="007E5C64">
              <w:rPr>
                <w:color w:val="002060"/>
              </w:rPr>
              <w:t>ROCCAFLUVIONE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280D1F" w14:textId="77777777" w:rsidR="00E56AE0" w:rsidRPr="007E5C64" w:rsidRDefault="00E56AE0" w:rsidP="00997082">
            <w:pPr>
              <w:pStyle w:val="rowtabella0"/>
              <w:jc w:val="center"/>
              <w:rPr>
                <w:color w:val="002060"/>
              </w:rPr>
            </w:pPr>
            <w:r w:rsidRPr="007E5C6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8C5733" w14:textId="77777777" w:rsidR="00E56AE0" w:rsidRPr="007E5C64" w:rsidRDefault="00E56AE0" w:rsidP="00997082">
            <w:pPr>
              <w:pStyle w:val="rowtabella0"/>
              <w:rPr>
                <w:color w:val="002060"/>
              </w:rPr>
            </w:pPr>
            <w:r w:rsidRPr="007E5C64">
              <w:rPr>
                <w:color w:val="002060"/>
              </w:rPr>
              <w:t>06/10/2023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F9F998" w14:textId="77777777" w:rsidR="00E56AE0" w:rsidRPr="007E5C64" w:rsidRDefault="00E56AE0" w:rsidP="00997082">
            <w:pPr>
              <w:pStyle w:val="rowtabella0"/>
              <w:rPr>
                <w:color w:val="002060"/>
              </w:rPr>
            </w:pPr>
            <w:r w:rsidRPr="007E5C64">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E933A7" w14:textId="77777777" w:rsidR="00E56AE0" w:rsidRPr="007E5C64" w:rsidRDefault="00E56AE0" w:rsidP="00997082">
            <w:pPr>
              <w:pStyle w:val="rowtabella0"/>
              <w:rPr>
                <w:color w:val="002060"/>
              </w:rPr>
            </w:pPr>
            <w:r w:rsidRPr="007E5C64">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6F7C30" w14:textId="77777777" w:rsidR="00E56AE0" w:rsidRPr="007E5C64" w:rsidRDefault="00E56AE0" w:rsidP="00997082">
            <w:pPr>
              <w:pStyle w:val="rowtabella0"/>
              <w:rPr>
                <w:color w:val="002060"/>
              </w:rPr>
            </w:pPr>
            <w:r w:rsidRPr="007E5C64">
              <w:rPr>
                <w:color w:val="002060"/>
              </w:rPr>
              <w:t>VIA ROSSINI</w:t>
            </w:r>
          </w:p>
        </w:tc>
      </w:tr>
      <w:tr w:rsidR="00E56AE0" w:rsidRPr="007E5C64" w14:paraId="47A022C5" w14:textId="77777777" w:rsidTr="0099708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C9FF5C4" w14:textId="77777777" w:rsidR="00E56AE0" w:rsidRPr="007E5C64" w:rsidRDefault="00E56AE0" w:rsidP="00997082">
            <w:pPr>
              <w:pStyle w:val="rowtabella0"/>
              <w:rPr>
                <w:color w:val="002060"/>
              </w:rPr>
            </w:pPr>
            <w:r w:rsidRPr="007E5C64">
              <w:rPr>
                <w:color w:val="002060"/>
              </w:rPr>
              <w:t>ASCOLI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FA4491B" w14:textId="77777777" w:rsidR="00E56AE0" w:rsidRPr="007E5C64" w:rsidRDefault="00E56AE0" w:rsidP="00997082">
            <w:pPr>
              <w:pStyle w:val="rowtabella0"/>
              <w:rPr>
                <w:color w:val="002060"/>
              </w:rPr>
            </w:pPr>
            <w:r w:rsidRPr="007E5C64">
              <w:rPr>
                <w:color w:val="002060"/>
              </w:rPr>
              <w:t>CSI STELLA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C954FAC" w14:textId="77777777" w:rsidR="00E56AE0" w:rsidRPr="007E5C64" w:rsidRDefault="00E56AE0" w:rsidP="00997082">
            <w:pPr>
              <w:pStyle w:val="rowtabella0"/>
              <w:jc w:val="center"/>
              <w:rPr>
                <w:color w:val="002060"/>
              </w:rPr>
            </w:pPr>
            <w:r w:rsidRPr="007E5C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71E628A" w14:textId="77777777" w:rsidR="00E56AE0" w:rsidRPr="007E5C64" w:rsidRDefault="00E56AE0" w:rsidP="00997082">
            <w:pPr>
              <w:pStyle w:val="rowtabella0"/>
              <w:rPr>
                <w:color w:val="002060"/>
              </w:rPr>
            </w:pPr>
            <w:r w:rsidRPr="007E5C64">
              <w:rPr>
                <w:color w:val="002060"/>
              </w:rPr>
              <w:t>06/10/2023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3B6EEB9" w14:textId="77777777" w:rsidR="00E56AE0" w:rsidRPr="007E5C64" w:rsidRDefault="00E56AE0" w:rsidP="00997082">
            <w:pPr>
              <w:pStyle w:val="rowtabella0"/>
              <w:rPr>
                <w:color w:val="002060"/>
              </w:rPr>
            </w:pPr>
            <w:r w:rsidRPr="007E5C64">
              <w:rPr>
                <w:color w:val="002060"/>
              </w:rPr>
              <w:t>5710 PALESTRA C5 "MONTICELLI"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F0F797" w14:textId="77777777" w:rsidR="00E56AE0" w:rsidRPr="007E5C64" w:rsidRDefault="00E56AE0" w:rsidP="00997082">
            <w:pPr>
              <w:pStyle w:val="rowtabella0"/>
              <w:rPr>
                <w:color w:val="002060"/>
              </w:rPr>
            </w:pPr>
            <w:r w:rsidRPr="007E5C64">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57212A" w14:textId="77777777" w:rsidR="00E56AE0" w:rsidRPr="007E5C64" w:rsidRDefault="00E56AE0" w:rsidP="00997082">
            <w:pPr>
              <w:pStyle w:val="rowtabella0"/>
              <w:rPr>
                <w:color w:val="002060"/>
              </w:rPr>
            </w:pPr>
            <w:r w:rsidRPr="007E5C64">
              <w:rPr>
                <w:color w:val="002060"/>
              </w:rPr>
              <w:t>VIA DELL IRIS</w:t>
            </w:r>
          </w:p>
        </w:tc>
      </w:tr>
      <w:tr w:rsidR="00E56AE0" w:rsidRPr="007E5C64" w14:paraId="41C0CC38" w14:textId="77777777" w:rsidTr="0099708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562C997" w14:textId="77777777" w:rsidR="00E56AE0" w:rsidRPr="007E5C64" w:rsidRDefault="00E56AE0" w:rsidP="00997082">
            <w:pPr>
              <w:pStyle w:val="rowtabella0"/>
              <w:rPr>
                <w:color w:val="002060"/>
              </w:rPr>
            </w:pPr>
            <w:r w:rsidRPr="007E5C64">
              <w:rPr>
                <w:color w:val="002060"/>
              </w:rPr>
              <w:t>FERMANA FUTSAL 2022</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9DC8085" w14:textId="77777777" w:rsidR="00E56AE0" w:rsidRPr="007E5C64" w:rsidRDefault="00E56AE0" w:rsidP="00997082">
            <w:pPr>
              <w:pStyle w:val="rowtabella0"/>
              <w:rPr>
                <w:color w:val="002060"/>
              </w:rPr>
            </w:pPr>
            <w:r w:rsidRPr="007E5C64">
              <w:rPr>
                <w:color w:val="002060"/>
              </w:rPr>
              <w:t>SAMBENEDETTESE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B3B3FEA" w14:textId="77777777" w:rsidR="00E56AE0" w:rsidRPr="007E5C64" w:rsidRDefault="00E56AE0" w:rsidP="00997082">
            <w:pPr>
              <w:pStyle w:val="rowtabella0"/>
              <w:jc w:val="center"/>
              <w:rPr>
                <w:color w:val="002060"/>
              </w:rPr>
            </w:pPr>
            <w:r w:rsidRPr="007E5C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B0FC66D" w14:textId="77777777" w:rsidR="00E56AE0" w:rsidRPr="007E5C64" w:rsidRDefault="00E56AE0" w:rsidP="00997082">
            <w:pPr>
              <w:pStyle w:val="rowtabella0"/>
              <w:rPr>
                <w:color w:val="002060"/>
              </w:rPr>
            </w:pPr>
            <w:r w:rsidRPr="007E5C64">
              <w:rPr>
                <w:color w:val="002060"/>
              </w:rPr>
              <w:t>06/10/2023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73C3C4E" w14:textId="77777777" w:rsidR="00E56AE0" w:rsidRPr="007E5C64" w:rsidRDefault="00E56AE0" w:rsidP="00997082">
            <w:pPr>
              <w:pStyle w:val="rowtabella0"/>
              <w:rPr>
                <w:color w:val="002060"/>
              </w:rPr>
            </w:pPr>
            <w:r w:rsidRPr="007E5C64">
              <w:rPr>
                <w:color w:val="002060"/>
              </w:rPr>
              <w:t>5712 PALESTRA "ITIS" MONTANI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E26E27" w14:textId="77777777" w:rsidR="00E56AE0" w:rsidRPr="007E5C64" w:rsidRDefault="00E56AE0" w:rsidP="00997082">
            <w:pPr>
              <w:pStyle w:val="rowtabella0"/>
              <w:rPr>
                <w:color w:val="002060"/>
              </w:rPr>
            </w:pPr>
            <w:r w:rsidRPr="007E5C64">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A8A4A2" w14:textId="77777777" w:rsidR="00E56AE0" w:rsidRPr="007E5C64" w:rsidRDefault="00E56AE0" w:rsidP="00997082">
            <w:pPr>
              <w:pStyle w:val="rowtabella0"/>
              <w:rPr>
                <w:color w:val="002060"/>
              </w:rPr>
            </w:pPr>
            <w:r w:rsidRPr="007E5C64">
              <w:rPr>
                <w:color w:val="002060"/>
              </w:rPr>
              <w:t>VIA SALVO D'ACQUISTO</w:t>
            </w:r>
          </w:p>
        </w:tc>
      </w:tr>
      <w:tr w:rsidR="00E56AE0" w:rsidRPr="007E5C64" w14:paraId="74BF5659" w14:textId="77777777" w:rsidTr="0099708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67535E" w14:textId="77777777" w:rsidR="00E56AE0" w:rsidRPr="007E5C64" w:rsidRDefault="00E56AE0" w:rsidP="00997082">
            <w:pPr>
              <w:pStyle w:val="rowtabella0"/>
              <w:rPr>
                <w:color w:val="002060"/>
              </w:rPr>
            </w:pPr>
            <w:r w:rsidRPr="007E5C64">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2F5FA84" w14:textId="77777777" w:rsidR="00E56AE0" w:rsidRPr="007E5C64" w:rsidRDefault="00E56AE0" w:rsidP="00997082">
            <w:pPr>
              <w:pStyle w:val="rowtabella0"/>
              <w:rPr>
                <w:color w:val="002060"/>
              </w:rPr>
            </w:pPr>
            <w:proofErr w:type="gramStart"/>
            <w:r w:rsidRPr="007E5C64">
              <w:rPr>
                <w:color w:val="002060"/>
              </w:rPr>
              <w:t>U.MANDOLESI</w:t>
            </w:r>
            <w:proofErr w:type="gramEnd"/>
            <w:r w:rsidRPr="007E5C64">
              <w:rPr>
                <w:color w:val="002060"/>
              </w:rPr>
              <w:t xml:space="preserve">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1986AB9" w14:textId="77777777" w:rsidR="00E56AE0" w:rsidRPr="007E5C64" w:rsidRDefault="00E56AE0" w:rsidP="00997082">
            <w:pPr>
              <w:pStyle w:val="rowtabella0"/>
              <w:jc w:val="center"/>
              <w:rPr>
                <w:color w:val="002060"/>
              </w:rPr>
            </w:pPr>
            <w:r w:rsidRPr="007E5C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F433410" w14:textId="77777777" w:rsidR="00E56AE0" w:rsidRPr="007E5C64" w:rsidRDefault="00E56AE0" w:rsidP="00997082">
            <w:pPr>
              <w:pStyle w:val="rowtabella0"/>
              <w:rPr>
                <w:color w:val="002060"/>
              </w:rPr>
            </w:pPr>
            <w:r w:rsidRPr="007E5C64">
              <w:rPr>
                <w:color w:val="002060"/>
              </w:rPr>
              <w:t>06/10/2023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0314991" w14:textId="77777777" w:rsidR="00E56AE0" w:rsidRPr="007E5C64" w:rsidRDefault="00E56AE0" w:rsidP="00997082">
            <w:pPr>
              <w:pStyle w:val="rowtabella0"/>
              <w:rPr>
                <w:color w:val="002060"/>
              </w:rPr>
            </w:pPr>
            <w:r w:rsidRPr="007E5C64">
              <w:rPr>
                <w:color w:val="002060"/>
              </w:rPr>
              <w:t xml:space="preserve">5295 TENSOSTRUTTURA VIA </w:t>
            </w:r>
            <w:proofErr w:type="gramStart"/>
            <w:r w:rsidRPr="007E5C64">
              <w:rPr>
                <w:color w:val="002060"/>
              </w:rPr>
              <w:t>E.MATTEI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E00DFB" w14:textId="77777777" w:rsidR="00E56AE0" w:rsidRPr="007E5C64" w:rsidRDefault="00E56AE0" w:rsidP="00997082">
            <w:pPr>
              <w:pStyle w:val="rowtabella0"/>
              <w:rPr>
                <w:color w:val="002060"/>
              </w:rPr>
            </w:pPr>
            <w:r w:rsidRPr="007E5C64">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85028A" w14:textId="77777777" w:rsidR="00E56AE0" w:rsidRPr="007E5C64" w:rsidRDefault="00E56AE0" w:rsidP="00997082">
            <w:pPr>
              <w:pStyle w:val="rowtabella0"/>
              <w:rPr>
                <w:color w:val="002060"/>
              </w:rPr>
            </w:pPr>
            <w:r w:rsidRPr="007E5C64">
              <w:rPr>
                <w:color w:val="002060"/>
              </w:rPr>
              <w:t xml:space="preserve">VIA </w:t>
            </w:r>
            <w:proofErr w:type="gramStart"/>
            <w:r w:rsidRPr="007E5C64">
              <w:rPr>
                <w:color w:val="002060"/>
              </w:rPr>
              <w:t>E.MATTEI</w:t>
            </w:r>
            <w:proofErr w:type="gramEnd"/>
          </w:p>
        </w:tc>
      </w:tr>
      <w:tr w:rsidR="00E56AE0" w:rsidRPr="007E5C64" w14:paraId="78731D9D" w14:textId="77777777" w:rsidTr="0099708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B609BF3" w14:textId="77777777" w:rsidR="00E56AE0" w:rsidRPr="007E5C64" w:rsidRDefault="00E56AE0" w:rsidP="00997082">
            <w:pPr>
              <w:pStyle w:val="rowtabella0"/>
              <w:rPr>
                <w:color w:val="002060"/>
              </w:rPr>
            </w:pPr>
            <w:r w:rsidRPr="007E5C64">
              <w:rPr>
                <w:color w:val="002060"/>
              </w:rPr>
              <w:t>FUTSAL CAMPIGLIONE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44BB0C9" w14:textId="77777777" w:rsidR="00E56AE0" w:rsidRPr="007E5C64" w:rsidRDefault="00E56AE0" w:rsidP="00997082">
            <w:pPr>
              <w:pStyle w:val="rowtabella0"/>
              <w:rPr>
                <w:color w:val="002060"/>
              </w:rPr>
            </w:pPr>
            <w:r w:rsidRPr="007E5C64">
              <w:rPr>
                <w:color w:val="002060"/>
              </w:rPr>
              <w:t>REAL EAGLES VIRTUS PAGLIA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6CA046F" w14:textId="77777777" w:rsidR="00E56AE0" w:rsidRPr="007E5C64" w:rsidRDefault="00E56AE0" w:rsidP="00997082">
            <w:pPr>
              <w:pStyle w:val="rowtabella0"/>
              <w:jc w:val="center"/>
              <w:rPr>
                <w:color w:val="002060"/>
              </w:rPr>
            </w:pPr>
            <w:r w:rsidRPr="007E5C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F18E213" w14:textId="77777777" w:rsidR="00E56AE0" w:rsidRPr="007E5C64" w:rsidRDefault="00E56AE0" w:rsidP="00997082">
            <w:pPr>
              <w:pStyle w:val="rowtabella0"/>
              <w:rPr>
                <w:color w:val="002060"/>
              </w:rPr>
            </w:pPr>
            <w:r w:rsidRPr="007E5C64">
              <w:rPr>
                <w:color w:val="002060"/>
              </w:rPr>
              <w:t>06/10/2023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8A5E53E" w14:textId="77777777" w:rsidR="00E56AE0" w:rsidRPr="007E5C64" w:rsidRDefault="00E56AE0" w:rsidP="00997082">
            <w:pPr>
              <w:pStyle w:val="rowtabella0"/>
              <w:rPr>
                <w:color w:val="002060"/>
              </w:rPr>
            </w:pPr>
            <w:r w:rsidRPr="007E5C64">
              <w:rPr>
                <w:color w:val="002060"/>
              </w:rPr>
              <w:t>5704 CAMPO COPERTO CAMPIGLIONE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585C67" w14:textId="77777777" w:rsidR="00E56AE0" w:rsidRPr="007E5C64" w:rsidRDefault="00E56AE0" w:rsidP="00997082">
            <w:pPr>
              <w:pStyle w:val="rowtabella0"/>
              <w:rPr>
                <w:color w:val="002060"/>
              </w:rPr>
            </w:pPr>
            <w:r w:rsidRPr="007E5C64">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DDD64D" w14:textId="77777777" w:rsidR="00E56AE0" w:rsidRPr="007E5C64" w:rsidRDefault="00E56AE0" w:rsidP="00997082">
            <w:pPr>
              <w:pStyle w:val="rowtabella0"/>
              <w:rPr>
                <w:color w:val="002060"/>
              </w:rPr>
            </w:pPr>
            <w:r w:rsidRPr="007E5C64">
              <w:rPr>
                <w:color w:val="002060"/>
              </w:rPr>
              <w:t xml:space="preserve">VIA </w:t>
            </w:r>
            <w:proofErr w:type="gramStart"/>
            <w:r w:rsidRPr="007E5C64">
              <w:rPr>
                <w:color w:val="002060"/>
              </w:rPr>
              <w:t>C.ULPIANI</w:t>
            </w:r>
            <w:proofErr w:type="gramEnd"/>
          </w:p>
        </w:tc>
      </w:tr>
      <w:tr w:rsidR="00E56AE0" w:rsidRPr="007E5C64" w14:paraId="2E8806DA" w14:textId="77777777" w:rsidTr="0099708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3440179" w14:textId="77777777" w:rsidR="00E56AE0" w:rsidRPr="007E5C64" w:rsidRDefault="00E56AE0" w:rsidP="00997082">
            <w:pPr>
              <w:pStyle w:val="rowtabella0"/>
              <w:rPr>
                <w:color w:val="002060"/>
              </w:rPr>
            </w:pPr>
            <w:r w:rsidRPr="007E5C64">
              <w:rPr>
                <w:color w:val="002060"/>
              </w:rPr>
              <w:t>CALCETTO CASTRUM LAURI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F97F76" w14:textId="77777777" w:rsidR="00E56AE0" w:rsidRPr="007E5C64" w:rsidRDefault="00E56AE0" w:rsidP="00997082">
            <w:pPr>
              <w:pStyle w:val="rowtabella0"/>
              <w:rPr>
                <w:color w:val="002060"/>
              </w:rPr>
            </w:pPr>
            <w:r w:rsidRPr="007E5C64">
              <w:rPr>
                <w:color w:val="002060"/>
              </w:rPr>
              <w:t>REAL ANCARIA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9B9921" w14:textId="77777777" w:rsidR="00E56AE0" w:rsidRPr="007E5C64" w:rsidRDefault="00E56AE0" w:rsidP="00997082">
            <w:pPr>
              <w:pStyle w:val="rowtabella0"/>
              <w:jc w:val="center"/>
              <w:rPr>
                <w:color w:val="002060"/>
              </w:rPr>
            </w:pPr>
            <w:r w:rsidRPr="007E5C6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4E307F" w14:textId="77777777" w:rsidR="00E56AE0" w:rsidRPr="007E5C64" w:rsidRDefault="00E56AE0" w:rsidP="00997082">
            <w:pPr>
              <w:pStyle w:val="rowtabella0"/>
              <w:rPr>
                <w:color w:val="002060"/>
              </w:rPr>
            </w:pPr>
            <w:r w:rsidRPr="007E5C64">
              <w:rPr>
                <w:color w:val="002060"/>
              </w:rPr>
              <w:t>07/10/2023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A76A1A" w14:textId="77777777" w:rsidR="00E56AE0" w:rsidRPr="007E5C64" w:rsidRDefault="00E56AE0" w:rsidP="00997082">
            <w:pPr>
              <w:pStyle w:val="rowtabella0"/>
              <w:rPr>
                <w:color w:val="002060"/>
              </w:rPr>
            </w:pPr>
            <w:r w:rsidRPr="007E5C64">
              <w:rPr>
                <w:color w:val="002060"/>
              </w:rPr>
              <w:t>5284 PALAZZETTO POLIFUNZIONALE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9E4BD9" w14:textId="77777777" w:rsidR="00E56AE0" w:rsidRPr="007E5C64" w:rsidRDefault="00E56AE0" w:rsidP="00997082">
            <w:pPr>
              <w:pStyle w:val="rowtabella0"/>
              <w:rPr>
                <w:color w:val="002060"/>
              </w:rPr>
            </w:pPr>
            <w:r w:rsidRPr="007E5C64">
              <w:rPr>
                <w:color w:val="002060"/>
              </w:rPr>
              <w:t>RIPE SAN GINESIO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D0ACF5" w14:textId="77777777" w:rsidR="00E56AE0" w:rsidRPr="007E5C64" w:rsidRDefault="00E56AE0" w:rsidP="00997082">
            <w:pPr>
              <w:pStyle w:val="rowtabella0"/>
              <w:rPr>
                <w:color w:val="002060"/>
              </w:rPr>
            </w:pPr>
            <w:r w:rsidRPr="007E5C64">
              <w:rPr>
                <w:color w:val="002060"/>
              </w:rPr>
              <w:t>VIA FAVETO</w:t>
            </w:r>
          </w:p>
        </w:tc>
      </w:tr>
    </w:tbl>
    <w:p w14:paraId="337B967D" w14:textId="77777777" w:rsidR="00E56AE0" w:rsidRPr="007E5C64" w:rsidRDefault="00E56AE0" w:rsidP="00E56AE0">
      <w:pPr>
        <w:pStyle w:val="breakline"/>
        <w:rPr>
          <w:rFonts w:eastAsiaTheme="minorEastAsia"/>
          <w:color w:val="002060"/>
        </w:rPr>
      </w:pPr>
    </w:p>
    <w:p w14:paraId="27490337" w14:textId="77777777" w:rsidR="00E56AE0" w:rsidRPr="007E5C64" w:rsidRDefault="00E56AE0" w:rsidP="00E56AE0">
      <w:pPr>
        <w:pStyle w:val="breakline"/>
        <w:rPr>
          <w:color w:val="002060"/>
        </w:rPr>
      </w:pPr>
    </w:p>
    <w:p w14:paraId="370D2B99" w14:textId="77777777" w:rsidR="00E56AE0" w:rsidRPr="007E5C64" w:rsidRDefault="00E56AE0" w:rsidP="00E56AE0">
      <w:pPr>
        <w:pStyle w:val="breakline"/>
        <w:rPr>
          <w:color w:val="002060"/>
        </w:rPr>
      </w:pPr>
    </w:p>
    <w:p w14:paraId="0F4E6586" w14:textId="77777777" w:rsidR="00E56AE0" w:rsidRPr="007E5C64" w:rsidRDefault="00E56AE0" w:rsidP="00E56AE0">
      <w:pPr>
        <w:pStyle w:val="sottotitolocampionato10"/>
        <w:rPr>
          <w:color w:val="002060"/>
        </w:rPr>
      </w:pPr>
      <w:r w:rsidRPr="007E5C64">
        <w:rPr>
          <w:color w:val="002060"/>
        </w:rPr>
        <w:t>GIRONE C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4"/>
        <w:gridCol w:w="2010"/>
        <w:gridCol w:w="385"/>
        <w:gridCol w:w="898"/>
        <w:gridCol w:w="1177"/>
        <w:gridCol w:w="1548"/>
        <w:gridCol w:w="1548"/>
      </w:tblGrid>
      <w:tr w:rsidR="00E56AE0" w:rsidRPr="007E5C64" w14:paraId="1C825C8E" w14:textId="77777777" w:rsidTr="0099708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999075" w14:textId="77777777" w:rsidR="00E56AE0" w:rsidRPr="007E5C64" w:rsidRDefault="00E56AE0" w:rsidP="00997082">
            <w:pPr>
              <w:pStyle w:val="headertabella0"/>
              <w:rPr>
                <w:color w:val="002060"/>
              </w:rPr>
            </w:pPr>
            <w:r w:rsidRPr="007E5C6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47BCFC" w14:textId="77777777" w:rsidR="00E56AE0" w:rsidRPr="007E5C64" w:rsidRDefault="00E56AE0" w:rsidP="00997082">
            <w:pPr>
              <w:pStyle w:val="headertabella0"/>
              <w:rPr>
                <w:color w:val="002060"/>
              </w:rPr>
            </w:pPr>
            <w:r w:rsidRPr="007E5C6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29D947" w14:textId="77777777" w:rsidR="00E56AE0" w:rsidRPr="007E5C64" w:rsidRDefault="00E56AE0" w:rsidP="00997082">
            <w:pPr>
              <w:pStyle w:val="headertabella0"/>
              <w:rPr>
                <w:color w:val="002060"/>
              </w:rPr>
            </w:pPr>
            <w:r w:rsidRPr="007E5C6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814870" w14:textId="77777777" w:rsidR="00E56AE0" w:rsidRPr="007E5C64" w:rsidRDefault="00E56AE0" w:rsidP="00997082">
            <w:pPr>
              <w:pStyle w:val="headertabella0"/>
              <w:rPr>
                <w:color w:val="002060"/>
              </w:rPr>
            </w:pPr>
            <w:r w:rsidRPr="007E5C6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C4F41D" w14:textId="77777777" w:rsidR="00E56AE0" w:rsidRPr="007E5C64" w:rsidRDefault="00E56AE0" w:rsidP="00997082">
            <w:pPr>
              <w:pStyle w:val="headertabella0"/>
              <w:rPr>
                <w:color w:val="002060"/>
              </w:rPr>
            </w:pPr>
            <w:r w:rsidRPr="007E5C6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D5C716" w14:textId="77777777" w:rsidR="00E56AE0" w:rsidRPr="007E5C64" w:rsidRDefault="00E56AE0" w:rsidP="00997082">
            <w:pPr>
              <w:pStyle w:val="headertabella0"/>
              <w:rPr>
                <w:color w:val="002060"/>
              </w:rPr>
            </w:pPr>
            <w:proofErr w:type="spellStart"/>
            <w:r w:rsidRPr="007E5C64">
              <w:rPr>
                <w:color w:val="002060"/>
              </w:rPr>
              <w:t>Localita'</w:t>
            </w:r>
            <w:proofErr w:type="spellEnd"/>
            <w:r w:rsidRPr="007E5C6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438CEE" w14:textId="77777777" w:rsidR="00E56AE0" w:rsidRPr="007E5C64" w:rsidRDefault="00E56AE0" w:rsidP="00997082">
            <w:pPr>
              <w:pStyle w:val="headertabella0"/>
              <w:rPr>
                <w:color w:val="002060"/>
              </w:rPr>
            </w:pPr>
            <w:r w:rsidRPr="007E5C64">
              <w:rPr>
                <w:color w:val="002060"/>
              </w:rPr>
              <w:t>Indirizzo Impianto</w:t>
            </w:r>
          </w:p>
        </w:tc>
      </w:tr>
      <w:tr w:rsidR="00E56AE0" w:rsidRPr="007E5C64" w14:paraId="68EA6AF5" w14:textId="77777777" w:rsidTr="00997082">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025821C" w14:textId="77777777" w:rsidR="00E56AE0" w:rsidRPr="007E5C64" w:rsidRDefault="00E56AE0" w:rsidP="00997082">
            <w:pPr>
              <w:pStyle w:val="rowtabella0"/>
              <w:rPr>
                <w:color w:val="002060"/>
              </w:rPr>
            </w:pPr>
            <w:r w:rsidRPr="007E5C64">
              <w:rPr>
                <w:color w:val="002060"/>
              </w:rPr>
              <w:t>SAMBENEDETTESE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FD53CC" w14:textId="77777777" w:rsidR="00E56AE0" w:rsidRPr="007E5C64" w:rsidRDefault="00E56AE0" w:rsidP="00997082">
            <w:pPr>
              <w:pStyle w:val="rowtabella0"/>
              <w:rPr>
                <w:color w:val="002060"/>
              </w:rPr>
            </w:pPr>
            <w:r w:rsidRPr="007E5C64">
              <w:rPr>
                <w:color w:val="002060"/>
              </w:rPr>
              <w:t>REAL ANCARIA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849AF8" w14:textId="77777777" w:rsidR="00E56AE0" w:rsidRPr="007E5C64" w:rsidRDefault="00E56AE0" w:rsidP="00997082">
            <w:pPr>
              <w:pStyle w:val="rowtabella0"/>
              <w:jc w:val="center"/>
              <w:rPr>
                <w:color w:val="002060"/>
              </w:rPr>
            </w:pPr>
            <w:r w:rsidRPr="007E5C6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39D81C" w14:textId="77777777" w:rsidR="00E56AE0" w:rsidRPr="007E5C64" w:rsidRDefault="00E56AE0" w:rsidP="00997082">
            <w:pPr>
              <w:pStyle w:val="rowtabella0"/>
              <w:rPr>
                <w:color w:val="002060"/>
              </w:rPr>
            </w:pPr>
            <w:r w:rsidRPr="007E5C64">
              <w:rPr>
                <w:color w:val="002060"/>
              </w:rPr>
              <w:t>11/10/2023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2496F7" w14:textId="77777777" w:rsidR="00E56AE0" w:rsidRPr="007E5C64" w:rsidRDefault="00E56AE0" w:rsidP="00997082">
            <w:pPr>
              <w:pStyle w:val="rowtabella0"/>
              <w:rPr>
                <w:color w:val="002060"/>
              </w:rPr>
            </w:pPr>
            <w:r w:rsidRPr="007E5C64">
              <w:rPr>
                <w:color w:val="002060"/>
              </w:rPr>
              <w:t>5696 PALASPORT SPECA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C0780B" w14:textId="77777777" w:rsidR="00E56AE0" w:rsidRPr="007E5C64" w:rsidRDefault="00E56AE0" w:rsidP="00997082">
            <w:pPr>
              <w:pStyle w:val="rowtabella0"/>
              <w:rPr>
                <w:color w:val="002060"/>
              </w:rPr>
            </w:pPr>
            <w:r w:rsidRPr="007E5C64">
              <w:rPr>
                <w:color w:val="002060"/>
              </w:rPr>
              <w:t>SAN BENEDETTO DEL TRONTO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CA1091" w14:textId="77777777" w:rsidR="00E56AE0" w:rsidRPr="007E5C64" w:rsidRDefault="00E56AE0" w:rsidP="00997082">
            <w:pPr>
              <w:pStyle w:val="rowtabella0"/>
              <w:rPr>
                <w:color w:val="002060"/>
              </w:rPr>
            </w:pPr>
            <w:r w:rsidRPr="007E5C64">
              <w:rPr>
                <w:color w:val="002060"/>
              </w:rPr>
              <w:t>VIA DELLO SPORT</w:t>
            </w:r>
          </w:p>
        </w:tc>
      </w:tr>
    </w:tbl>
    <w:p w14:paraId="71AE4A11" w14:textId="77777777" w:rsidR="00E56AE0" w:rsidRPr="00C247FB" w:rsidRDefault="00E56AE0" w:rsidP="003C3F5A">
      <w:pPr>
        <w:pStyle w:val="breakline"/>
        <w:rPr>
          <w:rFonts w:eastAsiaTheme="minorEastAsia"/>
          <w:color w:val="002060"/>
        </w:rPr>
      </w:pPr>
    </w:p>
    <w:p w14:paraId="08082C85" w14:textId="77777777" w:rsidR="003C3F5A" w:rsidRPr="00C247FB" w:rsidRDefault="003C3F5A" w:rsidP="003C3F5A">
      <w:pPr>
        <w:pStyle w:val="breakline"/>
        <w:rPr>
          <w:color w:val="002060"/>
        </w:rPr>
      </w:pPr>
    </w:p>
    <w:p w14:paraId="3CA0AC54" w14:textId="77777777" w:rsidR="003C3F5A" w:rsidRPr="00C247FB" w:rsidRDefault="003C3F5A" w:rsidP="003C3F5A">
      <w:pPr>
        <w:pStyle w:val="titolocampionato0"/>
        <w:shd w:val="clear" w:color="auto" w:fill="CCCCCC"/>
        <w:spacing w:before="80" w:after="40"/>
        <w:rPr>
          <w:color w:val="002060"/>
        </w:rPr>
      </w:pPr>
      <w:r w:rsidRPr="00C247FB">
        <w:rPr>
          <w:color w:val="002060"/>
        </w:rPr>
        <w:t>CALCIO A CINQUE SERIE D</w:t>
      </w:r>
    </w:p>
    <w:p w14:paraId="7AFFED53" w14:textId="77777777" w:rsidR="003C3F5A" w:rsidRPr="00DE2E11" w:rsidRDefault="003C3F5A" w:rsidP="003C3F5A">
      <w:pPr>
        <w:pStyle w:val="titoloprinc0"/>
        <w:rPr>
          <w:color w:val="002060"/>
        </w:rPr>
      </w:pPr>
      <w:r w:rsidRPr="00DE2E11">
        <w:rPr>
          <w:color w:val="002060"/>
        </w:rPr>
        <w:t>ANAGRAFICA/INDIRIZZARIO/VARIAZIONI CALENDARIO</w:t>
      </w:r>
    </w:p>
    <w:p w14:paraId="47408F0D" w14:textId="77777777" w:rsidR="003C3F5A" w:rsidRPr="00DE2E11" w:rsidRDefault="003C3F5A" w:rsidP="003C3F5A">
      <w:pPr>
        <w:pStyle w:val="titoloprinc0"/>
        <w:jc w:val="both"/>
        <w:rPr>
          <w:b w:val="0"/>
          <w:bCs w:val="0"/>
          <w:color w:val="002060"/>
          <w:sz w:val="22"/>
          <w:szCs w:val="22"/>
        </w:rPr>
      </w:pPr>
    </w:p>
    <w:p w14:paraId="12BCAFFB" w14:textId="77777777" w:rsidR="003C3F5A" w:rsidRPr="00CF6719" w:rsidRDefault="003C3F5A" w:rsidP="003C3F5A">
      <w:pPr>
        <w:pStyle w:val="titoloprinc0"/>
        <w:jc w:val="both"/>
        <w:rPr>
          <w:color w:val="002060"/>
          <w:sz w:val="22"/>
          <w:szCs w:val="22"/>
        </w:rPr>
      </w:pPr>
      <w:r w:rsidRPr="00CF6719">
        <w:rPr>
          <w:color w:val="002060"/>
          <w:sz w:val="22"/>
          <w:szCs w:val="22"/>
        </w:rPr>
        <w:lastRenderedPageBreak/>
        <w:t>GIRONE “</w:t>
      </w:r>
      <w:r>
        <w:rPr>
          <w:color w:val="002060"/>
          <w:sz w:val="22"/>
          <w:szCs w:val="22"/>
        </w:rPr>
        <w:t>A</w:t>
      </w:r>
      <w:r w:rsidRPr="00CF6719">
        <w:rPr>
          <w:color w:val="002060"/>
          <w:sz w:val="22"/>
          <w:szCs w:val="22"/>
        </w:rPr>
        <w:t>”</w:t>
      </w:r>
    </w:p>
    <w:p w14:paraId="6BB7E3E2" w14:textId="77777777" w:rsidR="003C3F5A" w:rsidRPr="00CF6719" w:rsidRDefault="003C3F5A" w:rsidP="003C3F5A">
      <w:pPr>
        <w:pStyle w:val="titoloprinc0"/>
        <w:rPr>
          <w:b w:val="0"/>
          <w:bCs w:val="0"/>
          <w:color w:val="002060"/>
          <w:sz w:val="22"/>
          <w:szCs w:val="22"/>
        </w:rPr>
      </w:pPr>
    </w:p>
    <w:p w14:paraId="08AE3BAF" w14:textId="77777777" w:rsidR="003C3F5A" w:rsidRDefault="003C3F5A" w:rsidP="003C3F5A">
      <w:pPr>
        <w:pStyle w:val="titoloprinc0"/>
        <w:jc w:val="both"/>
        <w:rPr>
          <w:b w:val="0"/>
          <w:bCs w:val="0"/>
          <w:color w:val="002060"/>
          <w:sz w:val="22"/>
          <w:szCs w:val="22"/>
        </w:rPr>
      </w:pPr>
      <w:r w:rsidRPr="00D66B9F">
        <w:rPr>
          <w:b w:val="0"/>
          <w:bCs w:val="0"/>
          <w:color w:val="002060"/>
          <w:sz w:val="22"/>
          <w:szCs w:val="22"/>
        </w:rPr>
        <w:t xml:space="preserve">La Società </w:t>
      </w:r>
      <w:r>
        <w:rPr>
          <w:color w:val="002060"/>
          <w:sz w:val="22"/>
          <w:szCs w:val="22"/>
        </w:rPr>
        <w:t xml:space="preserve">FFJ CALCIO A 5 </w:t>
      </w:r>
      <w:r w:rsidRPr="00D66B9F">
        <w:rPr>
          <w:b w:val="0"/>
          <w:bCs w:val="0"/>
          <w:color w:val="002060"/>
          <w:sz w:val="22"/>
          <w:szCs w:val="22"/>
        </w:rPr>
        <w:t xml:space="preserve">comunica che disputerà tutte le gare interne il </w:t>
      </w:r>
      <w:r w:rsidRPr="00D66B9F">
        <w:rPr>
          <w:color w:val="002060"/>
          <w:sz w:val="22"/>
          <w:szCs w:val="22"/>
        </w:rPr>
        <w:t>VENERDI’</w:t>
      </w:r>
      <w:r w:rsidRPr="00D66B9F">
        <w:rPr>
          <w:b w:val="0"/>
          <w:bCs w:val="0"/>
          <w:color w:val="002060"/>
          <w:sz w:val="22"/>
          <w:szCs w:val="22"/>
        </w:rPr>
        <w:t xml:space="preserve"> alle </w:t>
      </w:r>
      <w:r w:rsidRPr="00D66B9F">
        <w:rPr>
          <w:color w:val="002060"/>
          <w:sz w:val="22"/>
          <w:szCs w:val="22"/>
        </w:rPr>
        <w:t xml:space="preserve">ore </w:t>
      </w:r>
      <w:r>
        <w:rPr>
          <w:color w:val="002060"/>
          <w:sz w:val="22"/>
          <w:szCs w:val="22"/>
        </w:rPr>
        <w:t>21:30</w:t>
      </w:r>
      <w:r w:rsidRPr="00D66B9F">
        <w:rPr>
          <w:b w:val="0"/>
          <w:bCs w:val="0"/>
          <w:color w:val="002060"/>
          <w:sz w:val="22"/>
          <w:szCs w:val="22"/>
        </w:rPr>
        <w:t xml:space="preserve">, </w:t>
      </w:r>
      <w:r w:rsidRPr="005B59F8">
        <w:rPr>
          <w:color w:val="002060"/>
          <w:sz w:val="22"/>
          <w:szCs w:val="22"/>
        </w:rPr>
        <w:t>Palestra Calcio a Cinque di Barchi</w:t>
      </w:r>
      <w:r>
        <w:rPr>
          <w:b w:val="0"/>
          <w:bCs w:val="0"/>
          <w:color w:val="002060"/>
          <w:sz w:val="22"/>
          <w:szCs w:val="22"/>
        </w:rPr>
        <w:t xml:space="preserve">, via Madonna di </w:t>
      </w:r>
      <w:proofErr w:type="spellStart"/>
      <w:r>
        <w:rPr>
          <w:b w:val="0"/>
          <w:bCs w:val="0"/>
          <w:color w:val="002060"/>
          <w:sz w:val="22"/>
          <w:szCs w:val="22"/>
        </w:rPr>
        <w:t>Rafaneto</w:t>
      </w:r>
      <w:proofErr w:type="spellEnd"/>
      <w:r>
        <w:rPr>
          <w:b w:val="0"/>
          <w:bCs w:val="0"/>
          <w:color w:val="002060"/>
          <w:sz w:val="22"/>
          <w:szCs w:val="22"/>
        </w:rPr>
        <w:t xml:space="preserve">, </w:t>
      </w:r>
      <w:r w:rsidRPr="005B59F8">
        <w:rPr>
          <w:color w:val="002060"/>
          <w:sz w:val="22"/>
          <w:szCs w:val="22"/>
        </w:rPr>
        <w:t>BARCHI di TERRE ROVERESCHE</w:t>
      </w:r>
      <w:r w:rsidRPr="00D66B9F">
        <w:rPr>
          <w:b w:val="0"/>
          <w:bCs w:val="0"/>
          <w:color w:val="002060"/>
          <w:sz w:val="22"/>
          <w:szCs w:val="22"/>
        </w:rPr>
        <w:t>.</w:t>
      </w:r>
    </w:p>
    <w:p w14:paraId="1F344F51" w14:textId="77777777" w:rsidR="003C3F5A" w:rsidRDefault="003C3F5A" w:rsidP="003C3F5A">
      <w:pPr>
        <w:pStyle w:val="titoloprinc0"/>
        <w:jc w:val="both"/>
        <w:rPr>
          <w:b w:val="0"/>
          <w:bCs w:val="0"/>
          <w:color w:val="002060"/>
          <w:sz w:val="22"/>
          <w:szCs w:val="22"/>
        </w:rPr>
      </w:pPr>
    </w:p>
    <w:p w14:paraId="34D38662" w14:textId="77777777" w:rsidR="003C3F5A" w:rsidRPr="00CF6719" w:rsidRDefault="003C3F5A" w:rsidP="003C3F5A">
      <w:pPr>
        <w:pStyle w:val="titoloprinc0"/>
        <w:jc w:val="both"/>
        <w:rPr>
          <w:color w:val="002060"/>
          <w:sz w:val="22"/>
          <w:szCs w:val="22"/>
        </w:rPr>
      </w:pPr>
      <w:r w:rsidRPr="00CF6719">
        <w:rPr>
          <w:color w:val="002060"/>
          <w:sz w:val="22"/>
          <w:szCs w:val="22"/>
        </w:rPr>
        <w:t>GIRONE “</w:t>
      </w:r>
      <w:r>
        <w:rPr>
          <w:color w:val="002060"/>
          <w:sz w:val="22"/>
          <w:szCs w:val="22"/>
        </w:rPr>
        <w:t>E</w:t>
      </w:r>
      <w:r w:rsidRPr="00CF6719">
        <w:rPr>
          <w:color w:val="002060"/>
          <w:sz w:val="22"/>
          <w:szCs w:val="22"/>
        </w:rPr>
        <w:t>”</w:t>
      </w:r>
    </w:p>
    <w:p w14:paraId="31D71AAB" w14:textId="77777777" w:rsidR="003C3F5A" w:rsidRPr="00CF6719" w:rsidRDefault="003C3F5A" w:rsidP="003C3F5A">
      <w:pPr>
        <w:pStyle w:val="titoloprinc0"/>
        <w:rPr>
          <w:b w:val="0"/>
          <w:bCs w:val="0"/>
          <w:color w:val="002060"/>
          <w:sz w:val="22"/>
          <w:szCs w:val="22"/>
        </w:rPr>
      </w:pPr>
    </w:p>
    <w:p w14:paraId="2426ED63" w14:textId="77777777" w:rsidR="003C3F5A" w:rsidRDefault="003C3F5A" w:rsidP="003C3F5A">
      <w:pPr>
        <w:pStyle w:val="titoloprinc0"/>
        <w:jc w:val="both"/>
        <w:rPr>
          <w:b w:val="0"/>
          <w:bCs w:val="0"/>
          <w:color w:val="002060"/>
          <w:sz w:val="22"/>
          <w:szCs w:val="22"/>
        </w:rPr>
      </w:pPr>
      <w:r w:rsidRPr="00D66B9F">
        <w:rPr>
          <w:b w:val="0"/>
          <w:bCs w:val="0"/>
          <w:color w:val="002060"/>
          <w:sz w:val="22"/>
          <w:szCs w:val="22"/>
        </w:rPr>
        <w:t xml:space="preserve">La Società </w:t>
      </w:r>
      <w:r>
        <w:rPr>
          <w:color w:val="002060"/>
          <w:sz w:val="22"/>
          <w:szCs w:val="22"/>
        </w:rPr>
        <w:t>RIPABERARDA</w:t>
      </w:r>
      <w:r w:rsidRPr="00D66B9F">
        <w:rPr>
          <w:b w:val="0"/>
          <w:bCs w:val="0"/>
          <w:color w:val="002060"/>
          <w:sz w:val="22"/>
          <w:szCs w:val="22"/>
        </w:rPr>
        <w:t xml:space="preserve"> comunica che disputerà tutte le gare interne il </w:t>
      </w:r>
      <w:r w:rsidRPr="00D66B9F">
        <w:rPr>
          <w:color w:val="002060"/>
          <w:sz w:val="22"/>
          <w:szCs w:val="22"/>
        </w:rPr>
        <w:t>VENERDI’</w:t>
      </w:r>
      <w:r w:rsidRPr="00D66B9F">
        <w:rPr>
          <w:b w:val="0"/>
          <w:bCs w:val="0"/>
          <w:color w:val="002060"/>
          <w:sz w:val="22"/>
          <w:szCs w:val="22"/>
        </w:rPr>
        <w:t xml:space="preserve"> alle </w:t>
      </w:r>
      <w:r w:rsidRPr="00D66B9F">
        <w:rPr>
          <w:color w:val="002060"/>
          <w:sz w:val="22"/>
          <w:szCs w:val="22"/>
        </w:rPr>
        <w:t xml:space="preserve">ore </w:t>
      </w:r>
      <w:r>
        <w:rPr>
          <w:color w:val="002060"/>
          <w:sz w:val="22"/>
          <w:szCs w:val="22"/>
        </w:rPr>
        <w:t>22:00</w:t>
      </w:r>
      <w:r w:rsidRPr="00D66B9F">
        <w:rPr>
          <w:b w:val="0"/>
          <w:bCs w:val="0"/>
          <w:color w:val="002060"/>
          <w:sz w:val="22"/>
          <w:szCs w:val="22"/>
        </w:rPr>
        <w:t>, stesso campo.</w:t>
      </w:r>
    </w:p>
    <w:p w14:paraId="046DAB96" w14:textId="77777777" w:rsidR="003C3F5A" w:rsidRPr="005B59F8" w:rsidRDefault="003C3F5A" w:rsidP="003C3F5A">
      <w:pPr>
        <w:pStyle w:val="titoloprinc0"/>
        <w:jc w:val="both"/>
        <w:rPr>
          <w:b w:val="0"/>
          <w:bCs w:val="0"/>
          <w:color w:val="002060"/>
          <w:sz w:val="22"/>
          <w:szCs w:val="22"/>
        </w:rPr>
      </w:pPr>
    </w:p>
    <w:p w14:paraId="7E5C4AF1" w14:textId="77777777" w:rsidR="003C3F5A" w:rsidRPr="00C247FB" w:rsidRDefault="003C3F5A" w:rsidP="003C3F5A">
      <w:pPr>
        <w:pStyle w:val="titoloprinc0"/>
        <w:rPr>
          <w:color w:val="002060"/>
        </w:rPr>
      </w:pPr>
      <w:r w:rsidRPr="00C247FB">
        <w:rPr>
          <w:color w:val="002060"/>
        </w:rPr>
        <w:t>VARIAZIONI AL PROGRAMMA GARE</w:t>
      </w:r>
    </w:p>
    <w:p w14:paraId="35B3FB42" w14:textId="77777777" w:rsidR="003C3F5A" w:rsidRPr="00C247FB" w:rsidRDefault="003C3F5A" w:rsidP="003C3F5A">
      <w:pPr>
        <w:pStyle w:val="breakline"/>
        <w:rPr>
          <w:color w:val="002060"/>
        </w:rPr>
      </w:pPr>
    </w:p>
    <w:p w14:paraId="54BAE89E" w14:textId="77777777" w:rsidR="003C3F5A" w:rsidRPr="00C247FB" w:rsidRDefault="003C3F5A" w:rsidP="003C3F5A">
      <w:pPr>
        <w:pStyle w:val="breakline"/>
        <w:rPr>
          <w:color w:val="002060"/>
        </w:rPr>
      </w:pPr>
    </w:p>
    <w:p w14:paraId="217AE6D8" w14:textId="77777777" w:rsidR="003C3F5A" w:rsidRPr="00C247FB" w:rsidRDefault="003C3F5A" w:rsidP="003C3F5A">
      <w:pPr>
        <w:pStyle w:val="breakline"/>
        <w:rPr>
          <w:color w:val="002060"/>
        </w:rPr>
      </w:pPr>
    </w:p>
    <w:p w14:paraId="02F6A019" w14:textId="77777777" w:rsidR="003C3F5A" w:rsidRPr="00C247FB" w:rsidRDefault="003C3F5A" w:rsidP="003C3F5A">
      <w:pPr>
        <w:pStyle w:val="sottotitolocampionato10"/>
        <w:rPr>
          <w:color w:val="002060"/>
        </w:rPr>
      </w:pPr>
      <w:r w:rsidRPr="00C247FB">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C3F5A" w:rsidRPr="00C247FB" w14:paraId="2B4E767D" w14:textId="77777777" w:rsidTr="0099708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689854" w14:textId="77777777" w:rsidR="003C3F5A" w:rsidRPr="00C247FB" w:rsidRDefault="003C3F5A" w:rsidP="00997082">
            <w:pPr>
              <w:pStyle w:val="headertabella0"/>
              <w:rPr>
                <w:color w:val="002060"/>
              </w:rPr>
            </w:pPr>
            <w:r w:rsidRPr="00C247FB">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A89FAB" w14:textId="77777777" w:rsidR="003C3F5A" w:rsidRPr="00C247FB" w:rsidRDefault="003C3F5A" w:rsidP="00997082">
            <w:pPr>
              <w:pStyle w:val="headertabella0"/>
              <w:rPr>
                <w:color w:val="002060"/>
              </w:rPr>
            </w:pPr>
            <w:r w:rsidRPr="00C247FB">
              <w:rPr>
                <w:color w:val="002060"/>
              </w:rPr>
              <w:t xml:space="preserve">N° </w:t>
            </w:r>
            <w:proofErr w:type="spellStart"/>
            <w:r w:rsidRPr="00C247FB">
              <w:rPr>
                <w:color w:val="002060"/>
              </w:rPr>
              <w:t>Gior</w:t>
            </w:r>
            <w:proofErr w:type="spellEnd"/>
            <w:r w:rsidRPr="00C247FB">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0222BC" w14:textId="77777777" w:rsidR="003C3F5A" w:rsidRPr="00C247FB" w:rsidRDefault="003C3F5A" w:rsidP="00997082">
            <w:pPr>
              <w:pStyle w:val="headertabella0"/>
              <w:rPr>
                <w:color w:val="002060"/>
              </w:rPr>
            </w:pPr>
            <w:r w:rsidRPr="00C247FB">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FB684D" w14:textId="77777777" w:rsidR="003C3F5A" w:rsidRPr="00C247FB" w:rsidRDefault="003C3F5A" w:rsidP="00997082">
            <w:pPr>
              <w:pStyle w:val="headertabella0"/>
              <w:rPr>
                <w:color w:val="002060"/>
              </w:rPr>
            </w:pPr>
            <w:r w:rsidRPr="00C247FB">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DD424B" w14:textId="77777777" w:rsidR="003C3F5A" w:rsidRPr="00C247FB" w:rsidRDefault="003C3F5A" w:rsidP="00997082">
            <w:pPr>
              <w:pStyle w:val="headertabella0"/>
              <w:rPr>
                <w:color w:val="002060"/>
              </w:rPr>
            </w:pPr>
            <w:r w:rsidRPr="00C247FB">
              <w:rPr>
                <w:color w:val="002060"/>
              </w:rPr>
              <w:t xml:space="preserve">Data </w:t>
            </w:r>
            <w:proofErr w:type="spellStart"/>
            <w:r w:rsidRPr="00C247FB">
              <w:rPr>
                <w:color w:val="002060"/>
              </w:rPr>
              <w:t>Orig</w:t>
            </w:r>
            <w:proofErr w:type="spellEnd"/>
            <w:r w:rsidRPr="00C247FB">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44F583" w14:textId="77777777" w:rsidR="003C3F5A" w:rsidRPr="00C247FB" w:rsidRDefault="003C3F5A" w:rsidP="00997082">
            <w:pPr>
              <w:pStyle w:val="headertabella0"/>
              <w:rPr>
                <w:color w:val="002060"/>
              </w:rPr>
            </w:pPr>
            <w:r w:rsidRPr="00C247FB">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8B7A41" w14:textId="77777777" w:rsidR="003C3F5A" w:rsidRPr="00C247FB" w:rsidRDefault="003C3F5A" w:rsidP="00997082">
            <w:pPr>
              <w:pStyle w:val="headertabella0"/>
              <w:rPr>
                <w:color w:val="002060"/>
              </w:rPr>
            </w:pPr>
            <w:r w:rsidRPr="00C247FB">
              <w:rPr>
                <w:color w:val="002060"/>
              </w:rPr>
              <w:t xml:space="preserve">Ora </w:t>
            </w:r>
            <w:proofErr w:type="spellStart"/>
            <w:r w:rsidRPr="00C247FB">
              <w:rPr>
                <w:color w:val="002060"/>
              </w:rPr>
              <w:t>Orig</w:t>
            </w:r>
            <w:proofErr w:type="spellEnd"/>
            <w:r w:rsidRPr="00C247FB">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DDFD62" w14:textId="77777777" w:rsidR="003C3F5A" w:rsidRPr="00C247FB" w:rsidRDefault="003C3F5A" w:rsidP="00997082">
            <w:pPr>
              <w:pStyle w:val="headertabella0"/>
              <w:rPr>
                <w:color w:val="002060"/>
              </w:rPr>
            </w:pPr>
            <w:r w:rsidRPr="00C247FB">
              <w:rPr>
                <w:color w:val="002060"/>
              </w:rPr>
              <w:t>Impianto</w:t>
            </w:r>
          </w:p>
        </w:tc>
      </w:tr>
      <w:tr w:rsidR="003C3F5A" w:rsidRPr="00C247FB" w14:paraId="5B6C2FAD" w14:textId="77777777" w:rsidTr="0099708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463BC" w14:textId="77777777" w:rsidR="003C3F5A" w:rsidRPr="00A7705B" w:rsidRDefault="003C3F5A" w:rsidP="00997082">
            <w:pPr>
              <w:pStyle w:val="rowtabella0"/>
              <w:rPr>
                <w:color w:val="002060"/>
                <w:highlight w:val="yellow"/>
              </w:rPr>
            </w:pPr>
            <w:r w:rsidRPr="00A7705B">
              <w:rPr>
                <w:color w:val="002060"/>
                <w:highlight w:val="yellow"/>
              </w:rPr>
              <w:t>06/10/2023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32AB2" w14:textId="77777777" w:rsidR="003C3F5A" w:rsidRPr="00A7705B" w:rsidRDefault="003C3F5A" w:rsidP="00997082">
            <w:pPr>
              <w:pStyle w:val="rowtabella0"/>
              <w:jc w:val="center"/>
              <w:rPr>
                <w:color w:val="002060"/>
                <w:highlight w:val="yellow"/>
              </w:rPr>
            </w:pPr>
            <w:r w:rsidRPr="00A7705B">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9AAD5" w14:textId="77777777" w:rsidR="003C3F5A" w:rsidRPr="00A7705B" w:rsidRDefault="003C3F5A" w:rsidP="00997082">
            <w:pPr>
              <w:pStyle w:val="rowtabella0"/>
              <w:rPr>
                <w:color w:val="002060"/>
                <w:highlight w:val="yellow"/>
              </w:rPr>
            </w:pPr>
            <w:r w:rsidRPr="00A7705B">
              <w:rPr>
                <w:color w:val="002060"/>
                <w:highlight w:val="yellow"/>
              </w:rPr>
              <w:t>ANGELI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B81C0" w14:textId="77777777" w:rsidR="003C3F5A" w:rsidRPr="00A7705B" w:rsidRDefault="003C3F5A" w:rsidP="00997082">
            <w:pPr>
              <w:pStyle w:val="rowtabella0"/>
              <w:rPr>
                <w:color w:val="002060"/>
                <w:highlight w:val="yellow"/>
              </w:rPr>
            </w:pPr>
            <w:r w:rsidRPr="00A7705B">
              <w:rPr>
                <w:color w:val="002060"/>
                <w:highlight w:val="yellow"/>
              </w:rPr>
              <w:t>VIRTUS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D6A75" w14:textId="77777777" w:rsidR="003C3F5A" w:rsidRPr="00A7705B" w:rsidRDefault="003C3F5A" w:rsidP="00997082">
            <w:pPr>
              <w:rPr>
                <w:rFonts w:ascii="Arial" w:hAnsi="Arial" w:cs="Arial"/>
                <w:color w:val="002060"/>
                <w:sz w:val="12"/>
                <w:szCs w:val="12"/>
              </w:rPr>
            </w:pPr>
            <w:r w:rsidRPr="00A7705B">
              <w:rPr>
                <w:rFonts w:ascii="Arial" w:hAnsi="Arial" w:cs="Arial"/>
                <w:color w:val="002060"/>
                <w:sz w:val="12"/>
                <w:szCs w:val="12"/>
              </w:rPr>
              <w:t>0</w:t>
            </w:r>
            <w:r>
              <w:rPr>
                <w:rFonts w:ascii="Arial" w:hAnsi="Arial" w:cs="Arial"/>
                <w:color w:val="002060"/>
                <w:sz w:val="12"/>
                <w:szCs w:val="12"/>
              </w:rPr>
              <w:t>7</w:t>
            </w:r>
            <w:r w:rsidRPr="00A7705B">
              <w:rPr>
                <w:rFonts w:ascii="Arial" w:hAnsi="Arial" w:cs="Arial"/>
                <w:color w:val="002060"/>
                <w:sz w:val="12"/>
                <w:szCs w:val="12"/>
              </w:rPr>
              <w:t>/10/2023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9DDD4" w14:textId="77777777" w:rsidR="003C3F5A" w:rsidRPr="00A7705B" w:rsidRDefault="003C3F5A" w:rsidP="00997082">
            <w:pPr>
              <w:pStyle w:val="rowtabella0"/>
              <w:jc w:val="center"/>
              <w:rPr>
                <w:color w:val="002060"/>
                <w:highlight w:val="yellow"/>
              </w:rPr>
            </w:pPr>
            <w:r w:rsidRPr="00A7705B">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FC0E4" w14:textId="77777777" w:rsidR="003C3F5A" w:rsidRPr="00C247FB" w:rsidRDefault="003C3F5A" w:rsidP="00997082">
            <w:pPr>
              <w:pStyle w:val="rowtabella0"/>
              <w:jc w:val="center"/>
              <w:rPr>
                <w:color w:val="002060"/>
              </w:rPr>
            </w:pPr>
            <w:r w:rsidRPr="00C247FB">
              <w:rPr>
                <w:color w:val="002060"/>
              </w:rPr>
              <w:t>17:00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7D17B" w14:textId="77777777" w:rsidR="003C3F5A" w:rsidRPr="00A7705B" w:rsidRDefault="003C3F5A" w:rsidP="00997082">
            <w:pPr>
              <w:pStyle w:val="rowtabella0"/>
              <w:rPr>
                <w:color w:val="002060"/>
                <w:highlight w:val="yellow"/>
              </w:rPr>
            </w:pPr>
            <w:r w:rsidRPr="00A7705B">
              <w:rPr>
                <w:color w:val="002060"/>
                <w:highlight w:val="yellow"/>
              </w:rPr>
              <w:t>PALESTRA POLO SCOLASTICO MICS MAIOLATI SPONTINI VIA VENEZIA 43</w:t>
            </w:r>
          </w:p>
        </w:tc>
      </w:tr>
      <w:tr w:rsidR="003C3F5A" w:rsidRPr="00C247FB" w14:paraId="7CD23FD5" w14:textId="77777777" w:rsidTr="0099708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DF170" w14:textId="77777777" w:rsidR="003C3F5A" w:rsidRPr="00A7705B" w:rsidRDefault="003C3F5A" w:rsidP="00997082">
            <w:pPr>
              <w:pStyle w:val="rowtabella0"/>
              <w:rPr>
                <w:color w:val="002060"/>
                <w:highlight w:val="yellow"/>
              </w:rPr>
            </w:pPr>
            <w:r w:rsidRPr="00A7705B">
              <w:rPr>
                <w:color w:val="002060"/>
                <w:highlight w:val="yellow"/>
              </w:rPr>
              <w:t>06/10/2023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43D9C" w14:textId="77777777" w:rsidR="003C3F5A" w:rsidRPr="00A7705B" w:rsidRDefault="003C3F5A" w:rsidP="00997082">
            <w:pPr>
              <w:pStyle w:val="rowtabella0"/>
              <w:jc w:val="center"/>
              <w:rPr>
                <w:color w:val="002060"/>
                <w:highlight w:val="yellow"/>
              </w:rPr>
            </w:pPr>
            <w:r w:rsidRPr="00A7705B">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C8768" w14:textId="77777777" w:rsidR="003C3F5A" w:rsidRPr="00A7705B" w:rsidRDefault="003C3F5A" w:rsidP="00997082">
            <w:pPr>
              <w:pStyle w:val="rowtabella0"/>
              <w:rPr>
                <w:color w:val="002060"/>
                <w:highlight w:val="yellow"/>
              </w:rPr>
            </w:pPr>
            <w:r w:rsidRPr="00A7705B">
              <w:rPr>
                <w:color w:val="002060"/>
                <w:highlight w:val="yellow"/>
              </w:rPr>
              <w:t>VISSO-ALTONERA CALCIO1970</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34C77" w14:textId="77777777" w:rsidR="003C3F5A" w:rsidRPr="00A7705B" w:rsidRDefault="003C3F5A" w:rsidP="00997082">
            <w:pPr>
              <w:pStyle w:val="rowtabella0"/>
              <w:rPr>
                <w:color w:val="002060"/>
                <w:highlight w:val="yellow"/>
              </w:rPr>
            </w:pPr>
            <w:r w:rsidRPr="00A7705B">
              <w:rPr>
                <w:color w:val="002060"/>
                <w:highlight w:val="yellow"/>
              </w:rPr>
              <w:t>GROTTACCIA 2005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94719" w14:textId="77777777" w:rsidR="003C3F5A" w:rsidRPr="00C247FB" w:rsidRDefault="003C3F5A" w:rsidP="00997082">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96A10" w14:textId="77777777" w:rsidR="003C3F5A" w:rsidRPr="00A7705B" w:rsidRDefault="003C3F5A" w:rsidP="00997082">
            <w:pPr>
              <w:pStyle w:val="rowtabella0"/>
              <w:jc w:val="center"/>
              <w:rPr>
                <w:color w:val="002060"/>
                <w:highlight w:val="yellow"/>
              </w:rPr>
            </w:pPr>
            <w:r w:rsidRPr="00A7705B">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6DBCE" w14:textId="77777777" w:rsidR="003C3F5A" w:rsidRPr="00C247FB" w:rsidRDefault="003C3F5A" w:rsidP="00997082">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B2835" w14:textId="77777777" w:rsidR="003C3F5A" w:rsidRPr="00A7705B" w:rsidRDefault="003C3F5A" w:rsidP="00997082">
            <w:pPr>
              <w:pStyle w:val="rowtabella0"/>
              <w:rPr>
                <w:color w:val="002060"/>
                <w:highlight w:val="yellow"/>
              </w:rPr>
            </w:pPr>
            <w:r w:rsidRPr="00A7705B">
              <w:rPr>
                <w:color w:val="002060"/>
                <w:highlight w:val="yellow"/>
              </w:rPr>
              <w:t>PALAZZETTO DELLO SPORT SERRAVALLE DI CHIENTI "DELLA VALLE"</w:t>
            </w:r>
          </w:p>
        </w:tc>
      </w:tr>
    </w:tbl>
    <w:p w14:paraId="28E7D2A1" w14:textId="77777777" w:rsidR="003C3F5A" w:rsidRPr="00C247FB" w:rsidRDefault="003C3F5A" w:rsidP="003C3F5A">
      <w:pPr>
        <w:pStyle w:val="breakline"/>
        <w:rPr>
          <w:rFonts w:eastAsiaTheme="minorEastAsia"/>
          <w:color w:val="002060"/>
        </w:rPr>
      </w:pPr>
    </w:p>
    <w:p w14:paraId="608834E4" w14:textId="77777777" w:rsidR="003C3F5A" w:rsidRPr="00C247FB" w:rsidRDefault="003C3F5A" w:rsidP="003C3F5A">
      <w:pPr>
        <w:pStyle w:val="breakline"/>
        <w:rPr>
          <w:color w:val="002060"/>
        </w:rPr>
      </w:pPr>
    </w:p>
    <w:p w14:paraId="6461F6D4" w14:textId="77777777" w:rsidR="003C3F5A" w:rsidRPr="00C247FB" w:rsidRDefault="003C3F5A" w:rsidP="003C3F5A">
      <w:pPr>
        <w:pStyle w:val="sottotitolocampionato10"/>
        <w:rPr>
          <w:color w:val="002060"/>
        </w:rPr>
      </w:pPr>
      <w:r w:rsidRPr="00C247FB">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8"/>
        <w:gridCol w:w="700"/>
        <w:gridCol w:w="600"/>
        <w:gridCol w:w="600"/>
        <w:gridCol w:w="2498"/>
      </w:tblGrid>
      <w:tr w:rsidR="003C3F5A" w:rsidRPr="00C247FB" w14:paraId="54759C59" w14:textId="77777777" w:rsidTr="00997082">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47015A" w14:textId="77777777" w:rsidR="003C3F5A" w:rsidRPr="00C247FB" w:rsidRDefault="003C3F5A" w:rsidP="00997082">
            <w:pPr>
              <w:pStyle w:val="headertabella0"/>
              <w:rPr>
                <w:color w:val="002060"/>
              </w:rPr>
            </w:pPr>
            <w:r w:rsidRPr="00C247FB">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0BA779" w14:textId="77777777" w:rsidR="003C3F5A" w:rsidRPr="00C247FB" w:rsidRDefault="003C3F5A" w:rsidP="00997082">
            <w:pPr>
              <w:pStyle w:val="headertabella0"/>
              <w:rPr>
                <w:color w:val="002060"/>
              </w:rPr>
            </w:pPr>
            <w:r w:rsidRPr="00C247FB">
              <w:rPr>
                <w:color w:val="002060"/>
              </w:rPr>
              <w:t xml:space="preserve">N° </w:t>
            </w:r>
            <w:proofErr w:type="spellStart"/>
            <w:r w:rsidRPr="00C247FB">
              <w:rPr>
                <w:color w:val="002060"/>
              </w:rPr>
              <w:t>Gior</w:t>
            </w:r>
            <w:proofErr w:type="spellEnd"/>
            <w:r w:rsidRPr="00C247FB">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249544" w14:textId="77777777" w:rsidR="003C3F5A" w:rsidRPr="00C247FB" w:rsidRDefault="003C3F5A" w:rsidP="00997082">
            <w:pPr>
              <w:pStyle w:val="headertabella0"/>
              <w:rPr>
                <w:color w:val="002060"/>
              </w:rPr>
            </w:pPr>
            <w:r w:rsidRPr="00C247FB">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7F100B" w14:textId="77777777" w:rsidR="003C3F5A" w:rsidRPr="00C247FB" w:rsidRDefault="003C3F5A" w:rsidP="00997082">
            <w:pPr>
              <w:pStyle w:val="headertabella0"/>
              <w:rPr>
                <w:color w:val="002060"/>
              </w:rPr>
            </w:pPr>
            <w:r w:rsidRPr="00C247FB">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9754A2" w14:textId="77777777" w:rsidR="003C3F5A" w:rsidRPr="00C247FB" w:rsidRDefault="003C3F5A" w:rsidP="00997082">
            <w:pPr>
              <w:pStyle w:val="headertabella0"/>
              <w:rPr>
                <w:color w:val="002060"/>
              </w:rPr>
            </w:pPr>
            <w:r w:rsidRPr="00C247FB">
              <w:rPr>
                <w:color w:val="002060"/>
              </w:rPr>
              <w:t xml:space="preserve">Data </w:t>
            </w:r>
            <w:proofErr w:type="spellStart"/>
            <w:r w:rsidRPr="00C247FB">
              <w:rPr>
                <w:color w:val="002060"/>
              </w:rPr>
              <w:t>Orig</w:t>
            </w:r>
            <w:proofErr w:type="spellEnd"/>
            <w:r w:rsidRPr="00C247FB">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96A525" w14:textId="77777777" w:rsidR="003C3F5A" w:rsidRPr="00C247FB" w:rsidRDefault="003C3F5A" w:rsidP="00997082">
            <w:pPr>
              <w:pStyle w:val="headertabella0"/>
              <w:rPr>
                <w:color w:val="002060"/>
              </w:rPr>
            </w:pPr>
            <w:r w:rsidRPr="00C247FB">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4A2B32" w14:textId="77777777" w:rsidR="003C3F5A" w:rsidRPr="00C247FB" w:rsidRDefault="003C3F5A" w:rsidP="00997082">
            <w:pPr>
              <w:pStyle w:val="headertabella0"/>
              <w:rPr>
                <w:color w:val="002060"/>
              </w:rPr>
            </w:pPr>
            <w:r w:rsidRPr="00C247FB">
              <w:rPr>
                <w:color w:val="002060"/>
              </w:rPr>
              <w:t xml:space="preserve">Ora </w:t>
            </w:r>
            <w:proofErr w:type="spellStart"/>
            <w:r w:rsidRPr="00C247FB">
              <w:rPr>
                <w:color w:val="002060"/>
              </w:rPr>
              <w:t>Orig</w:t>
            </w:r>
            <w:proofErr w:type="spellEnd"/>
            <w:r w:rsidRPr="00C247FB">
              <w:rPr>
                <w:color w:val="002060"/>
              </w:rPr>
              <w:t>.</w:t>
            </w:r>
          </w:p>
        </w:tc>
        <w:tc>
          <w:tcPr>
            <w:tcW w:w="24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680430" w14:textId="77777777" w:rsidR="003C3F5A" w:rsidRPr="00C247FB" w:rsidRDefault="003C3F5A" w:rsidP="00997082">
            <w:pPr>
              <w:pStyle w:val="headertabella0"/>
              <w:rPr>
                <w:color w:val="002060"/>
              </w:rPr>
            </w:pPr>
            <w:r w:rsidRPr="00C247FB">
              <w:rPr>
                <w:color w:val="002060"/>
              </w:rPr>
              <w:t>Impianto</w:t>
            </w:r>
          </w:p>
        </w:tc>
      </w:tr>
      <w:tr w:rsidR="003C3F5A" w:rsidRPr="00C247FB" w14:paraId="5CDB7099" w14:textId="77777777" w:rsidTr="00997082">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BE65D" w14:textId="77777777" w:rsidR="003C3F5A" w:rsidRPr="00A7705B" w:rsidRDefault="003C3F5A" w:rsidP="00997082">
            <w:pPr>
              <w:pStyle w:val="rowtabella0"/>
              <w:rPr>
                <w:color w:val="002060"/>
                <w:highlight w:val="yellow"/>
              </w:rPr>
            </w:pPr>
            <w:r w:rsidRPr="00A7705B">
              <w:rPr>
                <w:color w:val="002060"/>
                <w:highlight w:val="yellow"/>
              </w:rPr>
              <w:t>06/10/2023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14411" w14:textId="77777777" w:rsidR="003C3F5A" w:rsidRPr="00A7705B" w:rsidRDefault="003C3F5A" w:rsidP="00997082">
            <w:pPr>
              <w:pStyle w:val="rowtabella0"/>
              <w:jc w:val="center"/>
              <w:rPr>
                <w:color w:val="002060"/>
                <w:highlight w:val="yellow"/>
              </w:rPr>
            </w:pPr>
            <w:r w:rsidRPr="00A7705B">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D288C" w14:textId="77777777" w:rsidR="003C3F5A" w:rsidRPr="00A7705B" w:rsidRDefault="003C3F5A" w:rsidP="00997082">
            <w:pPr>
              <w:pStyle w:val="rowtabella0"/>
              <w:rPr>
                <w:color w:val="002060"/>
                <w:highlight w:val="yellow"/>
              </w:rPr>
            </w:pPr>
            <w:r w:rsidRPr="00A7705B">
              <w:rPr>
                <w:color w:val="002060"/>
                <w:highlight w:val="yellow"/>
              </w:rPr>
              <w:t>RIVIERA DELLE PALME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9840A" w14:textId="77777777" w:rsidR="003C3F5A" w:rsidRPr="00A7705B" w:rsidRDefault="003C3F5A" w:rsidP="00997082">
            <w:pPr>
              <w:pStyle w:val="rowtabella0"/>
              <w:rPr>
                <w:color w:val="002060"/>
                <w:highlight w:val="yellow"/>
              </w:rPr>
            </w:pPr>
            <w:r w:rsidRPr="00A7705B">
              <w:rPr>
                <w:color w:val="002060"/>
                <w:highlight w:val="yellow"/>
              </w:rPr>
              <w:t>CSI MONTEFIORE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B2CCE" w14:textId="77777777" w:rsidR="003C3F5A" w:rsidRPr="00C247FB" w:rsidRDefault="003C3F5A" w:rsidP="00997082">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2A503" w14:textId="77777777" w:rsidR="003C3F5A" w:rsidRPr="00C247FB" w:rsidRDefault="003C3F5A" w:rsidP="00997082">
            <w:pPr>
              <w:pStyle w:val="rowtabella0"/>
              <w:jc w:val="center"/>
              <w:rPr>
                <w:color w:val="002060"/>
              </w:rPr>
            </w:pPr>
            <w:r w:rsidRPr="00A7705B">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15D8C" w14:textId="77777777" w:rsidR="003C3F5A" w:rsidRPr="00C247FB" w:rsidRDefault="003C3F5A" w:rsidP="00997082">
            <w:pPr>
              <w:rPr>
                <w:color w:val="002060"/>
              </w:rPr>
            </w:pP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EAE8F" w14:textId="77777777" w:rsidR="003C3F5A" w:rsidRPr="00C247FB" w:rsidRDefault="003C3F5A" w:rsidP="00997082">
            <w:pPr>
              <w:pStyle w:val="rowtabella0"/>
              <w:rPr>
                <w:color w:val="002060"/>
              </w:rPr>
            </w:pPr>
            <w:r w:rsidRPr="00A7705B">
              <w:rPr>
                <w:color w:val="002060"/>
                <w:highlight w:val="yellow"/>
              </w:rPr>
              <w:t>CAMPO COPERTO IST.CAPRIOTTI SAN BENEDETTO DEL TRONTO VIA SGATTONI - CONTR.RAGNOLA</w:t>
            </w:r>
          </w:p>
        </w:tc>
      </w:tr>
    </w:tbl>
    <w:p w14:paraId="697B96D0" w14:textId="77777777" w:rsidR="003C3F5A" w:rsidRPr="00C247FB" w:rsidRDefault="003C3F5A" w:rsidP="003C3F5A">
      <w:pPr>
        <w:pStyle w:val="breakline"/>
        <w:rPr>
          <w:rFonts w:eastAsiaTheme="minorEastAsia"/>
          <w:color w:val="002060"/>
        </w:rPr>
      </w:pPr>
    </w:p>
    <w:p w14:paraId="4555A5B8" w14:textId="77777777" w:rsidR="003C3F5A" w:rsidRPr="00C247FB" w:rsidRDefault="003C3F5A" w:rsidP="003C3F5A">
      <w:pPr>
        <w:pStyle w:val="breakline"/>
        <w:rPr>
          <w:color w:val="002060"/>
        </w:rPr>
      </w:pPr>
    </w:p>
    <w:p w14:paraId="01C35CDD" w14:textId="77777777" w:rsidR="003C3F5A" w:rsidRPr="00C247FB" w:rsidRDefault="003C3F5A" w:rsidP="003C3F5A">
      <w:pPr>
        <w:pStyle w:val="titoloprinc0"/>
        <w:rPr>
          <w:color w:val="002060"/>
        </w:rPr>
      </w:pPr>
      <w:r w:rsidRPr="00C247FB">
        <w:rPr>
          <w:color w:val="002060"/>
        </w:rPr>
        <w:t>RISULTATI</w:t>
      </w:r>
    </w:p>
    <w:p w14:paraId="3ECE35AB" w14:textId="77777777" w:rsidR="003C3F5A" w:rsidRPr="00C247FB" w:rsidRDefault="003C3F5A" w:rsidP="003C3F5A">
      <w:pPr>
        <w:pStyle w:val="breakline"/>
        <w:rPr>
          <w:color w:val="002060"/>
        </w:rPr>
      </w:pPr>
    </w:p>
    <w:p w14:paraId="07EDC17C" w14:textId="77777777" w:rsidR="003C3F5A" w:rsidRPr="00C247FB" w:rsidRDefault="003C3F5A" w:rsidP="003C3F5A">
      <w:pPr>
        <w:pStyle w:val="sottotitolocampionato10"/>
        <w:rPr>
          <w:color w:val="002060"/>
        </w:rPr>
      </w:pPr>
      <w:r w:rsidRPr="00C247FB">
        <w:rPr>
          <w:color w:val="002060"/>
        </w:rPr>
        <w:t>RISULTATI UFFICIALI GARE DEL 29/09/2023</w:t>
      </w:r>
    </w:p>
    <w:p w14:paraId="79029881" w14:textId="77777777" w:rsidR="003C3F5A" w:rsidRPr="003C3F5A" w:rsidRDefault="003C3F5A" w:rsidP="003C3F5A">
      <w:pPr>
        <w:pStyle w:val="sottotitolocampionato20"/>
        <w:spacing w:before="0" w:beforeAutospacing="0" w:after="0" w:afterAutospacing="0"/>
        <w:rPr>
          <w:rFonts w:ascii="Arial" w:hAnsi="Arial" w:cs="Arial"/>
          <w:color w:val="002060"/>
          <w:sz w:val="20"/>
          <w:szCs w:val="20"/>
        </w:rPr>
      </w:pPr>
      <w:r w:rsidRPr="003C3F5A">
        <w:rPr>
          <w:rFonts w:ascii="Arial" w:hAnsi="Arial" w:cs="Arial"/>
          <w:color w:val="002060"/>
          <w:sz w:val="20"/>
          <w:szCs w:val="20"/>
        </w:rPr>
        <w:t>Si trascrivono qui di seguito i risultati ufficiali delle gare disputate</w:t>
      </w:r>
    </w:p>
    <w:p w14:paraId="5B6E6ACE" w14:textId="77777777" w:rsidR="003C3F5A" w:rsidRPr="00C247FB" w:rsidRDefault="003C3F5A" w:rsidP="003C3F5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3C3F5A" w:rsidRPr="00C247FB" w14:paraId="44B0F983" w14:textId="77777777" w:rsidTr="0099708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C3F5A" w:rsidRPr="00C247FB" w14:paraId="5E904AE2" w14:textId="77777777" w:rsidTr="0099708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04507B" w14:textId="77777777" w:rsidR="003C3F5A" w:rsidRPr="00C247FB" w:rsidRDefault="003C3F5A" w:rsidP="00997082">
                  <w:pPr>
                    <w:pStyle w:val="headertabella0"/>
                    <w:rPr>
                      <w:color w:val="002060"/>
                    </w:rPr>
                  </w:pPr>
                  <w:r w:rsidRPr="00C247FB">
                    <w:rPr>
                      <w:color w:val="002060"/>
                    </w:rPr>
                    <w:t>GIRONE A - 1 Giornata - A</w:t>
                  </w:r>
                </w:p>
              </w:tc>
            </w:tr>
            <w:tr w:rsidR="003C3F5A" w:rsidRPr="00C247FB" w14:paraId="2260C017" w14:textId="77777777" w:rsidTr="0099708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95B5E3" w14:textId="77777777" w:rsidR="003C3F5A" w:rsidRPr="00C247FB" w:rsidRDefault="003C3F5A" w:rsidP="00997082">
                  <w:pPr>
                    <w:pStyle w:val="rowtabella0"/>
                    <w:rPr>
                      <w:color w:val="002060"/>
                    </w:rPr>
                  </w:pPr>
                  <w:r w:rsidRPr="00C247FB">
                    <w:rPr>
                      <w:color w:val="002060"/>
                    </w:rPr>
                    <w:t>ACQUALAGNA CALCIO C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6FB3FB" w14:textId="77777777" w:rsidR="003C3F5A" w:rsidRPr="00C247FB" w:rsidRDefault="003C3F5A" w:rsidP="00997082">
                  <w:pPr>
                    <w:pStyle w:val="rowtabella0"/>
                    <w:rPr>
                      <w:color w:val="002060"/>
                    </w:rPr>
                  </w:pPr>
                  <w:r w:rsidRPr="00C247FB">
                    <w:rPr>
                      <w:color w:val="002060"/>
                    </w:rPr>
                    <w:t>- CIARNIN</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58A150" w14:textId="77777777" w:rsidR="003C3F5A" w:rsidRPr="00C247FB" w:rsidRDefault="003C3F5A" w:rsidP="00997082">
                  <w:pPr>
                    <w:pStyle w:val="rowtabella0"/>
                    <w:jc w:val="center"/>
                    <w:rPr>
                      <w:color w:val="002060"/>
                    </w:rPr>
                  </w:pPr>
                  <w:r w:rsidRPr="00C247FB">
                    <w:rPr>
                      <w:color w:val="002060"/>
                    </w:rPr>
                    <w:t>7 - 1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3160F1" w14:textId="77777777" w:rsidR="003C3F5A" w:rsidRPr="00C247FB" w:rsidRDefault="003C3F5A" w:rsidP="00997082">
                  <w:pPr>
                    <w:pStyle w:val="rowtabella0"/>
                    <w:jc w:val="center"/>
                    <w:rPr>
                      <w:color w:val="002060"/>
                    </w:rPr>
                  </w:pPr>
                  <w:r w:rsidRPr="00C247FB">
                    <w:rPr>
                      <w:color w:val="002060"/>
                    </w:rPr>
                    <w:t> </w:t>
                  </w:r>
                </w:p>
              </w:tc>
            </w:tr>
            <w:tr w:rsidR="003C3F5A" w:rsidRPr="00C247FB" w14:paraId="017A6F78" w14:textId="77777777" w:rsidTr="0099708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4B5F138" w14:textId="77777777" w:rsidR="003C3F5A" w:rsidRPr="00C247FB" w:rsidRDefault="003C3F5A" w:rsidP="00997082">
                  <w:pPr>
                    <w:pStyle w:val="rowtabella0"/>
                    <w:rPr>
                      <w:color w:val="002060"/>
                    </w:rPr>
                  </w:pPr>
                  <w:r w:rsidRPr="00C247FB">
                    <w:rPr>
                      <w:color w:val="002060"/>
                    </w:rPr>
                    <w:t>AUDAX CALCIO PIOBBICO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2F3DA66" w14:textId="77777777" w:rsidR="003C3F5A" w:rsidRPr="00C247FB" w:rsidRDefault="003C3F5A" w:rsidP="00997082">
                  <w:pPr>
                    <w:pStyle w:val="rowtabella0"/>
                    <w:rPr>
                      <w:color w:val="002060"/>
                    </w:rPr>
                  </w:pPr>
                  <w:r w:rsidRPr="00C247FB">
                    <w:rPr>
                      <w:color w:val="002060"/>
                    </w:rPr>
                    <w:t>- MONTECCHIO SPORT</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00E21A4" w14:textId="77777777" w:rsidR="003C3F5A" w:rsidRPr="00C247FB" w:rsidRDefault="003C3F5A" w:rsidP="00997082">
                  <w:pPr>
                    <w:pStyle w:val="rowtabella0"/>
                    <w:jc w:val="center"/>
                    <w:rPr>
                      <w:color w:val="002060"/>
                    </w:rPr>
                  </w:pPr>
                  <w:r w:rsidRPr="00C247FB">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92D7F54" w14:textId="77777777" w:rsidR="003C3F5A" w:rsidRPr="00C247FB" w:rsidRDefault="003C3F5A" w:rsidP="00997082">
                  <w:pPr>
                    <w:pStyle w:val="rowtabella0"/>
                    <w:jc w:val="center"/>
                    <w:rPr>
                      <w:color w:val="002060"/>
                    </w:rPr>
                  </w:pPr>
                  <w:r w:rsidRPr="00C247FB">
                    <w:rPr>
                      <w:color w:val="002060"/>
                    </w:rPr>
                    <w:t> </w:t>
                  </w:r>
                </w:p>
              </w:tc>
            </w:tr>
            <w:tr w:rsidR="003C3F5A" w:rsidRPr="00C247FB" w14:paraId="73A54D56" w14:textId="77777777" w:rsidTr="0099708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112F9AD" w14:textId="77777777" w:rsidR="003C3F5A" w:rsidRPr="00C247FB" w:rsidRDefault="003C3F5A" w:rsidP="00997082">
                  <w:pPr>
                    <w:pStyle w:val="rowtabella0"/>
                    <w:rPr>
                      <w:color w:val="002060"/>
                    </w:rPr>
                  </w:pPr>
                  <w:r w:rsidRPr="00C247FB">
                    <w:rPr>
                      <w:color w:val="002060"/>
                    </w:rPr>
                    <w:t>SPECIAL ONE SPORTING CLUB</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0014CB2" w14:textId="77777777" w:rsidR="003C3F5A" w:rsidRPr="00C247FB" w:rsidRDefault="003C3F5A" w:rsidP="00997082">
                  <w:pPr>
                    <w:pStyle w:val="rowtabella0"/>
                    <w:rPr>
                      <w:color w:val="002060"/>
                    </w:rPr>
                  </w:pPr>
                  <w:r w:rsidRPr="00C247FB">
                    <w:rPr>
                      <w:color w:val="002060"/>
                    </w:rPr>
                    <w:t>- GIOVANI SANT IPPOLITO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CE82EB8" w14:textId="77777777" w:rsidR="003C3F5A" w:rsidRPr="00C247FB" w:rsidRDefault="003C3F5A" w:rsidP="00997082">
                  <w:pPr>
                    <w:pStyle w:val="rowtabella0"/>
                    <w:jc w:val="center"/>
                    <w:rPr>
                      <w:color w:val="002060"/>
                    </w:rPr>
                  </w:pPr>
                  <w:r w:rsidRPr="00C247FB">
                    <w:rPr>
                      <w:color w:val="002060"/>
                    </w:rPr>
                    <w:t>2 - 8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2550B74" w14:textId="77777777" w:rsidR="003C3F5A" w:rsidRPr="00C247FB" w:rsidRDefault="003C3F5A" w:rsidP="00997082">
                  <w:pPr>
                    <w:pStyle w:val="rowtabella0"/>
                    <w:jc w:val="center"/>
                    <w:rPr>
                      <w:color w:val="002060"/>
                    </w:rPr>
                  </w:pPr>
                  <w:r w:rsidRPr="00C247FB">
                    <w:rPr>
                      <w:color w:val="002060"/>
                    </w:rPr>
                    <w:t> </w:t>
                  </w:r>
                </w:p>
              </w:tc>
            </w:tr>
            <w:tr w:rsidR="003C3F5A" w:rsidRPr="00C247FB" w14:paraId="63683BA8" w14:textId="77777777" w:rsidTr="0099708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794C12C" w14:textId="77777777" w:rsidR="003C3F5A" w:rsidRPr="00C247FB" w:rsidRDefault="003C3F5A" w:rsidP="00997082">
                  <w:pPr>
                    <w:pStyle w:val="rowtabella0"/>
                    <w:rPr>
                      <w:color w:val="002060"/>
                    </w:rPr>
                  </w:pPr>
                  <w:r w:rsidRPr="00C247FB">
                    <w:rPr>
                      <w:color w:val="002060"/>
                    </w:rPr>
                    <w:t>URBANIA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0C3823D" w14:textId="77777777" w:rsidR="003C3F5A" w:rsidRPr="00C247FB" w:rsidRDefault="003C3F5A" w:rsidP="00997082">
                  <w:pPr>
                    <w:pStyle w:val="rowtabella0"/>
                    <w:rPr>
                      <w:color w:val="002060"/>
                    </w:rPr>
                  </w:pPr>
                  <w:r w:rsidRPr="00C247FB">
                    <w:rPr>
                      <w:color w:val="002060"/>
                    </w:rPr>
                    <w:t>- FFJ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7681C0D" w14:textId="77777777" w:rsidR="003C3F5A" w:rsidRPr="00C247FB" w:rsidRDefault="003C3F5A" w:rsidP="00997082">
                  <w:pPr>
                    <w:pStyle w:val="rowtabella0"/>
                    <w:jc w:val="center"/>
                    <w:rPr>
                      <w:color w:val="002060"/>
                    </w:rPr>
                  </w:pPr>
                  <w:r w:rsidRPr="00C247FB">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008F9E9" w14:textId="77777777" w:rsidR="003C3F5A" w:rsidRPr="00C247FB" w:rsidRDefault="003C3F5A" w:rsidP="00997082">
                  <w:pPr>
                    <w:pStyle w:val="rowtabella0"/>
                    <w:jc w:val="center"/>
                    <w:rPr>
                      <w:color w:val="002060"/>
                    </w:rPr>
                  </w:pPr>
                  <w:r w:rsidRPr="00C247FB">
                    <w:rPr>
                      <w:color w:val="002060"/>
                    </w:rPr>
                    <w:t> </w:t>
                  </w:r>
                </w:p>
              </w:tc>
            </w:tr>
            <w:tr w:rsidR="003C3F5A" w:rsidRPr="00C247FB" w14:paraId="30EDD117" w14:textId="77777777" w:rsidTr="0099708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0C577F8" w14:textId="77777777" w:rsidR="003C3F5A" w:rsidRPr="00C247FB" w:rsidRDefault="003C3F5A" w:rsidP="00997082">
                  <w:pPr>
                    <w:pStyle w:val="rowtabella0"/>
                    <w:rPr>
                      <w:color w:val="002060"/>
                    </w:rPr>
                  </w:pPr>
                  <w:r w:rsidRPr="00C247FB">
                    <w:rPr>
                      <w:color w:val="002060"/>
                    </w:rPr>
                    <w:t>(1) VADO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2983A11" w14:textId="77777777" w:rsidR="003C3F5A" w:rsidRPr="00C247FB" w:rsidRDefault="003C3F5A" w:rsidP="00997082">
                  <w:pPr>
                    <w:pStyle w:val="rowtabella0"/>
                    <w:rPr>
                      <w:color w:val="002060"/>
                    </w:rPr>
                  </w:pPr>
                  <w:r w:rsidRPr="00C247FB">
                    <w:rPr>
                      <w:color w:val="002060"/>
                    </w:rPr>
                    <w:t>- URBINO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4F850E7" w14:textId="77777777" w:rsidR="003C3F5A" w:rsidRPr="00C247FB" w:rsidRDefault="003C3F5A" w:rsidP="00997082">
                  <w:pPr>
                    <w:pStyle w:val="rowtabella0"/>
                    <w:jc w:val="center"/>
                    <w:rPr>
                      <w:color w:val="002060"/>
                    </w:rPr>
                  </w:pPr>
                  <w:r w:rsidRPr="00C247FB">
                    <w:rPr>
                      <w:color w:val="002060"/>
                    </w:rPr>
                    <w:t>0 - 3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54486A3" w14:textId="77777777" w:rsidR="003C3F5A" w:rsidRPr="00C247FB" w:rsidRDefault="003C3F5A" w:rsidP="00997082">
                  <w:pPr>
                    <w:pStyle w:val="rowtabella0"/>
                    <w:jc w:val="center"/>
                    <w:rPr>
                      <w:color w:val="002060"/>
                    </w:rPr>
                  </w:pPr>
                  <w:r w:rsidRPr="00C247FB">
                    <w:rPr>
                      <w:color w:val="002060"/>
                    </w:rPr>
                    <w:t> </w:t>
                  </w:r>
                </w:p>
              </w:tc>
            </w:tr>
            <w:tr w:rsidR="003C3F5A" w:rsidRPr="00C247FB" w14:paraId="4764A7E0" w14:textId="77777777" w:rsidTr="0099708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E7B29D6" w14:textId="77777777" w:rsidR="003C3F5A" w:rsidRPr="00C247FB" w:rsidRDefault="003C3F5A" w:rsidP="00997082">
                  <w:pPr>
                    <w:pStyle w:val="rowtabella0"/>
                    <w:rPr>
                      <w:color w:val="002060"/>
                      <w:lang w:val="es-ES"/>
                    </w:rPr>
                  </w:pPr>
                  <w:r w:rsidRPr="00C247FB">
                    <w:rPr>
                      <w:color w:val="002060"/>
                      <w:lang w:val="es-ES"/>
                    </w:rPr>
                    <w:t>VALMISA FUTSAL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00BF59" w14:textId="77777777" w:rsidR="003C3F5A" w:rsidRPr="00C247FB" w:rsidRDefault="003C3F5A" w:rsidP="00997082">
                  <w:pPr>
                    <w:pStyle w:val="rowtabella0"/>
                    <w:rPr>
                      <w:color w:val="002060"/>
                    </w:rPr>
                  </w:pPr>
                  <w:r w:rsidRPr="00C247FB">
                    <w:rPr>
                      <w:color w:val="002060"/>
                    </w:rPr>
                    <w:t>- OLIMPIA JUVENTU FALCONARA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B9938C" w14:textId="77777777" w:rsidR="003C3F5A" w:rsidRPr="00C247FB" w:rsidRDefault="003C3F5A" w:rsidP="00997082">
                  <w:pPr>
                    <w:pStyle w:val="rowtabella0"/>
                    <w:jc w:val="center"/>
                    <w:rPr>
                      <w:color w:val="002060"/>
                    </w:rPr>
                  </w:pPr>
                  <w:r w:rsidRPr="00C247FB">
                    <w:rPr>
                      <w:color w:val="002060"/>
                    </w:rPr>
                    <w:t>6 - 1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5E3002" w14:textId="77777777" w:rsidR="003C3F5A" w:rsidRPr="00C247FB" w:rsidRDefault="003C3F5A" w:rsidP="00997082">
                  <w:pPr>
                    <w:pStyle w:val="rowtabella0"/>
                    <w:jc w:val="center"/>
                    <w:rPr>
                      <w:color w:val="002060"/>
                    </w:rPr>
                  </w:pPr>
                  <w:r w:rsidRPr="00C247FB">
                    <w:rPr>
                      <w:color w:val="002060"/>
                    </w:rPr>
                    <w:t> </w:t>
                  </w:r>
                </w:p>
              </w:tc>
            </w:tr>
            <w:tr w:rsidR="003C3F5A" w:rsidRPr="00C247FB" w14:paraId="53B05E77" w14:textId="77777777" w:rsidTr="00997082">
              <w:tc>
                <w:tcPr>
                  <w:tcW w:w="4700" w:type="dxa"/>
                  <w:gridSpan w:val="4"/>
                  <w:tcBorders>
                    <w:top w:val="nil"/>
                    <w:left w:val="nil"/>
                    <w:bottom w:val="nil"/>
                    <w:right w:val="nil"/>
                  </w:tcBorders>
                  <w:tcMar>
                    <w:top w:w="20" w:type="dxa"/>
                    <w:left w:w="20" w:type="dxa"/>
                    <w:bottom w:w="20" w:type="dxa"/>
                    <w:right w:w="20" w:type="dxa"/>
                  </w:tcMar>
                  <w:vAlign w:val="center"/>
                  <w:hideMark/>
                </w:tcPr>
                <w:p w14:paraId="7B890C78" w14:textId="77777777" w:rsidR="003C3F5A" w:rsidRPr="00C247FB" w:rsidRDefault="003C3F5A" w:rsidP="00997082">
                  <w:pPr>
                    <w:pStyle w:val="rowtabella0"/>
                    <w:rPr>
                      <w:color w:val="002060"/>
                    </w:rPr>
                  </w:pPr>
                  <w:r w:rsidRPr="00C247FB">
                    <w:rPr>
                      <w:color w:val="002060"/>
                    </w:rPr>
                    <w:t>(1) - disputata il 30/09/2023</w:t>
                  </w:r>
                </w:p>
              </w:tc>
            </w:tr>
          </w:tbl>
          <w:p w14:paraId="3024D346" w14:textId="77777777" w:rsidR="003C3F5A" w:rsidRPr="00C247FB" w:rsidRDefault="003C3F5A" w:rsidP="00997082">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C3F5A" w:rsidRPr="00C247FB" w14:paraId="4FE234A1" w14:textId="77777777" w:rsidTr="0099708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C9E851" w14:textId="77777777" w:rsidR="003C3F5A" w:rsidRPr="00C247FB" w:rsidRDefault="003C3F5A" w:rsidP="00997082">
                  <w:pPr>
                    <w:pStyle w:val="headertabella0"/>
                    <w:rPr>
                      <w:color w:val="002060"/>
                    </w:rPr>
                  </w:pPr>
                  <w:r w:rsidRPr="00C247FB">
                    <w:rPr>
                      <w:color w:val="002060"/>
                    </w:rPr>
                    <w:t>GIRONE B - 1 Giornata - A</w:t>
                  </w:r>
                </w:p>
              </w:tc>
            </w:tr>
            <w:tr w:rsidR="003C3F5A" w:rsidRPr="00C247FB" w14:paraId="0C43BF79" w14:textId="77777777" w:rsidTr="0099708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409F016" w14:textId="77777777" w:rsidR="003C3F5A" w:rsidRPr="00C247FB" w:rsidRDefault="003C3F5A" w:rsidP="00997082">
                  <w:pPr>
                    <w:pStyle w:val="rowtabella0"/>
                    <w:rPr>
                      <w:color w:val="002060"/>
                    </w:rPr>
                  </w:pPr>
                  <w:r w:rsidRPr="00C247FB">
                    <w:rPr>
                      <w:color w:val="002060"/>
                    </w:rPr>
                    <w:t>(1) CALCETTO NUMANA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4C4F89" w14:textId="77777777" w:rsidR="003C3F5A" w:rsidRPr="00C247FB" w:rsidRDefault="003C3F5A" w:rsidP="00997082">
                  <w:pPr>
                    <w:pStyle w:val="rowtabella0"/>
                    <w:rPr>
                      <w:color w:val="002060"/>
                    </w:rPr>
                  </w:pPr>
                  <w:r w:rsidRPr="00C247FB">
                    <w:rPr>
                      <w:color w:val="002060"/>
                    </w:rPr>
                    <w:t xml:space="preserve">- </w:t>
                  </w:r>
                  <w:proofErr w:type="gramStart"/>
                  <w:r w:rsidRPr="00C247FB">
                    <w:rPr>
                      <w:color w:val="002060"/>
                    </w:rPr>
                    <w:t>CITTA</w:t>
                  </w:r>
                  <w:proofErr w:type="gramEnd"/>
                  <w:r w:rsidRPr="00C247FB">
                    <w:rPr>
                      <w:color w:val="002060"/>
                    </w:rPr>
                    <w:t xml:space="preserve"> DI FALCONARA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9428EB" w14:textId="77777777" w:rsidR="003C3F5A" w:rsidRPr="00C247FB" w:rsidRDefault="003C3F5A" w:rsidP="00997082">
                  <w:pPr>
                    <w:pStyle w:val="rowtabella0"/>
                    <w:jc w:val="center"/>
                    <w:rPr>
                      <w:color w:val="002060"/>
                    </w:rPr>
                  </w:pPr>
                  <w:r w:rsidRPr="00C247FB">
                    <w:rPr>
                      <w:color w:val="002060"/>
                    </w:rPr>
                    <w:t>5 - 1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F27372" w14:textId="77777777" w:rsidR="003C3F5A" w:rsidRPr="00C247FB" w:rsidRDefault="003C3F5A" w:rsidP="00997082">
                  <w:pPr>
                    <w:pStyle w:val="rowtabella0"/>
                    <w:jc w:val="center"/>
                    <w:rPr>
                      <w:color w:val="002060"/>
                    </w:rPr>
                  </w:pPr>
                  <w:r w:rsidRPr="00C247FB">
                    <w:rPr>
                      <w:color w:val="002060"/>
                    </w:rPr>
                    <w:t> </w:t>
                  </w:r>
                </w:p>
              </w:tc>
            </w:tr>
            <w:tr w:rsidR="003C3F5A" w:rsidRPr="00C247FB" w14:paraId="1C3390AD" w14:textId="77777777" w:rsidTr="0099708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E153D61" w14:textId="77777777" w:rsidR="003C3F5A" w:rsidRPr="00C247FB" w:rsidRDefault="003C3F5A" w:rsidP="00997082">
                  <w:pPr>
                    <w:pStyle w:val="rowtabella0"/>
                    <w:rPr>
                      <w:color w:val="002060"/>
                    </w:rPr>
                  </w:pPr>
                  <w:r w:rsidRPr="00C247FB">
                    <w:rPr>
                      <w:color w:val="002060"/>
                    </w:rPr>
                    <w:t>CIRCOLO COLLODI CALCIO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FE08376" w14:textId="77777777" w:rsidR="003C3F5A" w:rsidRPr="00C247FB" w:rsidRDefault="003C3F5A" w:rsidP="00997082">
                  <w:pPr>
                    <w:pStyle w:val="rowtabella0"/>
                    <w:rPr>
                      <w:color w:val="002060"/>
                    </w:rPr>
                  </w:pPr>
                  <w:r w:rsidRPr="00C247FB">
                    <w:rPr>
                      <w:color w:val="002060"/>
                    </w:rPr>
                    <w:t>- ASPIO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3201BCF" w14:textId="77777777" w:rsidR="003C3F5A" w:rsidRPr="00C247FB" w:rsidRDefault="003C3F5A" w:rsidP="00997082">
                  <w:pPr>
                    <w:pStyle w:val="rowtabella0"/>
                    <w:jc w:val="center"/>
                    <w:rPr>
                      <w:color w:val="002060"/>
                    </w:rPr>
                  </w:pPr>
                  <w:r w:rsidRPr="00C247FB">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1D7BB27" w14:textId="77777777" w:rsidR="003C3F5A" w:rsidRPr="00C247FB" w:rsidRDefault="003C3F5A" w:rsidP="00997082">
                  <w:pPr>
                    <w:pStyle w:val="rowtabella0"/>
                    <w:jc w:val="center"/>
                    <w:rPr>
                      <w:color w:val="002060"/>
                    </w:rPr>
                  </w:pPr>
                  <w:r w:rsidRPr="00C247FB">
                    <w:rPr>
                      <w:color w:val="002060"/>
                    </w:rPr>
                    <w:t> </w:t>
                  </w:r>
                </w:p>
              </w:tc>
            </w:tr>
            <w:tr w:rsidR="003C3F5A" w:rsidRPr="00C247FB" w14:paraId="2F644E77" w14:textId="77777777" w:rsidTr="0099708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141F798" w14:textId="77777777" w:rsidR="003C3F5A" w:rsidRPr="00C247FB" w:rsidRDefault="003C3F5A" w:rsidP="00997082">
                  <w:pPr>
                    <w:pStyle w:val="rowtabella0"/>
                    <w:rPr>
                      <w:color w:val="002060"/>
                    </w:rPr>
                  </w:pPr>
                  <w:r w:rsidRPr="00C247FB">
                    <w:rPr>
                      <w:color w:val="002060"/>
                    </w:rPr>
                    <w:t>FUTSAL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AC44547" w14:textId="77777777" w:rsidR="003C3F5A" w:rsidRPr="00C247FB" w:rsidRDefault="003C3F5A" w:rsidP="00997082">
                  <w:pPr>
                    <w:pStyle w:val="rowtabella0"/>
                    <w:rPr>
                      <w:color w:val="002060"/>
                    </w:rPr>
                  </w:pPr>
                  <w:r w:rsidRPr="00C247FB">
                    <w:rPr>
                      <w:color w:val="002060"/>
                    </w:rPr>
                    <w:t>- CASENUOVE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6A2A470" w14:textId="77777777" w:rsidR="003C3F5A" w:rsidRPr="00C247FB" w:rsidRDefault="003C3F5A" w:rsidP="00997082">
                  <w:pPr>
                    <w:pStyle w:val="rowtabella0"/>
                    <w:jc w:val="center"/>
                    <w:rPr>
                      <w:color w:val="002060"/>
                    </w:rPr>
                  </w:pPr>
                  <w:r w:rsidRPr="00C247FB">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88B345B" w14:textId="77777777" w:rsidR="003C3F5A" w:rsidRPr="00C247FB" w:rsidRDefault="003C3F5A" w:rsidP="00997082">
                  <w:pPr>
                    <w:pStyle w:val="rowtabella0"/>
                    <w:jc w:val="center"/>
                    <w:rPr>
                      <w:color w:val="002060"/>
                    </w:rPr>
                  </w:pPr>
                  <w:r w:rsidRPr="00C247FB">
                    <w:rPr>
                      <w:color w:val="002060"/>
                    </w:rPr>
                    <w:t> </w:t>
                  </w:r>
                </w:p>
              </w:tc>
            </w:tr>
            <w:tr w:rsidR="003C3F5A" w:rsidRPr="00C247FB" w14:paraId="248806B1" w14:textId="77777777" w:rsidTr="0099708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623090B" w14:textId="77777777" w:rsidR="003C3F5A" w:rsidRPr="00C247FB" w:rsidRDefault="003C3F5A" w:rsidP="00997082">
                  <w:pPr>
                    <w:pStyle w:val="rowtabella0"/>
                    <w:rPr>
                      <w:color w:val="002060"/>
                    </w:rPr>
                  </w:pPr>
                  <w:r w:rsidRPr="00C247FB">
                    <w:rPr>
                      <w:color w:val="002060"/>
                    </w:rPr>
                    <w:t>(2) GLS DORICA AN.UR</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91EAE5A" w14:textId="77777777" w:rsidR="003C3F5A" w:rsidRPr="00C247FB" w:rsidRDefault="003C3F5A" w:rsidP="00997082">
                  <w:pPr>
                    <w:pStyle w:val="rowtabella0"/>
                    <w:rPr>
                      <w:color w:val="002060"/>
                    </w:rPr>
                  </w:pPr>
                  <w:r w:rsidRPr="00C247FB">
                    <w:rPr>
                      <w:color w:val="002060"/>
                    </w:rPr>
                    <w:t>- ANKON NOVA MARMI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913BE37" w14:textId="77777777" w:rsidR="003C3F5A" w:rsidRPr="00C247FB" w:rsidRDefault="003C3F5A" w:rsidP="00997082">
                  <w:pPr>
                    <w:pStyle w:val="rowtabella0"/>
                    <w:jc w:val="center"/>
                    <w:rPr>
                      <w:color w:val="002060"/>
                    </w:rPr>
                  </w:pPr>
                  <w:r w:rsidRPr="00C247FB">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574FFD8" w14:textId="77777777" w:rsidR="003C3F5A" w:rsidRPr="00C247FB" w:rsidRDefault="003C3F5A" w:rsidP="00997082">
                  <w:pPr>
                    <w:pStyle w:val="rowtabella0"/>
                    <w:jc w:val="center"/>
                    <w:rPr>
                      <w:color w:val="002060"/>
                    </w:rPr>
                  </w:pPr>
                  <w:r w:rsidRPr="00C247FB">
                    <w:rPr>
                      <w:color w:val="002060"/>
                    </w:rPr>
                    <w:t> </w:t>
                  </w:r>
                </w:p>
              </w:tc>
            </w:tr>
            <w:tr w:rsidR="003C3F5A" w:rsidRPr="00C247FB" w14:paraId="5F6D02B5" w14:textId="77777777" w:rsidTr="0099708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1758CA5" w14:textId="77777777" w:rsidR="003C3F5A" w:rsidRPr="00C247FB" w:rsidRDefault="003C3F5A" w:rsidP="00997082">
                  <w:pPr>
                    <w:pStyle w:val="rowtabella0"/>
                    <w:rPr>
                      <w:color w:val="002060"/>
                    </w:rPr>
                  </w:pPr>
                  <w:r w:rsidRPr="00C247FB">
                    <w:rPr>
                      <w:color w:val="002060"/>
                    </w:rPr>
                    <w:t>(1) SAN BIAGIO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5A14F56" w14:textId="77777777" w:rsidR="003C3F5A" w:rsidRPr="00C247FB" w:rsidRDefault="003C3F5A" w:rsidP="00997082">
                  <w:pPr>
                    <w:pStyle w:val="rowtabella0"/>
                    <w:rPr>
                      <w:color w:val="002060"/>
                    </w:rPr>
                  </w:pPr>
                  <w:r w:rsidRPr="00C247FB">
                    <w:rPr>
                      <w:color w:val="002060"/>
                    </w:rPr>
                    <w:t>- POLVERIGI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86D7553" w14:textId="77777777" w:rsidR="003C3F5A" w:rsidRPr="00C247FB" w:rsidRDefault="003C3F5A" w:rsidP="00997082">
                  <w:pPr>
                    <w:pStyle w:val="rowtabella0"/>
                    <w:jc w:val="center"/>
                    <w:rPr>
                      <w:color w:val="002060"/>
                    </w:rPr>
                  </w:pPr>
                  <w:r w:rsidRPr="00C247FB">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A3ADE40" w14:textId="77777777" w:rsidR="003C3F5A" w:rsidRPr="00C247FB" w:rsidRDefault="003C3F5A" w:rsidP="00997082">
                  <w:pPr>
                    <w:pStyle w:val="rowtabella0"/>
                    <w:jc w:val="center"/>
                    <w:rPr>
                      <w:color w:val="002060"/>
                    </w:rPr>
                  </w:pPr>
                  <w:r w:rsidRPr="00C247FB">
                    <w:rPr>
                      <w:color w:val="002060"/>
                    </w:rPr>
                    <w:t> </w:t>
                  </w:r>
                </w:p>
              </w:tc>
            </w:tr>
            <w:tr w:rsidR="003C3F5A" w:rsidRPr="00C247FB" w14:paraId="5C908CA3" w14:textId="77777777" w:rsidTr="0099708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40DC233" w14:textId="77777777" w:rsidR="003C3F5A" w:rsidRPr="00C247FB" w:rsidRDefault="003C3F5A" w:rsidP="00997082">
                  <w:pPr>
                    <w:pStyle w:val="rowtabella0"/>
                    <w:rPr>
                      <w:color w:val="002060"/>
                    </w:rPr>
                  </w:pPr>
                  <w:r w:rsidRPr="00C247FB">
                    <w:rPr>
                      <w:color w:val="002060"/>
                    </w:rPr>
                    <w:t>SANTA MARIA NUOVA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EE026AC" w14:textId="77777777" w:rsidR="003C3F5A" w:rsidRPr="00C247FB" w:rsidRDefault="003C3F5A" w:rsidP="00997082">
                  <w:pPr>
                    <w:pStyle w:val="rowtabella0"/>
                    <w:rPr>
                      <w:color w:val="002060"/>
                    </w:rPr>
                  </w:pPr>
                  <w:r w:rsidRPr="00C247FB">
                    <w:rPr>
                      <w:color w:val="002060"/>
                    </w:rPr>
                    <w:t>- VIRTUS AURORA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8386FFA" w14:textId="77777777" w:rsidR="003C3F5A" w:rsidRPr="00C247FB" w:rsidRDefault="003C3F5A" w:rsidP="00997082">
                  <w:pPr>
                    <w:pStyle w:val="rowtabella0"/>
                    <w:jc w:val="center"/>
                    <w:rPr>
                      <w:color w:val="002060"/>
                    </w:rPr>
                  </w:pPr>
                  <w:r w:rsidRPr="00C247FB">
                    <w:rPr>
                      <w:color w:val="002060"/>
                    </w:rPr>
                    <w:t>5 - 7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82C74FA" w14:textId="77777777" w:rsidR="003C3F5A" w:rsidRPr="00C247FB" w:rsidRDefault="003C3F5A" w:rsidP="00997082">
                  <w:pPr>
                    <w:pStyle w:val="rowtabella0"/>
                    <w:jc w:val="center"/>
                    <w:rPr>
                      <w:color w:val="002060"/>
                    </w:rPr>
                  </w:pPr>
                  <w:r w:rsidRPr="00C247FB">
                    <w:rPr>
                      <w:color w:val="002060"/>
                    </w:rPr>
                    <w:t> </w:t>
                  </w:r>
                </w:p>
              </w:tc>
            </w:tr>
            <w:tr w:rsidR="003C3F5A" w:rsidRPr="00C247FB" w14:paraId="5F168AE4" w14:textId="77777777" w:rsidTr="0099708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701FC2" w14:textId="77777777" w:rsidR="003C3F5A" w:rsidRPr="00C247FB" w:rsidRDefault="003C3F5A" w:rsidP="00997082">
                  <w:pPr>
                    <w:pStyle w:val="rowtabella0"/>
                    <w:rPr>
                      <w:color w:val="002060"/>
                    </w:rPr>
                  </w:pPr>
                  <w:r w:rsidRPr="00C247FB">
                    <w:rPr>
                      <w:color w:val="002060"/>
                    </w:rPr>
                    <w:t>VALLESINA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7F2772" w14:textId="77777777" w:rsidR="003C3F5A" w:rsidRPr="00C247FB" w:rsidRDefault="003C3F5A" w:rsidP="00997082">
                  <w:pPr>
                    <w:pStyle w:val="rowtabella0"/>
                    <w:rPr>
                      <w:color w:val="002060"/>
                    </w:rPr>
                  </w:pPr>
                  <w:r w:rsidRPr="00C247FB">
                    <w:rPr>
                      <w:color w:val="002060"/>
                    </w:rPr>
                    <w:t>- POLISPORTIVA FUTURA A.D.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1935AE" w14:textId="77777777" w:rsidR="003C3F5A" w:rsidRPr="00C247FB" w:rsidRDefault="003C3F5A" w:rsidP="00997082">
                  <w:pPr>
                    <w:pStyle w:val="rowtabella0"/>
                    <w:jc w:val="center"/>
                    <w:rPr>
                      <w:color w:val="002060"/>
                    </w:rPr>
                  </w:pPr>
                  <w:r w:rsidRPr="00C247FB">
                    <w:rPr>
                      <w:color w:val="002060"/>
                    </w:rPr>
                    <w:t>4 - 3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2D11F3" w14:textId="77777777" w:rsidR="003C3F5A" w:rsidRPr="00C247FB" w:rsidRDefault="003C3F5A" w:rsidP="00997082">
                  <w:pPr>
                    <w:pStyle w:val="rowtabella0"/>
                    <w:jc w:val="center"/>
                    <w:rPr>
                      <w:color w:val="002060"/>
                    </w:rPr>
                  </w:pPr>
                  <w:r w:rsidRPr="00C247FB">
                    <w:rPr>
                      <w:color w:val="002060"/>
                    </w:rPr>
                    <w:t> </w:t>
                  </w:r>
                </w:p>
              </w:tc>
            </w:tr>
            <w:tr w:rsidR="003C3F5A" w:rsidRPr="00C247FB" w14:paraId="39F6CDD1" w14:textId="77777777" w:rsidTr="00997082">
              <w:tc>
                <w:tcPr>
                  <w:tcW w:w="4700" w:type="dxa"/>
                  <w:gridSpan w:val="4"/>
                  <w:tcBorders>
                    <w:top w:val="nil"/>
                    <w:left w:val="nil"/>
                    <w:bottom w:val="nil"/>
                    <w:right w:val="nil"/>
                  </w:tcBorders>
                  <w:tcMar>
                    <w:top w:w="20" w:type="dxa"/>
                    <w:left w:w="20" w:type="dxa"/>
                    <w:bottom w:w="20" w:type="dxa"/>
                    <w:right w:w="20" w:type="dxa"/>
                  </w:tcMar>
                  <w:vAlign w:val="center"/>
                  <w:hideMark/>
                </w:tcPr>
                <w:p w14:paraId="7EDB3114" w14:textId="77777777" w:rsidR="003C3F5A" w:rsidRPr="00C247FB" w:rsidRDefault="003C3F5A" w:rsidP="00997082">
                  <w:pPr>
                    <w:pStyle w:val="rowtabella0"/>
                    <w:rPr>
                      <w:color w:val="002060"/>
                    </w:rPr>
                  </w:pPr>
                  <w:r w:rsidRPr="00C247FB">
                    <w:rPr>
                      <w:color w:val="002060"/>
                    </w:rPr>
                    <w:t>(1) - disputata il 30/09/2023</w:t>
                  </w:r>
                </w:p>
              </w:tc>
            </w:tr>
            <w:tr w:rsidR="003C3F5A" w:rsidRPr="00C247FB" w14:paraId="340E00FF" w14:textId="77777777" w:rsidTr="00997082">
              <w:tc>
                <w:tcPr>
                  <w:tcW w:w="4700" w:type="dxa"/>
                  <w:gridSpan w:val="4"/>
                  <w:tcBorders>
                    <w:top w:val="nil"/>
                    <w:left w:val="nil"/>
                    <w:bottom w:val="nil"/>
                    <w:right w:val="nil"/>
                  </w:tcBorders>
                  <w:tcMar>
                    <w:top w:w="20" w:type="dxa"/>
                    <w:left w:w="20" w:type="dxa"/>
                    <w:bottom w:w="20" w:type="dxa"/>
                    <w:right w:w="20" w:type="dxa"/>
                  </w:tcMar>
                  <w:vAlign w:val="center"/>
                  <w:hideMark/>
                </w:tcPr>
                <w:p w14:paraId="4C42A703" w14:textId="77777777" w:rsidR="003C3F5A" w:rsidRPr="00C247FB" w:rsidRDefault="003C3F5A" w:rsidP="00997082">
                  <w:pPr>
                    <w:pStyle w:val="rowtabella0"/>
                    <w:rPr>
                      <w:color w:val="002060"/>
                    </w:rPr>
                  </w:pPr>
                  <w:r w:rsidRPr="00C247FB">
                    <w:rPr>
                      <w:color w:val="002060"/>
                    </w:rPr>
                    <w:t>(2) - disputata il 02/10/2023</w:t>
                  </w:r>
                </w:p>
              </w:tc>
            </w:tr>
          </w:tbl>
          <w:p w14:paraId="1849077D" w14:textId="77777777" w:rsidR="003C3F5A" w:rsidRPr="00C247FB" w:rsidRDefault="003C3F5A" w:rsidP="00997082">
            <w:pPr>
              <w:rPr>
                <w:color w:val="002060"/>
              </w:rPr>
            </w:pPr>
          </w:p>
        </w:tc>
      </w:tr>
    </w:tbl>
    <w:p w14:paraId="5460EBC8" w14:textId="77777777" w:rsidR="003C3F5A" w:rsidRPr="00C247FB" w:rsidRDefault="003C3F5A" w:rsidP="003C3F5A">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3C3F5A" w:rsidRPr="00C247FB" w14:paraId="126593FF" w14:textId="77777777" w:rsidTr="0099708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C3F5A" w:rsidRPr="00C247FB" w14:paraId="7A76E404" w14:textId="77777777" w:rsidTr="0099708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4245A7" w14:textId="77777777" w:rsidR="003C3F5A" w:rsidRPr="00C247FB" w:rsidRDefault="003C3F5A" w:rsidP="00997082">
                  <w:pPr>
                    <w:pStyle w:val="headertabella0"/>
                    <w:rPr>
                      <w:color w:val="002060"/>
                    </w:rPr>
                  </w:pPr>
                  <w:r w:rsidRPr="00C247FB">
                    <w:rPr>
                      <w:color w:val="002060"/>
                    </w:rPr>
                    <w:t>GIRONE C - 1 Giornata - A</w:t>
                  </w:r>
                </w:p>
              </w:tc>
            </w:tr>
            <w:tr w:rsidR="003C3F5A" w:rsidRPr="00C247FB" w14:paraId="5DE8576B" w14:textId="77777777" w:rsidTr="0099708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E16712D" w14:textId="77777777" w:rsidR="003C3F5A" w:rsidRPr="00C247FB" w:rsidRDefault="003C3F5A" w:rsidP="00997082">
                  <w:pPr>
                    <w:pStyle w:val="rowtabella0"/>
                    <w:rPr>
                      <w:color w:val="002060"/>
                    </w:rPr>
                  </w:pPr>
                  <w:r w:rsidRPr="00C247FB">
                    <w:rPr>
                      <w:color w:val="002060"/>
                    </w:rPr>
                    <w:t>C.U.S. CAMERINO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00B1C5" w14:textId="77777777" w:rsidR="003C3F5A" w:rsidRPr="00C247FB" w:rsidRDefault="003C3F5A" w:rsidP="00997082">
                  <w:pPr>
                    <w:pStyle w:val="rowtabella0"/>
                    <w:rPr>
                      <w:color w:val="002060"/>
                    </w:rPr>
                  </w:pPr>
                  <w:r w:rsidRPr="00C247FB">
                    <w:rPr>
                      <w:color w:val="002060"/>
                    </w:rPr>
                    <w:t>- SERRALTA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B0DE61" w14:textId="77777777" w:rsidR="003C3F5A" w:rsidRPr="00C247FB" w:rsidRDefault="003C3F5A" w:rsidP="00997082">
                  <w:pPr>
                    <w:pStyle w:val="rowtabella0"/>
                    <w:jc w:val="center"/>
                    <w:rPr>
                      <w:color w:val="002060"/>
                    </w:rPr>
                  </w:pPr>
                  <w:r w:rsidRPr="00C247FB">
                    <w:rPr>
                      <w:color w:val="002060"/>
                    </w:rPr>
                    <w:t>0 - 4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502D58" w14:textId="77777777" w:rsidR="003C3F5A" w:rsidRPr="00C247FB" w:rsidRDefault="003C3F5A" w:rsidP="00997082">
                  <w:pPr>
                    <w:pStyle w:val="rowtabella0"/>
                    <w:jc w:val="center"/>
                    <w:rPr>
                      <w:color w:val="002060"/>
                    </w:rPr>
                  </w:pPr>
                  <w:r w:rsidRPr="00C247FB">
                    <w:rPr>
                      <w:color w:val="002060"/>
                    </w:rPr>
                    <w:t> </w:t>
                  </w:r>
                </w:p>
              </w:tc>
            </w:tr>
            <w:tr w:rsidR="003C3F5A" w:rsidRPr="00C247FB" w14:paraId="3109B8DD" w14:textId="77777777" w:rsidTr="0099708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56E8488" w14:textId="77777777" w:rsidR="003C3F5A" w:rsidRPr="00C247FB" w:rsidRDefault="003C3F5A" w:rsidP="00997082">
                  <w:pPr>
                    <w:pStyle w:val="rowtabella0"/>
                    <w:rPr>
                      <w:color w:val="002060"/>
                    </w:rPr>
                  </w:pPr>
                  <w:r w:rsidRPr="00C247FB">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BDF1505" w14:textId="77777777" w:rsidR="003C3F5A" w:rsidRPr="00C247FB" w:rsidRDefault="003C3F5A" w:rsidP="00997082">
                  <w:pPr>
                    <w:pStyle w:val="rowtabella0"/>
                    <w:rPr>
                      <w:color w:val="002060"/>
                    </w:rPr>
                  </w:pPr>
                  <w:r w:rsidRPr="00C247FB">
                    <w:rPr>
                      <w:color w:val="002060"/>
                    </w:rPr>
                    <w:t>- VISSO-ALTONERA CALCIO1970</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83642D2" w14:textId="77777777" w:rsidR="003C3F5A" w:rsidRPr="00C247FB" w:rsidRDefault="003C3F5A" w:rsidP="00997082">
                  <w:pPr>
                    <w:pStyle w:val="rowtabella0"/>
                    <w:jc w:val="center"/>
                    <w:rPr>
                      <w:color w:val="002060"/>
                    </w:rPr>
                  </w:pPr>
                  <w:r w:rsidRPr="00C247FB">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4AE629C" w14:textId="77777777" w:rsidR="003C3F5A" w:rsidRPr="00C247FB" w:rsidRDefault="003C3F5A" w:rsidP="00997082">
                  <w:pPr>
                    <w:pStyle w:val="rowtabella0"/>
                    <w:jc w:val="center"/>
                    <w:rPr>
                      <w:color w:val="002060"/>
                    </w:rPr>
                  </w:pPr>
                  <w:r w:rsidRPr="00C247FB">
                    <w:rPr>
                      <w:color w:val="002060"/>
                    </w:rPr>
                    <w:t> </w:t>
                  </w:r>
                </w:p>
              </w:tc>
            </w:tr>
            <w:tr w:rsidR="003C3F5A" w:rsidRPr="00C247FB" w14:paraId="542975CE" w14:textId="77777777" w:rsidTr="0099708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D05C6FB" w14:textId="77777777" w:rsidR="003C3F5A" w:rsidRPr="00C247FB" w:rsidRDefault="003C3F5A" w:rsidP="00997082">
                  <w:pPr>
                    <w:pStyle w:val="rowtabella0"/>
                    <w:rPr>
                      <w:color w:val="002060"/>
                    </w:rPr>
                  </w:pPr>
                  <w:r w:rsidRPr="00C247FB">
                    <w:rPr>
                      <w:color w:val="002060"/>
                    </w:rPr>
                    <w:t>(1) CASTELRAIMONDO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1AF7D13" w14:textId="77777777" w:rsidR="003C3F5A" w:rsidRPr="00C247FB" w:rsidRDefault="003C3F5A" w:rsidP="00997082">
                  <w:pPr>
                    <w:pStyle w:val="rowtabella0"/>
                    <w:rPr>
                      <w:color w:val="002060"/>
                    </w:rPr>
                  </w:pPr>
                  <w:r w:rsidRPr="00C247FB">
                    <w:rPr>
                      <w:color w:val="002060"/>
                    </w:rPr>
                    <w:t>- FABRIANO CALCIO A 5 2023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45E1F58" w14:textId="77777777" w:rsidR="003C3F5A" w:rsidRPr="00C247FB" w:rsidRDefault="003C3F5A" w:rsidP="00997082">
                  <w:pPr>
                    <w:pStyle w:val="rowtabella0"/>
                    <w:jc w:val="center"/>
                    <w:rPr>
                      <w:color w:val="002060"/>
                    </w:rPr>
                  </w:pPr>
                  <w:r w:rsidRPr="00C247FB">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9E5137D" w14:textId="77777777" w:rsidR="003C3F5A" w:rsidRPr="00C247FB" w:rsidRDefault="003C3F5A" w:rsidP="00997082">
                  <w:pPr>
                    <w:pStyle w:val="rowtabella0"/>
                    <w:jc w:val="center"/>
                    <w:rPr>
                      <w:color w:val="002060"/>
                    </w:rPr>
                  </w:pPr>
                  <w:r w:rsidRPr="00C247FB">
                    <w:rPr>
                      <w:color w:val="002060"/>
                    </w:rPr>
                    <w:t> </w:t>
                  </w:r>
                </w:p>
              </w:tc>
            </w:tr>
            <w:tr w:rsidR="003C3F5A" w:rsidRPr="00C247FB" w14:paraId="202E420B" w14:textId="77777777" w:rsidTr="0099708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599400B" w14:textId="77777777" w:rsidR="003C3F5A" w:rsidRPr="00C247FB" w:rsidRDefault="003C3F5A" w:rsidP="00997082">
                  <w:pPr>
                    <w:pStyle w:val="rowtabella0"/>
                    <w:rPr>
                      <w:color w:val="002060"/>
                    </w:rPr>
                  </w:pPr>
                  <w:r w:rsidRPr="00C247FB">
                    <w:rPr>
                      <w:color w:val="002060"/>
                    </w:rPr>
                    <w:t>(1) CDC 2018</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33AC886" w14:textId="77777777" w:rsidR="003C3F5A" w:rsidRPr="00C247FB" w:rsidRDefault="003C3F5A" w:rsidP="00997082">
                  <w:pPr>
                    <w:pStyle w:val="rowtabella0"/>
                    <w:rPr>
                      <w:color w:val="002060"/>
                    </w:rPr>
                  </w:pPr>
                  <w:r w:rsidRPr="00C247FB">
                    <w:rPr>
                      <w:color w:val="002060"/>
                    </w:rPr>
                    <w:t>- ANGELI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12BB76A" w14:textId="77777777" w:rsidR="003C3F5A" w:rsidRPr="00C247FB" w:rsidRDefault="003C3F5A" w:rsidP="00997082">
                  <w:pPr>
                    <w:pStyle w:val="rowtabella0"/>
                    <w:jc w:val="center"/>
                    <w:rPr>
                      <w:color w:val="002060"/>
                    </w:rPr>
                  </w:pPr>
                  <w:r w:rsidRPr="00C247FB">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528255C" w14:textId="77777777" w:rsidR="003C3F5A" w:rsidRPr="00C247FB" w:rsidRDefault="003C3F5A" w:rsidP="00997082">
                  <w:pPr>
                    <w:pStyle w:val="rowtabella0"/>
                    <w:jc w:val="center"/>
                    <w:rPr>
                      <w:color w:val="002060"/>
                    </w:rPr>
                  </w:pPr>
                  <w:r w:rsidRPr="00C247FB">
                    <w:rPr>
                      <w:color w:val="002060"/>
                    </w:rPr>
                    <w:t> </w:t>
                  </w:r>
                </w:p>
              </w:tc>
            </w:tr>
            <w:tr w:rsidR="003C3F5A" w:rsidRPr="00C247FB" w14:paraId="20C3499C" w14:textId="77777777" w:rsidTr="0099708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9A87125" w14:textId="77777777" w:rsidR="003C3F5A" w:rsidRPr="00C247FB" w:rsidRDefault="003C3F5A" w:rsidP="00997082">
                  <w:pPr>
                    <w:pStyle w:val="rowtabella0"/>
                    <w:rPr>
                      <w:color w:val="002060"/>
                    </w:rPr>
                  </w:pPr>
                  <w:r w:rsidRPr="00C247FB">
                    <w:rPr>
                      <w:color w:val="002060"/>
                    </w:rPr>
                    <w:t>FIUMINATA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E09676B" w14:textId="77777777" w:rsidR="003C3F5A" w:rsidRPr="00C247FB" w:rsidRDefault="003C3F5A" w:rsidP="00997082">
                  <w:pPr>
                    <w:pStyle w:val="rowtabella0"/>
                    <w:rPr>
                      <w:color w:val="002060"/>
                    </w:rPr>
                  </w:pPr>
                  <w:r w:rsidRPr="00C247FB">
                    <w:rPr>
                      <w:color w:val="002060"/>
                    </w:rPr>
                    <w:t>- FRASASSI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9D13895" w14:textId="77777777" w:rsidR="003C3F5A" w:rsidRPr="00C247FB" w:rsidRDefault="003C3F5A" w:rsidP="00997082">
                  <w:pPr>
                    <w:pStyle w:val="rowtabella0"/>
                    <w:jc w:val="center"/>
                    <w:rPr>
                      <w:color w:val="002060"/>
                    </w:rPr>
                  </w:pPr>
                  <w:r w:rsidRPr="00C247FB">
                    <w:rPr>
                      <w:color w:val="002060"/>
                    </w:rPr>
                    <w:t>3 - 6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A747542" w14:textId="77777777" w:rsidR="003C3F5A" w:rsidRPr="00C247FB" w:rsidRDefault="003C3F5A" w:rsidP="00997082">
                  <w:pPr>
                    <w:pStyle w:val="rowtabella0"/>
                    <w:jc w:val="center"/>
                    <w:rPr>
                      <w:color w:val="002060"/>
                    </w:rPr>
                  </w:pPr>
                  <w:r w:rsidRPr="00C247FB">
                    <w:rPr>
                      <w:color w:val="002060"/>
                    </w:rPr>
                    <w:t> </w:t>
                  </w:r>
                </w:p>
              </w:tc>
            </w:tr>
            <w:tr w:rsidR="003C3F5A" w:rsidRPr="00C247FB" w14:paraId="7F18A4E8" w14:textId="77777777" w:rsidTr="0099708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EEB96F9" w14:textId="77777777" w:rsidR="003C3F5A" w:rsidRPr="00C247FB" w:rsidRDefault="003C3F5A" w:rsidP="00997082">
                  <w:pPr>
                    <w:pStyle w:val="rowtabella0"/>
                    <w:rPr>
                      <w:color w:val="002060"/>
                    </w:rPr>
                  </w:pPr>
                  <w:r w:rsidRPr="00C247FB">
                    <w:rPr>
                      <w:color w:val="002060"/>
                    </w:rPr>
                    <w:t>(1) GROTTACCIA 2005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0BBC3A" w14:textId="77777777" w:rsidR="003C3F5A" w:rsidRPr="00C247FB" w:rsidRDefault="003C3F5A" w:rsidP="00997082">
                  <w:pPr>
                    <w:pStyle w:val="rowtabella0"/>
                    <w:rPr>
                      <w:color w:val="002060"/>
                    </w:rPr>
                  </w:pPr>
                  <w:r w:rsidRPr="00C247FB">
                    <w:rPr>
                      <w:color w:val="002060"/>
                    </w:rPr>
                    <w:t>- FOLGORE CASTELRAIMONDO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40DAF4" w14:textId="77777777" w:rsidR="003C3F5A" w:rsidRPr="00C247FB" w:rsidRDefault="003C3F5A" w:rsidP="00997082">
                  <w:pPr>
                    <w:pStyle w:val="rowtabella0"/>
                    <w:jc w:val="center"/>
                    <w:rPr>
                      <w:color w:val="002060"/>
                    </w:rPr>
                  </w:pPr>
                  <w:r w:rsidRPr="00C247FB">
                    <w:rPr>
                      <w:color w:val="002060"/>
                    </w:rPr>
                    <w:t>4 - 3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1CB356" w14:textId="77777777" w:rsidR="003C3F5A" w:rsidRPr="00C247FB" w:rsidRDefault="003C3F5A" w:rsidP="00997082">
                  <w:pPr>
                    <w:pStyle w:val="rowtabella0"/>
                    <w:jc w:val="center"/>
                    <w:rPr>
                      <w:color w:val="002060"/>
                    </w:rPr>
                  </w:pPr>
                  <w:r w:rsidRPr="00C247FB">
                    <w:rPr>
                      <w:color w:val="002060"/>
                    </w:rPr>
                    <w:t> </w:t>
                  </w:r>
                </w:p>
              </w:tc>
            </w:tr>
            <w:tr w:rsidR="003C3F5A" w:rsidRPr="00C247FB" w14:paraId="6B4906EC" w14:textId="77777777" w:rsidTr="00997082">
              <w:tc>
                <w:tcPr>
                  <w:tcW w:w="4700" w:type="dxa"/>
                  <w:gridSpan w:val="4"/>
                  <w:tcBorders>
                    <w:top w:val="nil"/>
                    <w:left w:val="nil"/>
                    <w:bottom w:val="nil"/>
                    <w:right w:val="nil"/>
                  </w:tcBorders>
                  <w:tcMar>
                    <w:top w:w="20" w:type="dxa"/>
                    <w:left w:w="20" w:type="dxa"/>
                    <w:bottom w:w="20" w:type="dxa"/>
                    <w:right w:w="20" w:type="dxa"/>
                  </w:tcMar>
                  <w:vAlign w:val="center"/>
                  <w:hideMark/>
                </w:tcPr>
                <w:p w14:paraId="6F7B611A" w14:textId="77777777" w:rsidR="003C3F5A" w:rsidRPr="00C247FB" w:rsidRDefault="003C3F5A" w:rsidP="00997082">
                  <w:pPr>
                    <w:pStyle w:val="rowtabella0"/>
                    <w:rPr>
                      <w:color w:val="002060"/>
                    </w:rPr>
                  </w:pPr>
                  <w:r w:rsidRPr="00C247FB">
                    <w:rPr>
                      <w:color w:val="002060"/>
                    </w:rPr>
                    <w:t>(1) - disputata il 30/09/2023</w:t>
                  </w:r>
                </w:p>
              </w:tc>
            </w:tr>
          </w:tbl>
          <w:p w14:paraId="6B9B7BE6" w14:textId="77777777" w:rsidR="003C3F5A" w:rsidRPr="00C247FB" w:rsidRDefault="003C3F5A" w:rsidP="00997082">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C3F5A" w:rsidRPr="00C247FB" w14:paraId="127BF7A8" w14:textId="77777777" w:rsidTr="0099708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ED239C" w14:textId="77777777" w:rsidR="003C3F5A" w:rsidRPr="00C247FB" w:rsidRDefault="003C3F5A" w:rsidP="00997082">
                  <w:pPr>
                    <w:pStyle w:val="headertabella0"/>
                    <w:rPr>
                      <w:color w:val="002060"/>
                    </w:rPr>
                  </w:pPr>
                  <w:r w:rsidRPr="00C247FB">
                    <w:rPr>
                      <w:color w:val="002060"/>
                    </w:rPr>
                    <w:t>GIRONE D - 1 Giornata - A</w:t>
                  </w:r>
                </w:p>
              </w:tc>
            </w:tr>
            <w:tr w:rsidR="003C3F5A" w:rsidRPr="00C247FB" w14:paraId="1A47ED5B" w14:textId="77777777" w:rsidTr="0099708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8D8B5A8" w14:textId="77777777" w:rsidR="003C3F5A" w:rsidRPr="00C247FB" w:rsidRDefault="003C3F5A" w:rsidP="00997082">
                  <w:pPr>
                    <w:pStyle w:val="rowtabella0"/>
                    <w:rPr>
                      <w:color w:val="002060"/>
                    </w:rPr>
                  </w:pPr>
                  <w:r w:rsidRPr="00C247FB">
                    <w:rPr>
                      <w:color w:val="002060"/>
                    </w:rPr>
                    <w:t>(1) AMATORI STESE 2007 SRL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BDCEC3" w14:textId="77777777" w:rsidR="003C3F5A" w:rsidRPr="00C247FB" w:rsidRDefault="003C3F5A" w:rsidP="00997082">
                  <w:pPr>
                    <w:pStyle w:val="rowtabella0"/>
                    <w:rPr>
                      <w:color w:val="002060"/>
                    </w:rPr>
                  </w:pPr>
                  <w:r w:rsidRPr="00C247FB">
                    <w:rPr>
                      <w:color w:val="002060"/>
                    </w:rPr>
                    <w:t>- BOCA CIVITANOVA 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B1FBC9" w14:textId="77777777" w:rsidR="003C3F5A" w:rsidRPr="00C247FB" w:rsidRDefault="003C3F5A" w:rsidP="00997082">
                  <w:pPr>
                    <w:pStyle w:val="rowtabella0"/>
                    <w:jc w:val="center"/>
                    <w:rPr>
                      <w:color w:val="002060"/>
                    </w:rPr>
                  </w:pPr>
                  <w:r w:rsidRPr="00C247FB">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152C0D" w14:textId="77777777" w:rsidR="003C3F5A" w:rsidRPr="00C247FB" w:rsidRDefault="003C3F5A" w:rsidP="00997082">
                  <w:pPr>
                    <w:pStyle w:val="rowtabella0"/>
                    <w:jc w:val="center"/>
                    <w:rPr>
                      <w:color w:val="002060"/>
                    </w:rPr>
                  </w:pPr>
                  <w:r w:rsidRPr="00C247FB">
                    <w:rPr>
                      <w:color w:val="002060"/>
                    </w:rPr>
                    <w:t> </w:t>
                  </w:r>
                </w:p>
              </w:tc>
            </w:tr>
            <w:tr w:rsidR="003C3F5A" w:rsidRPr="00C247FB" w14:paraId="346143FD" w14:textId="77777777" w:rsidTr="0099708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4696EA2" w14:textId="77777777" w:rsidR="003C3F5A" w:rsidRPr="00C247FB" w:rsidRDefault="003C3F5A" w:rsidP="00997082">
                  <w:pPr>
                    <w:pStyle w:val="rowtabella0"/>
                    <w:rPr>
                      <w:color w:val="002060"/>
                    </w:rPr>
                  </w:pPr>
                  <w:r w:rsidRPr="00C247FB">
                    <w:rPr>
                      <w:color w:val="002060"/>
                    </w:rPr>
                    <w:t>C.F. MACERATESE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BC62DFE" w14:textId="77777777" w:rsidR="003C3F5A" w:rsidRPr="00C247FB" w:rsidRDefault="003C3F5A" w:rsidP="00997082">
                  <w:pPr>
                    <w:pStyle w:val="rowtabella0"/>
                    <w:rPr>
                      <w:color w:val="002060"/>
                    </w:rPr>
                  </w:pPr>
                  <w:r w:rsidRPr="00C247FB">
                    <w:rPr>
                      <w:color w:val="002060"/>
                    </w:rPr>
                    <w:t>- VAL TENNA UNITED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CDF4DC1" w14:textId="77777777" w:rsidR="003C3F5A" w:rsidRPr="00C247FB" w:rsidRDefault="003C3F5A" w:rsidP="00997082">
                  <w:pPr>
                    <w:pStyle w:val="rowtabella0"/>
                    <w:jc w:val="center"/>
                    <w:rPr>
                      <w:color w:val="002060"/>
                    </w:rPr>
                  </w:pPr>
                  <w:r w:rsidRPr="00C247FB">
                    <w:rPr>
                      <w:color w:val="002060"/>
                    </w:rPr>
                    <w:t>7 - 5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DB6AEEC" w14:textId="77777777" w:rsidR="003C3F5A" w:rsidRPr="00C247FB" w:rsidRDefault="003C3F5A" w:rsidP="00997082">
                  <w:pPr>
                    <w:pStyle w:val="rowtabella0"/>
                    <w:jc w:val="center"/>
                    <w:rPr>
                      <w:color w:val="002060"/>
                    </w:rPr>
                  </w:pPr>
                  <w:r w:rsidRPr="00C247FB">
                    <w:rPr>
                      <w:color w:val="002060"/>
                    </w:rPr>
                    <w:t> </w:t>
                  </w:r>
                </w:p>
              </w:tc>
            </w:tr>
            <w:tr w:rsidR="003C3F5A" w:rsidRPr="00C247FB" w14:paraId="3F402CE4" w14:textId="77777777" w:rsidTr="0099708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27A19DA" w14:textId="77777777" w:rsidR="003C3F5A" w:rsidRPr="00C247FB" w:rsidRDefault="003C3F5A" w:rsidP="00997082">
                  <w:pPr>
                    <w:pStyle w:val="rowtabella0"/>
                    <w:rPr>
                      <w:color w:val="002060"/>
                    </w:rPr>
                  </w:pPr>
                  <w:r w:rsidRPr="00C247FB">
                    <w:rPr>
                      <w:color w:val="002060"/>
                    </w:rPr>
                    <w:t xml:space="preserve">CALCIO </w:t>
                  </w:r>
                  <w:proofErr w:type="gramStart"/>
                  <w:r w:rsidRPr="00C247FB">
                    <w:rPr>
                      <w:color w:val="002060"/>
                    </w:rPr>
                    <w:t>S.ELPIDIO</w:t>
                  </w:r>
                  <w:proofErr w:type="gramEnd"/>
                  <w:r w:rsidRPr="00C247FB">
                    <w:rPr>
                      <w:color w:val="002060"/>
                    </w:rPr>
                    <w:t xml:space="preserve"> A MARE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13E8AF9" w14:textId="77777777" w:rsidR="003C3F5A" w:rsidRPr="00C247FB" w:rsidRDefault="003C3F5A" w:rsidP="00997082">
                  <w:pPr>
                    <w:pStyle w:val="rowtabella0"/>
                    <w:rPr>
                      <w:color w:val="002060"/>
                    </w:rPr>
                  </w:pPr>
                  <w:r w:rsidRPr="00C247FB">
                    <w:rPr>
                      <w:color w:val="002060"/>
                    </w:rPr>
                    <w:t>- PIEDIRIPA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76656F1" w14:textId="77777777" w:rsidR="003C3F5A" w:rsidRPr="00C247FB" w:rsidRDefault="003C3F5A" w:rsidP="00997082">
                  <w:pPr>
                    <w:pStyle w:val="rowtabella0"/>
                    <w:jc w:val="center"/>
                    <w:rPr>
                      <w:color w:val="002060"/>
                    </w:rPr>
                  </w:pPr>
                  <w:r w:rsidRPr="00C247FB">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C21FEFD" w14:textId="77777777" w:rsidR="003C3F5A" w:rsidRPr="00C247FB" w:rsidRDefault="003C3F5A" w:rsidP="00997082">
                  <w:pPr>
                    <w:pStyle w:val="rowtabella0"/>
                    <w:jc w:val="center"/>
                    <w:rPr>
                      <w:color w:val="002060"/>
                    </w:rPr>
                  </w:pPr>
                  <w:r w:rsidRPr="00C247FB">
                    <w:rPr>
                      <w:color w:val="002060"/>
                    </w:rPr>
                    <w:t> </w:t>
                  </w:r>
                </w:p>
              </w:tc>
            </w:tr>
            <w:tr w:rsidR="003C3F5A" w:rsidRPr="00C247FB" w14:paraId="76A68EDF" w14:textId="77777777" w:rsidTr="0099708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C06FFC5" w14:textId="77777777" w:rsidR="003C3F5A" w:rsidRPr="00C247FB" w:rsidRDefault="003C3F5A" w:rsidP="00997082">
                  <w:pPr>
                    <w:pStyle w:val="rowtabella0"/>
                    <w:rPr>
                      <w:color w:val="002060"/>
                    </w:rPr>
                  </w:pPr>
                  <w:r w:rsidRPr="00C247FB">
                    <w:rPr>
                      <w:color w:val="002060"/>
                    </w:rPr>
                    <w:t>FUTSAL SAMBUCHETO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38EF358" w14:textId="77777777" w:rsidR="003C3F5A" w:rsidRPr="00C247FB" w:rsidRDefault="003C3F5A" w:rsidP="00997082">
                  <w:pPr>
                    <w:pStyle w:val="rowtabella0"/>
                    <w:rPr>
                      <w:color w:val="002060"/>
                    </w:rPr>
                  </w:pPr>
                  <w:r w:rsidRPr="00C247FB">
                    <w:rPr>
                      <w:color w:val="002060"/>
                    </w:rPr>
                    <w:t>- CAPODARCO CASABIANCA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E1A5B73" w14:textId="77777777" w:rsidR="003C3F5A" w:rsidRPr="00C247FB" w:rsidRDefault="003C3F5A" w:rsidP="00997082">
                  <w:pPr>
                    <w:pStyle w:val="rowtabella0"/>
                    <w:jc w:val="center"/>
                    <w:rPr>
                      <w:color w:val="002060"/>
                    </w:rPr>
                  </w:pPr>
                  <w:r w:rsidRPr="00C247FB">
                    <w:rPr>
                      <w:color w:val="002060"/>
                    </w:rPr>
                    <w:t>8 - 4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4331482" w14:textId="77777777" w:rsidR="003C3F5A" w:rsidRPr="00C247FB" w:rsidRDefault="003C3F5A" w:rsidP="00997082">
                  <w:pPr>
                    <w:pStyle w:val="rowtabella0"/>
                    <w:jc w:val="center"/>
                    <w:rPr>
                      <w:color w:val="002060"/>
                    </w:rPr>
                  </w:pPr>
                  <w:r w:rsidRPr="00C247FB">
                    <w:rPr>
                      <w:color w:val="002060"/>
                    </w:rPr>
                    <w:t> </w:t>
                  </w:r>
                </w:p>
              </w:tc>
            </w:tr>
            <w:tr w:rsidR="003C3F5A" w:rsidRPr="00C247FB" w14:paraId="671C84A2" w14:textId="77777777" w:rsidTr="0099708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EC4046F" w14:textId="77777777" w:rsidR="003C3F5A" w:rsidRPr="00C247FB" w:rsidRDefault="003C3F5A" w:rsidP="00997082">
                  <w:pPr>
                    <w:pStyle w:val="rowtabella0"/>
                    <w:rPr>
                      <w:color w:val="002060"/>
                    </w:rPr>
                  </w:pPr>
                  <w:r w:rsidRPr="00C247FB">
                    <w:rPr>
                      <w:color w:val="002060"/>
                    </w:rPr>
                    <w:t>POL. SPORT COMMUNICATION</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0EB073D" w14:textId="77777777" w:rsidR="003C3F5A" w:rsidRPr="00C247FB" w:rsidRDefault="003C3F5A" w:rsidP="00997082">
                  <w:pPr>
                    <w:pStyle w:val="rowtabella0"/>
                    <w:rPr>
                      <w:color w:val="002060"/>
                    </w:rPr>
                  </w:pPr>
                  <w:r w:rsidRPr="00C247FB">
                    <w:rPr>
                      <w:color w:val="002060"/>
                    </w:rPr>
                    <w:t>- FROG S CLUB SPORT</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381A52D" w14:textId="77777777" w:rsidR="003C3F5A" w:rsidRPr="00C247FB" w:rsidRDefault="003C3F5A" w:rsidP="00997082">
                  <w:pPr>
                    <w:pStyle w:val="rowtabella0"/>
                    <w:jc w:val="center"/>
                    <w:rPr>
                      <w:color w:val="002060"/>
                    </w:rPr>
                  </w:pPr>
                  <w:r w:rsidRPr="00C247FB">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FAA661F" w14:textId="77777777" w:rsidR="003C3F5A" w:rsidRPr="00C247FB" w:rsidRDefault="003C3F5A" w:rsidP="00997082">
                  <w:pPr>
                    <w:pStyle w:val="rowtabella0"/>
                    <w:jc w:val="center"/>
                    <w:rPr>
                      <w:color w:val="002060"/>
                    </w:rPr>
                  </w:pPr>
                  <w:r w:rsidRPr="00C247FB">
                    <w:rPr>
                      <w:color w:val="002060"/>
                    </w:rPr>
                    <w:t> </w:t>
                  </w:r>
                </w:p>
              </w:tc>
            </w:tr>
            <w:tr w:rsidR="003C3F5A" w:rsidRPr="00C247FB" w14:paraId="56F50584" w14:textId="77777777" w:rsidTr="0099708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C191EBB" w14:textId="77777777" w:rsidR="003C3F5A" w:rsidRPr="00C247FB" w:rsidRDefault="003C3F5A" w:rsidP="00997082">
                  <w:pPr>
                    <w:pStyle w:val="rowtabella0"/>
                    <w:rPr>
                      <w:color w:val="002060"/>
                    </w:rPr>
                  </w:pPr>
                  <w:r w:rsidRPr="00C247FB">
                    <w:rPr>
                      <w:color w:val="002060"/>
                    </w:rPr>
                    <w:t>(2) VIS CIVITANOVA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BCCAA4" w14:textId="77777777" w:rsidR="003C3F5A" w:rsidRPr="00C247FB" w:rsidRDefault="003C3F5A" w:rsidP="00997082">
                  <w:pPr>
                    <w:pStyle w:val="rowtabella0"/>
                    <w:rPr>
                      <w:color w:val="002060"/>
                    </w:rPr>
                  </w:pPr>
                  <w:r w:rsidRPr="00C247FB">
                    <w:rPr>
                      <w:color w:val="002060"/>
                    </w:rPr>
                    <w:t>- MOGLIANESE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B6E632" w14:textId="77777777" w:rsidR="003C3F5A" w:rsidRPr="00C247FB" w:rsidRDefault="003C3F5A" w:rsidP="00997082">
                  <w:pPr>
                    <w:pStyle w:val="rowtabella0"/>
                    <w:jc w:val="center"/>
                    <w:rPr>
                      <w:color w:val="002060"/>
                    </w:rPr>
                  </w:pPr>
                  <w:r w:rsidRPr="00C247FB">
                    <w:rPr>
                      <w:color w:val="002060"/>
                    </w:rPr>
                    <w:t>1 - 8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A9E64D" w14:textId="77777777" w:rsidR="003C3F5A" w:rsidRPr="00C247FB" w:rsidRDefault="003C3F5A" w:rsidP="00997082">
                  <w:pPr>
                    <w:pStyle w:val="rowtabella0"/>
                    <w:jc w:val="center"/>
                    <w:rPr>
                      <w:color w:val="002060"/>
                    </w:rPr>
                  </w:pPr>
                  <w:r w:rsidRPr="00C247FB">
                    <w:rPr>
                      <w:color w:val="002060"/>
                    </w:rPr>
                    <w:t> </w:t>
                  </w:r>
                </w:p>
              </w:tc>
            </w:tr>
            <w:tr w:rsidR="003C3F5A" w:rsidRPr="00C247FB" w14:paraId="3739822C" w14:textId="77777777" w:rsidTr="00997082">
              <w:tc>
                <w:tcPr>
                  <w:tcW w:w="4700" w:type="dxa"/>
                  <w:gridSpan w:val="4"/>
                  <w:tcBorders>
                    <w:top w:val="nil"/>
                    <w:left w:val="nil"/>
                    <w:bottom w:val="nil"/>
                    <w:right w:val="nil"/>
                  </w:tcBorders>
                  <w:tcMar>
                    <w:top w:w="20" w:type="dxa"/>
                    <w:left w:w="20" w:type="dxa"/>
                    <w:bottom w:w="20" w:type="dxa"/>
                    <w:right w:w="20" w:type="dxa"/>
                  </w:tcMar>
                  <w:vAlign w:val="center"/>
                  <w:hideMark/>
                </w:tcPr>
                <w:p w14:paraId="10E18860" w14:textId="77777777" w:rsidR="003C3F5A" w:rsidRPr="00C247FB" w:rsidRDefault="003C3F5A" w:rsidP="00997082">
                  <w:pPr>
                    <w:pStyle w:val="rowtabella0"/>
                    <w:rPr>
                      <w:color w:val="002060"/>
                    </w:rPr>
                  </w:pPr>
                  <w:r w:rsidRPr="00C247FB">
                    <w:rPr>
                      <w:color w:val="002060"/>
                    </w:rPr>
                    <w:t>(1) - disputata il 02/10/2023</w:t>
                  </w:r>
                </w:p>
              </w:tc>
            </w:tr>
            <w:tr w:rsidR="003C3F5A" w:rsidRPr="00C247FB" w14:paraId="236E4BF7" w14:textId="77777777" w:rsidTr="00997082">
              <w:tc>
                <w:tcPr>
                  <w:tcW w:w="4700" w:type="dxa"/>
                  <w:gridSpan w:val="4"/>
                  <w:tcBorders>
                    <w:top w:val="nil"/>
                    <w:left w:val="nil"/>
                    <w:bottom w:val="nil"/>
                    <w:right w:val="nil"/>
                  </w:tcBorders>
                  <w:tcMar>
                    <w:top w:w="20" w:type="dxa"/>
                    <w:left w:w="20" w:type="dxa"/>
                    <w:bottom w:w="20" w:type="dxa"/>
                    <w:right w:w="20" w:type="dxa"/>
                  </w:tcMar>
                  <w:vAlign w:val="center"/>
                  <w:hideMark/>
                </w:tcPr>
                <w:p w14:paraId="3443ADC6" w14:textId="77777777" w:rsidR="003C3F5A" w:rsidRPr="00C247FB" w:rsidRDefault="003C3F5A" w:rsidP="00997082">
                  <w:pPr>
                    <w:pStyle w:val="rowtabella0"/>
                    <w:rPr>
                      <w:color w:val="002060"/>
                    </w:rPr>
                  </w:pPr>
                  <w:r w:rsidRPr="00C247FB">
                    <w:rPr>
                      <w:color w:val="002060"/>
                    </w:rPr>
                    <w:t>(2) - disputata il 01/10/2023</w:t>
                  </w:r>
                </w:p>
              </w:tc>
            </w:tr>
          </w:tbl>
          <w:p w14:paraId="5964FDB3" w14:textId="77777777" w:rsidR="003C3F5A" w:rsidRPr="00C247FB" w:rsidRDefault="003C3F5A" w:rsidP="00997082">
            <w:pPr>
              <w:rPr>
                <w:color w:val="002060"/>
              </w:rPr>
            </w:pPr>
          </w:p>
        </w:tc>
      </w:tr>
    </w:tbl>
    <w:p w14:paraId="5DEB5A8D" w14:textId="77777777" w:rsidR="003C3F5A" w:rsidRPr="00C247FB" w:rsidRDefault="003C3F5A" w:rsidP="003C3F5A">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C3F5A" w:rsidRPr="00C247FB" w14:paraId="74821A48" w14:textId="77777777" w:rsidTr="0099708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C3F5A" w:rsidRPr="00C247FB" w14:paraId="2AC4C3DE" w14:textId="77777777" w:rsidTr="0099708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FDC6EA" w14:textId="77777777" w:rsidR="003C3F5A" w:rsidRPr="00C247FB" w:rsidRDefault="003C3F5A" w:rsidP="00997082">
                  <w:pPr>
                    <w:pStyle w:val="headertabella0"/>
                    <w:rPr>
                      <w:color w:val="002060"/>
                    </w:rPr>
                  </w:pPr>
                  <w:r w:rsidRPr="00C247FB">
                    <w:rPr>
                      <w:color w:val="002060"/>
                    </w:rPr>
                    <w:t>GIRONE E - 1 Giornata - A</w:t>
                  </w:r>
                </w:p>
              </w:tc>
            </w:tr>
            <w:tr w:rsidR="003C3F5A" w:rsidRPr="00C247FB" w14:paraId="517CE418" w14:textId="77777777" w:rsidTr="0099708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9AF2B7" w14:textId="77777777" w:rsidR="003C3F5A" w:rsidRPr="00C247FB" w:rsidRDefault="003C3F5A" w:rsidP="00997082">
                  <w:pPr>
                    <w:pStyle w:val="rowtabella0"/>
                    <w:rPr>
                      <w:color w:val="002060"/>
                    </w:rPr>
                  </w:pPr>
                  <w:r w:rsidRPr="00C247FB">
                    <w:rPr>
                      <w:color w:val="002060"/>
                    </w:rPr>
                    <w:t>(1) ACQUAVIVA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5E32DE" w14:textId="77777777" w:rsidR="003C3F5A" w:rsidRPr="00C247FB" w:rsidRDefault="003C3F5A" w:rsidP="00997082">
                  <w:pPr>
                    <w:pStyle w:val="rowtabella0"/>
                    <w:rPr>
                      <w:color w:val="002060"/>
                    </w:rPr>
                  </w:pPr>
                  <w:r w:rsidRPr="00C247FB">
                    <w:rPr>
                      <w:color w:val="002060"/>
                    </w:rPr>
                    <w:t>- AMICI 84</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D24710" w14:textId="77777777" w:rsidR="003C3F5A" w:rsidRPr="00C247FB" w:rsidRDefault="003C3F5A" w:rsidP="00997082">
                  <w:pPr>
                    <w:pStyle w:val="rowtabella0"/>
                    <w:jc w:val="center"/>
                    <w:rPr>
                      <w:color w:val="002060"/>
                    </w:rPr>
                  </w:pPr>
                  <w:r w:rsidRPr="00C247FB">
                    <w:rPr>
                      <w:color w:val="002060"/>
                    </w:rP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FD178A" w14:textId="77777777" w:rsidR="003C3F5A" w:rsidRPr="00C247FB" w:rsidRDefault="003C3F5A" w:rsidP="00997082">
                  <w:pPr>
                    <w:pStyle w:val="rowtabella0"/>
                    <w:jc w:val="center"/>
                    <w:rPr>
                      <w:color w:val="002060"/>
                    </w:rPr>
                  </w:pPr>
                  <w:r w:rsidRPr="00C247FB">
                    <w:rPr>
                      <w:color w:val="002060"/>
                    </w:rPr>
                    <w:t> </w:t>
                  </w:r>
                </w:p>
              </w:tc>
            </w:tr>
            <w:tr w:rsidR="003C3F5A" w:rsidRPr="00C247FB" w14:paraId="40E4DD45" w14:textId="77777777" w:rsidTr="0099708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F475A30" w14:textId="77777777" w:rsidR="003C3F5A" w:rsidRPr="00C247FB" w:rsidRDefault="003C3F5A" w:rsidP="00997082">
                  <w:pPr>
                    <w:pStyle w:val="rowtabella0"/>
                    <w:rPr>
                      <w:color w:val="002060"/>
                    </w:rPr>
                  </w:pPr>
                  <w:r w:rsidRPr="00C247FB">
                    <w:rPr>
                      <w:color w:val="002060"/>
                    </w:rPr>
                    <w:t>ATLETICO ASCOLI 2000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F5BCBBD" w14:textId="77777777" w:rsidR="003C3F5A" w:rsidRPr="00C247FB" w:rsidRDefault="003C3F5A" w:rsidP="00997082">
                  <w:pPr>
                    <w:pStyle w:val="rowtabella0"/>
                    <w:rPr>
                      <w:color w:val="002060"/>
                    </w:rPr>
                  </w:pPr>
                  <w:r w:rsidRPr="00C247FB">
                    <w:rPr>
                      <w:color w:val="002060"/>
                    </w:rPr>
                    <w:t>- RIVIERA DELLE PALME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FA3E581" w14:textId="77777777" w:rsidR="003C3F5A" w:rsidRPr="00C247FB" w:rsidRDefault="003C3F5A" w:rsidP="00997082">
                  <w:pPr>
                    <w:pStyle w:val="rowtabella0"/>
                    <w:jc w:val="center"/>
                    <w:rPr>
                      <w:color w:val="002060"/>
                    </w:rPr>
                  </w:pPr>
                  <w:r w:rsidRPr="00C247FB">
                    <w:rPr>
                      <w:color w:val="002060"/>
                    </w:rPr>
                    <w:t>0 - 0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DA86984" w14:textId="77777777" w:rsidR="003C3F5A" w:rsidRPr="00C247FB" w:rsidRDefault="003C3F5A" w:rsidP="00997082">
                  <w:pPr>
                    <w:pStyle w:val="rowtabella0"/>
                    <w:jc w:val="center"/>
                    <w:rPr>
                      <w:color w:val="002060"/>
                    </w:rPr>
                  </w:pPr>
                  <w:r w:rsidRPr="00C247FB">
                    <w:rPr>
                      <w:color w:val="002060"/>
                    </w:rPr>
                    <w:t> </w:t>
                  </w:r>
                </w:p>
              </w:tc>
            </w:tr>
            <w:tr w:rsidR="003C3F5A" w:rsidRPr="00C247FB" w14:paraId="7A96523C" w14:textId="77777777" w:rsidTr="0099708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70984B2" w14:textId="77777777" w:rsidR="003C3F5A" w:rsidRPr="00C247FB" w:rsidRDefault="003C3F5A" w:rsidP="00997082">
                  <w:pPr>
                    <w:pStyle w:val="rowtabella0"/>
                    <w:rPr>
                      <w:color w:val="002060"/>
                    </w:rPr>
                  </w:pPr>
                  <w:r w:rsidRPr="00C247FB">
                    <w:rPr>
                      <w:color w:val="002060"/>
                    </w:rPr>
                    <w:t>CSI MONTEFIORE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3347855" w14:textId="77777777" w:rsidR="003C3F5A" w:rsidRPr="00C247FB" w:rsidRDefault="003C3F5A" w:rsidP="00997082">
                  <w:pPr>
                    <w:pStyle w:val="rowtabella0"/>
                    <w:rPr>
                      <w:color w:val="002060"/>
                    </w:rPr>
                  </w:pPr>
                  <w:r w:rsidRPr="00C247FB">
                    <w:rPr>
                      <w:color w:val="002060"/>
                    </w:rPr>
                    <w:t>- FUTSAL L.C.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EF91C48" w14:textId="77777777" w:rsidR="003C3F5A" w:rsidRPr="00C247FB" w:rsidRDefault="003C3F5A" w:rsidP="00997082">
                  <w:pPr>
                    <w:pStyle w:val="rowtabella0"/>
                    <w:jc w:val="center"/>
                    <w:rPr>
                      <w:color w:val="002060"/>
                    </w:rPr>
                  </w:pPr>
                  <w:r w:rsidRPr="00C247FB">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5BEFA55" w14:textId="77777777" w:rsidR="003C3F5A" w:rsidRPr="00C247FB" w:rsidRDefault="003C3F5A" w:rsidP="00997082">
                  <w:pPr>
                    <w:pStyle w:val="rowtabella0"/>
                    <w:jc w:val="center"/>
                    <w:rPr>
                      <w:color w:val="002060"/>
                    </w:rPr>
                  </w:pPr>
                  <w:r w:rsidRPr="00C247FB">
                    <w:rPr>
                      <w:color w:val="002060"/>
                    </w:rPr>
                    <w:t> </w:t>
                  </w:r>
                </w:p>
              </w:tc>
            </w:tr>
            <w:tr w:rsidR="003C3F5A" w:rsidRPr="00C247FB" w14:paraId="519AA9B6" w14:textId="77777777" w:rsidTr="0099708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3DDD34F" w14:textId="77777777" w:rsidR="003C3F5A" w:rsidRPr="00C247FB" w:rsidRDefault="003C3F5A" w:rsidP="00997082">
                  <w:pPr>
                    <w:pStyle w:val="rowtabella0"/>
                    <w:rPr>
                      <w:color w:val="002060"/>
                    </w:rPr>
                  </w:pPr>
                  <w:r w:rsidRPr="00C247FB">
                    <w:rPr>
                      <w:color w:val="002060"/>
                    </w:rPr>
                    <w:t>PICENO UNITED MMX A 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000864C" w14:textId="77777777" w:rsidR="003C3F5A" w:rsidRPr="00C247FB" w:rsidRDefault="003C3F5A" w:rsidP="00997082">
                  <w:pPr>
                    <w:pStyle w:val="rowtabella0"/>
                    <w:rPr>
                      <w:color w:val="002060"/>
                    </w:rPr>
                  </w:pPr>
                  <w:r w:rsidRPr="00C247FB">
                    <w:rPr>
                      <w:color w:val="002060"/>
                    </w:rPr>
                    <w:t>- TRIBALCIO PICENA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F2CCA2E" w14:textId="77777777" w:rsidR="003C3F5A" w:rsidRPr="00C247FB" w:rsidRDefault="003C3F5A" w:rsidP="00997082">
                  <w:pPr>
                    <w:pStyle w:val="rowtabella0"/>
                    <w:jc w:val="center"/>
                    <w:rPr>
                      <w:color w:val="002060"/>
                    </w:rPr>
                  </w:pPr>
                  <w:r w:rsidRPr="00C247FB">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45525E0" w14:textId="77777777" w:rsidR="003C3F5A" w:rsidRPr="00C247FB" w:rsidRDefault="003C3F5A" w:rsidP="00997082">
                  <w:pPr>
                    <w:pStyle w:val="rowtabella0"/>
                    <w:jc w:val="center"/>
                    <w:rPr>
                      <w:color w:val="002060"/>
                    </w:rPr>
                  </w:pPr>
                  <w:r w:rsidRPr="00C247FB">
                    <w:rPr>
                      <w:color w:val="002060"/>
                    </w:rPr>
                    <w:t> </w:t>
                  </w:r>
                </w:p>
              </w:tc>
            </w:tr>
            <w:tr w:rsidR="003C3F5A" w:rsidRPr="00C247FB" w14:paraId="2A9810FC" w14:textId="77777777" w:rsidTr="0099708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56D92D2" w14:textId="77777777" w:rsidR="003C3F5A" w:rsidRPr="00C247FB" w:rsidRDefault="003C3F5A" w:rsidP="00997082">
                  <w:pPr>
                    <w:pStyle w:val="rowtabella0"/>
                    <w:rPr>
                      <w:color w:val="002060"/>
                    </w:rPr>
                  </w:pPr>
                  <w:r w:rsidRPr="00C247FB">
                    <w:rPr>
                      <w:color w:val="002060"/>
                    </w:rPr>
                    <w:t>SAMBENEDETTESE BEACH SOCC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7A644C0" w14:textId="77777777" w:rsidR="003C3F5A" w:rsidRPr="00C247FB" w:rsidRDefault="003C3F5A" w:rsidP="00997082">
                  <w:pPr>
                    <w:pStyle w:val="rowtabella0"/>
                    <w:rPr>
                      <w:color w:val="002060"/>
                    </w:rPr>
                  </w:pPr>
                  <w:r w:rsidRPr="00C247FB">
                    <w:rPr>
                      <w:color w:val="002060"/>
                    </w:rPr>
                    <w:t>- BOCASTRUM UNITED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0A85802" w14:textId="77777777" w:rsidR="003C3F5A" w:rsidRPr="00C247FB" w:rsidRDefault="003C3F5A" w:rsidP="00997082">
                  <w:pPr>
                    <w:pStyle w:val="rowtabella0"/>
                    <w:jc w:val="center"/>
                    <w:rPr>
                      <w:color w:val="002060"/>
                    </w:rPr>
                  </w:pPr>
                  <w:r w:rsidRPr="00C247FB">
                    <w:rPr>
                      <w:color w:val="002060"/>
                    </w:rPr>
                    <w:t>0 - 8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54531E5" w14:textId="77777777" w:rsidR="003C3F5A" w:rsidRPr="00C247FB" w:rsidRDefault="003C3F5A" w:rsidP="00997082">
                  <w:pPr>
                    <w:pStyle w:val="rowtabella0"/>
                    <w:jc w:val="center"/>
                    <w:rPr>
                      <w:color w:val="002060"/>
                    </w:rPr>
                  </w:pPr>
                  <w:r w:rsidRPr="00C247FB">
                    <w:rPr>
                      <w:color w:val="002060"/>
                    </w:rPr>
                    <w:t> </w:t>
                  </w:r>
                </w:p>
              </w:tc>
            </w:tr>
            <w:tr w:rsidR="003C3F5A" w:rsidRPr="00C247FB" w14:paraId="30A77C42" w14:textId="77777777" w:rsidTr="0099708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6D05184" w14:textId="77777777" w:rsidR="003C3F5A" w:rsidRPr="00C247FB" w:rsidRDefault="003C3F5A" w:rsidP="00997082">
                  <w:pPr>
                    <w:pStyle w:val="rowtabella0"/>
                    <w:rPr>
                      <w:color w:val="002060"/>
                    </w:rPr>
                  </w:pPr>
                  <w:r w:rsidRPr="00C247FB">
                    <w:rPr>
                      <w:color w:val="002060"/>
                    </w:rPr>
                    <w:t>SPORTING GROTTAMMARE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0D3F0C0" w14:textId="77777777" w:rsidR="003C3F5A" w:rsidRPr="00C247FB" w:rsidRDefault="003C3F5A" w:rsidP="00997082">
                  <w:pPr>
                    <w:pStyle w:val="rowtabella0"/>
                    <w:rPr>
                      <w:color w:val="002060"/>
                    </w:rPr>
                  </w:pPr>
                  <w:r w:rsidRPr="00C247FB">
                    <w:rPr>
                      <w:color w:val="002060"/>
                    </w:rPr>
                    <w:t>- FUTSAL VIRE GEOSISTEM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DC7A746" w14:textId="77777777" w:rsidR="003C3F5A" w:rsidRPr="00C247FB" w:rsidRDefault="003C3F5A" w:rsidP="00997082">
                  <w:pPr>
                    <w:pStyle w:val="rowtabella0"/>
                    <w:jc w:val="center"/>
                    <w:rPr>
                      <w:color w:val="002060"/>
                    </w:rPr>
                  </w:pPr>
                  <w:r w:rsidRPr="00C247FB">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F692B1A" w14:textId="77777777" w:rsidR="003C3F5A" w:rsidRPr="00C247FB" w:rsidRDefault="003C3F5A" w:rsidP="00997082">
                  <w:pPr>
                    <w:pStyle w:val="rowtabella0"/>
                    <w:jc w:val="center"/>
                    <w:rPr>
                      <w:color w:val="002060"/>
                    </w:rPr>
                  </w:pPr>
                  <w:r w:rsidRPr="00C247FB">
                    <w:rPr>
                      <w:color w:val="002060"/>
                    </w:rPr>
                    <w:t> </w:t>
                  </w:r>
                </w:p>
              </w:tc>
            </w:tr>
            <w:tr w:rsidR="003C3F5A" w:rsidRPr="00C247FB" w14:paraId="16933C89" w14:textId="77777777" w:rsidTr="0099708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56B48A" w14:textId="77777777" w:rsidR="003C3F5A" w:rsidRPr="00C247FB" w:rsidRDefault="003C3F5A" w:rsidP="00997082">
                  <w:pPr>
                    <w:pStyle w:val="rowtabella0"/>
                    <w:rPr>
                      <w:color w:val="002060"/>
                    </w:rPr>
                  </w:pPr>
                  <w:r w:rsidRPr="00C247FB">
                    <w:rPr>
                      <w:color w:val="002060"/>
                    </w:rPr>
                    <w:t>TRUENTIN LAMA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58CD54" w14:textId="77777777" w:rsidR="003C3F5A" w:rsidRPr="00C247FB" w:rsidRDefault="003C3F5A" w:rsidP="00997082">
                  <w:pPr>
                    <w:pStyle w:val="rowtabella0"/>
                    <w:rPr>
                      <w:color w:val="002060"/>
                    </w:rPr>
                  </w:pPr>
                  <w:r w:rsidRPr="00C247FB">
                    <w:rPr>
                      <w:color w:val="002060"/>
                    </w:rPr>
                    <w:t>- RIPABERARDA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C9D606" w14:textId="77777777" w:rsidR="003C3F5A" w:rsidRPr="00C247FB" w:rsidRDefault="003C3F5A" w:rsidP="00997082">
                  <w:pPr>
                    <w:pStyle w:val="rowtabella0"/>
                    <w:jc w:val="center"/>
                    <w:rPr>
                      <w:color w:val="002060"/>
                    </w:rPr>
                  </w:pPr>
                  <w:r w:rsidRPr="00C247FB">
                    <w:rPr>
                      <w:color w:val="002060"/>
                    </w:rPr>
                    <w:t>4 - 7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247B18" w14:textId="77777777" w:rsidR="003C3F5A" w:rsidRPr="00C247FB" w:rsidRDefault="003C3F5A" w:rsidP="00997082">
                  <w:pPr>
                    <w:pStyle w:val="rowtabella0"/>
                    <w:jc w:val="center"/>
                    <w:rPr>
                      <w:color w:val="002060"/>
                    </w:rPr>
                  </w:pPr>
                  <w:r w:rsidRPr="00C247FB">
                    <w:rPr>
                      <w:color w:val="002060"/>
                    </w:rPr>
                    <w:t> </w:t>
                  </w:r>
                </w:p>
              </w:tc>
            </w:tr>
            <w:tr w:rsidR="003C3F5A" w:rsidRPr="00C247FB" w14:paraId="16D661CB" w14:textId="77777777" w:rsidTr="00997082">
              <w:tc>
                <w:tcPr>
                  <w:tcW w:w="4700" w:type="dxa"/>
                  <w:gridSpan w:val="4"/>
                  <w:tcBorders>
                    <w:top w:val="nil"/>
                    <w:left w:val="nil"/>
                    <w:bottom w:val="nil"/>
                    <w:right w:val="nil"/>
                  </w:tcBorders>
                  <w:tcMar>
                    <w:top w:w="20" w:type="dxa"/>
                    <w:left w:w="20" w:type="dxa"/>
                    <w:bottom w:w="20" w:type="dxa"/>
                    <w:right w:w="20" w:type="dxa"/>
                  </w:tcMar>
                  <w:vAlign w:val="center"/>
                  <w:hideMark/>
                </w:tcPr>
                <w:p w14:paraId="29860E11" w14:textId="77777777" w:rsidR="003C3F5A" w:rsidRPr="00C247FB" w:rsidRDefault="003C3F5A" w:rsidP="00997082">
                  <w:pPr>
                    <w:pStyle w:val="rowtabella0"/>
                    <w:rPr>
                      <w:color w:val="002060"/>
                    </w:rPr>
                  </w:pPr>
                  <w:r w:rsidRPr="00C247FB">
                    <w:rPr>
                      <w:color w:val="002060"/>
                    </w:rPr>
                    <w:t>(1) - disputata il 03/10/2023</w:t>
                  </w:r>
                </w:p>
              </w:tc>
            </w:tr>
          </w:tbl>
          <w:p w14:paraId="39726464" w14:textId="77777777" w:rsidR="003C3F5A" w:rsidRPr="00C247FB" w:rsidRDefault="003C3F5A" w:rsidP="00997082">
            <w:pPr>
              <w:rPr>
                <w:color w:val="002060"/>
              </w:rPr>
            </w:pPr>
          </w:p>
        </w:tc>
      </w:tr>
    </w:tbl>
    <w:p w14:paraId="3E3720B6" w14:textId="77777777" w:rsidR="003C3F5A" w:rsidRPr="00C247FB" w:rsidRDefault="003C3F5A" w:rsidP="003C3F5A">
      <w:pPr>
        <w:pStyle w:val="breakline"/>
        <w:rPr>
          <w:rFonts w:eastAsiaTheme="minorEastAsia"/>
          <w:color w:val="002060"/>
        </w:rPr>
      </w:pPr>
    </w:p>
    <w:p w14:paraId="63EEB6F7" w14:textId="77777777" w:rsidR="003C3F5A" w:rsidRPr="00C247FB" w:rsidRDefault="003C3F5A" w:rsidP="003C3F5A">
      <w:pPr>
        <w:pStyle w:val="breakline"/>
        <w:rPr>
          <w:color w:val="002060"/>
        </w:rPr>
      </w:pPr>
    </w:p>
    <w:p w14:paraId="57EDFB32" w14:textId="77777777" w:rsidR="003C3F5A" w:rsidRPr="00C247FB" w:rsidRDefault="003C3F5A" w:rsidP="003C3F5A">
      <w:pPr>
        <w:pStyle w:val="titoloprinc0"/>
        <w:rPr>
          <w:color w:val="002060"/>
        </w:rPr>
      </w:pPr>
      <w:r w:rsidRPr="00C247FB">
        <w:rPr>
          <w:color w:val="002060"/>
        </w:rPr>
        <w:t>GIUDICE SPORTIVO</w:t>
      </w:r>
    </w:p>
    <w:p w14:paraId="5FCA825B" w14:textId="77777777" w:rsidR="003C3F5A" w:rsidRPr="00C247FB" w:rsidRDefault="003C3F5A" w:rsidP="003C3F5A">
      <w:pPr>
        <w:pStyle w:val="diffida"/>
        <w:rPr>
          <w:color w:val="002060"/>
        </w:rPr>
      </w:pPr>
      <w:r w:rsidRPr="00C247FB">
        <w:rPr>
          <w:color w:val="002060"/>
        </w:rPr>
        <w:t>Il Giudice Sportivo Avv. Agnese Lazzaretti, con l'assistenza del segretario Angelo Castellana, nella seduta del 04/10/2023, ha adottato le decisioni che di seguito integralmente si riportano:</w:t>
      </w:r>
    </w:p>
    <w:p w14:paraId="76F7CB0D" w14:textId="77777777" w:rsidR="003C3F5A" w:rsidRPr="00C247FB" w:rsidRDefault="003C3F5A" w:rsidP="003C3F5A">
      <w:pPr>
        <w:pStyle w:val="titolo10"/>
        <w:rPr>
          <w:color w:val="002060"/>
        </w:rPr>
      </w:pPr>
      <w:r w:rsidRPr="00C247FB">
        <w:rPr>
          <w:color w:val="002060"/>
        </w:rPr>
        <w:t xml:space="preserve">GARE DEL 1/10/2023 </w:t>
      </w:r>
    </w:p>
    <w:p w14:paraId="1B35A471" w14:textId="77777777" w:rsidR="003C3F5A" w:rsidRPr="00C247FB" w:rsidRDefault="003C3F5A" w:rsidP="003C3F5A">
      <w:pPr>
        <w:pStyle w:val="titolo60"/>
        <w:rPr>
          <w:color w:val="002060"/>
        </w:rPr>
      </w:pPr>
      <w:r w:rsidRPr="00C247FB">
        <w:rPr>
          <w:color w:val="002060"/>
        </w:rPr>
        <w:t xml:space="preserve">DECISIONI DEL GIUDICE SPORTIVO </w:t>
      </w:r>
    </w:p>
    <w:p w14:paraId="73F23A1F" w14:textId="77777777" w:rsidR="003C3F5A" w:rsidRDefault="003C3F5A" w:rsidP="003C3F5A">
      <w:pPr>
        <w:pStyle w:val="diffida"/>
        <w:spacing w:before="80" w:beforeAutospacing="0" w:after="40" w:afterAutospacing="0"/>
        <w:jc w:val="left"/>
        <w:rPr>
          <w:color w:val="002060"/>
        </w:rPr>
      </w:pPr>
      <w:r w:rsidRPr="00C247FB">
        <w:rPr>
          <w:color w:val="002060"/>
        </w:rPr>
        <w:t xml:space="preserve">gara del 1/10/2023 VIS CIVITANOVA - MOGLIANESE </w:t>
      </w:r>
      <w:r w:rsidRPr="00C247FB">
        <w:rPr>
          <w:color w:val="002060"/>
        </w:rPr>
        <w:br/>
        <w:t xml:space="preserve">Il Giudice Sportivo, dopo aver esaminato il referto arbitrale relativo alla gara, nel quale era presente un provvedimento disciplinare di ammonizione nei confronti del giocatore n. 9 Sig. Casole Sebastiano della società Vis Civitanova e, avendo riscontrato, da un controllo del sistema informatico nonché dalle successive verifiche presso l'Ufficio tesseramenti, che il suddetto giocatore risulta svincolato e quindi non tesserato per la predetta Società sportiva, </w:t>
      </w:r>
    </w:p>
    <w:p w14:paraId="2EACA482" w14:textId="77777777" w:rsidR="003C3F5A" w:rsidRDefault="003C3F5A" w:rsidP="003C3F5A">
      <w:pPr>
        <w:pStyle w:val="diffida"/>
        <w:spacing w:before="80" w:beforeAutospacing="0" w:after="40" w:afterAutospacing="0"/>
        <w:jc w:val="center"/>
        <w:rPr>
          <w:color w:val="002060"/>
        </w:rPr>
      </w:pPr>
      <w:r w:rsidRPr="00C247FB">
        <w:rPr>
          <w:color w:val="002060"/>
        </w:rPr>
        <w:t>DELIBERA</w:t>
      </w:r>
    </w:p>
    <w:p w14:paraId="302FE2C6" w14:textId="77777777" w:rsidR="003C3F5A" w:rsidRDefault="003C3F5A" w:rsidP="003C3F5A">
      <w:pPr>
        <w:pStyle w:val="diffida"/>
        <w:spacing w:before="80" w:beforeAutospacing="0" w:after="40" w:afterAutospacing="0"/>
        <w:jc w:val="left"/>
        <w:rPr>
          <w:color w:val="002060"/>
        </w:rPr>
      </w:pPr>
      <w:r w:rsidRPr="00C247FB">
        <w:rPr>
          <w:color w:val="002060"/>
        </w:rPr>
        <w:t>- di assegnare gara persa alla Società Vis di Civitanova omologando</w:t>
      </w:r>
      <w:r>
        <w:rPr>
          <w:color w:val="002060"/>
        </w:rPr>
        <w:t xml:space="preserve"> </w:t>
      </w:r>
      <w:r w:rsidRPr="00C247FB">
        <w:rPr>
          <w:color w:val="002060"/>
        </w:rPr>
        <w:t xml:space="preserve">il risultato conseguito sul campo di 8-1 in quanto più favorevole alla società Moglianese; </w:t>
      </w:r>
    </w:p>
    <w:p w14:paraId="381B8DB6" w14:textId="77777777" w:rsidR="003C3F5A" w:rsidRPr="00C247FB" w:rsidRDefault="003C3F5A" w:rsidP="003C3F5A">
      <w:pPr>
        <w:pStyle w:val="diffida"/>
        <w:spacing w:before="80" w:beforeAutospacing="0" w:after="40" w:afterAutospacing="0"/>
        <w:jc w:val="left"/>
        <w:rPr>
          <w:color w:val="002060"/>
        </w:rPr>
      </w:pPr>
      <w:r w:rsidRPr="00C247FB">
        <w:rPr>
          <w:color w:val="002060"/>
        </w:rPr>
        <w:t xml:space="preserve">- di inibire fino al 18/10/2023 il dirigente accompagnatore Sig. Tassara Yuri. </w:t>
      </w:r>
    </w:p>
    <w:p w14:paraId="14185969" w14:textId="77777777" w:rsidR="003C3F5A" w:rsidRPr="00C247FB" w:rsidRDefault="003C3F5A" w:rsidP="003C3F5A">
      <w:pPr>
        <w:pStyle w:val="titolo10"/>
        <w:rPr>
          <w:color w:val="002060"/>
        </w:rPr>
      </w:pPr>
      <w:r w:rsidRPr="00C247FB">
        <w:rPr>
          <w:color w:val="002060"/>
        </w:rPr>
        <w:t xml:space="preserve">GARE DEL 29/ 9/2023 </w:t>
      </w:r>
    </w:p>
    <w:p w14:paraId="052ABFE7" w14:textId="77777777" w:rsidR="003C3F5A" w:rsidRPr="00C247FB" w:rsidRDefault="003C3F5A" w:rsidP="003C3F5A">
      <w:pPr>
        <w:pStyle w:val="titolo7a"/>
        <w:rPr>
          <w:color w:val="002060"/>
        </w:rPr>
      </w:pPr>
      <w:r w:rsidRPr="00C247FB">
        <w:rPr>
          <w:color w:val="002060"/>
        </w:rPr>
        <w:t xml:space="preserve">PROVVEDIMENTI DISCIPLINARI </w:t>
      </w:r>
    </w:p>
    <w:p w14:paraId="5410C195" w14:textId="77777777" w:rsidR="003C3F5A" w:rsidRPr="00C247FB" w:rsidRDefault="003C3F5A" w:rsidP="003C3F5A">
      <w:pPr>
        <w:pStyle w:val="titolo7b0"/>
        <w:rPr>
          <w:color w:val="002060"/>
        </w:rPr>
      </w:pPr>
      <w:r w:rsidRPr="00C247FB">
        <w:rPr>
          <w:color w:val="002060"/>
        </w:rPr>
        <w:t xml:space="preserve">In base alle risultanze degli atti ufficiali sono state deliberate le seguenti sanzioni disciplinari. </w:t>
      </w:r>
    </w:p>
    <w:p w14:paraId="21DF419B" w14:textId="77777777" w:rsidR="003C3F5A" w:rsidRPr="00C247FB" w:rsidRDefault="003C3F5A" w:rsidP="003C3F5A">
      <w:pPr>
        <w:pStyle w:val="titolo30"/>
        <w:rPr>
          <w:color w:val="002060"/>
        </w:rPr>
      </w:pPr>
      <w:r w:rsidRPr="00C247FB">
        <w:rPr>
          <w:color w:val="002060"/>
        </w:rPr>
        <w:t xml:space="preserve">DIRIGENTI </w:t>
      </w:r>
    </w:p>
    <w:p w14:paraId="0CE48DEF" w14:textId="77777777" w:rsidR="003C3F5A" w:rsidRPr="00C247FB" w:rsidRDefault="003C3F5A" w:rsidP="003C3F5A">
      <w:pPr>
        <w:pStyle w:val="titolo20"/>
        <w:rPr>
          <w:color w:val="002060"/>
        </w:rPr>
      </w:pPr>
      <w:r w:rsidRPr="00C247F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C3F5A" w:rsidRPr="00C247FB" w14:paraId="16BF4C3C" w14:textId="77777777" w:rsidTr="00997082">
        <w:tc>
          <w:tcPr>
            <w:tcW w:w="2200" w:type="dxa"/>
            <w:tcMar>
              <w:top w:w="20" w:type="dxa"/>
              <w:left w:w="20" w:type="dxa"/>
              <w:bottom w:w="20" w:type="dxa"/>
              <w:right w:w="20" w:type="dxa"/>
            </w:tcMar>
            <w:vAlign w:val="center"/>
            <w:hideMark/>
          </w:tcPr>
          <w:p w14:paraId="3725CD43" w14:textId="77777777" w:rsidR="003C3F5A" w:rsidRPr="00C247FB" w:rsidRDefault="003C3F5A" w:rsidP="00997082">
            <w:pPr>
              <w:pStyle w:val="movimento"/>
              <w:rPr>
                <w:color w:val="002060"/>
              </w:rPr>
            </w:pPr>
            <w:r w:rsidRPr="00C247FB">
              <w:rPr>
                <w:color w:val="002060"/>
              </w:rPr>
              <w:t>SISTI GIUSEPPE</w:t>
            </w:r>
          </w:p>
        </w:tc>
        <w:tc>
          <w:tcPr>
            <w:tcW w:w="2200" w:type="dxa"/>
            <w:tcMar>
              <w:top w:w="20" w:type="dxa"/>
              <w:left w:w="20" w:type="dxa"/>
              <w:bottom w:w="20" w:type="dxa"/>
              <w:right w:w="20" w:type="dxa"/>
            </w:tcMar>
            <w:vAlign w:val="center"/>
            <w:hideMark/>
          </w:tcPr>
          <w:p w14:paraId="40404919" w14:textId="77777777" w:rsidR="003C3F5A" w:rsidRPr="00C247FB" w:rsidRDefault="003C3F5A" w:rsidP="00997082">
            <w:pPr>
              <w:pStyle w:val="movimento2"/>
              <w:rPr>
                <w:color w:val="002060"/>
              </w:rPr>
            </w:pPr>
            <w:r w:rsidRPr="00C247FB">
              <w:rPr>
                <w:color w:val="002060"/>
              </w:rPr>
              <w:t xml:space="preserve">(FUTSAL VIRE GEOSISTEM ASD) </w:t>
            </w:r>
          </w:p>
        </w:tc>
        <w:tc>
          <w:tcPr>
            <w:tcW w:w="800" w:type="dxa"/>
            <w:tcMar>
              <w:top w:w="20" w:type="dxa"/>
              <w:left w:w="20" w:type="dxa"/>
              <w:bottom w:w="20" w:type="dxa"/>
              <w:right w:w="20" w:type="dxa"/>
            </w:tcMar>
            <w:vAlign w:val="center"/>
            <w:hideMark/>
          </w:tcPr>
          <w:p w14:paraId="7D41220A"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46C3D14B"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6141073B" w14:textId="77777777" w:rsidR="003C3F5A" w:rsidRPr="00C247FB" w:rsidRDefault="003C3F5A" w:rsidP="00997082">
            <w:pPr>
              <w:pStyle w:val="movimento2"/>
              <w:rPr>
                <w:color w:val="002060"/>
              </w:rPr>
            </w:pPr>
            <w:r w:rsidRPr="00C247FB">
              <w:rPr>
                <w:color w:val="002060"/>
              </w:rPr>
              <w:t> </w:t>
            </w:r>
          </w:p>
        </w:tc>
      </w:tr>
    </w:tbl>
    <w:p w14:paraId="43DC5F8E" w14:textId="77777777" w:rsidR="003C3F5A" w:rsidRPr="00C247FB" w:rsidRDefault="003C3F5A" w:rsidP="003C3F5A">
      <w:pPr>
        <w:pStyle w:val="titolo30"/>
        <w:rPr>
          <w:rFonts w:eastAsiaTheme="minorEastAsia"/>
          <w:color w:val="002060"/>
        </w:rPr>
      </w:pPr>
      <w:r w:rsidRPr="00C247FB">
        <w:rPr>
          <w:color w:val="002060"/>
        </w:rPr>
        <w:t xml:space="preserve">ALLENATORI </w:t>
      </w:r>
    </w:p>
    <w:p w14:paraId="784AA88B" w14:textId="77777777" w:rsidR="003C3F5A" w:rsidRPr="00C247FB" w:rsidRDefault="003C3F5A" w:rsidP="003C3F5A">
      <w:pPr>
        <w:pStyle w:val="titolo20"/>
        <w:rPr>
          <w:color w:val="002060"/>
        </w:rPr>
      </w:pPr>
      <w:r w:rsidRPr="00C247F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C3F5A" w:rsidRPr="00C247FB" w14:paraId="516CC6C1" w14:textId="77777777" w:rsidTr="00997082">
        <w:tc>
          <w:tcPr>
            <w:tcW w:w="2200" w:type="dxa"/>
            <w:tcMar>
              <w:top w:w="20" w:type="dxa"/>
              <w:left w:w="20" w:type="dxa"/>
              <w:bottom w:w="20" w:type="dxa"/>
              <w:right w:w="20" w:type="dxa"/>
            </w:tcMar>
            <w:vAlign w:val="center"/>
            <w:hideMark/>
          </w:tcPr>
          <w:p w14:paraId="6330D428" w14:textId="77777777" w:rsidR="003C3F5A" w:rsidRPr="00C247FB" w:rsidRDefault="003C3F5A" w:rsidP="00997082">
            <w:pPr>
              <w:pStyle w:val="movimento"/>
              <w:rPr>
                <w:color w:val="002060"/>
              </w:rPr>
            </w:pPr>
            <w:r w:rsidRPr="00C247FB">
              <w:rPr>
                <w:color w:val="002060"/>
              </w:rPr>
              <w:t>CAMPENNI ALFREDO</w:t>
            </w:r>
          </w:p>
        </w:tc>
        <w:tc>
          <w:tcPr>
            <w:tcW w:w="2200" w:type="dxa"/>
            <w:tcMar>
              <w:top w:w="20" w:type="dxa"/>
              <w:left w:w="20" w:type="dxa"/>
              <w:bottom w:w="20" w:type="dxa"/>
              <w:right w:w="20" w:type="dxa"/>
            </w:tcMar>
            <w:vAlign w:val="center"/>
            <w:hideMark/>
          </w:tcPr>
          <w:p w14:paraId="6347DF84" w14:textId="77777777" w:rsidR="003C3F5A" w:rsidRPr="00C247FB" w:rsidRDefault="003C3F5A" w:rsidP="00997082">
            <w:pPr>
              <w:pStyle w:val="movimento2"/>
              <w:rPr>
                <w:color w:val="002060"/>
              </w:rPr>
            </w:pPr>
            <w:r w:rsidRPr="00C247FB">
              <w:rPr>
                <w:color w:val="002060"/>
              </w:rPr>
              <w:t xml:space="preserve">(FUTSAL ANCONA) </w:t>
            </w:r>
          </w:p>
        </w:tc>
        <w:tc>
          <w:tcPr>
            <w:tcW w:w="800" w:type="dxa"/>
            <w:tcMar>
              <w:top w:w="20" w:type="dxa"/>
              <w:left w:w="20" w:type="dxa"/>
              <w:bottom w:w="20" w:type="dxa"/>
              <w:right w:w="20" w:type="dxa"/>
            </w:tcMar>
            <w:vAlign w:val="center"/>
            <w:hideMark/>
          </w:tcPr>
          <w:p w14:paraId="5756B4C0"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346115DF" w14:textId="77777777" w:rsidR="003C3F5A" w:rsidRPr="00C247FB" w:rsidRDefault="003C3F5A" w:rsidP="00997082">
            <w:pPr>
              <w:pStyle w:val="movimento"/>
              <w:rPr>
                <w:color w:val="002060"/>
              </w:rPr>
            </w:pPr>
            <w:r w:rsidRPr="00C247FB">
              <w:rPr>
                <w:color w:val="002060"/>
              </w:rPr>
              <w:t>CAMELA MARIO</w:t>
            </w:r>
          </w:p>
        </w:tc>
        <w:tc>
          <w:tcPr>
            <w:tcW w:w="2200" w:type="dxa"/>
            <w:tcMar>
              <w:top w:w="20" w:type="dxa"/>
              <w:left w:w="20" w:type="dxa"/>
              <w:bottom w:w="20" w:type="dxa"/>
              <w:right w:w="20" w:type="dxa"/>
            </w:tcMar>
            <w:vAlign w:val="center"/>
            <w:hideMark/>
          </w:tcPr>
          <w:p w14:paraId="0B90E9FA" w14:textId="77777777" w:rsidR="003C3F5A" w:rsidRPr="00C247FB" w:rsidRDefault="003C3F5A" w:rsidP="00997082">
            <w:pPr>
              <w:pStyle w:val="movimento2"/>
              <w:rPr>
                <w:color w:val="002060"/>
              </w:rPr>
            </w:pPr>
            <w:r w:rsidRPr="00C247FB">
              <w:rPr>
                <w:color w:val="002060"/>
              </w:rPr>
              <w:t xml:space="preserve">(RIPABERARDA) </w:t>
            </w:r>
          </w:p>
        </w:tc>
      </w:tr>
      <w:tr w:rsidR="003C3F5A" w:rsidRPr="00C247FB" w14:paraId="7B1F750E" w14:textId="77777777" w:rsidTr="00997082">
        <w:tc>
          <w:tcPr>
            <w:tcW w:w="2200" w:type="dxa"/>
            <w:tcMar>
              <w:top w:w="20" w:type="dxa"/>
              <w:left w:w="20" w:type="dxa"/>
              <w:bottom w:w="20" w:type="dxa"/>
              <w:right w:w="20" w:type="dxa"/>
            </w:tcMar>
            <w:vAlign w:val="center"/>
            <w:hideMark/>
          </w:tcPr>
          <w:p w14:paraId="5511B706" w14:textId="77777777" w:rsidR="003C3F5A" w:rsidRPr="00C247FB" w:rsidRDefault="003C3F5A" w:rsidP="00997082">
            <w:pPr>
              <w:pStyle w:val="movimento"/>
              <w:rPr>
                <w:color w:val="002060"/>
              </w:rPr>
            </w:pPr>
            <w:r w:rsidRPr="00C247FB">
              <w:rPr>
                <w:color w:val="002060"/>
              </w:rPr>
              <w:t>FANESI DAVIDE</w:t>
            </w:r>
          </w:p>
        </w:tc>
        <w:tc>
          <w:tcPr>
            <w:tcW w:w="2200" w:type="dxa"/>
            <w:tcMar>
              <w:top w:w="20" w:type="dxa"/>
              <w:left w:w="20" w:type="dxa"/>
              <w:bottom w:w="20" w:type="dxa"/>
              <w:right w:w="20" w:type="dxa"/>
            </w:tcMar>
            <w:vAlign w:val="center"/>
            <w:hideMark/>
          </w:tcPr>
          <w:p w14:paraId="23A74403" w14:textId="77777777" w:rsidR="003C3F5A" w:rsidRPr="00C247FB" w:rsidRDefault="003C3F5A" w:rsidP="00997082">
            <w:pPr>
              <w:pStyle w:val="movimento2"/>
              <w:rPr>
                <w:color w:val="002060"/>
              </w:rPr>
            </w:pPr>
            <w:r w:rsidRPr="00C247FB">
              <w:rPr>
                <w:color w:val="002060"/>
              </w:rPr>
              <w:t xml:space="preserve">(SPORTING GROTTAMMARE) </w:t>
            </w:r>
          </w:p>
        </w:tc>
        <w:tc>
          <w:tcPr>
            <w:tcW w:w="800" w:type="dxa"/>
            <w:tcMar>
              <w:top w:w="20" w:type="dxa"/>
              <w:left w:w="20" w:type="dxa"/>
              <w:bottom w:w="20" w:type="dxa"/>
              <w:right w:w="20" w:type="dxa"/>
            </w:tcMar>
            <w:vAlign w:val="center"/>
            <w:hideMark/>
          </w:tcPr>
          <w:p w14:paraId="62E8F0F8"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1D7137AE" w14:textId="77777777" w:rsidR="003C3F5A" w:rsidRPr="00C247FB" w:rsidRDefault="003C3F5A" w:rsidP="00997082">
            <w:pPr>
              <w:pStyle w:val="movimento"/>
              <w:rPr>
                <w:color w:val="002060"/>
              </w:rPr>
            </w:pPr>
            <w:r w:rsidRPr="00C247FB">
              <w:rPr>
                <w:color w:val="002060"/>
              </w:rPr>
              <w:t>GASPARRINI MASSIMO</w:t>
            </w:r>
          </w:p>
        </w:tc>
        <w:tc>
          <w:tcPr>
            <w:tcW w:w="2200" w:type="dxa"/>
            <w:tcMar>
              <w:top w:w="20" w:type="dxa"/>
              <w:left w:w="20" w:type="dxa"/>
              <w:bottom w:w="20" w:type="dxa"/>
              <w:right w:w="20" w:type="dxa"/>
            </w:tcMar>
            <w:vAlign w:val="center"/>
            <w:hideMark/>
          </w:tcPr>
          <w:p w14:paraId="1B71E308" w14:textId="77777777" w:rsidR="003C3F5A" w:rsidRPr="00C247FB" w:rsidRDefault="003C3F5A" w:rsidP="00997082">
            <w:pPr>
              <w:pStyle w:val="movimento2"/>
              <w:rPr>
                <w:color w:val="002060"/>
              </w:rPr>
            </w:pPr>
            <w:r w:rsidRPr="00C247FB">
              <w:rPr>
                <w:color w:val="002060"/>
              </w:rPr>
              <w:t xml:space="preserve">(TRIBALCIO PICENA) </w:t>
            </w:r>
          </w:p>
        </w:tc>
      </w:tr>
    </w:tbl>
    <w:p w14:paraId="00DAA169" w14:textId="77777777" w:rsidR="003C3F5A" w:rsidRPr="00C247FB" w:rsidRDefault="003C3F5A" w:rsidP="003C3F5A">
      <w:pPr>
        <w:pStyle w:val="titolo30"/>
        <w:rPr>
          <w:rFonts w:eastAsiaTheme="minorEastAsia"/>
          <w:color w:val="002060"/>
        </w:rPr>
      </w:pPr>
      <w:r w:rsidRPr="00C247FB">
        <w:rPr>
          <w:color w:val="002060"/>
        </w:rPr>
        <w:t xml:space="preserve">CALCIATORI ESPULSI </w:t>
      </w:r>
    </w:p>
    <w:p w14:paraId="5E6EEE6B" w14:textId="77777777" w:rsidR="003C3F5A" w:rsidRPr="00C247FB" w:rsidRDefault="003C3F5A" w:rsidP="003C3F5A">
      <w:pPr>
        <w:pStyle w:val="titolo20"/>
        <w:rPr>
          <w:color w:val="002060"/>
        </w:rPr>
      </w:pPr>
      <w:r w:rsidRPr="00C247FB">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C3F5A" w:rsidRPr="00C247FB" w14:paraId="27970EF0" w14:textId="77777777" w:rsidTr="00997082">
        <w:tc>
          <w:tcPr>
            <w:tcW w:w="2200" w:type="dxa"/>
            <w:tcMar>
              <w:top w:w="20" w:type="dxa"/>
              <w:left w:w="20" w:type="dxa"/>
              <w:bottom w:w="20" w:type="dxa"/>
              <w:right w:w="20" w:type="dxa"/>
            </w:tcMar>
            <w:vAlign w:val="center"/>
            <w:hideMark/>
          </w:tcPr>
          <w:p w14:paraId="60BD5E54" w14:textId="77777777" w:rsidR="003C3F5A" w:rsidRPr="00C247FB" w:rsidRDefault="003C3F5A" w:rsidP="00997082">
            <w:pPr>
              <w:pStyle w:val="movimento"/>
              <w:rPr>
                <w:color w:val="002060"/>
              </w:rPr>
            </w:pPr>
            <w:r w:rsidRPr="00C247FB">
              <w:rPr>
                <w:color w:val="002060"/>
              </w:rPr>
              <w:t>BRUNI LUCA</w:t>
            </w:r>
          </w:p>
        </w:tc>
        <w:tc>
          <w:tcPr>
            <w:tcW w:w="2200" w:type="dxa"/>
            <w:tcMar>
              <w:top w:w="20" w:type="dxa"/>
              <w:left w:w="20" w:type="dxa"/>
              <w:bottom w:w="20" w:type="dxa"/>
              <w:right w:w="20" w:type="dxa"/>
            </w:tcMar>
            <w:vAlign w:val="center"/>
            <w:hideMark/>
          </w:tcPr>
          <w:p w14:paraId="5BD8B18D" w14:textId="77777777" w:rsidR="003C3F5A" w:rsidRPr="00C247FB" w:rsidRDefault="003C3F5A" w:rsidP="00997082">
            <w:pPr>
              <w:pStyle w:val="movimento2"/>
              <w:rPr>
                <w:color w:val="002060"/>
              </w:rPr>
            </w:pPr>
            <w:r w:rsidRPr="00C247FB">
              <w:rPr>
                <w:color w:val="002060"/>
              </w:rPr>
              <w:t xml:space="preserve">(RIPABERARDA) </w:t>
            </w:r>
          </w:p>
        </w:tc>
        <w:tc>
          <w:tcPr>
            <w:tcW w:w="800" w:type="dxa"/>
            <w:tcMar>
              <w:top w:w="20" w:type="dxa"/>
              <w:left w:w="20" w:type="dxa"/>
              <w:bottom w:w="20" w:type="dxa"/>
              <w:right w:w="20" w:type="dxa"/>
            </w:tcMar>
            <w:vAlign w:val="center"/>
            <w:hideMark/>
          </w:tcPr>
          <w:p w14:paraId="232063CA"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2CA0EFA3" w14:textId="77777777" w:rsidR="003C3F5A" w:rsidRPr="00C247FB" w:rsidRDefault="003C3F5A" w:rsidP="00997082">
            <w:pPr>
              <w:pStyle w:val="movimento"/>
              <w:rPr>
                <w:color w:val="002060"/>
              </w:rPr>
            </w:pPr>
            <w:r w:rsidRPr="00C247FB">
              <w:rPr>
                <w:color w:val="002060"/>
              </w:rPr>
              <w:t>TRAVAGLIA UMBERTO</w:t>
            </w:r>
          </w:p>
        </w:tc>
        <w:tc>
          <w:tcPr>
            <w:tcW w:w="2200" w:type="dxa"/>
            <w:tcMar>
              <w:top w:w="20" w:type="dxa"/>
              <w:left w:w="20" w:type="dxa"/>
              <w:bottom w:w="20" w:type="dxa"/>
              <w:right w:w="20" w:type="dxa"/>
            </w:tcMar>
            <w:vAlign w:val="center"/>
            <w:hideMark/>
          </w:tcPr>
          <w:p w14:paraId="3515FCFC" w14:textId="77777777" w:rsidR="003C3F5A" w:rsidRPr="00C247FB" w:rsidRDefault="003C3F5A" w:rsidP="00997082">
            <w:pPr>
              <w:pStyle w:val="movimento2"/>
              <w:rPr>
                <w:color w:val="002060"/>
              </w:rPr>
            </w:pPr>
            <w:r w:rsidRPr="00C247FB">
              <w:rPr>
                <w:color w:val="002060"/>
              </w:rPr>
              <w:t xml:space="preserve">(TRIBALCIO PICENA) </w:t>
            </w:r>
          </w:p>
        </w:tc>
      </w:tr>
      <w:tr w:rsidR="003C3F5A" w:rsidRPr="00C247FB" w14:paraId="08088C65" w14:textId="77777777" w:rsidTr="00997082">
        <w:tc>
          <w:tcPr>
            <w:tcW w:w="2200" w:type="dxa"/>
            <w:tcMar>
              <w:top w:w="20" w:type="dxa"/>
              <w:left w:w="20" w:type="dxa"/>
              <w:bottom w:w="20" w:type="dxa"/>
              <w:right w:w="20" w:type="dxa"/>
            </w:tcMar>
            <w:vAlign w:val="center"/>
            <w:hideMark/>
          </w:tcPr>
          <w:p w14:paraId="6924DA49" w14:textId="77777777" w:rsidR="003C3F5A" w:rsidRPr="00C247FB" w:rsidRDefault="003C3F5A" w:rsidP="00997082">
            <w:pPr>
              <w:pStyle w:val="movimento"/>
              <w:rPr>
                <w:color w:val="002060"/>
              </w:rPr>
            </w:pPr>
            <w:r w:rsidRPr="00C247FB">
              <w:rPr>
                <w:color w:val="002060"/>
              </w:rPr>
              <w:t>BRASILI ALESSANDRO</w:t>
            </w:r>
          </w:p>
        </w:tc>
        <w:tc>
          <w:tcPr>
            <w:tcW w:w="2200" w:type="dxa"/>
            <w:tcMar>
              <w:top w:w="20" w:type="dxa"/>
              <w:left w:w="20" w:type="dxa"/>
              <w:bottom w:w="20" w:type="dxa"/>
              <w:right w:w="20" w:type="dxa"/>
            </w:tcMar>
            <w:vAlign w:val="center"/>
            <w:hideMark/>
          </w:tcPr>
          <w:p w14:paraId="45D71F33" w14:textId="77777777" w:rsidR="003C3F5A" w:rsidRPr="00C247FB" w:rsidRDefault="003C3F5A" w:rsidP="00997082">
            <w:pPr>
              <w:pStyle w:val="movimento2"/>
              <w:rPr>
                <w:color w:val="002060"/>
              </w:rPr>
            </w:pPr>
            <w:r w:rsidRPr="00C247FB">
              <w:rPr>
                <w:color w:val="002060"/>
              </w:rPr>
              <w:t xml:space="preserve">(TRUENTIN LAMA) </w:t>
            </w:r>
          </w:p>
        </w:tc>
        <w:tc>
          <w:tcPr>
            <w:tcW w:w="800" w:type="dxa"/>
            <w:tcMar>
              <w:top w:w="20" w:type="dxa"/>
              <w:left w:w="20" w:type="dxa"/>
              <w:bottom w:w="20" w:type="dxa"/>
              <w:right w:w="20" w:type="dxa"/>
            </w:tcMar>
            <w:vAlign w:val="center"/>
            <w:hideMark/>
          </w:tcPr>
          <w:p w14:paraId="68D4CAF4"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467AF444"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75F9B7AE" w14:textId="77777777" w:rsidR="003C3F5A" w:rsidRPr="00C247FB" w:rsidRDefault="003C3F5A" w:rsidP="00997082">
            <w:pPr>
              <w:pStyle w:val="movimento2"/>
              <w:rPr>
                <w:color w:val="002060"/>
              </w:rPr>
            </w:pPr>
            <w:r w:rsidRPr="00C247FB">
              <w:rPr>
                <w:color w:val="002060"/>
              </w:rPr>
              <w:t> </w:t>
            </w:r>
          </w:p>
        </w:tc>
      </w:tr>
    </w:tbl>
    <w:p w14:paraId="4AFEADAC" w14:textId="77777777" w:rsidR="003C3F5A" w:rsidRPr="00C247FB" w:rsidRDefault="003C3F5A" w:rsidP="003C3F5A">
      <w:pPr>
        <w:pStyle w:val="titolo20"/>
        <w:rPr>
          <w:rFonts w:eastAsiaTheme="minorEastAsia"/>
          <w:color w:val="002060"/>
        </w:rPr>
      </w:pPr>
      <w:r w:rsidRPr="00C247FB">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C3F5A" w:rsidRPr="00C247FB" w14:paraId="6AEF552D" w14:textId="77777777" w:rsidTr="00997082">
        <w:tc>
          <w:tcPr>
            <w:tcW w:w="2200" w:type="dxa"/>
            <w:tcMar>
              <w:top w:w="20" w:type="dxa"/>
              <w:left w:w="20" w:type="dxa"/>
              <w:bottom w:w="20" w:type="dxa"/>
              <w:right w:w="20" w:type="dxa"/>
            </w:tcMar>
            <w:vAlign w:val="center"/>
            <w:hideMark/>
          </w:tcPr>
          <w:p w14:paraId="2759750E" w14:textId="77777777" w:rsidR="003C3F5A" w:rsidRPr="00C247FB" w:rsidRDefault="003C3F5A" w:rsidP="00997082">
            <w:pPr>
              <w:pStyle w:val="movimento"/>
              <w:rPr>
                <w:color w:val="002060"/>
              </w:rPr>
            </w:pPr>
            <w:r w:rsidRPr="00C247FB">
              <w:rPr>
                <w:color w:val="002060"/>
              </w:rPr>
              <w:t>SCHAIVONI RICCARDO</w:t>
            </w:r>
          </w:p>
        </w:tc>
        <w:tc>
          <w:tcPr>
            <w:tcW w:w="2200" w:type="dxa"/>
            <w:tcMar>
              <w:top w:w="20" w:type="dxa"/>
              <w:left w:w="20" w:type="dxa"/>
              <w:bottom w:w="20" w:type="dxa"/>
              <w:right w:w="20" w:type="dxa"/>
            </w:tcMar>
            <w:vAlign w:val="center"/>
            <w:hideMark/>
          </w:tcPr>
          <w:p w14:paraId="2DEC5E32" w14:textId="77777777" w:rsidR="003C3F5A" w:rsidRPr="00C247FB" w:rsidRDefault="003C3F5A" w:rsidP="00997082">
            <w:pPr>
              <w:pStyle w:val="movimento2"/>
              <w:rPr>
                <w:color w:val="002060"/>
              </w:rPr>
            </w:pPr>
            <w:r w:rsidRPr="00C247FB">
              <w:rPr>
                <w:color w:val="002060"/>
              </w:rPr>
              <w:t xml:space="preserve">(CANTINE RIUNITE CSI) </w:t>
            </w:r>
          </w:p>
        </w:tc>
        <w:tc>
          <w:tcPr>
            <w:tcW w:w="800" w:type="dxa"/>
            <w:tcMar>
              <w:top w:w="20" w:type="dxa"/>
              <w:left w:w="20" w:type="dxa"/>
              <w:bottom w:w="20" w:type="dxa"/>
              <w:right w:w="20" w:type="dxa"/>
            </w:tcMar>
            <w:vAlign w:val="center"/>
            <w:hideMark/>
          </w:tcPr>
          <w:p w14:paraId="5FE68246"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292096AA" w14:textId="77777777" w:rsidR="003C3F5A" w:rsidRPr="00C247FB" w:rsidRDefault="003C3F5A" w:rsidP="00997082">
            <w:pPr>
              <w:pStyle w:val="movimento"/>
              <w:rPr>
                <w:color w:val="002060"/>
              </w:rPr>
            </w:pPr>
            <w:r w:rsidRPr="00C247FB">
              <w:rPr>
                <w:color w:val="002060"/>
              </w:rPr>
              <w:t>SPADA ALESSANDRO</w:t>
            </w:r>
          </w:p>
        </w:tc>
        <w:tc>
          <w:tcPr>
            <w:tcW w:w="2200" w:type="dxa"/>
            <w:tcMar>
              <w:top w:w="20" w:type="dxa"/>
              <w:left w:w="20" w:type="dxa"/>
              <w:bottom w:w="20" w:type="dxa"/>
              <w:right w:w="20" w:type="dxa"/>
            </w:tcMar>
            <w:vAlign w:val="center"/>
            <w:hideMark/>
          </w:tcPr>
          <w:p w14:paraId="6240CC6D" w14:textId="77777777" w:rsidR="003C3F5A" w:rsidRPr="00C247FB" w:rsidRDefault="003C3F5A" w:rsidP="00997082">
            <w:pPr>
              <w:pStyle w:val="movimento2"/>
              <w:rPr>
                <w:color w:val="002060"/>
              </w:rPr>
            </w:pPr>
            <w:r w:rsidRPr="00C247FB">
              <w:rPr>
                <w:color w:val="002060"/>
              </w:rPr>
              <w:t xml:space="preserve">(FFJ CALCIO A 5) </w:t>
            </w:r>
          </w:p>
        </w:tc>
      </w:tr>
      <w:tr w:rsidR="003C3F5A" w:rsidRPr="00C247FB" w14:paraId="6DCB9439" w14:textId="77777777" w:rsidTr="00997082">
        <w:tc>
          <w:tcPr>
            <w:tcW w:w="2200" w:type="dxa"/>
            <w:tcMar>
              <w:top w:w="20" w:type="dxa"/>
              <w:left w:w="20" w:type="dxa"/>
              <w:bottom w:w="20" w:type="dxa"/>
              <w:right w:w="20" w:type="dxa"/>
            </w:tcMar>
            <w:vAlign w:val="center"/>
            <w:hideMark/>
          </w:tcPr>
          <w:p w14:paraId="7AA3888B" w14:textId="77777777" w:rsidR="003C3F5A" w:rsidRPr="00C247FB" w:rsidRDefault="003C3F5A" w:rsidP="00997082">
            <w:pPr>
              <w:pStyle w:val="movimento"/>
              <w:rPr>
                <w:color w:val="002060"/>
              </w:rPr>
            </w:pPr>
            <w:r w:rsidRPr="00C247FB">
              <w:rPr>
                <w:color w:val="002060"/>
              </w:rPr>
              <w:t>BASILI FEDERICO</w:t>
            </w:r>
          </w:p>
        </w:tc>
        <w:tc>
          <w:tcPr>
            <w:tcW w:w="2200" w:type="dxa"/>
            <w:tcMar>
              <w:top w:w="20" w:type="dxa"/>
              <w:left w:w="20" w:type="dxa"/>
              <w:bottom w:w="20" w:type="dxa"/>
              <w:right w:w="20" w:type="dxa"/>
            </w:tcMar>
            <w:vAlign w:val="center"/>
            <w:hideMark/>
          </w:tcPr>
          <w:p w14:paraId="6EBA3D98" w14:textId="77777777" w:rsidR="003C3F5A" w:rsidRPr="00C247FB" w:rsidRDefault="003C3F5A" w:rsidP="00997082">
            <w:pPr>
              <w:pStyle w:val="movimento2"/>
              <w:rPr>
                <w:color w:val="002060"/>
              </w:rPr>
            </w:pPr>
            <w:r w:rsidRPr="00C247FB">
              <w:rPr>
                <w:color w:val="002060"/>
              </w:rPr>
              <w:t xml:space="preserve">(FROG S CLUB SPORT) </w:t>
            </w:r>
          </w:p>
        </w:tc>
        <w:tc>
          <w:tcPr>
            <w:tcW w:w="800" w:type="dxa"/>
            <w:tcMar>
              <w:top w:w="20" w:type="dxa"/>
              <w:left w:w="20" w:type="dxa"/>
              <w:bottom w:w="20" w:type="dxa"/>
              <w:right w:w="20" w:type="dxa"/>
            </w:tcMar>
            <w:vAlign w:val="center"/>
            <w:hideMark/>
          </w:tcPr>
          <w:p w14:paraId="79D9EF38"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38BB330D" w14:textId="77777777" w:rsidR="003C3F5A" w:rsidRPr="00C247FB" w:rsidRDefault="003C3F5A" w:rsidP="00997082">
            <w:pPr>
              <w:pStyle w:val="movimento"/>
              <w:rPr>
                <w:color w:val="002060"/>
              </w:rPr>
            </w:pPr>
            <w:r w:rsidRPr="00C247FB">
              <w:rPr>
                <w:color w:val="002060"/>
              </w:rPr>
              <w:t>SERESI SIMONE</w:t>
            </w:r>
          </w:p>
        </w:tc>
        <w:tc>
          <w:tcPr>
            <w:tcW w:w="2200" w:type="dxa"/>
            <w:tcMar>
              <w:top w:w="20" w:type="dxa"/>
              <w:left w:w="20" w:type="dxa"/>
              <w:bottom w:w="20" w:type="dxa"/>
              <w:right w:w="20" w:type="dxa"/>
            </w:tcMar>
            <w:vAlign w:val="center"/>
            <w:hideMark/>
          </w:tcPr>
          <w:p w14:paraId="00A24F5F" w14:textId="77777777" w:rsidR="003C3F5A" w:rsidRPr="00C247FB" w:rsidRDefault="003C3F5A" w:rsidP="00997082">
            <w:pPr>
              <w:pStyle w:val="movimento2"/>
              <w:rPr>
                <w:color w:val="002060"/>
              </w:rPr>
            </w:pPr>
            <w:r w:rsidRPr="00C247FB">
              <w:rPr>
                <w:color w:val="002060"/>
              </w:rPr>
              <w:t xml:space="preserve">(PIEDIRIPA C5) </w:t>
            </w:r>
          </w:p>
        </w:tc>
      </w:tr>
      <w:tr w:rsidR="003C3F5A" w:rsidRPr="00C247FB" w14:paraId="6EFF0AB7" w14:textId="77777777" w:rsidTr="00997082">
        <w:tc>
          <w:tcPr>
            <w:tcW w:w="2200" w:type="dxa"/>
            <w:tcMar>
              <w:top w:w="20" w:type="dxa"/>
              <w:left w:w="20" w:type="dxa"/>
              <w:bottom w:w="20" w:type="dxa"/>
              <w:right w:w="20" w:type="dxa"/>
            </w:tcMar>
            <w:vAlign w:val="center"/>
            <w:hideMark/>
          </w:tcPr>
          <w:p w14:paraId="36024F10" w14:textId="77777777" w:rsidR="003C3F5A" w:rsidRPr="00C247FB" w:rsidRDefault="003C3F5A" w:rsidP="00997082">
            <w:pPr>
              <w:pStyle w:val="movimento"/>
              <w:rPr>
                <w:color w:val="002060"/>
              </w:rPr>
            </w:pPr>
            <w:r w:rsidRPr="00C247FB">
              <w:rPr>
                <w:color w:val="002060"/>
              </w:rPr>
              <w:t>LATINI ANDREA</w:t>
            </w:r>
          </w:p>
        </w:tc>
        <w:tc>
          <w:tcPr>
            <w:tcW w:w="2200" w:type="dxa"/>
            <w:tcMar>
              <w:top w:w="20" w:type="dxa"/>
              <w:left w:w="20" w:type="dxa"/>
              <w:bottom w:w="20" w:type="dxa"/>
              <w:right w:w="20" w:type="dxa"/>
            </w:tcMar>
            <w:vAlign w:val="center"/>
            <w:hideMark/>
          </w:tcPr>
          <w:p w14:paraId="119FDDAD" w14:textId="77777777" w:rsidR="003C3F5A" w:rsidRPr="00C247FB" w:rsidRDefault="003C3F5A" w:rsidP="00997082">
            <w:pPr>
              <w:pStyle w:val="movimento2"/>
              <w:rPr>
                <w:color w:val="002060"/>
              </w:rPr>
            </w:pPr>
            <w:r w:rsidRPr="00C247FB">
              <w:rPr>
                <w:color w:val="002060"/>
              </w:rPr>
              <w:t xml:space="preserve">(RIPABERARDA) </w:t>
            </w:r>
          </w:p>
        </w:tc>
        <w:tc>
          <w:tcPr>
            <w:tcW w:w="800" w:type="dxa"/>
            <w:tcMar>
              <w:top w:w="20" w:type="dxa"/>
              <w:left w:w="20" w:type="dxa"/>
              <w:bottom w:w="20" w:type="dxa"/>
              <w:right w:w="20" w:type="dxa"/>
            </w:tcMar>
            <w:vAlign w:val="center"/>
            <w:hideMark/>
          </w:tcPr>
          <w:p w14:paraId="3D07E68D"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73248B9B" w14:textId="77777777" w:rsidR="003C3F5A" w:rsidRPr="00C247FB" w:rsidRDefault="003C3F5A" w:rsidP="00997082">
            <w:pPr>
              <w:pStyle w:val="movimento"/>
              <w:rPr>
                <w:color w:val="002060"/>
              </w:rPr>
            </w:pPr>
            <w:r w:rsidRPr="00C247FB">
              <w:rPr>
                <w:color w:val="002060"/>
              </w:rPr>
              <w:t>COGNIGNI FRANCESCO</w:t>
            </w:r>
          </w:p>
        </w:tc>
        <w:tc>
          <w:tcPr>
            <w:tcW w:w="2200" w:type="dxa"/>
            <w:tcMar>
              <w:top w:w="20" w:type="dxa"/>
              <w:left w:w="20" w:type="dxa"/>
              <w:bottom w:w="20" w:type="dxa"/>
              <w:right w:w="20" w:type="dxa"/>
            </w:tcMar>
            <w:vAlign w:val="center"/>
            <w:hideMark/>
          </w:tcPr>
          <w:p w14:paraId="5C0CB816" w14:textId="77777777" w:rsidR="003C3F5A" w:rsidRPr="00C247FB" w:rsidRDefault="003C3F5A" w:rsidP="00997082">
            <w:pPr>
              <w:pStyle w:val="movimento2"/>
              <w:rPr>
                <w:color w:val="002060"/>
              </w:rPr>
            </w:pPr>
            <w:r w:rsidRPr="00C247FB">
              <w:rPr>
                <w:color w:val="002060"/>
              </w:rPr>
              <w:t xml:space="preserve">(RIVIERA DELLE PALME) </w:t>
            </w:r>
          </w:p>
        </w:tc>
      </w:tr>
      <w:tr w:rsidR="003C3F5A" w:rsidRPr="00C247FB" w14:paraId="0BD2AB5B" w14:textId="77777777" w:rsidTr="00997082">
        <w:tc>
          <w:tcPr>
            <w:tcW w:w="2200" w:type="dxa"/>
            <w:tcMar>
              <w:top w:w="20" w:type="dxa"/>
              <w:left w:w="20" w:type="dxa"/>
              <w:bottom w:w="20" w:type="dxa"/>
              <w:right w:w="20" w:type="dxa"/>
            </w:tcMar>
            <w:vAlign w:val="center"/>
            <w:hideMark/>
          </w:tcPr>
          <w:p w14:paraId="494B0FCE" w14:textId="77777777" w:rsidR="003C3F5A" w:rsidRPr="00C247FB" w:rsidRDefault="003C3F5A" w:rsidP="00997082">
            <w:pPr>
              <w:pStyle w:val="movimento"/>
              <w:rPr>
                <w:color w:val="002060"/>
              </w:rPr>
            </w:pPr>
            <w:r w:rsidRPr="00C247FB">
              <w:rPr>
                <w:color w:val="002060"/>
              </w:rPr>
              <w:t>AJELLO DAVIDE</w:t>
            </w:r>
          </w:p>
        </w:tc>
        <w:tc>
          <w:tcPr>
            <w:tcW w:w="2200" w:type="dxa"/>
            <w:tcMar>
              <w:top w:w="20" w:type="dxa"/>
              <w:left w:w="20" w:type="dxa"/>
              <w:bottom w:w="20" w:type="dxa"/>
              <w:right w:w="20" w:type="dxa"/>
            </w:tcMar>
            <w:vAlign w:val="center"/>
            <w:hideMark/>
          </w:tcPr>
          <w:p w14:paraId="5FAA3F74" w14:textId="77777777" w:rsidR="003C3F5A" w:rsidRPr="00C247FB" w:rsidRDefault="003C3F5A" w:rsidP="00997082">
            <w:pPr>
              <w:pStyle w:val="movimento2"/>
              <w:rPr>
                <w:color w:val="002060"/>
              </w:rPr>
            </w:pPr>
            <w:r w:rsidRPr="00C247FB">
              <w:rPr>
                <w:color w:val="002060"/>
              </w:rPr>
              <w:t xml:space="preserve">(SANTA MARIA NUOVA A.S.D.) </w:t>
            </w:r>
          </w:p>
        </w:tc>
        <w:tc>
          <w:tcPr>
            <w:tcW w:w="800" w:type="dxa"/>
            <w:tcMar>
              <w:top w:w="20" w:type="dxa"/>
              <w:left w:w="20" w:type="dxa"/>
              <w:bottom w:w="20" w:type="dxa"/>
              <w:right w:w="20" w:type="dxa"/>
            </w:tcMar>
            <w:vAlign w:val="center"/>
            <w:hideMark/>
          </w:tcPr>
          <w:p w14:paraId="21513B61"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445FC3D7"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28E8F383" w14:textId="77777777" w:rsidR="003C3F5A" w:rsidRPr="00C247FB" w:rsidRDefault="003C3F5A" w:rsidP="00997082">
            <w:pPr>
              <w:pStyle w:val="movimento2"/>
              <w:rPr>
                <w:color w:val="002060"/>
              </w:rPr>
            </w:pPr>
            <w:r w:rsidRPr="00C247FB">
              <w:rPr>
                <w:color w:val="002060"/>
              </w:rPr>
              <w:t> </w:t>
            </w:r>
          </w:p>
        </w:tc>
      </w:tr>
    </w:tbl>
    <w:p w14:paraId="2C046F77" w14:textId="77777777" w:rsidR="003C3F5A" w:rsidRPr="00C247FB" w:rsidRDefault="003C3F5A" w:rsidP="003C3F5A">
      <w:pPr>
        <w:pStyle w:val="titolo30"/>
        <w:rPr>
          <w:rFonts w:eastAsiaTheme="minorEastAsia"/>
          <w:color w:val="002060"/>
        </w:rPr>
      </w:pPr>
      <w:r w:rsidRPr="00C247FB">
        <w:rPr>
          <w:color w:val="002060"/>
        </w:rPr>
        <w:t xml:space="preserve">CALCIATORI NON ESPULSI </w:t>
      </w:r>
    </w:p>
    <w:p w14:paraId="413504EB" w14:textId="77777777" w:rsidR="003C3F5A" w:rsidRPr="00C247FB" w:rsidRDefault="003C3F5A" w:rsidP="003C3F5A">
      <w:pPr>
        <w:pStyle w:val="titolo20"/>
        <w:rPr>
          <w:color w:val="002060"/>
        </w:rPr>
      </w:pPr>
      <w:r w:rsidRPr="00C247F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C3F5A" w:rsidRPr="00C247FB" w14:paraId="28AA35A8" w14:textId="77777777" w:rsidTr="00997082">
        <w:tc>
          <w:tcPr>
            <w:tcW w:w="2200" w:type="dxa"/>
            <w:tcMar>
              <w:top w:w="20" w:type="dxa"/>
              <w:left w:w="20" w:type="dxa"/>
              <w:bottom w:w="20" w:type="dxa"/>
              <w:right w:w="20" w:type="dxa"/>
            </w:tcMar>
            <w:vAlign w:val="center"/>
            <w:hideMark/>
          </w:tcPr>
          <w:p w14:paraId="2A0A794C" w14:textId="77777777" w:rsidR="003C3F5A" w:rsidRPr="00C247FB" w:rsidRDefault="003C3F5A" w:rsidP="00997082">
            <w:pPr>
              <w:pStyle w:val="movimento"/>
              <w:rPr>
                <w:color w:val="002060"/>
              </w:rPr>
            </w:pPr>
            <w:r w:rsidRPr="00C247FB">
              <w:rPr>
                <w:color w:val="002060"/>
              </w:rPr>
              <w:t>MATTEUCCI EDOARDO</w:t>
            </w:r>
          </w:p>
        </w:tc>
        <w:tc>
          <w:tcPr>
            <w:tcW w:w="2200" w:type="dxa"/>
            <w:tcMar>
              <w:top w:w="20" w:type="dxa"/>
              <w:left w:w="20" w:type="dxa"/>
              <w:bottom w:w="20" w:type="dxa"/>
              <w:right w:w="20" w:type="dxa"/>
            </w:tcMar>
            <w:vAlign w:val="center"/>
            <w:hideMark/>
          </w:tcPr>
          <w:p w14:paraId="6EDC2ED9" w14:textId="77777777" w:rsidR="003C3F5A" w:rsidRPr="00C247FB" w:rsidRDefault="003C3F5A" w:rsidP="00997082">
            <w:pPr>
              <w:pStyle w:val="movimento2"/>
              <w:rPr>
                <w:color w:val="002060"/>
              </w:rPr>
            </w:pPr>
            <w:r w:rsidRPr="00C247FB">
              <w:rPr>
                <w:color w:val="002060"/>
              </w:rPr>
              <w:t xml:space="preserve">(ACQUALAGNA CALCIO C 5) </w:t>
            </w:r>
          </w:p>
        </w:tc>
        <w:tc>
          <w:tcPr>
            <w:tcW w:w="800" w:type="dxa"/>
            <w:tcMar>
              <w:top w:w="20" w:type="dxa"/>
              <w:left w:w="20" w:type="dxa"/>
              <w:bottom w:w="20" w:type="dxa"/>
              <w:right w:w="20" w:type="dxa"/>
            </w:tcMar>
            <w:vAlign w:val="center"/>
            <w:hideMark/>
          </w:tcPr>
          <w:p w14:paraId="0FFE3DA9"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27903591" w14:textId="77777777" w:rsidR="003C3F5A" w:rsidRPr="00C247FB" w:rsidRDefault="003C3F5A" w:rsidP="00997082">
            <w:pPr>
              <w:pStyle w:val="movimento"/>
              <w:rPr>
                <w:color w:val="002060"/>
              </w:rPr>
            </w:pPr>
            <w:r w:rsidRPr="00C247FB">
              <w:rPr>
                <w:color w:val="002060"/>
              </w:rPr>
              <w:t>GRASSINI PIETRO</w:t>
            </w:r>
          </w:p>
        </w:tc>
        <w:tc>
          <w:tcPr>
            <w:tcW w:w="2200" w:type="dxa"/>
            <w:tcMar>
              <w:top w:w="20" w:type="dxa"/>
              <w:left w:w="20" w:type="dxa"/>
              <w:bottom w:w="20" w:type="dxa"/>
              <w:right w:w="20" w:type="dxa"/>
            </w:tcMar>
            <w:vAlign w:val="center"/>
            <w:hideMark/>
          </w:tcPr>
          <w:p w14:paraId="6263C5DA" w14:textId="77777777" w:rsidR="003C3F5A" w:rsidRPr="00C247FB" w:rsidRDefault="003C3F5A" w:rsidP="00997082">
            <w:pPr>
              <w:pStyle w:val="movimento2"/>
              <w:rPr>
                <w:color w:val="002060"/>
              </w:rPr>
            </w:pPr>
            <w:r w:rsidRPr="00C247FB">
              <w:rPr>
                <w:color w:val="002060"/>
              </w:rPr>
              <w:t xml:space="preserve">(ASPIO 2005) </w:t>
            </w:r>
          </w:p>
        </w:tc>
      </w:tr>
      <w:tr w:rsidR="003C3F5A" w:rsidRPr="00C247FB" w14:paraId="5938404E" w14:textId="77777777" w:rsidTr="00997082">
        <w:tc>
          <w:tcPr>
            <w:tcW w:w="2200" w:type="dxa"/>
            <w:tcMar>
              <w:top w:w="20" w:type="dxa"/>
              <w:left w:w="20" w:type="dxa"/>
              <w:bottom w:w="20" w:type="dxa"/>
              <w:right w:w="20" w:type="dxa"/>
            </w:tcMar>
            <w:vAlign w:val="center"/>
            <w:hideMark/>
          </w:tcPr>
          <w:p w14:paraId="24D9325E" w14:textId="77777777" w:rsidR="003C3F5A" w:rsidRPr="00C247FB" w:rsidRDefault="003C3F5A" w:rsidP="00997082">
            <w:pPr>
              <w:pStyle w:val="movimento"/>
              <w:rPr>
                <w:color w:val="002060"/>
              </w:rPr>
            </w:pPr>
            <w:r w:rsidRPr="00C247FB">
              <w:rPr>
                <w:color w:val="002060"/>
              </w:rPr>
              <w:t>SGROI FABRIZIO</w:t>
            </w:r>
          </w:p>
        </w:tc>
        <w:tc>
          <w:tcPr>
            <w:tcW w:w="2200" w:type="dxa"/>
            <w:tcMar>
              <w:top w:w="20" w:type="dxa"/>
              <w:left w:w="20" w:type="dxa"/>
              <w:bottom w:w="20" w:type="dxa"/>
              <w:right w:w="20" w:type="dxa"/>
            </w:tcMar>
            <w:vAlign w:val="center"/>
            <w:hideMark/>
          </w:tcPr>
          <w:p w14:paraId="3B6E0CCD" w14:textId="77777777" w:rsidR="003C3F5A" w:rsidRPr="00C247FB" w:rsidRDefault="003C3F5A" w:rsidP="00997082">
            <w:pPr>
              <w:pStyle w:val="movimento2"/>
              <w:rPr>
                <w:color w:val="002060"/>
              </w:rPr>
            </w:pPr>
            <w:r w:rsidRPr="00C247FB">
              <w:rPr>
                <w:color w:val="002060"/>
              </w:rPr>
              <w:t xml:space="preserve">(ASPIO 2005) </w:t>
            </w:r>
          </w:p>
        </w:tc>
        <w:tc>
          <w:tcPr>
            <w:tcW w:w="800" w:type="dxa"/>
            <w:tcMar>
              <w:top w:w="20" w:type="dxa"/>
              <w:left w:w="20" w:type="dxa"/>
              <w:bottom w:w="20" w:type="dxa"/>
              <w:right w:w="20" w:type="dxa"/>
            </w:tcMar>
            <w:vAlign w:val="center"/>
            <w:hideMark/>
          </w:tcPr>
          <w:p w14:paraId="07EDE759"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4CD0F0C3" w14:textId="77777777" w:rsidR="003C3F5A" w:rsidRPr="00C247FB" w:rsidRDefault="003C3F5A" w:rsidP="00997082">
            <w:pPr>
              <w:pStyle w:val="movimento"/>
              <w:rPr>
                <w:color w:val="002060"/>
              </w:rPr>
            </w:pPr>
            <w:r w:rsidRPr="00C247FB">
              <w:rPr>
                <w:color w:val="002060"/>
              </w:rPr>
              <w:t>LUZI SILVANO</w:t>
            </w:r>
          </w:p>
        </w:tc>
        <w:tc>
          <w:tcPr>
            <w:tcW w:w="2200" w:type="dxa"/>
            <w:tcMar>
              <w:top w:w="20" w:type="dxa"/>
              <w:left w:w="20" w:type="dxa"/>
              <w:bottom w:w="20" w:type="dxa"/>
              <w:right w:w="20" w:type="dxa"/>
            </w:tcMar>
            <w:vAlign w:val="center"/>
            <w:hideMark/>
          </w:tcPr>
          <w:p w14:paraId="06B141DC" w14:textId="77777777" w:rsidR="003C3F5A" w:rsidRPr="00C247FB" w:rsidRDefault="003C3F5A" w:rsidP="00997082">
            <w:pPr>
              <w:pStyle w:val="movimento2"/>
              <w:rPr>
                <w:color w:val="002060"/>
              </w:rPr>
            </w:pPr>
            <w:r w:rsidRPr="00C247FB">
              <w:rPr>
                <w:color w:val="002060"/>
              </w:rPr>
              <w:t xml:space="preserve">(ATLETICO ASCOLI 2000) </w:t>
            </w:r>
          </w:p>
        </w:tc>
      </w:tr>
      <w:tr w:rsidR="003C3F5A" w:rsidRPr="00C247FB" w14:paraId="1561E987" w14:textId="77777777" w:rsidTr="00997082">
        <w:tc>
          <w:tcPr>
            <w:tcW w:w="2200" w:type="dxa"/>
            <w:tcMar>
              <w:top w:w="20" w:type="dxa"/>
              <w:left w:w="20" w:type="dxa"/>
              <w:bottom w:w="20" w:type="dxa"/>
              <w:right w:w="20" w:type="dxa"/>
            </w:tcMar>
            <w:vAlign w:val="center"/>
            <w:hideMark/>
          </w:tcPr>
          <w:p w14:paraId="5E07D0B1" w14:textId="77777777" w:rsidR="003C3F5A" w:rsidRPr="00C247FB" w:rsidRDefault="003C3F5A" w:rsidP="00997082">
            <w:pPr>
              <w:pStyle w:val="movimento"/>
              <w:rPr>
                <w:color w:val="002060"/>
              </w:rPr>
            </w:pPr>
            <w:r w:rsidRPr="00C247FB">
              <w:rPr>
                <w:color w:val="002060"/>
              </w:rPr>
              <w:lastRenderedPageBreak/>
              <w:t>RIDOLFI ALESSANDRO</w:t>
            </w:r>
          </w:p>
        </w:tc>
        <w:tc>
          <w:tcPr>
            <w:tcW w:w="2200" w:type="dxa"/>
            <w:tcMar>
              <w:top w:w="20" w:type="dxa"/>
              <w:left w:w="20" w:type="dxa"/>
              <w:bottom w:w="20" w:type="dxa"/>
              <w:right w:w="20" w:type="dxa"/>
            </w:tcMar>
            <w:vAlign w:val="center"/>
            <w:hideMark/>
          </w:tcPr>
          <w:p w14:paraId="6CDE06C4" w14:textId="77777777" w:rsidR="003C3F5A" w:rsidRPr="00C247FB" w:rsidRDefault="003C3F5A" w:rsidP="00997082">
            <w:pPr>
              <w:pStyle w:val="movimento2"/>
              <w:rPr>
                <w:color w:val="002060"/>
              </w:rPr>
            </w:pPr>
            <w:r w:rsidRPr="00C247FB">
              <w:rPr>
                <w:color w:val="002060"/>
              </w:rPr>
              <w:t xml:space="preserve">(AUDAX CALCIO PIOBBICO) </w:t>
            </w:r>
          </w:p>
        </w:tc>
        <w:tc>
          <w:tcPr>
            <w:tcW w:w="800" w:type="dxa"/>
            <w:tcMar>
              <w:top w:w="20" w:type="dxa"/>
              <w:left w:w="20" w:type="dxa"/>
              <w:bottom w:w="20" w:type="dxa"/>
              <w:right w:w="20" w:type="dxa"/>
            </w:tcMar>
            <w:vAlign w:val="center"/>
            <w:hideMark/>
          </w:tcPr>
          <w:p w14:paraId="1CB67FB2"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204D981F" w14:textId="77777777" w:rsidR="003C3F5A" w:rsidRPr="00C247FB" w:rsidRDefault="003C3F5A" w:rsidP="00997082">
            <w:pPr>
              <w:pStyle w:val="movimento"/>
              <w:rPr>
                <w:color w:val="002060"/>
              </w:rPr>
            </w:pPr>
            <w:r w:rsidRPr="00C247FB">
              <w:rPr>
                <w:color w:val="002060"/>
              </w:rPr>
              <w:t>BASILI LUCA</w:t>
            </w:r>
          </w:p>
        </w:tc>
        <w:tc>
          <w:tcPr>
            <w:tcW w:w="2200" w:type="dxa"/>
            <w:tcMar>
              <w:top w:w="20" w:type="dxa"/>
              <w:left w:w="20" w:type="dxa"/>
              <w:bottom w:w="20" w:type="dxa"/>
              <w:right w:w="20" w:type="dxa"/>
            </w:tcMar>
            <w:vAlign w:val="center"/>
            <w:hideMark/>
          </w:tcPr>
          <w:p w14:paraId="5BD1A98A" w14:textId="77777777" w:rsidR="003C3F5A" w:rsidRPr="00C247FB" w:rsidRDefault="003C3F5A" w:rsidP="00997082">
            <w:pPr>
              <w:pStyle w:val="movimento2"/>
              <w:rPr>
                <w:color w:val="002060"/>
              </w:rPr>
            </w:pPr>
            <w:r w:rsidRPr="00C247FB">
              <w:rPr>
                <w:color w:val="002060"/>
              </w:rPr>
              <w:t xml:space="preserve">(CALCIO </w:t>
            </w:r>
            <w:proofErr w:type="gramStart"/>
            <w:r w:rsidRPr="00C247FB">
              <w:rPr>
                <w:color w:val="002060"/>
              </w:rPr>
              <w:t>S.ELPIDIO</w:t>
            </w:r>
            <w:proofErr w:type="gramEnd"/>
            <w:r w:rsidRPr="00C247FB">
              <w:rPr>
                <w:color w:val="002060"/>
              </w:rPr>
              <w:t xml:space="preserve"> A MARE) </w:t>
            </w:r>
          </w:p>
        </w:tc>
      </w:tr>
      <w:tr w:rsidR="003C3F5A" w:rsidRPr="00C247FB" w14:paraId="3E8FF575" w14:textId="77777777" w:rsidTr="00997082">
        <w:tc>
          <w:tcPr>
            <w:tcW w:w="2200" w:type="dxa"/>
            <w:tcMar>
              <w:top w:w="20" w:type="dxa"/>
              <w:left w:w="20" w:type="dxa"/>
              <w:bottom w:w="20" w:type="dxa"/>
              <w:right w:w="20" w:type="dxa"/>
            </w:tcMar>
            <w:vAlign w:val="center"/>
            <w:hideMark/>
          </w:tcPr>
          <w:p w14:paraId="6848A413" w14:textId="77777777" w:rsidR="003C3F5A" w:rsidRPr="00C247FB" w:rsidRDefault="003C3F5A" w:rsidP="00997082">
            <w:pPr>
              <w:pStyle w:val="movimento"/>
              <w:rPr>
                <w:color w:val="002060"/>
              </w:rPr>
            </w:pPr>
            <w:r w:rsidRPr="00C247FB">
              <w:rPr>
                <w:color w:val="002060"/>
              </w:rPr>
              <w:t>CASTELLUCCI SACHA</w:t>
            </w:r>
          </w:p>
        </w:tc>
        <w:tc>
          <w:tcPr>
            <w:tcW w:w="2200" w:type="dxa"/>
            <w:tcMar>
              <w:top w:w="20" w:type="dxa"/>
              <w:left w:w="20" w:type="dxa"/>
              <w:bottom w:w="20" w:type="dxa"/>
              <w:right w:w="20" w:type="dxa"/>
            </w:tcMar>
            <w:vAlign w:val="center"/>
            <w:hideMark/>
          </w:tcPr>
          <w:p w14:paraId="45CB6A68" w14:textId="77777777" w:rsidR="003C3F5A" w:rsidRPr="00C247FB" w:rsidRDefault="003C3F5A" w:rsidP="00997082">
            <w:pPr>
              <w:pStyle w:val="movimento2"/>
              <w:rPr>
                <w:color w:val="002060"/>
              </w:rPr>
            </w:pPr>
            <w:r w:rsidRPr="00C247FB">
              <w:rPr>
                <w:color w:val="002060"/>
              </w:rPr>
              <w:t xml:space="preserve">(CALCIO </w:t>
            </w:r>
            <w:proofErr w:type="gramStart"/>
            <w:r w:rsidRPr="00C247FB">
              <w:rPr>
                <w:color w:val="002060"/>
              </w:rPr>
              <w:t>S.ELPIDIO</w:t>
            </w:r>
            <w:proofErr w:type="gramEnd"/>
            <w:r w:rsidRPr="00C247FB">
              <w:rPr>
                <w:color w:val="002060"/>
              </w:rPr>
              <w:t xml:space="preserve"> A MARE) </w:t>
            </w:r>
          </w:p>
        </w:tc>
        <w:tc>
          <w:tcPr>
            <w:tcW w:w="800" w:type="dxa"/>
            <w:tcMar>
              <w:top w:w="20" w:type="dxa"/>
              <w:left w:w="20" w:type="dxa"/>
              <w:bottom w:w="20" w:type="dxa"/>
              <w:right w:w="20" w:type="dxa"/>
            </w:tcMar>
            <w:vAlign w:val="center"/>
            <w:hideMark/>
          </w:tcPr>
          <w:p w14:paraId="27BDFB23"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3E584202" w14:textId="77777777" w:rsidR="003C3F5A" w:rsidRPr="00C247FB" w:rsidRDefault="003C3F5A" w:rsidP="00997082">
            <w:pPr>
              <w:pStyle w:val="movimento"/>
              <w:rPr>
                <w:color w:val="002060"/>
              </w:rPr>
            </w:pPr>
            <w:r w:rsidRPr="00C247FB">
              <w:rPr>
                <w:color w:val="002060"/>
              </w:rPr>
              <w:t>CICCALE CARLO</w:t>
            </w:r>
          </w:p>
        </w:tc>
        <w:tc>
          <w:tcPr>
            <w:tcW w:w="2200" w:type="dxa"/>
            <w:tcMar>
              <w:top w:w="20" w:type="dxa"/>
              <w:left w:w="20" w:type="dxa"/>
              <w:bottom w:w="20" w:type="dxa"/>
              <w:right w:w="20" w:type="dxa"/>
            </w:tcMar>
            <w:vAlign w:val="center"/>
            <w:hideMark/>
          </w:tcPr>
          <w:p w14:paraId="5AE92DD4" w14:textId="77777777" w:rsidR="003C3F5A" w:rsidRPr="00C247FB" w:rsidRDefault="003C3F5A" w:rsidP="00997082">
            <w:pPr>
              <w:pStyle w:val="movimento2"/>
              <w:rPr>
                <w:color w:val="002060"/>
              </w:rPr>
            </w:pPr>
            <w:r w:rsidRPr="00C247FB">
              <w:rPr>
                <w:color w:val="002060"/>
              </w:rPr>
              <w:t xml:space="preserve">(CALCIO </w:t>
            </w:r>
            <w:proofErr w:type="gramStart"/>
            <w:r w:rsidRPr="00C247FB">
              <w:rPr>
                <w:color w:val="002060"/>
              </w:rPr>
              <w:t>S.ELPIDIO</w:t>
            </w:r>
            <w:proofErr w:type="gramEnd"/>
            <w:r w:rsidRPr="00C247FB">
              <w:rPr>
                <w:color w:val="002060"/>
              </w:rPr>
              <w:t xml:space="preserve"> A MARE) </w:t>
            </w:r>
          </w:p>
        </w:tc>
      </w:tr>
      <w:tr w:rsidR="003C3F5A" w:rsidRPr="00C247FB" w14:paraId="277327B1" w14:textId="77777777" w:rsidTr="00997082">
        <w:tc>
          <w:tcPr>
            <w:tcW w:w="2200" w:type="dxa"/>
            <w:tcMar>
              <w:top w:w="20" w:type="dxa"/>
              <w:left w:w="20" w:type="dxa"/>
              <w:bottom w:w="20" w:type="dxa"/>
              <w:right w:w="20" w:type="dxa"/>
            </w:tcMar>
            <w:vAlign w:val="center"/>
            <w:hideMark/>
          </w:tcPr>
          <w:p w14:paraId="33C8625F" w14:textId="77777777" w:rsidR="003C3F5A" w:rsidRPr="00C247FB" w:rsidRDefault="003C3F5A" w:rsidP="00997082">
            <w:pPr>
              <w:pStyle w:val="movimento"/>
              <w:rPr>
                <w:color w:val="002060"/>
              </w:rPr>
            </w:pPr>
            <w:r w:rsidRPr="00C247FB">
              <w:rPr>
                <w:color w:val="002060"/>
              </w:rPr>
              <w:t>GIOMMARINI DIEGO</w:t>
            </w:r>
          </w:p>
        </w:tc>
        <w:tc>
          <w:tcPr>
            <w:tcW w:w="2200" w:type="dxa"/>
            <w:tcMar>
              <w:top w:w="20" w:type="dxa"/>
              <w:left w:w="20" w:type="dxa"/>
              <w:bottom w:w="20" w:type="dxa"/>
              <w:right w:w="20" w:type="dxa"/>
            </w:tcMar>
            <w:vAlign w:val="center"/>
            <w:hideMark/>
          </w:tcPr>
          <w:p w14:paraId="29729A53" w14:textId="77777777" w:rsidR="003C3F5A" w:rsidRPr="00C247FB" w:rsidRDefault="003C3F5A" w:rsidP="00997082">
            <w:pPr>
              <w:pStyle w:val="movimento2"/>
              <w:rPr>
                <w:color w:val="002060"/>
              </w:rPr>
            </w:pPr>
            <w:r w:rsidRPr="00C247FB">
              <w:rPr>
                <w:color w:val="002060"/>
              </w:rPr>
              <w:t xml:space="preserve">(CALCIO </w:t>
            </w:r>
            <w:proofErr w:type="gramStart"/>
            <w:r w:rsidRPr="00C247FB">
              <w:rPr>
                <w:color w:val="002060"/>
              </w:rPr>
              <w:t>S.ELPIDIO</w:t>
            </w:r>
            <w:proofErr w:type="gramEnd"/>
            <w:r w:rsidRPr="00C247FB">
              <w:rPr>
                <w:color w:val="002060"/>
              </w:rPr>
              <w:t xml:space="preserve"> A MARE) </w:t>
            </w:r>
          </w:p>
        </w:tc>
        <w:tc>
          <w:tcPr>
            <w:tcW w:w="800" w:type="dxa"/>
            <w:tcMar>
              <w:top w:w="20" w:type="dxa"/>
              <w:left w:w="20" w:type="dxa"/>
              <w:bottom w:w="20" w:type="dxa"/>
              <w:right w:w="20" w:type="dxa"/>
            </w:tcMar>
            <w:vAlign w:val="center"/>
            <w:hideMark/>
          </w:tcPr>
          <w:p w14:paraId="2C972464"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3D5BD9AF" w14:textId="77777777" w:rsidR="003C3F5A" w:rsidRPr="00C247FB" w:rsidRDefault="003C3F5A" w:rsidP="00997082">
            <w:pPr>
              <w:pStyle w:val="movimento"/>
              <w:rPr>
                <w:color w:val="002060"/>
              </w:rPr>
            </w:pPr>
            <w:r w:rsidRPr="00C247FB">
              <w:rPr>
                <w:color w:val="002060"/>
              </w:rPr>
              <w:t>CHACON DURAN DANIEL GREGORIO</w:t>
            </w:r>
          </w:p>
        </w:tc>
        <w:tc>
          <w:tcPr>
            <w:tcW w:w="2200" w:type="dxa"/>
            <w:tcMar>
              <w:top w:w="20" w:type="dxa"/>
              <w:left w:w="20" w:type="dxa"/>
              <w:bottom w:w="20" w:type="dxa"/>
              <w:right w:w="20" w:type="dxa"/>
            </w:tcMar>
            <w:vAlign w:val="center"/>
            <w:hideMark/>
          </w:tcPr>
          <w:p w14:paraId="07BAE1C0" w14:textId="77777777" w:rsidR="003C3F5A" w:rsidRPr="00C247FB" w:rsidRDefault="003C3F5A" w:rsidP="00997082">
            <w:pPr>
              <w:pStyle w:val="movimento2"/>
              <w:rPr>
                <w:color w:val="002060"/>
              </w:rPr>
            </w:pPr>
            <w:r w:rsidRPr="00C247FB">
              <w:rPr>
                <w:color w:val="002060"/>
              </w:rPr>
              <w:t xml:space="preserve">(CANTINE RIUNITE CSI) </w:t>
            </w:r>
          </w:p>
        </w:tc>
      </w:tr>
      <w:tr w:rsidR="003C3F5A" w:rsidRPr="00C247FB" w14:paraId="408AD5F2" w14:textId="77777777" w:rsidTr="00997082">
        <w:tc>
          <w:tcPr>
            <w:tcW w:w="2200" w:type="dxa"/>
            <w:tcMar>
              <w:top w:w="20" w:type="dxa"/>
              <w:left w:w="20" w:type="dxa"/>
              <w:bottom w:w="20" w:type="dxa"/>
              <w:right w:w="20" w:type="dxa"/>
            </w:tcMar>
            <w:vAlign w:val="center"/>
            <w:hideMark/>
          </w:tcPr>
          <w:p w14:paraId="07C679D6" w14:textId="77777777" w:rsidR="003C3F5A" w:rsidRPr="00C247FB" w:rsidRDefault="003C3F5A" w:rsidP="00997082">
            <w:pPr>
              <w:pStyle w:val="movimento"/>
              <w:rPr>
                <w:color w:val="002060"/>
              </w:rPr>
            </w:pPr>
            <w:r w:rsidRPr="00C247FB">
              <w:rPr>
                <w:color w:val="002060"/>
              </w:rPr>
              <w:t>DANO DRITAN</w:t>
            </w:r>
          </w:p>
        </w:tc>
        <w:tc>
          <w:tcPr>
            <w:tcW w:w="2200" w:type="dxa"/>
            <w:tcMar>
              <w:top w:w="20" w:type="dxa"/>
              <w:left w:w="20" w:type="dxa"/>
              <w:bottom w:w="20" w:type="dxa"/>
              <w:right w:w="20" w:type="dxa"/>
            </w:tcMar>
            <w:vAlign w:val="center"/>
            <w:hideMark/>
          </w:tcPr>
          <w:p w14:paraId="643CB39F" w14:textId="77777777" w:rsidR="003C3F5A" w:rsidRPr="00C247FB" w:rsidRDefault="003C3F5A" w:rsidP="00997082">
            <w:pPr>
              <w:pStyle w:val="movimento2"/>
              <w:rPr>
                <w:color w:val="002060"/>
              </w:rPr>
            </w:pPr>
            <w:r w:rsidRPr="00C247FB">
              <w:rPr>
                <w:color w:val="002060"/>
              </w:rPr>
              <w:t xml:space="preserve">(CANTINE RIUNITE CSI) </w:t>
            </w:r>
          </w:p>
        </w:tc>
        <w:tc>
          <w:tcPr>
            <w:tcW w:w="800" w:type="dxa"/>
            <w:tcMar>
              <w:top w:w="20" w:type="dxa"/>
              <w:left w:w="20" w:type="dxa"/>
              <w:bottom w:w="20" w:type="dxa"/>
              <w:right w:w="20" w:type="dxa"/>
            </w:tcMar>
            <w:vAlign w:val="center"/>
            <w:hideMark/>
          </w:tcPr>
          <w:p w14:paraId="07C3D366"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7E91B476" w14:textId="77777777" w:rsidR="003C3F5A" w:rsidRPr="00C247FB" w:rsidRDefault="003C3F5A" w:rsidP="00997082">
            <w:pPr>
              <w:pStyle w:val="movimento"/>
              <w:rPr>
                <w:color w:val="002060"/>
              </w:rPr>
            </w:pPr>
            <w:r w:rsidRPr="00C247FB">
              <w:rPr>
                <w:color w:val="002060"/>
              </w:rPr>
              <w:t>SANTINI TEODORO</w:t>
            </w:r>
          </w:p>
        </w:tc>
        <w:tc>
          <w:tcPr>
            <w:tcW w:w="2200" w:type="dxa"/>
            <w:tcMar>
              <w:top w:w="20" w:type="dxa"/>
              <w:left w:w="20" w:type="dxa"/>
              <w:bottom w:w="20" w:type="dxa"/>
              <w:right w:w="20" w:type="dxa"/>
            </w:tcMar>
            <w:vAlign w:val="center"/>
            <w:hideMark/>
          </w:tcPr>
          <w:p w14:paraId="36C50CDA" w14:textId="77777777" w:rsidR="003C3F5A" w:rsidRPr="00C247FB" w:rsidRDefault="003C3F5A" w:rsidP="00997082">
            <w:pPr>
              <w:pStyle w:val="movimento2"/>
              <w:rPr>
                <w:color w:val="002060"/>
              </w:rPr>
            </w:pPr>
            <w:r w:rsidRPr="00C247FB">
              <w:rPr>
                <w:color w:val="002060"/>
              </w:rPr>
              <w:t xml:space="preserve">(CANTINE RIUNITE CSI) </w:t>
            </w:r>
          </w:p>
        </w:tc>
      </w:tr>
      <w:tr w:rsidR="003C3F5A" w:rsidRPr="00C247FB" w14:paraId="3DE83B44" w14:textId="77777777" w:rsidTr="00997082">
        <w:tc>
          <w:tcPr>
            <w:tcW w:w="2200" w:type="dxa"/>
            <w:tcMar>
              <w:top w:w="20" w:type="dxa"/>
              <w:left w:w="20" w:type="dxa"/>
              <w:bottom w:w="20" w:type="dxa"/>
              <w:right w:w="20" w:type="dxa"/>
            </w:tcMar>
            <w:vAlign w:val="center"/>
            <w:hideMark/>
          </w:tcPr>
          <w:p w14:paraId="293E7B15" w14:textId="77777777" w:rsidR="003C3F5A" w:rsidRPr="00C247FB" w:rsidRDefault="003C3F5A" w:rsidP="00997082">
            <w:pPr>
              <w:pStyle w:val="movimento"/>
              <w:rPr>
                <w:color w:val="002060"/>
              </w:rPr>
            </w:pPr>
            <w:r w:rsidRPr="00C247FB">
              <w:rPr>
                <w:color w:val="002060"/>
              </w:rPr>
              <w:t>FIORONI LUCA</w:t>
            </w:r>
          </w:p>
        </w:tc>
        <w:tc>
          <w:tcPr>
            <w:tcW w:w="2200" w:type="dxa"/>
            <w:tcMar>
              <w:top w:w="20" w:type="dxa"/>
              <w:left w:w="20" w:type="dxa"/>
              <w:bottom w:w="20" w:type="dxa"/>
              <w:right w:w="20" w:type="dxa"/>
            </w:tcMar>
            <w:vAlign w:val="center"/>
            <w:hideMark/>
          </w:tcPr>
          <w:p w14:paraId="5D04AA1F" w14:textId="77777777" w:rsidR="003C3F5A" w:rsidRPr="00C247FB" w:rsidRDefault="003C3F5A" w:rsidP="00997082">
            <w:pPr>
              <w:pStyle w:val="movimento2"/>
              <w:rPr>
                <w:color w:val="002060"/>
              </w:rPr>
            </w:pPr>
            <w:r w:rsidRPr="00C247FB">
              <w:rPr>
                <w:color w:val="002060"/>
              </w:rPr>
              <w:t xml:space="preserve">(CSI MONTEFIORE) </w:t>
            </w:r>
          </w:p>
        </w:tc>
        <w:tc>
          <w:tcPr>
            <w:tcW w:w="800" w:type="dxa"/>
            <w:tcMar>
              <w:top w:w="20" w:type="dxa"/>
              <w:left w:w="20" w:type="dxa"/>
              <w:bottom w:w="20" w:type="dxa"/>
              <w:right w:w="20" w:type="dxa"/>
            </w:tcMar>
            <w:vAlign w:val="center"/>
            <w:hideMark/>
          </w:tcPr>
          <w:p w14:paraId="16FF4AC5"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5AE4236F" w14:textId="77777777" w:rsidR="003C3F5A" w:rsidRPr="00C247FB" w:rsidRDefault="003C3F5A" w:rsidP="00997082">
            <w:pPr>
              <w:pStyle w:val="movimento"/>
              <w:rPr>
                <w:color w:val="002060"/>
              </w:rPr>
            </w:pPr>
            <w:r w:rsidRPr="00C247FB">
              <w:rPr>
                <w:color w:val="002060"/>
              </w:rPr>
              <w:t>BUCCARELLI DARIO</w:t>
            </w:r>
          </w:p>
        </w:tc>
        <w:tc>
          <w:tcPr>
            <w:tcW w:w="2200" w:type="dxa"/>
            <w:tcMar>
              <w:top w:w="20" w:type="dxa"/>
              <w:left w:w="20" w:type="dxa"/>
              <w:bottom w:w="20" w:type="dxa"/>
              <w:right w:w="20" w:type="dxa"/>
            </w:tcMar>
            <w:vAlign w:val="center"/>
            <w:hideMark/>
          </w:tcPr>
          <w:p w14:paraId="7D30382E" w14:textId="77777777" w:rsidR="003C3F5A" w:rsidRPr="00C247FB" w:rsidRDefault="003C3F5A" w:rsidP="00997082">
            <w:pPr>
              <w:pStyle w:val="movimento2"/>
              <w:rPr>
                <w:color w:val="002060"/>
              </w:rPr>
            </w:pPr>
            <w:r w:rsidRPr="00C247FB">
              <w:rPr>
                <w:color w:val="002060"/>
              </w:rPr>
              <w:t xml:space="preserve">(FFJ CALCIO A 5) </w:t>
            </w:r>
          </w:p>
        </w:tc>
      </w:tr>
      <w:tr w:rsidR="003C3F5A" w:rsidRPr="00C247FB" w14:paraId="2975447F" w14:textId="77777777" w:rsidTr="00997082">
        <w:tc>
          <w:tcPr>
            <w:tcW w:w="2200" w:type="dxa"/>
            <w:tcMar>
              <w:top w:w="20" w:type="dxa"/>
              <w:left w:w="20" w:type="dxa"/>
              <w:bottom w:w="20" w:type="dxa"/>
              <w:right w:w="20" w:type="dxa"/>
            </w:tcMar>
            <w:vAlign w:val="center"/>
            <w:hideMark/>
          </w:tcPr>
          <w:p w14:paraId="1136719A" w14:textId="77777777" w:rsidR="003C3F5A" w:rsidRPr="00C247FB" w:rsidRDefault="003C3F5A" w:rsidP="00997082">
            <w:pPr>
              <w:pStyle w:val="movimento"/>
              <w:rPr>
                <w:color w:val="002060"/>
              </w:rPr>
            </w:pPr>
            <w:r w:rsidRPr="00C247FB">
              <w:rPr>
                <w:color w:val="002060"/>
              </w:rPr>
              <w:t>PANDOLFI STEVEN</w:t>
            </w:r>
          </w:p>
        </w:tc>
        <w:tc>
          <w:tcPr>
            <w:tcW w:w="2200" w:type="dxa"/>
            <w:tcMar>
              <w:top w:w="20" w:type="dxa"/>
              <w:left w:w="20" w:type="dxa"/>
              <w:bottom w:w="20" w:type="dxa"/>
              <w:right w:w="20" w:type="dxa"/>
            </w:tcMar>
            <w:vAlign w:val="center"/>
            <w:hideMark/>
          </w:tcPr>
          <w:p w14:paraId="70B0E8E0" w14:textId="77777777" w:rsidR="003C3F5A" w:rsidRPr="00C247FB" w:rsidRDefault="003C3F5A" w:rsidP="00997082">
            <w:pPr>
              <w:pStyle w:val="movimento2"/>
              <w:rPr>
                <w:color w:val="002060"/>
              </w:rPr>
            </w:pPr>
            <w:r w:rsidRPr="00C247FB">
              <w:rPr>
                <w:color w:val="002060"/>
              </w:rPr>
              <w:t xml:space="preserve">(FFJ CALCIO A 5) </w:t>
            </w:r>
          </w:p>
        </w:tc>
        <w:tc>
          <w:tcPr>
            <w:tcW w:w="800" w:type="dxa"/>
            <w:tcMar>
              <w:top w:w="20" w:type="dxa"/>
              <w:left w:w="20" w:type="dxa"/>
              <w:bottom w:w="20" w:type="dxa"/>
              <w:right w:w="20" w:type="dxa"/>
            </w:tcMar>
            <w:vAlign w:val="center"/>
            <w:hideMark/>
          </w:tcPr>
          <w:p w14:paraId="4DE2C19A"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0F29FDE6" w14:textId="77777777" w:rsidR="003C3F5A" w:rsidRPr="00C247FB" w:rsidRDefault="003C3F5A" w:rsidP="00997082">
            <w:pPr>
              <w:pStyle w:val="movimento"/>
              <w:rPr>
                <w:color w:val="002060"/>
              </w:rPr>
            </w:pPr>
            <w:r w:rsidRPr="00C247FB">
              <w:rPr>
                <w:color w:val="002060"/>
              </w:rPr>
              <w:t>BIORDI RODOLFO</w:t>
            </w:r>
          </w:p>
        </w:tc>
        <w:tc>
          <w:tcPr>
            <w:tcW w:w="2200" w:type="dxa"/>
            <w:tcMar>
              <w:top w:w="20" w:type="dxa"/>
              <w:left w:w="20" w:type="dxa"/>
              <w:bottom w:w="20" w:type="dxa"/>
              <w:right w:w="20" w:type="dxa"/>
            </w:tcMar>
            <w:vAlign w:val="center"/>
            <w:hideMark/>
          </w:tcPr>
          <w:p w14:paraId="58FE28EF" w14:textId="77777777" w:rsidR="003C3F5A" w:rsidRPr="00C247FB" w:rsidRDefault="003C3F5A" w:rsidP="00997082">
            <w:pPr>
              <w:pStyle w:val="movimento2"/>
              <w:rPr>
                <w:color w:val="002060"/>
              </w:rPr>
            </w:pPr>
            <w:r w:rsidRPr="00C247FB">
              <w:rPr>
                <w:color w:val="002060"/>
              </w:rPr>
              <w:t xml:space="preserve">(FIUMINATA) </w:t>
            </w:r>
          </w:p>
        </w:tc>
      </w:tr>
      <w:tr w:rsidR="003C3F5A" w:rsidRPr="00C247FB" w14:paraId="290BCDFF" w14:textId="77777777" w:rsidTr="00997082">
        <w:tc>
          <w:tcPr>
            <w:tcW w:w="2200" w:type="dxa"/>
            <w:tcMar>
              <w:top w:w="20" w:type="dxa"/>
              <w:left w:w="20" w:type="dxa"/>
              <w:bottom w:w="20" w:type="dxa"/>
              <w:right w:w="20" w:type="dxa"/>
            </w:tcMar>
            <w:vAlign w:val="center"/>
            <w:hideMark/>
          </w:tcPr>
          <w:p w14:paraId="12D196A7" w14:textId="77777777" w:rsidR="003C3F5A" w:rsidRPr="00C247FB" w:rsidRDefault="003C3F5A" w:rsidP="00997082">
            <w:pPr>
              <w:pStyle w:val="movimento"/>
              <w:rPr>
                <w:color w:val="002060"/>
              </w:rPr>
            </w:pPr>
            <w:r w:rsidRPr="00C247FB">
              <w:rPr>
                <w:color w:val="002060"/>
              </w:rPr>
              <w:t>DONATI CRISTIAN</w:t>
            </w:r>
          </w:p>
        </w:tc>
        <w:tc>
          <w:tcPr>
            <w:tcW w:w="2200" w:type="dxa"/>
            <w:tcMar>
              <w:top w:w="20" w:type="dxa"/>
              <w:left w:w="20" w:type="dxa"/>
              <w:bottom w:w="20" w:type="dxa"/>
              <w:right w:w="20" w:type="dxa"/>
            </w:tcMar>
            <w:vAlign w:val="center"/>
            <w:hideMark/>
          </w:tcPr>
          <w:p w14:paraId="0D8D4855" w14:textId="77777777" w:rsidR="003C3F5A" w:rsidRPr="00C247FB" w:rsidRDefault="003C3F5A" w:rsidP="00997082">
            <w:pPr>
              <w:pStyle w:val="movimento2"/>
              <w:rPr>
                <w:color w:val="002060"/>
              </w:rPr>
            </w:pPr>
            <w:r w:rsidRPr="00C247FB">
              <w:rPr>
                <w:color w:val="002060"/>
              </w:rPr>
              <w:t xml:space="preserve">(FIUMINATA) </w:t>
            </w:r>
          </w:p>
        </w:tc>
        <w:tc>
          <w:tcPr>
            <w:tcW w:w="800" w:type="dxa"/>
            <w:tcMar>
              <w:top w:w="20" w:type="dxa"/>
              <w:left w:w="20" w:type="dxa"/>
              <w:bottom w:w="20" w:type="dxa"/>
              <w:right w:w="20" w:type="dxa"/>
            </w:tcMar>
            <w:vAlign w:val="center"/>
            <w:hideMark/>
          </w:tcPr>
          <w:p w14:paraId="001C992F"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642D4B4E" w14:textId="77777777" w:rsidR="003C3F5A" w:rsidRPr="00C247FB" w:rsidRDefault="003C3F5A" w:rsidP="00997082">
            <w:pPr>
              <w:pStyle w:val="movimento"/>
              <w:rPr>
                <w:color w:val="002060"/>
              </w:rPr>
            </w:pPr>
            <w:r w:rsidRPr="00C247FB">
              <w:rPr>
                <w:color w:val="002060"/>
              </w:rPr>
              <w:t>SASSAROLI LUCA</w:t>
            </w:r>
          </w:p>
        </w:tc>
        <w:tc>
          <w:tcPr>
            <w:tcW w:w="2200" w:type="dxa"/>
            <w:tcMar>
              <w:top w:w="20" w:type="dxa"/>
              <w:left w:w="20" w:type="dxa"/>
              <w:bottom w:w="20" w:type="dxa"/>
              <w:right w:w="20" w:type="dxa"/>
            </w:tcMar>
            <w:vAlign w:val="center"/>
            <w:hideMark/>
          </w:tcPr>
          <w:p w14:paraId="38AEE81F" w14:textId="77777777" w:rsidR="003C3F5A" w:rsidRPr="00C247FB" w:rsidRDefault="003C3F5A" w:rsidP="00997082">
            <w:pPr>
              <w:pStyle w:val="movimento2"/>
              <w:rPr>
                <w:color w:val="002060"/>
              </w:rPr>
            </w:pPr>
            <w:r w:rsidRPr="00C247FB">
              <w:rPr>
                <w:color w:val="002060"/>
              </w:rPr>
              <w:t xml:space="preserve">(FRASASSI C5) </w:t>
            </w:r>
          </w:p>
        </w:tc>
      </w:tr>
      <w:tr w:rsidR="003C3F5A" w:rsidRPr="00C247FB" w14:paraId="23B5A7FF" w14:textId="77777777" w:rsidTr="00997082">
        <w:tc>
          <w:tcPr>
            <w:tcW w:w="2200" w:type="dxa"/>
            <w:tcMar>
              <w:top w:w="20" w:type="dxa"/>
              <w:left w:w="20" w:type="dxa"/>
              <w:bottom w:w="20" w:type="dxa"/>
              <w:right w:w="20" w:type="dxa"/>
            </w:tcMar>
            <w:vAlign w:val="center"/>
            <w:hideMark/>
          </w:tcPr>
          <w:p w14:paraId="44EA7638" w14:textId="77777777" w:rsidR="003C3F5A" w:rsidRPr="00C247FB" w:rsidRDefault="003C3F5A" w:rsidP="00997082">
            <w:pPr>
              <w:pStyle w:val="movimento"/>
              <w:rPr>
                <w:color w:val="002060"/>
              </w:rPr>
            </w:pPr>
            <w:r w:rsidRPr="00C247FB">
              <w:rPr>
                <w:color w:val="002060"/>
              </w:rPr>
              <w:t>ANGELANI ALESSANDRO</w:t>
            </w:r>
          </w:p>
        </w:tc>
        <w:tc>
          <w:tcPr>
            <w:tcW w:w="2200" w:type="dxa"/>
            <w:tcMar>
              <w:top w:w="20" w:type="dxa"/>
              <w:left w:w="20" w:type="dxa"/>
              <w:bottom w:w="20" w:type="dxa"/>
              <w:right w:w="20" w:type="dxa"/>
            </w:tcMar>
            <w:vAlign w:val="center"/>
            <w:hideMark/>
          </w:tcPr>
          <w:p w14:paraId="71C6203A" w14:textId="77777777" w:rsidR="003C3F5A" w:rsidRPr="00C247FB" w:rsidRDefault="003C3F5A" w:rsidP="00997082">
            <w:pPr>
              <w:pStyle w:val="movimento2"/>
              <w:rPr>
                <w:color w:val="002060"/>
              </w:rPr>
            </w:pPr>
            <w:r w:rsidRPr="00C247FB">
              <w:rPr>
                <w:color w:val="002060"/>
              </w:rPr>
              <w:t xml:space="preserve">(FUTSAL ANCONA) </w:t>
            </w:r>
          </w:p>
        </w:tc>
        <w:tc>
          <w:tcPr>
            <w:tcW w:w="800" w:type="dxa"/>
            <w:tcMar>
              <w:top w:w="20" w:type="dxa"/>
              <w:left w:w="20" w:type="dxa"/>
              <w:bottom w:w="20" w:type="dxa"/>
              <w:right w:w="20" w:type="dxa"/>
            </w:tcMar>
            <w:vAlign w:val="center"/>
            <w:hideMark/>
          </w:tcPr>
          <w:p w14:paraId="58CF41C3"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221AB6E0" w14:textId="77777777" w:rsidR="003C3F5A" w:rsidRPr="00C247FB" w:rsidRDefault="003C3F5A" w:rsidP="00997082">
            <w:pPr>
              <w:pStyle w:val="movimento"/>
              <w:rPr>
                <w:color w:val="002060"/>
              </w:rPr>
            </w:pPr>
            <w:r w:rsidRPr="00C247FB">
              <w:rPr>
                <w:color w:val="002060"/>
              </w:rPr>
              <w:t>MOSCA NICOLO</w:t>
            </w:r>
          </w:p>
        </w:tc>
        <w:tc>
          <w:tcPr>
            <w:tcW w:w="2200" w:type="dxa"/>
            <w:tcMar>
              <w:top w:w="20" w:type="dxa"/>
              <w:left w:w="20" w:type="dxa"/>
              <w:bottom w:w="20" w:type="dxa"/>
              <w:right w:w="20" w:type="dxa"/>
            </w:tcMar>
            <w:vAlign w:val="center"/>
            <w:hideMark/>
          </w:tcPr>
          <w:p w14:paraId="75E66B77" w14:textId="77777777" w:rsidR="003C3F5A" w:rsidRPr="00C247FB" w:rsidRDefault="003C3F5A" w:rsidP="00997082">
            <w:pPr>
              <w:pStyle w:val="movimento2"/>
              <w:rPr>
                <w:color w:val="002060"/>
              </w:rPr>
            </w:pPr>
            <w:r w:rsidRPr="00C247FB">
              <w:rPr>
                <w:color w:val="002060"/>
              </w:rPr>
              <w:t xml:space="preserve">(FUTSAL ANCONA) </w:t>
            </w:r>
          </w:p>
        </w:tc>
      </w:tr>
      <w:tr w:rsidR="003C3F5A" w:rsidRPr="00C247FB" w14:paraId="75C88059" w14:textId="77777777" w:rsidTr="00997082">
        <w:tc>
          <w:tcPr>
            <w:tcW w:w="2200" w:type="dxa"/>
            <w:tcMar>
              <w:top w:w="20" w:type="dxa"/>
              <w:left w:w="20" w:type="dxa"/>
              <w:bottom w:w="20" w:type="dxa"/>
              <w:right w:w="20" w:type="dxa"/>
            </w:tcMar>
            <w:vAlign w:val="center"/>
            <w:hideMark/>
          </w:tcPr>
          <w:p w14:paraId="0AFAAD8B" w14:textId="77777777" w:rsidR="003C3F5A" w:rsidRPr="00C247FB" w:rsidRDefault="003C3F5A" w:rsidP="00997082">
            <w:pPr>
              <w:pStyle w:val="movimento"/>
              <w:rPr>
                <w:color w:val="002060"/>
              </w:rPr>
            </w:pPr>
            <w:r w:rsidRPr="00C247FB">
              <w:rPr>
                <w:color w:val="002060"/>
              </w:rPr>
              <w:t>KORAC STEVAN</w:t>
            </w:r>
          </w:p>
        </w:tc>
        <w:tc>
          <w:tcPr>
            <w:tcW w:w="2200" w:type="dxa"/>
            <w:tcMar>
              <w:top w:w="20" w:type="dxa"/>
              <w:left w:w="20" w:type="dxa"/>
              <w:bottom w:w="20" w:type="dxa"/>
              <w:right w:w="20" w:type="dxa"/>
            </w:tcMar>
            <w:vAlign w:val="center"/>
            <w:hideMark/>
          </w:tcPr>
          <w:p w14:paraId="4DE0610C" w14:textId="77777777" w:rsidR="003C3F5A" w:rsidRPr="00C247FB" w:rsidRDefault="003C3F5A" w:rsidP="00997082">
            <w:pPr>
              <w:pStyle w:val="movimento2"/>
              <w:rPr>
                <w:color w:val="002060"/>
              </w:rPr>
            </w:pPr>
            <w:r w:rsidRPr="00C247FB">
              <w:rPr>
                <w:color w:val="002060"/>
              </w:rPr>
              <w:t xml:space="preserve">(FUTSAL L.C.) </w:t>
            </w:r>
          </w:p>
        </w:tc>
        <w:tc>
          <w:tcPr>
            <w:tcW w:w="800" w:type="dxa"/>
            <w:tcMar>
              <w:top w:w="20" w:type="dxa"/>
              <w:left w:w="20" w:type="dxa"/>
              <w:bottom w:w="20" w:type="dxa"/>
              <w:right w:w="20" w:type="dxa"/>
            </w:tcMar>
            <w:vAlign w:val="center"/>
            <w:hideMark/>
          </w:tcPr>
          <w:p w14:paraId="33F7E200"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47A5EF45" w14:textId="77777777" w:rsidR="003C3F5A" w:rsidRPr="00C247FB" w:rsidRDefault="003C3F5A" w:rsidP="00997082">
            <w:pPr>
              <w:pStyle w:val="movimento"/>
              <w:rPr>
                <w:color w:val="002060"/>
              </w:rPr>
            </w:pPr>
            <w:r w:rsidRPr="00C247FB">
              <w:rPr>
                <w:color w:val="002060"/>
              </w:rPr>
              <w:t>BRUNETTI ROBERTO</w:t>
            </w:r>
          </w:p>
        </w:tc>
        <w:tc>
          <w:tcPr>
            <w:tcW w:w="2200" w:type="dxa"/>
            <w:tcMar>
              <w:top w:w="20" w:type="dxa"/>
              <w:left w:w="20" w:type="dxa"/>
              <w:bottom w:w="20" w:type="dxa"/>
              <w:right w:w="20" w:type="dxa"/>
            </w:tcMar>
            <w:vAlign w:val="center"/>
            <w:hideMark/>
          </w:tcPr>
          <w:p w14:paraId="43D8F8AB" w14:textId="77777777" w:rsidR="003C3F5A" w:rsidRPr="00C247FB" w:rsidRDefault="003C3F5A" w:rsidP="00997082">
            <w:pPr>
              <w:pStyle w:val="movimento2"/>
              <w:rPr>
                <w:color w:val="002060"/>
              </w:rPr>
            </w:pPr>
            <w:r w:rsidRPr="00C247FB">
              <w:rPr>
                <w:color w:val="002060"/>
              </w:rPr>
              <w:t xml:space="preserve">(FUTSAL SAMBUCHETO) </w:t>
            </w:r>
          </w:p>
        </w:tc>
      </w:tr>
      <w:tr w:rsidR="003C3F5A" w:rsidRPr="00C247FB" w14:paraId="0A639C58" w14:textId="77777777" w:rsidTr="00997082">
        <w:tc>
          <w:tcPr>
            <w:tcW w:w="2200" w:type="dxa"/>
            <w:tcMar>
              <w:top w:w="20" w:type="dxa"/>
              <w:left w:w="20" w:type="dxa"/>
              <w:bottom w:w="20" w:type="dxa"/>
              <w:right w:w="20" w:type="dxa"/>
            </w:tcMar>
            <w:vAlign w:val="center"/>
            <w:hideMark/>
          </w:tcPr>
          <w:p w14:paraId="27F0DA6F" w14:textId="77777777" w:rsidR="003C3F5A" w:rsidRPr="00C247FB" w:rsidRDefault="003C3F5A" w:rsidP="00997082">
            <w:pPr>
              <w:pStyle w:val="movimento"/>
              <w:rPr>
                <w:color w:val="002060"/>
              </w:rPr>
            </w:pPr>
            <w:r w:rsidRPr="00C247FB">
              <w:rPr>
                <w:color w:val="002060"/>
              </w:rPr>
              <w:t>ALBANESI SIMONE</w:t>
            </w:r>
          </w:p>
        </w:tc>
        <w:tc>
          <w:tcPr>
            <w:tcW w:w="2200" w:type="dxa"/>
            <w:tcMar>
              <w:top w:w="20" w:type="dxa"/>
              <w:left w:w="20" w:type="dxa"/>
              <w:bottom w:w="20" w:type="dxa"/>
              <w:right w:w="20" w:type="dxa"/>
            </w:tcMar>
            <w:vAlign w:val="center"/>
            <w:hideMark/>
          </w:tcPr>
          <w:p w14:paraId="5DF890CA" w14:textId="77777777" w:rsidR="003C3F5A" w:rsidRPr="00C247FB" w:rsidRDefault="003C3F5A" w:rsidP="00997082">
            <w:pPr>
              <w:pStyle w:val="movimento2"/>
              <w:rPr>
                <w:color w:val="002060"/>
              </w:rPr>
            </w:pPr>
            <w:r w:rsidRPr="00C247FB">
              <w:rPr>
                <w:color w:val="002060"/>
              </w:rPr>
              <w:t xml:space="preserve">(FUTSAL VIRE GEOSISTEM ASD) </w:t>
            </w:r>
          </w:p>
        </w:tc>
        <w:tc>
          <w:tcPr>
            <w:tcW w:w="800" w:type="dxa"/>
            <w:tcMar>
              <w:top w:w="20" w:type="dxa"/>
              <w:left w:w="20" w:type="dxa"/>
              <w:bottom w:w="20" w:type="dxa"/>
              <w:right w:w="20" w:type="dxa"/>
            </w:tcMar>
            <w:vAlign w:val="center"/>
            <w:hideMark/>
          </w:tcPr>
          <w:p w14:paraId="23D785A1"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1E2E28B6" w14:textId="77777777" w:rsidR="003C3F5A" w:rsidRPr="00C247FB" w:rsidRDefault="003C3F5A" w:rsidP="00997082">
            <w:pPr>
              <w:pStyle w:val="movimento"/>
              <w:rPr>
                <w:color w:val="002060"/>
              </w:rPr>
            </w:pPr>
            <w:r w:rsidRPr="00C247FB">
              <w:rPr>
                <w:color w:val="002060"/>
              </w:rPr>
              <w:t>SCARAMUCCI MICHAEL</w:t>
            </w:r>
          </w:p>
        </w:tc>
        <w:tc>
          <w:tcPr>
            <w:tcW w:w="2200" w:type="dxa"/>
            <w:tcMar>
              <w:top w:w="20" w:type="dxa"/>
              <w:left w:w="20" w:type="dxa"/>
              <w:bottom w:w="20" w:type="dxa"/>
              <w:right w:w="20" w:type="dxa"/>
            </w:tcMar>
            <w:vAlign w:val="center"/>
            <w:hideMark/>
          </w:tcPr>
          <w:p w14:paraId="6BDCA2EF" w14:textId="77777777" w:rsidR="003C3F5A" w:rsidRPr="00C247FB" w:rsidRDefault="003C3F5A" w:rsidP="00997082">
            <w:pPr>
              <w:pStyle w:val="movimento2"/>
              <w:rPr>
                <w:color w:val="002060"/>
              </w:rPr>
            </w:pPr>
            <w:r w:rsidRPr="00C247FB">
              <w:rPr>
                <w:color w:val="002060"/>
              </w:rPr>
              <w:t xml:space="preserve">(MONTECCHIO SPORT) </w:t>
            </w:r>
          </w:p>
        </w:tc>
      </w:tr>
      <w:tr w:rsidR="003C3F5A" w:rsidRPr="00C247FB" w14:paraId="25AA9090" w14:textId="77777777" w:rsidTr="00997082">
        <w:tc>
          <w:tcPr>
            <w:tcW w:w="2200" w:type="dxa"/>
            <w:tcMar>
              <w:top w:w="20" w:type="dxa"/>
              <w:left w:w="20" w:type="dxa"/>
              <w:bottom w:w="20" w:type="dxa"/>
              <w:right w:w="20" w:type="dxa"/>
            </w:tcMar>
            <w:vAlign w:val="center"/>
            <w:hideMark/>
          </w:tcPr>
          <w:p w14:paraId="2A7196A4" w14:textId="77777777" w:rsidR="003C3F5A" w:rsidRPr="00C247FB" w:rsidRDefault="003C3F5A" w:rsidP="00997082">
            <w:pPr>
              <w:pStyle w:val="movimento"/>
              <w:rPr>
                <w:color w:val="002060"/>
              </w:rPr>
            </w:pPr>
            <w:r w:rsidRPr="00C247FB">
              <w:rPr>
                <w:color w:val="002060"/>
              </w:rPr>
              <w:t>BULLON SANDOVAL JAHIR ANTHONY</w:t>
            </w:r>
          </w:p>
        </w:tc>
        <w:tc>
          <w:tcPr>
            <w:tcW w:w="2200" w:type="dxa"/>
            <w:tcMar>
              <w:top w:w="20" w:type="dxa"/>
              <w:left w:w="20" w:type="dxa"/>
              <w:bottom w:w="20" w:type="dxa"/>
              <w:right w:w="20" w:type="dxa"/>
            </w:tcMar>
            <w:vAlign w:val="center"/>
            <w:hideMark/>
          </w:tcPr>
          <w:p w14:paraId="62ACCDAB" w14:textId="77777777" w:rsidR="003C3F5A" w:rsidRPr="00C247FB" w:rsidRDefault="003C3F5A" w:rsidP="00997082">
            <w:pPr>
              <w:pStyle w:val="movimento2"/>
              <w:rPr>
                <w:color w:val="002060"/>
              </w:rPr>
            </w:pPr>
            <w:r w:rsidRPr="00C247FB">
              <w:rPr>
                <w:color w:val="002060"/>
              </w:rPr>
              <w:t xml:space="preserve">(OLIMPIA JUVENTU FALCONARA) </w:t>
            </w:r>
          </w:p>
        </w:tc>
        <w:tc>
          <w:tcPr>
            <w:tcW w:w="800" w:type="dxa"/>
            <w:tcMar>
              <w:top w:w="20" w:type="dxa"/>
              <w:left w:w="20" w:type="dxa"/>
              <w:bottom w:w="20" w:type="dxa"/>
              <w:right w:w="20" w:type="dxa"/>
            </w:tcMar>
            <w:vAlign w:val="center"/>
            <w:hideMark/>
          </w:tcPr>
          <w:p w14:paraId="1A5B0CE3"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320A2C4B" w14:textId="77777777" w:rsidR="003C3F5A" w:rsidRPr="00C247FB" w:rsidRDefault="003C3F5A" w:rsidP="00997082">
            <w:pPr>
              <w:pStyle w:val="movimento"/>
              <w:rPr>
                <w:color w:val="002060"/>
              </w:rPr>
            </w:pPr>
            <w:r w:rsidRPr="00C247FB">
              <w:rPr>
                <w:color w:val="002060"/>
              </w:rPr>
              <w:t>NAPPI CLEMENTE</w:t>
            </w:r>
          </w:p>
        </w:tc>
        <w:tc>
          <w:tcPr>
            <w:tcW w:w="2200" w:type="dxa"/>
            <w:tcMar>
              <w:top w:w="20" w:type="dxa"/>
              <w:left w:w="20" w:type="dxa"/>
              <w:bottom w:w="20" w:type="dxa"/>
              <w:right w:w="20" w:type="dxa"/>
            </w:tcMar>
            <w:vAlign w:val="center"/>
            <w:hideMark/>
          </w:tcPr>
          <w:p w14:paraId="4B520C31" w14:textId="77777777" w:rsidR="003C3F5A" w:rsidRPr="00C247FB" w:rsidRDefault="003C3F5A" w:rsidP="00997082">
            <w:pPr>
              <w:pStyle w:val="movimento2"/>
              <w:rPr>
                <w:color w:val="002060"/>
              </w:rPr>
            </w:pPr>
            <w:r w:rsidRPr="00C247FB">
              <w:rPr>
                <w:color w:val="002060"/>
              </w:rPr>
              <w:t xml:space="preserve">(OLIMPIA JUVENTU FALCONARA) </w:t>
            </w:r>
          </w:p>
        </w:tc>
      </w:tr>
      <w:tr w:rsidR="003C3F5A" w:rsidRPr="00C247FB" w14:paraId="74A52F7F" w14:textId="77777777" w:rsidTr="00997082">
        <w:tc>
          <w:tcPr>
            <w:tcW w:w="2200" w:type="dxa"/>
            <w:tcMar>
              <w:top w:w="20" w:type="dxa"/>
              <w:left w:w="20" w:type="dxa"/>
              <w:bottom w:w="20" w:type="dxa"/>
              <w:right w:w="20" w:type="dxa"/>
            </w:tcMar>
            <w:vAlign w:val="center"/>
            <w:hideMark/>
          </w:tcPr>
          <w:p w14:paraId="1B78B935" w14:textId="77777777" w:rsidR="003C3F5A" w:rsidRPr="00C247FB" w:rsidRDefault="003C3F5A" w:rsidP="00997082">
            <w:pPr>
              <w:pStyle w:val="movimento"/>
              <w:rPr>
                <w:color w:val="002060"/>
              </w:rPr>
            </w:pPr>
            <w:r w:rsidRPr="00C247FB">
              <w:rPr>
                <w:color w:val="002060"/>
              </w:rPr>
              <w:t>BIONDI FULVIO</w:t>
            </w:r>
          </w:p>
        </w:tc>
        <w:tc>
          <w:tcPr>
            <w:tcW w:w="2200" w:type="dxa"/>
            <w:tcMar>
              <w:top w:w="20" w:type="dxa"/>
              <w:left w:w="20" w:type="dxa"/>
              <w:bottom w:w="20" w:type="dxa"/>
              <w:right w:w="20" w:type="dxa"/>
            </w:tcMar>
            <w:vAlign w:val="center"/>
            <w:hideMark/>
          </w:tcPr>
          <w:p w14:paraId="0165F861" w14:textId="77777777" w:rsidR="003C3F5A" w:rsidRPr="00C247FB" w:rsidRDefault="003C3F5A" w:rsidP="00997082">
            <w:pPr>
              <w:pStyle w:val="movimento2"/>
              <w:rPr>
                <w:color w:val="002060"/>
              </w:rPr>
            </w:pPr>
            <w:r w:rsidRPr="00C247FB">
              <w:rPr>
                <w:color w:val="002060"/>
              </w:rPr>
              <w:t xml:space="preserve">(PICENO UNITED MMX A R.L.) </w:t>
            </w:r>
          </w:p>
        </w:tc>
        <w:tc>
          <w:tcPr>
            <w:tcW w:w="800" w:type="dxa"/>
            <w:tcMar>
              <w:top w:w="20" w:type="dxa"/>
              <w:left w:w="20" w:type="dxa"/>
              <w:bottom w:w="20" w:type="dxa"/>
              <w:right w:w="20" w:type="dxa"/>
            </w:tcMar>
            <w:vAlign w:val="center"/>
            <w:hideMark/>
          </w:tcPr>
          <w:p w14:paraId="3FF657B6"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688FBCFA" w14:textId="77777777" w:rsidR="003C3F5A" w:rsidRPr="00C247FB" w:rsidRDefault="003C3F5A" w:rsidP="00997082">
            <w:pPr>
              <w:pStyle w:val="movimento"/>
              <w:rPr>
                <w:color w:val="002060"/>
              </w:rPr>
            </w:pPr>
            <w:r w:rsidRPr="00C247FB">
              <w:rPr>
                <w:color w:val="002060"/>
              </w:rPr>
              <w:t>TEMPESTILLI ALESSIO</w:t>
            </w:r>
          </w:p>
        </w:tc>
        <w:tc>
          <w:tcPr>
            <w:tcW w:w="2200" w:type="dxa"/>
            <w:tcMar>
              <w:top w:w="20" w:type="dxa"/>
              <w:left w:w="20" w:type="dxa"/>
              <w:bottom w:w="20" w:type="dxa"/>
              <w:right w:w="20" w:type="dxa"/>
            </w:tcMar>
            <w:vAlign w:val="center"/>
            <w:hideMark/>
          </w:tcPr>
          <w:p w14:paraId="6D51C2A5" w14:textId="77777777" w:rsidR="003C3F5A" w:rsidRPr="00C247FB" w:rsidRDefault="003C3F5A" w:rsidP="00997082">
            <w:pPr>
              <w:pStyle w:val="movimento2"/>
              <w:rPr>
                <w:color w:val="002060"/>
              </w:rPr>
            </w:pPr>
            <w:r w:rsidRPr="00C247FB">
              <w:rPr>
                <w:color w:val="002060"/>
              </w:rPr>
              <w:t xml:space="preserve">(PICENO UNITED MMX A R.L.) </w:t>
            </w:r>
          </w:p>
        </w:tc>
      </w:tr>
      <w:tr w:rsidR="003C3F5A" w:rsidRPr="00C247FB" w14:paraId="125C2B92" w14:textId="77777777" w:rsidTr="00997082">
        <w:tc>
          <w:tcPr>
            <w:tcW w:w="2200" w:type="dxa"/>
            <w:tcMar>
              <w:top w:w="20" w:type="dxa"/>
              <w:left w:w="20" w:type="dxa"/>
              <w:bottom w:w="20" w:type="dxa"/>
              <w:right w:w="20" w:type="dxa"/>
            </w:tcMar>
            <w:vAlign w:val="center"/>
            <w:hideMark/>
          </w:tcPr>
          <w:p w14:paraId="001C0936" w14:textId="77777777" w:rsidR="003C3F5A" w:rsidRPr="00C247FB" w:rsidRDefault="003C3F5A" w:rsidP="00997082">
            <w:pPr>
              <w:pStyle w:val="movimento"/>
              <w:rPr>
                <w:color w:val="002060"/>
              </w:rPr>
            </w:pPr>
            <w:r w:rsidRPr="00C247FB">
              <w:rPr>
                <w:color w:val="002060"/>
              </w:rPr>
              <w:t>VIVENZIO MARCO</w:t>
            </w:r>
          </w:p>
        </w:tc>
        <w:tc>
          <w:tcPr>
            <w:tcW w:w="2200" w:type="dxa"/>
            <w:tcMar>
              <w:top w:w="20" w:type="dxa"/>
              <w:left w:w="20" w:type="dxa"/>
              <w:bottom w:w="20" w:type="dxa"/>
              <w:right w:w="20" w:type="dxa"/>
            </w:tcMar>
            <w:vAlign w:val="center"/>
            <w:hideMark/>
          </w:tcPr>
          <w:p w14:paraId="4E9A09A6" w14:textId="77777777" w:rsidR="003C3F5A" w:rsidRPr="00C247FB" w:rsidRDefault="003C3F5A" w:rsidP="00997082">
            <w:pPr>
              <w:pStyle w:val="movimento2"/>
              <w:rPr>
                <w:color w:val="002060"/>
              </w:rPr>
            </w:pPr>
            <w:r w:rsidRPr="00C247FB">
              <w:rPr>
                <w:color w:val="002060"/>
              </w:rPr>
              <w:t xml:space="preserve">(PIEDIRIPA C5) </w:t>
            </w:r>
          </w:p>
        </w:tc>
        <w:tc>
          <w:tcPr>
            <w:tcW w:w="800" w:type="dxa"/>
            <w:tcMar>
              <w:top w:w="20" w:type="dxa"/>
              <w:left w:w="20" w:type="dxa"/>
              <w:bottom w:w="20" w:type="dxa"/>
              <w:right w:w="20" w:type="dxa"/>
            </w:tcMar>
            <w:vAlign w:val="center"/>
            <w:hideMark/>
          </w:tcPr>
          <w:p w14:paraId="06710585"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38ED6382" w14:textId="77777777" w:rsidR="003C3F5A" w:rsidRPr="00C247FB" w:rsidRDefault="003C3F5A" w:rsidP="00997082">
            <w:pPr>
              <w:pStyle w:val="movimento"/>
              <w:rPr>
                <w:color w:val="002060"/>
              </w:rPr>
            </w:pPr>
            <w:r w:rsidRPr="00C247FB">
              <w:rPr>
                <w:color w:val="002060"/>
              </w:rPr>
              <w:t>ROSSI LORENZO</w:t>
            </w:r>
          </w:p>
        </w:tc>
        <w:tc>
          <w:tcPr>
            <w:tcW w:w="2200" w:type="dxa"/>
            <w:tcMar>
              <w:top w:w="20" w:type="dxa"/>
              <w:left w:w="20" w:type="dxa"/>
              <w:bottom w:w="20" w:type="dxa"/>
              <w:right w:w="20" w:type="dxa"/>
            </w:tcMar>
            <w:vAlign w:val="center"/>
            <w:hideMark/>
          </w:tcPr>
          <w:p w14:paraId="060F41CE" w14:textId="77777777" w:rsidR="003C3F5A" w:rsidRPr="00C247FB" w:rsidRDefault="003C3F5A" w:rsidP="00997082">
            <w:pPr>
              <w:pStyle w:val="movimento2"/>
              <w:rPr>
                <w:color w:val="002060"/>
              </w:rPr>
            </w:pPr>
            <w:r w:rsidRPr="00C247FB">
              <w:rPr>
                <w:color w:val="002060"/>
              </w:rPr>
              <w:t xml:space="preserve">(POLISPORTIVA FUTURA A.D.) </w:t>
            </w:r>
          </w:p>
        </w:tc>
      </w:tr>
      <w:tr w:rsidR="003C3F5A" w:rsidRPr="00C247FB" w14:paraId="2B136F9D" w14:textId="77777777" w:rsidTr="00997082">
        <w:tc>
          <w:tcPr>
            <w:tcW w:w="2200" w:type="dxa"/>
            <w:tcMar>
              <w:top w:w="20" w:type="dxa"/>
              <w:left w:w="20" w:type="dxa"/>
              <w:bottom w:w="20" w:type="dxa"/>
              <w:right w:w="20" w:type="dxa"/>
            </w:tcMar>
            <w:vAlign w:val="center"/>
            <w:hideMark/>
          </w:tcPr>
          <w:p w14:paraId="75002833" w14:textId="77777777" w:rsidR="003C3F5A" w:rsidRPr="00C247FB" w:rsidRDefault="003C3F5A" w:rsidP="00997082">
            <w:pPr>
              <w:pStyle w:val="movimento"/>
              <w:rPr>
                <w:color w:val="002060"/>
              </w:rPr>
            </w:pPr>
            <w:r w:rsidRPr="00C247FB">
              <w:rPr>
                <w:color w:val="002060"/>
              </w:rPr>
              <w:t>GASPARRI MARCO</w:t>
            </w:r>
          </w:p>
        </w:tc>
        <w:tc>
          <w:tcPr>
            <w:tcW w:w="2200" w:type="dxa"/>
            <w:tcMar>
              <w:top w:w="20" w:type="dxa"/>
              <w:left w:w="20" w:type="dxa"/>
              <w:bottom w:w="20" w:type="dxa"/>
              <w:right w:w="20" w:type="dxa"/>
            </w:tcMar>
            <w:vAlign w:val="center"/>
            <w:hideMark/>
          </w:tcPr>
          <w:p w14:paraId="22131428" w14:textId="77777777" w:rsidR="003C3F5A" w:rsidRPr="00C247FB" w:rsidRDefault="003C3F5A" w:rsidP="00997082">
            <w:pPr>
              <w:pStyle w:val="movimento2"/>
              <w:rPr>
                <w:color w:val="002060"/>
              </w:rPr>
            </w:pPr>
            <w:r w:rsidRPr="00C247FB">
              <w:rPr>
                <w:color w:val="002060"/>
              </w:rPr>
              <w:t xml:space="preserve">(RIPABERARDA) </w:t>
            </w:r>
          </w:p>
        </w:tc>
        <w:tc>
          <w:tcPr>
            <w:tcW w:w="800" w:type="dxa"/>
            <w:tcMar>
              <w:top w:w="20" w:type="dxa"/>
              <w:left w:w="20" w:type="dxa"/>
              <w:bottom w:w="20" w:type="dxa"/>
              <w:right w:w="20" w:type="dxa"/>
            </w:tcMar>
            <w:vAlign w:val="center"/>
            <w:hideMark/>
          </w:tcPr>
          <w:p w14:paraId="50F8FE19"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7B38EE6E" w14:textId="77777777" w:rsidR="003C3F5A" w:rsidRPr="00C247FB" w:rsidRDefault="003C3F5A" w:rsidP="00997082">
            <w:pPr>
              <w:pStyle w:val="movimento"/>
              <w:rPr>
                <w:color w:val="002060"/>
              </w:rPr>
            </w:pPr>
            <w:r w:rsidRPr="00C247FB">
              <w:rPr>
                <w:color w:val="002060"/>
              </w:rPr>
              <w:t>LATINI ANDREA</w:t>
            </w:r>
          </w:p>
        </w:tc>
        <w:tc>
          <w:tcPr>
            <w:tcW w:w="2200" w:type="dxa"/>
            <w:tcMar>
              <w:top w:w="20" w:type="dxa"/>
              <w:left w:w="20" w:type="dxa"/>
              <w:bottom w:w="20" w:type="dxa"/>
              <w:right w:w="20" w:type="dxa"/>
            </w:tcMar>
            <w:vAlign w:val="center"/>
            <w:hideMark/>
          </w:tcPr>
          <w:p w14:paraId="521FDAA3" w14:textId="77777777" w:rsidR="003C3F5A" w:rsidRPr="00C247FB" w:rsidRDefault="003C3F5A" w:rsidP="00997082">
            <w:pPr>
              <w:pStyle w:val="movimento2"/>
              <w:rPr>
                <w:color w:val="002060"/>
              </w:rPr>
            </w:pPr>
            <w:r w:rsidRPr="00C247FB">
              <w:rPr>
                <w:color w:val="002060"/>
              </w:rPr>
              <w:t xml:space="preserve">(RIPABERARDA) </w:t>
            </w:r>
          </w:p>
        </w:tc>
      </w:tr>
      <w:tr w:rsidR="003C3F5A" w:rsidRPr="00C247FB" w14:paraId="2B24A727" w14:textId="77777777" w:rsidTr="00997082">
        <w:tc>
          <w:tcPr>
            <w:tcW w:w="2200" w:type="dxa"/>
            <w:tcMar>
              <w:top w:w="20" w:type="dxa"/>
              <w:left w:w="20" w:type="dxa"/>
              <w:bottom w:w="20" w:type="dxa"/>
              <w:right w:w="20" w:type="dxa"/>
            </w:tcMar>
            <w:vAlign w:val="center"/>
            <w:hideMark/>
          </w:tcPr>
          <w:p w14:paraId="23ADB00E" w14:textId="77777777" w:rsidR="003C3F5A" w:rsidRPr="00C247FB" w:rsidRDefault="003C3F5A" w:rsidP="00997082">
            <w:pPr>
              <w:pStyle w:val="movimento"/>
              <w:rPr>
                <w:color w:val="002060"/>
              </w:rPr>
            </w:pPr>
            <w:r w:rsidRPr="00C247FB">
              <w:rPr>
                <w:color w:val="002060"/>
              </w:rPr>
              <w:t>LAUDADIO MARCO</w:t>
            </w:r>
          </w:p>
        </w:tc>
        <w:tc>
          <w:tcPr>
            <w:tcW w:w="2200" w:type="dxa"/>
            <w:tcMar>
              <w:top w:w="20" w:type="dxa"/>
              <w:left w:w="20" w:type="dxa"/>
              <w:bottom w:w="20" w:type="dxa"/>
              <w:right w:w="20" w:type="dxa"/>
            </w:tcMar>
            <w:vAlign w:val="center"/>
            <w:hideMark/>
          </w:tcPr>
          <w:p w14:paraId="5947D0A4" w14:textId="77777777" w:rsidR="003C3F5A" w:rsidRPr="00C247FB" w:rsidRDefault="003C3F5A" w:rsidP="00997082">
            <w:pPr>
              <w:pStyle w:val="movimento2"/>
              <w:rPr>
                <w:color w:val="002060"/>
              </w:rPr>
            </w:pPr>
            <w:r w:rsidRPr="00C247FB">
              <w:rPr>
                <w:color w:val="002060"/>
              </w:rPr>
              <w:t xml:space="preserve">(RIPABERARDA) </w:t>
            </w:r>
          </w:p>
        </w:tc>
        <w:tc>
          <w:tcPr>
            <w:tcW w:w="800" w:type="dxa"/>
            <w:tcMar>
              <w:top w:w="20" w:type="dxa"/>
              <w:left w:w="20" w:type="dxa"/>
              <w:bottom w:w="20" w:type="dxa"/>
              <w:right w:w="20" w:type="dxa"/>
            </w:tcMar>
            <w:vAlign w:val="center"/>
            <w:hideMark/>
          </w:tcPr>
          <w:p w14:paraId="331C0F53"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5684C4A2" w14:textId="77777777" w:rsidR="003C3F5A" w:rsidRPr="00C247FB" w:rsidRDefault="003C3F5A" w:rsidP="00997082">
            <w:pPr>
              <w:pStyle w:val="movimento"/>
              <w:rPr>
                <w:color w:val="002060"/>
              </w:rPr>
            </w:pPr>
            <w:r w:rsidRPr="00C247FB">
              <w:rPr>
                <w:color w:val="002060"/>
              </w:rPr>
              <w:t>SANTAMARIA DAVIDE</w:t>
            </w:r>
          </w:p>
        </w:tc>
        <w:tc>
          <w:tcPr>
            <w:tcW w:w="2200" w:type="dxa"/>
            <w:tcMar>
              <w:top w:w="20" w:type="dxa"/>
              <w:left w:w="20" w:type="dxa"/>
              <w:bottom w:w="20" w:type="dxa"/>
              <w:right w:w="20" w:type="dxa"/>
            </w:tcMar>
            <w:vAlign w:val="center"/>
            <w:hideMark/>
          </w:tcPr>
          <w:p w14:paraId="3E7860C1" w14:textId="77777777" w:rsidR="003C3F5A" w:rsidRPr="00C247FB" w:rsidRDefault="003C3F5A" w:rsidP="00997082">
            <w:pPr>
              <w:pStyle w:val="movimento2"/>
              <w:rPr>
                <w:color w:val="002060"/>
              </w:rPr>
            </w:pPr>
            <w:r w:rsidRPr="00C247FB">
              <w:rPr>
                <w:color w:val="002060"/>
              </w:rPr>
              <w:t xml:space="preserve">(RIPABERARDA) </w:t>
            </w:r>
          </w:p>
        </w:tc>
      </w:tr>
      <w:tr w:rsidR="003C3F5A" w:rsidRPr="00C247FB" w14:paraId="024D7F8D" w14:textId="77777777" w:rsidTr="00997082">
        <w:tc>
          <w:tcPr>
            <w:tcW w:w="2200" w:type="dxa"/>
            <w:tcMar>
              <w:top w:w="20" w:type="dxa"/>
              <w:left w:w="20" w:type="dxa"/>
              <w:bottom w:w="20" w:type="dxa"/>
              <w:right w:w="20" w:type="dxa"/>
            </w:tcMar>
            <w:vAlign w:val="center"/>
            <w:hideMark/>
          </w:tcPr>
          <w:p w14:paraId="382D513E" w14:textId="77777777" w:rsidR="003C3F5A" w:rsidRPr="00C247FB" w:rsidRDefault="003C3F5A" w:rsidP="00997082">
            <w:pPr>
              <w:pStyle w:val="movimento"/>
              <w:rPr>
                <w:color w:val="002060"/>
              </w:rPr>
            </w:pPr>
            <w:r w:rsidRPr="00C247FB">
              <w:rPr>
                <w:color w:val="002060"/>
              </w:rPr>
              <w:t>COACCI VITTORIO</w:t>
            </w:r>
          </w:p>
        </w:tc>
        <w:tc>
          <w:tcPr>
            <w:tcW w:w="2200" w:type="dxa"/>
            <w:tcMar>
              <w:top w:w="20" w:type="dxa"/>
              <w:left w:w="20" w:type="dxa"/>
              <w:bottom w:w="20" w:type="dxa"/>
              <w:right w:w="20" w:type="dxa"/>
            </w:tcMar>
            <w:vAlign w:val="center"/>
            <w:hideMark/>
          </w:tcPr>
          <w:p w14:paraId="3D929BB4" w14:textId="77777777" w:rsidR="003C3F5A" w:rsidRPr="00C247FB" w:rsidRDefault="003C3F5A" w:rsidP="00997082">
            <w:pPr>
              <w:pStyle w:val="movimento2"/>
              <w:rPr>
                <w:color w:val="002060"/>
              </w:rPr>
            </w:pPr>
            <w:r w:rsidRPr="00C247FB">
              <w:rPr>
                <w:color w:val="002060"/>
              </w:rPr>
              <w:t xml:space="preserve">(RIVIERA DELLE PALME) </w:t>
            </w:r>
          </w:p>
        </w:tc>
        <w:tc>
          <w:tcPr>
            <w:tcW w:w="800" w:type="dxa"/>
            <w:tcMar>
              <w:top w:w="20" w:type="dxa"/>
              <w:left w:w="20" w:type="dxa"/>
              <w:bottom w:w="20" w:type="dxa"/>
              <w:right w:w="20" w:type="dxa"/>
            </w:tcMar>
            <w:vAlign w:val="center"/>
            <w:hideMark/>
          </w:tcPr>
          <w:p w14:paraId="3C6C1C9C"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1A926CCF" w14:textId="77777777" w:rsidR="003C3F5A" w:rsidRPr="00C247FB" w:rsidRDefault="003C3F5A" w:rsidP="00997082">
            <w:pPr>
              <w:pStyle w:val="movimento"/>
              <w:rPr>
                <w:color w:val="002060"/>
              </w:rPr>
            </w:pPr>
            <w:r w:rsidRPr="00C247FB">
              <w:rPr>
                <w:color w:val="002060"/>
              </w:rPr>
              <w:t>VITTORI SIMONE</w:t>
            </w:r>
          </w:p>
        </w:tc>
        <w:tc>
          <w:tcPr>
            <w:tcW w:w="2200" w:type="dxa"/>
            <w:tcMar>
              <w:top w:w="20" w:type="dxa"/>
              <w:left w:w="20" w:type="dxa"/>
              <w:bottom w:w="20" w:type="dxa"/>
              <w:right w:w="20" w:type="dxa"/>
            </w:tcMar>
            <w:vAlign w:val="center"/>
            <w:hideMark/>
          </w:tcPr>
          <w:p w14:paraId="7E64F665" w14:textId="77777777" w:rsidR="003C3F5A" w:rsidRPr="00C247FB" w:rsidRDefault="003C3F5A" w:rsidP="00997082">
            <w:pPr>
              <w:pStyle w:val="movimento2"/>
              <w:rPr>
                <w:color w:val="002060"/>
              </w:rPr>
            </w:pPr>
            <w:r w:rsidRPr="00C247FB">
              <w:rPr>
                <w:color w:val="002060"/>
              </w:rPr>
              <w:t xml:space="preserve">(RIVIERA DELLE PALME) </w:t>
            </w:r>
          </w:p>
        </w:tc>
      </w:tr>
      <w:tr w:rsidR="003C3F5A" w:rsidRPr="00C247FB" w14:paraId="69D8ED2F" w14:textId="77777777" w:rsidTr="00997082">
        <w:tc>
          <w:tcPr>
            <w:tcW w:w="2200" w:type="dxa"/>
            <w:tcMar>
              <w:top w:w="20" w:type="dxa"/>
              <w:left w:w="20" w:type="dxa"/>
              <w:bottom w:w="20" w:type="dxa"/>
              <w:right w:w="20" w:type="dxa"/>
            </w:tcMar>
            <w:vAlign w:val="center"/>
            <w:hideMark/>
          </w:tcPr>
          <w:p w14:paraId="7222E543" w14:textId="77777777" w:rsidR="003C3F5A" w:rsidRPr="00C247FB" w:rsidRDefault="003C3F5A" w:rsidP="00997082">
            <w:pPr>
              <w:pStyle w:val="movimento"/>
              <w:rPr>
                <w:color w:val="002060"/>
              </w:rPr>
            </w:pPr>
            <w:r w:rsidRPr="00C247FB">
              <w:rPr>
                <w:color w:val="002060"/>
              </w:rPr>
              <w:t>SANTINELLI DANIELE</w:t>
            </w:r>
          </w:p>
        </w:tc>
        <w:tc>
          <w:tcPr>
            <w:tcW w:w="2200" w:type="dxa"/>
            <w:tcMar>
              <w:top w:w="20" w:type="dxa"/>
              <w:left w:w="20" w:type="dxa"/>
              <w:bottom w:w="20" w:type="dxa"/>
              <w:right w:w="20" w:type="dxa"/>
            </w:tcMar>
            <w:vAlign w:val="center"/>
            <w:hideMark/>
          </w:tcPr>
          <w:p w14:paraId="3FC23F84" w14:textId="77777777" w:rsidR="003C3F5A" w:rsidRPr="00C247FB" w:rsidRDefault="003C3F5A" w:rsidP="00997082">
            <w:pPr>
              <w:pStyle w:val="movimento2"/>
              <w:rPr>
                <w:color w:val="002060"/>
              </w:rPr>
            </w:pPr>
            <w:r w:rsidRPr="00C247FB">
              <w:rPr>
                <w:color w:val="002060"/>
              </w:rPr>
              <w:t xml:space="preserve">(SANTA MARIA NUOVA A.S.D.) </w:t>
            </w:r>
          </w:p>
        </w:tc>
        <w:tc>
          <w:tcPr>
            <w:tcW w:w="800" w:type="dxa"/>
            <w:tcMar>
              <w:top w:w="20" w:type="dxa"/>
              <w:left w:w="20" w:type="dxa"/>
              <w:bottom w:w="20" w:type="dxa"/>
              <w:right w:w="20" w:type="dxa"/>
            </w:tcMar>
            <w:vAlign w:val="center"/>
            <w:hideMark/>
          </w:tcPr>
          <w:p w14:paraId="1A0B8565"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47093062" w14:textId="77777777" w:rsidR="003C3F5A" w:rsidRPr="00C247FB" w:rsidRDefault="003C3F5A" w:rsidP="00997082">
            <w:pPr>
              <w:pStyle w:val="movimento"/>
              <w:rPr>
                <w:color w:val="002060"/>
              </w:rPr>
            </w:pPr>
            <w:r w:rsidRPr="00C247FB">
              <w:rPr>
                <w:color w:val="002060"/>
              </w:rPr>
              <w:t>DEOGRATIAS DAVIDE</w:t>
            </w:r>
          </w:p>
        </w:tc>
        <w:tc>
          <w:tcPr>
            <w:tcW w:w="2200" w:type="dxa"/>
            <w:tcMar>
              <w:top w:w="20" w:type="dxa"/>
              <w:left w:w="20" w:type="dxa"/>
              <w:bottom w:w="20" w:type="dxa"/>
              <w:right w:w="20" w:type="dxa"/>
            </w:tcMar>
            <w:vAlign w:val="center"/>
            <w:hideMark/>
          </w:tcPr>
          <w:p w14:paraId="4691FE63" w14:textId="77777777" w:rsidR="003C3F5A" w:rsidRPr="00C247FB" w:rsidRDefault="003C3F5A" w:rsidP="00997082">
            <w:pPr>
              <w:pStyle w:val="movimento2"/>
              <w:rPr>
                <w:color w:val="002060"/>
              </w:rPr>
            </w:pPr>
            <w:r w:rsidRPr="00C247FB">
              <w:rPr>
                <w:color w:val="002060"/>
              </w:rPr>
              <w:t xml:space="preserve">(SPORTING GROTTAMMARE) </w:t>
            </w:r>
          </w:p>
        </w:tc>
      </w:tr>
      <w:tr w:rsidR="003C3F5A" w:rsidRPr="00C247FB" w14:paraId="49B4817E" w14:textId="77777777" w:rsidTr="00997082">
        <w:tc>
          <w:tcPr>
            <w:tcW w:w="2200" w:type="dxa"/>
            <w:tcMar>
              <w:top w:w="20" w:type="dxa"/>
              <w:left w:w="20" w:type="dxa"/>
              <w:bottom w:w="20" w:type="dxa"/>
              <w:right w:w="20" w:type="dxa"/>
            </w:tcMar>
            <w:vAlign w:val="center"/>
            <w:hideMark/>
          </w:tcPr>
          <w:p w14:paraId="42102061" w14:textId="77777777" w:rsidR="003C3F5A" w:rsidRPr="00C247FB" w:rsidRDefault="003C3F5A" w:rsidP="00997082">
            <w:pPr>
              <w:pStyle w:val="movimento"/>
              <w:rPr>
                <w:color w:val="002060"/>
              </w:rPr>
            </w:pPr>
            <w:r w:rsidRPr="00C247FB">
              <w:rPr>
                <w:color w:val="002060"/>
              </w:rPr>
              <w:t>LUCHIZOLA MATIAS GASTON</w:t>
            </w:r>
          </w:p>
        </w:tc>
        <w:tc>
          <w:tcPr>
            <w:tcW w:w="2200" w:type="dxa"/>
            <w:tcMar>
              <w:top w:w="20" w:type="dxa"/>
              <w:left w:w="20" w:type="dxa"/>
              <w:bottom w:w="20" w:type="dxa"/>
              <w:right w:w="20" w:type="dxa"/>
            </w:tcMar>
            <w:vAlign w:val="center"/>
            <w:hideMark/>
          </w:tcPr>
          <w:p w14:paraId="7FB71030" w14:textId="77777777" w:rsidR="003C3F5A" w:rsidRPr="00C247FB" w:rsidRDefault="003C3F5A" w:rsidP="00997082">
            <w:pPr>
              <w:pStyle w:val="movimento2"/>
              <w:rPr>
                <w:color w:val="002060"/>
              </w:rPr>
            </w:pPr>
            <w:r w:rsidRPr="00C247FB">
              <w:rPr>
                <w:color w:val="002060"/>
              </w:rPr>
              <w:t xml:space="preserve">(SPORTING GROTTAMMARE) </w:t>
            </w:r>
          </w:p>
        </w:tc>
        <w:tc>
          <w:tcPr>
            <w:tcW w:w="800" w:type="dxa"/>
            <w:tcMar>
              <w:top w:w="20" w:type="dxa"/>
              <w:left w:w="20" w:type="dxa"/>
              <w:bottom w:w="20" w:type="dxa"/>
              <w:right w:w="20" w:type="dxa"/>
            </w:tcMar>
            <w:vAlign w:val="center"/>
            <w:hideMark/>
          </w:tcPr>
          <w:p w14:paraId="2CF4F14F"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4BDA1E84" w14:textId="77777777" w:rsidR="003C3F5A" w:rsidRPr="00C247FB" w:rsidRDefault="003C3F5A" w:rsidP="00997082">
            <w:pPr>
              <w:pStyle w:val="movimento"/>
              <w:rPr>
                <w:color w:val="002060"/>
              </w:rPr>
            </w:pPr>
            <w:r w:rsidRPr="00C247FB">
              <w:rPr>
                <w:color w:val="002060"/>
              </w:rPr>
              <w:t>BIZZARRI DAVIDE</w:t>
            </w:r>
          </w:p>
        </w:tc>
        <w:tc>
          <w:tcPr>
            <w:tcW w:w="2200" w:type="dxa"/>
            <w:tcMar>
              <w:top w:w="20" w:type="dxa"/>
              <w:left w:w="20" w:type="dxa"/>
              <w:bottom w:w="20" w:type="dxa"/>
              <w:right w:w="20" w:type="dxa"/>
            </w:tcMar>
            <w:vAlign w:val="center"/>
            <w:hideMark/>
          </w:tcPr>
          <w:p w14:paraId="09D19E59" w14:textId="77777777" w:rsidR="003C3F5A" w:rsidRPr="00C247FB" w:rsidRDefault="003C3F5A" w:rsidP="00997082">
            <w:pPr>
              <w:pStyle w:val="movimento2"/>
              <w:rPr>
                <w:color w:val="002060"/>
              </w:rPr>
            </w:pPr>
            <w:r w:rsidRPr="00C247FB">
              <w:rPr>
                <w:color w:val="002060"/>
              </w:rPr>
              <w:t xml:space="preserve">(TRIBALCIO PICENA) </w:t>
            </w:r>
          </w:p>
        </w:tc>
      </w:tr>
      <w:tr w:rsidR="003C3F5A" w:rsidRPr="00C247FB" w14:paraId="7AF647E9" w14:textId="77777777" w:rsidTr="00997082">
        <w:tc>
          <w:tcPr>
            <w:tcW w:w="2200" w:type="dxa"/>
            <w:tcMar>
              <w:top w:w="20" w:type="dxa"/>
              <w:left w:w="20" w:type="dxa"/>
              <w:bottom w:w="20" w:type="dxa"/>
              <w:right w:w="20" w:type="dxa"/>
            </w:tcMar>
            <w:vAlign w:val="center"/>
            <w:hideMark/>
          </w:tcPr>
          <w:p w14:paraId="2CD88B5A" w14:textId="77777777" w:rsidR="003C3F5A" w:rsidRPr="00C247FB" w:rsidRDefault="003C3F5A" w:rsidP="00997082">
            <w:pPr>
              <w:pStyle w:val="movimento"/>
              <w:rPr>
                <w:color w:val="002060"/>
              </w:rPr>
            </w:pPr>
            <w:r w:rsidRPr="00C247FB">
              <w:rPr>
                <w:color w:val="002060"/>
              </w:rPr>
              <w:t>FERRARA FRANCESCO</w:t>
            </w:r>
          </w:p>
        </w:tc>
        <w:tc>
          <w:tcPr>
            <w:tcW w:w="2200" w:type="dxa"/>
            <w:tcMar>
              <w:top w:w="20" w:type="dxa"/>
              <w:left w:w="20" w:type="dxa"/>
              <w:bottom w:w="20" w:type="dxa"/>
              <w:right w:w="20" w:type="dxa"/>
            </w:tcMar>
            <w:vAlign w:val="center"/>
            <w:hideMark/>
          </w:tcPr>
          <w:p w14:paraId="0A66C79A" w14:textId="77777777" w:rsidR="003C3F5A" w:rsidRPr="00C247FB" w:rsidRDefault="003C3F5A" w:rsidP="00997082">
            <w:pPr>
              <w:pStyle w:val="movimento2"/>
              <w:rPr>
                <w:color w:val="002060"/>
              </w:rPr>
            </w:pPr>
            <w:r w:rsidRPr="00C247FB">
              <w:rPr>
                <w:color w:val="002060"/>
              </w:rPr>
              <w:t xml:space="preserve">(TRIBALCIO PICENA) </w:t>
            </w:r>
          </w:p>
        </w:tc>
        <w:tc>
          <w:tcPr>
            <w:tcW w:w="800" w:type="dxa"/>
            <w:tcMar>
              <w:top w:w="20" w:type="dxa"/>
              <w:left w:w="20" w:type="dxa"/>
              <w:bottom w:w="20" w:type="dxa"/>
              <w:right w:w="20" w:type="dxa"/>
            </w:tcMar>
            <w:vAlign w:val="center"/>
            <w:hideMark/>
          </w:tcPr>
          <w:p w14:paraId="2404127F"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4B466AC7" w14:textId="77777777" w:rsidR="003C3F5A" w:rsidRPr="00C247FB" w:rsidRDefault="003C3F5A" w:rsidP="00997082">
            <w:pPr>
              <w:pStyle w:val="movimento"/>
              <w:rPr>
                <w:color w:val="002060"/>
              </w:rPr>
            </w:pPr>
            <w:r w:rsidRPr="00C247FB">
              <w:rPr>
                <w:color w:val="002060"/>
              </w:rPr>
              <w:t>TRAVAGLIA UMBERTO</w:t>
            </w:r>
          </w:p>
        </w:tc>
        <w:tc>
          <w:tcPr>
            <w:tcW w:w="2200" w:type="dxa"/>
            <w:tcMar>
              <w:top w:w="20" w:type="dxa"/>
              <w:left w:w="20" w:type="dxa"/>
              <w:bottom w:w="20" w:type="dxa"/>
              <w:right w:w="20" w:type="dxa"/>
            </w:tcMar>
            <w:vAlign w:val="center"/>
            <w:hideMark/>
          </w:tcPr>
          <w:p w14:paraId="677B298F" w14:textId="77777777" w:rsidR="003C3F5A" w:rsidRPr="00C247FB" w:rsidRDefault="003C3F5A" w:rsidP="00997082">
            <w:pPr>
              <w:pStyle w:val="movimento2"/>
              <w:rPr>
                <w:color w:val="002060"/>
              </w:rPr>
            </w:pPr>
            <w:r w:rsidRPr="00C247FB">
              <w:rPr>
                <w:color w:val="002060"/>
              </w:rPr>
              <w:t xml:space="preserve">(TRIBALCIO PICENA) </w:t>
            </w:r>
          </w:p>
        </w:tc>
      </w:tr>
      <w:tr w:rsidR="003C3F5A" w:rsidRPr="00C247FB" w14:paraId="571813AA" w14:textId="77777777" w:rsidTr="00997082">
        <w:tc>
          <w:tcPr>
            <w:tcW w:w="2200" w:type="dxa"/>
            <w:tcMar>
              <w:top w:w="20" w:type="dxa"/>
              <w:left w:w="20" w:type="dxa"/>
              <w:bottom w:w="20" w:type="dxa"/>
              <w:right w:w="20" w:type="dxa"/>
            </w:tcMar>
            <w:vAlign w:val="center"/>
            <w:hideMark/>
          </w:tcPr>
          <w:p w14:paraId="5531A43D" w14:textId="77777777" w:rsidR="003C3F5A" w:rsidRPr="00C247FB" w:rsidRDefault="003C3F5A" w:rsidP="00997082">
            <w:pPr>
              <w:pStyle w:val="movimento"/>
              <w:rPr>
                <w:color w:val="002060"/>
              </w:rPr>
            </w:pPr>
            <w:r w:rsidRPr="00C247FB">
              <w:rPr>
                <w:color w:val="002060"/>
              </w:rPr>
              <w:t>AMATUCCI ALESSANDRO</w:t>
            </w:r>
          </w:p>
        </w:tc>
        <w:tc>
          <w:tcPr>
            <w:tcW w:w="2200" w:type="dxa"/>
            <w:tcMar>
              <w:top w:w="20" w:type="dxa"/>
              <w:left w:w="20" w:type="dxa"/>
              <w:bottom w:w="20" w:type="dxa"/>
              <w:right w:w="20" w:type="dxa"/>
            </w:tcMar>
            <w:vAlign w:val="center"/>
            <w:hideMark/>
          </w:tcPr>
          <w:p w14:paraId="6C7695E5" w14:textId="77777777" w:rsidR="003C3F5A" w:rsidRPr="00C247FB" w:rsidRDefault="003C3F5A" w:rsidP="00997082">
            <w:pPr>
              <w:pStyle w:val="movimento2"/>
              <w:rPr>
                <w:color w:val="002060"/>
              </w:rPr>
            </w:pPr>
            <w:r w:rsidRPr="00C247FB">
              <w:rPr>
                <w:color w:val="002060"/>
              </w:rPr>
              <w:t xml:space="preserve">(TRUENTIN LAMA) </w:t>
            </w:r>
          </w:p>
        </w:tc>
        <w:tc>
          <w:tcPr>
            <w:tcW w:w="800" w:type="dxa"/>
            <w:tcMar>
              <w:top w:w="20" w:type="dxa"/>
              <w:left w:w="20" w:type="dxa"/>
              <w:bottom w:w="20" w:type="dxa"/>
              <w:right w:w="20" w:type="dxa"/>
            </w:tcMar>
            <w:vAlign w:val="center"/>
            <w:hideMark/>
          </w:tcPr>
          <w:p w14:paraId="1C6154F3"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5D04B156" w14:textId="77777777" w:rsidR="003C3F5A" w:rsidRPr="00C247FB" w:rsidRDefault="003C3F5A" w:rsidP="00997082">
            <w:pPr>
              <w:pStyle w:val="movimento"/>
              <w:rPr>
                <w:color w:val="002060"/>
              </w:rPr>
            </w:pPr>
            <w:r w:rsidRPr="00C247FB">
              <w:rPr>
                <w:color w:val="002060"/>
              </w:rPr>
              <w:t>CHIRIVI DANIELE</w:t>
            </w:r>
          </w:p>
        </w:tc>
        <w:tc>
          <w:tcPr>
            <w:tcW w:w="2200" w:type="dxa"/>
            <w:tcMar>
              <w:top w:w="20" w:type="dxa"/>
              <w:left w:w="20" w:type="dxa"/>
              <w:bottom w:w="20" w:type="dxa"/>
              <w:right w:w="20" w:type="dxa"/>
            </w:tcMar>
            <w:vAlign w:val="center"/>
            <w:hideMark/>
          </w:tcPr>
          <w:p w14:paraId="18141FE3" w14:textId="77777777" w:rsidR="003C3F5A" w:rsidRPr="00C247FB" w:rsidRDefault="003C3F5A" w:rsidP="00997082">
            <w:pPr>
              <w:pStyle w:val="movimento2"/>
              <w:rPr>
                <w:color w:val="002060"/>
              </w:rPr>
            </w:pPr>
            <w:r w:rsidRPr="00C247FB">
              <w:rPr>
                <w:color w:val="002060"/>
              </w:rPr>
              <w:t xml:space="preserve">(TRUENTIN LAMA) </w:t>
            </w:r>
          </w:p>
        </w:tc>
      </w:tr>
      <w:tr w:rsidR="003C3F5A" w:rsidRPr="00C247FB" w14:paraId="3EBC48DD" w14:textId="77777777" w:rsidTr="00997082">
        <w:tc>
          <w:tcPr>
            <w:tcW w:w="2200" w:type="dxa"/>
            <w:tcMar>
              <w:top w:w="20" w:type="dxa"/>
              <w:left w:w="20" w:type="dxa"/>
              <w:bottom w:w="20" w:type="dxa"/>
              <w:right w:w="20" w:type="dxa"/>
            </w:tcMar>
            <w:vAlign w:val="center"/>
            <w:hideMark/>
          </w:tcPr>
          <w:p w14:paraId="51B7568B" w14:textId="77777777" w:rsidR="003C3F5A" w:rsidRPr="00C247FB" w:rsidRDefault="003C3F5A" w:rsidP="00997082">
            <w:pPr>
              <w:pStyle w:val="movimento"/>
              <w:rPr>
                <w:color w:val="002060"/>
              </w:rPr>
            </w:pPr>
            <w:r w:rsidRPr="00C247FB">
              <w:rPr>
                <w:color w:val="002060"/>
              </w:rPr>
              <w:t>SPINELLI LUCA</w:t>
            </w:r>
          </w:p>
        </w:tc>
        <w:tc>
          <w:tcPr>
            <w:tcW w:w="2200" w:type="dxa"/>
            <w:tcMar>
              <w:top w:w="20" w:type="dxa"/>
              <w:left w:w="20" w:type="dxa"/>
              <w:bottom w:w="20" w:type="dxa"/>
              <w:right w:w="20" w:type="dxa"/>
            </w:tcMar>
            <w:vAlign w:val="center"/>
            <w:hideMark/>
          </w:tcPr>
          <w:p w14:paraId="01800105" w14:textId="77777777" w:rsidR="003C3F5A" w:rsidRPr="00C247FB" w:rsidRDefault="003C3F5A" w:rsidP="00997082">
            <w:pPr>
              <w:pStyle w:val="movimento2"/>
              <w:rPr>
                <w:color w:val="002060"/>
              </w:rPr>
            </w:pPr>
            <w:r w:rsidRPr="00C247FB">
              <w:rPr>
                <w:color w:val="002060"/>
              </w:rPr>
              <w:t xml:space="preserve">(TRUENTIN LAMA) </w:t>
            </w:r>
          </w:p>
        </w:tc>
        <w:tc>
          <w:tcPr>
            <w:tcW w:w="800" w:type="dxa"/>
            <w:tcMar>
              <w:top w:w="20" w:type="dxa"/>
              <w:left w:w="20" w:type="dxa"/>
              <w:bottom w:w="20" w:type="dxa"/>
              <w:right w:w="20" w:type="dxa"/>
            </w:tcMar>
            <w:vAlign w:val="center"/>
            <w:hideMark/>
          </w:tcPr>
          <w:p w14:paraId="26B3CD39"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5AD4C438" w14:textId="77777777" w:rsidR="003C3F5A" w:rsidRPr="00C247FB" w:rsidRDefault="003C3F5A" w:rsidP="00997082">
            <w:pPr>
              <w:pStyle w:val="movimento"/>
              <w:rPr>
                <w:color w:val="002060"/>
              </w:rPr>
            </w:pPr>
            <w:r w:rsidRPr="00C247FB">
              <w:rPr>
                <w:color w:val="002060"/>
              </w:rPr>
              <w:t>SPADONI SANTINELLI NICCOLO</w:t>
            </w:r>
          </w:p>
        </w:tc>
        <w:tc>
          <w:tcPr>
            <w:tcW w:w="2200" w:type="dxa"/>
            <w:tcMar>
              <w:top w:w="20" w:type="dxa"/>
              <w:left w:w="20" w:type="dxa"/>
              <w:bottom w:w="20" w:type="dxa"/>
              <w:right w:w="20" w:type="dxa"/>
            </w:tcMar>
            <w:vAlign w:val="center"/>
            <w:hideMark/>
          </w:tcPr>
          <w:p w14:paraId="2F788CBF" w14:textId="77777777" w:rsidR="003C3F5A" w:rsidRPr="00C247FB" w:rsidRDefault="003C3F5A" w:rsidP="00997082">
            <w:pPr>
              <w:pStyle w:val="movimento2"/>
              <w:rPr>
                <w:color w:val="002060"/>
              </w:rPr>
            </w:pPr>
            <w:r w:rsidRPr="00C247FB">
              <w:rPr>
                <w:color w:val="002060"/>
              </w:rPr>
              <w:t xml:space="preserve">(VALLESINA) </w:t>
            </w:r>
          </w:p>
        </w:tc>
      </w:tr>
      <w:tr w:rsidR="003C3F5A" w:rsidRPr="00C247FB" w14:paraId="7C38A16C" w14:textId="77777777" w:rsidTr="00997082">
        <w:tc>
          <w:tcPr>
            <w:tcW w:w="2200" w:type="dxa"/>
            <w:tcMar>
              <w:top w:w="20" w:type="dxa"/>
              <w:left w:w="20" w:type="dxa"/>
              <w:bottom w:w="20" w:type="dxa"/>
              <w:right w:w="20" w:type="dxa"/>
            </w:tcMar>
            <w:vAlign w:val="center"/>
            <w:hideMark/>
          </w:tcPr>
          <w:p w14:paraId="58441914" w14:textId="77777777" w:rsidR="003C3F5A" w:rsidRPr="00C247FB" w:rsidRDefault="003C3F5A" w:rsidP="00997082">
            <w:pPr>
              <w:pStyle w:val="movimento"/>
              <w:rPr>
                <w:color w:val="002060"/>
              </w:rPr>
            </w:pPr>
            <w:r w:rsidRPr="00C247FB">
              <w:rPr>
                <w:color w:val="002060"/>
              </w:rPr>
              <w:t>BALAN PETRICA</w:t>
            </w:r>
          </w:p>
        </w:tc>
        <w:tc>
          <w:tcPr>
            <w:tcW w:w="2200" w:type="dxa"/>
            <w:tcMar>
              <w:top w:w="20" w:type="dxa"/>
              <w:left w:w="20" w:type="dxa"/>
              <w:bottom w:w="20" w:type="dxa"/>
              <w:right w:w="20" w:type="dxa"/>
            </w:tcMar>
            <w:vAlign w:val="center"/>
            <w:hideMark/>
          </w:tcPr>
          <w:p w14:paraId="47830974" w14:textId="77777777" w:rsidR="003C3F5A" w:rsidRPr="00C247FB" w:rsidRDefault="003C3F5A" w:rsidP="00997082">
            <w:pPr>
              <w:pStyle w:val="movimento2"/>
              <w:rPr>
                <w:color w:val="002060"/>
              </w:rPr>
            </w:pPr>
            <w:r w:rsidRPr="00C247FB">
              <w:rPr>
                <w:color w:val="002060"/>
              </w:rPr>
              <w:t xml:space="preserve">(VIRTUS AURORA C5) </w:t>
            </w:r>
          </w:p>
        </w:tc>
        <w:tc>
          <w:tcPr>
            <w:tcW w:w="800" w:type="dxa"/>
            <w:tcMar>
              <w:top w:w="20" w:type="dxa"/>
              <w:left w:w="20" w:type="dxa"/>
              <w:bottom w:w="20" w:type="dxa"/>
              <w:right w:w="20" w:type="dxa"/>
            </w:tcMar>
            <w:vAlign w:val="center"/>
            <w:hideMark/>
          </w:tcPr>
          <w:p w14:paraId="090E8448"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0CF5692B" w14:textId="77777777" w:rsidR="003C3F5A" w:rsidRPr="00C247FB" w:rsidRDefault="003C3F5A" w:rsidP="00997082">
            <w:pPr>
              <w:pStyle w:val="movimento"/>
              <w:rPr>
                <w:color w:val="002060"/>
              </w:rPr>
            </w:pPr>
            <w:r w:rsidRPr="00C247FB">
              <w:rPr>
                <w:color w:val="002060"/>
              </w:rPr>
              <w:t>PERRI ALESSIO</w:t>
            </w:r>
          </w:p>
        </w:tc>
        <w:tc>
          <w:tcPr>
            <w:tcW w:w="2200" w:type="dxa"/>
            <w:tcMar>
              <w:top w:w="20" w:type="dxa"/>
              <w:left w:w="20" w:type="dxa"/>
              <w:bottom w:w="20" w:type="dxa"/>
              <w:right w:w="20" w:type="dxa"/>
            </w:tcMar>
            <w:vAlign w:val="center"/>
            <w:hideMark/>
          </w:tcPr>
          <w:p w14:paraId="3DD05423" w14:textId="77777777" w:rsidR="003C3F5A" w:rsidRPr="00C247FB" w:rsidRDefault="003C3F5A" w:rsidP="00997082">
            <w:pPr>
              <w:pStyle w:val="movimento2"/>
              <w:rPr>
                <w:color w:val="002060"/>
              </w:rPr>
            </w:pPr>
            <w:r w:rsidRPr="00C247FB">
              <w:rPr>
                <w:color w:val="002060"/>
              </w:rPr>
              <w:t xml:space="preserve">(VIRTUS AURORA C5) </w:t>
            </w:r>
          </w:p>
        </w:tc>
      </w:tr>
      <w:tr w:rsidR="003C3F5A" w:rsidRPr="00C247FB" w14:paraId="11395386" w14:textId="77777777" w:rsidTr="00997082">
        <w:tc>
          <w:tcPr>
            <w:tcW w:w="2200" w:type="dxa"/>
            <w:tcMar>
              <w:top w:w="20" w:type="dxa"/>
              <w:left w:w="20" w:type="dxa"/>
              <w:bottom w:w="20" w:type="dxa"/>
              <w:right w:w="20" w:type="dxa"/>
            </w:tcMar>
            <w:vAlign w:val="center"/>
            <w:hideMark/>
          </w:tcPr>
          <w:p w14:paraId="23959CDB" w14:textId="77777777" w:rsidR="003C3F5A" w:rsidRPr="00C247FB" w:rsidRDefault="003C3F5A" w:rsidP="00997082">
            <w:pPr>
              <w:pStyle w:val="movimento"/>
              <w:rPr>
                <w:color w:val="002060"/>
              </w:rPr>
            </w:pPr>
            <w:r w:rsidRPr="00C247FB">
              <w:rPr>
                <w:color w:val="002060"/>
              </w:rPr>
              <w:t>CALABRO SAMUELE</w:t>
            </w:r>
          </w:p>
        </w:tc>
        <w:tc>
          <w:tcPr>
            <w:tcW w:w="2200" w:type="dxa"/>
            <w:tcMar>
              <w:top w:w="20" w:type="dxa"/>
              <w:left w:w="20" w:type="dxa"/>
              <w:bottom w:w="20" w:type="dxa"/>
              <w:right w:w="20" w:type="dxa"/>
            </w:tcMar>
            <w:vAlign w:val="center"/>
            <w:hideMark/>
          </w:tcPr>
          <w:p w14:paraId="3DAF3156" w14:textId="77777777" w:rsidR="003C3F5A" w:rsidRPr="00C247FB" w:rsidRDefault="003C3F5A" w:rsidP="00997082">
            <w:pPr>
              <w:pStyle w:val="movimento2"/>
              <w:rPr>
                <w:color w:val="002060"/>
              </w:rPr>
            </w:pPr>
            <w:r w:rsidRPr="00C247FB">
              <w:rPr>
                <w:color w:val="002060"/>
              </w:rPr>
              <w:t xml:space="preserve">(VISSO-ALTONERA CALCIO1970) </w:t>
            </w:r>
          </w:p>
        </w:tc>
        <w:tc>
          <w:tcPr>
            <w:tcW w:w="800" w:type="dxa"/>
            <w:tcMar>
              <w:top w:w="20" w:type="dxa"/>
              <w:left w:w="20" w:type="dxa"/>
              <w:bottom w:w="20" w:type="dxa"/>
              <w:right w:w="20" w:type="dxa"/>
            </w:tcMar>
            <w:vAlign w:val="center"/>
            <w:hideMark/>
          </w:tcPr>
          <w:p w14:paraId="0504776E"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17665981"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4C847996" w14:textId="77777777" w:rsidR="003C3F5A" w:rsidRPr="00C247FB" w:rsidRDefault="003C3F5A" w:rsidP="00997082">
            <w:pPr>
              <w:pStyle w:val="movimento2"/>
              <w:rPr>
                <w:color w:val="002060"/>
              </w:rPr>
            </w:pPr>
            <w:r w:rsidRPr="00C247FB">
              <w:rPr>
                <w:color w:val="002060"/>
              </w:rPr>
              <w:t> </w:t>
            </w:r>
          </w:p>
        </w:tc>
      </w:tr>
    </w:tbl>
    <w:p w14:paraId="5F4601F6" w14:textId="77777777" w:rsidR="003C3F5A" w:rsidRPr="00C247FB" w:rsidRDefault="003C3F5A" w:rsidP="003C3F5A">
      <w:pPr>
        <w:pStyle w:val="titolo10"/>
        <w:rPr>
          <w:rFonts w:eastAsiaTheme="minorEastAsia"/>
          <w:color w:val="002060"/>
        </w:rPr>
      </w:pPr>
      <w:r w:rsidRPr="00C247FB">
        <w:rPr>
          <w:color w:val="002060"/>
        </w:rPr>
        <w:t xml:space="preserve">GARE DEL 30/ 9/2023 </w:t>
      </w:r>
    </w:p>
    <w:p w14:paraId="1BC622BF" w14:textId="77777777" w:rsidR="003C3F5A" w:rsidRPr="00C247FB" w:rsidRDefault="003C3F5A" w:rsidP="003C3F5A">
      <w:pPr>
        <w:pStyle w:val="titolo7a"/>
        <w:rPr>
          <w:color w:val="002060"/>
        </w:rPr>
      </w:pPr>
      <w:r w:rsidRPr="00C247FB">
        <w:rPr>
          <w:color w:val="002060"/>
        </w:rPr>
        <w:t xml:space="preserve">PROVVEDIMENTI DISCIPLINARI </w:t>
      </w:r>
    </w:p>
    <w:p w14:paraId="1B2FADD7" w14:textId="77777777" w:rsidR="003C3F5A" w:rsidRPr="00C247FB" w:rsidRDefault="003C3F5A" w:rsidP="003C3F5A">
      <w:pPr>
        <w:pStyle w:val="titolo7b0"/>
        <w:rPr>
          <w:color w:val="002060"/>
        </w:rPr>
      </w:pPr>
      <w:r w:rsidRPr="00C247FB">
        <w:rPr>
          <w:color w:val="002060"/>
        </w:rPr>
        <w:t xml:space="preserve">In base alle risultanze degli atti ufficiali sono state deliberate le seguenti sanzioni disciplinari. </w:t>
      </w:r>
    </w:p>
    <w:p w14:paraId="0F2CCA47" w14:textId="77777777" w:rsidR="003C3F5A" w:rsidRPr="00C247FB" w:rsidRDefault="003C3F5A" w:rsidP="003C3F5A">
      <w:pPr>
        <w:pStyle w:val="titolo30"/>
        <w:rPr>
          <w:color w:val="002060"/>
        </w:rPr>
      </w:pPr>
      <w:r w:rsidRPr="00C247FB">
        <w:rPr>
          <w:color w:val="002060"/>
        </w:rPr>
        <w:t xml:space="preserve">DIRIGENTI </w:t>
      </w:r>
    </w:p>
    <w:p w14:paraId="4458CFF9" w14:textId="77777777" w:rsidR="003C3F5A" w:rsidRPr="00C247FB" w:rsidRDefault="003C3F5A" w:rsidP="003C3F5A">
      <w:pPr>
        <w:pStyle w:val="titolo20"/>
        <w:rPr>
          <w:color w:val="002060"/>
        </w:rPr>
      </w:pPr>
      <w:r w:rsidRPr="00C247FB">
        <w:rPr>
          <w:color w:val="002060"/>
        </w:rPr>
        <w:t xml:space="preserve">INIBIZIONE A SVOLGERE OGNI ATTIVITA' FINO AL 18/10/2023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C3F5A" w:rsidRPr="00C247FB" w14:paraId="596D9EC8" w14:textId="77777777" w:rsidTr="00997082">
        <w:tc>
          <w:tcPr>
            <w:tcW w:w="2200" w:type="dxa"/>
            <w:tcMar>
              <w:top w:w="20" w:type="dxa"/>
              <w:left w:w="20" w:type="dxa"/>
              <w:bottom w:w="20" w:type="dxa"/>
              <w:right w:w="20" w:type="dxa"/>
            </w:tcMar>
            <w:vAlign w:val="center"/>
            <w:hideMark/>
          </w:tcPr>
          <w:p w14:paraId="1E2F568E" w14:textId="77777777" w:rsidR="003C3F5A" w:rsidRPr="00C247FB" w:rsidRDefault="003C3F5A" w:rsidP="00997082">
            <w:pPr>
              <w:pStyle w:val="movimento"/>
              <w:rPr>
                <w:color w:val="002060"/>
              </w:rPr>
            </w:pPr>
            <w:r w:rsidRPr="00C247FB">
              <w:rPr>
                <w:color w:val="002060"/>
              </w:rPr>
              <w:t>ROTATORI DANIELE</w:t>
            </w:r>
          </w:p>
        </w:tc>
        <w:tc>
          <w:tcPr>
            <w:tcW w:w="2200" w:type="dxa"/>
            <w:tcMar>
              <w:top w:w="20" w:type="dxa"/>
              <w:left w:w="20" w:type="dxa"/>
              <w:bottom w:w="20" w:type="dxa"/>
              <w:right w:w="20" w:type="dxa"/>
            </w:tcMar>
            <w:vAlign w:val="center"/>
            <w:hideMark/>
          </w:tcPr>
          <w:p w14:paraId="191849EC" w14:textId="77777777" w:rsidR="003C3F5A" w:rsidRPr="00C247FB" w:rsidRDefault="003C3F5A" w:rsidP="00997082">
            <w:pPr>
              <w:pStyle w:val="movimento2"/>
              <w:rPr>
                <w:color w:val="002060"/>
              </w:rPr>
            </w:pPr>
            <w:r w:rsidRPr="00C247FB">
              <w:rPr>
                <w:color w:val="002060"/>
              </w:rPr>
              <w:t xml:space="preserve">(FABRIANO CALCIO A 5 2023) </w:t>
            </w:r>
          </w:p>
        </w:tc>
        <w:tc>
          <w:tcPr>
            <w:tcW w:w="800" w:type="dxa"/>
            <w:tcMar>
              <w:top w:w="20" w:type="dxa"/>
              <w:left w:w="20" w:type="dxa"/>
              <w:bottom w:w="20" w:type="dxa"/>
              <w:right w:w="20" w:type="dxa"/>
            </w:tcMar>
            <w:vAlign w:val="center"/>
            <w:hideMark/>
          </w:tcPr>
          <w:p w14:paraId="53D8AF63"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3ACD3BD6"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6E7D5688" w14:textId="77777777" w:rsidR="003C3F5A" w:rsidRPr="00C247FB" w:rsidRDefault="003C3F5A" w:rsidP="00997082">
            <w:pPr>
              <w:pStyle w:val="movimento2"/>
              <w:rPr>
                <w:color w:val="002060"/>
              </w:rPr>
            </w:pPr>
            <w:r w:rsidRPr="00C247FB">
              <w:rPr>
                <w:color w:val="002060"/>
              </w:rPr>
              <w:t> </w:t>
            </w:r>
          </w:p>
        </w:tc>
      </w:tr>
    </w:tbl>
    <w:p w14:paraId="5D7156C4" w14:textId="77777777" w:rsidR="003C3F5A" w:rsidRPr="00C247FB" w:rsidRDefault="003C3F5A" w:rsidP="003C3F5A">
      <w:pPr>
        <w:pStyle w:val="diffida"/>
        <w:spacing w:before="80" w:beforeAutospacing="0" w:after="40" w:afterAutospacing="0"/>
        <w:jc w:val="left"/>
        <w:rPr>
          <w:rFonts w:eastAsiaTheme="minorEastAsia"/>
          <w:color w:val="002060"/>
        </w:rPr>
      </w:pPr>
      <w:r w:rsidRPr="00C247FB">
        <w:rPr>
          <w:color w:val="002060"/>
        </w:rPr>
        <w:t xml:space="preserve">Per essere entrato in campo senza autorizzazione e per aver offeso la squadra avversaria. </w:t>
      </w:r>
    </w:p>
    <w:p w14:paraId="601A7D8F" w14:textId="77777777" w:rsidR="003C3F5A" w:rsidRPr="00C247FB" w:rsidRDefault="003C3F5A" w:rsidP="003C3F5A">
      <w:pPr>
        <w:pStyle w:val="titolo20"/>
        <w:rPr>
          <w:color w:val="002060"/>
        </w:rPr>
      </w:pPr>
      <w:r w:rsidRPr="00C247F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C3F5A" w:rsidRPr="00C247FB" w14:paraId="7FE5E5D4" w14:textId="77777777" w:rsidTr="00997082">
        <w:tc>
          <w:tcPr>
            <w:tcW w:w="2200" w:type="dxa"/>
            <w:tcMar>
              <w:top w:w="20" w:type="dxa"/>
              <w:left w:w="20" w:type="dxa"/>
              <w:bottom w:w="20" w:type="dxa"/>
              <w:right w:w="20" w:type="dxa"/>
            </w:tcMar>
            <w:vAlign w:val="center"/>
            <w:hideMark/>
          </w:tcPr>
          <w:p w14:paraId="734FC76A" w14:textId="77777777" w:rsidR="003C3F5A" w:rsidRPr="00C247FB" w:rsidRDefault="003C3F5A" w:rsidP="00997082">
            <w:pPr>
              <w:pStyle w:val="movimento"/>
              <w:rPr>
                <w:color w:val="002060"/>
              </w:rPr>
            </w:pPr>
            <w:r w:rsidRPr="00C247FB">
              <w:rPr>
                <w:color w:val="002060"/>
              </w:rPr>
              <w:t>ROTATORI DANIELE</w:t>
            </w:r>
          </w:p>
        </w:tc>
        <w:tc>
          <w:tcPr>
            <w:tcW w:w="2200" w:type="dxa"/>
            <w:tcMar>
              <w:top w:w="20" w:type="dxa"/>
              <w:left w:w="20" w:type="dxa"/>
              <w:bottom w:w="20" w:type="dxa"/>
              <w:right w:w="20" w:type="dxa"/>
            </w:tcMar>
            <w:vAlign w:val="center"/>
            <w:hideMark/>
          </w:tcPr>
          <w:p w14:paraId="56A21FFF" w14:textId="77777777" w:rsidR="003C3F5A" w:rsidRPr="00C247FB" w:rsidRDefault="003C3F5A" w:rsidP="00997082">
            <w:pPr>
              <w:pStyle w:val="movimento2"/>
              <w:rPr>
                <w:color w:val="002060"/>
              </w:rPr>
            </w:pPr>
            <w:r w:rsidRPr="00C247FB">
              <w:rPr>
                <w:color w:val="002060"/>
              </w:rPr>
              <w:t xml:space="preserve">(FABRIANO CALCIO A 5 2023) </w:t>
            </w:r>
          </w:p>
        </w:tc>
        <w:tc>
          <w:tcPr>
            <w:tcW w:w="800" w:type="dxa"/>
            <w:tcMar>
              <w:top w:w="20" w:type="dxa"/>
              <w:left w:w="20" w:type="dxa"/>
              <w:bottom w:w="20" w:type="dxa"/>
              <w:right w:w="20" w:type="dxa"/>
            </w:tcMar>
            <w:vAlign w:val="center"/>
            <w:hideMark/>
          </w:tcPr>
          <w:p w14:paraId="24B26875"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6B5E1CC7"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1482FB0D" w14:textId="77777777" w:rsidR="003C3F5A" w:rsidRPr="00C247FB" w:rsidRDefault="003C3F5A" w:rsidP="00997082">
            <w:pPr>
              <w:pStyle w:val="movimento2"/>
              <w:rPr>
                <w:color w:val="002060"/>
              </w:rPr>
            </w:pPr>
            <w:r w:rsidRPr="00C247FB">
              <w:rPr>
                <w:color w:val="002060"/>
              </w:rPr>
              <w:t> </w:t>
            </w:r>
          </w:p>
        </w:tc>
      </w:tr>
    </w:tbl>
    <w:p w14:paraId="31AEFA7D" w14:textId="77777777" w:rsidR="003C3F5A" w:rsidRPr="00C247FB" w:rsidRDefault="003C3F5A" w:rsidP="003C3F5A">
      <w:pPr>
        <w:pStyle w:val="titolo30"/>
        <w:rPr>
          <w:rFonts w:eastAsiaTheme="minorEastAsia"/>
          <w:color w:val="002060"/>
        </w:rPr>
      </w:pPr>
      <w:r w:rsidRPr="00C247FB">
        <w:rPr>
          <w:color w:val="002060"/>
        </w:rPr>
        <w:t xml:space="preserve">CALCIATORI NON ESPULSI </w:t>
      </w:r>
    </w:p>
    <w:p w14:paraId="20CC6CA5" w14:textId="77777777" w:rsidR="003C3F5A" w:rsidRPr="00C247FB" w:rsidRDefault="003C3F5A" w:rsidP="003C3F5A">
      <w:pPr>
        <w:pStyle w:val="titolo20"/>
        <w:rPr>
          <w:color w:val="002060"/>
        </w:rPr>
      </w:pPr>
      <w:r w:rsidRPr="00C247F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C3F5A" w:rsidRPr="00C247FB" w14:paraId="35C3289E" w14:textId="77777777" w:rsidTr="00997082">
        <w:tc>
          <w:tcPr>
            <w:tcW w:w="2200" w:type="dxa"/>
            <w:tcMar>
              <w:top w:w="20" w:type="dxa"/>
              <w:left w:w="20" w:type="dxa"/>
              <w:bottom w:w="20" w:type="dxa"/>
              <w:right w:w="20" w:type="dxa"/>
            </w:tcMar>
            <w:vAlign w:val="center"/>
            <w:hideMark/>
          </w:tcPr>
          <w:p w14:paraId="5D70CA9C" w14:textId="77777777" w:rsidR="003C3F5A" w:rsidRPr="00C247FB" w:rsidRDefault="003C3F5A" w:rsidP="00997082">
            <w:pPr>
              <w:pStyle w:val="movimento"/>
              <w:rPr>
                <w:color w:val="002060"/>
              </w:rPr>
            </w:pPr>
            <w:r w:rsidRPr="00C247FB">
              <w:rPr>
                <w:color w:val="002060"/>
              </w:rPr>
              <w:t>MENGARELLI DANIELE</w:t>
            </w:r>
          </w:p>
        </w:tc>
        <w:tc>
          <w:tcPr>
            <w:tcW w:w="2200" w:type="dxa"/>
            <w:tcMar>
              <w:top w:w="20" w:type="dxa"/>
              <w:left w:w="20" w:type="dxa"/>
              <w:bottom w:w="20" w:type="dxa"/>
              <w:right w:w="20" w:type="dxa"/>
            </w:tcMar>
            <w:vAlign w:val="center"/>
            <w:hideMark/>
          </w:tcPr>
          <w:p w14:paraId="4B19A640" w14:textId="77777777" w:rsidR="003C3F5A" w:rsidRPr="00C247FB" w:rsidRDefault="003C3F5A" w:rsidP="00997082">
            <w:pPr>
              <w:pStyle w:val="movimento2"/>
              <w:rPr>
                <w:color w:val="002060"/>
              </w:rPr>
            </w:pPr>
            <w:r w:rsidRPr="00C247FB">
              <w:rPr>
                <w:color w:val="002060"/>
              </w:rPr>
              <w:t xml:space="preserve">(CALCETTO NUMANA) </w:t>
            </w:r>
          </w:p>
        </w:tc>
        <w:tc>
          <w:tcPr>
            <w:tcW w:w="800" w:type="dxa"/>
            <w:tcMar>
              <w:top w:w="20" w:type="dxa"/>
              <w:left w:w="20" w:type="dxa"/>
              <w:bottom w:w="20" w:type="dxa"/>
              <w:right w:w="20" w:type="dxa"/>
            </w:tcMar>
            <w:vAlign w:val="center"/>
            <w:hideMark/>
          </w:tcPr>
          <w:p w14:paraId="320BCE73"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09FBEC85" w14:textId="77777777" w:rsidR="003C3F5A" w:rsidRPr="00C247FB" w:rsidRDefault="003C3F5A" w:rsidP="00997082">
            <w:pPr>
              <w:pStyle w:val="movimento"/>
              <w:rPr>
                <w:color w:val="002060"/>
              </w:rPr>
            </w:pPr>
            <w:r w:rsidRPr="00C247FB">
              <w:rPr>
                <w:color w:val="002060"/>
              </w:rPr>
              <w:t>MOBBILI MICHELE</w:t>
            </w:r>
          </w:p>
        </w:tc>
        <w:tc>
          <w:tcPr>
            <w:tcW w:w="2200" w:type="dxa"/>
            <w:tcMar>
              <w:top w:w="20" w:type="dxa"/>
              <w:left w:w="20" w:type="dxa"/>
              <w:bottom w:w="20" w:type="dxa"/>
              <w:right w:w="20" w:type="dxa"/>
            </w:tcMar>
            <w:vAlign w:val="center"/>
            <w:hideMark/>
          </w:tcPr>
          <w:p w14:paraId="20AD5C85" w14:textId="77777777" w:rsidR="003C3F5A" w:rsidRPr="00C247FB" w:rsidRDefault="003C3F5A" w:rsidP="00997082">
            <w:pPr>
              <w:pStyle w:val="movimento2"/>
              <w:rPr>
                <w:color w:val="002060"/>
              </w:rPr>
            </w:pPr>
            <w:r w:rsidRPr="00C247FB">
              <w:rPr>
                <w:color w:val="002060"/>
              </w:rPr>
              <w:t xml:space="preserve">(CALCETTO NUMANA) </w:t>
            </w:r>
          </w:p>
        </w:tc>
      </w:tr>
      <w:tr w:rsidR="003C3F5A" w:rsidRPr="00C247FB" w14:paraId="7490085D" w14:textId="77777777" w:rsidTr="00997082">
        <w:tc>
          <w:tcPr>
            <w:tcW w:w="2200" w:type="dxa"/>
            <w:tcMar>
              <w:top w:w="20" w:type="dxa"/>
              <w:left w:w="20" w:type="dxa"/>
              <w:bottom w:w="20" w:type="dxa"/>
              <w:right w:w="20" w:type="dxa"/>
            </w:tcMar>
            <w:vAlign w:val="center"/>
            <w:hideMark/>
          </w:tcPr>
          <w:p w14:paraId="1AFA081F" w14:textId="77777777" w:rsidR="003C3F5A" w:rsidRPr="00C247FB" w:rsidRDefault="003C3F5A" w:rsidP="00997082">
            <w:pPr>
              <w:pStyle w:val="movimento"/>
              <w:rPr>
                <w:color w:val="002060"/>
              </w:rPr>
            </w:pPr>
            <w:r w:rsidRPr="00C247FB">
              <w:rPr>
                <w:color w:val="002060"/>
              </w:rPr>
              <w:t>BULDRINI OMAR</w:t>
            </w:r>
          </w:p>
        </w:tc>
        <w:tc>
          <w:tcPr>
            <w:tcW w:w="2200" w:type="dxa"/>
            <w:tcMar>
              <w:top w:w="20" w:type="dxa"/>
              <w:left w:w="20" w:type="dxa"/>
              <w:bottom w:w="20" w:type="dxa"/>
              <w:right w:w="20" w:type="dxa"/>
            </w:tcMar>
            <w:vAlign w:val="center"/>
            <w:hideMark/>
          </w:tcPr>
          <w:p w14:paraId="0516551F" w14:textId="77777777" w:rsidR="003C3F5A" w:rsidRPr="00C247FB" w:rsidRDefault="003C3F5A" w:rsidP="00997082">
            <w:pPr>
              <w:pStyle w:val="movimento2"/>
              <w:rPr>
                <w:color w:val="002060"/>
              </w:rPr>
            </w:pPr>
            <w:r w:rsidRPr="00C247FB">
              <w:rPr>
                <w:color w:val="002060"/>
              </w:rPr>
              <w:t xml:space="preserve">(CASTELRAIMONDO CALCIO A 5) </w:t>
            </w:r>
          </w:p>
        </w:tc>
        <w:tc>
          <w:tcPr>
            <w:tcW w:w="800" w:type="dxa"/>
            <w:tcMar>
              <w:top w:w="20" w:type="dxa"/>
              <w:left w:w="20" w:type="dxa"/>
              <w:bottom w:w="20" w:type="dxa"/>
              <w:right w:w="20" w:type="dxa"/>
            </w:tcMar>
            <w:vAlign w:val="center"/>
            <w:hideMark/>
          </w:tcPr>
          <w:p w14:paraId="44CC4128"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6AEC6C87" w14:textId="77777777" w:rsidR="003C3F5A" w:rsidRPr="00C247FB" w:rsidRDefault="003C3F5A" w:rsidP="00997082">
            <w:pPr>
              <w:pStyle w:val="movimento"/>
              <w:rPr>
                <w:color w:val="002060"/>
              </w:rPr>
            </w:pPr>
            <w:r w:rsidRPr="00C247FB">
              <w:rPr>
                <w:color w:val="002060"/>
              </w:rPr>
              <w:t>ZINGARETTI ANDREA</w:t>
            </w:r>
          </w:p>
        </w:tc>
        <w:tc>
          <w:tcPr>
            <w:tcW w:w="2200" w:type="dxa"/>
            <w:tcMar>
              <w:top w:w="20" w:type="dxa"/>
              <w:left w:w="20" w:type="dxa"/>
              <w:bottom w:w="20" w:type="dxa"/>
              <w:right w:w="20" w:type="dxa"/>
            </w:tcMar>
            <w:vAlign w:val="center"/>
            <w:hideMark/>
          </w:tcPr>
          <w:p w14:paraId="0B0C5E73" w14:textId="77777777" w:rsidR="003C3F5A" w:rsidRPr="00C247FB" w:rsidRDefault="003C3F5A" w:rsidP="00997082">
            <w:pPr>
              <w:pStyle w:val="movimento2"/>
              <w:rPr>
                <w:color w:val="002060"/>
              </w:rPr>
            </w:pPr>
            <w:r w:rsidRPr="00C247FB">
              <w:rPr>
                <w:color w:val="002060"/>
              </w:rPr>
              <w:t xml:space="preserve">(FABRIANO CALCIO A 5 2023) </w:t>
            </w:r>
          </w:p>
        </w:tc>
      </w:tr>
      <w:tr w:rsidR="003C3F5A" w:rsidRPr="00C247FB" w14:paraId="513F7FC4" w14:textId="77777777" w:rsidTr="00997082">
        <w:tc>
          <w:tcPr>
            <w:tcW w:w="2200" w:type="dxa"/>
            <w:tcMar>
              <w:top w:w="20" w:type="dxa"/>
              <w:left w:w="20" w:type="dxa"/>
              <w:bottom w:w="20" w:type="dxa"/>
              <w:right w:w="20" w:type="dxa"/>
            </w:tcMar>
            <w:vAlign w:val="center"/>
            <w:hideMark/>
          </w:tcPr>
          <w:p w14:paraId="549DC687" w14:textId="77777777" w:rsidR="003C3F5A" w:rsidRPr="00C247FB" w:rsidRDefault="003C3F5A" w:rsidP="00997082">
            <w:pPr>
              <w:pStyle w:val="movimento"/>
              <w:rPr>
                <w:color w:val="002060"/>
              </w:rPr>
            </w:pPr>
            <w:r w:rsidRPr="00C247FB">
              <w:rPr>
                <w:color w:val="002060"/>
              </w:rPr>
              <w:t>PREARSI MARCO</w:t>
            </w:r>
          </w:p>
        </w:tc>
        <w:tc>
          <w:tcPr>
            <w:tcW w:w="2200" w:type="dxa"/>
            <w:tcMar>
              <w:top w:w="20" w:type="dxa"/>
              <w:left w:w="20" w:type="dxa"/>
              <w:bottom w:w="20" w:type="dxa"/>
              <w:right w:w="20" w:type="dxa"/>
            </w:tcMar>
            <w:vAlign w:val="center"/>
            <w:hideMark/>
          </w:tcPr>
          <w:p w14:paraId="43D614DD" w14:textId="77777777" w:rsidR="003C3F5A" w:rsidRPr="00C247FB" w:rsidRDefault="003C3F5A" w:rsidP="00997082">
            <w:pPr>
              <w:pStyle w:val="movimento2"/>
              <w:rPr>
                <w:color w:val="002060"/>
              </w:rPr>
            </w:pPr>
            <w:r w:rsidRPr="00C247FB">
              <w:rPr>
                <w:color w:val="002060"/>
              </w:rPr>
              <w:t xml:space="preserve">(FOLGORE CASTELRAIMONDO) </w:t>
            </w:r>
          </w:p>
        </w:tc>
        <w:tc>
          <w:tcPr>
            <w:tcW w:w="800" w:type="dxa"/>
            <w:tcMar>
              <w:top w:w="20" w:type="dxa"/>
              <w:left w:w="20" w:type="dxa"/>
              <w:bottom w:w="20" w:type="dxa"/>
              <w:right w:w="20" w:type="dxa"/>
            </w:tcMar>
            <w:vAlign w:val="center"/>
            <w:hideMark/>
          </w:tcPr>
          <w:p w14:paraId="06EB4ABD"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0B9EF015" w14:textId="77777777" w:rsidR="003C3F5A" w:rsidRPr="00C247FB" w:rsidRDefault="003C3F5A" w:rsidP="00997082">
            <w:pPr>
              <w:pStyle w:val="movimento"/>
              <w:rPr>
                <w:color w:val="002060"/>
              </w:rPr>
            </w:pPr>
            <w:r w:rsidRPr="00C247FB">
              <w:rPr>
                <w:color w:val="002060"/>
              </w:rPr>
              <w:t>PUPILLI MARCO</w:t>
            </w:r>
          </w:p>
        </w:tc>
        <w:tc>
          <w:tcPr>
            <w:tcW w:w="2200" w:type="dxa"/>
            <w:tcMar>
              <w:top w:w="20" w:type="dxa"/>
              <w:left w:w="20" w:type="dxa"/>
              <w:bottom w:w="20" w:type="dxa"/>
              <w:right w:w="20" w:type="dxa"/>
            </w:tcMar>
            <w:vAlign w:val="center"/>
            <w:hideMark/>
          </w:tcPr>
          <w:p w14:paraId="6B6D0AAD" w14:textId="77777777" w:rsidR="003C3F5A" w:rsidRPr="00C247FB" w:rsidRDefault="003C3F5A" w:rsidP="00997082">
            <w:pPr>
              <w:pStyle w:val="movimento2"/>
              <w:rPr>
                <w:color w:val="002060"/>
              </w:rPr>
            </w:pPr>
            <w:r w:rsidRPr="00C247FB">
              <w:rPr>
                <w:color w:val="002060"/>
              </w:rPr>
              <w:t xml:space="preserve">(FOLGORE CASTELRAIMONDO) </w:t>
            </w:r>
          </w:p>
        </w:tc>
      </w:tr>
      <w:tr w:rsidR="003C3F5A" w:rsidRPr="00C247FB" w14:paraId="20E0B3EA" w14:textId="77777777" w:rsidTr="00997082">
        <w:tc>
          <w:tcPr>
            <w:tcW w:w="2200" w:type="dxa"/>
            <w:tcMar>
              <w:top w:w="20" w:type="dxa"/>
              <w:left w:w="20" w:type="dxa"/>
              <w:bottom w:w="20" w:type="dxa"/>
              <w:right w:w="20" w:type="dxa"/>
            </w:tcMar>
            <w:vAlign w:val="center"/>
            <w:hideMark/>
          </w:tcPr>
          <w:p w14:paraId="0C1551DB" w14:textId="77777777" w:rsidR="003C3F5A" w:rsidRPr="00C247FB" w:rsidRDefault="003C3F5A" w:rsidP="00997082">
            <w:pPr>
              <w:pStyle w:val="movimento"/>
              <w:rPr>
                <w:color w:val="002060"/>
              </w:rPr>
            </w:pPr>
            <w:r w:rsidRPr="00C247FB">
              <w:rPr>
                <w:color w:val="002060"/>
              </w:rPr>
              <w:t>LEONORI MICHELE</w:t>
            </w:r>
          </w:p>
        </w:tc>
        <w:tc>
          <w:tcPr>
            <w:tcW w:w="2200" w:type="dxa"/>
            <w:tcMar>
              <w:top w:w="20" w:type="dxa"/>
              <w:left w:w="20" w:type="dxa"/>
              <w:bottom w:w="20" w:type="dxa"/>
              <w:right w:w="20" w:type="dxa"/>
            </w:tcMar>
            <w:vAlign w:val="center"/>
            <w:hideMark/>
          </w:tcPr>
          <w:p w14:paraId="28F1F542" w14:textId="77777777" w:rsidR="003C3F5A" w:rsidRPr="00C247FB" w:rsidRDefault="003C3F5A" w:rsidP="00997082">
            <w:pPr>
              <w:pStyle w:val="movimento2"/>
              <w:rPr>
                <w:color w:val="002060"/>
              </w:rPr>
            </w:pPr>
            <w:r w:rsidRPr="00C247FB">
              <w:rPr>
                <w:color w:val="002060"/>
              </w:rPr>
              <w:t xml:space="preserve">(GROTTACCIA 2005) </w:t>
            </w:r>
          </w:p>
        </w:tc>
        <w:tc>
          <w:tcPr>
            <w:tcW w:w="800" w:type="dxa"/>
            <w:tcMar>
              <w:top w:w="20" w:type="dxa"/>
              <w:left w:w="20" w:type="dxa"/>
              <w:bottom w:w="20" w:type="dxa"/>
              <w:right w:w="20" w:type="dxa"/>
            </w:tcMar>
            <w:vAlign w:val="center"/>
            <w:hideMark/>
          </w:tcPr>
          <w:p w14:paraId="655AAF61"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6307043D" w14:textId="77777777" w:rsidR="003C3F5A" w:rsidRPr="00C247FB" w:rsidRDefault="003C3F5A" w:rsidP="00997082">
            <w:pPr>
              <w:pStyle w:val="movimento"/>
              <w:rPr>
                <w:color w:val="002060"/>
              </w:rPr>
            </w:pPr>
            <w:r w:rsidRPr="00C247FB">
              <w:rPr>
                <w:color w:val="002060"/>
              </w:rPr>
              <w:t>MASTRANTONI STEFANO</w:t>
            </w:r>
          </w:p>
        </w:tc>
        <w:tc>
          <w:tcPr>
            <w:tcW w:w="2200" w:type="dxa"/>
            <w:tcMar>
              <w:top w:w="20" w:type="dxa"/>
              <w:left w:w="20" w:type="dxa"/>
              <w:bottom w:w="20" w:type="dxa"/>
              <w:right w:w="20" w:type="dxa"/>
            </w:tcMar>
            <w:vAlign w:val="center"/>
            <w:hideMark/>
          </w:tcPr>
          <w:p w14:paraId="1F3A767F" w14:textId="77777777" w:rsidR="003C3F5A" w:rsidRPr="00C247FB" w:rsidRDefault="003C3F5A" w:rsidP="00997082">
            <w:pPr>
              <w:pStyle w:val="movimento2"/>
              <w:rPr>
                <w:color w:val="002060"/>
              </w:rPr>
            </w:pPr>
            <w:r w:rsidRPr="00C247FB">
              <w:rPr>
                <w:color w:val="002060"/>
              </w:rPr>
              <w:t xml:space="preserve">(GROTTACCIA 2005) </w:t>
            </w:r>
          </w:p>
        </w:tc>
      </w:tr>
      <w:tr w:rsidR="003C3F5A" w:rsidRPr="00C247FB" w14:paraId="0A9BCE89" w14:textId="77777777" w:rsidTr="00997082">
        <w:tc>
          <w:tcPr>
            <w:tcW w:w="2200" w:type="dxa"/>
            <w:tcMar>
              <w:top w:w="20" w:type="dxa"/>
              <w:left w:w="20" w:type="dxa"/>
              <w:bottom w:w="20" w:type="dxa"/>
              <w:right w:w="20" w:type="dxa"/>
            </w:tcMar>
            <w:vAlign w:val="center"/>
            <w:hideMark/>
          </w:tcPr>
          <w:p w14:paraId="6762E050" w14:textId="77777777" w:rsidR="003C3F5A" w:rsidRPr="00C247FB" w:rsidRDefault="003C3F5A" w:rsidP="00997082">
            <w:pPr>
              <w:pStyle w:val="movimento"/>
              <w:rPr>
                <w:color w:val="002060"/>
              </w:rPr>
            </w:pPr>
            <w:r w:rsidRPr="00C247FB">
              <w:rPr>
                <w:color w:val="002060"/>
              </w:rPr>
              <w:t>IORIO MATTIA</w:t>
            </w:r>
          </w:p>
        </w:tc>
        <w:tc>
          <w:tcPr>
            <w:tcW w:w="2200" w:type="dxa"/>
            <w:tcMar>
              <w:top w:w="20" w:type="dxa"/>
              <w:left w:w="20" w:type="dxa"/>
              <w:bottom w:w="20" w:type="dxa"/>
              <w:right w:w="20" w:type="dxa"/>
            </w:tcMar>
            <w:vAlign w:val="center"/>
            <w:hideMark/>
          </w:tcPr>
          <w:p w14:paraId="574441C4" w14:textId="77777777" w:rsidR="003C3F5A" w:rsidRPr="00C247FB" w:rsidRDefault="003C3F5A" w:rsidP="00997082">
            <w:pPr>
              <w:pStyle w:val="movimento2"/>
              <w:rPr>
                <w:color w:val="002060"/>
              </w:rPr>
            </w:pPr>
            <w:r w:rsidRPr="00C247FB">
              <w:rPr>
                <w:color w:val="002060"/>
              </w:rPr>
              <w:t xml:space="preserve">(POLVERIGI C5) </w:t>
            </w:r>
          </w:p>
        </w:tc>
        <w:tc>
          <w:tcPr>
            <w:tcW w:w="800" w:type="dxa"/>
            <w:tcMar>
              <w:top w:w="20" w:type="dxa"/>
              <w:left w:w="20" w:type="dxa"/>
              <w:bottom w:w="20" w:type="dxa"/>
              <w:right w:w="20" w:type="dxa"/>
            </w:tcMar>
            <w:vAlign w:val="center"/>
            <w:hideMark/>
          </w:tcPr>
          <w:p w14:paraId="709BDAD6"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26272D65" w14:textId="77777777" w:rsidR="003C3F5A" w:rsidRPr="00C247FB" w:rsidRDefault="003C3F5A" w:rsidP="00997082">
            <w:pPr>
              <w:pStyle w:val="movimento"/>
              <w:rPr>
                <w:color w:val="002060"/>
              </w:rPr>
            </w:pPr>
            <w:r w:rsidRPr="00C247FB">
              <w:rPr>
                <w:color w:val="002060"/>
              </w:rPr>
              <w:t>COACCI JOURI</w:t>
            </w:r>
          </w:p>
        </w:tc>
        <w:tc>
          <w:tcPr>
            <w:tcW w:w="2200" w:type="dxa"/>
            <w:tcMar>
              <w:top w:w="20" w:type="dxa"/>
              <w:left w:w="20" w:type="dxa"/>
              <w:bottom w:w="20" w:type="dxa"/>
              <w:right w:w="20" w:type="dxa"/>
            </w:tcMar>
            <w:vAlign w:val="center"/>
            <w:hideMark/>
          </w:tcPr>
          <w:p w14:paraId="480533AA" w14:textId="77777777" w:rsidR="003C3F5A" w:rsidRPr="00C247FB" w:rsidRDefault="003C3F5A" w:rsidP="00997082">
            <w:pPr>
              <w:pStyle w:val="movimento2"/>
              <w:rPr>
                <w:color w:val="002060"/>
              </w:rPr>
            </w:pPr>
            <w:r w:rsidRPr="00C247FB">
              <w:rPr>
                <w:color w:val="002060"/>
              </w:rPr>
              <w:t xml:space="preserve">(SAN BIAGIO) </w:t>
            </w:r>
          </w:p>
        </w:tc>
      </w:tr>
      <w:tr w:rsidR="003C3F5A" w:rsidRPr="00C247FB" w14:paraId="5A5E4235" w14:textId="77777777" w:rsidTr="00997082">
        <w:tc>
          <w:tcPr>
            <w:tcW w:w="2200" w:type="dxa"/>
            <w:tcMar>
              <w:top w:w="20" w:type="dxa"/>
              <w:left w:w="20" w:type="dxa"/>
              <w:bottom w:w="20" w:type="dxa"/>
              <w:right w:w="20" w:type="dxa"/>
            </w:tcMar>
            <w:vAlign w:val="center"/>
            <w:hideMark/>
          </w:tcPr>
          <w:p w14:paraId="164F2614" w14:textId="77777777" w:rsidR="003C3F5A" w:rsidRPr="00C247FB" w:rsidRDefault="003C3F5A" w:rsidP="00997082">
            <w:pPr>
              <w:pStyle w:val="movimento"/>
              <w:rPr>
                <w:color w:val="002060"/>
              </w:rPr>
            </w:pPr>
            <w:r w:rsidRPr="00C247FB">
              <w:rPr>
                <w:color w:val="002060"/>
              </w:rPr>
              <w:t>MANCINI GUIDANTONIO</w:t>
            </w:r>
          </w:p>
        </w:tc>
        <w:tc>
          <w:tcPr>
            <w:tcW w:w="2200" w:type="dxa"/>
            <w:tcMar>
              <w:top w:w="20" w:type="dxa"/>
              <w:left w:w="20" w:type="dxa"/>
              <w:bottom w:w="20" w:type="dxa"/>
              <w:right w:w="20" w:type="dxa"/>
            </w:tcMar>
            <w:vAlign w:val="center"/>
            <w:hideMark/>
          </w:tcPr>
          <w:p w14:paraId="75748B9A" w14:textId="77777777" w:rsidR="003C3F5A" w:rsidRPr="00C247FB" w:rsidRDefault="003C3F5A" w:rsidP="00997082">
            <w:pPr>
              <w:pStyle w:val="movimento2"/>
              <w:rPr>
                <w:color w:val="002060"/>
              </w:rPr>
            </w:pPr>
            <w:r w:rsidRPr="00C247FB">
              <w:rPr>
                <w:color w:val="002060"/>
              </w:rPr>
              <w:t xml:space="preserve">(URBINO CALCIO A 5) </w:t>
            </w:r>
          </w:p>
        </w:tc>
        <w:tc>
          <w:tcPr>
            <w:tcW w:w="800" w:type="dxa"/>
            <w:tcMar>
              <w:top w:w="20" w:type="dxa"/>
              <w:left w:w="20" w:type="dxa"/>
              <w:bottom w:w="20" w:type="dxa"/>
              <w:right w:w="20" w:type="dxa"/>
            </w:tcMar>
            <w:vAlign w:val="center"/>
            <w:hideMark/>
          </w:tcPr>
          <w:p w14:paraId="131C97F2"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4AFDE246" w14:textId="77777777" w:rsidR="003C3F5A" w:rsidRPr="00C247FB" w:rsidRDefault="003C3F5A" w:rsidP="00997082">
            <w:pPr>
              <w:pStyle w:val="movimento"/>
              <w:rPr>
                <w:color w:val="002060"/>
              </w:rPr>
            </w:pPr>
            <w:r w:rsidRPr="00C247FB">
              <w:rPr>
                <w:color w:val="002060"/>
              </w:rPr>
              <w:t>ANGELINI ALESSANDRO</w:t>
            </w:r>
          </w:p>
        </w:tc>
        <w:tc>
          <w:tcPr>
            <w:tcW w:w="2200" w:type="dxa"/>
            <w:tcMar>
              <w:top w:w="20" w:type="dxa"/>
              <w:left w:w="20" w:type="dxa"/>
              <w:bottom w:w="20" w:type="dxa"/>
              <w:right w:w="20" w:type="dxa"/>
            </w:tcMar>
            <w:vAlign w:val="center"/>
            <w:hideMark/>
          </w:tcPr>
          <w:p w14:paraId="08DE7C96" w14:textId="77777777" w:rsidR="003C3F5A" w:rsidRPr="00C247FB" w:rsidRDefault="003C3F5A" w:rsidP="00997082">
            <w:pPr>
              <w:pStyle w:val="movimento2"/>
              <w:rPr>
                <w:color w:val="002060"/>
              </w:rPr>
            </w:pPr>
            <w:r w:rsidRPr="00C247FB">
              <w:rPr>
                <w:color w:val="002060"/>
              </w:rPr>
              <w:t xml:space="preserve">(VADO C5) </w:t>
            </w:r>
          </w:p>
        </w:tc>
      </w:tr>
      <w:tr w:rsidR="003C3F5A" w:rsidRPr="00C247FB" w14:paraId="322F12A9" w14:textId="77777777" w:rsidTr="00997082">
        <w:tc>
          <w:tcPr>
            <w:tcW w:w="2200" w:type="dxa"/>
            <w:tcMar>
              <w:top w:w="20" w:type="dxa"/>
              <w:left w:w="20" w:type="dxa"/>
              <w:bottom w:w="20" w:type="dxa"/>
              <w:right w:w="20" w:type="dxa"/>
            </w:tcMar>
            <w:vAlign w:val="center"/>
            <w:hideMark/>
          </w:tcPr>
          <w:p w14:paraId="6D1EE28A" w14:textId="77777777" w:rsidR="003C3F5A" w:rsidRPr="00C247FB" w:rsidRDefault="003C3F5A" w:rsidP="00997082">
            <w:pPr>
              <w:pStyle w:val="movimento"/>
              <w:rPr>
                <w:color w:val="002060"/>
              </w:rPr>
            </w:pPr>
            <w:r w:rsidRPr="00C247FB">
              <w:rPr>
                <w:color w:val="002060"/>
              </w:rPr>
              <w:t>PERINI GIAMMARCO</w:t>
            </w:r>
          </w:p>
        </w:tc>
        <w:tc>
          <w:tcPr>
            <w:tcW w:w="2200" w:type="dxa"/>
            <w:tcMar>
              <w:top w:w="20" w:type="dxa"/>
              <w:left w:w="20" w:type="dxa"/>
              <w:bottom w:w="20" w:type="dxa"/>
              <w:right w:w="20" w:type="dxa"/>
            </w:tcMar>
            <w:vAlign w:val="center"/>
            <w:hideMark/>
          </w:tcPr>
          <w:p w14:paraId="54E5A891" w14:textId="77777777" w:rsidR="003C3F5A" w:rsidRPr="00C247FB" w:rsidRDefault="003C3F5A" w:rsidP="00997082">
            <w:pPr>
              <w:pStyle w:val="movimento2"/>
              <w:rPr>
                <w:color w:val="002060"/>
              </w:rPr>
            </w:pPr>
            <w:r w:rsidRPr="00C247FB">
              <w:rPr>
                <w:color w:val="002060"/>
              </w:rPr>
              <w:t xml:space="preserve">(VADO C5) </w:t>
            </w:r>
          </w:p>
        </w:tc>
        <w:tc>
          <w:tcPr>
            <w:tcW w:w="800" w:type="dxa"/>
            <w:tcMar>
              <w:top w:w="20" w:type="dxa"/>
              <w:left w:w="20" w:type="dxa"/>
              <w:bottom w:w="20" w:type="dxa"/>
              <w:right w:w="20" w:type="dxa"/>
            </w:tcMar>
            <w:vAlign w:val="center"/>
            <w:hideMark/>
          </w:tcPr>
          <w:p w14:paraId="098093D4"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24B3D4A1"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21F0E933" w14:textId="77777777" w:rsidR="003C3F5A" w:rsidRPr="00C247FB" w:rsidRDefault="003C3F5A" w:rsidP="00997082">
            <w:pPr>
              <w:pStyle w:val="movimento2"/>
              <w:rPr>
                <w:color w:val="002060"/>
              </w:rPr>
            </w:pPr>
            <w:r w:rsidRPr="00C247FB">
              <w:rPr>
                <w:color w:val="002060"/>
              </w:rPr>
              <w:t> </w:t>
            </w:r>
          </w:p>
        </w:tc>
      </w:tr>
    </w:tbl>
    <w:p w14:paraId="52EB9BA9" w14:textId="77777777" w:rsidR="003C3F5A" w:rsidRPr="00C247FB" w:rsidRDefault="003C3F5A" w:rsidP="003C3F5A">
      <w:pPr>
        <w:pStyle w:val="titolo10"/>
        <w:rPr>
          <w:rFonts w:eastAsiaTheme="minorEastAsia"/>
          <w:color w:val="002060"/>
        </w:rPr>
      </w:pPr>
      <w:r w:rsidRPr="00C247FB">
        <w:rPr>
          <w:color w:val="002060"/>
        </w:rPr>
        <w:t xml:space="preserve">GARE DEL 1/10/2023 </w:t>
      </w:r>
    </w:p>
    <w:p w14:paraId="33BF7A10" w14:textId="77777777" w:rsidR="003C3F5A" w:rsidRPr="00C247FB" w:rsidRDefault="003C3F5A" w:rsidP="003C3F5A">
      <w:pPr>
        <w:pStyle w:val="titolo7a"/>
        <w:rPr>
          <w:color w:val="002060"/>
        </w:rPr>
      </w:pPr>
      <w:r w:rsidRPr="00C247FB">
        <w:rPr>
          <w:color w:val="002060"/>
        </w:rPr>
        <w:t xml:space="preserve">PROVVEDIMENTI DISCIPLINARI </w:t>
      </w:r>
    </w:p>
    <w:p w14:paraId="53BA7F38" w14:textId="77777777" w:rsidR="003C3F5A" w:rsidRPr="00C247FB" w:rsidRDefault="003C3F5A" w:rsidP="003C3F5A">
      <w:pPr>
        <w:pStyle w:val="titolo7b0"/>
        <w:rPr>
          <w:color w:val="002060"/>
        </w:rPr>
      </w:pPr>
      <w:r w:rsidRPr="00C247FB">
        <w:rPr>
          <w:color w:val="002060"/>
        </w:rPr>
        <w:t xml:space="preserve">In base alle risultanze degli atti ufficiali sono state deliberate le seguenti sanzioni disciplinari. </w:t>
      </w:r>
    </w:p>
    <w:p w14:paraId="34AF6528" w14:textId="77777777" w:rsidR="003C3F5A" w:rsidRPr="00C247FB" w:rsidRDefault="003C3F5A" w:rsidP="003C3F5A">
      <w:pPr>
        <w:pStyle w:val="titolo30"/>
        <w:rPr>
          <w:color w:val="002060"/>
        </w:rPr>
      </w:pPr>
      <w:r w:rsidRPr="00C247FB">
        <w:rPr>
          <w:color w:val="002060"/>
        </w:rPr>
        <w:lastRenderedPageBreak/>
        <w:t xml:space="preserve">SOCIETA' </w:t>
      </w:r>
    </w:p>
    <w:p w14:paraId="47C872E4" w14:textId="77777777" w:rsidR="003C3F5A" w:rsidRPr="00C247FB" w:rsidRDefault="003C3F5A" w:rsidP="003C3F5A">
      <w:pPr>
        <w:pStyle w:val="titolo20"/>
        <w:rPr>
          <w:color w:val="002060"/>
        </w:rPr>
      </w:pPr>
      <w:r w:rsidRPr="00C247FB">
        <w:rPr>
          <w:color w:val="002060"/>
        </w:rPr>
        <w:t xml:space="preserve">PERDITA DELLA GARA: </w:t>
      </w:r>
    </w:p>
    <w:p w14:paraId="6FEC79FB" w14:textId="77777777" w:rsidR="003C3F5A" w:rsidRPr="00C247FB" w:rsidRDefault="003C3F5A" w:rsidP="003C3F5A">
      <w:pPr>
        <w:pStyle w:val="diffida"/>
        <w:spacing w:before="80" w:beforeAutospacing="0" w:after="40" w:afterAutospacing="0"/>
        <w:jc w:val="left"/>
        <w:rPr>
          <w:color w:val="002060"/>
        </w:rPr>
      </w:pPr>
      <w:r w:rsidRPr="00C247FB">
        <w:rPr>
          <w:color w:val="002060"/>
        </w:rPr>
        <w:t xml:space="preserve">VIS CIVITANOVA </w:t>
      </w:r>
      <w:r w:rsidRPr="00C247FB">
        <w:rPr>
          <w:color w:val="002060"/>
        </w:rPr>
        <w:br/>
        <w:t xml:space="preserve">V. Delibera </w:t>
      </w:r>
    </w:p>
    <w:p w14:paraId="5E107443" w14:textId="77777777" w:rsidR="003C3F5A" w:rsidRPr="00C247FB" w:rsidRDefault="003C3F5A" w:rsidP="003C3F5A">
      <w:pPr>
        <w:pStyle w:val="titolo30"/>
        <w:rPr>
          <w:color w:val="002060"/>
        </w:rPr>
      </w:pPr>
      <w:r w:rsidRPr="00C247FB">
        <w:rPr>
          <w:color w:val="002060"/>
        </w:rPr>
        <w:t xml:space="preserve">DIRIGENTI </w:t>
      </w:r>
    </w:p>
    <w:p w14:paraId="384925B4" w14:textId="77777777" w:rsidR="003C3F5A" w:rsidRPr="00C247FB" w:rsidRDefault="003C3F5A" w:rsidP="003C3F5A">
      <w:pPr>
        <w:pStyle w:val="titolo20"/>
        <w:rPr>
          <w:color w:val="002060"/>
        </w:rPr>
      </w:pPr>
      <w:r w:rsidRPr="00C247FB">
        <w:rPr>
          <w:color w:val="002060"/>
        </w:rPr>
        <w:t xml:space="preserve">INIBIZIONE A SVOLGERE OGNI ATTIVITA' FINO AL 18/10/2023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C3F5A" w:rsidRPr="00C247FB" w14:paraId="5772D177" w14:textId="77777777" w:rsidTr="00997082">
        <w:tc>
          <w:tcPr>
            <w:tcW w:w="2200" w:type="dxa"/>
            <w:tcMar>
              <w:top w:w="20" w:type="dxa"/>
              <w:left w:w="20" w:type="dxa"/>
              <w:bottom w:w="20" w:type="dxa"/>
              <w:right w:w="20" w:type="dxa"/>
            </w:tcMar>
            <w:vAlign w:val="center"/>
            <w:hideMark/>
          </w:tcPr>
          <w:p w14:paraId="69382B6D" w14:textId="77777777" w:rsidR="003C3F5A" w:rsidRPr="00C247FB" w:rsidRDefault="003C3F5A" w:rsidP="00997082">
            <w:pPr>
              <w:pStyle w:val="movimento"/>
              <w:rPr>
                <w:color w:val="002060"/>
              </w:rPr>
            </w:pPr>
            <w:r w:rsidRPr="00C247FB">
              <w:rPr>
                <w:color w:val="002060"/>
              </w:rPr>
              <w:t>TASSARA YURI</w:t>
            </w:r>
          </w:p>
        </w:tc>
        <w:tc>
          <w:tcPr>
            <w:tcW w:w="2200" w:type="dxa"/>
            <w:tcMar>
              <w:top w:w="20" w:type="dxa"/>
              <w:left w:w="20" w:type="dxa"/>
              <w:bottom w:w="20" w:type="dxa"/>
              <w:right w:w="20" w:type="dxa"/>
            </w:tcMar>
            <w:vAlign w:val="center"/>
            <w:hideMark/>
          </w:tcPr>
          <w:p w14:paraId="2AE6E7EA" w14:textId="77777777" w:rsidR="003C3F5A" w:rsidRPr="00C247FB" w:rsidRDefault="003C3F5A" w:rsidP="00997082">
            <w:pPr>
              <w:pStyle w:val="movimento2"/>
              <w:rPr>
                <w:color w:val="002060"/>
              </w:rPr>
            </w:pPr>
            <w:r w:rsidRPr="00C247FB">
              <w:rPr>
                <w:color w:val="002060"/>
              </w:rPr>
              <w:t xml:space="preserve">(VIS CIVITANOVA) </w:t>
            </w:r>
          </w:p>
        </w:tc>
        <w:tc>
          <w:tcPr>
            <w:tcW w:w="800" w:type="dxa"/>
            <w:tcMar>
              <w:top w:w="20" w:type="dxa"/>
              <w:left w:w="20" w:type="dxa"/>
              <w:bottom w:w="20" w:type="dxa"/>
              <w:right w:w="20" w:type="dxa"/>
            </w:tcMar>
            <w:vAlign w:val="center"/>
            <w:hideMark/>
          </w:tcPr>
          <w:p w14:paraId="775BC463"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1689F5A4"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45A148CE" w14:textId="77777777" w:rsidR="003C3F5A" w:rsidRPr="00C247FB" w:rsidRDefault="003C3F5A" w:rsidP="00997082">
            <w:pPr>
              <w:pStyle w:val="movimento2"/>
              <w:rPr>
                <w:color w:val="002060"/>
              </w:rPr>
            </w:pPr>
            <w:r w:rsidRPr="00C247FB">
              <w:rPr>
                <w:color w:val="002060"/>
              </w:rPr>
              <w:t> </w:t>
            </w:r>
          </w:p>
        </w:tc>
      </w:tr>
    </w:tbl>
    <w:p w14:paraId="6ADA98C5" w14:textId="77777777" w:rsidR="003C3F5A" w:rsidRPr="00C247FB" w:rsidRDefault="003C3F5A" w:rsidP="003C3F5A">
      <w:pPr>
        <w:pStyle w:val="diffida"/>
        <w:spacing w:before="80" w:beforeAutospacing="0" w:after="40" w:afterAutospacing="0"/>
        <w:jc w:val="left"/>
        <w:rPr>
          <w:rFonts w:eastAsiaTheme="minorEastAsia"/>
          <w:color w:val="002060"/>
        </w:rPr>
      </w:pPr>
      <w:r w:rsidRPr="00C247FB">
        <w:rPr>
          <w:color w:val="002060"/>
        </w:rPr>
        <w:t xml:space="preserve">V. delibera. </w:t>
      </w:r>
    </w:p>
    <w:p w14:paraId="5F23B5E6" w14:textId="77777777" w:rsidR="003C3F5A" w:rsidRPr="00C247FB" w:rsidRDefault="003C3F5A" w:rsidP="003C3F5A">
      <w:pPr>
        <w:pStyle w:val="titolo30"/>
        <w:rPr>
          <w:color w:val="002060"/>
        </w:rPr>
      </w:pPr>
      <w:r w:rsidRPr="00C247FB">
        <w:rPr>
          <w:color w:val="002060"/>
        </w:rPr>
        <w:t xml:space="preserve">CALCIATORI NON ESPULSI </w:t>
      </w:r>
    </w:p>
    <w:p w14:paraId="78062DF7" w14:textId="77777777" w:rsidR="003C3F5A" w:rsidRPr="00C247FB" w:rsidRDefault="003C3F5A" w:rsidP="003C3F5A">
      <w:pPr>
        <w:pStyle w:val="titolo20"/>
        <w:rPr>
          <w:color w:val="002060"/>
        </w:rPr>
      </w:pPr>
      <w:r w:rsidRPr="00C247F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C3F5A" w:rsidRPr="00C247FB" w14:paraId="58EBCBB0" w14:textId="77777777" w:rsidTr="00997082">
        <w:tc>
          <w:tcPr>
            <w:tcW w:w="2200" w:type="dxa"/>
            <w:tcMar>
              <w:top w:w="20" w:type="dxa"/>
              <w:left w:w="20" w:type="dxa"/>
              <w:bottom w:w="20" w:type="dxa"/>
              <w:right w:w="20" w:type="dxa"/>
            </w:tcMar>
            <w:vAlign w:val="center"/>
            <w:hideMark/>
          </w:tcPr>
          <w:p w14:paraId="201E4EC6" w14:textId="77777777" w:rsidR="003C3F5A" w:rsidRPr="00C247FB" w:rsidRDefault="003C3F5A" w:rsidP="00997082">
            <w:pPr>
              <w:pStyle w:val="movimento"/>
              <w:rPr>
                <w:color w:val="002060"/>
              </w:rPr>
            </w:pPr>
            <w:r w:rsidRPr="00C247FB">
              <w:rPr>
                <w:color w:val="002060"/>
              </w:rPr>
              <w:t>MAURIZI ALEX</w:t>
            </w:r>
          </w:p>
        </w:tc>
        <w:tc>
          <w:tcPr>
            <w:tcW w:w="2200" w:type="dxa"/>
            <w:tcMar>
              <w:top w:w="20" w:type="dxa"/>
              <w:left w:w="20" w:type="dxa"/>
              <w:bottom w:w="20" w:type="dxa"/>
              <w:right w:w="20" w:type="dxa"/>
            </w:tcMar>
            <w:vAlign w:val="center"/>
            <w:hideMark/>
          </w:tcPr>
          <w:p w14:paraId="45C0C717" w14:textId="77777777" w:rsidR="003C3F5A" w:rsidRPr="00C247FB" w:rsidRDefault="003C3F5A" w:rsidP="00997082">
            <w:pPr>
              <w:pStyle w:val="movimento2"/>
              <w:rPr>
                <w:color w:val="002060"/>
              </w:rPr>
            </w:pPr>
            <w:r w:rsidRPr="00C247FB">
              <w:rPr>
                <w:color w:val="002060"/>
              </w:rPr>
              <w:t xml:space="preserve">(MOGLIANESE) </w:t>
            </w:r>
          </w:p>
        </w:tc>
        <w:tc>
          <w:tcPr>
            <w:tcW w:w="800" w:type="dxa"/>
            <w:tcMar>
              <w:top w:w="20" w:type="dxa"/>
              <w:left w:w="20" w:type="dxa"/>
              <w:bottom w:w="20" w:type="dxa"/>
              <w:right w:w="20" w:type="dxa"/>
            </w:tcMar>
            <w:vAlign w:val="center"/>
            <w:hideMark/>
          </w:tcPr>
          <w:p w14:paraId="0FA289EF"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699261B9"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2FBBF67C" w14:textId="77777777" w:rsidR="003C3F5A" w:rsidRPr="00C247FB" w:rsidRDefault="003C3F5A" w:rsidP="00997082">
            <w:pPr>
              <w:pStyle w:val="movimento2"/>
              <w:rPr>
                <w:color w:val="002060"/>
              </w:rPr>
            </w:pPr>
            <w:r w:rsidRPr="00C247FB">
              <w:rPr>
                <w:color w:val="002060"/>
              </w:rPr>
              <w:t> </w:t>
            </w:r>
          </w:p>
        </w:tc>
      </w:tr>
    </w:tbl>
    <w:p w14:paraId="68F1F434" w14:textId="77777777" w:rsidR="003C3F5A" w:rsidRPr="00C247FB" w:rsidRDefault="003C3F5A" w:rsidP="003C3F5A">
      <w:pPr>
        <w:pStyle w:val="titolo10"/>
        <w:rPr>
          <w:rFonts w:eastAsiaTheme="minorEastAsia"/>
          <w:color w:val="002060"/>
        </w:rPr>
      </w:pPr>
      <w:r w:rsidRPr="00C247FB">
        <w:rPr>
          <w:color w:val="002060"/>
        </w:rPr>
        <w:t xml:space="preserve">GARE DEL 2/10/2023 </w:t>
      </w:r>
    </w:p>
    <w:p w14:paraId="253263DB" w14:textId="77777777" w:rsidR="003C3F5A" w:rsidRPr="00C247FB" w:rsidRDefault="003C3F5A" w:rsidP="003C3F5A">
      <w:pPr>
        <w:pStyle w:val="titolo7a"/>
        <w:rPr>
          <w:color w:val="002060"/>
        </w:rPr>
      </w:pPr>
      <w:r w:rsidRPr="00C247FB">
        <w:rPr>
          <w:color w:val="002060"/>
        </w:rPr>
        <w:t xml:space="preserve">PROVVEDIMENTI DISCIPLINARI </w:t>
      </w:r>
    </w:p>
    <w:p w14:paraId="192D90CB" w14:textId="77777777" w:rsidR="003C3F5A" w:rsidRPr="00C247FB" w:rsidRDefault="003C3F5A" w:rsidP="003C3F5A">
      <w:pPr>
        <w:pStyle w:val="titolo7b0"/>
        <w:rPr>
          <w:color w:val="002060"/>
        </w:rPr>
      </w:pPr>
      <w:r w:rsidRPr="00C247FB">
        <w:rPr>
          <w:color w:val="002060"/>
        </w:rPr>
        <w:t xml:space="preserve">In base alle risultanze degli atti ufficiali sono state deliberate le seguenti sanzioni disciplinari. </w:t>
      </w:r>
    </w:p>
    <w:p w14:paraId="0418731F" w14:textId="77777777" w:rsidR="003C3F5A" w:rsidRPr="00C247FB" w:rsidRDefault="003C3F5A" w:rsidP="003C3F5A">
      <w:pPr>
        <w:pStyle w:val="titolo30"/>
        <w:rPr>
          <w:color w:val="002060"/>
        </w:rPr>
      </w:pPr>
      <w:r w:rsidRPr="00C247FB">
        <w:rPr>
          <w:color w:val="002060"/>
        </w:rPr>
        <w:t xml:space="preserve">CALCIATORI NON ESPULSI </w:t>
      </w:r>
    </w:p>
    <w:p w14:paraId="390528A8" w14:textId="77777777" w:rsidR="003C3F5A" w:rsidRPr="00C247FB" w:rsidRDefault="003C3F5A" w:rsidP="003C3F5A">
      <w:pPr>
        <w:pStyle w:val="titolo20"/>
        <w:rPr>
          <w:color w:val="002060"/>
        </w:rPr>
      </w:pPr>
      <w:r w:rsidRPr="00C247F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C3F5A" w:rsidRPr="00C247FB" w14:paraId="36F30F8C" w14:textId="77777777" w:rsidTr="00997082">
        <w:tc>
          <w:tcPr>
            <w:tcW w:w="2200" w:type="dxa"/>
            <w:tcMar>
              <w:top w:w="20" w:type="dxa"/>
              <w:left w:w="20" w:type="dxa"/>
              <w:bottom w:w="20" w:type="dxa"/>
              <w:right w:w="20" w:type="dxa"/>
            </w:tcMar>
            <w:vAlign w:val="center"/>
            <w:hideMark/>
          </w:tcPr>
          <w:p w14:paraId="15F577F2" w14:textId="77777777" w:rsidR="003C3F5A" w:rsidRPr="00C247FB" w:rsidRDefault="003C3F5A" w:rsidP="00997082">
            <w:pPr>
              <w:pStyle w:val="movimento"/>
              <w:rPr>
                <w:color w:val="002060"/>
              </w:rPr>
            </w:pPr>
            <w:r w:rsidRPr="00C247FB">
              <w:rPr>
                <w:color w:val="002060"/>
              </w:rPr>
              <w:t>DE FABIIS STEFANO</w:t>
            </w:r>
          </w:p>
        </w:tc>
        <w:tc>
          <w:tcPr>
            <w:tcW w:w="2200" w:type="dxa"/>
            <w:tcMar>
              <w:top w:w="20" w:type="dxa"/>
              <w:left w:w="20" w:type="dxa"/>
              <w:bottom w:w="20" w:type="dxa"/>
              <w:right w:w="20" w:type="dxa"/>
            </w:tcMar>
            <w:vAlign w:val="center"/>
            <w:hideMark/>
          </w:tcPr>
          <w:p w14:paraId="05073A43" w14:textId="77777777" w:rsidR="003C3F5A" w:rsidRPr="00C247FB" w:rsidRDefault="003C3F5A" w:rsidP="00997082">
            <w:pPr>
              <w:pStyle w:val="movimento2"/>
              <w:rPr>
                <w:color w:val="002060"/>
              </w:rPr>
            </w:pPr>
            <w:r w:rsidRPr="00C247FB">
              <w:rPr>
                <w:color w:val="002060"/>
              </w:rPr>
              <w:t xml:space="preserve">(ANKON NOVA MARMI) </w:t>
            </w:r>
          </w:p>
        </w:tc>
        <w:tc>
          <w:tcPr>
            <w:tcW w:w="800" w:type="dxa"/>
            <w:tcMar>
              <w:top w:w="20" w:type="dxa"/>
              <w:left w:w="20" w:type="dxa"/>
              <w:bottom w:w="20" w:type="dxa"/>
              <w:right w:w="20" w:type="dxa"/>
            </w:tcMar>
            <w:vAlign w:val="center"/>
            <w:hideMark/>
          </w:tcPr>
          <w:p w14:paraId="0152CA6D"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602C5FE8" w14:textId="77777777" w:rsidR="003C3F5A" w:rsidRPr="00C247FB" w:rsidRDefault="003C3F5A" w:rsidP="00997082">
            <w:pPr>
              <w:pStyle w:val="movimento"/>
              <w:rPr>
                <w:color w:val="002060"/>
              </w:rPr>
            </w:pPr>
            <w:r w:rsidRPr="00C247FB">
              <w:rPr>
                <w:color w:val="002060"/>
              </w:rPr>
              <w:t>LOPEZ DAVIDE</w:t>
            </w:r>
          </w:p>
        </w:tc>
        <w:tc>
          <w:tcPr>
            <w:tcW w:w="2200" w:type="dxa"/>
            <w:tcMar>
              <w:top w:w="20" w:type="dxa"/>
              <w:left w:w="20" w:type="dxa"/>
              <w:bottom w:w="20" w:type="dxa"/>
              <w:right w:w="20" w:type="dxa"/>
            </w:tcMar>
            <w:vAlign w:val="center"/>
            <w:hideMark/>
          </w:tcPr>
          <w:p w14:paraId="21683CD9" w14:textId="77777777" w:rsidR="003C3F5A" w:rsidRPr="00C247FB" w:rsidRDefault="003C3F5A" w:rsidP="00997082">
            <w:pPr>
              <w:pStyle w:val="movimento2"/>
              <w:rPr>
                <w:color w:val="002060"/>
              </w:rPr>
            </w:pPr>
            <w:r w:rsidRPr="00C247FB">
              <w:rPr>
                <w:color w:val="002060"/>
              </w:rPr>
              <w:t xml:space="preserve">(ANKON NOVA MARMI) </w:t>
            </w:r>
          </w:p>
        </w:tc>
      </w:tr>
      <w:tr w:rsidR="003C3F5A" w:rsidRPr="00C247FB" w14:paraId="4C451B00" w14:textId="77777777" w:rsidTr="00997082">
        <w:tc>
          <w:tcPr>
            <w:tcW w:w="2200" w:type="dxa"/>
            <w:tcMar>
              <w:top w:w="20" w:type="dxa"/>
              <w:left w:w="20" w:type="dxa"/>
              <w:bottom w:w="20" w:type="dxa"/>
              <w:right w:w="20" w:type="dxa"/>
            </w:tcMar>
            <w:vAlign w:val="center"/>
            <w:hideMark/>
          </w:tcPr>
          <w:p w14:paraId="25A848F9" w14:textId="77777777" w:rsidR="003C3F5A" w:rsidRPr="00C247FB" w:rsidRDefault="003C3F5A" w:rsidP="00997082">
            <w:pPr>
              <w:pStyle w:val="movimento"/>
              <w:rPr>
                <w:color w:val="002060"/>
              </w:rPr>
            </w:pPr>
            <w:r w:rsidRPr="00C247FB">
              <w:rPr>
                <w:color w:val="002060"/>
              </w:rPr>
              <w:t>DI LORENZO MANUEL</w:t>
            </w:r>
          </w:p>
        </w:tc>
        <w:tc>
          <w:tcPr>
            <w:tcW w:w="2200" w:type="dxa"/>
            <w:tcMar>
              <w:top w:w="20" w:type="dxa"/>
              <w:left w:w="20" w:type="dxa"/>
              <w:bottom w:w="20" w:type="dxa"/>
              <w:right w:w="20" w:type="dxa"/>
            </w:tcMar>
            <w:vAlign w:val="center"/>
            <w:hideMark/>
          </w:tcPr>
          <w:p w14:paraId="44044D80" w14:textId="77777777" w:rsidR="003C3F5A" w:rsidRPr="00C247FB" w:rsidRDefault="003C3F5A" w:rsidP="00997082">
            <w:pPr>
              <w:pStyle w:val="movimento2"/>
              <w:rPr>
                <w:color w:val="002060"/>
              </w:rPr>
            </w:pPr>
            <w:r w:rsidRPr="00C247FB">
              <w:rPr>
                <w:color w:val="002060"/>
              </w:rPr>
              <w:t xml:space="preserve">(BOCA CIVITANOVA A.) </w:t>
            </w:r>
          </w:p>
        </w:tc>
        <w:tc>
          <w:tcPr>
            <w:tcW w:w="800" w:type="dxa"/>
            <w:tcMar>
              <w:top w:w="20" w:type="dxa"/>
              <w:left w:w="20" w:type="dxa"/>
              <w:bottom w:w="20" w:type="dxa"/>
              <w:right w:w="20" w:type="dxa"/>
            </w:tcMar>
            <w:vAlign w:val="center"/>
            <w:hideMark/>
          </w:tcPr>
          <w:p w14:paraId="741E078E"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3F14CD8B" w14:textId="77777777" w:rsidR="003C3F5A" w:rsidRPr="00C247FB" w:rsidRDefault="003C3F5A" w:rsidP="00997082">
            <w:pPr>
              <w:pStyle w:val="movimento"/>
              <w:rPr>
                <w:color w:val="002060"/>
              </w:rPr>
            </w:pPr>
            <w:r w:rsidRPr="00C247FB">
              <w:rPr>
                <w:color w:val="002060"/>
              </w:rPr>
              <w:t>GIAMPIERI GIACOMO</w:t>
            </w:r>
          </w:p>
        </w:tc>
        <w:tc>
          <w:tcPr>
            <w:tcW w:w="2200" w:type="dxa"/>
            <w:tcMar>
              <w:top w:w="20" w:type="dxa"/>
              <w:left w:w="20" w:type="dxa"/>
              <w:bottom w:w="20" w:type="dxa"/>
              <w:right w:w="20" w:type="dxa"/>
            </w:tcMar>
            <w:vAlign w:val="center"/>
            <w:hideMark/>
          </w:tcPr>
          <w:p w14:paraId="1C1E2A2F" w14:textId="77777777" w:rsidR="003C3F5A" w:rsidRPr="00C247FB" w:rsidRDefault="003C3F5A" w:rsidP="00997082">
            <w:pPr>
              <w:pStyle w:val="movimento2"/>
              <w:rPr>
                <w:color w:val="002060"/>
              </w:rPr>
            </w:pPr>
            <w:r w:rsidRPr="00C247FB">
              <w:rPr>
                <w:color w:val="002060"/>
              </w:rPr>
              <w:t xml:space="preserve">(GLS DORICA AN.UR) </w:t>
            </w:r>
          </w:p>
        </w:tc>
      </w:tr>
    </w:tbl>
    <w:p w14:paraId="1229A53F" w14:textId="77777777" w:rsidR="003C3F5A" w:rsidRPr="00C247FB" w:rsidRDefault="003C3F5A" w:rsidP="003C3F5A">
      <w:pPr>
        <w:pStyle w:val="titolo10"/>
        <w:rPr>
          <w:rFonts w:eastAsiaTheme="minorEastAsia"/>
          <w:color w:val="002060"/>
        </w:rPr>
      </w:pPr>
      <w:r w:rsidRPr="00C247FB">
        <w:rPr>
          <w:color w:val="002060"/>
        </w:rPr>
        <w:t xml:space="preserve">GARE DEL 3/10/2023 </w:t>
      </w:r>
    </w:p>
    <w:p w14:paraId="62B517FC" w14:textId="77777777" w:rsidR="003C3F5A" w:rsidRPr="00C247FB" w:rsidRDefault="003C3F5A" w:rsidP="003C3F5A">
      <w:pPr>
        <w:pStyle w:val="titolo7a"/>
        <w:rPr>
          <w:color w:val="002060"/>
        </w:rPr>
      </w:pPr>
      <w:r w:rsidRPr="00C247FB">
        <w:rPr>
          <w:color w:val="002060"/>
        </w:rPr>
        <w:t xml:space="preserve">PROVVEDIMENTI DISCIPLINARI </w:t>
      </w:r>
    </w:p>
    <w:p w14:paraId="5865FDEE" w14:textId="77777777" w:rsidR="003C3F5A" w:rsidRPr="00C247FB" w:rsidRDefault="003C3F5A" w:rsidP="003C3F5A">
      <w:pPr>
        <w:pStyle w:val="titolo7b0"/>
        <w:rPr>
          <w:color w:val="002060"/>
        </w:rPr>
      </w:pPr>
      <w:r w:rsidRPr="00C247FB">
        <w:rPr>
          <w:color w:val="002060"/>
        </w:rPr>
        <w:t xml:space="preserve">In base alle risultanze degli atti ufficiali sono state deliberate le seguenti sanzioni disciplinari. </w:t>
      </w:r>
    </w:p>
    <w:p w14:paraId="5BCB7611" w14:textId="77777777" w:rsidR="003C3F5A" w:rsidRPr="00C247FB" w:rsidRDefault="003C3F5A" w:rsidP="003C3F5A">
      <w:pPr>
        <w:pStyle w:val="titolo30"/>
        <w:rPr>
          <w:color w:val="002060"/>
        </w:rPr>
      </w:pPr>
      <w:r w:rsidRPr="00C247FB">
        <w:rPr>
          <w:color w:val="002060"/>
        </w:rPr>
        <w:t xml:space="preserve">CALCIATORI NON ESPULSI </w:t>
      </w:r>
    </w:p>
    <w:p w14:paraId="277D4584" w14:textId="77777777" w:rsidR="003C3F5A" w:rsidRPr="00C247FB" w:rsidRDefault="003C3F5A" w:rsidP="003C3F5A">
      <w:pPr>
        <w:pStyle w:val="titolo20"/>
        <w:rPr>
          <w:color w:val="002060"/>
        </w:rPr>
      </w:pPr>
      <w:r w:rsidRPr="00C247F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C3F5A" w:rsidRPr="00C247FB" w14:paraId="7207CF98" w14:textId="77777777" w:rsidTr="00997082">
        <w:tc>
          <w:tcPr>
            <w:tcW w:w="2200" w:type="dxa"/>
            <w:tcMar>
              <w:top w:w="20" w:type="dxa"/>
              <w:left w:w="20" w:type="dxa"/>
              <w:bottom w:w="20" w:type="dxa"/>
              <w:right w:w="20" w:type="dxa"/>
            </w:tcMar>
            <w:vAlign w:val="center"/>
            <w:hideMark/>
          </w:tcPr>
          <w:p w14:paraId="0BE09C8B" w14:textId="77777777" w:rsidR="003C3F5A" w:rsidRPr="00C247FB" w:rsidRDefault="003C3F5A" w:rsidP="00997082">
            <w:pPr>
              <w:pStyle w:val="movimento"/>
              <w:rPr>
                <w:color w:val="002060"/>
              </w:rPr>
            </w:pPr>
            <w:r w:rsidRPr="00C247FB">
              <w:rPr>
                <w:color w:val="002060"/>
              </w:rPr>
              <w:t>AMABILI LUCA</w:t>
            </w:r>
          </w:p>
        </w:tc>
        <w:tc>
          <w:tcPr>
            <w:tcW w:w="2200" w:type="dxa"/>
            <w:tcMar>
              <w:top w:w="20" w:type="dxa"/>
              <w:left w:w="20" w:type="dxa"/>
              <w:bottom w:w="20" w:type="dxa"/>
              <w:right w:w="20" w:type="dxa"/>
            </w:tcMar>
            <w:vAlign w:val="center"/>
            <w:hideMark/>
          </w:tcPr>
          <w:p w14:paraId="42E22DD4" w14:textId="77777777" w:rsidR="003C3F5A" w:rsidRPr="00C247FB" w:rsidRDefault="003C3F5A" w:rsidP="00997082">
            <w:pPr>
              <w:pStyle w:val="movimento2"/>
              <w:rPr>
                <w:color w:val="002060"/>
              </w:rPr>
            </w:pPr>
            <w:r w:rsidRPr="00C247FB">
              <w:rPr>
                <w:color w:val="002060"/>
              </w:rPr>
              <w:t xml:space="preserve">(ACQUAVIVA CALCIO) </w:t>
            </w:r>
          </w:p>
        </w:tc>
        <w:tc>
          <w:tcPr>
            <w:tcW w:w="800" w:type="dxa"/>
            <w:tcMar>
              <w:top w:w="20" w:type="dxa"/>
              <w:left w:w="20" w:type="dxa"/>
              <w:bottom w:w="20" w:type="dxa"/>
              <w:right w:w="20" w:type="dxa"/>
            </w:tcMar>
            <w:vAlign w:val="center"/>
            <w:hideMark/>
          </w:tcPr>
          <w:p w14:paraId="7A04F3BB"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2B074558"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50FC16E9" w14:textId="77777777" w:rsidR="003C3F5A" w:rsidRPr="00C247FB" w:rsidRDefault="003C3F5A" w:rsidP="00997082">
            <w:pPr>
              <w:pStyle w:val="movimento2"/>
              <w:rPr>
                <w:color w:val="002060"/>
              </w:rPr>
            </w:pPr>
            <w:r w:rsidRPr="00C247FB">
              <w:rPr>
                <w:color w:val="002060"/>
              </w:rPr>
              <w:t> </w:t>
            </w:r>
          </w:p>
        </w:tc>
      </w:tr>
    </w:tbl>
    <w:p w14:paraId="30B3EA17" w14:textId="77777777" w:rsidR="003C3F5A" w:rsidRDefault="003C3F5A" w:rsidP="003C3F5A">
      <w:pPr>
        <w:pStyle w:val="breakline"/>
        <w:rPr>
          <w:color w:val="002060"/>
        </w:rPr>
      </w:pPr>
    </w:p>
    <w:p w14:paraId="01282F2E" w14:textId="77777777" w:rsidR="003C3F5A" w:rsidRPr="00DE2E11" w:rsidRDefault="003C3F5A" w:rsidP="003C3F5A">
      <w:pPr>
        <w:jc w:val="center"/>
        <w:rPr>
          <w:rFonts w:ascii="Arial" w:hAnsi="Arial" w:cs="Arial"/>
          <w:noProof/>
          <w:color w:val="002060"/>
          <w:sz w:val="22"/>
          <w:szCs w:val="22"/>
        </w:rPr>
      </w:pPr>
      <w:r w:rsidRPr="00DE2E11">
        <w:rPr>
          <w:rFonts w:ascii="Arial" w:hAnsi="Arial" w:cs="Arial"/>
          <w:noProof/>
          <w:color w:val="002060"/>
          <w:sz w:val="22"/>
          <w:szCs w:val="22"/>
        </w:rPr>
        <w:t>F.to IL SEGRETARIO                                   F.to IL GIUDICE SPORTIVO</w:t>
      </w:r>
    </w:p>
    <w:p w14:paraId="7DA69B60" w14:textId="77777777" w:rsidR="003C3F5A" w:rsidRPr="00DE2E11" w:rsidRDefault="003C3F5A" w:rsidP="003C3F5A">
      <w:pPr>
        <w:pStyle w:val="Corpodeltesto2"/>
        <w:spacing w:after="0" w:line="240" w:lineRule="auto"/>
        <w:jc w:val="both"/>
        <w:rPr>
          <w:rFonts w:ascii="Arial" w:hAnsi="Arial" w:cs="Arial"/>
          <w:b/>
          <w:color w:val="002060"/>
          <w:sz w:val="22"/>
          <w:szCs w:val="22"/>
        </w:rPr>
      </w:pPr>
      <w:r w:rsidRPr="00DE2E11">
        <w:rPr>
          <w:rFonts w:ascii="Arial" w:hAnsi="Arial" w:cs="Arial"/>
          <w:noProof/>
          <w:color w:val="002060"/>
          <w:sz w:val="22"/>
          <w:szCs w:val="22"/>
        </w:rPr>
        <w:t xml:space="preserve">                         Angelo Castellana        </w:t>
      </w:r>
      <w:r w:rsidRPr="00DE2E11">
        <w:rPr>
          <w:rFonts w:ascii="Arial" w:hAnsi="Arial" w:cs="Arial"/>
          <w:noProof/>
          <w:color w:val="002060"/>
          <w:sz w:val="22"/>
          <w:szCs w:val="22"/>
        </w:rPr>
        <w:tab/>
        <w:t xml:space="preserve">                                Agnese Lazzaretti</w:t>
      </w:r>
    </w:p>
    <w:p w14:paraId="7BA39D65" w14:textId="77777777" w:rsidR="003C3F5A" w:rsidRPr="00C247FB" w:rsidRDefault="003C3F5A" w:rsidP="003C3F5A">
      <w:pPr>
        <w:pStyle w:val="breakline"/>
        <w:rPr>
          <w:rFonts w:eastAsiaTheme="minorEastAsia"/>
          <w:color w:val="002060"/>
        </w:rPr>
      </w:pPr>
    </w:p>
    <w:p w14:paraId="4EDA2A3F" w14:textId="77777777" w:rsidR="003C3F5A" w:rsidRPr="00C247FB" w:rsidRDefault="003C3F5A" w:rsidP="003C3F5A">
      <w:pPr>
        <w:pStyle w:val="titoloprinc0"/>
        <w:rPr>
          <w:color w:val="002060"/>
        </w:rPr>
      </w:pPr>
      <w:r w:rsidRPr="00C247FB">
        <w:rPr>
          <w:color w:val="002060"/>
        </w:rPr>
        <w:t>CLASSIFICA</w:t>
      </w:r>
    </w:p>
    <w:p w14:paraId="229384C9" w14:textId="77777777" w:rsidR="003C3F5A" w:rsidRPr="00C247FB" w:rsidRDefault="003C3F5A" w:rsidP="003C3F5A">
      <w:pPr>
        <w:pStyle w:val="breakline"/>
        <w:rPr>
          <w:color w:val="002060"/>
        </w:rPr>
      </w:pPr>
    </w:p>
    <w:p w14:paraId="1059DAF4" w14:textId="77777777" w:rsidR="003C3F5A" w:rsidRPr="00C247FB" w:rsidRDefault="003C3F5A" w:rsidP="003C3F5A">
      <w:pPr>
        <w:pStyle w:val="breakline"/>
        <w:rPr>
          <w:color w:val="002060"/>
        </w:rPr>
      </w:pPr>
    </w:p>
    <w:p w14:paraId="62318480" w14:textId="77777777" w:rsidR="003C3F5A" w:rsidRPr="00C247FB" w:rsidRDefault="003C3F5A" w:rsidP="003C3F5A">
      <w:pPr>
        <w:pStyle w:val="sottotitolocampionato10"/>
        <w:rPr>
          <w:color w:val="002060"/>
        </w:rPr>
      </w:pPr>
      <w:r w:rsidRPr="00C247FB">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C3F5A" w:rsidRPr="00C247FB" w14:paraId="000C3C9B" w14:textId="77777777" w:rsidTr="0099708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B515BE" w14:textId="77777777" w:rsidR="003C3F5A" w:rsidRPr="00C247FB" w:rsidRDefault="003C3F5A" w:rsidP="00997082">
            <w:pPr>
              <w:pStyle w:val="headertabella0"/>
              <w:rPr>
                <w:color w:val="002060"/>
              </w:rPr>
            </w:pPr>
            <w:r w:rsidRPr="00C247F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0FDB6F" w14:textId="77777777" w:rsidR="003C3F5A" w:rsidRPr="00C247FB" w:rsidRDefault="003C3F5A" w:rsidP="00997082">
            <w:pPr>
              <w:pStyle w:val="headertabella0"/>
              <w:rPr>
                <w:color w:val="002060"/>
              </w:rPr>
            </w:pPr>
            <w:r w:rsidRPr="00C247F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62211F" w14:textId="77777777" w:rsidR="003C3F5A" w:rsidRPr="00C247FB" w:rsidRDefault="003C3F5A" w:rsidP="00997082">
            <w:pPr>
              <w:pStyle w:val="headertabella0"/>
              <w:rPr>
                <w:color w:val="002060"/>
              </w:rPr>
            </w:pPr>
            <w:r w:rsidRPr="00C247F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9D5609" w14:textId="77777777" w:rsidR="003C3F5A" w:rsidRPr="00C247FB" w:rsidRDefault="003C3F5A" w:rsidP="00997082">
            <w:pPr>
              <w:pStyle w:val="headertabella0"/>
              <w:rPr>
                <w:color w:val="002060"/>
              </w:rPr>
            </w:pPr>
            <w:r w:rsidRPr="00C247F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FA84D0" w14:textId="77777777" w:rsidR="003C3F5A" w:rsidRPr="00C247FB" w:rsidRDefault="003C3F5A" w:rsidP="00997082">
            <w:pPr>
              <w:pStyle w:val="headertabella0"/>
              <w:rPr>
                <w:color w:val="002060"/>
              </w:rPr>
            </w:pPr>
            <w:r w:rsidRPr="00C247F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C60ED6" w14:textId="77777777" w:rsidR="003C3F5A" w:rsidRPr="00C247FB" w:rsidRDefault="003C3F5A" w:rsidP="00997082">
            <w:pPr>
              <w:pStyle w:val="headertabella0"/>
              <w:rPr>
                <w:color w:val="002060"/>
              </w:rPr>
            </w:pPr>
            <w:r w:rsidRPr="00C247F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33D11A" w14:textId="77777777" w:rsidR="003C3F5A" w:rsidRPr="00C247FB" w:rsidRDefault="003C3F5A" w:rsidP="00997082">
            <w:pPr>
              <w:pStyle w:val="headertabella0"/>
              <w:rPr>
                <w:color w:val="002060"/>
              </w:rPr>
            </w:pPr>
            <w:r w:rsidRPr="00C247F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E9B679" w14:textId="77777777" w:rsidR="003C3F5A" w:rsidRPr="00C247FB" w:rsidRDefault="003C3F5A" w:rsidP="00997082">
            <w:pPr>
              <w:pStyle w:val="headertabella0"/>
              <w:rPr>
                <w:color w:val="002060"/>
              </w:rPr>
            </w:pPr>
            <w:r w:rsidRPr="00C247F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0A2C9B" w14:textId="77777777" w:rsidR="003C3F5A" w:rsidRPr="00C247FB" w:rsidRDefault="003C3F5A" w:rsidP="00997082">
            <w:pPr>
              <w:pStyle w:val="headertabella0"/>
              <w:rPr>
                <w:color w:val="002060"/>
              </w:rPr>
            </w:pPr>
            <w:r w:rsidRPr="00C247F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5DF853" w14:textId="77777777" w:rsidR="003C3F5A" w:rsidRPr="00C247FB" w:rsidRDefault="003C3F5A" w:rsidP="00997082">
            <w:pPr>
              <w:pStyle w:val="headertabella0"/>
              <w:rPr>
                <w:color w:val="002060"/>
              </w:rPr>
            </w:pPr>
            <w:r w:rsidRPr="00C247FB">
              <w:rPr>
                <w:color w:val="002060"/>
              </w:rPr>
              <w:t>PE</w:t>
            </w:r>
          </w:p>
        </w:tc>
      </w:tr>
      <w:tr w:rsidR="003C3F5A" w:rsidRPr="00C247FB" w14:paraId="3A5ADCFB" w14:textId="77777777" w:rsidTr="0099708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7DBF7A" w14:textId="77777777" w:rsidR="003C3F5A" w:rsidRPr="00C247FB" w:rsidRDefault="003C3F5A" w:rsidP="00997082">
            <w:pPr>
              <w:pStyle w:val="rowtabella0"/>
              <w:rPr>
                <w:color w:val="002060"/>
              </w:rPr>
            </w:pPr>
            <w:r w:rsidRPr="00C247FB">
              <w:rPr>
                <w:color w:val="002060"/>
              </w:rPr>
              <w:t>GIOVANI SANT IPPOLITO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79BDE"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34E2B"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A9C24"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4E6B9"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4124A"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E5482" w14:textId="77777777" w:rsidR="003C3F5A" w:rsidRPr="00C247FB" w:rsidRDefault="003C3F5A" w:rsidP="00997082">
            <w:pPr>
              <w:pStyle w:val="rowtabella0"/>
              <w:jc w:val="center"/>
              <w:rPr>
                <w:color w:val="002060"/>
              </w:rPr>
            </w:pPr>
            <w:r w:rsidRPr="00C247F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CDED6" w14:textId="77777777" w:rsidR="003C3F5A" w:rsidRPr="00C247FB" w:rsidRDefault="003C3F5A" w:rsidP="00997082">
            <w:pPr>
              <w:pStyle w:val="rowtabella0"/>
              <w:jc w:val="center"/>
              <w:rPr>
                <w:color w:val="002060"/>
              </w:rPr>
            </w:pPr>
            <w:r w:rsidRPr="00C247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D9FE4" w14:textId="77777777" w:rsidR="003C3F5A" w:rsidRPr="00C247FB" w:rsidRDefault="003C3F5A" w:rsidP="00997082">
            <w:pPr>
              <w:pStyle w:val="rowtabella0"/>
              <w:jc w:val="center"/>
              <w:rPr>
                <w:color w:val="002060"/>
              </w:rPr>
            </w:pPr>
            <w:r w:rsidRPr="00C247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BDA19" w14:textId="77777777" w:rsidR="003C3F5A" w:rsidRPr="00C247FB" w:rsidRDefault="003C3F5A" w:rsidP="00997082">
            <w:pPr>
              <w:pStyle w:val="rowtabella0"/>
              <w:jc w:val="center"/>
              <w:rPr>
                <w:color w:val="002060"/>
              </w:rPr>
            </w:pPr>
            <w:r w:rsidRPr="00C247FB">
              <w:rPr>
                <w:color w:val="002060"/>
              </w:rPr>
              <w:t>0</w:t>
            </w:r>
          </w:p>
        </w:tc>
      </w:tr>
      <w:tr w:rsidR="003C3F5A" w:rsidRPr="00C247FB" w14:paraId="5FB1AD9B"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DC523D" w14:textId="77777777" w:rsidR="003C3F5A" w:rsidRPr="00C247FB" w:rsidRDefault="003C3F5A" w:rsidP="00997082">
            <w:pPr>
              <w:pStyle w:val="rowtabella0"/>
              <w:rPr>
                <w:color w:val="002060"/>
              </w:rPr>
            </w:pPr>
            <w:r w:rsidRPr="00C247FB">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BCBD3"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71313"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3AD4C"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C2969"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D4ABC"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8BA80" w14:textId="77777777" w:rsidR="003C3F5A" w:rsidRPr="00C247FB" w:rsidRDefault="003C3F5A" w:rsidP="00997082">
            <w:pPr>
              <w:pStyle w:val="rowtabella0"/>
              <w:jc w:val="center"/>
              <w:rPr>
                <w:color w:val="002060"/>
              </w:rPr>
            </w:pPr>
            <w:r w:rsidRPr="00C247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7C726"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FCB8E" w14:textId="77777777" w:rsidR="003C3F5A" w:rsidRPr="00C247FB" w:rsidRDefault="003C3F5A" w:rsidP="00997082">
            <w:pPr>
              <w:pStyle w:val="rowtabella0"/>
              <w:jc w:val="center"/>
              <w:rPr>
                <w:color w:val="002060"/>
              </w:rPr>
            </w:pPr>
            <w:r w:rsidRPr="00C247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0DCC1" w14:textId="77777777" w:rsidR="003C3F5A" w:rsidRPr="00C247FB" w:rsidRDefault="003C3F5A" w:rsidP="00997082">
            <w:pPr>
              <w:pStyle w:val="rowtabella0"/>
              <w:jc w:val="center"/>
              <w:rPr>
                <w:color w:val="002060"/>
              </w:rPr>
            </w:pPr>
            <w:r w:rsidRPr="00C247FB">
              <w:rPr>
                <w:color w:val="002060"/>
              </w:rPr>
              <w:t>0</w:t>
            </w:r>
          </w:p>
        </w:tc>
      </w:tr>
      <w:tr w:rsidR="003C3F5A" w:rsidRPr="00C247FB" w14:paraId="59583274"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5DF6D0" w14:textId="77777777" w:rsidR="003C3F5A" w:rsidRPr="00C247FB" w:rsidRDefault="003C3F5A" w:rsidP="00997082">
            <w:pPr>
              <w:pStyle w:val="rowtabella0"/>
              <w:rPr>
                <w:color w:val="002060"/>
              </w:rPr>
            </w:pPr>
            <w:r w:rsidRPr="00C247FB">
              <w:rPr>
                <w:color w:val="002060"/>
              </w:rPr>
              <w:t>A.S.D. URBANIA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26BCB"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E299A"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EF780"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9BB52"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4201D"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0E4F6" w14:textId="77777777" w:rsidR="003C3F5A" w:rsidRPr="00C247FB" w:rsidRDefault="003C3F5A" w:rsidP="00997082">
            <w:pPr>
              <w:pStyle w:val="rowtabella0"/>
              <w:jc w:val="center"/>
              <w:rPr>
                <w:color w:val="002060"/>
              </w:rPr>
            </w:pPr>
            <w:r w:rsidRPr="00C247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C5E79"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12F23" w14:textId="77777777" w:rsidR="003C3F5A" w:rsidRPr="00C247FB" w:rsidRDefault="003C3F5A" w:rsidP="00997082">
            <w:pPr>
              <w:pStyle w:val="rowtabella0"/>
              <w:jc w:val="center"/>
              <w:rPr>
                <w:color w:val="002060"/>
              </w:rPr>
            </w:pPr>
            <w:r w:rsidRPr="00C247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A09D5" w14:textId="77777777" w:rsidR="003C3F5A" w:rsidRPr="00C247FB" w:rsidRDefault="003C3F5A" w:rsidP="00997082">
            <w:pPr>
              <w:pStyle w:val="rowtabella0"/>
              <w:jc w:val="center"/>
              <w:rPr>
                <w:color w:val="002060"/>
              </w:rPr>
            </w:pPr>
            <w:r w:rsidRPr="00C247FB">
              <w:rPr>
                <w:color w:val="002060"/>
              </w:rPr>
              <w:t>0</w:t>
            </w:r>
          </w:p>
        </w:tc>
      </w:tr>
      <w:tr w:rsidR="003C3F5A" w:rsidRPr="00C247FB" w14:paraId="2908C8D2"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947292" w14:textId="77777777" w:rsidR="003C3F5A" w:rsidRPr="00C247FB" w:rsidRDefault="003C3F5A" w:rsidP="00997082">
            <w:pPr>
              <w:pStyle w:val="rowtabella0"/>
              <w:rPr>
                <w:color w:val="002060"/>
                <w:lang w:val="es-ES"/>
              </w:rPr>
            </w:pPr>
            <w:r w:rsidRPr="00C247FB">
              <w:rPr>
                <w:color w:val="002060"/>
                <w:lang w:val="es-ES"/>
              </w:rPr>
              <w:t>ANR VALMISA FUTSAL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C0A22"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D6B94"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4F392"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0E39B"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89AA9"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207B4" w14:textId="77777777" w:rsidR="003C3F5A" w:rsidRPr="00C247FB" w:rsidRDefault="003C3F5A" w:rsidP="00997082">
            <w:pPr>
              <w:pStyle w:val="rowtabella0"/>
              <w:jc w:val="center"/>
              <w:rPr>
                <w:color w:val="002060"/>
              </w:rPr>
            </w:pPr>
            <w:r w:rsidRPr="00C247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E7B13"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47D50" w14:textId="77777777" w:rsidR="003C3F5A" w:rsidRPr="00C247FB" w:rsidRDefault="003C3F5A" w:rsidP="00997082">
            <w:pPr>
              <w:pStyle w:val="rowtabella0"/>
              <w:jc w:val="center"/>
              <w:rPr>
                <w:color w:val="002060"/>
              </w:rPr>
            </w:pPr>
            <w:r w:rsidRPr="00C247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8581A" w14:textId="77777777" w:rsidR="003C3F5A" w:rsidRPr="00C247FB" w:rsidRDefault="003C3F5A" w:rsidP="00997082">
            <w:pPr>
              <w:pStyle w:val="rowtabella0"/>
              <w:jc w:val="center"/>
              <w:rPr>
                <w:color w:val="002060"/>
              </w:rPr>
            </w:pPr>
            <w:r w:rsidRPr="00C247FB">
              <w:rPr>
                <w:color w:val="002060"/>
              </w:rPr>
              <w:t>0</w:t>
            </w:r>
          </w:p>
        </w:tc>
      </w:tr>
      <w:tr w:rsidR="003C3F5A" w:rsidRPr="00C247FB" w14:paraId="0262FA05"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0CDEEE" w14:textId="77777777" w:rsidR="003C3F5A" w:rsidRPr="00C247FB" w:rsidRDefault="003C3F5A" w:rsidP="00997082">
            <w:pPr>
              <w:pStyle w:val="rowtabella0"/>
              <w:rPr>
                <w:color w:val="002060"/>
              </w:rPr>
            </w:pPr>
            <w:r w:rsidRPr="00C247FB">
              <w:rPr>
                <w:color w:val="002060"/>
              </w:rPr>
              <w:t>ANR URBINO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1249A"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62778"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52CCB"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42783"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C962C"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9D7B2"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4ACF7"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C6FBF"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7E182" w14:textId="77777777" w:rsidR="003C3F5A" w:rsidRPr="00C247FB" w:rsidRDefault="003C3F5A" w:rsidP="00997082">
            <w:pPr>
              <w:pStyle w:val="rowtabella0"/>
              <w:jc w:val="center"/>
              <w:rPr>
                <w:color w:val="002060"/>
              </w:rPr>
            </w:pPr>
            <w:r w:rsidRPr="00C247FB">
              <w:rPr>
                <w:color w:val="002060"/>
              </w:rPr>
              <w:t>0</w:t>
            </w:r>
          </w:p>
        </w:tc>
      </w:tr>
      <w:tr w:rsidR="003C3F5A" w:rsidRPr="00C247FB" w14:paraId="2301A061"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1E315D" w14:textId="77777777" w:rsidR="003C3F5A" w:rsidRPr="00C247FB" w:rsidRDefault="003C3F5A" w:rsidP="00997082">
            <w:pPr>
              <w:pStyle w:val="rowtabella0"/>
              <w:rPr>
                <w:color w:val="002060"/>
              </w:rPr>
            </w:pPr>
            <w:r w:rsidRPr="00C247FB">
              <w:rPr>
                <w:color w:val="002060"/>
              </w:rPr>
              <w:t>A.S.D. AUDAX CALCIO PIOBBICO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88252"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C63D9"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F506E"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D4235"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1D892"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E59C4" w14:textId="77777777" w:rsidR="003C3F5A" w:rsidRPr="00C247FB" w:rsidRDefault="003C3F5A" w:rsidP="00997082">
            <w:pPr>
              <w:pStyle w:val="rowtabella0"/>
              <w:jc w:val="center"/>
              <w:rPr>
                <w:color w:val="002060"/>
              </w:rPr>
            </w:pPr>
            <w:r w:rsidRPr="00C247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69071" w14:textId="77777777" w:rsidR="003C3F5A" w:rsidRPr="00C247FB" w:rsidRDefault="003C3F5A" w:rsidP="00997082">
            <w:pPr>
              <w:pStyle w:val="rowtabella0"/>
              <w:jc w:val="center"/>
              <w:rPr>
                <w:color w:val="002060"/>
              </w:rPr>
            </w:pPr>
            <w:r w:rsidRPr="00C247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00987" w14:textId="77777777" w:rsidR="003C3F5A" w:rsidRPr="00C247FB" w:rsidRDefault="003C3F5A" w:rsidP="00997082">
            <w:pPr>
              <w:pStyle w:val="rowtabella0"/>
              <w:jc w:val="center"/>
              <w:rPr>
                <w:color w:val="002060"/>
              </w:rPr>
            </w:pPr>
            <w:r w:rsidRPr="00C247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A6F02" w14:textId="77777777" w:rsidR="003C3F5A" w:rsidRPr="00C247FB" w:rsidRDefault="003C3F5A" w:rsidP="00997082">
            <w:pPr>
              <w:pStyle w:val="rowtabella0"/>
              <w:jc w:val="center"/>
              <w:rPr>
                <w:color w:val="002060"/>
              </w:rPr>
            </w:pPr>
            <w:r w:rsidRPr="00C247FB">
              <w:rPr>
                <w:color w:val="002060"/>
              </w:rPr>
              <w:t>0</w:t>
            </w:r>
          </w:p>
        </w:tc>
      </w:tr>
      <w:tr w:rsidR="003C3F5A" w:rsidRPr="00C247FB" w14:paraId="6F777BA8"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727E6F" w14:textId="77777777" w:rsidR="003C3F5A" w:rsidRPr="00C247FB" w:rsidRDefault="003C3F5A" w:rsidP="00997082">
            <w:pPr>
              <w:pStyle w:val="rowtabella0"/>
              <w:rPr>
                <w:color w:val="002060"/>
              </w:rPr>
            </w:pPr>
            <w:r w:rsidRPr="00C247FB">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92FF5"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1965B"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1FE6B"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A3526"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5CA52"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F8BA0"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C38D1"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C6C89"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CAFF7" w14:textId="77777777" w:rsidR="003C3F5A" w:rsidRPr="00C247FB" w:rsidRDefault="003C3F5A" w:rsidP="00997082">
            <w:pPr>
              <w:pStyle w:val="rowtabella0"/>
              <w:jc w:val="center"/>
              <w:rPr>
                <w:color w:val="002060"/>
              </w:rPr>
            </w:pPr>
            <w:r w:rsidRPr="00C247FB">
              <w:rPr>
                <w:color w:val="002060"/>
              </w:rPr>
              <w:t>0</w:t>
            </w:r>
          </w:p>
        </w:tc>
      </w:tr>
      <w:tr w:rsidR="003C3F5A" w:rsidRPr="00C247FB" w14:paraId="59A9D440"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CFCF92" w14:textId="77777777" w:rsidR="003C3F5A" w:rsidRPr="00C247FB" w:rsidRDefault="003C3F5A" w:rsidP="00997082">
            <w:pPr>
              <w:pStyle w:val="rowtabella0"/>
              <w:rPr>
                <w:color w:val="002060"/>
              </w:rPr>
            </w:pPr>
            <w:r w:rsidRPr="00C247FB">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AF17A"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E9C33"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B4A49"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DB2BA"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E6C1A"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5F5D0" w14:textId="77777777" w:rsidR="003C3F5A" w:rsidRPr="00C247FB" w:rsidRDefault="003C3F5A" w:rsidP="00997082">
            <w:pPr>
              <w:pStyle w:val="rowtabella0"/>
              <w:jc w:val="center"/>
              <w:rPr>
                <w:color w:val="002060"/>
              </w:rPr>
            </w:pPr>
            <w:r w:rsidRPr="00C247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41AA2" w14:textId="77777777" w:rsidR="003C3F5A" w:rsidRPr="00C247FB" w:rsidRDefault="003C3F5A" w:rsidP="00997082">
            <w:pPr>
              <w:pStyle w:val="rowtabella0"/>
              <w:jc w:val="center"/>
              <w:rPr>
                <w:color w:val="002060"/>
              </w:rPr>
            </w:pPr>
            <w:r w:rsidRPr="00C247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E8C40" w14:textId="77777777" w:rsidR="003C3F5A" w:rsidRPr="00C247FB" w:rsidRDefault="003C3F5A" w:rsidP="00997082">
            <w:pPr>
              <w:pStyle w:val="rowtabella0"/>
              <w:jc w:val="center"/>
              <w:rPr>
                <w:color w:val="002060"/>
              </w:rPr>
            </w:pPr>
            <w:r w:rsidRPr="00C247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72D19" w14:textId="77777777" w:rsidR="003C3F5A" w:rsidRPr="00C247FB" w:rsidRDefault="003C3F5A" w:rsidP="00997082">
            <w:pPr>
              <w:pStyle w:val="rowtabella0"/>
              <w:jc w:val="center"/>
              <w:rPr>
                <w:color w:val="002060"/>
              </w:rPr>
            </w:pPr>
            <w:r w:rsidRPr="00C247FB">
              <w:rPr>
                <w:color w:val="002060"/>
              </w:rPr>
              <w:t>0</w:t>
            </w:r>
          </w:p>
        </w:tc>
      </w:tr>
      <w:tr w:rsidR="003C3F5A" w:rsidRPr="00C247FB" w14:paraId="0A3BC4D3"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406F9E" w14:textId="77777777" w:rsidR="003C3F5A" w:rsidRPr="00C247FB" w:rsidRDefault="003C3F5A" w:rsidP="00997082">
            <w:pPr>
              <w:pStyle w:val="rowtabella0"/>
              <w:rPr>
                <w:color w:val="002060"/>
              </w:rPr>
            </w:pPr>
            <w:r w:rsidRPr="00C247FB">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6EE78"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744EA"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B9E3F"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2BD8B"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E2B20"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95C37"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391E8"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148A6"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CDA34" w14:textId="77777777" w:rsidR="003C3F5A" w:rsidRPr="00C247FB" w:rsidRDefault="003C3F5A" w:rsidP="00997082">
            <w:pPr>
              <w:pStyle w:val="rowtabella0"/>
              <w:jc w:val="center"/>
              <w:rPr>
                <w:color w:val="002060"/>
              </w:rPr>
            </w:pPr>
            <w:r w:rsidRPr="00C247FB">
              <w:rPr>
                <w:color w:val="002060"/>
              </w:rPr>
              <w:t>0</w:t>
            </w:r>
          </w:p>
        </w:tc>
      </w:tr>
      <w:tr w:rsidR="003C3F5A" w:rsidRPr="00C247FB" w14:paraId="10F7AF94"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FA9484" w14:textId="77777777" w:rsidR="003C3F5A" w:rsidRPr="00C247FB" w:rsidRDefault="003C3F5A" w:rsidP="00997082">
            <w:pPr>
              <w:pStyle w:val="rowtabella0"/>
              <w:rPr>
                <w:color w:val="002060"/>
                <w:lang w:val="es-ES"/>
              </w:rPr>
            </w:pPr>
            <w:r w:rsidRPr="00C247FB">
              <w:rPr>
                <w:color w:val="002060"/>
                <w:lang w:val="es-ES"/>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058D4"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CA4CA"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AC941"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77D6F"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3D55A"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CC937"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035EB" w14:textId="77777777" w:rsidR="003C3F5A" w:rsidRPr="00C247FB" w:rsidRDefault="003C3F5A" w:rsidP="00997082">
            <w:pPr>
              <w:pStyle w:val="rowtabella0"/>
              <w:jc w:val="center"/>
              <w:rPr>
                <w:color w:val="002060"/>
              </w:rPr>
            </w:pPr>
            <w:r w:rsidRPr="00C247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16AA2" w14:textId="77777777" w:rsidR="003C3F5A" w:rsidRPr="00C247FB" w:rsidRDefault="003C3F5A" w:rsidP="00997082">
            <w:pPr>
              <w:pStyle w:val="rowtabella0"/>
              <w:jc w:val="center"/>
              <w:rPr>
                <w:color w:val="002060"/>
              </w:rPr>
            </w:pPr>
            <w:r w:rsidRPr="00C247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4C934" w14:textId="77777777" w:rsidR="003C3F5A" w:rsidRPr="00C247FB" w:rsidRDefault="003C3F5A" w:rsidP="00997082">
            <w:pPr>
              <w:pStyle w:val="rowtabella0"/>
              <w:jc w:val="center"/>
              <w:rPr>
                <w:color w:val="002060"/>
              </w:rPr>
            </w:pPr>
            <w:r w:rsidRPr="00C247FB">
              <w:rPr>
                <w:color w:val="002060"/>
              </w:rPr>
              <w:t>0</w:t>
            </w:r>
          </w:p>
        </w:tc>
      </w:tr>
      <w:tr w:rsidR="003C3F5A" w:rsidRPr="00C247FB" w14:paraId="2BCBD320"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177286" w14:textId="77777777" w:rsidR="003C3F5A" w:rsidRPr="00C247FB" w:rsidRDefault="003C3F5A" w:rsidP="00997082">
            <w:pPr>
              <w:pStyle w:val="rowtabella0"/>
              <w:rPr>
                <w:color w:val="002060"/>
              </w:rPr>
            </w:pPr>
            <w:r w:rsidRPr="00C247FB">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1232B"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F1411"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1BC26"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BCDD4"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4178E"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87EBF"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34F43" w14:textId="77777777" w:rsidR="003C3F5A" w:rsidRPr="00C247FB" w:rsidRDefault="003C3F5A" w:rsidP="00997082">
            <w:pPr>
              <w:pStyle w:val="rowtabella0"/>
              <w:jc w:val="center"/>
              <w:rPr>
                <w:color w:val="002060"/>
              </w:rPr>
            </w:pPr>
            <w:r w:rsidRPr="00C247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48A11" w14:textId="77777777" w:rsidR="003C3F5A" w:rsidRPr="00C247FB" w:rsidRDefault="003C3F5A" w:rsidP="00997082">
            <w:pPr>
              <w:pStyle w:val="rowtabella0"/>
              <w:jc w:val="center"/>
              <w:rPr>
                <w:color w:val="002060"/>
              </w:rPr>
            </w:pPr>
            <w:r w:rsidRPr="00C247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18804" w14:textId="77777777" w:rsidR="003C3F5A" w:rsidRPr="00C247FB" w:rsidRDefault="003C3F5A" w:rsidP="00997082">
            <w:pPr>
              <w:pStyle w:val="rowtabella0"/>
              <w:jc w:val="center"/>
              <w:rPr>
                <w:color w:val="002060"/>
              </w:rPr>
            </w:pPr>
            <w:r w:rsidRPr="00C247FB">
              <w:rPr>
                <w:color w:val="002060"/>
              </w:rPr>
              <w:t>0</w:t>
            </w:r>
          </w:p>
        </w:tc>
      </w:tr>
      <w:tr w:rsidR="003C3F5A" w:rsidRPr="00C247FB" w14:paraId="0955668F"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6F4C04" w14:textId="77777777" w:rsidR="003C3F5A" w:rsidRPr="00C247FB" w:rsidRDefault="003C3F5A" w:rsidP="00997082">
            <w:pPr>
              <w:pStyle w:val="rowtabella0"/>
              <w:rPr>
                <w:color w:val="002060"/>
              </w:rPr>
            </w:pPr>
            <w:r w:rsidRPr="00C247FB">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403AD"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DF5F6"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1D0B6"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090A2"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991BB"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8AEF1"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C1EA0" w14:textId="77777777" w:rsidR="003C3F5A" w:rsidRPr="00C247FB" w:rsidRDefault="003C3F5A" w:rsidP="00997082">
            <w:pPr>
              <w:pStyle w:val="rowtabella0"/>
              <w:jc w:val="center"/>
              <w:rPr>
                <w:color w:val="002060"/>
              </w:rPr>
            </w:pPr>
            <w:r w:rsidRPr="00C247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FE07A" w14:textId="77777777" w:rsidR="003C3F5A" w:rsidRPr="00C247FB" w:rsidRDefault="003C3F5A" w:rsidP="00997082">
            <w:pPr>
              <w:pStyle w:val="rowtabella0"/>
              <w:jc w:val="center"/>
              <w:rPr>
                <w:color w:val="002060"/>
              </w:rPr>
            </w:pPr>
            <w:r w:rsidRPr="00C247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38800" w14:textId="77777777" w:rsidR="003C3F5A" w:rsidRPr="00C247FB" w:rsidRDefault="003C3F5A" w:rsidP="00997082">
            <w:pPr>
              <w:pStyle w:val="rowtabella0"/>
              <w:jc w:val="center"/>
              <w:rPr>
                <w:color w:val="002060"/>
              </w:rPr>
            </w:pPr>
            <w:r w:rsidRPr="00C247FB">
              <w:rPr>
                <w:color w:val="002060"/>
              </w:rPr>
              <w:t>0</w:t>
            </w:r>
          </w:p>
        </w:tc>
      </w:tr>
      <w:tr w:rsidR="003C3F5A" w:rsidRPr="00C247FB" w14:paraId="40C33286" w14:textId="77777777" w:rsidTr="0099708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C4C277C" w14:textId="77777777" w:rsidR="003C3F5A" w:rsidRPr="00C247FB" w:rsidRDefault="003C3F5A" w:rsidP="00997082">
            <w:pPr>
              <w:pStyle w:val="rowtabella0"/>
              <w:rPr>
                <w:color w:val="002060"/>
              </w:rPr>
            </w:pPr>
            <w:r w:rsidRPr="00C247FB">
              <w:rPr>
                <w:color w:val="002060"/>
              </w:rPr>
              <w:lastRenderedPageBreak/>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387FB"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46A0C"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51B3E"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2C00A"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E010C"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AF2CA" w14:textId="77777777" w:rsidR="003C3F5A" w:rsidRPr="00C247FB" w:rsidRDefault="003C3F5A" w:rsidP="00997082">
            <w:pPr>
              <w:pStyle w:val="rowtabella0"/>
              <w:jc w:val="center"/>
              <w:rPr>
                <w:color w:val="002060"/>
              </w:rPr>
            </w:pPr>
            <w:r w:rsidRPr="00C247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10986" w14:textId="77777777" w:rsidR="003C3F5A" w:rsidRPr="00C247FB" w:rsidRDefault="003C3F5A" w:rsidP="00997082">
            <w:pPr>
              <w:pStyle w:val="rowtabella0"/>
              <w:jc w:val="center"/>
              <w:rPr>
                <w:color w:val="002060"/>
              </w:rPr>
            </w:pPr>
            <w:r w:rsidRPr="00C247F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720DD" w14:textId="77777777" w:rsidR="003C3F5A" w:rsidRPr="00C247FB" w:rsidRDefault="003C3F5A" w:rsidP="00997082">
            <w:pPr>
              <w:pStyle w:val="rowtabella0"/>
              <w:jc w:val="center"/>
              <w:rPr>
                <w:color w:val="002060"/>
              </w:rPr>
            </w:pPr>
            <w:r w:rsidRPr="00C247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48730" w14:textId="77777777" w:rsidR="003C3F5A" w:rsidRPr="00C247FB" w:rsidRDefault="003C3F5A" w:rsidP="00997082">
            <w:pPr>
              <w:pStyle w:val="rowtabella0"/>
              <w:jc w:val="center"/>
              <w:rPr>
                <w:color w:val="002060"/>
              </w:rPr>
            </w:pPr>
            <w:r w:rsidRPr="00C247FB">
              <w:rPr>
                <w:color w:val="002060"/>
              </w:rPr>
              <w:t>0</w:t>
            </w:r>
          </w:p>
        </w:tc>
      </w:tr>
    </w:tbl>
    <w:p w14:paraId="1B7622B6" w14:textId="77777777" w:rsidR="003C3F5A" w:rsidRPr="00C247FB" w:rsidRDefault="003C3F5A" w:rsidP="003C3F5A">
      <w:pPr>
        <w:pStyle w:val="breakline"/>
        <w:rPr>
          <w:rFonts w:eastAsiaTheme="minorEastAsia"/>
          <w:color w:val="002060"/>
        </w:rPr>
      </w:pPr>
    </w:p>
    <w:p w14:paraId="1E1E6667" w14:textId="77777777" w:rsidR="003C3F5A" w:rsidRPr="00C247FB" w:rsidRDefault="003C3F5A" w:rsidP="003C3F5A">
      <w:pPr>
        <w:pStyle w:val="breakline"/>
        <w:rPr>
          <w:color w:val="002060"/>
        </w:rPr>
      </w:pPr>
    </w:p>
    <w:p w14:paraId="0F4B3F6F" w14:textId="77777777" w:rsidR="003C3F5A" w:rsidRPr="00C247FB" w:rsidRDefault="003C3F5A" w:rsidP="003C3F5A">
      <w:pPr>
        <w:pStyle w:val="sottotitolocampionato10"/>
        <w:rPr>
          <w:color w:val="002060"/>
        </w:rPr>
      </w:pPr>
      <w:r w:rsidRPr="00C247FB">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C3F5A" w:rsidRPr="00C247FB" w14:paraId="3AAE8A5E" w14:textId="77777777" w:rsidTr="0099708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CD39C6" w14:textId="77777777" w:rsidR="003C3F5A" w:rsidRPr="00C247FB" w:rsidRDefault="003C3F5A" w:rsidP="00997082">
            <w:pPr>
              <w:pStyle w:val="headertabella0"/>
              <w:rPr>
                <w:color w:val="002060"/>
              </w:rPr>
            </w:pPr>
            <w:r w:rsidRPr="00C247F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2E4076" w14:textId="77777777" w:rsidR="003C3F5A" w:rsidRPr="00C247FB" w:rsidRDefault="003C3F5A" w:rsidP="00997082">
            <w:pPr>
              <w:pStyle w:val="headertabella0"/>
              <w:rPr>
                <w:color w:val="002060"/>
              </w:rPr>
            </w:pPr>
            <w:r w:rsidRPr="00C247F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6BDF68" w14:textId="77777777" w:rsidR="003C3F5A" w:rsidRPr="00C247FB" w:rsidRDefault="003C3F5A" w:rsidP="00997082">
            <w:pPr>
              <w:pStyle w:val="headertabella0"/>
              <w:rPr>
                <w:color w:val="002060"/>
              </w:rPr>
            </w:pPr>
            <w:r w:rsidRPr="00C247F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66923D" w14:textId="77777777" w:rsidR="003C3F5A" w:rsidRPr="00C247FB" w:rsidRDefault="003C3F5A" w:rsidP="00997082">
            <w:pPr>
              <w:pStyle w:val="headertabella0"/>
              <w:rPr>
                <w:color w:val="002060"/>
              </w:rPr>
            </w:pPr>
            <w:r w:rsidRPr="00C247F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0518DB" w14:textId="77777777" w:rsidR="003C3F5A" w:rsidRPr="00C247FB" w:rsidRDefault="003C3F5A" w:rsidP="00997082">
            <w:pPr>
              <w:pStyle w:val="headertabella0"/>
              <w:rPr>
                <w:color w:val="002060"/>
              </w:rPr>
            </w:pPr>
            <w:r w:rsidRPr="00C247F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977C92" w14:textId="77777777" w:rsidR="003C3F5A" w:rsidRPr="00C247FB" w:rsidRDefault="003C3F5A" w:rsidP="00997082">
            <w:pPr>
              <w:pStyle w:val="headertabella0"/>
              <w:rPr>
                <w:color w:val="002060"/>
              </w:rPr>
            </w:pPr>
            <w:r w:rsidRPr="00C247F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92E659" w14:textId="77777777" w:rsidR="003C3F5A" w:rsidRPr="00C247FB" w:rsidRDefault="003C3F5A" w:rsidP="00997082">
            <w:pPr>
              <w:pStyle w:val="headertabella0"/>
              <w:rPr>
                <w:color w:val="002060"/>
              </w:rPr>
            </w:pPr>
            <w:r w:rsidRPr="00C247F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9BC118" w14:textId="77777777" w:rsidR="003C3F5A" w:rsidRPr="00C247FB" w:rsidRDefault="003C3F5A" w:rsidP="00997082">
            <w:pPr>
              <w:pStyle w:val="headertabella0"/>
              <w:rPr>
                <w:color w:val="002060"/>
              </w:rPr>
            </w:pPr>
            <w:r w:rsidRPr="00C247F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4B8A9D" w14:textId="77777777" w:rsidR="003C3F5A" w:rsidRPr="00C247FB" w:rsidRDefault="003C3F5A" w:rsidP="00997082">
            <w:pPr>
              <w:pStyle w:val="headertabella0"/>
              <w:rPr>
                <w:color w:val="002060"/>
              </w:rPr>
            </w:pPr>
            <w:r w:rsidRPr="00C247F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117B27" w14:textId="77777777" w:rsidR="003C3F5A" w:rsidRPr="00C247FB" w:rsidRDefault="003C3F5A" w:rsidP="00997082">
            <w:pPr>
              <w:pStyle w:val="headertabella0"/>
              <w:rPr>
                <w:color w:val="002060"/>
              </w:rPr>
            </w:pPr>
            <w:r w:rsidRPr="00C247FB">
              <w:rPr>
                <w:color w:val="002060"/>
              </w:rPr>
              <w:t>PE</w:t>
            </w:r>
          </w:p>
        </w:tc>
      </w:tr>
      <w:tr w:rsidR="003C3F5A" w:rsidRPr="00C247FB" w14:paraId="2A2A8EC8" w14:textId="77777777" w:rsidTr="0099708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4FF1416" w14:textId="77777777" w:rsidR="003C3F5A" w:rsidRPr="00C247FB" w:rsidRDefault="003C3F5A" w:rsidP="00997082">
            <w:pPr>
              <w:pStyle w:val="rowtabella0"/>
              <w:rPr>
                <w:color w:val="002060"/>
              </w:rPr>
            </w:pPr>
            <w:r w:rsidRPr="00C247FB">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264F6"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80A75"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60338"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65794"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AB99C"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F5E48" w14:textId="77777777" w:rsidR="003C3F5A" w:rsidRPr="00C247FB" w:rsidRDefault="003C3F5A" w:rsidP="00997082">
            <w:pPr>
              <w:pStyle w:val="rowtabella0"/>
              <w:jc w:val="center"/>
              <w:rPr>
                <w:color w:val="002060"/>
              </w:rPr>
            </w:pPr>
            <w:r w:rsidRPr="00C247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0A402"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0AEE1" w14:textId="77777777" w:rsidR="003C3F5A" w:rsidRPr="00C247FB" w:rsidRDefault="003C3F5A" w:rsidP="00997082">
            <w:pPr>
              <w:pStyle w:val="rowtabella0"/>
              <w:jc w:val="center"/>
              <w:rPr>
                <w:color w:val="002060"/>
              </w:rPr>
            </w:pPr>
            <w:r w:rsidRPr="00C247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1B286" w14:textId="77777777" w:rsidR="003C3F5A" w:rsidRPr="00C247FB" w:rsidRDefault="003C3F5A" w:rsidP="00997082">
            <w:pPr>
              <w:pStyle w:val="rowtabella0"/>
              <w:jc w:val="center"/>
              <w:rPr>
                <w:color w:val="002060"/>
              </w:rPr>
            </w:pPr>
            <w:r w:rsidRPr="00C247FB">
              <w:rPr>
                <w:color w:val="002060"/>
              </w:rPr>
              <w:t>0</w:t>
            </w:r>
          </w:p>
        </w:tc>
      </w:tr>
      <w:tr w:rsidR="003C3F5A" w:rsidRPr="00C247FB" w14:paraId="7962A253"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B448CD" w14:textId="77777777" w:rsidR="003C3F5A" w:rsidRPr="00C247FB" w:rsidRDefault="003C3F5A" w:rsidP="00997082">
            <w:pPr>
              <w:pStyle w:val="rowtabella0"/>
              <w:rPr>
                <w:color w:val="002060"/>
              </w:rPr>
            </w:pPr>
            <w:r w:rsidRPr="00C247FB">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9B883"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863D7"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AF850"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4DA4C"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76928"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9EB50" w14:textId="77777777" w:rsidR="003C3F5A" w:rsidRPr="00C247FB" w:rsidRDefault="003C3F5A" w:rsidP="00997082">
            <w:pPr>
              <w:pStyle w:val="rowtabella0"/>
              <w:jc w:val="center"/>
              <w:rPr>
                <w:color w:val="002060"/>
              </w:rPr>
            </w:pPr>
            <w:r w:rsidRPr="00C247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5365A"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2EFD0" w14:textId="77777777" w:rsidR="003C3F5A" w:rsidRPr="00C247FB" w:rsidRDefault="003C3F5A" w:rsidP="00997082">
            <w:pPr>
              <w:pStyle w:val="rowtabella0"/>
              <w:jc w:val="center"/>
              <w:rPr>
                <w:color w:val="002060"/>
              </w:rPr>
            </w:pPr>
            <w:r w:rsidRPr="00C247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6E597" w14:textId="77777777" w:rsidR="003C3F5A" w:rsidRPr="00C247FB" w:rsidRDefault="003C3F5A" w:rsidP="00997082">
            <w:pPr>
              <w:pStyle w:val="rowtabella0"/>
              <w:jc w:val="center"/>
              <w:rPr>
                <w:color w:val="002060"/>
              </w:rPr>
            </w:pPr>
            <w:r w:rsidRPr="00C247FB">
              <w:rPr>
                <w:color w:val="002060"/>
              </w:rPr>
              <w:t>0</w:t>
            </w:r>
          </w:p>
        </w:tc>
      </w:tr>
      <w:tr w:rsidR="003C3F5A" w:rsidRPr="00C247FB" w14:paraId="4C3091E5"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FA4D80" w14:textId="77777777" w:rsidR="003C3F5A" w:rsidRPr="00C247FB" w:rsidRDefault="003C3F5A" w:rsidP="00997082">
            <w:pPr>
              <w:pStyle w:val="rowtabella0"/>
              <w:rPr>
                <w:color w:val="002060"/>
              </w:rPr>
            </w:pPr>
            <w:r w:rsidRPr="00C247FB">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C1160"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35C9B"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459C9"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545B1"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F70B1"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30487" w14:textId="77777777" w:rsidR="003C3F5A" w:rsidRPr="00C247FB" w:rsidRDefault="003C3F5A" w:rsidP="00997082">
            <w:pPr>
              <w:pStyle w:val="rowtabella0"/>
              <w:jc w:val="center"/>
              <w:rPr>
                <w:color w:val="002060"/>
              </w:rPr>
            </w:pPr>
            <w:r w:rsidRPr="00C247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17ACB"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0B017"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01CDF" w14:textId="77777777" w:rsidR="003C3F5A" w:rsidRPr="00C247FB" w:rsidRDefault="003C3F5A" w:rsidP="00997082">
            <w:pPr>
              <w:pStyle w:val="rowtabella0"/>
              <w:jc w:val="center"/>
              <w:rPr>
                <w:color w:val="002060"/>
              </w:rPr>
            </w:pPr>
            <w:r w:rsidRPr="00C247FB">
              <w:rPr>
                <w:color w:val="002060"/>
              </w:rPr>
              <w:t>0</w:t>
            </w:r>
          </w:p>
        </w:tc>
      </w:tr>
      <w:tr w:rsidR="003C3F5A" w:rsidRPr="00C247FB" w14:paraId="11CAD15F"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59D3D5" w14:textId="77777777" w:rsidR="003C3F5A" w:rsidRPr="00C247FB" w:rsidRDefault="003C3F5A" w:rsidP="00997082">
            <w:pPr>
              <w:pStyle w:val="rowtabella0"/>
              <w:rPr>
                <w:color w:val="002060"/>
                <w:lang w:val="es-ES"/>
              </w:rPr>
            </w:pPr>
            <w:r w:rsidRPr="00C247FB">
              <w:rPr>
                <w:color w:val="002060"/>
                <w:lang w:val="es-ES"/>
              </w:rPr>
              <w:t>S.S. VIRTUS AURORA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083D2"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DE96E"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0E825"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69C59"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8D20E"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F471E" w14:textId="77777777" w:rsidR="003C3F5A" w:rsidRPr="00C247FB" w:rsidRDefault="003C3F5A" w:rsidP="00997082">
            <w:pPr>
              <w:pStyle w:val="rowtabella0"/>
              <w:jc w:val="center"/>
              <w:rPr>
                <w:color w:val="002060"/>
              </w:rPr>
            </w:pPr>
            <w:r w:rsidRPr="00C247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8102E" w14:textId="77777777" w:rsidR="003C3F5A" w:rsidRPr="00C247FB" w:rsidRDefault="003C3F5A" w:rsidP="00997082">
            <w:pPr>
              <w:pStyle w:val="rowtabella0"/>
              <w:jc w:val="center"/>
              <w:rPr>
                <w:color w:val="002060"/>
              </w:rPr>
            </w:pPr>
            <w:r w:rsidRPr="00C247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19D15" w14:textId="77777777" w:rsidR="003C3F5A" w:rsidRPr="00C247FB" w:rsidRDefault="003C3F5A" w:rsidP="00997082">
            <w:pPr>
              <w:pStyle w:val="rowtabella0"/>
              <w:jc w:val="center"/>
              <w:rPr>
                <w:color w:val="002060"/>
              </w:rPr>
            </w:pPr>
            <w:r w:rsidRPr="00C247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42FCF" w14:textId="77777777" w:rsidR="003C3F5A" w:rsidRPr="00C247FB" w:rsidRDefault="003C3F5A" w:rsidP="00997082">
            <w:pPr>
              <w:pStyle w:val="rowtabella0"/>
              <w:jc w:val="center"/>
              <w:rPr>
                <w:color w:val="002060"/>
              </w:rPr>
            </w:pPr>
            <w:r w:rsidRPr="00C247FB">
              <w:rPr>
                <w:color w:val="002060"/>
              </w:rPr>
              <w:t>0</w:t>
            </w:r>
          </w:p>
        </w:tc>
      </w:tr>
      <w:tr w:rsidR="003C3F5A" w:rsidRPr="00C247FB" w14:paraId="103E6E8C"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CEF3B1" w14:textId="77777777" w:rsidR="003C3F5A" w:rsidRPr="00C247FB" w:rsidRDefault="003C3F5A" w:rsidP="00997082">
            <w:pPr>
              <w:pStyle w:val="rowtabella0"/>
              <w:rPr>
                <w:color w:val="002060"/>
              </w:rPr>
            </w:pPr>
            <w:r w:rsidRPr="00C247FB">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7A066"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12D64"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721FB"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F6D0F"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787E0"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49BC1" w14:textId="77777777" w:rsidR="003C3F5A" w:rsidRPr="00C247FB" w:rsidRDefault="003C3F5A" w:rsidP="00997082">
            <w:pPr>
              <w:pStyle w:val="rowtabella0"/>
              <w:jc w:val="center"/>
              <w:rPr>
                <w:color w:val="002060"/>
              </w:rPr>
            </w:pPr>
            <w:r w:rsidRPr="00C247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80CDC"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23447"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C7842" w14:textId="77777777" w:rsidR="003C3F5A" w:rsidRPr="00C247FB" w:rsidRDefault="003C3F5A" w:rsidP="00997082">
            <w:pPr>
              <w:pStyle w:val="rowtabella0"/>
              <w:jc w:val="center"/>
              <w:rPr>
                <w:color w:val="002060"/>
              </w:rPr>
            </w:pPr>
            <w:r w:rsidRPr="00C247FB">
              <w:rPr>
                <w:color w:val="002060"/>
              </w:rPr>
              <w:t>0</w:t>
            </w:r>
          </w:p>
        </w:tc>
      </w:tr>
      <w:tr w:rsidR="003C3F5A" w:rsidRPr="00C247FB" w14:paraId="3A6E0055"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2399EC" w14:textId="77777777" w:rsidR="003C3F5A" w:rsidRPr="00C247FB" w:rsidRDefault="003C3F5A" w:rsidP="00997082">
            <w:pPr>
              <w:pStyle w:val="rowtabella0"/>
              <w:rPr>
                <w:color w:val="002060"/>
                <w:lang w:val="es-ES"/>
              </w:rPr>
            </w:pPr>
            <w:r w:rsidRPr="00C247FB">
              <w:rPr>
                <w:color w:val="002060"/>
                <w:lang w:val="es-ES"/>
              </w:rPr>
              <w:t>A.S.D. FUTSAL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4BAE4"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29399"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51519"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7229E"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7ECA1"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D9F2E" w14:textId="77777777" w:rsidR="003C3F5A" w:rsidRPr="00C247FB" w:rsidRDefault="003C3F5A" w:rsidP="00997082">
            <w:pPr>
              <w:pStyle w:val="rowtabella0"/>
              <w:jc w:val="center"/>
              <w:rPr>
                <w:color w:val="002060"/>
              </w:rPr>
            </w:pPr>
            <w:r w:rsidRPr="00C247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04E26"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2E89C"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29C97" w14:textId="77777777" w:rsidR="003C3F5A" w:rsidRPr="00C247FB" w:rsidRDefault="003C3F5A" w:rsidP="00997082">
            <w:pPr>
              <w:pStyle w:val="rowtabella0"/>
              <w:jc w:val="center"/>
              <w:rPr>
                <w:color w:val="002060"/>
              </w:rPr>
            </w:pPr>
            <w:r w:rsidRPr="00C247FB">
              <w:rPr>
                <w:color w:val="002060"/>
              </w:rPr>
              <w:t>0</w:t>
            </w:r>
          </w:p>
        </w:tc>
      </w:tr>
      <w:tr w:rsidR="003C3F5A" w:rsidRPr="00C247FB" w14:paraId="547BDEA3"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0F8E8D" w14:textId="77777777" w:rsidR="003C3F5A" w:rsidRPr="00C247FB" w:rsidRDefault="003C3F5A" w:rsidP="00997082">
            <w:pPr>
              <w:pStyle w:val="rowtabella0"/>
              <w:rPr>
                <w:color w:val="002060"/>
              </w:rPr>
            </w:pPr>
            <w:r w:rsidRPr="00C247FB">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C909C"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4A543"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4C718"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6AFB3"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F208C"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06F60" w14:textId="77777777" w:rsidR="003C3F5A" w:rsidRPr="00C247FB" w:rsidRDefault="003C3F5A" w:rsidP="00997082">
            <w:pPr>
              <w:pStyle w:val="rowtabella0"/>
              <w:jc w:val="center"/>
              <w:rPr>
                <w:color w:val="002060"/>
              </w:rPr>
            </w:pPr>
            <w:r w:rsidRPr="00C247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DB1E1"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DF62E"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A1CB3" w14:textId="77777777" w:rsidR="003C3F5A" w:rsidRPr="00C247FB" w:rsidRDefault="003C3F5A" w:rsidP="00997082">
            <w:pPr>
              <w:pStyle w:val="rowtabella0"/>
              <w:jc w:val="center"/>
              <w:rPr>
                <w:color w:val="002060"/>
              </w:rPr>
            </w:pPr>
            <w:r w:rsidRPr="00C247FB">
              <w:rPr>
                <w:color w:val="002060"/>
              </w:rPr>
              <w:t>0</w:t>
            </w:r>
          </w:p>
        </w:tc>
      </w:tr>
      <w:tr w:rsidR="003C3F5A" w:rsidRPr="00C247FB" w14:paraId="55EC7ADE"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18E45D" w14:textId="77777777" w:rsidR="003C3F5A" w:rsidRPr="00C247FB" w:rsidRDefault="003C3F5A" w:rsidP="00997082">
            <w:pPr>
              <w:pStyle w:val="rowtabella0"/>
              <w:rPr>
                <w:color w:val="002060"/>
              </w:rPr>
            </w:pPr>
            <w:r w:rsidRPr="00C247FB">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D92C2"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4078C"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2755A"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CE254"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361D2"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C7CB3"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8967A" w14:textId="77777777" w:rsidR="003C3F5A" w:rsidRPr="00C247FB" w:rsidRDefault="003C3F5A" w:rsidP="00997082">
            <w:pPr>
              <w:pStyle w:val="rowtabella0"/>
              <w:jc w:val="center"/>
              <w:rPr>
                <w:color w:val="002060"/>
              </w:rPr>
            </w:pPr>
            <w:r w:rsidRPr="00C247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189AF"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BBD5D" w14:textId="77777777" w:rsidR="003C3F5A" w:rsidRPr="00C247FB" w:rsidRDefault="003C3F5A" w:rsidP="00997082">
            <w:pPr>
              <w:pStyle w:val="rowtabella0"/>
              <w:jc w:val="center"/>
              <w:rPr>
                <w:color w:val="002060"/>
              </w:rPr>
            </w:pPr>
            <w:r w:rsidRPr="00C247FB">
              <w:rPr>
                <w:color w:val="002060"/>
              </w:rPr>
              <w:t>0</w:t>
            </w:r>
          </w:p>
        </w:tc>
      </w:tr>
      <w:tr w:rsidR="003C3F5A" w:rsidRPr="00C247FB" w14:paraId="22D37B1F"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326792" w14:textId="77777777" w:rsidR="003C3F5A" w:rsidRPr="00C247FB" w:rsidRDefault="003C3F5A" w:rsidP="00997082">
            <w:pPr>
              <w:pStyle w:val="rowtabella0"/>
              <w:rPr>
                <w:color w:val="002060"/>
              </w:rPr>
            </w:pPr>
            <w:r w:rsidRPr="00C247FB">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C2C78"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2EF1B"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BADC8"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6BCBB"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31B11"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21972"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6DBB7" w14:textId="77777777" w:rsidR="003C3F5A" w:rsidRPr="00C247FB" w:rsidRDefault="003C3F5A" w:rsidP="00997082">
            <w:pPr>
              <w:pStyle w:val="rowtabella0"/>
              <w:jc w:val="center"/>
              <w:rPr>
                <w:color w:val="002060"/>
              </w:rPr>
            </w:pPr>
            <w:r w:rsidRPr="00C247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7E93F"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C1A23" w14:textId="77777777" w:rsidR="003C3F5A" w:rsidRPr="00C247FB" w:rsidRDefault="003C3F5A" w:rsidP="00997082">
            <w:pPr>
              <w:pStyle w:val="rowtabella0"/>
              <w:jc w:val="center"/>
              <w:rPr>
                <w:color w:val="002060"/>
              </w:rPr>
            </w:pPr>
            <w:r w:rsidRPr="00C247FB">
              <w:rPr>
                <w:color w:val="002060"/>
              </w:rPr>
              <w:t>0</w:t>
            </w:r>
          </w:p>
        </w:tc>
      </w:tr>
      <w:tr w:rsidR="003C3F5A" w:rsidRPr="00C247FB" w14:paraId="2E3354AC"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2715E7" w14:textId="77777777" w:rsidR="003C3F5A" w:rsidRPr="00C247FB" w:rsidRDefault="003C3F5A" w:rsidP="00997082">
            <w:pPr>
              <w:pStyle w:val="rowtabella0"/>
              <w:rPr>
                <w:color w:val="002060"/>
              </w:rPr>
            </w:pPr>
            <w:r w:rsidRPr="00C247FB">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FF6E4"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F569A"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A409D"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DABD0"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5302B"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5A0CA"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61D95" w14:textId="77777777" w:rsidR="003C3F5A" w:rsidRPr="00C247FB" w:rsidRDefault="003C3F5A" w:rsidP="00997082">
            <w:pPr>
              <w:pStyle w:val="rowtabella0"/>
              <w:jc w:val="center"/>
              <w:rPr>
                <w:color w:val="002060"/>
              </w:rPr>
            </w:pPr>
            <w:r w:rsidRPr="00C247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99972"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08CB8" w14:textId="77777777" w:rsidR="003C3F5A" w:rsidRPr="00C247FB" w:rsidRDefault="003C3F5A" w:rsidP="00997082">
            <w:pPr>
              <w:pStyle w:val="rowtabella0"/>
              <w:jc w:val="center"/>
              <w:rPr>
                <w:color w:val="002060"/>
              </w:rPr>
            </w:pPr>
            <w:r w:rsidRPr="00C247FB">
              <w:rPr>
                <w:color w:val="002060"/>
              </w:rPr>
              <w:t>0</w:t>
            </w:r>
          </w:p>
        </w:tc>
      </w:tr>
      <w:tr w:rsidR="003C3F5A" w:rsidRPr="00C247FB" w14:paraId="7316DC84"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441EA2" w14:textId="77777777" w:rsidR="003C3F5A" w:rsidRPr="00C247FB" w:rsidRDefault="003C3F5A" w:rsidP="00997082">
            <w:pPr>
              <w:pStyle w:val="rowtabella0"/>
              <w:rPr>
                <w:color w:val="002060"/>
              </w:rPr>
            </w:pPr>
            <w:r w:rsidRPr="00C247FB">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7DFA8"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BE95A"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410CD"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587B3"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3C859"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9F4F2" w14:textId="77777777" w:rsidR="003C3F5A" w:rsidRPr="00C247FB" w:rsidRDefault="003C3F5A" w:rsidP="00997082">
            <w:pPr>
              <w:pStyle w:val="rowtabella0"/>
              <w:jc w:val="center"/>
              <w:rPr>
                <w:color w:val="002060"/>
              </w:rPr>
            </w:pPr>
            <w:r w:rsidRPr="00C247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6B012" w14:textId="77777777" w:rsidR="003C3F5A" w:rsidRPr="00C247FB" w:rsidRDefault="003C3F5A" w:rsidP="00997082">
            <w:pPr>
              <w:pStyle w:val="rowtabella0"/>
              <w:jc w:val="center"/>
              <w:rPr>
                <w:color w:val="002060"/>
              </w:rPr>
            </w:pPr>
            <w:r w:rsidRPr="00C247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D794E" w14:textId="77777777" w:rsidR="003C3F5A" w:rsidRPr="00C247FB" w:rsidRDefault="003C3F5A" w:rsidP="00997082">
            <w:pPr>
              <w:pStyle w:val="rowtabella0"/>
              <w:jc w:val="center"/>
              <w:rPr>
                <w:color w:val="002060"/>
              </w:rPr>
            </w:pPr>
            <w:r w:rsidRPr="00C247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38C37" w14:textId="77777777" w:rsidR="003C3F5A" w:rsidRPr="00C247FB" w:rsidRDefault="003C3F5A" w:rsidP="00997082">
            <w:pPr>
              <w:pStyle w:val="rowtabella0"/>
              <w:jc w:val="center"/>
              <w:rPr>
                <w:color w:val="002060"/>
              </w:rPr>
            </w:pPr>
            <w:r w:rsidRPr="00C247FB">
              <w:rPr>
                <w:color w:val="002060"/>
              </w:rPr>
              <w:t>0</w:t>
            </w:r>
          </w:p>
        </w:tc>
      </w:tr>
      <w:tr w:rsidR="003C3F5A" w:rsidRPr="00C247FB" w14:paraId="6D5BC981"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16992E" w14:textId="77777777" w:rsidR="003C3F5A" w:rsidRPr="00C247FB" w:rsidRDefault="003C3F5A" w:rsidP="00997082">
            <w:pPr>
              <w:pStyle w:val="rowtabella0"/>
              <w:rPr>
                <w:color w:val="002060"/>
              </w:rPr>
            </w:pPr>
            <w:r w:rsidRPr="00C247FB">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F62D6"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F7F83"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BA147"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6EEB8"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0DF17"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B2B75"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EE086" w14:textId="77777777" w:rsidR="003C3F5A" w:rsidRPr="00C247FB" w:rsidRDefault="003C3F5A" w:rsidP="00997082">
            <w:pPr>
              <w:pStyle w:val="rowtabella0"/>
              <w:jc w:val="center"/>
              <w:rPr>
                <w:color w:val="002060"/>
              </w:rPr>
            </w:pPr>
            <w:r w:rsidRPr="00C247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85749"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966DC" w14:textId="77777777" w:rsidR="003C3F5A" w:rsidRPr="00C247FB" w:rsidRDefault="003C3F5A" w:rsidP="00997082">
            <w:pPr>
              <w:pStyle w:val="rowtabella0"/>
              <w:jc w:val="center"/>
              <w:rPr>
                <w:color w:val="002060"/>
              </w:rPr>
            </w:pPr>
            <w:r w:rsidRPr="00C247FB">
              <w:rPr>
                <w:color w:val="002060"/>
              </w:rPr>
              <w:t>0</w:t>
            </w:r>
          </w:p>
        </w:tc>
      </w:tr>
      <w:tr w:rsidR="003C3F5A" w:rsidRPr="00C247FB" w14:paraId="2B9506E1"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4E53EB" w14:textId="77777777" w:rsidR="003C3F5A" w:rsidRPr="00C247FB" w:rsidRDefault="003C3F5A" w:rsidP="00997082">
            <w:pPr>
              <w:pStyle w:val="rowtabella0"/>
              <w:rPr>
                <w:color w:val="002060"/>
              </w:rPr>
            </w:pPr>
            <w:r w:rsidRPr="00C247FB">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65A87"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BC621"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CDF11"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66B6A"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38BFC"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E3185"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E6F2B" w14:textId="77777777" w:rsidR="003C3F5A" w:rsidRPr="00C247FB" w:rsidRDefault="003C3F5A" w:rsidP="00997082">
            <w:pPr>
              <w:pStyle w:val="rowtabella0"/>
              <w:jc w:val="center"/>
              <w:rPr>
                <w:color w:val="002060"/>
              </w:rPr>
            </w:pPr>
            <w:r w:rsidRPr="00C247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B92C7" w14:textId="77777777" w:rsidR="003C3F5A" w:rsidRPr="00C247FB" w:rsidRDefault="003C3F5A" w:rsidP="00997082">
            <w:pPr>
              <w:pStyle w:val="rowtabella0"/>
              <w:jc w:val="center"/>
              <w:rPr>
                <w:color w:val="002060"/>
              </w:rPr>
            </w:pPr>
            <w:r w:rsidRPr="00C247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A91B8" w14:textId="77777777" w:rsidR="003C3F5A" w:rsidRPr="00C247FB" w:rsidRDefault="003C3F5A" w:rsidP="00997082">
            <w:pPr>
              <w:pStyle w:val="rowtabella0"/>
              <w:jc w:val="center"/>
              <w:rPr>
                <w:color w:val="002060"/>
              </w:rPr>
            </w:pPr>
            <w:r w:rsidRPr="00C247FB">
              <w:rPr>
                <w:color w:val="002060"/>
              </w:rPr>
              <w:t>0</w:t>
            </w:r>
          </w:p>
        </w:tc>
      </w:tr>
      <w:tr w:rsidR="003C3F5A" w:rsidRPr="00C247FB" w14:paraId="13C51C03" w14:textId="77777777" w:rsidTr="0099708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F35A0B6" w14:textId="77777777" w:rsidR="003C3F5A" w:rsidRPr="00C247FB" w:rsidRDefault="003C3F5A" w:rsidP="00997082">
            <w:pPr>
              <w:pStyle w:val="rowtabella0"/>
              <w:rPr>
                <w:color w:val="002060"/>
              </w:rPr>
            </w:pPr>
            <w:r w:rsidRPr="00C247FB">
              <w:rPr>
                <w:color w:val="002060"/>
              </w:rPr>
              <w:t xml:space="preserve">A.S.D. </w:t>
            </w:r>
            <w:proofErr w:type="gramStart"/>
            <w:r w:rsidRPr="00C247FB">
              <w:rPr>
                <w:color w:val="002060"/>
              </w:rPr>
              <w:t>CITTA</w:t>
            </w:r>
            <w:proofErr w:type="gramEnd"/>
            <w:r w:rsidRPr="00C247FB">
              <w:rPr>
                <w:color w:val="002060"/>
              </w:rPr>
              <w:t xml:space="preserve">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317B9"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1D120"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085F4"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FA681"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35391"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9BE10"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D443A" w14:textId="77777777" w:rsidR="003C3F5A" w:rsidRPr="00C247FB" w:rsidRDefault="003C3F5A" w:rsidP="00997082">
            <w:pPr>
              <w:pStyle w:val="rowtabella0"/>
              <w:jc w:val="center"/>
              <w:rPr>
                <w:color w:val="002060"/>
              </w:rPr>
            </w:pPr>
            <w:r w:rsidRPr="00C247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F4BCC" w14:textId="77777777" w:rsidR="003C3F5A" w:rsidRPr="00C247FB" w:rsidRDefault="003C3F5A" w:rsidP="00997082">
            <w:pPr>
              <w:pStyle w:val="rowtabella0"/>
              <w:jc w:val="center"/>
              <w:rPr>
                <w:color w:val="002060"/>
              </w:rPr>
            </w:pPr>
            <w:r w:rsidRPr="00C247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BAC13" w14:textId="77777777" w:rsidR="003C3F5A" w:rsidRPr="00C247FB" w:rsidRDefault="003C3F5A" w:rsidP="00997082">
            <w:pPr>
              <w:pStyle w:val="rowtabella0"/>
              <w:jc w:val="center"/>
              <w:rPr>
                <w:color w:val="002060"/>
              </w:rPr>
            </w:pPr>
            <w:r w:rsidRPr="00C247FB">
              <w:rPr>
                <w:color w:val="002060"/>
              </w:rPr>
              <w:t>0</w:t>
            </w:r>
          </w:p>
        </w:tc>
      </w:tr>
    </w:tbl>
    <w:p w14:paraId="0BD06108" w14:textId="77777777" w:rsidR="003C3F5A" w:rsidRPr="00C247FB" w:rsidRDefault="003C3F5A" w:rsidP="003C3F5A">
      <w:pPr>
        <w:pStyle w:val="breakline"/>
        <w:rPr>
          <w:rFonts w:eastAsiaTheme="minorEastAsia"/>
          <w:color w:val="002060"/>
        </w:rPr>
      </w:pPr>
    </w:p>
    <w:p w14:paraId="54271D63" w14:textId="77777777" w:rsidR="003C3F5A" w:rsidRPr="00C247FB" w:rsidRDefault="003C3F5A" w:rsidP="003C3F5A">
      <w:pPr>
        <w:pStyle w:val="breakline"/>
        <w:rPr>
          <w:color w:val="002060"/>
        </w:rPr>
      </w:pPr>
    </w:p>
    <w:p w14:paraId="7B9F429E" w14:textId="77777777" w:rsidR="003C3F5A" w:rsidRPr="00C247FB" w:rsidRDefault="003C3F5A" w:rsidP="003C3F5A">
      <w:pPr>
        <w:pStyle w:val="sottotitolocampionato10"/>
        <w:rPr>
          <w:color w:val="002060"/>
        </w:rPr>
      </w:pPr>
      <w:r w:rsidRPr="00C247FB">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C3F5A" w:rsidRPr="00C247FB" w14:paraId="77A19C29" w14:textId="77777777" w:rsidTr="0099708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CB9791" w14:textId="77777777" w:rsidR="003C3F5A" w:rsidRPr="00C247FB" w:rsidRDefault="003C3F5A" w:rsidP="00997082">
            <w:pPr>
              <w:pStyle w:val="headertabella0"/>
              <w:rPr>
                <w:color w:val="002060"/>
              </w:rPr>
            </w:pPr>
            <w:r w:rsidRPr="00C247F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826C5E" w14:textId="77777777" w:rsidR="003C3F5A" w:rsidRPr="00C247FB" w:rsidRDefault="003C3F5A" w:rsidP="00997082">
            <w:pPr>
              <w:pStyle w:val="headertabella0"/>
              <w:rPr>
                <w:color w:val="002060"/>
              </w:rPr>
            </w:pPr>
            <w:r w:rsidRPr="00C247F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84320E" w14:textId="77777777" w:rsidR="003C3F5A" w:rsidRPr="00C247FB" w:rsidRDefault="003C3F5A" w:rsidP="00997082">
            <w:pPr>
              <w:pStyle w:val="headertabella0"/>
              <w:rPr>
                <w:color w:val="002060"/>
              </w:rPr>
            </w:pPr>
            <w:r w:rsidRPr="00C247F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81301B" w14:textId="77777777" w:rsidR="003C3F5A" w:rsidRPr="00C247FB" w:rsidRDefault="003C3F5A" w:rsidP="00997082">
            <w:pPr>
              <w:pStyle w:val="headertabella0"/>
              <w:rPr>
                <w:color w:val="002060"/>
              </w:rPr>
            </w:pPr>
            <w:r w:rsidRPr="00C247F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1F60AA" w14:textId="77777777" w:rsidR="003C3F5A" w:rsidRPr="00C247FB" w:rsidRDefault="003C3F5A" w:rsidP="00997082">
            <w:pPr>
              <w:pStyle w:val="headertabella0"/>
              <w:rPr>
                <w:color w:val="002060"/>
              </w:rPr>
            </w:pPr>
            <w:r w:rsidRPr="00C247F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CC1FF7" w14:textId="77777777" w:rsidR="003C3F5A" w:rsidRPr="00C247FB" w:rsidRDefault="003C3F5A" w:rsidP="00997082">
            <w:pPr>
              <w:pStyle w:val="headertabella0"/>
              <w:rPr>
                <w:color w:val="002060"/>
              </w:rPr>
            </w:pPr>
            <w:r w:rsidRPr="00C247F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F32823" w14:textId="77777777" w:rsidR="003C3F5A" w:rsidRPr="00C247FB" w:rsidRDefault="003C3F5A" w:rsidP="00997082">
            <w:pPr>
              <w:pStyle w:val="headertabella0"/>
              <w:rPr>
                <w:color w:val="002060"/>
              </w:rPr>
            </w:pPr>
            <w:r w:rsidRPr="00C247F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57A5A7" w14:textId="77777777" w:rsidR="003C3F5A" w:rsidRPr="00C247FB" w:rsidRDefault="003C3F5A" w:rsidP="00997082">
            <w:pPr>
              <w:pStyle w:val="headertabella0"/>
              <w:rPr>
                <w:color w:val="002060"/>
              </w:rPr>
            </w:pPr>
            <w:r w:rsidRPr="00C247F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7AB077" w14:textId="77777777" w:rsidR="003C3F5A" w:rsidRPr="00C247FB" w:rsidRDefault="003C3F5A" w:rsidP="00997082">
            <w:pPr>
              <w:pStyle w:val="headertabella0"/>
              <w:rPr>
                <w:color w:val="002060"/>
              </w:rPr>
            </w:pPr>
            <w:r w:rsidRPr="00C247F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D092EE" w14:textId="77777777" w:rsidR="003C3F5A" w:rsidRPr="00C247FB" w:rsidRDefault="003C3F5A" w:rsidP="00997082">
            <w:pPr>
              <w:pStyle w:val="headertabella0"/>
              <w:rPr>
                <w:color w:val="002060"/>
              </w:rPr>
            </w:pPr>
            <w:r w:rsidRPr="00C247FB">
              <w:rPr>
                <w:color w:val="002060"/>
              </w:rPr>
              <w:t>PE</w:t>
            </w:r>
          </w:p>
        </w:tc>
      </w:tr>
      <w:tr w:rsidR="003C3F5A" w:rsidRPr="00C247FB" w14:paraId="0E031BA7" w14:textId="77777777" w:rsidTr="0099708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DF0B9B9" w14:textId="77777777" w:rsidR="003C3F5A" w:rsidRPr="00C247FB" w:rsidRDefault="003C3F5A" w:rsidP="00997082">
            <w:pPr>
              <w:pStyle w:val="rowtabella0"/>
              <w:rPr>
                <w:color w:val="002060"/>
              </w:rPr>
            </w:pPr>
            <w:r w:rsidRPr="00C247FB">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1A62D"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1007D"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C83B8"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5E82F"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931B5"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4D668" w14:textId="77777777" w:rsidR="003C3F5A" w:rsidRPr="00C247FB" w:rsidRDefault="003C3F5A" w:rsidP="00997082">
            <w:pPr>
              <w:pStyle w:val="rowtabella0"/>
              <w:jc w:val="center"/>
              <w:rPr>
                <w:color w:val="002060"/>
              </w:rPr>
            </w:pPr>
            <w:r w:rsidRPr="00C247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20B9A"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3F926" w14:textId="77777777" w:rsidR="003C3F5A" w:rsidRPr="00C247FB" w:rsidRDefault="003C3F5A" w:rsidP="00997082">
            <w:pPr>
              <w:pStyle w:val="rowtabella0"/>
              <w:jc w:val="center"/>
              <w:rPr>
                <w:color w:val="002060"/>
              </w:rPr>
            </w:pPr>
            <w:r w:rsidRPr="00C247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9F75A" w14:textId="77777777" w:rsidR="003C3F5A" w:rsidRPr="00C247FB" w:rsidRDefault="003C3F5A" w:rsidP="00997082">
            <w:pPr>
              <w:pStyle w:val="rowtabella0"/>
              <w:jc w:val="center"/>
              <w:rPr>
                <w:color w:val="002060"/>
              </w:rPr>
            </w:pPr>
            <w:r w:rsidRPr="00C247FB">
              <w:rPr>
                <w:color w:val="002060"/>
              </w:rPr>
              <w:t>0</w:t>
            </w:r>
          </w:p>
        </w:tc>
      </w:tr>
      <w:tr w:rsidR="003C3F5A" w:rsidRPr="00C247FB" w14:paraId="4F3A98FB"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4894FC" w14:textId="77777777" w:rsidR="003C3F5A" w:rsidRPr="00C247FB" w:rsidRDefault="003C3F5A" w:rsidP="00997082">
            <w:pPr>
              <w:pStyle w:val="rowtabella0"/>
              <w:rPr>
                <w:color w:val="002060"/>
              </w:rPr>
            </w:pPr>
            <w:r w:rsidRPr="00C247FB">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84DAF"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8E6A7"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5515D"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F1534"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D637A"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E1543" w14:textId="77777777" w:rsidR="003C3F5A" w:rsidRPr="00C247FB" w:rsidRDefault="003C3F5A" w:rsidP="00997082">
            <w:pPr>
              <w:pStyle w:val="rowtabella0"/>
              <w:jc w:val="center"/>
              <w:rPr>
                <w:color w:val="002060"/>
              </w:rPr>
            </w:pPr>
            <w:r w:rsidRPr="00C247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2924A"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310C1"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676DC" w14:textId="77777777" w:rsidR="003C3F5A" w:rsidRPr="00C247FB" w:rsidRDefault="003C3F5A" w:rsidP="00997082">
            <w:pPr>
              <w:pStyle w:val="rowtabella0"/>
              <w:jc w:val="center"/>
              <w:rPr>
                <w:color w:val="002060"/>
              </w:rPr>
            </w:pPr>
            <w:r w:rsidRPr="00C247FB">
              <w:rPr>
                <w:color w:val="002060"/>
              </w:rPr>
              <w:t>0</w:t>
            </w:r>
          </w:p>
        </w:tc>
      </w:tr>
      <w:tr w:rsidR="003C3F5A" w:rsidRPr="00C247FB" w14:paraId="31C55D20"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0BC4D4" w14:textId="77777777" w:rsidR="003C3F5A" w:rsidRPr="00C247FB" w:rsidRDefault="003C3F5A" w:rsidP="00997082">
            <w:pPr>
              <w:pStyle w:val="rowtabella0"/>
              <w:rPr>
                <w:color w:val="002060"/>
              </w:rPr>
            </w:pPr>
            <w:r w:rsidRPr="00C247FB">
              <w:rPr>
                <w:color w:val="002060"/>
              </w:rPr>
              <w:t>A.S. CASTELRAIMONDO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AC537"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CC4C4"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581B9"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E6CF9"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77356"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06CC7" w14:textId="77777777" w:rsidR="003C3F5A" w:rsidRPr="00C247FB" w:rsidRDefault="003C3F5A" w:rsidP="00997082">
            <w:pPr>
              <w:pStyle w:val="rowtabella0"/>
              <w:jc w:val="center"/>
              <w:rPr>
                <w:color w:val="002060"/>
              </w:rPr>
            </w:pPr>
            <w:r w:rsidRPr="00C247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9F386" w14:textId="77777777" w:rsidR="003C3F5A" w:rsidRPr="00C247FB" w:rsidRDefault="003C3F5A" w:rsidP="00997082">
            <w:pPr>
              <w:pStyle w:val="rowtabella0"/>
              <w:jc w:val="center"/>
              <w:rPr>
                <w:color w:val="002060"/>
              </w:rPr>
            </w:pPr>
            <w:r w:rsidRPr="00C247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01E70" w14:textId="77777777" w:rsidR="003C3F5A" w:rsidRPr="00C247FB" w:rsidRDefault="003C3F5A" w:rsidP="00997082">
            <w:pPr>
              <w:pStyle w:val="rowtabella0"/>
              <w:jc w:val="center"/>
              <w:rPr>
                <w:color w:val="002060"/>
              </w:rPr>
            </w:pPr>
            <w:r w:rsidRPr="00C247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CA8D2" w14:textId="77777777" w:rsidR="003C3F5A" w:rsidRPr="00C247FB" w:rsidRDefault="003C3F5A" w:rsidP="00997082">
            <w:pPr>
              <w:pStyle w:val="rowtabella0"/>
              <w:jc w:val="center"/>
              <w:rPr>
                <w:color w:val="002060"/>
              </w:rPr>
            </w:pPr>
            <w:r w:rsidRPr="00C247FB">
              <w:rPr>
                <w:color w:val="002060"/>
              </w:rPr>
              <w:t>0</w:t>
            </w:r>
          </w:p>
        </w:tc>
      </w:tr>
      <w:tr w:rsidR="003C3F5A" w:rsidRPr="00C247FB" w14:paraId="6CFCD79B"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92707C" w14:textId="77777777" w:rsidR="003C3F5A" w:rsidRPr="00C247FB" w:rsidRDefault="003C3F5A" w:rsidP="00997082">
            <w:pPr>
              <w:pStyle w:val="rowtabella0"/>
              <w:rPr>
                <w:color w:val="002060"/>
              </w:rPr>
            </w:pPr>
            <w:r w:rsidRPr="00C247FB">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23969"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14E6E"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AB146"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F7FB4"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2FBDA"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49D67" w14:textId="77777777" w:rsidR="003C3F5A" w:rsidRPr="00C247FB" w:rsidRDefault="003C3F5A" w:rsidP="00997082">
            <w:pPr>
              <w:pStyle w:val="rowtabella0"/>
              <w:jc w:val="center"/>
              <w:rPr>
                <w:color w:val="002060"/>
              </w:rPr>
            </w:pPr>
            <w:r w:rsidRPr="00C247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77600"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6A1F7"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02A8B" w14:textId="77777777" w:rsidR="003C3F5A" w:rsidRPr="00C247FB" w:rsidRDefault="003C3F5A" w:rsidP="00997082">
            <w:pPr>
              <w:pStyle w:val="rowtabella0"/>
              <w:jc w:val="center"/>
              <w:rPr>
                <w:color w:val="002060"/>
              </w:rPr>
            </w:pPr>
            <w:r w:rsidRPr="00C247FB">
              <w:rPr>
                <w:color w:val="002060"/>
              </w:rPr>
              <w:t>0</w:t>
            </w:r>
          </w:p>
        </w:tc>
      </w:tr>
      <w:tr w:rsidR="003C3F5A" w:rsidRPr="00C247FB" w14:paraId="63D0132D"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E84F98" w14:textId="77777777" w:rsidR="003C3F5A" w:rsidRPr="00C247FB" w:rsidRDefault="003C3F5A" w:rsidP="00997082">
            <w:pPr>
              <w:pStyle w:val="rowtabella0"/>
              <w:rPr>
                <w:color w:val="002060"/>
              </w:rPr>
            </w:pPr>
            <w:r w:rsidRPr="00C247FB">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23E7A"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3BA5D"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17F4B"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D1D50"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A6153"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49021" w14:textId="77777777" w:rsidR="003C3F5A" w:rsidRPr="00C247FB" w:rsidRDefault="003C3F5A" w:rsidP="00997082">
            <w:pPr>
              <w:pStyle w:val="rowtabella0"/>
              <w:jc w:val="center"/>
              <w:rPr>
                <w:color w:val="002060"/>
              </w:rPr>
            </w:pPr>
            <w:r w:rsidRPr="00C247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A403F"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F66E9"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BD10F" w14:textId="77777777" w:rsidR="003C3F5A" w:rsidRPr="00C247FB" w:rsidRDefault="003C3F5A" w:rsidP="00997082">
            <w:pPr>
              <w:pStyle w:val="rowtabella0"/>
              <w:jc w:val="center"/>
              <w:rPr>
                <w:color w:val="002060"/>
              </w:rPr>
            </w:pPr>
            <w:r w:rsidRPr="00C247FB">
              <w:rPr>
                <w:color w:val="002060"/>
              </w:rPr>
              <w:t>0</w:t>
            </w:r>
          </w:p>
        </w:tc>
      </w:tr>
      <w:tr w:rsidR="003C3F5A" w:rsidRPr="00C247FB" w14:paraId="4423959F"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7C8063" w14:textId="77777777" w:rsidR="003C3F5A" w:rsidRPr="00C247FB" w:rsidRDefault="003C3F5A" w:rsidP="00997082">
            <w:pPr>
              <w:pStyle w:val="rowtabella0"/>
              <w:rPr>
                <w:color w:val="002060"/>
              </w:rPr>
            </w:pPr>
            <w:r w:rsidRPr="00C247FB">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6240B"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177D1"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E3AC9"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1EACA"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922F2"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E7668"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13B1E"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59E61"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9B6B8" w14:textId="77777777" w:rsidR="003C3F5A" w:rsidRPr="00C247FB" w:rsidRDefault="003C3F5A" w:rsidP="00997082">
            <w:pPr>
              <w:pStyle w:val="rowtabella0"/>
              <w:jc w:val="center"/>
              <w:rPr>
                <w:color w:val="002060"/>
              </w:rPr>
            </w:pPr>
            <w:r w:rsidRPr="00C247FB">
              <w:rPr>
                <w:color w:val="002060"/>
              </w:rPr>
              <w:t>0</w:t>
            </w:r>
          </w:p>
        </w:tc>
      </w:tr>
      <w:tr w:rsidR="003C3F5A" w:rsidRPr="00C247FB" w14:paraId="6148CC0A"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2FDA5E" w14:textId="77777777" w:rsidR="003C3F5A" w:rsidRPr="00C247FB" w:rsidRDefault="003C3F5A" w:rsidP="00997082">
            <w:pPr>
              <w:pStyle w:val="rowtabella0"/>
              <w:rPr>
                <w:color w:val="002060"/>
              </w:rPr>
            </w:pPr>
            <w:r w:rsidRPr="00C247FB">
              <w:rPr>
                <w:color w:val="002060"/>
              </w:rPr>
              <w:t>ANR 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90750"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A669F"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FC471"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0055C"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A59E2"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72D8A"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AB2F8"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09188"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C0C82" w14:textId="77777777" w:rsidR="003C3F5A" w:rsidRPr="00C247FB" w:rsidRDefault="003C3F5A" w:rsidP="00997082">
            <w:pPr>
              <w:pStyle w:val="rowtabella0"/>
              <w:jc w:val="center"/>
              <w:rPr>
                <w:color w:val="002060"/>
              </w:rPr>
            </w:pPr>
            <w:r w:rsidRPr="00C247FB">
              <w:rPr>
                <w:color w:val="002060"/>
              </w:rPr>
              <w:t>0</w:t>
            </w:r>
          </w:p>
        </w:tc>
      </w:tr>
      <w:tr w:rsidR="003C3F5A" w:rsidRPr="00C247FB" w14:paraId="6475F819"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C87C4A" w14:textId="77777777" w:rsidR="003C3F5A" w:rsidRPr="00C247FB" w:rsidRDefault="003C3F5A" w:rsidP="00997082">
            <w:pPr>
              <w:pStyle w:val="rowtabella0"/>
              <w:rPr>
                <w:color w:val="002060"/>
              </w:rPr>
            </w:pPr>
            <w:r w:rsidRPr="00C247FB">
              <w:rPr>
                <w:color w:val="002060"/>
              </w:rPr>
              <w:t>A.S.D. FOLGORE CASTELRAIMONDO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508DC"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1C1ED"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9916A"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C7410"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D5A82"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61F1F"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49F55" w14:textId="77777777" w:rsidR="003C3F5A" w:rsidRPr="00C247FB" w:rsidRDefault="003C3F5A" w:rsidP="00997082">
            <w:pPr>
              <w:pStyle w:val="rowtabella0"/>
              <w:jc w:val="center"/>
              <w:rPr>
                <w:color w:val="002060"/>
              </w:rPr>
            </w:pPr>
            <w:r w:rsidRPr="00C247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16D1F"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43806" w14:textId="77777777" w:rsidR="003C3F5A" w:rsidRPr="00C247FB" w:rsidRDefault="003C3F5A" w:rsidP="00997082">
            <w:pPr>
              <w:pStyle w:val="rowtabella0"/>
              <w:jc w:val="center"/>
              <w:rPr>
                <w:color w:val="002060"/>
              </w:rPr>
            </w:pPr>
            <w:r w:rsidRPr="00C247FB">
              <w:rPr>
                <w:color w:val="002060"/>
              </w:rPr>
              <w:t>0</w:t>
            </w:r>
          </w:p>
        </w:tc>
      </w:tr>
      <w:tr w:rsidR="003C3F5A" w:rsidRPr="00C247FB" w14:paraId="7DE0F3CE"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BBC095" w14:textId="77777777" w:rsidR="003C3F5A" w:rsidRPr="00C247FB" w:rsidRDefault="003C3F5A" w:rsidP="00997082">
            <w:pPr>
              <w:pStyle w:val="rowtabella0"/>
              <w:rPr>
                <w:color w:val="002060"/>
              </w:rPr>
            </w:pPr>
            <w:r w:rsidRPr="00C247FB">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7E460"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12552"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18A97"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E877E"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0AEF0"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3EF92"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AB1B2"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FC4AB"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8A724" w14:textId="77777777" w:rsidR="003C3F5A" w:rsidRPr="00C247FB" w:rsidRDefault="003C3F5A" w:rsidP="00997082">
            <w:pPr>
              <w:pStyle w:val="rowtabella0"/>
              <w:jc w:val="center"/>
              <w:rPr>
                <w:color w:val="002060"/>
              </w:rPr>
            </w:pPr>
            <w:r w:rsidRPr="00C247FB">
              <w:rPr>
                <w:color w:val="002060"/>
              </w:rPr>
              <w:t>0</w:t>
            </w:r>
          </w:p>
        </w:tc>
      </w:tr>
      <w:tr w:rsidR="003C3F5A" w:rsidRPr="00C247FB" w14:paraId="335D540A"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F61CF9" w14:textId="77777777" w:rsidR="003C3F5A" w:rsidRPr="00C247FB" w:rsidRDefault="003C3F5A" w:rsidP="00997082">
            <w:pPr>
              <w:pStyle w:val="rowtabella0"/>
              <w:rPr>
                <w:color w:val="002060"/>
              </w:rPr>
            </w:pPr>
            <w:r w:rsidRPr="00C247FB">
              <w:rPr>
                <w:color w:val="002060"/>
              </w:rPr>
              <w:t>ANR VISSO-ALTONERA CALCIO1970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24F1B"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17FB3"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CB50A"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A379F"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49353"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49258"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F26D7" w14:textId="77777777" w:rsidR="003C3F5A" w:rsidRPr="00C247FB" w:rsidRDefault="003C3F5A" w:rsidP="00997082">
            <w:pPr>
              <w:pStyle w:val="rowtabella0"/>
              <w:jc w:val="center"/>
              <w:rPr>
                <w:color w:val="002060"/>
              </w:rPr>
            </w:pPr>
            <w:r w:rsidRPr="00C247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1DD1A"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BDD80" w14:textId="77777777" w:rsidR="003C3F5A" w:rsidRPr="00C247FB" w:rsidRDefault="003C3F5A" w:rsidP="00997082">
            <w:pPr>
              <w:pStyle w:val="rowtabella0"/>
              <w:jc w:val="center"/>
              <w:rPr>
                <w:color w:val="002060"/>
              </w:rPr>
            </w:pPr>
            <w:r w:rsidRPr="00C247FB">
              <w:rPr>
                <w:color w:val="002060"/>
              </w:rPr>
              <w:t>0</w:t>
            </w:r>
          </w:p>
        </w:tc>
      </w:tr>
      <w:tr w:rsidR="003C3F5A" w:rsidRPr="00C247FB" w14:paraId="442DF85F"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6DC3A0" w14:textId="77777777" w:rsidR="003C3F5A" w:rsidRPr="00C247FB" w:rsidRDefault="003C3F5A" w:rsidP="00997082">
            <w:pPr>
              <w:pStyle w:val="rowtabella0"/>
              <w:rPr>
                <w:color w:val="002060"/>
              </w:rPr>
            </w:pPr>
            <w:r w:rsidRPr="00C247FB">
              <w:rPr>
                <w:color w:val="002060"/>
              </w:rPr>
              <w:t>ANR 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6893E"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C1199"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C0103"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F8F2F"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4AF4D"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603C8" w14:textId="77777777" w:rsidR="003C3F5A" w:rsidRPr="00C247FB" w:rsidRDefault="003C3F5A" w:rsidP="00997082">
            <w:pPr>
              <w:pStyle w:val="rowtabella0"/>
              <w:jc w:val="center"/>
              <w:rPr>
                <w:color w:val="002060"/>
              </w:rPr>
            </w:pPr>
            <w:r w:rsidRPr="00C247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BB053" w14:textId="77777777" w:rsidR="003C3F5A" w:rsidRPr="00C247FB" w:rsidRDefault="003C3F5A" w:rsidP="00997082">
            <w:pPr>
              <w:pStyle w:val="rowtabella0"/>
              <w:jc w:val="center"/>
              <w:rPr>
                <w:color w:val="002060"/>
              </w:rPr>
            </w:pPr>
            <w:r w:rsidRPr="00C247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8417D" w14:textId="77777777" w:rsidR="003C3F5A" w:rsidRPr="00C247FB" w:rsidRDefault="003C3F5A" w:rsidP="00997082">
            <w:pPr>
              <w:pStyle w:val="rowtabella0"/>
              <w:jc w:val="center"/>
              <w:rPr>
                <w:color w:val="002060"/>
              </w:rPr>
            </w:pPr>
            <w:r w:rsidRPr="00C247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50A03" w14:textId="77777777" w:rsidR="003C3F5A" w:rsidRPr="00C247FB" w:rsidRDefault="003C3F5A" w:rsidP="00997082">
            <w:pPr>
              <w:pStyle w:val="rowtabella0"/>
              <w:jc w:val="center"/>
              <w:rPr>
                <w:color w:val="002060"/>
              </w:rPr>
            </w:pPr>
            <w:r w:rsidRPr="00C247FB">
              <w:rPr>
                <w:color w:val="002060"/>
              </w:rPr>
              <w:t>0</w:t>
            </w:r>
          </w:p>
        </w:tc>
      </w:tr>
      <w:tr w:rsidR="003C3F5A" w:rsidRPr="00C247FB" w14:paraId="2499C551"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9E21D7" w14:textId="77777777" w:rsidR="003C3F5A" w:rsidRPr="00C247FB" w:rsidRDefault="003C3F5A" w:rsidP="00997082">
            <w:pPr>
              <w:pStyle w:val="rowtabella0"/>
              <w:rPr>
                <w:color w:val="002060"/>
              </w:rPr>
            </w:pPr>
            <w:r w:rsidRPr="00C247FB">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4F9F6"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64FCC"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021A6"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79D4B"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A24BB"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FF5A6"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FA15D" w14:textId="77777777" w:rsidR="003C3F5A" w:rsidRPr="00C247FB" w:rsidRDefault="003C3F5A" w:rsidP="00997082">
            <w:pPr>
              <w:pStyle w:val="rowtabella0"/>
              <w:jc w:val="center"/>
              <w:rPr>
                <w:color w:val="002060"/>
              </w:rPr>
            </w:pPr>
            <w:r w:rsidRPr="00C247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E7899"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583B0" w14:textId="77777777" w:rsidR="003C3F5A" w:rsidRPr="00C247FB" w:rsidRDefault="003C3F5A" w:rsidP="00997082">
            <w:pPr>
              <w:pStyle w:val="rowtabella0"/>
              <w:jc w:val="center"/>
              <w:rPr>
                <w:color w:val="002060"/>
              </w:rPr>
            </w:pPr>
            <w:r w:rsidRPr="00C247FB">
              <w:rPr>
                <w:color w:val="002060"/>
              </w:rPr>
              <w:t>0</w:t>
            </w:r>
          </w:p>
        </w:tc>
      </w:tr>
      <w:tr w:rsidR="003C3F5A" w:rsidRPr="00C247FB" w14:paraId="0B1A7B93" w14:textId="77777777" w:rsidTr="0099708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A3367C1" w14:textId="77777777" w:rsidR="003C3F5A" w:rsidRPr="00C247FB" w:rsidRDefault="003C3F5A" w:rsidP="00997082">
            <w:pPr>
              <w:pStyle w:val="rowtabella0"/>
              <w:rPr>
                <w:color w:val="002060"/>
              </w:rPr>
            </w:pPr>
            <w:r w:rsidRPr="00C247FB">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01AD9"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2D877"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71AB6"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8648C"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6440C"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D5D7F"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8A282" w14:textId="77777777" w:rsidR="003C3F5A" w:rsidRPr="00C247FB" w:rsidRDefault="003C3F5A" w:rsidP="00997082">
            <w:pPr>
              <w:pStyle w:val="rowtabella0"/>
              <w:jc w:val="center"/>
              <w:rPr>
                <w:color w:val="002060"/>
              </w:rPr>
            </w:pPr>
            <w:r w:rsidRPr="00C247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F391B" w14:textId="77777777" w:rsidR="003C3F5A" w:rsidRPr="00C247FB" w:rsidRDefault="003C3F5A" w:rsidP="00997082">
            <w:pPr>
              <w:pStyle w:val="rowtabella0"/>
              <w:jc w:val="center"/>
              <w:rPr>
                <w:color w:val="002060"/>
              </w:rPr>
            </w:pPr>
            <w:r w:rsidRPr="00C247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E9F85" w14:textId="77777777" w:rsidR="003C3F5A" w:rsidRPr="00C247FB" w:rsidRDefault="003C3F5A" w:rsidP="00997082">
            <w:pPr>
              <w:pStyle w:val="rowtabella0"/>
              <w:jc w:val="center"/>
              <w:rPr>
                <w:color w:val="002060"/>
              </w:rPr>
            </w:pPr>
            <w:r w:rsidRPr="00C247FB">
              <w:rPr>
                <w:color w:val="002060"/>
              </w:rPr>
              <w:t>0</w:t>
            </w:r>
          </w:p>
        </w:tc>
      </w:tr>
    </w:tbl>
    <w:p w14:paraId="12036A1B" w14:textId="77777777" w:rsidR="003C3F5A" w:rsidRPr="00C247FB" w:rsidRDefault="003C3F5A" w:rsidP="003C3F5A">
      <w:pPr>
        <w:pStyle w:val="breakline"/>
        <w:rPr>
          <w:rFonts w:eastAsiaTheme="minorEastAsia"/>
          <w:color w:val="002060"/>
        </w:rPr>
      </w:pPr>
    </w:p>
    <w:p w14:paraId="280A4E06" w14:textId="77777777" w:rsidR="003C3F5A" w:rsidRPr="00C247FB" w:rsidRDefault="003C3F5A" w:rsidP="003C3F5A">
      <w:pPr>
        <w:pStyle w:val="breakline"/>
        <w:rPr>
          <w:color w:val="002060"/>
        </w:rPr>
      </w:pPr>
    </w:p>
    <w:p w14:paraId="2E600935" w14:textId="77777777" w:rsidR="003C3F5A" w:rsidRPr="00C247FB" w:rsidRDefault="003C3F5A" w:rsidP="003C3F5A">
      <w:pPr>
        <w:pStyle w:val="sottotitolocampionato10"/>
        <w:rPr>
          <w:color w:val="002060"/>
        </w:rPr>
      </w:pPr>
      <w:r w:rsidRPr="00C247FB">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C3F5A" w:rsidRPr="00C247FB" w14:paraId="565F4D06" w14:textId="77777777" w:rsidTr="0099708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4E059B" w14:textId="77777777" w:rsidR="003C3F5A" w:rsidRPr="00C247FB" w:rsidRDefault="003C3F5A" w:rsidP="00997082">
            <w:pPr>
              <w:pStyle w:val="headertabella0"/>
              <w:rPr>
                <w:color w:val="002060"/>
              </w:rPr>
            </w:pPr>
            <w:r w:rsidRPr="00C247F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39CC80" w14:textId="77777777" w:rsidR="003C3F5A" w:rsidRPr="00C247FB" w:rsidRDefault="003C3F5A" w:rsidP="00997082">
            <w:pPr>
              <w:pStyle w:val="headertabella0"/>
              <w:rPr>
                <w:color w:val="002060"/>
              </w:rPr>
            </w:pPr>
            <w:r w:rsidRPr="00C247F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66FF05" w14:textId="77777777" w:rsidR="003C3F5A" w:rsidRPr="00C247FB" w:rsidRDefault="003C3F5A" w:rsidP="00997082">
            <w:pPr>
              <w:pStyle w:val="headertabella0"/>
              <w:rPr>
                <w:color w:val="002060"/>
              </w:rPr>
            </w:pPr>
            <w:r w:rsidRPr="00C247F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526FAE" w14:textId="77777777" w:rsidR="003C3F5A" w:rsidRPr="00C247FB" w:rsidRDefault="003C3F5A" w:rsidP="00997082">
            <w:pPr>
              <w:pStyle w:val="headertabella0"/>
              <w:rPr>
                <w:color w:val="002060"/>
              </w:rPr>
            </w:pPr>
            <w:r w:rsidRPr="00C247F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9352A2" w14:textId="77777777" w:rsidR="003C3F5A" w:rsidRPr="00C247FB" w:rsidRDefault="003C3F5A" w:rsidP="00997082">
            <w:pPr>
              <w:pStyle w:val="headertabella0"/>
              <w:rPr>
                <w:color w:val="002060"/>
              </w:rPr>
            </w:pPr>
            <w:r w:rsidRPr="00C247F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D5E465" w14:textId="77777777" w:rsidR="003C3F5A" w:rsidRPr="00C247FB" w:rsidRDefault="003C3F5A" w:rsidP="00997082">
            <w:pPr>
              <w:pStyle w:val="headertabella0"/>
              <w:rPr>
                <w:color w:val="002060"/>
              </w:rPr>
            </w:pPr>
            <w:r w:rsidRPr="00C247F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A7E4D5" w14:textId="77777777" w:rsidR="003C3F5A" w:rsidRPr="00C247FB" w:rsidRDefault="003C3F5A" w:rsidP="00997082">
            <w:pPr>
              <w:pStyle w:val="headertabella0"/>
              <w:rPr>
                <w:color w:val="002060"/>
              </w:rPr>
            </w:pPr>
            <w:r w:rsidRPr="00C247F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02C02F" w14:textId="77777777" w:rsidR="003C3F5A" w:rsidRPr="00C247FB" w:rsidRDefault="003C3F5A" w:rsidP="00997082">
            <w:pPr>
              <w:pStyle w:val="headertabella0"/>
              <w:rPr>
                <w:color w:val="002060"/>
              </w:rPr>
            </w:pPr>
            <w:r w:rsidRPr="00C247F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9387D8" w14:textId="77777777" w:rsidR="003C3F5A" w:rsidRPr="00C247FB" w:rsidRDefault="003C3F5A" w:rsidP="00997082">
            <w:pPr>
              <w:pStyle w:val="headertabella0"/>
              <w:rPr>
                <w:color w:val="002060"/>
              </w:rPr>
            </w:pPr>
            <w:r w:rsidRPr="00C247F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CF28DB" w14:textId="77777777" w:rsidR="003C3F5A" w:rsidRPr="00C247FB" w:rsidRDefault="003C3F5A" w:rsidP="00997082">
            <w:pPr>
              <w:pStyle w:val="headertabella0"/>
              <w:rPr>
                <w:color w:val="002060"/>
              </w:rPr>
            </w:pPr>
            <w:r w:rsidRPr="00C247FB">
              <w:rPr>
                <w:color w:val="002060"/>
              </w:rPr>
              <w:t>PE</w:t>
            </w:r>
          </w:p>
        </w:tc>
      </w:tr>
      <w:tr w:rsidR="003C3F5A" w:rsidRPr="00C247FB" w14:paraId="54BD9577" w14:textId="77777777" w:rsidTr="0099708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1ACC81" w14:textId="77777777" w:rsidR="003C3F5A" w:rsidRPr="00C247FB" w:rsidRDefault="003C3F5A" w:rsidP="00997082">
            <w:pPr>
              <w:pStyle w:val="rowtabella0"/>
              <w:rPr>
                <w:color w:val="002060"/>
              </w:rPr>
            </w:pPr>
            <w:r w:rsidRPr="00C247FB">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424DE"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70E60"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F356A"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11AB8"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ADE62"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231C4" w14:textId="77777777" w:rsidR="003C3F5A" w:rsidRPr="00C247FB" w:rsidRDefault="003C3F5A" w:rsidP="00997082">
            <w:pPr>
              <w:pStyle w:val="rowtabella0"/>
              <w:jc w:val="center"/>
              <w:rPr>
                <w:color w:val="002060"/>
              </w:rPr>
            </w:pPr>
            <w:r w:rsidRPr="00C247F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BEFB7"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80C34" w14:textId="77777777" w:rsidR="003C3F5A" w:rsidRPr="00C247FB" w:rsidRDefault="003C3F5A" w:rsidP="00997082">
            <w:pPr>
              <w:pStyle w:val="rowtabella0"/>
              <w:jc w:val="center"/>
              <w:rPr>
                <w:color w:val="002060"/>
              </w:rPr>
            </w:pPr>
            <w:r w:rsidRPr="00C247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92717" w14:textId="77777777" w:rsidR="003C3F5A" w:rsidRPr="00C247FB" w:rsidRDefault="003C3F5A" w:rsidP="00997082">
            <w:pPr>
              <w:pStyle w:val="rowtabella0"/>
              <w:jc w:val="center"/>
              <w:rPr>
                <w:color w:val="002060"/>
              </w:rPr>
            </w:pPr>
            <w:r w:rsidRPr="00C247FB">
              <w:rPr>
                <w:color w:val="002060"/>
              </w:rPr>
              <w:t>0</w:t>
            </w:r>
          </w:p>
        </w:tc>
      </w:tr>
      <w:tr w:rsidR="003C3F5A" w:rsidRPr="00C247FB" w14:paraId="0624FF80"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1BD6AB" w14:textId="77777777" w:rsidR="003C3F5A" w:rsidRPr="00C247FB" w:rsidRDefault="003C3F5A" w:rsidP="00997082">
            <w:pPr>
              <w:pStyle w:val="rowtabella0"/>
              <w:rPr>
                <w:color w:val="002060"/>
                <w:lang w:val="es-ES"/>
              </w:rPr>
            </w:pPr>
            <w:r w:rsidRPr="00C247FB">
              <w:rPr>
                <w:color w:val="002060"/>
                <w:lang w:val="es-E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708D5"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A9B63"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7EDCC"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A73DD"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BCD70"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507BF" w14:textId="77777777" w:rsidR="003C3F5A" w:rsidRPr="00C247FB" w:rsidRDefault="003C3F5A" w:rsidP="00997082">
            <w:pPr>
              <w:pStyle w:val="rowtabella0"/>
              <w:jc w:val="center"/>
              <w:rPr>
                <w:color w:val="002060"/>
              </w:rPr>
            </w:pPr>
            <w:r w:rsidRPr="00C247F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6FDDB" w14:textId="77777777" w:rsidR="003C3F5A" w:rsidRPr="00C247FB" w:rsidRDefault="003C3F5A" w:rsidP="00997082">
            <w:pPr>
              <w:pStyle w:val="rowtabella0"/>
              <w:jc w:val="center"/>
              <w:rPr>
                <w:color w:val="002060"/>
              </w:rPr>
            </w:pPr>
            <w:r w:rsidRPr="00C247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5A1BC" w14:textId="77777777" w:rsidR="003C3F5A" w:rsidRPr="00C247FB" w:rsidRDefault="003C3F5A" w:rsidP="00997082">
            <w:pPr>
              <w:pStyle w:val="rowtabella0"/>
              <w:jc w:val="center"/>
              <w:rPr>
                <w:color w:val="002060"/>
              </w:rPr>
            </w:pPr>
            <w:r w:rsidRPr="00C247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A87B6" w14:textId="77777777" w:rsidR="003C3F5A" w:rsidRPr="00C247FB" w:rsidRDefault="003C3F5A" w:rsidP="00997082">
            <w:pPr>
              <w:pStyle w:val="rowtabella0"/>
              <w:jc w:val="center"/>
              <w:rPr>
                <w:color w:val="002060"/>
              </w:rPr>
            </w:pPr>
            <w:r w:rsidRPr="00C247FB">
              <w:rPr>
                <w:color w:val="002060"/>
              </w:rPr>
              <w:t>0</w:t>
            </w:r>
          </w:p>
        </w:tc>
      </w:tr>
      <w:tr w:rsidR="003C3F5A" w:rsidRPr="00C247FB" w14:paraId="01D91247"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6A95B0" w14:textId="77777777" w:rsidR="003C3F5A" w:rsidRPr="00C247FB" w:rsidRDefault="003C3F5A" w:rsidP="00997082">
            <w:pPr>
              <w:pStyle w:val="rowtabella0"/>
              <w:rPr>
                <w:color w:val="002060"/>
              </w:rPr>
            </w:pPr>
            <w:r w:rsidRPr="00C247FB">
              <w:rPr>
                <w:color w:val="002060"/>
              </w:rPr>
              <w:t>A.S.D. C.F. MACERATESE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D56A6"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1E110"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41CF3"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74CC0"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83D9D"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07E09" w14:textId="77777777" w:rsidR="003C3F5A" w:rsidRPr="00C247FB" w:rsidRDefault="003C3F5A" w:rsidP="00997082">
            <w:pPr>
              <w:pStyle w:val="rowtabella0"/>
              <w:jc w:val="center"/>
              <w:rPr>
                <w:color w:val="002060"/>
              </w:rPr>
            </w:pPr>
            <w:r w:rsidRPr="00C247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FFC7A" w14:textId="77777777" w:rsidR="003C3F5A" w:rsidRPr="00C247FB" w:rsidRDefault="003C3F5A" w:rsidP="00997082">
            <w:pPr>
              <w:pStyle w:val="rowtabella0"/>
              <w:jc w:val="center"/>
              <w:rPr>
                <w:color w:val="002060"/>
              </w:rPr>
            </w:pPr>
            <w:r w:rsidRPr="00C247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5D306" w14:textId="77777777" w:rsidR="003C3F5A" w:rsidRPr="00C247FB" w:rsidRDefault="003C3F5A" w:rsidP="00997082">
            <w:pPr>
              <w:pStyle w:val="rowtabella0"/>
              <w:jc w:val="center"/>
              <w:rPr>
                <w:color w:val="002060"/>
              </w:rPr>
            </w:pPr>
            <w:r w:rsidRPr="00C247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D6CF0" w14:textId="77777777" w:rsidR="003C3F5A" w:rsidRPr="00C247FB" w:rsidRDefault="003C3F5A" w:rsidP="00997082">
            <w:pPr>
              <w:pStyle w:val="rowtabella0"/>
              <w:jc w:val="center"/>
              <w:rPr>
                <w:color w:val="002060"/>
              </w:rPr>
            </w:pPr>
            <w:r w:rsidRPr="00C247FB">
              <w:rPr>
                <w:color w:val="002060"/>
              </w:rPr>
              <w:t>0</w:t>
            </w:r>
          </w:p>
        </w:tc>
      </w:tr>
      <w:tr w:rsidR="003C3F5A" w:rsidRPr="00C247FB" w14:paraId="43DC1A81"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9ECE29" w14:textId="77777777" w:rsidR="003C3F5A" w:rsidRPr="00C247FB" w:rsidRDefault="003C3F5A" w:rsidP="00997082">
            <w:pPr>
              <w:pStyle w:val="rowtabella0"/>
              <w:rPr>
                <w:color w:val="002060"/>
              </w:rPr>
            </w:pPr>
            <w:r w:rsidRPr="00C247FB">
              <w:rPr>
                <w:color w:val="002060"/>
              </w:rPr>
              <w:t xml:space="preserve">A.S.D. CALCIO </w:t>
            </w:r>
            <w:proofErr w:type="gramStart"/>
            <w:r w:rsidRPr="00C247FB">
              <w:rPr>
                <w:color w:val="002060"/>
              </w:rPr>
              <w:t>S.ELPIDIO</w:t>
            </w:r>
            <w:proofErr w:type="gramEnd"/>
            <w:r w:rsidRPr="00C247FB">
              <w:rPr>
                <w:color w:val="002060"/>
              </w:rPr>
              <w:t xml:space="preserve">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7E6B9"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AF9EE"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31E8B"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7705F"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EB6FE"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EF6E2"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1EFF4" w14:textId="77777777" w:rsidR="003C3F5A" w:rsidRPr="00C247FB" w:rsidRDefault="003C3F5A" w:rsidP="00997082">
            <w:pPr>
              <w:pStyle w:val="rowtabella0"/>
              <w:jc w:val="center"/>
              <w:rPr>
                <w:color w:val="002060"/>
              </w:rPr>
            </w:pPr>
            <w:r w:rsidRPr="00C247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F31CB"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5FD88" w14:textId="77777777" w:rsidR="003C3F5A" w:rsidRPr="00C247FB" w:rsidRDefault="003C3F5A" w:rsidP="00997082">
            <w:pPr>
              <w:pStyle w:val="rowtabella0"/>
              <w:jc w:val="center"/>
              <w:rPr>
                <w:color w:val="002060"/>
              </w:rPr>
            </w:pPr>
            <w:r w:rsidRPr="00C247FB">
              <w:rPr>
                <w:color w:val="002060"/>
              </w:rPr>
              <w:t>0</w:t>
            </w:r>
          </w:p>
        </w:tc>
      </w:tr>
      <w:tr w:rsidR="003C3F5A" w:rsidRPr="00C247FB" w14:paraId="7CEF9BA8"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F1A75E" w14:textId="77777777" w:rsidR="003C3F5A" w:rsidRPr="00C247FB" w:rsidRDefault="003C3F5A" w:rsidP="00997082">
            <w:pPr>
              <w:pStyle w:val="rowtabella0"/>
              <w:rPr>
                <w:color w:val="002060"/>
                <w:lang w:val="es-ES"/>
              </w:rPr>
            </w:pPr>
            <w:r w:rsidRPr="00C247FB">
              <w:rPr>
                <w:color w:val="002060"/>
                <w:lang w:val="es-ES"/>
              </w:rPr>
              <w:t>A.S.D. FROG 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EBF8D"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76E8C"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8C108"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23762"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37E86"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99EF0" w14:textId="77777777" w:rsidR="003C3F5A" w:rsidRPr="00C247FB" w:rsidRDefault="003C3F5A" w:rsidP="00997082">
            <w:pPr>
              <w:pStyle w:val="rowtabella0"/>
              <w:jc w:val="center"/>
              <w:rPr>
                <w:color w:val="002060"/>
              </w:rPr>
            </w:pPr>
            <w:r w:rsidRPr="00C247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3493B" w14:textId="77777777" w:rsidR="003C3F5A" w:rsidRPr="00C247FB" w:rsidRDefault="003C3F5A" w:rsidP="00997082">
            <w:pPr>
              <w:pStyle w:val="rowtabella0"/>
              <w:jc w:val="center"/>
              <w:rPr>
                <w:color w:val="002060"/>
              </w:rPr>
            </w:pPr>
            <w:r w:rsidRPr="00C247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D59F1"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02F9F" w14:textId="77777777" w:rsidR="003C3F5A" w:rsidRPr="00C247FB" w:rsidRDefault="003C3F5A" w:rsidP="00997082">
            <w:pPr>
              <w:pStyle w:val="rowtabella0"/>
              <w:jc w:val="center"/>
              <w:rPr>
                <w:color w:val="002060"/>
              </w:rPr>
            </w:pPr>
            <w:r w:rsidRPr="00C247FB">
              <w:rPr>
                <w:color w:val="002060"/>
              </w:rPr>
              <w:t>0</w:t>
            </w:r>
          </w:p>
        </w:tc>
      </w:tr>
      <w:tr w:rsidR="003C3F5A" w:rsidRPr="00C247FB" w14:paraId="71A82A69"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338561" w14:textId="77777777" w:rsidR="003C3F5A" w:rsidRPr="00C247FB" w:rsidRDefault="003C3F5A" w:rsidP="00997082">
            <w:pPr>
              <w:pStyle w:val="rowtabella0"/>
              <w:rPr>
                <w:color w:val="002060"/>
              </w:rPr>
            </w:pPr>
            <w:r w:rsidRPr="00C247FB">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08BC4"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EBA84"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62B67"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BD2E7"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6C281"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0BFDB"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D0B19" w14:textId="77777777" w:rsidR="003C3F5A" w:rsidRPr="00C247FB" w:rsidRDefault="003C3F5A" w:rsidP="00997082">
            <w:pPr>
              <w:pStyle w:val="rowtabella0"/>
              <w:jc w:val="center"/>
              <w:rPr>
                <w:color w:val="002060"/>
              </w:rPr>
            </w:pPr>
            <w:r w:rsidRPr="00C247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FB66B"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5F5EC" w14:textId="77777777" w:rsidR="003C3F5A" w:rsidRPr="00C247FB" w:rsidRDefault="003C3F5A" w:rsidP="00997082">
            <w:pPr>
              <w:pStyle w:val="rowtabella0"/>
              <w:jc w:val="center"/>
              <w:rPr>
                <w:color w:val="002060"/>
              </w:rPr>
            </w:pPr>
            <w:r w:rsidRPr="00C247FB">
              <w:rPr>
                <w:color w:val="002060"/>
              </w:rPr>
              <w:t>0</w:t>
            </w:r>
          </w:p>
        </w:tc>
      </w:tr>
      <w:tr w:rsidR="003C3F5A" w:rsidRPr="00C247FB" w14:paraId="6893147A"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6FE984" w14:textId="77777777" w:rsidR="003C3F5A" w:rsidRPr="00C247FB" w:rsidRDefault="003C3F5A" w:rsidP="00997082">
            <w:pPr>
              <w:pStyle w:val="rowtabella0"/>
              <w:rPr>
                <w:color w:val="002060"/>
              </w:rPr>
            </w:pPr>
            <w:r w:rsidRPr="00C247FB">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E5207"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DD806"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50CDC"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B33FA"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5F8C8"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5C6FB"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F591C"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A5D6A"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E87F7" w14:textId="77777777" w:rsidR="003C3F5A" w:rsidRPr="00C247FB" w:rsidRDefault="003C3F5A" w:rsidP="00997082">
            <w:pPr>
              <w:pStyle w:val="rowtabella0"/>
              <w:jc w:val="center"/>
              <w:rPr>
                <w:color w:val="002060"/>
              </w:rPr>
            </w:pPr>
            <w:r w:rsidRPr="00C247FB">
              <w:rPr>
                <w:color w:val="002060"/>
              </w:rPr>
              <w:t>0</w:t>
            </w:r>
          </w:p>
        </w:tc>
      </w:tr>
      <w:tr w:rsidR="003C3F5A" w:rsidRPr="00C247FB" w14:paraId="74A27394"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856F00" w14:textId="77777777" w:rsidR="003C3F5A" w:rsidRPr="00C247FB" w:rsidRDefault="003C3F5A" w:rsidP="00997082">
            <w:pPr>
              <w:pStyle w:val="rowtabella0"/>
              <w:rPr>
                <w:color w:val="002060"/>
              </w:rPr>
            </w:pPr>
            <w:r w:rsidRPr="00C247FB">
              <w:rPr>
                <w:color w:val="002060"/>
              </w:rPr>
              <w:t>A.S.D. POL. SPORT COMMUNICATION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0354F"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9D72A"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03A54"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A7AB6"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27BEB"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8E47A" w14:textId="77777777" w:rsidR="003C3F5A" w:rsidRPr="00C247FB" w:rsidRDefault="003C3F5A" w:rsidP="00997082">
            <w:pPr>
              <w:pStyle w:val="rowtabella0"/>
              <w:jc w:val="center"/>
              <w:rPr>
                <w:color w:val="002060"/>
              </w:rPr>
            </w:pPr>
            <w:r w:rsidRPr="00C247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1EAC5" w14:textId="77777777" w:rsidR="003C3F5A" w:rsidRPr="00C247FB" w:rsidRDefault="003C3F5A" w:rsidP="00997082">
            <w:pPr>
              <w:pStyle w:val="rowtabella0"/>
              <w:jc w:val="center"/>
              <w:rPr>
                <w:color w:val="002060"/>
              </w:rPr>
            </w:pPr>
            <w:r w:rsidRPr="00C247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8683A"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338AE" w14:textId="77777777" w:rsidR="003C3F5A" w:rsidRPr="00C247FB" w:rsidRDefault="003C3F5A" w:rsidP="00997082">
            <w:pPr>
              <w:pStyle w:val="rowtabella0"/>
              <w:jc w:val="center"/>
              <w:rPr>
                <w:color w:val="002060"/>
              </w:rPr>
            </w:pPr>
            <w:r w:rsidRPr="00C247FB">
              <w:rPr>
                <w:color w:val="002060"/>
              </w:rPr>
              <w:t>0</w:t>
            </w:r>
          </w:p>
        </w:tc>
      </w:tr>
      <w:tr w:rsidR="003C3F5A" w:rsidRPr="00C247FB" w14:paraId="6083079D"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38E516" w14:textId="77777777" w:rsidR="003C3F5A" w:rsidRPr="00C247FB" w:rsidRDefault="003C3F5A" w:rsidP="00997082">
            <w:pPr>
              <w:pStyle w:val="rowtabella0"/>
              <w:rPr>
                <w:color w:val="002060"/>
              </w:rPr>
            </w:pPr>
            <w:r w:rsidRPr="00C247FB">
              <w:rPr>
                <w:color w:val="002060"/>
              </w:rPr>
              <w:t>A.P.D. BOCA CIVITANOVA 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93B41"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32AA4"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7C380"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3CAE2"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B2196"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43707" w14:textId="77777777" w:rsidR="003C3F5A" w:rsidRPr="00C247FB" w:rsidRDefault="003C3F5A" w:rsidP="00997082">
            <w:pPr>
              <w:pStyle w:val="rowtabella0"/>
              <w:jc w:val="center"/>
              <w:rPr>
                <w:color w:val="002060"/>
              </w:rPr>
            </w:pPr>
            <w:r w:rsidRPr="00C247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008F1"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3FA10"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D22F6" w14:textId="77777777" w:rsidR="003C3F5A" w:rsidRPr="00C247FB" w:rsidRDefault="003C3F5A" w:rsidP="00997082">
            <w:pPr>
              <w:pStyle w:val="rowtabella0"/>
              <w:jc w:val="center"/>
              <w:rPr>
                <w:color w:val="002060"/>
              </w:rPr>
            </w:pPr>
            <w:r w:rsidRPr="00C247FB">
              <w:rPr>
                <w:color w:val="002060"/>
              </w:rPr>
              <w:t>0</w:t>
            </w:r>
          </w:p>
        </w:tc>
      </w:tr>
      <w:tr w:rsidR="003C3F5A" w:rsidRPr="00C247FB" w14:paraId="2854FDA4"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C8007B" w14:textId="77777777" w:rsidR="003C3F5A" w:rsidRPr="00C247FB" w:rsidRDefault="003C3F5A" w:rsidP="00997082">
            <w:pPr>
              <w:pStyle w:val="rowtabella0"/>
              <w:rPr>
                <w:color w:val="002060"/>
              </w:rPr>
            </w:pPr>
            <w:r w:rsidRPr="00C247FB">
              <w:rPr>
                <w:color w:val="002060"/>
              </w:rPr>
              <w:t>ANR PIEDIRIPA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73E7C"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4DFAF"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5FEBD"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A5B0B"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3B2A7"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97BAC" w14:textId="77777777" w:rsidR="003C3F5A" w:rsidRPr="00C247FB" w:rsidRDefault="003C3F5A" w:rsidP="00997082">
            <w:pPr>
              <w:pStyle w:val="rowtabella0"/>
              <w:jc w:val="center"/>
              <w:rPr>
                <w:color w:val="002060"/>
              </w:rPr>
            </w:pPr>
            <w:r w:rsidRPr="00C247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A4881"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C6099"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27811" w14:textId="77777777" w:rsidR="003C3F5A" w:rsidRPr="00C247FB" w:rsidRDefault="003C3F5A" w:rsidP="00997082">
            <w:pPr>
              <w:pStyle w:val="rowtabella0"/>
              <w:jc w:val="center"/>
              <w:rPr>
                <w:color w:val="002060"/>
              </w:rPr>
            </w:pPr>
            <w:r w:rsidRPr="00C247FB">
              <w:rPr>
                <w:color w:val="002060"/>
              </w:rPr>
              <w:t>0</w:t>
            </w:r>
          </w:p>
        </w:tc>
      </w:tr>
      <w:tr w:rsidR="003C3F5A" w:rsidRPr="00C247FB" w14:paraId="126C9C07"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9351C5" w14:textId="77777777" w:rsidR="003C3F5A" w:rsidRPr="00C247FB" w:rsidRDefault="003C3F5A" w:rsidP="00997082">
            <w:pPr>
              <w:pStyle w:val="rowtabella0"/>
              <w:rPr>
                <w:color w:val="002060"/>
              </w:rPr>
            </w:pPr>
            <w:r w:rsidRPr="00C247FB">
              <w:rPr>
                <w:color w:val="002060"/>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4E090"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7C0AB"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7171E"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EC02D"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F6CDD"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0576B" w14:textId="77777777" w:rsidR="003C3F5A" w:rsidRPr="00C247FB" w:rsidRDefault="003C3F5A" w:rsidP="00997082">
            <w:pPr>
              <w:pStyle w:val="rowtabella0"/>
              <w:jc w:val="center"/>
              <w:rPr>
                <w:color w:val="002060"/>
              </w:rPr>
            </w:pPr>
            <w:r w:rsidRPr="00C247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6648A" w14:textId="77777777" w:rsidR="003C3F5A" w:rsidRPr="00C247FB" w:rsidRDefault="003C3F5A" w:rsidP="00997082">
            <w:pPr>
              <w:pStyle w:val="rowtabella0"/>
              <w:jc w:val="center"/>
              <w:rPr>
                <w:color w:val="002060"/>
              </w:rPr>
            </w:pPr>
            <w:r w:rsidRPr="00C247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BAC3E" w14:textId="77777777" w:rsidR="003C3F5A" w:rsidRPr="00C247FB" w:rsidRDefault="003C3F5A" w:rsidP="00997082">
            <w:pPr>
              <w:pStyle w:val="rowtabella0"/>
              <w:jc w:val="center"/>
              <w:rPr>
                <w:color w:val="002060"/>
              </w:rPr>
            </w:pPr>
            <w:r w:rsidRPr="00C247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BA382" w14:textId="77777777" w:rsidR="003C3F5A" w:rsidRPr="00C247FB" w:rsidRDefault="003C3F5A" w:rsidP="00997082">
            <w:pPr>
              <w:pStyle w:val="rowtabella0"/>
              <w:jc w:val="center"/>
              <w:rPr>
                <w:color w:val="002060"/>
              </w:rPr>
            </w:pPr>
            <w:r w:rsidRPr="00C247FB">
              <w:rPr>
                <w:color w:val="002060"/>
              </w:rPr>
              <w:t>0</w:t>
            </w:r>
          </w:p>
        </w:tc>
      </w:tr>
      <w:tr w:rsidR="003C3F5A" w:rsidRPr="00C247FB" w14:paraId="3A8B2617"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AA7E4D" w14:textId="77777777" w:rsidR="003C3F5A" w:rsidRPr="00C247FB" w:rsidRDefault="003C3F5A" w:rsidP="00997082">
            <w:pPr>
              <w:pStyle w:val="rowtabella0"/>
              <w:rPr>
                <w:color w:val="002060"/>
              </w:rPr>
            </w:pPr>
            <w:r w:rsidRPr="00C247FB">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C2DF0"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AFB45"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670E9"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69BBF"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1C706"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D2CCF" w14:textId="77777777" w:rsidR="003C3F5A" w:rsidRPr="00C247FB" w:rsidRDefault="003C3F5A" w:rsidP="00997082">
            <w:pPr>
              <w:pStyle w:val="rowtabella0"/>
              <w:jc w:val="center"/>
              <w:rPr>
                <w:color w:val="002060"/>
              </w:rPr>
            </w:pPr>
            <w:r w:rsidRPr="00C247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CF62A" w14:textId="77777777" w:rsidR="003C3F5A" w:rsidRPr="00C247FB" w:rsidRDefault="003C3F5A" w:rsidP="00997082">
            <w:pPr>
              <w:pStyle w:val="rowtabella0"/>
              <w:jc w:val="center"/>
              <w:rPr>
                <w:color w:val="002060"/>
              </w:rPr>
            </w:pPr>
            <w:r w:rsidRPr="00C247F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C7190" w14:textId="77777777" w:rsidR="003C3F5A" w:rsidRPr="00C247FB" w:rsidRDefault="003C3F5A" w:rsidP="00997082">
            <w:pPr>
              <w:pStyle w:val="rowtabella0"/>
              <w:jc w:val="center"/>
              <w:rPr>
                <w:color w:val="002060"/>
              </w:rPr>
            </w:pPr>
            <w:r w:rsidRPr="00C247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D8605" w14:textId="77777777" w:rsidR="003C3F5A" w:rsidRPr="00C247FB" w:rsidRDefault="003C3F5A" w:rsidP="00997082">
            <w:pPr>
              <w:pStyle w:val="rowtabella0"/>
              <w:jc w:val="center"/>
              <w:rPr>
                <w:color w:val="002060"/>
              </w:rPr>
            </w:pPr>
            <w:r w:rsidRPr="00C247FB">
              <w:rPr>
                <w:color w:val="002060"/>
              </w:rPr>
              <w:t>0</w:t>
            </w:r>
          </w:p>
        </w:tc>
      </w:tr>
      <w:tr w:rsidR="003C3F5A" w:rsidRPr="00C247FB" w14:paraId="346430F1" w14:textId="77777777" w:rsidTr="0099708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74103A5" w14:textId="77777777" w:rsidR="003C3F5A" w:rsidRPr="00C247FB" w:rsidRDefault="003C3F5A" w:rsidP="00997082">
            <w:pPr>
              <w:pStyle w:val="rowtabella0"/>
              <w:rPr>
                <w:color w:val="002060"/>
              </w:rPr>
            </w:pPr>
            <w:r w:rsidRPr="00C247FB">
              <w:rPr>
                <w:color w:val="002060"/>
              </w:rPr>
              <w:t>A.S.D. VIS CIVITANOVA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588C3"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C870A"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5818B"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79588"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02253"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1B287"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AD6DB" w14:textId="77777777" w:rsidR="003C3F5A" w:rsidRPr="00C247FB" w:rsidRDefault="003C3F5A" w:rsidP="00997082">
            <w:pPr>
              <w:pStyle w:val="rowtabella0"/>
              <w:jc w:val="center"/>
              <w:rPr>
                <w:color w:val="002060"/>
              </w:rPr>
            </w:pPr>
            <w:r w:rsidRPr="00C247F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18C76" w14:textId="77777777" w:rsidR="003C3F5A" w:rsidRPr="00C247FB" w:rsidRDefault="003C3F5A" w:rsidP="00997082">
            <w:pPr>
              <w:pStyle w:val="rowtabella0"/>
              <w:jc w:val="center"/>
              <w:rPr>
                <w:color w:val="002060"/>
              </w:rPr>
            </w:pPr>
            <w:r w:rsidRPr="00C247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68334" w14:textId="77777777" w:rsidR="003C3F5A" w:rsidRPr="00C247FB" w:rsidRDefault="003C3F5A" w:rsidP="00997082">
            <w:pPr>
              <w:pStyle w:val="rowtabella0"/>
              <w:jc w:val="center"/>
              <w:rPr>
                <w:color w:val="002060"/>
              </w:rPr>
            </w:pPr>
            <w:r w:rsidRPr="00C247FB">
              <w:rPr>
                <w:color w:val="002060"/>
              </w:rPr>
              <w:t>0</w:t>
            </w:r>
          </w:p>
        </w:tc>
      </w:tr>
    </w:tbl>
    <w:p w14:paraId="02B6593C" w14:textId="77777777" w:rsidR="003C3F5A" w:rsidRPr="00C247FB" w:rsidRDefault="003C3F5A" w:rsidP="003C3F5A">
      <w:pPr>
        <w:pStyle w:val="breakline"/>
        <w:rPr>
          <w:rFonts w:eastAsiaTheme="minorEastAsia"/>
          <w:color w:val="002060"/>
        </w:rPr>
      </w:pPr>
    </w:p>
    <w:p w14:paraId="2889F172" w14:textId="77777777" w:rsidR="003C3F5A" w:rsidRPr="00C247FB" w:rsidRDefault="003C3F5A" w:rsidP="003C3F5A">
      <w:pPr>
        <w:pStyle w:val="breakline"/>
        <w:rPr>
          <w:color w:val="002060"/>
        </w:rPr>
      </w:pPr>
    </w:p>
    <w:p w14:paraId="4F00610E" w14:textId="77777777" w:rsidR="003C3F5A" w:rsidRPr="00C247FB" w:rsidRDefault="003C3F5A" w:rsidP="003C3F5A">
      <w:pPr>
        <w:pStyle w:val="sottotitolocampionato10"/>
        <w:rPr>
          <w:color w:val="002060"/>
        </w:rPr>
      </w:pPr>
      <w:r w:rsidRPr="00C247FB">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C3F5A" w:rsidRPr="00C247FB" w14:paraId="0B9A3A77" w14:textId="77777777" w:rsidTr="0099708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98413B" w14:textId="77777777" w:rsidR="003C3F5A" w:rsidRPr="00C247FB" w:rsidRDefault="003C3F5A" w:rsidP="00997082">
            <w:pPr>
              <w:pStyle w:val="headertabella0"/>
              <w:rPr>
                <w:color w:val="002060"/>
              </w:rPr>
            </w:pPr>
            <w:r w:rsidRPr="00C247F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0B6AE5" w14:textId="77777777" w:rsidR="003C3F5A" w:rsidRPr="00C247FB" w:rsidRDefault="003C3F5A" w:rsidP="00997082">
            <w:pPr>
              <w:pStyle w:val="headertabella0"/>
              <w:rPr>
                <w:color w:val="002060"/>
              </w:rPr>
            </w:pPr>
            <w:r w:rsidRPr="00C247F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10B3B3" w14:textId="77777777" w:rsidR="003C3F5A" w:rsidRPr="00C247FB" w:rsidRDefault="003C3F5A" w:rsidP="00997082">
            <w:pPr>
              <w:pStyle w:val="headertabella0"/>
              <w:rPr>
                <w:color w:val="002060"/>
              </w:rPr>
            </w:pPr>
            <w:r w:rsidRPr="00C247F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CAB212" w14:textId="77777777" w:rsidR="003C3F5A" w:rsidRPr="00C247FB" w:rsidRDefault="003C3F5A" w:rsidP="00997082">
            <w:pPr>
              <w:pStyle w:val="headertabella0"/>
              <w:rPr>
                <w:color w:val="002060"/>
              </w:rPr>
            </w:pPr>
            <w:r w:rsidRPr="00C247F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1E206D" w14:textId="77777777" w:rsidR="003C3F5A" w:rsidRPr="00C247FB" w:rsidRDefault="003C3F5A" w:rsidP="00997082">
            <w:pPr>
              <w:pStyle w:val="headertabella0"/>
              <w:rPr>
                <w:color w:val="002060"/>
              </w:rPr>
            </w:pPr>
            <w:r w:rsidRPr="00C247F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CEBECD" w14:textId="77777777" w:rsidR="003C3F5A" w:rsidRPr="00C247FB" w:rsidRDefault="003C3F5A" w:rsidP="00997082">
            <w:pPr>
              <w:pStyle w:val="headertabella0"/>
              <w:rPr>
                <w:color w:val="002060"/>
              </w:rPr>
            </w:pPr>
            <w:r w:rsidRPr="00C247F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7AAA12" w14:textId="77777777" w:rsidR="003C3F5A" w:rsidRPr="00C247FB" w:rsidRDefault="003C3F5A" w:rsidP="00997082">
            <w:pPr>
              <w:pStyle w:val="headertabella0"/>
              <w:rPr>
                <w:color w:val="002060"/>
              </w:rPr>
            </w:pPr>
            <w:r w:rsidRPr="00C247F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DB4816" w14:textId="77777777" w:rsidR="003C3F5A" w:rsidRPr="00C247FB" w:rsidRDefault="003C3F5A" w:rsidP="00997082">
            <w:pPr>
              <w:pStyle w:val="headertabella0"/>
              <w:rPr>
                <w:color w:val="002060"/>
              </w:rPr>
            </w:pPr>
            <w:r w:rsidRPr="00C247F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693BC5" w14:textId="77777777" w:rsidR="003C3F5A" w:rsidRPr="00C247FB" w:rsidRDefault="003C3F5A" w:rsidP="00997082">
            <w:pPr>
              <w:pStyle w:val="headertabella0"/>
              <w:rPr>
                <w:color w:val="002060"/>
              </w:rPr>
            </w:pPr>
            <w:r w:rsidRPr="00C247F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26F537" w14:textId="77777777" w:rsidR="003C3F5A" w:rsidRPr="00C247FB" w:rsidRDefault="003C3F5A" w:rsidP="00997082">
            <w:pPr>
              <w:pStyle w:val="headertabella0"/>
              <w:rPr>
                <w:color w:val="002060"/>
              </w:rPr>
            </w:pPr>
            <w:r w:rsidRPr="00C247FB">
              <w:rPr>
                <w:color w:val="002060"/>
              </w:rPr>
              <w:t>PE</w:t>
            </w:r>
          </w:p>
        </w:tc>
      </w:tr>
      <w:tr w:rsidR="003C3F5A" w:rsidRPr="00C247FB" w14:paraId="18B4B94E" w14:textId="77777777" w:rsidTr="0099708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6C1A7E5" w14:textId="77777777" w:rsidR="003C3F5A" w:rsidRPr="00C247FB" w:rsidRDefault="003C3F5A" w:rsidP="00997082">
            <w:pPr>
              <w:pStyle w:val="rowtabella0"/>
              <w:rPr>
                <w:color w:val="002060"/>
              </w:rPr>
            </w:pPr>
            <w:r w:rsidRPr="00C247FB">
              <w:rPr>
                <w:color w:val="002060"/>
              </w:rPr>
              <w:t>A.S.D. BOCASTRUM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2CCAA"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272BF"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8CCD2"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68068"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91A2F"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E2F0E" w14:textId="77777777" w:rsidR="003C3F5A" w:rsidRPr="00C247FB" w:rsidRDefault="003C3F5A" w:rsidP="00997082">
            <w:pPr>
              <w:pStyle w:val="rowtabella0"/>
              <w:jc w:val="center"/>
              <w:rPr>
                <w:color w:val="002060"/>
              </w:rPr>
            </w:pPr>
            <w:r w:rsidRPr="00C247F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FE57A"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37EC5" w14:textId="77777777" w:rsidR="003C3F5A" w:rsidRPr="00C247FB" w:rsidRDefault="003C3F5A" w:rsidP="00997082">
            <w:pPr>
              <w:pStyle w:val="rowtabella0"/>
              <w:jc w:val="center"/>
              <w:rPr>
                <w:color w:val="002060"/>
              </w:rPr>
            </w:pPr>
            <w:r w:rsidRPr="00C247F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31261" w14:textId="77777777" w:rsidR="003C3F5A" w:rsidRPr="00C247FB" w:rsidRDefault="003C3F5A" w:rsidP="00997082">
            <w:pPr>
              <w:pStyle w:val="rowtabella0"/>
              <w:jc w:val="center"/>
              <w:rPr>
                <w:color w:val="002060"/>
              </w:rPr>
            </w:pPr>
            <w:r w:rsidRPr="00C247FB">
              <w:rPr>
                <w:color w:val="002060"/>
              </w:rPr>
              <w:t>0</w:t>
            </w:r>
          </w:p>
        </w:tc>
      </w:tr>
      <w:tr w:rsidR="003C3F5A" w:rsidRPr="00C247FB" w14:paraId="2150C1EF"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35A34D" w14:textId="77777777" w:rsidR="003C3F5A" w:rsidRPr="00C247FB" w:rsidRDefault="003C3F5A" w:rsidP="00997082">
            <w:pPr>
              <w:pStyle w:val="rowtabella0"/>
              <w:rPr>
                <w:color w:val="002060"/>
              </w:rPr>
            </w:pPr>
            <w:r w:rsidRPr="00C247FB">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6A320"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D00E2"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79420"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A680A"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62E5C"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D5A62" w14:textId="77777777" w:rsidR="003C3F5A" w:rsidRPr="00C247FB" w:rsidRDefault="003C3F5A" w:rsidP="00997082">
            <w:pPr>
              <w:pStyle w:val="rowtabella0"/>
              <w:jc w:val="center"/>
              <w:rPr>
                <w:color w:val="002060"/>
              </w:rPr>
            </w:pPr>
            <w:r w:rsidRPr="00C247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14F13" w14:textId="77777777" w:rsidR="003C3F5A" w:rsidRPr="00C247FB" w:rsidRDefault="003C3F5A" w:rsidP="00997082">
            <w:pPr>
              <w:pStyle w:val="rowtabella0"/>
              <w:jc w:val="center"/>
              <w:rPr>
                <w:color w:val="002060"/>
              </w:rPr>
            </w:pPr>
            <w:r w:rsidRPr="00C247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34DD7"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E04F2" w14:textId="77777777" w:rsidR="003C3F5A" w:rsidRPr="00C247FB" w:rsidRDefault="003C3F5A" w:rsidP="00997082">
            <w:pPr>
              <w:pStyle w:val="rowtabella0"/>
              <w:jc w:val="center"/>
              <w:rPr>
                <w:color w:val="002060"/>
              </w:rPr>
            </w:pPr>
            <w:r w:rsidRPr="00C247FB">
              <w:rPr>
                <w:color w:val="002060"/>
              </w:rPr>
              <w:t>0</w:t>
            </w:r>
          </w:p>
        </w:tc>
      </w:tr>
      <w:tr w:rsidR="003C3F5A" w:rsidRPr="00C247FB" w14:paraId="5A01852F"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2CB7C8" w14:textId="77777777" w:rsidR="003C3F5A" w:rsidRPr="00C247FB" w:rsidRDefault="003C3F5A" w:rsidP="00997082">
            <w:pPr>
              <w:pStyle w:val="rowtabella0"/>
              <w:rPr>
                <w:color w:val="002060"/>
              </w:rPr>
            </w:pPr>
            <w:r w:rsidRPr="00C247FB">
              <w:rPr>
                <w:color w:val="002060"/>
              </w:rPr>
              <w:t>ANR CSI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331D8"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C2288"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58703"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93C21"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4A71E"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BD74E" w14:textId="77777777" w:rsidR="003C3F5A" w:rsidRPr="00C247FB" w:rsidRDefault="003C3F5A" w:rsidP="00997082">
            <w:pPr>
              <w:pStyle w:val="rowtabella0"/>
              <w:jc w:val="center"/>
              <w:rPr>
                <w:color w:val="002060"/>
              </w:rPr>
            </w:pPr>
            <w:r w:rsidRPr="00C247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FA806"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DBC1A"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62E0D" w14:textId="77777777" w:rsidR="003C3F5A" w:rsidRPr="00C247FB" w:rsidRDefault="003C3F5A" w:rsidP="00997082">
            <w:pPr>
              <w:pStyle w:val="rowtabella0"/>
              <w:jc w:val="center"/>
              <w:rPr>
                <w:color w:val="002060"/>
              </w:rPr>
            </w:pPr>
            <w:r w:rsidRPr="00C247FB">
              <w:rPr>
                <w:color w:val="002060"/>
              </w:rPr>
              <w:t>0</w:t>
            </w:r>
          </w:p>
        </w:tc>
      </w:tr>
      <w:tr w:rsidR="003C3F5A" w:rsidRPr="00C247FB" w14:paraId="1D1FF901"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5F3B76" w14:textId="77777777" w:rsidR="003C3F5A" w:rsidRPr="00C247FB" w:rsidRDefault="003C3F5A" w:rsidP="00997082">
            <w:pPr>
              <w:pStyle w:val="rowtabella0"/>
              <w:rPr>
                <w:color w:val="002060"/>
              </w:rPr>
            </w:pPr>
            <w:r w:rsidRPr="00C247FB">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8DA1B"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43F83"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54840"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199EB"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A779C"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B47BB" w14:textId="77777777" w:rsidR="003C3F5A" w:rsidRPr="00C247FB" w:rsidRDefault="003C3F5A" w:rsidP="00997082">
            <w:pPr>
              <w:pStyle w:val="rowtabella0"/>
              <w:jc w:val="center"/>
              <w:rPr>
                <w:color w:val="002060"/>
              </w:rPr>
            </w:pPr>
            <w:r w:rsidRPr="00C247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BAEC7" w14:textId="77777777" w:rsidR="003C3F5A" w:rsidRPr="00C247FB" w:rsidRDefault="003C3F5A" w:rsidP="00997082">
            <w:pPr>
              <w:pStyle w:val="rowtabella0"/>
              <w:jc w:val="center"/>
              <w:rPr>
                <w:color w:val="002060"/>
              </w:rPr>
            </w:pPr>
            <w:r w:rsidRPr="00C247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D08B8" w14:textId="77777777" w:rsidR="003C3F5A" w:rsidRPr="00C247FB" w:rsidRDefault="003C3F5A" w:rsidP="00997082">
            <w:pPr>
              <w:pStyle w:val="rowtabella0"/>
              <w:jc w:val="center"/>
              <w:rPr>
                <w:color w:val="002060"/>
              </w:rPr>
            </w:pPr>
            <w:r w:rsidRPr="00C247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46193" w14:textId="77777777" w:rsidR="003C3F5A" w:rsidRPr="00C247FB" w:rsidRDefault="003C3F5A" w:rsidP="00997082">
            <w:pPr>
              <w:pStyle w:val="rowtabella0"/>
              <w:jc w:val="center"/>
              <w:rPr>
                <w:color w:val="002060"/>
              </w:rPr>
            </w:pPr>
            <w:r w:rsidRPr="00C247FB">
              <w:rPr>
                <w:color w:val="002060"/>
              </w:rPr>
              <w:t>0</w:t>
            </w:r>
          </w:p>
        </w:tc>
      </w:tr>
      <w:tr w:rsidR="003C3F5A" w:rsidRPr="00C247FB" w14:paraId="7C984DEF"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A06278" w14:textId="77777777" w:rsidR="003C3F5A" w:rsidRPr="00C247FB" w:rsidRDefault="003C3F5A" w:rsidP="00997082">
            <w:pPr>
              <w:pStyle w:val="rowtabella0"/>
              <w:rPr>
                <w:color w:val="002060"/>
              </w:rPr>
            </w:pPr>
            <w:r w:rsidRPr="00C247FB">
              <w:rPr>
                <w:color w:val="002060"/>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E7DE6"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08E09"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5D2ED"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9980E"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B0F47"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5E77D"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E984E"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59F69" w14:textId="77777777" w:rsidR="003C3F5A" w:rsidRPr="00C247FB" w:rsidRDefault="003C3F5A" w:rsidP="00997082">
            <w:pPr>
              <w:pStyle w:val="rowtabella0"/>
              <w:jc w:val="center"/>
              <w:rPr>
                <w:color w:val="002060"/>
              </w:rPr>
            </w:pPr>
            <w:r w:rsidRPr="00C247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14608" w14:textId="77777777" w:rsidR="003C3F5A" w:rsidRPr="00C247FB" w:rsidRDefault="003C3F5A" w:rsidP="00997082">
            <w:pPr>
              <w:pStyle w:val="rowtabella0"/>
              <w:jc w:val="center"/>
              <w:rPr>
                <w:color w:val="002060"/>
              </w:rPr>
            </w:pPr>
            <w:r w:rsidRPr="00C247FB">
              <w:rPr>
                <w:color w:val="002060"/>
              </w:rPr>
              <w:t>0</w:t>
            </w:r>
          </w:p>
        </w:tc>
      </w:tr>
      <w:tr w:rsidR="003C3F5A" w:rsidRPr="00C247FB" w14:paraId="3A3EC452"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F2D064" w14:textId="77777777" w:rsidR="003C3F5A" w:rsidRPr="00C247FB" w:rsidRDefault="003C3F5A" w:rsidP="00997082">
            <w:pPr>
              <w:pStyle w:val="rowtabella0"/>
              <w:rPr>
                <w:color w:val="002060"/>
              </w:rPr>
            </w:pPr>
            <w:r w:rsidRPr="00C247FB">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19538"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68027"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F26EB"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4DB89"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712A1"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267B4" w14:textId="77777777" w:rsidR="003C3F5A" w:rsidRPr="00C247FB" w:rsidRDefault="003C3F5A" w:rsidP="00997082">
            <w:pPr>
              <w:pStyle w:val="rowtabella0"/>
              <w:jc w:val="center"/>
              <w:rPr>
                <w:color w:val="002060"/>
              </w:rPr>
            </w:pPr>
            <w:r w:rsidRPr="00C247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14D98" w14:textId="77777777" w:rsidR="003C3F5A" w:rsidRPr="00C247FB" w:rsidRDefault="003C3F5A" w:rsidP="00997082">
            <w:pPr>
              <w:pStyle w:val="rowtabella0"/>
              <w:jc w:val="center"/>
              <w:rPr>
                <w:color w:val="002060"/>
              </w:rPr>
            </w:pPr>
            <w:r w:rsidRPr="00C247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A7498"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7C3C8" w14:textId="77777777" w:rsidR="003C3F5A" w:rsidRPr="00C247FB" w:rsidRDefault="003C3F5A" w:rsidP="00997082">
            <w:pPr>
              <w:pStyle w:val="rowtabella0"/>
              <w:jc w:val="center"/>
              <w:rPr>
                <w:color w:val="002060"/>
              </w:rPr>
            </w:pPr>
            <w:r w:rsidRPr="00C247FB">
              <w:rPr>
                <w:color w:val="002060"/>
              </w:rPr>
              <w:t>0</w:t>
            </w:r>
          </w:p>
        </w:tc>
      </w:tr>
      <w:tr w:rsidR="003C3F5A" w:rsidRPr="00C247FB" w14:paraId="5953C828"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FE5083" w14:textId="77777777" w:rsidR="003C3F5A" w:rsidRPr="00C247FB" w:rsidRDefault="003C3F5A" w:rsidP="00997082">
            <w:pPr>
              <w:pStyle w:val="rowtabella0"/>
              <w:rPr>
                <w:color w:val="002060"/>
              </w:rPr>
            </w:pPr>
            <w:r w:rsidRPr="00C247FB">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37971"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6EBAC"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BF6A1"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173D5"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550E1"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C7872"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571CF"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BF54B"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E0D5F" w14:textId="77777777" w:rsidR="003C3F5A" w:rsidRPr="00C247FB" w:rsidRDefault="003C3F5A" w:rsidP="00997082">
            <w:pPr>
              <w:pStyle w:val="rowtabella0"/>
              <w:jc w:val="center"/>
              <w:rPr>
                <w:color w:val="002060"/>
              </w:rPr>
            </w:pPr>
            <w:r w:rsidRPr="00C247FB">
              <w:rPr>
                <w:color w:val="002060"/>
              </w:rPr>
              <w:t>0</w:t>
            </w:r>
          </w:p>
        </w:tc>
      </w:tr>
      <w:tr w:rsidR="003C3F5A" w:rsidRPr="00C247FB" w14:paraId="5494616D"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328DC7" w14:textId="77777777" w:rsidR="003C3F5A" w:rsidRPr="00C247FB" w:rsidRDefault="003C3F5A" w:rsidP="00997082">
            <w:pPr>
              <w:pStyle w:val="rowtabella0"/>
              <w:rPr>
                <w:color w:val="002060"/>
              </w:rPr>
            </w:pPr>
            <w:r w:rsidRPr="00C247FB">
              <w:rPr>
                <w:color w:val="002060"/>
              </w:rPr>
              <w:t>A.S.D. ATLETICO ASCOLI 2000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61708"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E84F7"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FE9B2"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53625"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AF32C"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FAEA1"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B59E9"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5308F"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4D3F6" w14:textId="77777777" w:rsidR="003C3F5A" w:rsidRPr="00C247FB" w:rsidRDefault="003C3F5A" w:rsidP="00997082">
            <w:pPr>
              <w:pStyle w:val="rowtabella0"/>
              <w:jc w:val="center"/>
              <w:rPr>
                <w:color w:val="002060"/>
              </w:rPr>
            </w:pPr>
            <w:r w:rsidRPr="00C247FB">
              <w:rPr>
                <w:color w:val="002060"/>
              </w:rPr>
              <w:t>0</w:t>
            </w:r>
          </w:p>
        </w:tc>
      </w:tr>
      <w:tr w:rsidR="003C3F5A" w:rsidRPr="00C247FB" w14:paraId="2E1878A8"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6A835D" w14:textId="77777777" w:rsidR="003C3F5A" w:rsidRPr="00C247FB" w:rsidRDefault="003C3F5A" w:rsidP="00997082">
            <w:pPr>
              <w:pStyle w:val="rowtabella0"/>
              <w:rPr>
                <w:color w:val="002060"/>
              </w:rPr>
            </w:pPr>
            <w:r w:rsidRPr="00C247FB">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E6ECA"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CF35B"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0B7D5"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9550C"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09210"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04E72" w14:textId="77777777" w:rsidR="003C3F5A" w:rsidRPr="00C247FB" w:rsidRDefault="003C3F5A" w:rsidP="00997082">
            <w:pPr>
              <w:pStyle w:val="rowtabella0"/>
              <w:jc w:val="center"/>
              <w:rPr>
                <w:color w:val="002060"/>
              </w:rPr>
            </w:pPr>
            <w:r w:rsidRPr="00C247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E5511" w14:textId="77777777" w:rsidR="003C3F5A" w:rsidRPr="00C247FB" w:rsidRDefault="003C3F5A" w:rsidP="00997082">
            <w:pPr>
              <w:pStyle w:val="rowtabella0"/>
              <w:jc w:val="center"/>
              <w:rPr>
                <w:color w:val="002060"/>
              </w:rPr>
            </w:pPr>
            <w:r w:rsidRPr="00C247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22500"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230D7" w14:textId="77777777" w:rsidR="003C3F5A" w:rsidRPr="00C247FB" w:rsidRDefault="003C3F5A" w:rsidP="00997082">
            <w:pPr>
              <w:pStyle w:val="rowtabella0"/>
              <w:jc w:val="center"/>
              <w:rPr>
                <w:color w:val="002060"/>
              </w:rPr>
            </w:pPr>
            <w:r w:rsidRPr="00C247FB">
              <w:rPr>
                <w:color w:val="002060"/>
              </w:rPr>
              <w:t>0</w:t>
            </w:r>
          </w:p>
        </w:tc>
      </w:tr>
      <w:tr w:rsidR="003C3F5A" w:rsidRPr="00C247FB" w14:paraId="55D9F3C8"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D9829E" w14:textId="77777777" w:rsidR="003C3F5A" w:rsidRPr="00C247FB" w:rsidRDefault="003C3F5A" w:rsidP="00997082">
            <w:pPr>
              <w:pStyle w:val="rowtabella0"/>
              <w:rPr>
                <w:color w:val="002060"/>
              </w:rPr>
            </w:pPr>
            <w:r w:rsidRPr="00C247FB">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4F370"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BFC42"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95162"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3FB8A"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595ED"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5992A" w14:textId="77777777" w:rsidR="003C3F5A" w:rsidRPr="00C247FB" w:rsidRDefault="003C3F5A" w:rsidP="00997082">
            <w:pPr>
              <w:pStyle w:val="rowtabella0"/>
              <w:jc w:val="center"/>
              <w:rPr>
                <w:color w:val="002060"/>
              </w:rPr>
            </w:pPr>
            <w:r w:rsidRPr="00C247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1A199" w14:textId="77777777" w:rsidR="003C3F5A" w:rsidRPr="00C247FB" w:rsidRDefault="003C3F5A" w:rsidP="00997082">
            <w:pPr>
              <w:pStyle w:val="rowtabella0"/>
              <w:jc w:val="center"/>
              <w:rPr>
                <w:color w:val="002060"/>
              </w:rPr>
            </w:pPr>
            <w:r w:rsidRPr="00C247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12D0B" w14:textId="77777777" w:rsidR="003C3F5A" w:rsidRPr="00C247FB" w:rsidRDefault="003C3F5A" w:rsidP="00997082">
            <w:pPr>
              <w:pStyle w:val="rowtabella0"/>
              <w:jc w:val="center"/>
              <w:rPr>
                <w:color w:val="002060"/>
              </w:rPr>
            </w:pPr>
            <w:r w:rsidRPr="00C247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9DD41" w14:textId="77777777" w:rsidR="003C3F5A" w:rsidRPr="00C247FB" w:rsidRDefault="003C3F5A" w:rsidP="00997082">
            <w:pPr>
              <w:pStyle w:val="rowtabella0"/>
              <w:jc w:val="center"/>
              <w:rPr>
                <w:color w:val="002060"/>
              </w:rPr>
            </w:pPr>
            <w:r w:rsidRPr="00C247FB">
              <w:rPr>
                <w:color w:val="002060"/>
              </w:rPr>
              <w:t>0</w:t>
            </w:r>
          </w:p>
        </w:tc>
      </w:tr>
      <w:tr w:rsidR="003C3F5A" w:rsidRPr="00C247FB" w14:paraId="449DA645"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6A3286" w14:textId="77777777" w:rsidR="003C3F5A" w:rsidRPr="00C247FB" w:rsidRDefault="003C3F5A" w:rsidP="00997082">
            <w:pPr>
              <w:pStyle w:val="rowtabella0"/>
              <w:rPr>
                <w:color w:val="002060"/>
              </w:rPr>
            </w:pPr>
            <w:r w:rsidRPr="00C247FB">
              <w:rPr>
                <w:color w:val="002060"/>
              </w:rPr>
              <w:t>A.S.D. AMICI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1039C"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47C11"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896E1"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11592"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56817"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72356"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339B6"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9E00C" w14:textId="77777777" w:rsidR="003C3F5A" w:rsidRPr="00C247FB" w:rsidRDefault="003C3F5A" w:rsidP="00997082">
            <w:pPr>
              <w:pStyle w:val="rowtabella0"/>
              <w:jc w:val="center"/>
              <w:rPr>
                <w:color w:val="002060"/>
              </w:rPr>
            </w:pPr>
            <w:r w:rsidRPr="00C247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504FF" w14:textId="77777777" w:rsidR="003C3F5A" w:rsidRPr="00C247FB" w:rsidRDefault="003C3F5A" w:rsidP="00997082">
            <w:pPr>
              <w:pStyle w:val="rowtabella0"/>
              <w:jc w:val="center"/>
              <w:rPr>
                <w:color w:val="002060"/>
              </w:rPr>
            </w:pPr>
            <w:r w:rsidRPr="00C247FB">
              <w:rPr>
                <w:color w:val="002060"/>
              </w:rPr>
              <w:t>0</w:t>
            </w:r>
          </w:p>
        </w:tc>
      </w:tr>
      <w:tr w:rsidR="003C3F5A" w:rsidRPr="00C247FB" w14:paraId="70F4196A"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0073D0" w14:textId="77777777" w:rsidR="003C3F5A" w:rsidRPr="00C247FB" w:rsidRDefault="003C3F5A" w:rsidP="00997082">
            <w:pPr>
              <w:pStyle w:val="rowtabella0"/>
              <w:rPr>
                <w:color w:val="002060"/>
                <w:lang w:val="es-ES"/>
              </w:rPr>
            </w:pPr>
            <w:r w:rsidRPr="00C247FB">
              <w:rPr>
                <w:color w:val="002060"/>
                <w:lang w:val="es-E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7EF17"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C415C"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457EF"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E7326"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42E14"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894BA"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E66C8" w14:textId="77777777" w:rsidR="003C3F5A" w:rsidRPr="00C247FB" w:rsidRDefault="003C3F5A" w:rsidP="00997082">
            <w:pPr>
              <w:pStyle w:val="rowtabella0"/>
              <w:jc w:val="center"/>
              <w:rPr>
                <w:color w:val="002060"/>
              </w:rPr>
            </w:pPr>
            <w:r w:rsidRPr="00C247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9DDE0"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19E55" w14:textId="77777777" w:rsidR="003C3F5A" w:rsidRPr="00C247FB" w:rsidRDefault="003C3F5A" w:rsidP="00997082">
            <w:pPr>
              <w:pStyle w:val="rowtabella0"/>
              <w:jc w:val="center"/>
              <w:rPr>
                <w:color w:val="002060"/>
              </w:rPr>
            </w:pPr>
            <w:r w:rsidRPr="00C247FB">
              <w:rPr>
                <w:color w:val="002060"/>
              </w:rPr>
              <w:t>0</w:t>
            </w:r>
          </w:p>
        </w:tc>
      </w:tr>
      <w:tr w:rsidR="003C3F5A" w:rsidRPr="00C247FB" w14:paraId="1C9EF337"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7FDEFB" w14:textId="77777777" w:rsidR="003C3F5A" w:rsidRPr="00C247FB" w:rsidRDefault="003C3F5A" w:rsidP="00997082">
            <w:pPr>
              <w:pStyle w:val="rowtabella0"/>
              <w:rPr>
                <w:color w:val="002060"/>
              </w:rPr>
            </w:pPr>
            <w:r w:rsidRPr="00C247FB">
              <w:rPr>
                <w:color w:val="002060"/>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A3D8B"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7C8BA"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C4923"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E74B8"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09FBF"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D2140" w14:textId="77777777" w:rsidR="003C3F5A" w:rsidRPr="00C247FB" w:rsidRDefault="003C3F5A" w:rsidP="00997082">
            <w:pPr>
              <w:pStyle w:val="rowtabella0"/>
              <w:jc w:val="center"/>
              <w:rPr>
                <w:color w:val="002060"/>
              </w:rPr>
            </w:pPr>
            <w:r w:rsidRPr="00C247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17D4D" w14:textId="77777777" w:rsidR="003C3F5A" w:rsidRPr="00C247FB" w:rsidRDefault="003C3F5A" w:rsidP="00997082">
            <w:pPr>
              <w:pStyle w:val="rowtabella0"/>
              <w:jc w:val="center"/>
              <w:rPr>
                <w:color w:val="002060"/>
              </w:rPr>
            </w:pPr>
            <w:r w:rsidRPr="00C247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0BFC5"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9EFBE" w14:textId="77777777" w:rsidR="003C3F5A" w:rsidRPr="00C247FB" w:rsidRDefault="003C3F5A" w:rsidP="00997082">
            <w:pPr>
              <w:pStyle w:val="rowtabella0"/>
              <w:jc w:val="center"/>
              <w:rPr>
                <w:color w:val="002060"/>
              </w:rPr>
            </w:pPr>
            <w:r w:rsidRPr="00C247FB">
              <w:rPr>
                <w:color w:val="002060"/>
              </w:rPr>
              <w:t>0</w:t>
            </w:r>
          </w:p>
        </w:tc>
      </w:tr>
      <w:tr w:rsidR="003C3F5A" w:rsidRPr="00C247FB" w14:paraId="16C992B6" w14:textId="77777777" w:rsidTr="0099708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8E53862" w14:textId="77777777" w:rsidR="003C3F5A" w:rsidRPr="00C247FB" w:rsidRDefault="003C3F5A" w:rsidP="00997082">
            <w:pPr>
              <w:pStyle w:val="rowtabella0"/>
              <w:rPr>
                <w:color w:val="002060"/>
              </w:rPr>
            </w:pPr>
            <w:r w:rsidRPr="00C247FB">
              <w:rPr>
                <w:color w:val="002060"/>
              </w:rPr>
              <w:lastRenderedPageBreak/>
              <w:t>ASR SAMBENEDETTESE BEACH SOCC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0D24E"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0D7D9"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56DAE"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DA1D9"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6E26B"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8DB84"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A3D14" w14:textId="77777777" w:rsidR="003C3F5A" w:rsidRPr="00C247FB" w:rsidRDefault="003C3F5A" w:rsidP="00997082">
            <w:pPr>
              <w:pStyle w:val="rowtabella0"/>
              <w:jc w:val="center"/>
              <w:rPr>
                <w:color w:val="002060"/>
              </w:rPr>
            </w:pPr>
            <w:r w:rsidRPr="00C247F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61849" w14:textId="77777777" w:rsidR="003C3F5A" w:rsidRPr="00C247FB" w:rsidRDefault="003C3F5A" w:rsidP="00997082">
            <w:pPr>
              <w:pStyle w:val="rowtabella0"/>
              <w:jc w:val="center"/>
              <w:rPr>
                <w:color w:val="002060"/>
              </w:rPr>
            </w:pPr>
            <w:r w:rsidRPr="00C247F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E7134" w14:textId="77777777" w:rsidR="003C3F5A" w:rsidRPr="00C247FB" w:rsidRDefault="003C3F5A" w:rsidP="00997082">
            <w:pPr>
              <w:pStyle w:val="rowtabella0"/>
              <w:jc w:val="center"/>
              <w:rPr>
                <w:color w:val="002060"/>
              </w:rPr>
            </w:pPr>
            <w:r w:rsidRPr="00C247FB">
              <w:rPr>
                <w:color w:val="002060"/>
              </w:rPr>
              <w:t>0</w:t>
            </w:r>
          </w:p>
        </w:tc>
      </w:tr>
    </w:tbl>
    <w:p w14:paraId="4E0E1A25" w14:textId="77777777" w:rsidR="003C3F5A" w:rsidRDefault="003C3F5A" w:rsidP="003C3F5A">
      <w:pPr>
        <w:pStyle w:val="breakline"/>
        <w:rPr>
          <w:color w:val="002060"/>
        </w:rPr>
      </w:pPr>
    </w:p>
    <w:p w14:paraId="0E0DE8F8" w14:textId="77777777" w:rsidR="003C3F5A" w:rsidRPr="00C247FB" w:rsidRDefault="003C3F5A" w:rsidP="003C3F5A">
      <w:pPr>
        <w:pStyle w:val="titoloprinc0"/>
        <w:rPr>
          <w:color w:val="002060"/>
        </w:rPr>
      </w:pPr>
      <w:r>
        <w:rPr>
          <w:color w:val="002060"/>
        </w:rPr>
        <w:t>PROGRAMMA GARE</w:t>
      </w:r>
    </w:p>
    <w:p w14:paraId="46AF184F" w14:textId="77777777" w:rsidR="003C3F5A" w:rsidRDefault="003C3F5A" w:rsidP="003C3F5A">
      <w:pPr>
        <w:pStyle w:val="breakline"/>
        <w:rPr>
          <w:rFonts w:eastAsiaTheme="minorEastAsia"/>
          <w:color w:val="002060"/>
        </w:rPr>
      </w:pPr>
    </w:p>
    <w:p w14:paraId="1E5D4203" w14:textId="77777777" w:rsidR="00E56AE0" w:rsidRPr="007E5C64" w:rsidRDefault="00E56AE0" w:rsidP="00E56AE0">
      <w:pPr>
        <w:pStyle w:val="sottotitolocampionato10"/>
        <w:rPr>
          <w:color w:val="002060"/>
        </w:rPr>
      </w:pPr>
      <w:r w:rsidRPr="007E5C64">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75"/>
        <w:gridCol w:w="1976"/>
        <w:gridCol w:w="385"/>
        <w:gridCol w:w="897"/>
        <w:gridCol w:w="1281"/>
        <w:gridCol w:w="1533"/>
        <w:gridCol w:w="1553"/>
      </w:tblGrid>
      <w:tr w:rsidR="00E56AE0" w:rsidRPr="007E5C64" w14:paraId="112619F1" w14:textId="77777777" w:rsidTr="0099708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BA2535" w14:textId="77777777" w:rsidR="00E56AE0" w:rsidRPr="007E5C64" w:rsidRDefault="00E56AE0" w:rsidP="00997082">
            <w:pPr>
              <w:pStyle w:val="headertabella0"/>
              <w:rPr>
                <w:color w:val="002060"/>
              </w:rPr>
            </w:pPr>
            <w:r w:rsidRPr="007E5C6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326454" w14:textId="77777777" w:rsidR="00E56AE0" w:rsidRPr="007E5C64" w:rsidRDefault="00E56AE0" w:rsidP="00997082">
            <w:pPr>
              <w:pStyle w:val="headertabella0"/>
              <w:rPr>
                <w:color w:val="002060"/>
              </w:rPr>
            </w:pPr>
            <w:r w:rsidRPr="007E5C6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3FD0F1" w14:textId="77777777" w:rsidR="00E56AE0" w:rsidRPr="007E5C64" w:rsidRDefault="00E56AE0" w:rsidP="00997082">
            <w:pPr>
              <w:pStyle w:val="headertabella0"/>
              <w:rPr>
                <w:color w:val="002060"/>
              </w:rPr>
            </w:pPr>
            <w:r w:rsidRPr="007E5C6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3F9302" w14:textId="77777777" w:rsidR="00E56AE0" w:rsidRPr="007E5C64" w:rsidRDefault="00E56AE0" w:rsidP="00997082">
            <w:pPr>
              <w:pStyle w:val="headertabella0"/>
              <w:rPr>
                <w:color w:val="002060"/>
              </w:rPr>
            </w:pPr>
            <w:r w:rsidRPr="007E5C6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F7651B" w14:textId="77777777" w:rsidR="00E56AE0" w:rsidRPr="007E5C64" w:rsidRDefault="00E56AE0" w:rsidP="00997082">
            <w:pPr>
              <w:pStyle w:val="headertabella0"/>
              <w:rPr>
                <w:color w:val="002060"/>
              </w:rPr>
            </w:pPr>
            <w:r w:rsidRPr="007E5C6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EE8B2F" w14:textId="77777777" w:rsidR="00E56AE0" w:rsidRPr="007E5C64" w:rsidRDefault="00E56AE0" w:rsidP="00997082">
            <w:pPr>
              <w:pStyle w:val="headertabella0"/>
              <w:rPr>
                <w:color w:val="002060"/>
              </w:rPr>
            </w:pPr>
            <w:proofErr w:type="spellStart"/>
            <w:r w:rsidRPr="007E5C64">
              <w:rPr>
                <w:color w:val="002060"/>
              </w:rPr>
              <w:t>Localita'</w:t>
            </w:r>
            <w:proofErr w:type="spellEnd"/>
            <w:r w:rsidRPr="007E5C6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5E63C4" w14:textId="77777777" w:rsidR="00E56AE0" w:rsidRPr="007E5C64" w:rsidRDefault="00E56AE0" w:rsidP="00997082">
            <w:pPr>
              <w:pStyle w:val="headertabella0"/>
              <w:rPr>
                <w:color w:val="002060"/>
              </w:rPr>
            </w:pPr>
            <w:r w:rsidRPr="007E5C64">
              <w:rPr>
                <w:color w:val="002060"/>
              </w:rPr>
              <w:t>Indirizzo Impianto</w:t>
            </w:r>
          </w:p>
        </w:tc>
      </w:tr>
      <w:tr w:rsidR="00E56AE0" w:rsidRPr="007E5C64" w14:paraId="7CCBD229" w14:textId="77777777" w:rsidTr="0099708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DBDEDD1" w14:textId="77777777" w:rsidR="00E56AE0" w:rsidRPr="007E5C64" w:rsidRDefault="00E56AE0" w:rsidP="00997082">
            <w:pPr>
              <w:pStyle w:val="rowtabella0"/>
              <w:rPr>
                <w:color w:val="002060"/>
              </w:rPr>
            </w:pPr>
            <w:r w:rsidRPr="007E5C64">
              <w:rPr>
                <w:color w:val="002060"/>
              </w:rPr>
              <w:t>CIARNIN</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595EC3" w14:textId="77777777" w:rsidR="00E56AE0" w:rsidRPr="007E5C64" w:rsidRDefault="00E56AE0" w:rsidP="00997082">
            <w:pPr>
              <w:pStyle w:val="rowtabella0"/>
              <w:rPr>
                <w:color w:val="002060"/>
              </w:rPr>
            </w:pPr>
            <w:r w:rsidRPr="007E5C64">
              <w:rPr>
                <w:color w:val="002060"/>
              </w:rPr>
              <w:t>GNANO 04</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955826" w14:textId="77777777" w:rsidR="00E56AE0" w:rsidRPr="007E5C64" w:rsidRDefault="00E56AE0" w:rsidP="00997082">
            <w:pPr>
              <w:pStyle w:val="rowtabella0"/>
              <w:jc w:val="center"/>
              <w:rPr>
                <w:color w:val="002060"/>
              </w:rPr>
            </w:pPr>
            <w:r w:rsidRPr="007E5C6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6386A3" w14:textId="77777777" w:rsidR="00E56AE0" w:rsidRPr="007E5C64" w:rsidRDefault="00E56AE0" w:rsidP="00997082">
            <w:pPr>
              <w:pStyle w:val="rowtabella0"/>
              <w:rPr>
                <w:color w:val="002060"/>
              </w:rPr>
            </w:pPr>
            <w:r w:rsidRPr="007E5C64">
              <w:rPr>
                <w:color w:val="002060"/>
              </w:rPr>
              <w:t>06/10/2023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311D71" w14:textId="77777777" w:rsidR="00E56AE0" w:rsidRPr="007E5C64" w:rsidRDefault="00E56AE0" w:rsidP="00997082">
            <w:pPr>
              <w:pStyle w:val="rowtabella0"/>
              <w:rPr>
                <w:color w:val="002060"/>
              </w:rPr>
            </w:pPr>
            <w:r w:rsidRPr="007E5C64">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43460D" w14:textId="77777777" w:rsidR="00E56AE0" w:rsidRPr="007E5C64" w:rsidRDefault="00E56AE0" w:rsidP="00997082">
            <w:pPr>
              <w:pStyle w:val="rowtabella0"/>
              <w:rPr>
                <w:color w:val="002060"/>
              </w:rPr>
            </w:pPr>
            <w:r w:rsidRPr="007E5C64">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E33DEE" w14:textId="77777777" w:rsidR="00E56AE0" w:rsidRPr="007E5C64" w:rsidRDefault="00E56AE0" w:rsidP="00997082">
            <w:pPr>
              <w:pStyle w:val="rowtabella0"/>
              <w:rPr>
                <w:color w:val="002060"/>
              </w:rPr>
            </w:pPr>
            <w:r w:rsidRPr="007E5C64">
              <w:rPr>
                <w:color w:val="002060"/>
              </w:rPr>
              <w:t>VIA ANTONIO ROSMINI 22/B</w:t>
            </w:r>
          </w:p>
        </w:tc>
      </w:tr>
      <w:tr w:rsidR="00E56AE0" w:rsidRPr="007E5C64" w14:paraId="2D186D4D" w14:textId="77777777" w:rsidTr="0099708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24A7504" w14:textId="77777777" w:rsidR="00E56AE0" w:rsidRPr="007E5C64" w:rsidRDefault="00E56AE0" w:rsidP="00997082">
            <w:pPr>
              <w:pStyle w:val="rowtabella0"/>
              <w:rPr>
                <w:color w:val="002060"/>
              </w:rPr>
            </w:pPr>
            <w:r w:rsidRPr="007E5C64">
              <w:rPr>
                <w:color w:val="002060"/>
              </w:rPr>
              <w:t>FFJ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D77F9AF" w14:textId="77777777" w:rsidR="00E56AE0" w:rsidRPr="007E5C64" w:rsidRDefault="00E56AE0" w:rsidP="00997082">
            <w:pPr>
              <w:pStyle w:val="rowtabella0"/>
              <w:rPr>
                <w:color w:val="002060"/>
              </w:rPr>
            </w:pPr>
            <w:r w:rsidRPr="007E5C64">
              <w:rPr>
                <w:color w:val="002060"/>
              </w:rPr>
              <w:t>VADO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EB2A99C" w14:textId="77777777" w:rsidR="00E56AE0" w:rsidRPr="007E5C64" w:rsidRDefault="00E56AE0" w:rsidP="00997082">
            <w:pPr>
              <w:pStyle w:val="rowtabella0"/>
              <w:jc w:val="center"/>
              <w:rPr>
                <w:color w:val="002060"/>
              </w:rPr>
            </w:pPr>
            <w:r w:rsidRPr="007E5C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721830A" w14:textId="77777777" w:rsidR="00E56AE0" w:rsidRPr="007E5C64" w:rsidRDefault="00E56AE0" w:rsidP="00997082">
            <w:pPr>
              <w:pStyle w:val="rowtabella0"/>
              <w:rPr>
                <w:color w:val="002060"/>
              </w:rPr>
            </w:pPr>
            <w:r w:rsidRPr="007E5C64">
              <w:rPr>
                <w:color w:val="002060"/>
              </w:rPr>
              <w:t>06/10/2023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BACE767" w14:textId="77777777" w:rsidR="00E56AE0" w:rsidRPr="007E5C64" w:rsidRDefault="00E56AE0" w:rsidP="00997082">
            <w:pPr>
              <w:pStyle w:val="rowtabella0"/>
              <w:rPr>
                <w:color w:val="002060"/>
              </w:rPr>
            </w:pPr>
            <w:r w:rsidRPr="007E5C64">
              <w:rPr>
                <w:color w:val="002060"/>
              </w:rPr>
              <w:t>5492 PALESTRA C5 DI BARCHI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365347" w14:textId="77777777" w:rsidR="00E56AE0" w:rsidRPr="007E5C64" w:rsidRDefault="00E56AE0" w:rsidP="00997082">
            <w:pPr>
              <w:pStyle w:val="rowtabella0"/>
              <w:rPr>
                <w:color w:val="002060"/>
              </w:rPr>
            </w:pPr>
            <w:r w:rsidRPr="007E5C64">
              <w:rPr>
                <w:color w:val="002060"/>
              </w:rPr>
              <w:t>TERRE ROVERESCHE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25A42F" w14:textId="77777777" w:rsidR="00E56AE0" w:rsidRPr="007E5C64" w:rsidRDefault="00E56AE0" w:rsidP="00997082">
            <w:pPr>
              <w:pStyle w:val="rowtabella0"/>
              <w:rPr>
                <w:color w:val="002060"/>
              </w:rPr>
            </w:pPr>
            <w:r w:rsidRPr="007E5C64">
              <w:rPr>
                <w:color w:val="002060"/>
              </w:rPr>
              <w:t>VIA MADONNA DI RAFANETO</w:t>
            </w:r>
          </w:p>
        </w:tc>
      </w:tr>
      <w:tr w:rsidR="00E56AE0" w:rsidRPr="007E5C64" w14:paraId="0F8F1CEE" w14:textId="77777777" w:rsidTr="0099708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D25EEBA" w14:textId="77777777" w:rsidR="00E56AE0" w:rsidRPr="007E5C64" w:rsidRDefault="00E56AE0" w:rsidP="00997082">
            <w:pPr>
              <w:pStyle w:val="rowtabella0"/>
              <w:rPr>
                <w:color w:val="002060"/>
              </w:rPr>
            </w:pPr>
            <w:r w:rsidRPr="007E5C64">
              <w:rPr>
                <w:color w:val="002060"/>
              </w:rPr>
              <w:t>GIOVANI SANT IPPOLITO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344218C" w14:textId="77777777" w:rsidR="00E56AE0" w:rsidRPr="007E5C64" w:rsidRDefault="00E56AE0" w:rsidP="00997082">
            <w:pPr>
              <w:pStyle w:val="rowtabella0"/>
              <w:rPr>
                <w:color w:val="002060"/>
              </w:rPr>
            </w:pPr>
            <w:r w:rsidRPr="007E5C64">
              <w:rPr>
                <w:color w:val="002060"/>
              </w:rPr>
              <w:t>URBANIA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7C7D8BD" w14:textId="77777777" w:rsidR="00E56AE0" w:rsidRPr="007E5C64" w:rsidRDefault="00E56AE0" w:rsidP="00997082">
            <w:pPr>
              <w:pStyle w:val="rowtabella0"/>
              <w:jc w:val="center"/>
              <w:rPr>
                <w:color w:val="002060"/>
              </w:rPr>
            </w:pPr>
            <w:r w:rsidRPr="007E5C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8D2C58B" w14:textId="77777777" w:rsidR="00E56AE0" w:rsidRPr="007E5C64" w:rsidRDefault="00E56AE0" w:rsidP="00997082">
            <w:pPr>
              <w:pStyle w:val="rowtabella0"/>
              <w:rPr>
                <w:color w:val="002060"/>
              </w:rPr>
            </w:pPr>
            <w:r w:rsidRPr="007E5C64">
              <w:rPr>
                <w:color w:val="002060"/>
              </w:rPr>
              <w:t>06/10/2023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8F13B23" w14:textId="77777777" w:rsidR="00E56AE0" w:rsidRPr="007E5C64" w:rsidRDefault="00E56AE0" w:rsidP="00997082">
            <w:pPr>
              <w:pStyle w:val="rowtabella0"/>
              <w:rPr>
                <w:color w:val="002060"/>
              </w:rPr>
            </w:pPr>
            <w:r w:rsidRPr="007E5C64">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769F28" w14:textId="77777777" w:rsidR="00E56AE0" w:rsidRPr="007E5C64" w:rsidRDefault="00E56AE0" w:rsidP="00997082">
            <w:pPr>
              <w:pStyle w:val="rowtabella0"/>
              <w:rPr>
                <w:color w:val="002060"/>
              </w:rPr>
            </w:pPr>
            <w:r w:rsidRPr="007E5C64">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C49B86" w14:textId="77777777" w:rsidR="00E56AE0" w:rsidRPr="007E5C64" w:rsidRDefault="00E56AE0" w:rsidP="00997082">
            <w:pPr>
              <w:pStyle w:val="rowtabella0"/>
              <w:rPr>
                <w:color w:val="002060"/>
              </w:rPr>
            </w:pPr>
            <w:r w:rsidRPr="007E5C64">
              <w:rPr>
                <w:color w:val="002060"/>
              </w:rPr>
              <w:t>VIA ROMA, SNC</w:t>
            </w:r>
          </w:p>
        </w:tc>
      </w:tr>
      <w:tr w:rsidR="00E56AE0" w:rsidRPr="007E5C64" w14:paraId="2AAD913B" w14:textId="77777777" w:rsidTr="0099708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0558140" w14:textId="77777777" w:rsidR="00E56AE0" w:rsidRPr="007E5C64" w:rsidRDefault="00E56AE0" w:rsidP="00997082">
            <w:pPr>
              <w:pStyle w:val="rowtabella0"/>
              <w:rPr>
                <w:color w:val="002060"/>
              </w:rPr>
            </w:pPr>
            <w:r w:rsidRPr="007E5C64">
              <w:rPr>
                <w:color w:val="002060"/>
              </w:rPr>
              <w:t>MONTECCHIO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B4C1CDC" w14:textId="77777777" w:rsidR="00E56AE0" w:rsidRPr="007E5C64" w:rsidRDefault="00E56AE0" w:rsidP="00997082">
            <w:pPr>
              <w:pStyle w:val="rowtabella0"/>
              <w:rPr>
                <w:color w:val="002060"/>
              </w:rPr>
            </w:pPr>
            <w:r w:rsidRPr="007E5C64">
              <w:rPr>
                <w:color w:val="002060"/>
              </w:rPr>
              <w:t>ACQUALAGNA CALCIO C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1FC0EFE" w14:textId="77777777" w:rsidR="00E56AE0" w:rsidRPr="007E5C64" w:rsidRDefault="00E56AE0" w:rsidP="00997082">
            <w:pPr>
              <w:pStyle w:val="rowtabella0"/>
              <w:jc w:val="center"/>
              <w:rPr>
                <w:color w:val="002060"/>
              </w:rPr>
            </w:pPr>
            <w:r w:rsidRPr="007E5C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DD8243B" w14:textId="77777777" w:rsidR="00E56AE0" w:rsidRPr="007E5C64" w:rsidRDefault="00E56AE0" w:rsidP="00997082">
            <w:pPr>
              <w:pStyle w:val="rowtabella0"/>
              <w:rPr>
                <w:color w:val="002060"/>
              </w:rPr>
            </w:pPr>
            <w:r w:rsidRPr="007E5C64">
              <w:rPr>
                <w:color w:val="002060"/>
              </w:rPr>
              <w:t>06/10/2023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7F2ABE0" w14:textId="77777777" w:rsidR="00E56AE0" w:rsidRPr="007E5C64" w:rsidRDefault="00E56AE0" w:rsidP="00997082">
            <w:pPr>
              <w:pStyle w:val="rowtabella0"/>
              <w:rPr>
                <w:color w:val="002060"/>
              </w:rPr>
            </w:pPr>
            <w:r w:rsidRPr="007E5C64">
              <w:rPr>
                <w:color w:val="002060"/>
              </w:rPr>
              <w:t>5423 PALAS.MONTECCHIO "PALADIONIGI"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B86BF2" w14:textId="77777777" w:rsidR="00E56AE0" w:rsidRPr="007E5C64" w:rsidRDefault="00E56AE0" w:rsidP="00997082">
            <w:pPr>
              <w:pStyle w:val="rowtabella0"/>
              <w:rPr>
                <w:color w:val="002060"/>
              </w:rPr>
            </w:pPr>
            <w:r w:rsidRPr="007E5C64">
              <w:rPr>
                <w:color w:val="002060"/>
              </w:rPr>
              <w:t>VALLEFOGLIA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11E5E6" w14:textId="77777777" w:rsidR="00E56AE0" w:rsidRPr="007E5C64" w:rsidRDefault="00E56AE0" w:rsidP="00997082">
            <w:pPr>
              <w:pStyle w:val="rowtabella0"/>
              <w:rPr>
                <w:color w:val="002060"/>
              </w:rPr>
            </w:pPr>
            <w:r w:rsidRPr="007E5C64">
              <w:rPr>
                <w:color w:val="002060"/>
              </w:rPr>
              <w:t>VIA MAZZINI</w:t>
            </w:r>
          </w:p>
        </w:tc>
      </w:tr>
      <w:tr w:rsidR="00E56AE0" w:rsidRPr="007E5C64" w14:paraId="23B3B8DB" w14:textId="77777777" w:rsidTr="0099708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FA954C1" w14:textId="77777777" w:rsidR="00E56AE0" w:rsidRPr="007E5C64" w:rsidRDefault="00E56AE0" w:rsidP="00997082">
            <w:pPr>
              <w:pStyle w:val="rowtabella0"/>
              <w:rPr>
                <w:color w:val="002060"/>
              </w:rPr>
            </w:pPr>
            <w:r w:rsidRPr="007E5C64">
              <w:rPr>
                <w:color w:val="002060"/>
              </w:rPr>
              <w:t>OLIMPIA JUVENTU FALCONARA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E256586" w14:textId="77777777" w:rsidR="00E56AE0" w:rsidRPr="007E5C64" w:rsidRDefault="00E56AE0" w:rsidP="00997082">
            <w:pPr>
              <w:pStyle w:val="rowtabella0"/>
              <w:rPr>
                <w:color w:val="002060"/>
              </w:rPr>
            </w:pPr>
            <w:r w:rsidRPr="007E5C64">
              <w:rPr>
                <w:color w:val="002060"/>
              </w:rPr>
              <w:t>AUDAX CALCIO PIOBBICO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BB4B7B8" w14:textId="77777777" w:rsidR="00E56AE0" w:rsidRPr="007E5C64" w:rsidRDefault="00E56AE0" w:rsidP="00997082">
            <w:pPr>
              <w:pStyle w:val="rowtabella0"/>
              <w:jc w:val="center"/>
              <w:rPr>
                <w:color w:val="002060"/>
              </w:rPr>
            </w:pPr>
            <w:r w:rsidRPr="007E5C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EF8F95D" w14:textId="77777777" w:rsidR="00E56AE0" w:rsidRPr="007E5C64" w:rsidRDefault="00E56AE0" w:rsidP="00997082">
            <w:pPr>
              <w:pStyle w:val="rowtabella0"/>
              <w:rPr>
                <w:color w:val="002060"/>
              </w:rPr>
            </w:pPr>
            <w:r w:rsidRPr="007E5C64">
              <w:rPr>
                <w:color w:val="002060"/>
              </w:rPr>
              <w:t>06/10/2023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08357CE" w14:textId="77777777" w:rsidR="00E56AE0" w:rsidRPr="007E5C64" w:rsidRDefault="00E56AE0" w:rsidP="00997082">
            <w:pPr>
              <w:pStyle w:val="rowtabella0"/>
              <w:rPr>
                <w:color w:val="002060"/>
              </w:rPr>
            </w:pPr>
            <w:r w:rsidRPr="007E5C64">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CC2659" w14:textId="77777777" w:rsidR="00E56AE0" w:rsidRPr="007E5C64" w:rsidRDefault="00E56AE0" w:rsidP="00997082">
            <w:pPr>
              <w:pStyle w:val="rowtabella0"/>
              <w:rPr>
                <w:color w:val="002060"/>
              </w:rPr>
            </w:pPr>
            <w:r w:rsidRPr="007E5C64">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E7D3C3" w14:textId="77777777" w:rsidR="00E56AE0" w:rsidRPr="007E5C64" w:rsidRDefault="00E56AE0" w:rsidP="00997082">
            <w:pPr>
              <w:pStyle w:val="rowtabella0"/>
              <w:rPr>
                <w:color w:val="002060"/>
              </w:rPr>
            </w:pPr>
            <w:r w:rsidRPr="007E5C64">
              <w:rPr>
                <w:color w:val="002060"/>
              </w:rPr>
              <w:t>VIA DELLO STADIO</w:t>
            </w:r>
          </w:p>
        </w:tc>
      </w:tr>
      <w:tr w:rsidR="00E56AE0" w:rsidRPr="007E5C64" w14:paraId="1A3D7B15" w14:textId="77777777" w:rsidTr="0099708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0C77B4E" w14:textId="77777777" w:rsidR="00E56AE0" w:rsidRPr="007E5C64" w:rsidRDefault="00E56AE0" w:rsidP="00997082">
            <w:pPr>
              <w:pStyle w:val="rowtabella0"/>
              <w:rPr>
                <w:color w:val="002060"/>
              </w:rPr>
            </w:pPr>
            <w:r w:rsidRPr="007E5C64">
              <w:rPr>
                <w:color w:val="002060"/>
              </w:rPr>
              <w:t>URBINO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D23FB2" w14:textId="77777777" w:rsidR="00E56AE0" w:rsidRPr="007E5C64" w:rsidRDefault="00E56AE0" w:rsidP="00997082">
            <w:pPr>
              <w:pStyle w:val="rowtabella0"/>
              <w:rPr>
                <w:color w:val="002060"/>
                <w:lang w:val="es-ES"/>
              </w:rPr>
            </w:pPr>
            <w:r w:rsidRPr="007E5C64">
              <w:rPr>
                <w:color w:val="002060"/>
                <w:lang w:val="es-ES"/>
              </w:rPr>
              <w:t>VALMISA FUTSAL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E259C4" w14:textId="77777777" w:rsidR="00E56AE0" w:rsidRPr="007E5C64" w:rsidRDefault="00E56AE0" w:rsidP="00997082">
            <w:pPr>
              <w:pStyle w:val="rowtabella0"/>
              <w:jc w:val="center"/>
              <w:rPr>
                <w:color w:val="002060"/>
              </w:rPr>
            </w:pPr>
            <w:r w:rsidRPr="007E5C6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9AA6B2" w14:textId="77777777" w:rsidR="00E56AE0" w:rsidRPr="007E5C64" w:rsidRDefault="00E56AE0" w:rsidP="00997082">
            <w:pPr>
              <w:pStyle w:val="rowtabella0"/>
              <w:rPr>
                <w:color w:val="002060"/>
              </w:rPr>
            </w:pPr>
            <w:r w:rsidRPr="007E5C64">
              <w:rPr>
                <w:color w:val="002060"/>
              </w:rPr>
              <w:t>06/10/2023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F9C31F" w14:textId="77777777" w:rsidR="00E56AE0" w:rsidRPr="007E5C64" w:rsidRDefault="00E56AE0" w:rsidP="00997082">
            <w:pPr>
              <w:pStyle w:val="rowtabella0"/>
              <w:rPr>
                <w:color w:val="002060"/>
              </w:rPr>
            </w:pPr>
            <w:r w:rsidRPr="007E5C64">
              <w:rPr>
                <w:color w:val="002060"/>
              </w:rPr>
              <w:t>5422 PAL.DELLO SPORT PALAMONDOLCE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BF488B" w14:textId="77777777" w:rsidR="00E56AE0" w:rsidRPr="007E5C64" w:rsidRDefault="00E56AE0" w:rsidP="00997082">
            <w:pPr>
              <w:pStyle w:val="rowtabella0"/>
              <w:rPr>
                <w:color w:val="002060"/>
              </w:rPr>
            </w:pPr>
            <w:r w:rsidRPr="007E5C64">
              <w:rPr>
                <w:color w:val="002060"/>
              </w:rPr>
              <w:t>URBINO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4EAC87" w14:textId="77777777" w:rsidR="00E56AE0" w:rsidRPr="007E5C64" w:rsidRDefault="00E56AE0" w:rsidP="00997082">
            <w:pPr>
              <w:pStyle w:val="rowtabella0"/>
              <w:rPr>
                <w:color w:val="002060"/>
              </w:rPr>
            </w:pPr>
            <w:r w:rsidRPr="007E5C64">
              <w:rPr>
                <w:color w:val="002060"/>
              </w:rPr>
              <w:t>VIA DELL'ANNUNZIATA</w:t>
            </w:r>
          </w:p>
        </w:tc>
      </w:tr>
    </w:tbl>
    <w:p w14:paraId="43A78568" w14:textId="77777777" w:rsidR="00E56AE0" w:rsidRPr="007E5C64" w:rsidRDefault="00E56AE0" w:rsidP="00E56AE0">
      <w:pPr>
        <w:pStyle w:val="breakline"/>
        <w:rPr>
          <w:rFonts w:eastAsiaTheme="minorEastAsia"/>
          <w:color w:val="002060"/>
        </w:rPr>
      </w:pPr>
    </w:p>
    <w:p w14:paraId="0CB5CA24" w14:textId="77777777" w:rsidR="00E56AE0" w:rsidRPr="007E5C64" w:rsidRDefault="00E56AE0" w:rsidP="00E56AE0">
      <w:pPr>
        <w:pStyle w:val="breakline"/>
        <w:rPr>
          <w:color w:val="002060"/>
        </w:rPr>
      </w:pPr>
    </w:p>
    <w:p w14:paraId="35187503" w14:textId="77777777" w:rsidR="00E56AE0" w:rsidRPr="007E5C64" w:rsidRDefault="00E56AE0" w:rsidP="00E56AE0">
      <w:pPr>
        <w:pStyle w:val="breakline"/>
        <w:rPr>
          <w:color w:val="002060"/>
        </w:rPr>
      </w:pPr>
    </w:p>
    <w:p w14:paraId="064DB4D5" w14:textId="77777777" w:rsidR="00E56AE0" w:rsidRPr="007E5C64" w:rsidRDefault="00E56AE0" w:rsidP="00E56AE0">
      <w:pPr>
        <w:pStyle w:val="sottotitolocampionato10"/>
        <w:rPr>
          <w:color w:val="002060"/>
        </w:rPr>
      </w:pPr>
      <w:r w:rsidRPr="007E5C64">
        <w:rPr>
          <w:color w:val="002060"/>
        </w:rPr>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02"/>
        <w:gridCol w:w="385"/>
        <w:gridCol w:w="898"/>
        <w:gridCol w:w="1189"/>
        <w:gridCol w:w="1544"/>
        <w:gridCol w:w="1573"/>
      </w:tblGrid>
      <w:tr w:rsidR="00E56AE0" w:rsidRPr="007E5C64" w14:paraId="11FA508A" w14:textId="77777777" w:rsidTr="0099708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1F0074" w14:textId="77777777" w:rsidR="00E56AE0" w:rsidRPr="007E5C64" w:rsidRDefault="00E56AE0" w:rsidP="00997082">
            <w:pPr>
              <w:pStyle w:val="headertabella0"/>
              <w:rPr>
                <w:color w:val="002060"/>
              </w:rPr>
            </w:pPr>
            <w:r w:rsidRPr="007E5C6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61615F" w14:textId="77777777" w:rsidR="00E56AE0" w:rsidRPr="007E5C64" w:rsidRDefault="00E56AE0" w:rsidP="00997082">
            <w:pPr>
              <w:pStyle w:val="headertabella0"/>
              <w:rPr>
                <w:color w:val="002060"/>
              </w:rPr>
            </w:pPr>
            <w:r w:rsidRPr="007E5C6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E13D79" w14:textId="77777777" w:rsidR="00E56AE0" w:rsidRPr="007E5C64" w:rsidRDefault="00E56AE0" w:rsidP="00997082">
            <w:pPr>
              <w:pStyle w:val="headertabella0"/>
              <w:rPr>
                <w:color w:val="002060"/>
              </w:rPr>
            </w:pPr>
            <w:r w:rsidRPr="007E5C6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001B21" w14:textId="77777777" w:rsidR="00E56AE0" w:rsidRPr="007E5C64" w:rsidRDefault="00E56AE0" w:rsidP="00997082">
            <w:pPr>
              <w:pStyle w:val="headertabella0"/>
              <w:rPr>
                <w:color w:val="002060"/>
              </w:rPr>
            </w:pPr>
            <w:r w:rsidRPr="007E5C6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1DA877" w14:textId="77777777" w:rsidR="00E56AE0" w:rsidRPr="007E5C64" w:rsidRDefault="00E56AE0" w:rsidP="00997082">
            <w:pPr>
              <w:pStyle w:val="headertabella0"/>
              <w:rPr>
                <w:color w:val="002060"/>
              </w:rPr>
            </w:pPr>
            <w:r w:rsidRPr="007E5C6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D4B13A" w14:textId="77777777" w:rsidR="00E56AE0" w:rsidRPr="007E5C64" w:rsidRDefault="00E56AE0" w:rsidP="00997082">
            <w:pPr>
              <w:pStyle w:val="headertabella0"/>
              <w:rPr>
                <w:color w:val="002060"/>
              </w:rPr>
            </w:pPr>
            <w:proofErr w:type="spellStart"/>
            <w:r w:rsidRPr="007E5C64">
              <w:rPr>
                <w:color w:val="002060"/>
              </w:rPr>
              <w:t>Localita'</w:t>
            </w:r>
            <w:proofErr w:type="spellEnd"/>
            <w:r w:rsidRPr="007E5C6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9FC94C" w14:textId="77777777" w:rsidR="00E56AE0" w:rsidRPr="007E5C64" w:rsidRDefault="00E56AE0" w:rsidP="00997082">
            <w:pPr>
              <w:pStyle w:val="headertabella0"/>
              <w:rPr>
                <w:color w:val="002060"/>
              </w:rPr>
            </w:pPr>
            <w:r w:rsidRPr="007E5C64">
              <w:rPr>
                <w:color w:val="002060"/>
              </w:rPr>
              <w:t>Indirizzo Impianto</w:t>
            </w:r>
          </w:p>
        </w:tc>
      </w:tr>
      <w:tr w:rsidR="00E56AE0" w:rsidRPr="007E5C64" w14:paraId="4FB358BD" w14:textId="77777777" w:rsidTr="0099708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AF06F23" w14:textId="77777777" w:rsidR="00E56AE0" w:rsidRPr="007E5C64" w:rsidRDefault="00E56AE0" w:rsidP="00997082">
            <w:pPr>
              <w:pStyle w:val="rowtabella0"/>
              <w:rPr>
                <w:color w:val="002060"/>
              </w:rPr>
            </w:pPr>
            <w:r w:rsidRPr="007E5C64">
              <w:rPr>
                <w:color w:val="002060"/>
              </w:rPr>
              <w:t>ASPIO 2005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E4639E" w14:textId="77777777" w:rsidR="00E56AE0" w:rsidRPr="007E5C64" w:rsidRDefault="00E56AE0" w:rsidP="00997082">
            <w:pPr>
              <w:pStyle w:val="rowtabella0"/>
              <w:rPr>
                <w:color w:val="002060"/>
              </w:rPr>
            </w:pPr>
            <w:r w:rsidRPr="007E5C64">
              <w:rPr>
                <w:color w:val="002060"/>
              </w:rPr>
              <w:t>GLS DORICA AN.UR</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CE45F7" w14:textId="77777777" w:rsidR="00E56AE0" w:rsidRPr="007E5C64" w:rsidRDefault="00E56AE0" w:rsidP="00997082">
            <w:pPr>
              <w:pStyle w:val="rowtabella0"/>
              <w:jc w:val="center"/>
              <w:rPr>
                <w:color w:val="002060"/>
              </w:rPr>
            </w:pPr>
            <w:r w:rsidRPr="007E5C6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5EFCF5" w14:textId="77777777" w:rsidR="00E56AE0" w:rsidRPr="007E5C64" w:rsidRDefault="00E56AE0" w:rsidP="00997082">
            <w:pPr>
              <w:pStyle w:val="rowtabella0"/>
              <w:rPr>
                <w:color w:val="002060"/>
              </w:rPr>
            </w:pPr>
            <w:r w:rsidRPr="007E5C64">
              <w:rPr>
                <w:color w:val="002060"/>
              </w:rPr>
              <w:t>06/10/2023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1B0FE1" w14:textId="77777777" w:rsidR="00E56AE0" w:rsidRPr="007E5C64" w:rsidRDefault="00E56AE0" w:rsidP="00997082">
            <w:pPr>
              <w:pStyle w:val="rowtabella0"/>
              <w:rPr>
                <w:color w:val="002060"/>
              </w:rPr>
            </w:pPr>
            <w:r w:rsidRPr="007E5C64">
              <w:rPr>
                <w:color w:val="002060"/>
              </w:rPr>
              <w:t>5050 PALLONE GEODETICO "VARANO"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3D1283" w14:textId="77777777" w:rsidR="00E56AE0" w:rsidRPr="007E5C64" w:rsidRDefault="00E56AE0" w:rsidP="00997082">
            <w:pPr>
              <w:pStyle w:val="rowtabella0"/>
              <w:rPr>
                <w:color w:val="002060"/>
              </w:rPr>
            </w:pPr>
            <w:r w:rsidRPr="007E5C64">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FC1B62" w14:textId="77777777" w:rsidR="00E56AE0" w:rsidRPr="007E5C64" w:rsidRDefault="00E56AE0" w:rsidP="00997082">
            <w:pPr>
              <w:pStyle w:val="rowtabella0"/>
              <w:rPr>
                <w:color w:val="002060"/>
              </w:rPr>
            </w:pPr>
            <w:r w:rsidRPr="007E5C64">
              <w:rPr>
                <w:color w:val="002060"/>
              </w:rPr>
              <w:t>CONTRADA DEL POZZO</w:t>
            </w:r>
          </w:p>
        </w:tc>
      </w:tr>
      <w:tr w:rsidR="00E56AE0" w:rsidRPr="007E5C64" w14:paraId="303152AF" w14:textId="77777777" w:rsidTr="0099708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E603835" w14:textId="77777777" w:rsidR="00E56AE0" w:rsidRPr="007E5C64" w:rsidRDefault="00E56AE0" w:rsidP="00997082">
            <w:pPr>
              <w:pStyle w:val="rowtabella0"/>
              <w:rPr>
                <w:color w:val="002060"/>
              </w:rPr>
            </w:pPr>
            <w:r w:rsidRPr="007E5C64">
              <w:rPr>
                <w:color w:val="002060"/>
              </w:rPr>
              <w:t>CASENUOVE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C591229" w14:textId="77777777" w:rsidR="00E56AE0" w:rsidRPr="007E5C64" w:rsidRDefault="00E56AE0" w:rsidP="00997082">
            <w:pPr>
              <w:pStyle w:val="rowtabella0"/>
              <w:rPr>
                <w:color w:val="002060"/>
              </w:rPr>
            </w:pPr>
            <w:r w:rsidRPr="007E5C64">
              <w:rPr>
                <w:color w:val="002060"/>
              </w:rPr>
              <w:t>SAN BIAGIO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01A7E9E" w14:textId="77777777" w:rsidR="00E56AE0" w:rsidRPr="007E5C64" w:rsidRDefault="00E56AE0" w:rsidP="00997082">
            <w:pPr>
              <w:pStyle w:val="rowtabella0"/>
              <w:jc w:val="center"/>
              <w:rPr>
                <w:color w:val="002060"/>
              </w:rPr>
            </w:pPr>
            <w:r w:rsidRPr="007E5C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378576D" w14:textId="77777777" w:rsidR="00E56AE0" w:rsidRPr="007E5C64" w:rsidRDefault="00E56AE0" w:rsidP="00997082">
            <w:pPr>
              <w:pStyle w:val="rowtabella0"/>
              <w:rPr>
                <w:color w:val="002060"/>
              </w:rPr>
            </w:pPr>
            <w:r w:rsidRPr="007E5C64">
              <w:rPr>
                <w:color w:val="002060"/>
              </w:rPr>
              <w:t>06/10/2023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ABEDD3E" w14:textId="77777777" w:rsidR="00E56AE0" w:rsidRPr="007E5C64" w:rsidRDefault="00E56AE0" w:rsidP="00997082">
            <w:pPr>
              <w:pStyle w:val="rowtabella0"/>
              <w:rPr>
                <w:color w:val="002060"/>
              </w:rPr>
            </w:pPr>
            <w:r w:rsidRPr="007E5C64">
              <w:rPr>
                <w:color w:val="002060"/>
              </w:rPr>
              <w:t>5036 PALLONE PRESSOSTATICO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3A7BE7" w14:textId="77777777" w:rsidR="00E56AE0" w:rsidRPr="007E5C64" w:rsidRDefault="00E56AE0" w:rsidP="00997082">
            <w:pPr>
              <w:pStyle w:val="rowtabella0"/>
              <w:rPr>
                <w:color w:val="002060"/>
              </w:rPr>
            </w:pPr>
            <w:r w:rsidRPr="007E5C64">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B0015E" w14:textId="77777777" w:rsidR="00E56AE0" w:rsidRPr="007E5C64" w:rsidRDefault="00E56AE0" w:rsidP="00997082">
            <w:pPr>
              <w:pStyle w:val="rowtabella0"/>
              <w:rPr>
                <w:color w:val="002060"/>
              </w:rPr>
            </w:pPr>
            <w:r w:rsidRPr="007E5C64">
              <w:rPr>
                <w:color w:val="002060"/>
              </w:rPr>
              <w:t>FRAZ. CASENUOVE DI OSIMO</w:t>
            </w:r>
          </w:p>
        </w:tc>
      </w:tr>
      <w:tr w:rsidR="00E56AE0" w:rsidRPr="007E5C64" w14:paraId="40F12314" w14:textId="77777777" w:rsidTr="0099708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F3DCDC0" w14:textId="77777777" w:rsidR="00E56AE0" w:rsidRPr="007E5C64" w:rsidRDefault="00E56AE0" w:rsidP="00997082">
            <w:pPr>
              <w:pStyle w:val="rowtabella0"/>
              <w:rPr>
                <w:color w:val="002060"/>
              </w:rPr>
            </w:pPr>
            <w:proofErr w:type="gramStart"/>
            <w:r w:rsidRPr="007E5C64">
              <w:rPr>
                <w:color w:val="002060"/>
              </w:rPr>
              <w:t>CITTA</w:t>
            </w:r>
            <w:proofErr w:type="gramEnd"/>
            <w:r w:rsidRPr="007E5C64">
              <w:rPr>
                <w:color w:val="002060"/>
              </w:rPr>
              <w:t xml:space="preserve"> DI FALCONARA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10B3836" w14:textId="77777777" w:rsidR="00E56AE0" w:rsidRPr="007E5C64" w:rsidRDefault="00E56AE0" w:rsidP="00997082">
            <w:pPr>
              <w:pStyle w:val="rowtabella0"/>
              <w:rPr>
                <w:color w:val="002060"/>
              </w:rPr>
            </w:pPr>
            <w:r w:rsidRPr="007E5C64">
              <w:rPr>
                <w:color w:val="002060"/>
              </w:rPr>
              <w:t>SANTA MARIA NUOVA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6783408" w14:textId="77777777" w:rsidR="00E56AE0" w:rsidRPr="007E5C64" w:rsidRDefault="00E56AE0" w:rsidP="00997082">
            <w:pPr>
              <w:pStyle w:val="rowtabella0"/>
              <w:jc w:val="center"/>
              <w:rPr>
                <w:color w:val="002060"/>
              </w:rPr>
            </w:pPr>
            <w:r w:rsidRPr="007E5C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C70C42A" w14:textId="77777777" w:rsidR="00E56AE0" w:rsidRPr="007E5C64" w:rsidRDefault="00E56AE0" w:rsidP="00997082">
            <w:pPr>
              <w:pStyle w:val="rowtabella0"/>
              <w:rPr>
                <w:color w:val="002060"/>
              </w:rPr>
            </w:pPr>
            <w:r w:rsidRPr="007E5C64">
              <w:rPr>
                <w:color w:val="002060"/>
              </w:rPr>
              <w:t>06/10/2023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D224E02" w14:textId="77777777" w:rsidR="00E56AE0" w:rsidRPr="007E5C64" w:rsidRDefault="00E56AE0" w:rsidP="00997082">
            <w:pPr>
              <w:pStyle w:val="rowtabella0"/>
              <w:rPr>
                <w:color w:val="002060"/>
              </w:rPr>
            </w:pPr>
            <w:r w:rsidRPr="007E5C64">
              <w:rPr>
                <w:color w:val="002060"/>
              </w:rPr>
              <w:t>5047 PALLONE GEODETICO "</w:t>
            </w:r>
            <w:proofErr w:type="gramStart"/>
            <w:r w:rsidRPr="007E5C64">
              <w:rPr>
                <w:color w:val="002060"/>
              </w:rPr>
              <w:t>L.PAPINI</w:t>
            </w:r>
            <w:proofErr w:type="gramEnd"/>
            <w:r w:rsidRPr="007E5C64">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1778E6" w14:textId="77777777" w:rsidR="00E56AE0" w:rsidRPr="007E5C64" w:rsidRDefault="00E56AE0" w:rsidP="00997082">
            <w:pPr>
              <w:pStyle w:val="rowtabella0"/>
              <w:rPr>
                <w:color w:val="002060"/>
              </w:rPr>
            </w:pPr>
            <w:r w:rsidRPr="007E5C6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85BEAF" w14:textId="77777777" w:rsidR="00E56AE0" w:rsidRPr="007E5C64" w:rsidRDefault="00E56AE0" w:rsidP="00997082">
            <w:pPr>
              <w:pStyle w:val="rowtabella0"/>
              <w:rPr>
                <w:color w:val="002060"/>
              </w:rPr>
            </w:pPr>
            <w:r w:rsidRPr="007E5C64">
              <w:rPr>
                <w:color w:val="002060"/>
              </w:rPr>
              <w:t>VIA ESINO 122 TORRETTE</w:t>
            </w:r>
          </w:p>
        </w:tc>
      </w:tr>
      <w:tr w:rsidR="00E56AE0" w:rsidRPr="007E5C64" w14:paraId="3D345931" w14:textId="77777777" w:rsidTr="0099708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DDB987E" w14:textId="77777777" w:rsidR="00E56AE0" w:rsidRPr="007E5C64" w:rsidRDefault="00E56AE0" w:rsidP="00997082">
            <w:pPr>
              <w:pStyle w:val="rowtabella0"/>
              <w:rPr>
                <w:color w:val="002060"/>
              </w:rPr>
            </w:pPr>
            <w:r w:rsidRPr="007E5C64">
              <w:rPr>
                <w:color w:val="002060"/>
              </w:rPr>
              <w:t>POLISPORTIVA FUTURA A.D.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C761EFE" w14:textId="77777777" w:rsidR="00E56AE0" w:rsidRPr="007E5C64" w:rsidRDefault="00E56AE0" w:rsidP="00997082">
            <w:pPr>
              <w:pStyle w:val="rowtabella0"/>
              <w:rPr>
                <w:color w:val="002060"/>
              </w:rPr>
            </w:pPr>
            <w:r w:rsidRPr="007E5C64">
              <w:rPr>
                <w:color w:val="002060"/>
              </w:rPr>
              <w:t>CIRCOLO COLLODI CALCIO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A8FF4FB" w14:textId="77777777" w:rsidR="00E56AE0" w:rsidRPr="007E5C64" w:rsidRDefault="00E56AE0" w:rsidP="00997082">
            <w:pPr>
              <w:pStyle w:val="rowtabella0"/>
              <w:jc w:val="center"/>
              <w:rPr>
                <w:color w:val="002060"/>
              </w:rPr>
            </w:pPr>
            <w:r w:rsidRPr="007E5C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FB5FAA7" w14:textId="77777777" w:rsidR="00E56AE0" w:rsidRPr="007E5C64" w:rsidRDefault="00E56AE0" w:rsidP="00997082">
            <w:pPr>
              <w:pStyle w:val="rowtabella0"/>
              <w:rPr>
                <w:color w:val="002060"/>
              </w:rPr>
            </w:pPr>
            <w:r w:rsidRPr="007E5C64">
              <w:rPr>
                <w:color w:val="002060"/>
              </w:rPr>
              <w:t>06/10/2023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35DBEB9" w14:textId="77777777" w:rsidR="00E56AE0" w:rsidRPr="007E5C64" w:rsidRDefault="00E56AE0" w:rsidP="00997082">
            <w:pPr>
              <w:pStyle w:val="rowtabella0"/>
              <w:rPr>
                <w:color w:val="002060"/>
              </w:rPr>
            </w:pPr>
            <w:r w:rsidRPr="007E5C64">
              <w:rPr>
                <w:color w:val="002060"/>
              </w:rPr>
              <w:t>5002 PALASPORT OSIMO STAZIONE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6A81D2" w14:textId="77777777" w:rsidR="00E56AE0" w:rsidRPr="007E5C64" w:rsidRDefault="00E56AE0" w:rsidP="00997082">
            <w:pPr>
              <w:pStyle w:val="rowtabella0"/>
              <w:rPr>
                <w:color w:val="002060"/>
              </w:rPr>
            </w:pPr>
            <w:r w:rsidRPr="007E5C64">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031B20" w14:textId="77777777" w:rsidR="00E56AE0" w:rsidRPr="007E5C64" w:rsidRDefault="00E56AE0" w:rsidP="00997082">
            <w:pPr>
              <w:pStyle w:val="rowtabella0"/>
              <w:rPr>
                <w:color w:val="002060"/>
              </w:rPr>
            </w:pPr>
            <w:r w:rsidRPr="007E5C64">
              <w:rPr>
                <w:color w:val="002060"/>
              </w:rPr>
              <w:t>VIA MASSIMO D'AZEGLIO</w:t>
            </w:r>
          </w:p>
        </w:tc>
      </w:tr>
      <w:tr w:rsidR="00E56AE0" w:rsidRPr="007E5C64" w14:paraId="70978CB9" w14:textId="77777777" w:rsidTr="0099708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4E79FB" w14:textId="77777777" w:rsidR="00E56AE0" w:rsidRPr="007E5C64" w:rsidRDefault="00E56AE0" w:rsidP="00997082">
            <w:pPr>
              <w:pStyle w:val="rowtabella0"/>
              <w:rPr>
                <w:color w:val="002060"/>
              </w:rPr>
            </w:pPr>
            <w:r w:rsidRPr="007E5C64">
              <w:rPr>
                <w:color w:val="002060"/>
              </w:rPr>
              <w:t>POLVERIGI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9AA491C" w14:textId="77777777" w:rsidR="00E56AE0" w:rsidRPr="007E5C64" w:rsidRDefault="00E56AE0" w:rsidP="00997082">
            <w:pPr>
              <w:pStyle w:val="rowtabella0"/>
              <w:rPr>
                <w:color w:val="002060"/>
              </w:rPr>
            </w:pPr>
            <w:r w:rsidRPr="007E5C64">
              <w:rPr>
                <w:color w:val="002060"/>
              </w:rPr>
              <w:t>CALCETTO NUMANA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4C3701E" w14:textId="77777777" w:rsidR="00E56AE0" w:rsidRPr="007E5C64" w:rsidRDefault="00E56AE0" w:rsidP="00997082">
            <w:pPr>
              <w:pStyle w:val="rowtabella0"/>
              <w:jc w:val="center"/>
              <w:rPr>
                <w:color w:val="002060"/>
              </w:rPr>
            </w:pPr>
            <w:r w:rsidRPr="007E5C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8B10A89" w14:textId="77777777" w:rsidR="00E56AE0" w:rsidRPr="007E5C64" w:rsidRDefault="00E56AE0" w:rsidP="00997082">
            <w:pPr>
              <w:pStyle w:val="rowtabella0"/>
              <w:rPr>
                <w:color w:val="002060"/>
              </w:rPr>
            </w:pPr>
            <w:r w:rsidRPr="007E5C64">
              <w:rPr>
                <w:color w:val="002060"/>
              </w:rPr>
              <w:t>06/10/2023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AEE093A" w14:textId="77777777" w:rsidR="00E56AE0" w:rsidRPr="007E5C64" w:rsidRDefault="00E56AE0" w:rsidP="00997082">
            <w:pPr>
              <w:pStyle w:val="rowtabella0"/>
              <w:rPr>
                <w:color w:val="002060"/>
              </w:rPr>
            </w:pPr>
            <w:r w:rsidRPr="007E5C64">
              <w:rPr>
                <w:color w:val="002060"/>
              </w:rPr>
              <w:t>5136 PALASPORT "</w:t>
            </w:r>
            <w:proofErr w:type="gramStart"/>
            <w:r w:rsidRPr="007E5C64">
              <w:rPr>
                <w:color w:val="002060"/>
              </w:rPr>
              <w:t>A.PERGOLESI</w:t>
            </w:r>
            <w:proofErr w:type="gramEnd"/>
            <w:r w:rsidRPr="007E5C64">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E4DFA6" w14:textId="77777777" w:rsidR="00E56AE0" w:rsidRPr="007E5C64" w:rsidRDefault="00E56AE0" w:rsidP="00997082">
            <w:pPr>
              <w:pStyle w:val="rowtabella0"/>
              <w:rPr>
                <w:color w:val="002060"/>
              </w:rPr>
            </w:pPr>
            <w:r w:rsidRPr="007E5C64">
              <w:rPr>
                <w:color w:val="002060"/>
              </w:rPr>
              <w:t>POLVERIGI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64943C" w14:textId="77777777" w:rsidR="00E56AE0" w:rsidRPr="007E5C64" w:rsidRDefault="00E56AE0" w:rsidP="00997082">
            <w:pPr>
              <w:pStyle w:val="rowtabella0"/>
              <w:rPr>
                <w:color w:val="002060"/>
              </w:rPr>
            </w:pPr>
            <w:r w:rsidRPr="007E5C64">
              <w:rPr>
                <w:color w:val="002060"/>
              </w:rPr>
              <w:t>VIA CIRCONVALLAZIONE</w:t>
            </w:r>
          </w:p>
        </w:tc>
      </w:tr>
      <w:tr w:rsidR="00E56AE0" w:rsidRPr="007E5C64" w14:paraId="025F03C8" w14:textId="77777777" w:rsidTr="0099708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0FE87A0" w14:textId="77777777" w:rsidR="00E56AE0" w:rsidRPr="007E5C64" w:rsidRDefault="00E56AE0" w:rsidP="00997082">
            <w:pPr>
              <w:pStyle w:val="rowtabella0"/>
              <w:rPr>
                <w:color w:val="002060"/>
              </w:rPr>
            </w:pPr>
            <w:r w:rsidRPr="007E5C64">
              <w:rPr>
                <w:color w:val="002060"/>
              </w:rPr>
              <w:t>VIRTUS AURORA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FA5C6B0" w14:textId="77777777" w:rsidR="00E56AE0" w:rsidRPr="007E5C64" w:rsidRDefault="00E56AE0" w:rsidP="00997082">
            <w:pPr>
              <w:pStyle w:val="rowtabella0"/>
              <w:rPr>
                <w:color w:val="002060"/>
              </w:rPr>
            </w:pPr>
            <w:r w:rsidRPr="007E5C64">
              <w:rPr>
                <w:color w:val="002060"/>
              </w:rPr>
              <w:t>VALLESINA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5C4254E" w14:textId="77777777" w:rsidR="00E56AE0" w:rsidRPr="007E5C64" w:rsidRDefault="00E56AE0" w:rsidP="00997082">
            <w:pPr>
              <w:pStyle w:val="rowtabella0"/>
              <w:jc w:val="center"/>
              <w:rPr>
                <w:color w:val="002060"/>
              </w:rPr>
            </w:pPr>
            <w:r w:rsidRPr="007E5C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0D7FEB2" w14:textId="77777777" w:rsidR="00E56AE0" w:rsidRPr="007E5C64" w:rsidRDefault="00E56AE0" w:rsidP="00997082">
            <w:pPr>
              <w:pStyle w:val="rowtabella0"/>
              <w:rPr>
                <w:color w:val="002060"/>
              </w:rPr>
            </w:pPr>
            <w:r w:rsidRPr="007E5C64">
              <w:rPr>
                <w:color w:val="002060"/>
              </w:rPr>
              <w:t>06/10/2023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952D8F1" w14:textId="77777777" w:rsidR="00E56AE0" w:rsidRPr="007E5C64" w:rsidRDefault="00E56AE0" w:rsidP="00997082">
            <w:pPr>
              <w:pStyle w:val="rowtabella0"/>
              <w:rPr>
                <w:color w:val="002060"/>
              </w:rPr>
            </w:pPr>
            <w:r w:rsidRPr="007E5C64">
              <w:rPr>
                <w:color w:val="002060"/>
              </w:rPr>
              <w:t>5089 PALASPORT "ZANNONI 2"</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596D11" w14:textId="77777777" w:rsidR="00E56AE0" w:rsidRPr="007E5C64" w:rsidRDefault="00E56AE0" w:rsidP="00997082">
            <w:pPr>
              <w:pStyle w:val="rowtabella0"/>
              <w:rPr>
                <w:color w:val="002060"/>
              </w:rPr>
            </w:pPr>
            <w:r w:rsidRPr="007E5C64">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BA0503" w14:textId="77777777" w:rsidR="00E56AE0" w:rsidRPr="007E5C64" w:rsidRDefault="00E56AE0" w:rsidP="00997082">
            <w:pPr>
              <w:pStyle w:val="rowtabella0"/>
              <w:rPr>
                <w:color w:val="002060"/>
              </w:rPr>
            </w:pPr>
            <w:r w:rsidRPr="007E5C64">
              <w:rPr>
                <w:color w:val="002060"/>
              </w:rPr>
              <w:t>VIA ZANNONI</w:t>
            </w:r>
          </w:p>
        </w:tc>
      </w:tr>
      <w:tr w:rsidR="00E56AE0" w:rsidRPr="007E5C64" w14:paraId="02D85BF1" w14:textId="77777777" w:rsidTr="0099708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20D245" w14:textId="77777777" w:rsidR="00E56AE0" w:rsidRPr="007E5C64" w:rsidRDefault="00E56AE0" w:rsidP="00997082">
            <w:pPr>
              <w:pStyle w:val="rowtabella0"/>
              <w:rPr>
                <w:color w:val="002060"/>
              </w:rPr>
            </w:pPr>
            <w:r w:rsidRPr="007E5C64">
              <w:rPr>
                <w:color w:val="002060"/>
              </w:rPr>
              <w:t>ANKON NOVA MARMI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2F66E8" w14:textId="77777777" w:rsidR="00E56AE0" w:rsidRPr="007E5C64" w:rsidRDefault="00E56AE0" w:rsidP="00997082">
            <w:pPr>
              <w:pStyle w:val="rowtabella0"/>
              <w:rPr>
                <w:color w:val="002060"/>
              </w:rPr>
            </w:pPr>
            <w:r w:rsidRPr="007E5C64">
              <w:rPr>
                <w:color w:val="002060"/>
              </w:rPr>
              <w:t>FUTSAL ANCONA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8B817D" w14:textId="77777777" w:rsidR="00E56AE0" w:rsidRPr="007E5C64" w:rsidRDefault="00E56AE0" w:rsidP="00997082">
            <w:pPr>
              <w:pStyle w:val="rowtabella0"/>
              <w:jc w:val="center"/>
              <w:rPr>
                <w:color w:val="002060"/>
              </w:rPr>
            </w:pPr>
            <w:r w:rsidRPr="007E5C6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F35C85" w14:textId="77777777" w:rsidR="00E56AE0" w:rsidRPr="007E5C64" w:rsidRDefault="00E56AE0" w:rsidP="00997082">
            <w:pPr>
              <w:pStyle w:val="rowtabella0"/>
              <w:rPr>
                <w:color w:val="002060"/>
              </w:rPr>
            </w:pPr>
            <w:r w:rsidRPr="007E5C64">
              <w:rPr>
                <w:color w:val="002060"/>
              </w:rPr>
              <w:t>07/10/2023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31386D" w14:textId="77777777" w:rsidR="00E56AE0" w:rsidRPr="007E5C64" w:rsidRDefault="00E56AE0" w:rsidP="00997082">
            <w:pPr>
              <w:pStyle w:val="rowtabella0"/>
              <w:rPr>
                <w:color w:val="002060"/>
              </w:rPr>
            </w:pPr>
            <w:r w:rsidRPr="007E5C64">
              <w:rPr>
                <w:color w:val="002060"/>
              </w:rPr>
              <w:t>5047 PALLONE GEODETICO "</w:t>
            </w:r>
            <w:proofErr w:type="gramStart"/>
            <w:r w:rsidRPr="007E5C64">
              <w:rPr>
                <w:color w:val="002060"/>
              </w:rPr>
              <w:t>L.PAPINI</w:t>
            </w:r>
            <w:proofErr w:type="gramEnd"/>
            <w:r w:rsidRPr="007E5C64">
              <w:rPr>
                <w:color w:val="002060"/>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4E8CD6" w14:textId="77777777" w:rsidR="00E56AE0" w:rsidRPr="007E5C64" w:rsidRDefault="00E56AE0" w:rsidP="00997082">
            <w:pPr>
              <w:pStyle w:val="rowtabella0"/>
              <w:rPr>
                <w:color w:val="002060"/>
              </w:rPr>
            </w:pPr>
            <w:r w:rsidRPr="007E5C64">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7D9C0D" w14:textId="77777777" w:rsidR="00E56AE0" w:rsidRPr="007E5C64" w:rsidRDefault="00E56AE0" w:rsidP="00997082">
            <w:pPr>
              <w:pStyle w:val="rowtabella0"/>
              <w:rPr>
                <w:color w:val="002060"/>
              </w:rPr>
            </w:pPr>
            <w:r w:rsidRPr="007E5C64">
              <w:rPr>
                <w:color w:val="002060"/>
              </w:rPr>
              <w:t>VIA ESINO 122 TORRETTE</w:t>
            </w:r>
          </w:p>
        </w:tc>
      </w:tr>
    </w:tbl>
    <w:p w14:paraId="414BEF63" w14:textId="77777777" w:rsidR="00E56AE0" w:rsidRPr="007E5C64" w:rsidRDefault="00E56AE0" w:rsidP="00E56AE0">
      <w:pPr>
        <w:pStyle w:val="breakline"/>
        <w:rPr>
          <w:rFonts w:eastAsiaTheme="minorEastAsia"/>
          <w:color w:val="002060"/>
        </w:rPr>
      </w:pPr>
    </w:p>
    <w:p w14:paraId="192B83B5" w14:textId="77777777" w:rsidR="00E56AE0" w:rsidRPr="007E5C64" w:rsidRDefault="00E56AE0" w:rsidP="00E56AE0">
      <w:pPr>
        <w:pStyle w:val="breakline"/>
        <w:rPr>
          <w:color w:val="002060"/>
        </w:rPr>
      </w:pPr>
    </w:p>
    <w:p w14:paraId="35687FF6" w14:textId="77777777" w:rsidR="00E56AE0" w:rsidRPr="007E5C64" w:rsidRDefault="00E56AE0" w:rsidP="00E56AE0">
      <w:pPr>
        <w:pStyle w:val="breakline"/>
        <w:rPr>
          <w:color w:val="002060"/>
        </w:rPr>
      </w:pPr>
    </w:p>
    <w:p w14:paraId="0501C59B" w14:textId="77777777" w:rsidR="00E56AE0" w:rsidRPr="007E5C64" w:rsidRDefault="00E56AE0" w:rsidP="00E56AE0">
      <w:pPr>
        <w:pStyle w:val="sottotitolocampionato10"/>
        <w:rPr>
          <w:color w:val="002060"/>
        </w:rPr>
      </w:pPr>
      <w:r w:rsidRPr="007E5C64">
        <w:rPr>
          <w:color w:val="002060"/>
        </w:rPr>
        <w:t>GIRONE C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21"/>
        <w:gridCol w:w="385"/>
        <w:gridCol w:w="898"/>
        <w:gridCol w:w="1172"/>
        <w:gridCol w:w="1563"/>
        <w:gridCol w:w="1539"/>
      </w:tblGrid>
      <w:tr w:rsidR="00E56AE0" w:rsidRPr="007E5C64" w14:paraId="34780B9B" w14:textId="77777777" w:rsidTr="0099708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06787E" w14:textId="77777777" w:rsidR="00E56AE0" w:rsidRPr="007E5C64" w:rsidRDefault="00E56AE0" w:rsidP="00997082">
            <w:pPr>
              <w:pStyle w:val="headertabella0"/>
              <w:rPr>
                <w:color w:val="002060"/>
              </w:rPr>
            </w:pPr>
            <w:r w:rsidRPr="007E5C6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49418F" w14:textId="77777777" w:rsidR="00E56AE0" w:rsidRPr="007E5C64" w:rsidRDefault="00E56AE0" w:rsidP="00997082">
            <w:pPr>
              <w:pStyle w:val="headertabella0"/>
              <w:rPr>
                <w:color w:val="002060"/>
              </w:rPr>
            </w:pPr>
            <w:r w:rsidRPr="007E5C6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64BEE0" w14:textId="77777777" w:rsidR="00E56AE0" w:rsidRPr="007E5C64" w:rsidRDefault="00E56AE0" w:rsidP="00997082">
            <w:pPr>
              <w:pStyle w:val="headertabella0"/>
              <w:rPr>
                <w:color w:val="002060"/>
              </w:rPr>
            </w:pPr>
            <w:r w:rsidRPr="007E5C6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FB6C7F" w14:textId="77777777" w:rsidR="00E56AE0" w:rsidRPr="007E5C64" w:rsidRDefault="00E56AE0" w:rsidP="00997082">
            <w:pPr>
              <w:pStyle w:val="headertabella0"/>
              <w:rPr>
                <w:color w:val="002060"/>
              </w:rPr>
            </w:pPr>
            <w:r w:rsidRPr="007E5C6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7E1BCD" w14:textId="77777777" w:rsidR="00E56AE0" w:rsidRPr="007E5C64" w:rsidRDefault="00E56AE0" w:rsidP="00997082">
            <w:pPr>
              <w:pStyle w:val="headertabella0"/>
              <w:rPr>
                <w:color w:val="002060"/>
              </w:rPr>
            </w:pPr>
            <w:r w:rsidRPr="007E5C6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FD753F" w14:textId="77777777" w:rsidR="00E56AE0" w:rsidRPr="007E5C64" w:rsidRDefault="00E56AE0" w:rsidP="00997082">
            <w:pPr>
              <w:pStyle w:val="headertabella0"/>
              <w:rPr>
                <w:color w:val="002060"/>
              </w:rPr>
            </w:pPr>
            <w:proofErr w:type="spellStart"/>
            <w:r w:rsidRPr="007E5C64">
              <w:rPr>
                <w:color w:val="002060"/>
              </w:rPr>
              <w:t>Localita'</w:t>
            </w:r>
            <w:proofErr w:type="spellEnd"/>
            <w:r w:rsidRPr="007E5C6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87A956" w14:textId="77777777" w:rsidR="00E56AE0" w:rsidRPr="007E5C64" w:rsidRDefault="00E56AE0" w:rsidP="00997082">
            <w:pPr>
              <w:pStyle w:val="headertabella0"/>
              <w:rPr>
                <w:color w:val="002060"/>
              </w:rPr>
            </w:pPr>
            <w:r w:rsidRPr="007E5C64">
              <w:rPr>
                <w:color w:val="002060"/>
              </w:rPr>
              <w:t>Indirizzo Impianto</w:t>
            </w:r>
          </w:p>
        </w:tc>
      </w:tr>
      <w:tr w:rsidR="00E56AE0" w:rsidRPr="007E5C64" w14:paraId="6A2FE330" w14:textId="77777777" w:rsidTr="0099708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C61F818" w14:textId="77777777" w:rsidR="00E56AE0" w:rsidRPr="007E5C64" w:rsidRDefault="00E56AE0" w:rsidP="00997082">
            <w:pPr>
              <w:pStyle w:val="rowtabella0"/>
              <w:rPr>
                <w:color w:val="002060"/>
              </w:rPr>
            </w:pPr>
            <w:r w:rsidRPr="007E5C64">
              <w:rPr>
                <w:color w:val="002060"/>
              </w:rPr>
              <w:t>ANGELI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77B92A" w14:textId="77777777" w:rsidR="00E56AE0" w:rsidRPr="007E5C64" w:rsidRDefault="00E56AE0" w:rsidP="00997082">
            <w:pPr>
              <w:pStyle w:val="rowtabella0"/>
              <w:rPr>
                <w:color w:val="002060"/>
              </w:rPr>
            </w:pPr>
            <w:r w:rsidRPr="007E5C64">
              <w:rPr>
                <w:color w:val="002060"/>
              </w:rPr>
              <w:t>VIRTUS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075141" w14:textId="77777777" w:rsidR="00E56AE0" w:rsidRPr="007E5C64" w:rsidRDefault="00E56AE0" w:rsidP="00997082">
            <w:pPr>
              <w:pStyle w:val="rowtabella0"/>
              <w:jc w:val="center"/>
              <w:rPr>
                <w:color w:val="002060"/>
              </w:rPr>
            </w:pPr>
            <w:r w:rsidRPr="007E5C6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C51204" w14:textId="77777777" w:rsidR="00E56AE0" w:rsidRPr="007E5C64" w:rsidRDefault="00E56AE0" w:rsidP="00997082">
            <w:pPr>
              <w:pStyle w:val="rowtabella0"/>
              <w:rPr>
                <w:color w:val="002060"/>
              </w:rPr>
            </w:pPr>
            <w:r w:rsidRPr="007E5C64">
              <w:rPr>
                <w:color w:val="002060"/>
              </w:rPr>
              <w:t>06/10/2023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50F068" w14:textId="77777777" w:rsidR="00E56AE0" w:rsidRPr="007E5C64" w:rsidRDefault="00E56AE0" w:rsidP="00997082">
            <w:pPr>
              <w:pStyle w:val="rowtabella0"/>
              <w:rPr>
                <w:color w:val="002060"/>
              </w:rPr>
            </w:pPr>
            <w:r w:rsidRPr="007E5C64">
              <w:rPr>
                <w:color w:val="002060"/>
              </w:rPr>
              <w:t>5139 PALESTRA POLO SCOLASTICO MICS</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238E2A" w14:textId="77777777" w:rsidR="00E56AE0" w:rsidRPr="007E5C64" w:rsidRDefault="00E56AE0" w:rsidP="00997082">
            <w:pPr>
              <w:pStyle w:val="rowtabella0"/>
              <w:rPr>
                <w:color w:val="002060"/>
              </w:rPr>
            </w:pPr>
            <w:r w:rsidRPr="007E5C64">
              <w:rPr>
                <w:color w:val="002060"/>
              </w:rPr>
              <w:t>MAIOLATI SPONTINI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11A691" w14:textId="77777777" w:rsidR="00E56AE0" w:rsidRPr="007E5C64" w:rsidRDefault="00E56AE0" w:rsidP="00997082">
            <w:pPr>
              <w:pStyle w:val="rowtabella0"/>
              <w:rPr>
                <w:color w:val="002060"/>
              </w:rPr>
            </w:pPr>
            <w:r w:rsidRPr="007E5C64">
              <w:rPr>
                <w:color w:val="002060"/>
              </w:rPr>
              <w:t>VIA VENEZIA 43</w:t>
            </w:r>
          </w:p>
        </w:tc>
      </w:tr>
      <w:tr w:rsidR="00E56AE0" w:rsidRPr="007E5C64" w14:paraId="346FAD9F" w14:textId="77777777" w:rsidTr="0099708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A2B9276" w14:textId="77777777" w:rsidR="00E56AE0" w:rsidRPr="007E5C64" w:rsidRDefault="00E56AE0" w:rsidP="00997082">
            <w:pPr>
              <w:pStyle w:val="rowtabella0"/>
              <w:rPr>
                <w:color w:val="002060"/>
              </w:rPr>
            </w:pPr>
            <w:r w:rsidRPr="007E5C64">
              <w:rPr>
                <w:color w:val="002060"/>
              </w:rPr>
              <w:t>ASD VISSO-ALTONERA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49E9389" w14:textId="77777777" w:rsidR="00E56AE0" w:rsidRPr="007E5C64" w:rsidRDefault="00E56AE0" w:rsidP="00997082">
            <w:pPr>
              <w:pStyle w:val="rowtabella0"/>
              <w:rPr>
                <w:color w:val="002060"/>
              </w:rPr>
            </w:pPr>
            <w:r w:rsidRPr="007E5C64">
              <w:rPr>
                <w:color w:val="002060"/>
              </w:rPr>
              <w:t>GROTTACCIA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28E9A01" w14:textId="77777777" w:rsidR="00E56AE0" w:rsidRPr="007E5C64" w:rsidRDefault="00E56AE0" w:rsidP="00997082">
            <w:pPr>
              <w:pStyle w:val="rowtabella0"/>
              <w:jc w:val="center"/>
              <w:rPr>
                <w:color w:val="002060"/>
              </w:rPr>
            </w:pPr>
            <w:r w:rsidRPr="007E5C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3B6EAC9" w14:textId="77777777" w:rsidR="00E56AE0" w:rsidRPr="007E5C64" w:rsidRDefault="00E56AE0" w:rsidP="00997082">
            <w:pPr>
              <w:pStyle w:val="rowtabella0"/>
              <w:rPr>
                <w:color w:val="002060"/>
              </w:rPr>
            </w:pPr>
            <w:r w:rsidRPr="007E5C64">
              <w:rPr>
                <w:color w:val="002060"/>
              </w:rPr>
              <w:t>06/10/2023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B59F35D" w14:textId="77777777" w:rsidR="00E56AE0" w:rsidRPr="007E5C64" w:rsidRDefault="00E56AE0" w:rsidP="00997082">
            <w:pPr>
              <w:pStyle w:val="rowtabella0"/>
              <w:rPr>
                <w:color w:val="002060"/>
              </w:rPr>
            </w:pPr>
            <w:r w:rsidRPr="007E5C64">
              <w:rPr>
                <w:color w:val="002060"/>
              </w:rPr>
              <w:t>5239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DA2887" w14:textId="77777777" w:rsidR="00E56AE0" w:rsidRPr="007E5C64" w:rsidRDefault="00E56AE0" w:rsidP="00997082">
            <w:pPr>
              <w:pStyle w:val="rowtabella0"/>
              <w:rPr>
                <w:color w:val="002060"/>
              </w:rPr>
            </w:pPr>
            <w:r w:rsidRPr="007E5C64">
              <w:rPr>
                <w:color w:val="002060"/>
              </w:rPr>
              <w:t>SERRAVALLE DI CHIENTI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51928A" w14:textId="77777777" w:rsidR="00E56AE0" w:rsidRPr="007E5C64" w:rsidRDefault="00E56AE0" w:rsidP="00997082">
            <w:pPr>
              <w:pStyle w:val="rowtabella0"/>
              <w:rPr>
                <w:color w:val="002060"/>
              </w:rPr>
            </w:pPr>
            <w:r w:rsidRPr="007E5C64">
              <w:rPr>
                <w:color w:val="002060"/>
              </w:rPr>
              <w:t>"DELLA VALLE"</w:t>
            </w:r>
          </w:p>
        </w:tc>
      </w:tr>
      <w:tr w:rsidR="00E56AE0" w:rsidRPr="007E5C64" w14:paraId="7E1E4F4F" w14:textId="77777777" w:rsidTr="0099708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B647F69" w14:textId="77777777" w:rsidR="00E56AE0" w:rsidRPr="007E5C64" w:rsidRDefault="00E56AE0" w:rsidP="00997082">
            <w:pPr>
              <w:pStyle w:val="rowtabella0"/>
              <w:rPr>
                <w:color w:val="002060"/>
              </w:rPr>
            </w:pPr>
            <w:r w:rsidRPr="007E5C64">
              <w:rPr>
                <w:color w:val="002060"/>
              </w:rPr>
              <w:t>FRASASSI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978A009" w14:textId="77777777" w:rsidR="00E56AE0" w:rsidRPr="007E5C64" w:rsidRDefault="00E56AE0" w:rsidP="00997082">
            <w:pPr>
              <w:pStyle w:val="rowtabella0"/>
              <w:rPr>
                <w:color w:val="002060"/>
              </w:rPr>
            </w:pPr>
            <w:r w:rsidRPr="007E5C64">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3A03849" w14:textId="77777777" w:rsidR="00E56AE0" w:rsidRPr="007E5C64" w:rsidRDefault="00E56AE0" w:rsidP="00997082">
            <w:pPr>
              <w:pStyle w:val="rowtabella0"/>
              <w:jc w:val="center"/>
              <w:rPr>
                <w:color w:val="002060"/>
              </w:rPr>
            </w:pPr>
            <w:r w:rsidRPr="007E5C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49C1924" w14:textId="77777777" w:rsidR="00E56AE0" w:rsidRPr="007E5C64" w:rsidRDefault="00E56AE0" w:rsidP="00997082">
            <w:pPr>
              <w:pStyle w:val="rowtabella0"/>
              <w:rPr>
                <w:color w:val="002060"/>
              </w:rPr>
            </w:pPr>
            <w:r w:rsidRPr="007E5C64">
              <w:rPr>
                <w:color w:val="002060"/>
              </w:rPr>
              <w:t>06/10/2023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37D6501" w14:textId="77777777" w:rsidR="00E56AE0" w:rsidRPr="007E5C64" w:rsidRDefault="00E56AE0" w:rsidP="00997082">
            <w:pPr>
              <w:pStyle w:val="rowtabella0"/>
              <w:rPr>
                <w:color w:val="002060"/>
              </w:rPr>
            </w:pPr>
            <w:r w:rsidRPr="007E5C64">
              <w:rPr>
                <w:color w:val="002060"/>
              </w:rPr>
              <w:t>5048 CAMPO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9892A2" w14:textId="77777777" w:rsidR="00E56AE0" w:rsidRPr="007E5C64" w:rsidRDefault="00E56AE0" w:rsidP="00997082">
            <w:pPr>
              <w:pStyle w:val="rowtabella0"/>
              <w:rPr>
                <w:color w:val="002060"/>
              </w:rPr>
            </w:pPr>
            <w:r w:rsidRPr="007E5C64">
              <w:rPr>
                <w:color w:val="002060"/>
              </w:rPr>
              <w:t>GENGA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3E1E54" w14:textId="77777777" w:rsidR="00E56AE0" w:rsidRPr="007E5C64" w:rsidRDefault="00E56AE0" w:rsidP="00997082">
            <w:pPr>
              <w:pStyle w:val="rowtabella0"/>
              <w:rPr>
                <w:color w:val="002060"/>
              </w:rPr>
            </w:pPr>
            <w:r w:rsidRPr="007E5C64">
              <w:rPr>
                <w:color w:val="002060"/>
              </w:rPr>
              <w:t>VIA MARCONI GENGA STAZIONE</w:t>
            </w:r>
          </w:p>
        </w:tc>
      </w:tr>
      <w:tr w:rsidR="00E56AE0" w:rsidRPr="007E5C64" w14:paraId="3F8994EF" w14:textId="77777777" w:rsidTr="0099708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BD57EE2" w14:textId="77777777" w:rsidR="00E56AE0" w:rsidRPr="007E5C64" w:rsidRDefault="00E56AE0" w:rsidP="00997082">
            <w:pPr>
              <w:pStyle w:val="rowtabella0"/>
              <w:rPr>
                <w:color w:val="002060"/>
              </w:rPr>
            </w:pPr>
            <w:r w:rsidRPr="007E5C64">
              <w:rPr>
                <w:color w:val="002060"/>
              </w:rPr>
              <w:t>SERRALTA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871A799" w14:textId="77777777" w:rsidR="00E56AE0" w:rsidRPr="007E5C64" w:rsidRDefault="00E56AE0" w:rsidP="00997082">
            <w:pPr>
              <w:pStyle w:val="rowtabella0"/>
              <w:rPr>
                <w:color w:val="002060"/>
              </w:rPr>
            </w:pPr>
            <w:r w:rsidRPr="007E5C64">
              <w:rPr>
                <w:color w:val="002060"/>
              </w:rPr>
              <w:t>CASTELRAIMONDO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B379065" w14:textId="77777777" w:rsidR="00E56AE0" w:rsidRPr="007E5C64" w:rsidRDefault="00E56AE0" w:rsidP="00997082">
            <w:pPr>
              <w:pStyle w:val="rowtabella0"/>
              <w:jc w:val="center"/>
              <w:rPr>
                <w:color w:val="002060"/>
              </w:rPr>
            </w:pPr>
            <w:r w:rsidRPr="007E5C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DAB3740" w14:textId="77777777" w:rsidR="00E56AE0" w:rsidRPr="007E5C64" w:rsidRDefault="00E56AE0" w:rsidP="00997082">
            <w:pPr>
              <w:pStyle w:val="rowtabella0"/>
              <w:rPr>
                <w:color w:val="002060"/>
              </w:rPr>
            </w:pPr>
            <w:r w:rsidRPr="007E5C64">
              <w:rPr>
                <w:color w:val="002060"/>
              </w:rPr>
              <w:t>06/10/2023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C7373CF" w14:textId="77777777" w:rsidR="00E56AE0" w:rsidRPr="007E5C64" w:rsidRDefault="00E56AE0" w:rsidP="00997082">
            <w:pPr>
              <w:pStyle w:val="rowtabella0"/>
              <w:rPr>
                <w:color w:val="002060"/>
              </w:rPr>
            </w:pPr>
            <w:r w:rsidRPr="007E5C64">
              <w:rPr>
                <w:color w:val="002060"/>
              </w:rPr>
              <w:t>5270 PALASPORT "ALBINO CIARAPICA"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2E92B5" w14:textId="77777777" w:rsidR="00E56AE0" w:rsidRPr="007E5C64" w:rsidRDefault="00E56AE0" w:rsidP="00997082">
            <w:pPr>
              <w:pStyle w:val="rowtabella0"/>
              <w:rPr>
                <w:color w:val="002060"/>
              </w:rPr>
            </w:pPr>
            <w:r w:rsidRPr="007E5C64">
              <w:rPr>
                <w:color w:val="002060"/>
              </w:rPr>
              <w:t>SAN SEVERINO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BF00AC" w14:textId="77777777" w:rsidR="00E56AE0" w:rsidRPr="007E5C64" w:rsidRDefault="00E56AE0" w:rsidP="00997082">
            <w:pPr>
              <w:pStyle w:val="rowtabella0"/>
              <w:rPr>
                <w:color w:val="002060"/>
              </w:rPr>
            </w:pPr>
            <w:r w:rsidRPr="007E5C64">
              <w:rPr>
                <w:color w:val="002060"/>
              </w:rPr>
              <w:t>VIALE MAZZINI</w:t>
            </w:r>
          </w:p>
        </w:tc>
      </w:tr>
      <w:tr w:rsidR="00E56AE0" w:rsidRPr="007E5C64" w14:paraId="321E0323" w14:textId="77777777" w:rsidTr="0099708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23757C" w14:textId="77777777" w:rsidR="00E56AE0" w:rsidRPr="007E5C64" w:rsidRDefault="00E56AE0" w:rsidP="00997082">
            <w:pPr>
              <w:pStyle w:val="rowtabella0"/>
              <w:rPr>
                <w:color w:val="002060"/>
              </w:rPr>
            </w:pPr>
            <w:r w:rsidRPr="007E5C64">
              <w:rPr>
                <w:color w:val="002060"/>
              </w:rPr>
              <w:t>FABRIANO CALCIO A 5 2023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75ED5AA" w14:textId="77777777" w:rsidR="00E56AE0" w:rsidRPr="007E5C64" w:rsidRDefault="00E56AE0" w:rsidP="00997082">
            <w:pPr>
              <w:pStyle w:val="rowtabella0"/>
              <w:rPr>
                <w:color w:val="002060"/>
              </w:rPr>
            </w:pPr>
            <w:r w:rsidRPr="007E5C64">
              <w:rPr>
                <w:color w:val="002060"/>
              </w:rPr>
              <w:t>FIUMINATA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C379667" w14:textId="77777777" w:rsidR="00E56AE0" w:rsidRPr="007E5C64" w:rsidRDefault="00E56AE0" w:rsidP="00997082">
            <w:pPr>
              <w:pStyle w:val="rowtabella0"/>
              <w:jc w:val="center"/>
              <w:rPr>
                <w:color w:val="002060"/>
              </w:rPr>
            </w:pPr>
            <w:r w:rsidRPr="007E5C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B91B75F" w14:textId="77777777" w:rsidR="00E56AE0" w:rsidRPr="007E5C64" w:rsidRDefault="00E56AE0" w:rsidP="00997082">
            <w:pPr>
              <w:pStyle w:val="rowtabella0"/>
              <w:rPr>
                <w:color w:val="002060"/>
              </w:rPr>
            </w:pPr>
            <w:r w:rsidRPr="007E5C64">
              <w:rPr>
                <w:color w:val="002060"/>
              </w:rPr>
              <w:t>07/10/2023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0349C11" w14:textId="77777777" w:rsidR="00E56AE0" w:rsidRPr="007E5C64" w:rsidRDefault="00E56AE0" w:rsidP="00997082">
            <w:pPr>
              <w:pStyle w:val="rowtabella0"/>
              <w:rPr>
                <w:color w:val="002060"/>
              </w:rPr>
            </w:pPr>
            <w:r w:rsidRPr="007E5C64">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540907" w14:textId="77777777" w:rsidR="00E56AE0" w:rsidRPr="007E5C64" w:rsidRDefault="00E56AE0" w:rsidP="00997082">
            <w:pPr>
              <w:pStyle w:val="rowtabella0"/>
              <w:rPr>
                <w:color w:val="002060"/>
              </w:rPr>
            </w:pPr>
            <w:r w:rsidRPr="007E5C64">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EB04A4" w14:textId="77777777" w:rsidR="00E56AE0" w:rsidRPr="007E5C64" w:rsidRDefault="00E56AE0" w:rsidP="00997082">
            <w:pPr>
              <w:pStyle w:val="rowtabella0"/>
              <w:rPr>
                <w:color w:val="002060"/>
              </w:rPr>
            </w:pPr>
            <w:r w:rsidRPr="007E5C64">
              <w:rPr>
                <w:color w:val="002060"/>
              </w:rPr>
              <w:t xml:space="preserve">VIA </w:t>
            </w:r>
            <w:proofErr w:type="gramStart"/>
            <w:r w:rsidRPr="007E5C64">
              <w:rPr>
                <w:color w:val="002060"/>
              </w:rPr>
              <w:t>B.BUOZZI</w:t>
            </w:r>
            <w:proofErr w:type="gramEnd"/>
          </w:p>
        </w:tc>
      </w:tr>
      <w:tr w:rsidR="00E56AE0" w:rsidRPr="007E5C64" w14:paraId="1A966EAA" w14:textId="77777777" w:rsidTr="0099708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46B1D6C" w14:textId="77777777" w:rsidR="00E56AE0" w:rsidRPr="007E5C64" w:rsidRDefault="00E56AE0" w:rsidP="00997082">
            <w:pPr>
              <w:pStyle w:val="rowtabella0"/>
              <w:rPr>
                <w:color w:val="002060"/>
              </w:rPr>
            </w:pPr>
            <w:r w:rsidRPr="007E5C64">
              <w:rPr>
                <w:color w:val="002060"/>
              </w:rPr>
              <w:t>FOLGORE CASTELRAIMONDO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548B8E" w14:textId="77777777" w:rsidR="00E56AE0" w:rsidRPr="007E5C64" w:rsidRDefault="00E56AE0" w:rsidP="00997082">
            <w:pPr>
              <w:pStyle w:val="rowtabella0"/>
              <w:rPr>
                <w:color w:val="002060"/>
              </w:rPr>
            </w:pPr>
            <w:r w:rsidRPr="007E5C64">
              <w:rPr>
                <w:color w:val="002060"/>
              </w:rPr>
              <w:t>CDC 2018</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7A9FD4" w14:textId="77777777" w:rsidR="00E56AE0" w:rsidRPr="007E5C64" w:rsidRDefault="00E56AE0" w:rsidP="00997082">
            <w:pPr>
              <w:pStyle w:val="rowtabella0"/>
              <w:jc w:val="center"/>
              <w:rPr>
                <w:color w:val="002060"/>
              </w:rPr>
            </w:pPr>
            <w:r w:rsidRPr="007E5C6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52484E" w14:textId="77777777" w:rsidR="00E56AE0" w:rsidRPr="007E5C64" w:rsidRDefault="00E56AE0" w:rsidP="00997082">
            <w:pPr>
              <w:pStyle w:val="rowtabella0"/>
              <w:rPr>
                <w:color w:val="002060"/>
              </w:rPr>
            </w:pPr>
            <w:r w:rsidRPr="007E5C64">
              <w:rPr>
                <w:color w:val="002060"/>
              </w:rPr>
              <w:t>07/10/2023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ACAC54" w14:textId="77777777" w:rsidR="00E56AE0" w:rsidRPr="007E5C64" w:rsidRDefault="00E56AE0" w:rsidP="00997082">
            <w:pPr>
              <w:pStyle w:val="rowtabella0"/>
              <w:rPr>
                <w:color w:val="002060"/>
              </w:rPr>
            </w:pPr>
            <w:r w:rsidRPr="007E5C64">
              <w:rPr>
                <w:color w:val="002060"/>
              </w:rPr>
              <w:t>5238 PALAZZETTO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5C041B" w14:textId="77777777" w:rsidR="00E56AE0" w:rsidRPr="007E5C64" w:rsidRDefault="00E56AE0" w:rsidP="00997082">
            <w:pPr>
              <w:pStyle w:val="rowtabella0"/>
              <w:rPr>
                <w:color w:val="002060"/>
              </w:rPr>
            </w:pPr>
            <w:r w:rsidRPr="007E5C64">
              <w:rPr>
                <w:color w:val="002060"/>
              </w:rPr>
              <w:t>CASTELRAIMONDO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1667BB" w14:textId="77777777" w:rsidR="00E56AE0" w:rsidRPr="007E5C64" w:rsidRDefault="00E56AE0" w:rsidP="00997082">
            <w:pPr>
              <w:pStyle w:val="rowtabella0"/>
              <w:rPr>
                <w:color w:val="002060"/>
              </w:rPr>
            </w:pPr>
            <w:r w:rsidRPr="007E5C64">
              <w:rPr>
                <w:color w:val="002060"/>
              </w:rPr>
              <w:t>VIA GRAMSCI-VIA FEGGIANI</w:t>
            </w:r>
          </w:p>
        </w:tc>
      </w:tr>
    </w:tbl>
    <w:p w14:paraId="182041CF" w14:textId="77777777" w:rsidR="00E56AE0" w:rsidRPr="007E5C64" w:rsidRDefault="00E56AE0" w:rsidP="00E56AE0">
      <w:pPr>
        <w:pStyle w:val="breakline"/>
        <w:rPr>
          <w:rFonts w:eastAsiaTheme="minorEastAsia"/>
          <w:color w:val="002060"/>
        </w:rPr>
      </w:pPr>
    </w:p>
    <w:p w14:paraId="288951B5" w14:textId="77777777" w:rsidR="00E56AE0" w:rsidRPr="007E5C64" w:rsidRDefault="00E56AE0" w:rsidP="00E56AE0">
      <w:pPr>
        <w:pStyle w:val="breakline"/>
        <w:rPr>
          <w:color w:val="002060"/>
        </w:rPr>
      </w:pPr>
    </w:p>
    <w:p w14:paraId="37104660" w14:textId="77777777" w:rsidR="00E56AE0" w:rsidRPr="007E5C64" w:rsidRDefault="00E56AE0" w:rsidP="00E56AE0">
      <w:pPr>
        <w:pStyle w:val="breakline"/>
        <w:rPr>
          <w:color w:val="002060"/>
        </w:rPr>
      </w:pPr>
    </w:p>
    <w:p w14:paraId="06689E81" w14:textId="77777777" w:rsidR="00E56AE0" w:rsidRPr="007E5C64" w:rsidRDefault="00E56AE0" w:rsidP="00E56AE0">
      <w:pPr>
        <w:pStyle w:val="sottotitolocampionato10"/>
        <w:rPr>
          <w:color w:val="002060"/>
        </w:rPr>
      </w:pPr>
      <w:r w:rsidRPr="007E5C64">
        <w:rPr>
          <w:color w:val="002060"/>
        </w:rPr>
        <w:t>GIRONE D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3"/>
        <w:gridCol w:w="2021"/>
        <w:gridCol w:w="385"/>
        <w:gridCol w:w="898"/>
        <w:gridCol w:w="1198"/>
        <w:gridCol w:w="1544"/>
        <w:gridCol w:w="1551"/>
      </w:tblGrid>
      <w:tr w:rsidR="00E56AE0" w:rsidRPr="007E5C64" w14:paraId="5CCC1E6D" w14:textId="77777777" w:rsidTr="0099708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95753B" w14:textId="77777777" w:rsidR="00E56AE0" w:rsidRPr="007E5C64" w:rsidRDefault="00E56AE0" w:rsidP="00997082">
            <w:pPr>
              <w:pStyle w:val="headertabella0"/>
              <w:rPr>
                <w:color w:val="002060"/>
              </w:rPr>
            </w:pPr>
            <w:r w:rsidRPr="007E5C6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BF4561" w14:textId="77777777" w:rsidR="00E56AE0" w:rsidRPr="007E5C64" w:rsidRDefault="00E56AE0" w:rsidP="00997082">
            <w:pPr>
              <w:pStyle w:val="headertabella0"/>
              <w:rPr>
                <w:color w:val="002060"/>
              </w:rPr>
            </w:pPr>
            <w:r w:rsidRPr="007E5C6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D57845" w14:textId="77777777" w:rsidR="00E56AE0" w:rsidRPr="007E5C64" w:rsidRDefault="00E56AE0" w:rsidP="00997082">
            <w:pPr>
              <w:pStyle w:val="headertabella0"/>
              <w:rPr>
                <w:color w:val="002060"/>
              </w:rPr>
            </w:pPr>
            <w:r w:rsidRPr="007E5C6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73EDB3" w14:textId="77777777" w:rsidR="00E56AE0" w:rsidRPr="007E5C64" w:rsidRDefault="00E56AE0" w:rsidP="00997082">
            <w:pPr>
              <w:pStyle w:val="headertabella0"/>
              <w:rPr>
                <w:color w:val="002060"/>
              </w:rPr>
            </w:pPr>
            <w:r w:rsidRPr="007E5C6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729E9A" w14:textId="77777777" w:rsidR="00E56AE0" w:rsidRPr="007E5C64" w:rsidRDefault="00E56AE0" w:rsidP="00997082">
            <w:pPr>
              <w:pStyle w:val="headertabella0"/>
              <w:rPr>
                <w:color w:val="002060"/>
              </w:rPr>
            </w:pPr>
            <w:r w:rsidRPr="007E5C6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3B6B17" w14:textId="77777777" w:rsidR="00E56AE0" w:rsidRPr="007E5C64" w:rsidRDefault="00E56AE0" w:rsidP="00997082">
            <w:pPr>
              <w:pStyle w:val="headertabella0"/>
              <w:rPr>
                <w:color w:val="002060"/>
              </w:rPr>
            </w:pPr>
            <w:proofErr w:type="spellStart"/>
            <w:r w:rsidRPr="007E5C64">
              <w:rPr>
                <w:color w:val="002060"/>
              </w:rPr>
              <w:t>Localita'</w:t>
            </w:r>
            <w:proofErr w:type="spellEnd"/>
            <w:r w:rsidRPr="007E5C6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880F9E" w14:textId="77777777" w:rsidR="00E56AE0" w:rsidRPr="007E5C64" w:rsidRDefault="00E56AE0" w:rsidP="00997082">
            <w:pPr>
              <w:pStyle w:val="headertabella0"/>
              <w:rPr>
                <w:color w:val="002060"/>
              </w:rPr>
            </w:pPr>
            <w:r w:rsidRPr="007E5C64">
              <w:rPr>
                <w:color w:val="002060"/>
              </w:rPr>
              <w:t>Indirizzo Impianto</w:t>
            </w:r>
          </w:p>
        </w:tc>
      </w:tr>
      <w:tr w:rsidR="00E56AE0" w:rsidRPr="007E5C64" w14:paraId="551086FC" w14:textId="77777777" w:rsidTr="0099708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B82985" w14:textId="77777777" w:rsidR="00E56AE0" w:rsidRPr="007E5C64" w:rsidRDefault="00E56AE0" w:rsidP="00997082">
            <w:pPr>
              <w:pStyle w:val="rowtabella0"/>
              <w:rPr>
                <w:color w:val="002060"/>
              </w:rPr>
            </w:pPr>
            <w:r w:rsidRPr="007E5C64">
              <w:rPr>
                <w:color w:val="002060"/>
              </w:rPr>
              <w:t>BOCA CIVITANOVA 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1D98B3" w14:textId="77777777" w:rsidR="00E56AE0" w:rsidRPr="007E5C64" w:rsidRDefault="00E56AE0" w:rsidP="00997082">
            <w:pPr>
              <w:pStyle w:val="rowtabella0"/>
              <w:rPr>
                <w:color w:val="002060"/>
              </w:rPr>
            </w:pPr>
            <w:r w:rsidRPr="007E5C64">
              <w:rPr>
                <w:color w:val="002060"/>
              </w:rPr>
              <w:t xml:space="preserve">CALCIO </w:t>
            </w:r>
            <w:proofErr w:type="gramStart"/>
            <w:r w:rsidRPr="007E5C64">
              <w:rPr>
                <w:color w:val="002060"/>
              </w:rPr>
              <w:t>S.ELPIDIO</w:t>
            </w:r>
            <w:proofErr w:type="gramEnd"/>
            <w:r w:rsidRPr="007E5C64">
              <w:rPr>
                <w:color w:val="002060"/>
              </w:rPr>
              <w:t xml:space="preserve"> A MARE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77EC83" w14:textId="77777777" w:rsidR="00E56AE0" w:rsidRPr="007E5C64" w:rsidRDefault="00E56AE0" w:rsidP="00997082">
            <w:pPr>
              <w:pStyle w:val="rowtabella0"/>
              <w:jc w:val="center"/>
              <w:rPr>
                <w:color w:val="002060"/>
              </w:rPr>
            </w:pPr>
            <w:r w:rsidRPr="007E5C6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B91D22" w14:textId="77777777" w:rsidR="00E56AE0" w:rsidRPr="007E5C64" w:rsidRDefault="00E56AE0" w:rsidP="00997082">
            <w:pPr>
              <w:pStyle w:val="rowtabella0"/>
              <w:rPr>
                <w:color w:val="002060"/>
              </w:rPr>
            </w:pPr>
            <w:r w:rsidRPr="007E5C64">
              <w:rPr>
                <w:color w:val="002060"/>
              </w:rPr>
              <w:t>06/10/2023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9F5607" w14:textId="77777777" w:rsidR="00E56AE0" w:rsidRPr="007E5C64" w:rsidRDefault="00E56AE0" w:rsidP="00997082">
            <w:pPr>
              <w:pStyle w:val="rowtabella0"/>
              <w:rPr>
                <w:color w:val="002060"/>
              </w:rPr>
            </w:pPr>
            <w:r w:rsidRPr="007E5C64">
              <w:rPr>
                <w:color w:val="002060"/>
              </w:rPr>
              <w:t>5280 TENSOSTRUTTURA S.</w:t>
            </w:r>
            <w:proofErr w:type="gramStart"/>
            <w:r w:rsidRPr="007E5C64">
              <w:rPr>
                <w:color w:val="002060"/>
              </w:rPr>
              <w:t>M.APPARENTE</w:t>
            </w:r>
            <w:proofErr w:type="gramEnd"/>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B4189E" w14:textId="77777777" w:rsidR="00E56AE0" w:rsidRPr="007E5C64" w:rsidRDefault="00E56AE0" w:rsidP="00997082">
            <w:pPr>
              <w:pStyle w:val="rowtabella0"/>
              <w:rPr>
                <w:color w:val="002060"/>
              </w:rPr>
            </w:pPr>
            <w:r w:rsidRPr="007E5C64">
              <w:rPr>
                <w:color w:val="002060"/>
              </w:rPr>
              <w:t>CIVITANOVA MARCHE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214993" w14:textId="77777777" w:rsidR="00E56AE0" w:rsidRPr="007E5C64" w:rsidRDefault="00E56AE0" w:rsidP="00997082">
            <w:pPr>
              <w:pStyle w:val="rowtabella0"/>
              <w:rPr>
                <w:color w:val="002060"/>
              </w:rPr>
            </w:pPr>
            <w:r w:rsidRPr="007E5C64">
              <w:rPr>
                <w:color w:val="002060"/>
              </w:rPr>
              <w:t>VIA LORENZO LOTTO</w:t>
            </w:r>
          </w:p>
        </w:tc>
      </w:tr>
      <w:tr w:rsidR="00E56AE0" w:rsidRPr="007E5C64" w14:paraId="7F2F043F" w14:textId="77777777" w:rsidTr="0099708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61751AD" w14:textId="77777777" w:rsidR="00E56AE0" w:rsidRPr="007E5C64" w:rsidRDefault="00E56AE0" w:rsidP="00997082">
            <w:pPr>
              <w:pStyle w:val="rowtabella0"/>
              <w:rPr>
                <w:color w:val="002060"/>
              </w:rPr>
            </w:pPr>
            <w:r w:rsidRPr="007E5C64">
              <w:rPr>
                <w:color w:val="002060"/>
              </w:rPr>
              <w:t>CAPODARCO CASABIANCA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7A55BC5" w14:textId="77777777" w:rsidR="00E56AE0" w:rsidRPr="007E5C64" w:rsidRDefault="00E56AE0" w:rsidP="00997082">
            <w:pPr>
              <w:pStyle w:val="rowtabella0"/>
              <w:rPr>
                <w:color w:val="002060"/>
              </w:rPr>
            </w:pPr>
            <w:r w:rsidRPr="007E5C64">
              <w:rPr>
                <w:color w:val="002060"/>
              </w:rPr>
              <w:t>FUTSAL RECANATI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DBE9393" w14:textId="77777777" w:rsidR="00E56AE0" w:rsidRPr="007E5C64" w:rsidRDefault="00E56AE0" w:rsidP="00997082">
            <w:pPr>
              <w:pStyle w:val="rowtabella0"/>
              <w:jc w:val="center"/>
              <w:rPr>
                <w:color w:val="002060"/>
              </w:rPr>
            </w:pPr>
            <w:r w:rsidRPr="007E5C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3301D62" w14:textId="77777777" w:rsidR="00E56AE0" w:rsidRPr="007E5C64" w:rsidRDefault="00E56AE0" w:rsidP="00997082">
            <w:pPr>
              <w:pStyle w:val="rowtabella0"/>
              <w:rPr>
                <w:color w:val="002060"/>
              </w:rPr>
            </w:pPr>
            <w:r w:rsidRPr="007E5C64">
              <w:rPr>
                <w:color w:val="002060"/>
              </w:rPr>
              <w:t>06/10/2023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7E40E2B" w14:textId="77777777" w:rsidR="00E56AE0" w:rsidRPr="007E5C64" w:rsidRDefault="00E56AE0" w:rsidP="00997082">
            <w:pPr>
              <w:pStyle w:val="rowtabella0"/>
              <w:rPr>
                <w:color w:val="002060"/>
              </w:rPr>
            </w:pPr>
            <w:r w:rsidRPr="007E5C64">
              <w:rPr>
                <w:color w:val="002060"/>
              </w:rPr>
              <w:t>5711 PALESTRA COMUNALE CAPODARCO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007218" w14:textId="77777777" w:rsidR="00E56AE0" w:rsidRPr="007E5C64" w:rsidRDefault="00E56AE0" w:rsidP="00997082">
            <w:pPr>
              <w:pStyle w:val="rowtabella0"/>
              <w:rPr>
                <w:color w:val="002060"/>
              </w:rPr>
            </w:pPr>
            <w:r w:rsidRPr="007E5C64">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25E0D5" w14:textId="77777777" w:rsidR="00E56AE0" w:rsidRPr="007E5C64" w:rsidRDefault="00E56AE0" w:rsidP="00997082">
            <w:pPr>
              <w:pStyle w:val="rowtabella0"/>
              <w:rPr>
                <w:color w:val="002060"/>
              </w:rPr>
            </w:pPr>
            <w:r w:rsidRPr="007E5C64">
              <w:rPr>
                <w:color w:val="002060"/>
              </w:rPr>
              <w:t>VIA INDIPENDENZA-CAPODARCO</w:t>
            </w:r>
          </w:p>
        </w:tc>
      </w:tr>
      <w:tr w:rsidR="00E56AE0" w:rsidRPr="007E5C64" w14:paraId="010EF5E9" w14:textId="77777777" w:rsidTr="0099708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9C2DFEB" w14:textId="77777777" w:rsidR="00E56AE0" w:rsidRPr="007E5C64" w:rsidRDefault="00E56AE0" w:rsidP="00997082">
            <w:pPr>
              <w:pStyle w:val="rowtabella0"/>
              <w:rPr>
                <w:color w:val="002060"/>
              </w:rPr>
            </w:pPr>
            <w:r w:rsidRPr="007E5C64">
              <w:rPr>
                <w:color w:val="002060"/>
              </w:rPr>
              <w:lastRenderedPageBreak/>
              <w:t>FROG S CLUB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4151E1A" w14:textId="77777777" w:rsidR="00E56AE0" w:rsidRPr="007E5C64" w:rsidRDefault="00E56AE0" w:rsidP="00997082">
            <w:pPr>
              <w:pStyle w:val="rowtabella0"/>
              <w:rPr>
                <w:color w:val="002060"/>
              </w:rPr>
            </w:pPr>
            <w:r w:rsidRPr="007E5C64">
              <w:rPr>
                <w:color w:val="002060"/>
              </w:rPr>
              <w:t>C.F. MACERATESE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9309C38" w14:textId="77777777" w:rsidR="00E56AE0" w:rsidRPr="007E5C64" w:rsidRDefault="00E56AE0" w:rsidP="00997082">
            <w:pPr>
              <w:pStyle w:val="rowtabella0"/>
              <w:jc w:val="center"/>
              <w:rPr>
                <w:color w:val="002060"/>
              </w:rPr>
            </w:pPr>
            <w:r w:rsidRPr="007E5C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8E5E2D6" w14:textId="77777777" w:rsidR="00E56AE0" w:rsidRPr="007E5C64" w:rsidRDefault="00E56AE0" w:rsidP="00997082">
            <w:pPr>
              <w:pStyle w:val="rowtabella0"/>
              <w:rPr>
                <w:color w:val="002060"/>
              </w:rPr>
            </w:pPr>
            <w:r w:rsidRPr="007E5C64">
              <w:rPr>
                <w:color w:val="002060"/>
              </w:rPr>
              <w:t>06/10/2023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63C2B6B" w14:textId="77777777" w:rsidR="00E56AE0" w:rsidRPr="007E5C64" w:rsidRDefault="00E56AE0" w:rsidP="00997082">
            <w:pPr>
              <w:pStyle w:val="rowtabella0"/>
              <w:rPr>
                <w:color w:val="002060"/>
              </w:rPr>
            </w:pPr>
            <w:r w:rsidRPr="007E5C64">
              <w:rPr>
                <w:color w:val="002060"/>
              </w:rPr>
              <w:t xml:space="preserve">5623 PALESTRA </w:t>
            </w:r>
            <w:proofErr w:type="gramStart"/>
            <w:r w:rsidRPr="007E5C64">
              <w:rPr>
                <w:color w:val="002060"/>
              </w:rPr>
              <w:t>SC.MEDIA</w:t>
            </w:r>
            <w:proofErr w:type="gramEnd"/>
            <w:r w:rsidRPr="007E5C64">
              <w:rPr>
                <w:color w:val="002060"/>
              </w:rPr>
              <w:t xml:space="preserve"> B.ROSSELLI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5A957D" w14:textId="77777777" w:rsidR="00E56AE0" w:rsidRPr="007E5C64" w:rsidRDefault="00E56AE0" w:rsidP="00997082">
            <w:pPr>
              <w:pStyle w:val="rowtabella0"/>
              <w:rPr>
                <w:color w:val="002060"/>
              </w:rPr>
            </w:pPr>
            <w:r w:rsidRPr="007E5C64">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25D2A5" w14:textId="77777777" w:rsidR="00E56AE0" w:rsidRPr="007E5C64" w:rsidRDefault="00E56AE0" w:rsidP="00997082">
            <w:pPr>
              <w:pStyle w:val="rowtabella0"/>
              <w:rPr>
                <w:color w:val="002060"/>
              </w:rPr>
            </w:pPr>
            <w:r w:rsidRPr="007E5C64">
              <w:rPr>
                <w:color w:val="002060"/>
              </w:rPr>
              <w:t>VIA PIRANDELLO</w:t>
            </w:r>
          </w:p>
        </w:tc>
      </w:tr>
      <w:tr w:rsidR="00E56AE0" w:rsidRPr="007E5C64" w14:paraId="2B13B3B7" w14:textId="77777777" w:rsidTr="0099708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5FCA9C3" w14:textId="77777777" w:rsidR="00E56AE0" w:rsidRPr="007E5C64" w:rsidRDefault="00E56AE0" w:rsidP="00997082">
            <w:pPr>
              <w:pStyle w:val="rowtabella0"/>
              <w:rPr>
                <w:color w:val="002060"/>
              </w:rPr>
            </w:pPr>
            <w:r w:rsidRPr="007E5C64">
              <w:rPr>
                <w:color w:val="002060"/>
              </w:rPr>
              <w:t>MOGLIANESE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9096792" w14:textId="77777777" w:rsidR="00E56AE0" w:rsidRPr="007E5C64" w:rsidRDefault="00E56AE0" w:rsidP="00997082">
            <w:pPr>
              <w:pStyle w:val="rowtabella0"/>
              <w:rPr>
                <w:color w:val="002060"/>
              </w:rPr>
            </w:pPr>
            <w:r w:rsidRPr="007E5C64">
              <w:rPr>
                <w:color w:val="002060"/>
              </w:rPr>
              <w:t>POL. SPORT COMMUNICATION</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8D72727" w14:textId="77777777" w:rsidR="00E56AE0" w:rsidRPr="007E5C64" w:rsidRDefault="00E56AE0" w:rsidP="00997082">
            <w:pPr>
              <w:pStyle w:val="rowtabella0"/>
              <w:jc w:val="center"/>
              <w:rPr>
                <w:color w:val="002060"/>
              </w:rPr>
            </w:pPr>
            <w:r w:rsidRPr="007E5C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105D836" w14:textId="77777777" w:rsidR="00E56AE0" w:rsidRPr="007E5C64" w:rsidRDefault="00E56AE0" w:rsidP="00997082">
            <w:pPr>
              <w:pStyle w:val="rowtabella0"/>
              <w:rPr>
                <w:color w:val="002060"/>
              </w:rPr>
            </w:pPr>
            <w:r w:rsidRPr="007E5C64">
              <w:rPr>
                <w:color w:val="002060"/>
              </w:rPr>
              <w:t>06/10/2023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8446FAD" w14:textId="77777777" w:rsidR="00E56AE0" w:rsidRPr="007E5C64" w:rsidRDefault="00E56AE0" w:rsidP="00997082">
            <w:pPr>
              <w:pStyle w:val="rowtabella0"/>
              <w:rPr>
                <w:color w:val="002060"/>
              </w:rPr>
            </w:pPr>
            <w:r w:rsidRPr="007E5C64">
              <w:rPr>
                <w:color w:val="002060"/>
              </w:rPr>
              <w:t>5283 PALAZZETTO C.S.DI MOGLIANO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7D1472" w14:textId="77777777" w:rsidR="00E56AE0" w:rsidRPr="007E5C64" w:rsidRDefault="00E56AE0" w:rsidP="00997082">
            <w:pPr>
              <w:pStyle w:val="rowtabella0"/>
              <w:rPr>
                <w:color w:val="002060"/>
              </w:rPr>
            </w:pPr>
            <w:r w:rsidRPr="007E5C64">
              <w:rPr>
                <w:color w:val="002060"/>
              </w:rPr>
              <w:t>MOGLIANO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860FA9" w14:textId="77777777" w:rsidR="00E56AE0" w:rsidRPr="007E5C64" w:rsidRDefault="00E56AE0" w:rsidP="00997082">
            <w:pPr>
              <w:pStyle w:val="rowtabella0"/>
              <w:rPr>
                <w:color w:val="002060"/>
              </w:rPr>
            </w:pPr>
            <w:r w:rsidRPr="007E5C64">
              <w:rPr>
                <w:color w:val="002060"/>
              </w:rPr>
              <w:t>VIA PAOLO BORSELLINO</w:t>
            </w:r>
          </w:p>
        </w:tc>
      </w:tr>
      <w:tr w:rsidR="00E56AE0" w:rsidRPr="007E5C64" w14:paraId="4BCA8D98" w14:textId="77777777" w:rsidTr="0099708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DE24DD8" w14:textId="77777777" w:rsidR="00E56AE0" w:rsidRPr="007E5C64" w:rsidRDefault="00E56AE0" w:rsidP="00997082">
            <w:pPr>
              <w:pStyle w:val="rowtabella0"/>
              <w:rPr>
                <w:color w:val="002060"/>
              </w:rPr>
            </w:pPr>
            <w:r w:rsidRPr="007E5C64">
              <w:rPr>
                <w:color w:val="002060"/>
              </w:rPr>
              <w:t>PIEDIRIPA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DD1338E" w14:textId="77777777" w:rsidR="00E56AE0" w:rsidRPr="007E5C64" w:rsidRDefault="00E56AE0" w:rsidP="00997082">
            <w:pPr>
              <w:pStyle w:val="rowtabella0"/>
              <w:rPr>
                <w:color w:val="002060"/>
              </w:rPr>
            </w:pPr>
            <w:r w:rsidRPr="007E5C64">
              <w:rPr>
                <w:color w:val="002060"/>
              </w:rPr>
              <w:t>VIS CIVITANOVA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DB3B17E" w14:textId="77777777" w:rsidR="00E56AE0" w:rsidRPr="007E5C64" w:rsidRDefault="00E56AE0" w:rsidP="00997082">
            <w:pPr>
              <w:pStyle w:val="rowtabella0"/>
              <w:jc w:val="center"/>
              <w:rPr>
                <w:color w:val="002060"/>
              </w:rPr>
            </w:pPr>
            <w:r w:rsidRPr="007E5C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1ACFF9F" w14:textId="77777777" w:rsidR="00E56AE0" w:rsidRPr="007E5C64" w:rsidRDefault="00E56AE0" w:rsidP="00997082">
            <w:pPr>
              <w:pStyle w:val="rowtabella0"/>
              <w:rPr>
                <w:color w:val="002060"/>
              </w:rPr>
            </w:pPr>
            <w:r w:rsidRPr="007E5C64">
              <w:rPr>
                <w:color w:val="002060"/>
              </w:rPr>
              <w:t>06/10/2023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4D7503A" w14:textId="77777777" w:rsidR="00E56AE0" w:rsidRPr="007E5C64" w:rsidRDefault="00E56AE0" w:rsidP="00997082">
            <w:pPr>
              <w:pStyle w:val="rowtabella0"/>
              <w:rPr>
                <w:color w:val="002060"/>
              </w:rPr>
            </w:pPr>
            <w:r w:rsidRPr="007E5C64">
              <w:rPr>
                <w:color w:val="002060"/>
              </w:rPr>
              <w:t>5268 "I LUDI DI APOLLO"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2D9643" w14:textId="77777777" w:rsidR="00E56AE0" w:rsidRPr="007E5C64" w:rsidRDefault="00E56AE0" w:rsidP="00997082">
            <w:pPr>
              <w:pStyle w:val="rowtabella0"/>
              <w:rPr>
                <w:color w:val="002060"/>
              </w:rPr>
            </w:pPr>
            <w:r w:rsidRPr="007E5C64">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EA7655" w14:textId="77777777" w:rsidR="00E56AE0" w:rsidRPr="007E5C64" w:rsidRDefault="00E56AE0" w:rsidP="00997082">
            <w:pPr>
              <w:pStyle w:val="rowtabella0"/>
              <w:rPr>
                <w:color w:val="002060"/>
              </w:rPr>
            </w:pPr>
            <w:r w:rsidRPr="007E5C64">
              <w:rPr>
                <w:color w:val="002060"/>
              </w:rPr>
              <w:t>VIA VOLTURNO-PIEDIRIPA</w:t>
            </w:r>
          </w:p>
        </w:tc>
      </w:tr>
      <w:tr w:rsidR="00E56AE0" w:rsidRPr="007E5C64" w14:paraId="626A5346" w14:textId="77777777" w:rsidTr="0099708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4A6DD95" w14:textId="77777777" w:rsidR="00E56AE0" w:rsidRPr="007E5C64" w:rsidRDefault="00E56AE0" w:rsidP="00997082">
            <w:pPr>
              <w:pStyle w:val="rowtabella0"/>
              <w:rPr>
                <w:color w:val="002060"/>
              </w:rPr>
            </w:pPr>
            <w:r w:rsidRPr="007E5C64">
              <w:rPr>
                <w:color w:val="002060"/>
              </w:rPr>
              <w:t>VAL TENNA UNITED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8F5D0C" w14:textId="77777777" w:rsidR="00E56AE0" w:rsidRPr="007E5C64" w:rsidRDefault="00E56AE0" w:rsidP="00997082">
            <w:pPr>
              <w:pStyle w:val="rowtabella0"/>
              <w:rPr>
                <w:color w:val="002060"/>
              </w:rPr>
            </w:pPr>
            <w:r w:rsidRPr="007E5C64">
              <w:rPr>
                <w:color w:val="002060"/>
              </w:rPr>
              <w:t>FUTSAL SAMBUCHETO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F14684" w14:textId="77777777" w:rsidR="00E56AE0" w:rsidRPr="007E5C64" w:rsidRDefault="00E56AE0" w:rsidP="00997082">
            <w:pPr>
              <w:pStyle w:val="rowtabella0"/>
              <w:jc w:val="center"/>
              <w:rPr>
                <w:color w:val="002060"/>
              </w:rPr>
            </w:pPr>
            <w:r w:rsidRPr="007E5C6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2AEF6D" w14:textId="77777777" w:rsidR="00E56AE0" w:rsidRPr="007E5C64" w:rsidRDefault="00E56AE0" w:rsidP="00997082">
            <w:pPr>
              <w:pStyle w:val="rowtabella0"/>
              <w:rPr>
                <w:color w:val="002060"/>
              </w:rPr>
            </w:pPr>
            <w:r w:rsidRPr="007E5C64">
              <w:rPr>
                <w:color w:val="002060"/>
              </w:rPr>
              <w:t>06/10/2023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2FF3CA" w14:textId="77777777" w:rsidR="00E56AE0" w:rsidRPr="007E5C64" w:rsidRDefault="00E56AE0" w:rsidP="00997082">
            <w:pPr>
              <w:pStyle w:val="rowtabella0"/>
              <w:rPr>
                <w:color w:val="002060"/>
              </w:rPr>
            </w:pPr>
            <w:r w:rsidRPr="007E5C64">
              <w:rPr>
                <w:color w:val="002060"/>
              </w:rPr>
              <w:t>5678 CAMPO COPERTO RIONE MURATO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A85D9A" w14:textId="77777777" w:rsidR="00E56AE0" w:rsidRPr="007E5C64" w:rsidRDefault="00E56AE0" w:rsidP="00997082">
            <w:pPr>
              <w:pStyle w:val="rowtabella0"/>
              <w:rPr>
                <w:color w:val="002060"/>
              </w:rPr>
            </w:pPr>
            <w:r w:rsidRPr="007E5C64">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1BD940" w14:textId="77777777" w:rsidR="00E56AE0" w:rsidRPr="007E5C64" w:rsidRDefault="00E56AE0" w:rsidP="00997082">
            <w:pPr>
              <w:pStyle w:val="rowtabella0"/>
              <w:rPr>
                <w:color w:val="002060"/>
              </w:rPr>
            </w:pPr>
            <w:r w:rsidRPr="007E5C64">
              <w:rPr>
                <w:color w:val="002060"/>
              </w:rPr>
              <w:t>VIA SIBILLA 2C</w:t>
            </w:r>
          </w:p>
        </w:tc>
      </w:tr>
    </w:tbl>
    <w:p w14:paraId="24099B45" w14:textId="77777777" w:rsidR="00E56AE0" w:rsidRPr="007E5C64" w:rsidRDefault="00E56AE0" w:rsidP="00E56AE0">
      <w:pPr>
        <w:pStyle w:val="breakline"/>
        <w:rPr>
          <w:rFonts w:eastAsiaTheme="minorEastAsia"/>
          <w:color w:val="002060"/>
        </w:rPr>
      </w:pPr>
    </w:p>
    <w:p w14:paraId="1F965CB1" w14:textId="77777777" w:rsidR="00E56AE0" w:rsidRPr="007E5C64" w:rsidRDefault="00E56AE0" w:rsidP="00E56AE0">
      <w:pPr>
        <w:pStyle w:val="breakline"/>
        <w:rPr>
          <w:color w:val="002060"/>
        </w:rPr>
      </w:pPr>
    </w:p>
    <w:p w14:paraId="666EB5BC" w14:textId="77777777" w:rsidR="00E56AE0" w:rsidRPr="007E5C64" w:rsidRDefault="00E56AE0" w:rsidP="00E56AE0">
      <w:pPr>
        <w:pStyle w:val="breakline"/>
        <w:rPr>
          <w:color w:val="002060"/>
        </w:rPr>
      </w:pPr>
    </w:p>
    <w:p w14:paraId="403ED96B" w14:textId="77777777" w:rsidR="00E56AE0" w:rsidRPr="007E5C64" w:rsidRDefault="00E56AE0" w:rsidP="00E56AE0">
      <w:pPr>
        <w:pStyle w:val="sottotitolocampionato10"/>
        <w:rPr>
          <w:color w:val="002060"/>
        </w:rPr>
      </w:pPr>
      <w:r w:rsidRPr="007E5C64">
        <w:rPr>
          <w:color w:val="002060"/>
        </w:rPr>
        <w:t>GIRONE E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2"/>
        <w:gridCol w:w="2026"/>
        <w:gridCol w:w="385"/>
        <w:gridCol w:w="898"/>
        <w:gridCol w:w="1176"/>
        <w:gridCol w:w="1545"/>
        <w:gridCol w:w="1568"/>
      </w:tblGrid>
      <w:tr w:rsidR="00E56AE0" w:rsidRPr="007E5C64" w14:paraId="7E41901A" w14:textId="77777777" w:rsidTr="0099708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27BBD5" w14:textId="77777777" w:rsidR="00E56AE0" w:rsidRPr="007E5C64" w:rsidRDefault="00E56AE0" w:rsidP="00997082">
            <w:pPr>
              <w:pStyle w:val="headertabella0"/>
              <w:rPr>
                <w:color w:val="002060"/>
              </w:rPr>
            </w:pPr>
            <w:r w:rsidRPr="007E5C6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5DABAC" w14:textId="77777777" w:rsidR="00E56AE0" w:rsidRPr="007E5C64" w:rsidRDefault="00E56AE0" w:rsidP="00997082">
            <w:pPr>
              <w:pStyle w:val="headertabella0"/>
              <w:rPr>
                <w:color w:val="002060"/>
              </w:rPr>
            </w:pPr>
            <w:r w:rsidRPr="007E5C6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8FE8C3" w14:textId="77777777" w:rsidR="00E56AE0" w:rsidRPr="007E5C64" w:rsidRDefault="00E56AE0" w:rsidP="00997082">
            <w:pPr>
              <w:pStyle w:val="headertabella0"/>
              <w:rPr>
                <w:color w:val="002060"/>
              </w:rPr>
            </w:pPr>
            <w:r w:rsidRPr="007E5C6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E13D4E" w14:textId="77777777" w:rsidR="00E56AE0" w:rsidRPr="007E5C64" w:rsidRDefault="00E56AE0" w:rsidP="00997082">
            <w:pPr>
              <w:pStyle w:val="headertabella0"/>
              <w:rPr>
                <w:color w:val="002060"/>
              </w:rPr>
            </w:pPr>
            <w:r w:rsidRPr="007E5C6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F9C994" w14:textId="77777777" w:rsidR="00E56AE0" w:rsidRPr="007E5C64" w:rsidRDefault="00E56AE0" w:rsidP="00997082">
            <w:pPr>
              <w:pStyle w:val="headertabella0"/>
              <w:rPr>
                <w:color w:val="002060"/>
              </w:rPr>
            </w:pPr>
            <w:r w:rsidRPr="007E5C6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B7105B" w14:textId="77777777" w:rsidR="00E56AE0" w:rsidRPr="007E5C64" w:rsidRDefault="00E56AE0" w:rsidP="00997082">
            <w:pPr>
              <w:pStyle w:val="headertabella0"/>
              <w:rPr>
                <w:color w:val="002060"/>
              </w:rPr>
            </w:pPr>
            <w:proofErr w:type="spellStart"/>
            <w:r w:rsidRPr="007E5C64">
              <w:rPr>
                <w:color w:val="002060"/>
              </w:rPr>
              <w:t>Localita'</w:t>
            </w:r>
            <w:proofErr w:type="spellEnd"/>
            <w:r w:rsidRPr="007E5C6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FB2184" w14:textId="77777777" w:rsidR="00E56AE0" w:rsidRPr="007E5C64" w:rsidRDefault="00E56AE0" w:rsidP="00997082">
            <w:pPr>
              <w:pStyle w:val="headertabella0"/>
              <w:rPr>
                <w:color w:val="002060"/>
              </w:rPr>
            </w:pPr>
            <w:r w:rsidRPr="007E5C64">
              <w:rPr>
                <w:color w:val="002060"/>
              </w:rPr>
              <w:t>Indirizzo Impianto</w:t>
            </w:r>
          </w:p>
        </w:tc>
      </w:tr>
      <w:tr w:rsidR="00E56AE0" w:rsidRPr="007E5C64" w14:paraId="5C758FF8" w14:textId="77777777" w:rsidTr="0099708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4423CC4" w14:textId="77777777" w:rsidR="00E56AE0" w:rsidRPr="007E5C64" w:rsidRDefault="00E56AE0" w:rsidP="00997082">
            <w:pPr>
              <w:pStyle w:val="rowtabella0"/>
              <w:rPr>
                <w:color w:val="002060"/>
              </w:rPr>
            </w:pPr>
            <w:r w:rsidRPr="007E5C64">
              <w:rPr>
                <w:color w:val="002060"/>
              </w:rPr>
              <w:t>AMICI 84</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2206D7" w14:textId="77777777" w:rsidR="00E56AE0" w:rsidRPr="007E5C64" w:rsidRDefault="00E56AE0" w:rsidP="00997082">
            <w:pPr>
              <w:pStyle w:val="rowtabella0"/>
              <w:rPr>
                <w:color w:val="002060"/>
              </w:rPr>
            </w:pPr>
            <w:r w:rsidRPr="007E5C64">
              <w:rPr>
                <w:color w:val="002060"/>
              </w:rPr>
              <w:t>ATLETICO ASCOLI 2000</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6D4590" w14:textId="77777777" w:rsidR="00E56AE0" w:rsidRPr="007E5C64" w:rsidRDefault="00E56AE0" w:rsidP="00997082">
            <w:pPr>
              <w:pStyle w:val="rowtabella0"/>
              <w:jc w:val="center"/>
              <w:rPr>
                <w:color w:val="002060"/>
              </w:rPr>
            </w:pPr>
            <w:r w:rsidRPr="007E5C6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128F0A" w14:textId="77777777" w:rsidR="00E56AE0" w:rsidRPr="007E5C64" w:rsidRDefault="00E56AE0" w:rsidP="00997082">
            <w:pPr>
              <w:pStyle w:val="rowtabella0"/>
              <w:rPr>
                <w:color w:val="002060"/>
              </w:rPr>
            </w:pPr>
            <w:r w:rsidRPr="007E5C64">
              <w:rPr>
                <w:color w:val="002060"/>
              </w:rPr>
              <w:t>06/10/2023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063180" w14:textId="77777777" w:rsidR="00E56AE0" w:rsidRPr="007E5C64" w:rsidRDefault="00E56AE0" w:rsidP="00997082">
            <w:pPr>
              <w:pStyle w:val="rowtabella0"/>
              <w:rPr>
                <w:color w:val="002060"/>
              </w:rPr>
            </w:pPr>
            <w:r w:rsidRPr="007E5C64">
              <w:rPr>
                <w:color w:val="002060"/>
              </w:rPr>
              <w:t>5731 PALAROZZI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A5BE30" w14:textId="77777777" w:rsidR="00E56AE0" w:rsidRPr="007E5C64" w:rsidRDefault="00E56AE0" w:rsidP="00997082">
            <w:pPr>
              <w:pStyle w:val="rowtabella0"/>
              <w:rPr>
                <w:color w:val="002060"/>
              </w:rPr>
            </w:pPr>
            <w:r w:rsidRPr="007E5C64">
              <w:rPr>
                <w:color w:val="002060"/>
              </w:rPr>
              <w:t>FOLIGNANO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7E043D" w14:textId="77777777" w:rsidR="00E56AE0" w:rsidRPr="007E5C64" w:rsidRDefault="00E56AE0" w:rsidP="00997082">
            <w:pPr>
              <w:pStyle w:val="rowtabella0"/>
              <w:rPr>
                <w:color w:val="002060"/>
              </w:rPr>
            </w:pPr>
            <w:r w:rsidRPr="007E5C64">
              <w:rPr>
                <w:color w:val="002060"/>
              </w:rPr>
              <w:t>PIAZZA S. D'ACQUISTO</w:t>
            </w:r>
          </w:p>
        </w:tc>
      </w:tr>
      <w:tr w:rsidR="00E56AE0" w:rsidRPr="007E5C64" w14:paraId="2281C3F2" w14:textId="77777777" w:rsidTr="0099708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5210805" w14:textId="77777777" w:rsidR="00E56AE0" w:rsidRPr="007E5C64" w:rsidRDefault="00E56AE0" w:rsidP="00997082">
            <w:pPr>
              <w:pStyle w:val="rowtabella0"/>
              <w:rPr>
                <w:color w:val="002060"/>
              </w:rPr>
            </w:pPr>
            <w:r w:rsidRPr="007E5C64">
              <w:rPr>
                <w:color w:val="002060"/>
              </w:rPr>
              <w:t>FUTSAL L.C.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F3D6302" w14:textId="77777777" w:rsidR="00E56AE0" w:rsidRPr="007E5C64" w:rsidRDefault="00E56AE0" w:rsidP="00997082">
            <w:pPr>
              <w:pStyle w:val="rowtabella0"/>
              <w:rPr>
                <w:color w:val="002060"/>
              </w:rPr>
            </w:pPr>
            <w:r w:rsidRPr="007E5C64">
              <w:rPr>
                <w:color w:val="002060"/>
              </w:rPr>
              <w:t>SPORTING GROTTAMMARE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10C3098" w14:textId="77777777" w:rsidR="00E56AE0" w:rsidRPr="007E5C64" w:rsidRDefault="00E56AE0" w:rsidP="00997082">
            <w:pPr>
              <w:pStyle w:val="rowtabella0"/>
              <w:jc w:val="center"/>
              <w:rPr>
                <w:color w:val="002060"/>
              </w:rPr>
            </w:pPr>
            <w:r w:rsidRPr="007E5C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BB13492" w14:textId="77777777" w:rsidR="00E56AE0" w:rsidRPr="007E5C64" w:rsidRDefault="00E56AE0" w:rsidP="00997082">
            <w:pPr>
              <w:pStyle w:val="rowtabella0"/>
              <w:rPr>
                <w:color w:val="002060"/>
              </w:rPr>
            </w:pPr>
            <w:r w:rsidRPr="007E5C64">
              <w:rPr>
                <w:color w:val="002060"/>
              </w:rPr>
              <w:t>06/10/2023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83AC0E5" w14:textId="77777777" w:rsidR="00E56AE0" w:rsidRPr="007E5C64" w:rsidRDefault="00E56AE0" w:rsidP="00997082">
            <w:pPr>
              <w:pStyle w:val="rowtabella0"/>
              <w:rPr>
                <w:color w:val="002060"/>
              </w:rPr>
            </w:pPr>
            <w:r w:rsidRPr="007E5C64">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06F4C5" w14:textId="77777777" w:rsidR="00E56AE0" w:rsidRPr="007E5C64" w:rsidRDefault="00E56AE0" w:rsidP="00997082">
            <w:pPr>
              <w:pStyle w:val="rowtabella0"/>
              <w:rPr>
                <w:color w:val="002060"/>
              </w:rPr>
            </w:pPr>
            <w:r w:rsidRPr="007E5C64">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E912C4" w14:textId="77777777" w:rsidR="00E56AE0" w:rsidRPr="007E5C64" w:rsidRDefault="00E56AE0" w:rsidP="00997082">
            <w:pPr>
              <w:pStyle w:val="rowtabella0"/>
              <w:rPr>
                <w:color w:val="002060"/>
              </w:rPr>
            </w:pPr>
            <w:r w:rsidRPr="007E5C64">
              <w:rPr>
                <w:color w:val="002060"/>
              </w:rPr>
              <w:t>VIA CORRADI</w:t>
            </w:r>
          </w:p>
        </w:tc>
      </w:tr>
      <w:tr w:rsidR="00E56AE0" w:rsidRPr="007E5C64" w14:paraId="66657BEA" w14:textId="77777777" w:rsidTr="0099708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746CD1D" w14:textId="77777777" w:rsidR="00E56AE0" w:rsidRPr="007E5C64" w:rsidRDefault="00E56AE0" w:rsidP="00997082">
            <w:pPr>
              <w:pStyle w:val="rowtabella0"/>
              <w:rPr>
                <w:color w:val="002060"/>
              </w:rPr>
            </w:pPr>
            <w:r w:rsidRPr="007E5C64">
              <w:rPr>
                <w:color w:val="002060"/>
              </w:rPr>
              <w:t>FUTSAL VIRE GEOSISTEM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237C633" w14:textId="77777777" w:rsidR="00E56AE0" w:rsidRPr="007E5C64" w:rsidRDefault="00E56AE0" w:rsidP="00997082">
            <w:pPr>
              <w:pStyle w:val="rowtabella0"/>
              <w:rPr>
                <w:color w:val="002060"/>
              </w:rPr>
            </w:pPr>
            <w:r w:rsidRPr="007E5C64">
              <w:rPr>
                <w:color w:val="002060"/>
              </w:rPr>
              <w:t>PICENO UNITED MMX A 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0BB653F" w14:textId="77777777" w:rsidR="00E56AE0" w:rsidRPr="007E5C64" w:rsidRDefault="00E56AE0" w:rsidP="00997082">
            <w:pPr>
              <w:pStyle w:val="rowtabella0"/>
              <w:jc w:val="center"/>
              <w:rPr>
                <w:color w:val="002060"/>
              </w:rPr>
            </w:pPr>
            <w:r w:rsidRPr="007E5C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028101B" w14:textId="77777777" w:rsidR="00E56AE0" w:rsidRPr="007E5C64" w:rsidRDefault="00E56AE0" w:rsidP="00997082">
            <w:pPr>
              <w:pStyle w:val="rowtabella0"/>
              <w:rPr>
                <w:color w:val="002060"/>
              </w:rPr>
            </w:pPr>
            <w:r w:rsidRPr="007E5C64">
              <w:rPr>
                <w:color w:val="002060"/>
              </w:rPr>
              <w:t>06/10/2023 20:45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BFEBD10" w14:textId="77777777" w:rsidR="00E56AE0" w:rsidRPr="007E5C64" w:rsidRDefault="00E56AE0" w:rsidP="00997082">
            <w:pPr>
              <w:pStyle w:val="rowtabella0"/>
              <w:rPr>
                <w:color w:val="002060"/>
              </w:rPr>
            </w:pPr>
            <w:r w:rsidRPr="007E5C64">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A8062C" w14:textId="77777777" w:rsidR="00E56AE0" w:rsidRPr="007E5C64" w:rsidRDefault="00E56AE0" w:rsidP="00997082">
            <w:pPr>
              <w:pStyle w:val="rowtabella0"/>
              <w:rPr>
                <w:color w:val="002060"/>
              </w:rPr>
            </w:pPr>
            <w:r w:rsidRPr="007E5C64">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01AD64" w14:textId="77777777" w:rsidR="00E56AE0" w:rsidRPr="007E5C64" w:rsidRDefault="00E56AE0" w:rsidP="00997082">
            <w:pPr>
              <w:pStyle w:val="rowtabella0"/>
              <w:rPr>
                <w:color w:val="002060"/>
              </w:rPr>
            </w:pPr>
            <w:r w:rsidRPr="007E5C64">
              <w:rPr>
                <w:color w:val="002060"/>
              </w:rPr>
              <w:t xml:space="preserve">LOC.MONTEROCCO VIA </w:t>
            </w:r>
            <w:proofErr w:type="gramStart"/>
            <w:r w:rsidRPr="007E5C64">
              <w:rPr>
                <w:color w:val="002060"/>
              </w:rPr>
              <w:t>A.MANCINI</w:t>
            </w:r>
            <w:proofErr w:type="gramEnd"/>
          </w:p>
        </w:tc>
      </w:tr>
      <w:tr w:rsidR="00E56AE0" w:rsidRPr="007E5C64" w14:paraId="7F140C88" w14:textId="77777777" w:rsidTr="0099708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E4FAEC0" w14:textId="77777777" w:rsidR="00E56AE0" w:rsidRPr="007E5C64" w:rsidRDefault="00E56AE0" w:rsidP="00997082">
            <w:pPr>
              <w:pStyle w:val="rowtabella0"/>
              <w:rPr>
                <w:color w:val="002060"/>
              </w:rPr>
            </w:pPr>
            <w:r w:rsidRPr="007E5C64">
              <w:rPr>
                <w:color w:val="002060"/>
              </w:rPr>
              <w:t>RIPABERARDA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1EFE76C" w14:textId="77777777" w:rsidR="00E56AE0" w:rsidRPr="007E5C64" w:rsidRDefault="00E56AE0" w:rsidP="00997082">
            <w:pPr>
              <w:pStyle w:val="rowtabella0"/>
              <w:rPr>
                <w:color w:val="002060"/>
              </w:rPr>
            </w:pPr>
            <w:r w:rsidRPr="007E5C64">
              <w:rPr>
                <w:color w:val="002060"/>
              </w:rPr>
              <w:t>SAMBENEDETTESE BEACH SOCC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B8DF4BF" w14:textId="77777777" w:rsidR="00E56AE0" w:rsidRPr="007E5C64" w:rsidRDefault="00E56AE0" w:rsidP="00997082">
            <w:pPr>
              <w:pStyle w:val="rowtabella0"/>
              <w:jc w:val="center"/>
              <w:rPr>
                <w:color w:val="002060"/>
              </w:rPr>
            </w:pPr>
            <w:r w:rsidRPr="007E5C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FF32D68" w14:textId="77777777" w:rsidR="00E56AE0" w:rsidRPr="007E5C64" w:rsidRDefault="00E56AE0" w:rsidP="00997082">
            <w:pPr>
              <w:pStyle w:val="rowtabella0"/>
              <w:rPr>
                <w:color w:val="002060"/>
              </w:rPr>
            </w:pPr>
            <w:r w:rsidRPr="007E5C64">
              <w:rPr>
                <w:color w:val="002060"/>
              </w:rPr>
              <w:t>06/10/2023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F21EFCE" w14:textId="77777777" w:rsidR="00E56AE0" w:rsidRPr="007E5C64" w:rsidRDefault="00E56AE0" w:rsidP="00997082">
            <w:pPr>
              <w:pStyle w:val="rowtabella0"/>
              <w:rPr>
                <w:color w:val="002060"/>
              </w:rPr>
            </w:pPr>
            <w:r w:rsidRPr="007E5C64">
              <w:rPr>
                <w:color w:val="002060"/>
              </w:rPr>
              <w:t>5670 PALESTRA COMUNALE VANNICOLA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F9A9F2" w14:textId="77777777" w:rsidR="00E56AE0" w:rsidRPr="007E5C64" w:rsidRDefault="00E56AE0" w:rsidP="00997082">
            <w:pPr>
              <w:pStyle w:val="rowtabella0"/>
              <w:rPr>
                <w:color w:val="002060"/>
              </w:rPr>
            </w:pPr>
            <w:r w:rsidRPr="007E5C64">
              <w:rPr>
                <w:color w:val="002060"/>
              </w:rPr>
              <w:t>OFFIDA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F98946" w14:textId="77777777" w:rsidR="00E56AE0" w:rsidRPr="007E5C64" w:rsidRDefault="00E56AE0" w:rsidP="00997082">
            <w:pPr>
              <w:pStyle w:val="rowtabella0"/>
              <w:rPr>
                <w:color w:val="002060"/>
              </w:rPr>
            </w:pPr>
            <w:r w:rsidRPr="007E5C64">
              <w:rPr>
                <w:color w:val="002060"/>
              </w:rPr>
              <w:t>VIA MARTIRI DELLA RESISTENZA</w:t>
            </w:r>
          </w:p>
        </w:tc>
      </w:tr>
      <w:tr w:rsidR="00E56AE0" w:rsidRPr="007E5C64" w14:paraId="1194F104" w14:textId="77777777" w:rsidTr="0099708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F31AFE6" w14:textId="77777777" w:rsidR="00E56AE0" w:rsidRPr="007E5C64" w:rsidRDefault="00E56AE0" w:rsidP="00997082">
            <w:pPr>
              <w:pStyle w:val="rowtabella0"/>
              <w:rPr>
                <w:color w:val="002060"/>
              </w:rPr>
            </w:pPr>
            <w:r w:rsidRPr="007E5C64">
              <w:rPr>
                <w:color w:val="002060"/>
              </w:rPr>
              <w:t>RIVIERA DELLE PALME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035D302" w14:textId="77777777" w:rsidR="00E56AE0" w:rsidRPr="007E5C64" w:rsidRDefault="00E56AE0" w:rsidP="00997082">
            <w:pPr>
              <w:pStyle w:val="rowtabella0"/>
              <w:rPr>
                <w:color w:val="002060"/>
              </w:rPr>
            </w:pPr>
            <w:r w:rsidRPr="007E5C64">
              <w:rPr>
                <w:color w:val="002060"/>
              </w:rPr>
              <w:t>CSI MONTEFIORE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BECE65E" w14:textId="77777777" w:rsidR="00E56AE0" w:rsidRPr="007E5C64" w:rsidRDefault="00E56AE0" w:rsidP="00997082">
            <w:pPr>
              <w:pStyle w:val="rowtabella0"/>
              <w:jc w:val="center"/>
              <w:rPr>
                <w:color w:val="002060"/>
              </w:rPr>
            </w:pPr>
            <w:r w:rsidRPr="007E5C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A4E7AB1" w14:textId="77777777" w:rsidR="00E56AE0" w:rsidRPr="007E5C64" w:rsidRDefault="00E56AE0" w:rsidP="00997082">
            <w:pPr>
              <w:pStyle w:val="rowtabella0"/>
              <w:rPr>
                <w:color w:val="002060"/>
              </w:rPr>
            </w:pPr>
            <w:r w:rsidRPr="007E5C64">
              <w:rPr>
                <w:color w:val="002060"/>
              </w:rPr>
              <w:t>06/10/2023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FC5AA46" w14:textId="77777777" w:rsidR="00E56AE0" w:rsidRPr="007E5C64" w:rsidRDefault="00E56AE0" w:rsidP="00997082">
            <w:pPr>
              <w:pStyle w:val="rowtabella0"/>
              <w:rPr>
                <w:color w:val="002060"/>
              </w:rPr>
            </w:pPr>
            <w:r w:rsidRPr="007E5C64">
              <w:rPr>
                <w:color w:val="002060"/>
              </w:rPr>
              <w:t>5604 CAMPO COPERTO IST.CAPRIOTTI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220E53" w14:textId="77777777" w:rsidR="00E56AE0" w:rsidRPr="007E5C64" w:rsidRDefault="00E56AE0" w:rsidP="00997082">
            <w:pPr>
              <w:pStyle w:val="rowtabella0"/>
              <w:rPr>
                <w:color w:val="002060"/>
              </w:rPr>
            </w:pPr>
            <w:r w:rsidRPr="007E5C64">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8C909F" w14:textId="77777777" w:rsidR="00E56AE0" w:rsidRPr="007E5C64" w:rsidRDefault="00E56AE0" w:rsidP="00997082">
            <w:pPr>
              <w:pStyle w:val="rowtabella0"/>
              <w:rPr>
                <w:color w:val="002060"/>
              </w:rPr>
            </w:pPr>
            <w:r w:rsidRPr="007E5C64">
              <w:rPr>
                <w:color w:val="002060"/>
              </w:rPr>
              <w:t>VIA SGATTONI - CONTR.RAGNOLA</w:t>
            </w:r>
          </w:p>
        </w:tc>
      </w:tr>
      <w:tr w:rsidR="00E56AE0" w:rsidRPr="007E5C64" w14:paraId="064B643F" w14:textId="77777777" w:rsidTr="0099708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9EEE459" w14:textId="77777777" w:rsidR="00E56AE0" w:rsidRPr="007E5C64" w:rsidRDefault="00E56AE0" w:rsidP="00997082">
            <w:pPr>
              <w:pStyle w:val="rowtabella0"/>
              <w:rPr>
                <w:color w:val="002060"/>
              </w:rPr>
            </w:pPr>
            <w:r w:rsidRPr="007E5C64">
              <w:rPr>
                <w:color w:val="002060"/>
              </w:rPr>
              <w:t>TRIBALCIO PICENA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CBADF27" w14:textId="77777777" w:rsidR="00E56AE0" w:rsidRPr="007E5C64" w:rsidRDefault="00E56AE0" w:rsidP="00997082">
            <w:pPr>
              <w:pStyle w:val="rowtabella0"/>
              <w:rPr>
                <w:color w:val="002060"/>
              </w:rPr>
            </w:pPr>
            <w:r w:rsidRPr="007E5C64">
              <w:rPr>
                <w:color w:val="002060"/>
              </w:rPr>
              <w:t>TRUENTIN LAMA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80FDD8C" w14:textId="77777777" w:rsidR="00E56AE0" w:rsidRPr="007E5C64" w:rsidRDefault="00E56AE0" w:rsidP="00997082">
            <w:pPr>
              <w:pStyle w:val="rowtabella0"/>
              <w:jc w:val="center"/>
              <w:rPr>
                <w:color w:val="002060"/>
              </w:rPr>
            </w:pPr>
            <w:r w:rsidRPr="007E5C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3B2F970" w14:textId="77777777" w:rsidR="00E56AE0" w:rsidRPr="007E5C64" w:rsidRDefault="00E56AE0" w:rsidP="00997082">
            <w:pPr>
              <w:pStyle w:val="rowtabella0"/>
              <w:rPr>
                <w:color w:val="002060"/>
              </w:rPr>
            </w:pPr>
            <w:r w:rsidRPr="007E5C64">
              <w:rPr>
                <w:color w:val="002060"/>
              </w:rPr>
              <w:t>06/10/2023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417EC4C" w14:textId="77777777" w:rsidR="00E56AE0" w:rsidRPr="007E5C64" w:rsidRDefault="00E56AE0" w:rsidP="00997082">
            <w:pPr>
              <w:pStyle w:val="rowtabella0"/>
              <w:rPr>
                <w:color w:val="002060"/>
              </w:rPr>
            </w:pPr>
            <w:r w:rsidRPr="007E5C64">
              <w:rPr>
                <w:color w:val="002060"/>
              </w:rPr>
              <w:t>5604 CAMPO COPERTO IST.CAPRIOTTI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D0D256" w14:textId="77777777" w:rsidR="00E56AE0" w:rsidRPr="007E5C64" w:rsidRDefault="00E56AE0" w:rsidP="00997082">
            <w:pPr>
              <w:pStyle w:val="rowtabella0"/>
              <w:rPr>
                <w:color w:val="002060"/>
              </w:rPr>
            </w:pPr>
            <w:r w:rsidRPr="007E5C64">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2205F4" w14:textId="77777777" w:rsidR="00E56AE0" w:rsidRPr="007E5C64" w:rsidRDefault="00E56AE0" w:rsidP="00997082">
            <w:pPr>
              <w:pStyle w:val="rowtabella0"/>
              <w:rPr>
                <w:color w:val="002060"/>
              </w:rPr>
            </w:pPr>
            <w:r w:rsidRPr="007E5C64">
              <w:rPr>
                <w:color w:val="002060"/>
              </w:rPr>
              <w:t>VIA SGATTONI - CONTR.RAGNOLA</w:t>
            </w:r>
          </w:p>
        </w:tc>
      </w:tr>
      <w:tr w:rsidR="00E56AE0" w:rsidRPr="007E5C64" w14:paraId="0AB31B4C" w14:textId="77777777" w:rsidTr="0099708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5516914" w14:textId="77777777" w:rsidR="00E56AE0" w:rsidRPr="007E5C64" w:rsidRDefault="00E56AE0" w:rsidP="00997082">
            <w:pPr>
              <w:pStyle w:val="rowtabella0"/>
              <w:rPr>
                <w:color w:val="002060"/>
              </w:rPr>
            </w:pPr>
            <w:r w:rsidRPr="007E5C64">
              <w:rPr>
                <w:color w:val="002060"/>
              </w:rPr>
              <w:t>BOCASTRUM UNITED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38F3D6" w14:textId="77777777" w:rsidR="00E56AE0" w:rsidRPr="007E5C64" w:rsidRDefault="00E56AE0" w:rsidP="00997082">
            <w:pPr>
              <w:pStyle w:val="rowtabella0"/>
              <w:rPr>
                <w:color w:val="002060"/>
              </w:rPr>
            </w:pPr>
            <w:r w:rsidRPr="007E5C64">
              <w:rPr>
                <w:color w:val="002060"/>
              </w:rPr>
              <w:t>ACQUAVIVA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EF5532" w14:textId="77777777" w:rsidR="00E56AE0" w:rsidRPr="007E5C64" w:rsidRDefault="00E56AE0" w:rsidP="00997082">
            <w:pPr>
              <w:pStyle w:val="rowtabella0"/>
              <w:jc w:val="center"/>
              <w:rPr>
                <w:color w:val="002060"/>
              </w:rPr>
            </w:pPr>
            <w:r w:rsidRPr="007E5C6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A45420" w14:textId="77777777" w:rsidR="00E56AE0" w:rsidRPr="007E5C64" w:rsidRDefault="00E56AE0" w:rsidP="00997082">
            <w:pPr>
              <w:pStyle w:val="rowtabella0"/>
              <w:rPr>
                <w:color w:val="002060"/>
              </w:rPr>
            </w:pPr>
            <w:r w:rsidRPr="007E5C64">
              <w:rPr>
                <w:color w:val="002060"/>
              </w:rPr>
              <w:t>07/10/2023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3C3E4A" w14:textId="77777777" w:rsidR="00E56AE0" w:rsidRPr="007E5C64" w:rsidRDefault="00E56AE0" w:rsidP="00997082">
            <w:pPr>
              <w:pStyle w:val="rowtabella0"/>
              <w:rPr>
                <w:color w:val="002060"/>
              </w:rPr>
            </w:pPr>
            <w:r w:rsidRPr="007E5C64">
              <w:rPr>
                <w:color w:val="002060"/>
              </w:rPr>
              <w:t>5665 PALESTRA C5 CASTORANO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2EA7F4" w14:textId="77777777" w:rsidR="00E56AE0" w:rsidRPr="007E5C64" w:rsidRDefault="00E56AE0" w:rsidP="00997082">
            <w:pPr>
              <w:pStyle w:val="rowtabella0"/>
              <w:rPr>
                <w:color w:val="002060"/>
              </w:rPr>
            </w:pPr>
            <w:r w:rsidRPr="007E5C64">
              <w:rPr>
                <w:color w:val="002060"/>
              </w:rPr>
              <w:t>CASTORANO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EDF3E9" w14:textId="77777777" w:rsidR="00E56AE0" w:rsidRPr="007E5C64" w:rsidRDefault="00E56AE0" w:rsidP="00997082">
            <w:pPr>
              <w:pStyle w:val="rowtabella0"/>
              <w:rPr>
                <w:color w:val="002060"/>
              </w:rPr>
            </w:pPr>
            <w:r w:rsidRPr="007E5C64">
              <w:rPr>
                <w:color w:val="002060"/>
              </w:rPr>
              <w:t>LOC. ROCCHETTA</w:t>
            </w:r>
          </w:p>
        </w:tc>
      </w:tr>
    </w:tbl>
    <w:p w14:paraId="11AFBFC9" w14:textId="77777777" w:rsidR="00E56AE0" w:rsidRPr="00C247FB" w:rsidRDefault="00E56AE0" w:rsidP="003C3F5A">
      <w:pPr>
        <w:pStyle w:val="breakline"/>
        <w:rPr>
          <w:rFonts w:eastAsiaTheme="minorEastAsia"/>
          <w:color w:val="002060"/>
        </w:rPr>
      </w:pPr>
    </w:p>
    <w:p w14:paraId="46445A9A" w14:textId="77777777" w:rsidR="003C3F5A" w:rsidRPr="00C247FB" w:rsidRDefault="003C3F5A" w:rsidP="003C3F5A">
      <w:pPr>
        <w:pStyle w:val="breakline"/>
        <w:rPr>
          <w:color w:val="002060"/>
        </w:rPr>
      </w:pPr>
    </w:p>
    <w:p w14:paraId="47549FDC" w14:textId="77777777" w:rsidR="003C3F5A" w:rsidRPr="00C247FB" w:rsidRDefault="003C3F5A" w:rsidP="003C3F5A">
      <w:pPr>
        <w:pStyle w:val="titolocampionato0"/>
        <w:shd w:val="clear" w:color="auto" w:fill="CCCCCC"/>
        <w:spacing w:before="80" w:after="40"/>
        <w:rPr>
          <w:color w:val="002060"/>
        </w:rPr>
      </w:pPr>
      <w:r w:rsidRPr="00C247FB">
        <w:rPr>
          <w:color w:val="002060"/>
        </w:rPr>
        <w:t>REGIONALE CALCIO A 5 FEMMINILE</w:t>
      </w:r>
    </w:p>
    <w:p w14:paraId="14859391" w14:textId="77777777" w:rsidR="003C3F5A" w:rsidRPr="00DE2E11" w:rsidRDefault="003C3F5A" w:rsidP="003C3F5A">
      <w:pPr>
        <w:pStyle w:val="titoloprinc0"/>
        <w:rPr>
          <w:color w:val="002060"/>
        </w:rPr>
      </w:pPr>
      <w:r w:rsidRPr="00DE2E11">
        <w:rPr>
          <w:color w:val="002060"/>
        </w:rPr>
        <w:t>ANAGRAFICA/INDIRIZZARIO/VARIAZIONI CALENDARIO</w:t>
      </w:r>
    </w:p>
    <w:p w14:paraId="637AD094" w14:textId="77777777" w:rsidR="003C3F5A" w:rsidRPr="00DE2E11" w:rsidRDefault="003C3F5A" w:rsidP="003C3F5A">
      <w:pPr>
        <w:pStyle w:val="titoloprinc0"/>
        <w:jc w:val="both"/>
        <w:rPr>
          <w:b w:val="0"/>
          <w:bCs w:val="0"/>
          <w:color w:val="002060"/>
          <w:sz w:val="22"/>
          <w:szCs w:val="22"/>
        </w:rPr>
      </w:pPr>
    </w:p>
    <w:p w14:paraId="79A0B2BA" w14:textId="77777777" w:rsidR="003C3F5A" w:rsidRPr="00CF6719" w:rsidRDefault="003C3F5A" w:rsidP="003C3F5A">
      <w:pPr>
        <w:pStyle w:val="titoloprinc0"/>
        <w:jc w:val="both"/>
        <w:rPr>
          <w:color w:val="002060"/>
          <w:sz w:val="22"/>
          <w:szCs w:val="22"/>
        </w:rPr>
      </w:pPr>
      <w:r w:rsidRPr="00CF6719">
        <w:rPr>
          <w:color w:val="002060"/>
          <w:sz w:val="22"/>
          <w:szCs w:val="22"/>
        </w:rPr>
        <w:t>GIRONE “</w:t>
      </w:r>
      <w:r>
        <w:rPr>
          <w:color w:val="002060"/>
          <w:sz w:val="22"/>
          <w:szCs w:val="22"/>
        </w:rPr>
        <w:t>A – UNICO</w:t>
      </w:r>
      <w:r w:rsidRPr="00CF6719">
        <w:rPr>
          <w:color w:val="002060"/>
          <w:sz w:val="22"/>
          <w:szCs w:val="22"/>
        </w:rPr>
        <w:t>”</w:t>
      </w:r>
    </w:p>
    <w:p w14:paraId="24F5782B" w14:textId="77777777" w:rsidR="003C3F5A" w:rsidRPr="00CF6719" w:rsidRDefault="003C3F5A" w:rsidP="003C3F5A">
      <w:pPr>
        <w:pStyle w:val="titoloprinc0"/>
        <w:rPr>
          <w:b w:val="0"/>
          <w:bCs w:val="0"/>
          <w:color w:val="002060"/>
          <w:sz w:val="22"/>
          <w:szCs w:val="22"/>
        </w:rPr>
      </w:pPr>
    </w:p>
    <w:p w14:paraId="780FC0FD" w14:textId="77777777" w:rsidR="003C3F5A" w:rsidRDefault="003C3F5A" w:rsidP="003C3F5A">
      <w:pPr>
        <w:pStyle w:val="titoloprinc0"/>
        <w:jc w:val="both"/>
        <w:rPr>
          <w:b w:val="0"/>
          <w:bCs w:val="0"/>
          <w:color w:val="002060"/>
          <w:sz w:val="22"/>
          <w:szCs w:val="22"/>
        </w:rPr>
      </w:pPr>
      <w:r w:rsidRPr="00D66B9F">
        <w:rPr>
          <w:b w:val="0"/>
          <w:bCs w:val="0"/>
          <w:color w:val="002060"/>
          <w:sz w:val="22"/>
          <w:szCs w:val="22"/>
        </w:rPr>
        <w:t xml:space="preserve">La Società </w:t>
      </w:r>
      <w:r>
        <w:rPr>
          <w:color w:val="002060"/>
          <w:sz w:val="22"/>
          <w:szCs w:val="22"/>
        </w:rPr>
        <w:t xml:space="preserve">RIPABERARDA </w:t>
      </w:r>
      <w:r w:rsidRPr="00D66B9F">
        <w:rPr>
          <w:b w:val="0"/>
          <w:bCs w:val="0"/>
          <w:color w:val="002060"/>
          <w:sz w:val="22"/>
          <w:szCs w:val="22"/>
        </w:rPr>
        <w:t xml:space="preserve">comunica che disputerà tutte le gare interne il </w:t>
      </w:r>
      <w:r>
        <w:rPr>
          <w:color w:val="002060"/>
          <w:sz w:val="22"/>
          <w:szCs w:val="22"/>
        </w:rPr>
        <w:t>SABATO</w:t>
      </w:r>
      <w:r w:rsidRPr="00D66B9F">
        <w:rPr>
          <w:b w:val="0"/>
          <w:bCs w:val="0"/>
          <w:color w:val="002060"/>
          <w:sz w:val="22"/>
          <w:szCs w:val="22"/>
        </w:rPr>
        <w:t xml:space="preserve"> alle </w:t>
      </w:r>
      <w:r w:rsidRPr="00D66B9F">
        <w:rPr>
          <w:color w:val="002060"/>
          <w:sz w:val="22"/>
          <w:szCs w:val="22"/>
        </w:rPr>
        <w:t xml:space="preserve">ore </w:t>
      </w:r>
      <w:r>
        <w:rPr>
          <w:color w:val="002060"/>
          <w:sz w:val="22"/>
          <w:szCs w:val="22"/>
        </w:rPr>
        <w:t>20:15</w:t>
      </w:r>
      <w:r w:rsidRPr="00D66B9F">
        <w:rPr>
          <w:b w:val="0"/>
          <w:bCs w:val="0"/>
          <w:color w:val="002060"/>
          <w:sz w:val="22"/>
          <w:szCs w:val="22"/>
        </w:rPr>
        <w:t xml:space="preserve">, </w:t>
      </w:r>
      <w:r>
        <w:rPr>
          <w:color w:val="002060"/>
          <w:sz w:val="22"/>
          <w:szCs w:val="22"/>
        </w:rPr>
        <w:t xml:space="preserve">Campo “Ezio </w:t>
      </w:r>
      <w:proofErr w:type="spellStart"/>
      <w:r>
        <w:rPr>
          <w:color w:val="002060"/>
          <w:sz w:val="22"/>
          <w:szCs w:val="22"/>
        </w:rPr>
        <w:t>Galosi</w:t>
      </w:r>
      <w:proofErr w:type="spellEnd"/>
      <w:r>
        <w:rPr>
          <w:color w:val="002060"/>
          <w:sz w:val="22"/>
          <w:szCs w:val="22"/>
        </w:rPr>
        <w:t xml:space="preserve">” </w:t>
      </w:r>
      <w:proofErr w:type="spellStart"/>
      <w:r>
        <w:rPr>
          <w:color w:val="002060"/>
          <w:sz w:val="22"/>
          <w:szCs w:val="22"/>
        </w:rPr>
        <w:t>Monterocco</w:t>
      </w:r>
      <w:proofErr w:type="spellEnd"/>
      <w:r>
        <w:rPr>
          <w:b w:val="0"/>
          <w:bCs w:val="0"/>
          <w:color w:val="002060"/>
          <w:sz w:val="22"/>
          <w:szCs w:val="22"/>
        </w:rPr>
        <w:t xml:space="preserve">, via Aldo Mancini, </w:t>
      </w:r>
      <w:r>
        <w:rPr>
          <w:color w:val="002060"/>
          <w:sz w:val="22"/>
          <w:szCs w:val="22"/>
        </w:rPr>
        <w:t>ASCOLI PICENO</w:t>
      </w:r>
      <w:r w:rsidRPr="00D66B9F">
        <w:rPr>
          <w:b w:val="0"/>
          <w:bCs w:val="0"/>
          <w:color w:val="002060"/>
          <w:sz w:val="22"/>
          <w:szCs w:val="22"/>
        </w:rPr>
        <w:t>.</w:t>
      </w:r>
    </w:p>
    <w:p w14:paraId="0F6BB308" w14:textId="77777777" w:rsidR="003C3F5A" w:rsidRDefault="003C3F5A" w:rsidP="003C3F5A">
      <w:pPr>
        <w:pStyle w:val="titoloprinc0"/>
        <w:jc w:val="both"/>
        <w:rPr>
          <w:b w:val="0"/>
          <w:bCs w:val="0"/>
          <w:color w:val="002060"/>
          <w:sz w:val="22"/>
          <w:szCs w:val="22"/>
        </w:rPr>
      </w:pPr>
    </w:p>
    <w:p w14:paraId="31BFFCF8" w14:textId="77777777" w:rsidR="003C3F5A" w:rsidRPr="00C247FB" w:rsidRDefault="003C3F5A" w:rsidP="003C3F5A">
      <w:pPr>
        <w:pStyle w:val="titoloprinc0"/>
        <w:rPr>
          <w:color w:val="002060"/>
        </w:rPr>
      </w:pPr>
      <w:r w:rsidRPr="00C247FB">
        <w:rPr>
          <w:color w:val="002060"/>
        </w:rPr>
        <w:t>VARIAZIONI AL PROGRAMMA GARE</w:t>
      </w:r>
    </w:p>
    <w:p w14:paraId="2D587F60" w14:textId="77777777" w:rsidR="003C3F5A" w:rsidRPr="00C247FB" w:rsidRDefault="003C3F5A" w:rsidP="003C3F5A">
      <w:pPr>
        <w:pStyle w:val="breakline"/>
        <w:rPr>
          <w:color w:val="002060"/>
        </w:rPr>
      </w:pPr>
    </w:p>
    <w:p w14:paraId="371B5214" w14:textId="77777777" w:rsidR="003C3F5A" w:rsidRPr="00C247FB" w:rsidRDefault="003C3F5A" w:rsidP="003C3F5A">
      <w:pPr>
        <w:pStyle w:val="breakline"/>
        <w:rPr>
          <w:color w:val="002060"/>
        </w:rPr>
      </w:pPr>
    </w:p>
    <w:p w14:paraId="2E2898B1" w14:textId="77777777" w:rsidR="003C3F5A" w:rsidRPr="00C247FB" w:rsidRDefault="003C3F5A" w:rsidP="003C3F5A">
      <w:pPr>
        <w:pStyle w:val="sottotitolocampionato10"/>
        <w:rPr>
          <w:color w:val="002060"/>
        </w:rPr>
      </w:pPr>
      <w:r w:rsidRPr="00C247FB">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C3F5A" w:rsidRPr="00C247FB" w14:paraId="02453DB0" w14:textId="77777777" w:rsidTr="0099708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768674" w14:textId="77777777" w:rsidR="003C3F5A" w:rsidRPr="00C247FB" w:rsidRDefault="003C3F5A" w:rsidP="00997082">
            <w:pPr>
              <w:pStyle w:val="headertabella0"/>
              <w:rPr>
                <w:color w:val="002060"/>
              </w:rPr>
            </w:pPr>
            <w:r w:rsidRPr="00C247FB">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110D45" w14:textId="77777777" w:rsidR="003C3F5A" w:rsidRPr="00C247FB" w:rsidRDefault="003C3F5A" w:rsidP="00997082">
            <w:pPr>
              <w:pStyle w:val="headertabella0"/>
              <w:rPr>
                <w:color w:val="002060"/>
              </w:rPr>
            </w:pPr>
            <w:r w:rsidRPr="00C247FB">
              <w:rPr>
                <w:color w:val="002060"/>
              </w:rPr>
              <w:t xml:space="preserve">N° </w:t>
            </w:r>
            <w:proofErr w:type="spellStart"/>
            <w:r w:rsidRPr="00C247FB">
              <w:rPr>
                <w:color w:val="002060"/>
              </w:rPr>
              <w:t>Gior</w:t>
            </w:r>
            <w:proofErr w:type="spellEnd"/>
            <w:r w:rsidRPr="00C247FB">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36F6F1" w14:textId="77777777" w:rsidR="003C3F5A" w:rsidRPr="00C247FB" w:rsidRDefault="003C3F5A" w:rsidP="00997082">
            <w:pPr>
              <w:pStyle w:val="headertabella0"/>
              <w:rPr>
                <w:color w:val="002060"/>
              </w:rPr>
            </w:pPr>
            <w:r w:rsidRPr="00C247FB">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AC6487" w14:textId="77777777" w:rsidR="003C3F5A" w:rsidRPr="00C247FB" w:rsidRDefault="003C3F5A" w:rsidP="00997082">
            <w:pPr>
              <w:pStyle w:val="headertabella0"/>
              <w:rPr>
                <w:color w:val="002060"/>
              </w:rPr>
            </w:pPr>
            <w:r w:rsidRPr="00C247FB">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9954E0" w14:textId="77777777" w:rsidR="003C3F5A" w:rsidRPr="00C247FB" w:rsidRDefault="003C3F5A" w:rsidP="00997082">
            <w:pPr>
              <w:pStyle w:val="headertabella0"/>
              <w:rPr>
                <w:color w:val="002060"/>
              </w:rPr>
            </w:pPr>
            <w:r w:rsidRPr="00C247FB">
              <w:rPr>
                <w:color w:val="002060"/>
              </w:rPr>
              <w:t xml:space="preserve">Data </w:t>
            </w:r>
            <w:proofErr w:type="spellStart"/>
            <w:r w:rsidRPr="00C247FB">
              <w:rPr>
                <w:color w:val="002060"/>
              </w:rPr>
              <w:t>Orig</w:t>
            </w:r>
            <w:proofErr w:type="spellEnd"/>
            <w:r w:rsidRPr="00C247FB">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59FA4F" w14:textId="77777777" w:rsidR="003C3F5A" w:rsidRPr="00C247FB" w:rsidRDefault="003C3F5A" w:rsidP="00997082">
            <w:pPr>
              <w:pStyle w:val="headertabella0"/>
              <w:rPr>
                <w:color w:val="002060"/>
              </w:rPr>
            </w:pPr>
            <w:r w:rsidRPr="00C247FB">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E44F83" w14:textId="77777777" w:rsidR="003C3F5A" w:rsidRPr="00C247FB" w:rsidRDefault="003C3F5A" w:rsidP="00997082">
            <w:pPr>
              <w:pStyle w:val="headertabella0"/>
              <w:rPr>
                <w:color w:val="002060"/>
              </w:rPr>
            </w:pPr>
            <w:r w:rsidRPr="00C247FB">
              <w:rPr>
                <w:color w:val="002060"/>
              </w:rPr>
              <w:t xml:space="preserve">Ora </w:t>
            </w:r>
            <w:proofErr w:type="spellStart"/>
            <w:r w:rsidRPr="00C247FB">
              <w:rPr>
                <w:color w:val="002060"/>
              </w:rPr>
              <w:t>Orig</w:t>
            </w:r>
            <w:proofErr w:type="spellEnd"/>
            <w:r w:rsidRPr="00C247FB">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CB31E1" w14:textId="77777777" w:rsidR="003C3F5A" w:rsidRPr="00C247FB" w:rsidRDefault="003C3F5A" w:rsidP="00997082">
            <w:pPr>
              <w:pStyle w:val="headertabella0"/>
              <w:rPr>
                <w:color w:val="002060"/>
              </w:rPr>
            </w:pPr>
            <w:r w:rsidRPr="00C247FB">
              <w:rPr>
                <w:color w:val="002060"/>
              </w:rPr>
              <w:t>Impianto</w:t>
            </w:r>
          </w:p>
        </w:tc>
      </w:tr>
      <w:tr w:rsidR="003C3F5A" w:rsidRPr="00C247FB" w14:paraId="09782DA9" w14:textId="77777777" w:rsidTr="0099708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C3E36" w14:textId="77777777" w:rsidR="003C3F5A" w:rsidRPr="00A7705B" w:rsidRDefault="003C3F5A" w:rsidP="00997082">
            <w:pPr>
              <w:pStyle w:val="rowtabella0"/>
              <w:rPr>
                <w:color w:val="002060"/>
                <w:highlight w:val="yellow"/>
              </w:rPr>
            </w:pPr>
            <w:r w:rsidRPr="00A7705B">
              <w:rPr>
                <w:color w:val="002060"/>
                <w:highlight w:val="yellow"/>
              </w:rPr>
              <w:t>06/10/2023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B7D14" w14:textId="77777777" w:rsidR="003C3F5A" w:rsidRPr="00A7705B" w:rsidRDefault="003C3F5A" w:rsidP="00997082">
            <w:pPr>
              <w:pStyle w:val="rowtabella0"/>
              <w:jc w:val="center"/>
              <w:rPr>
                <w:color w:val="002060"/>
                <w:highlight w:val="yellow"/>
              </w:rPr>
            </w:pPr>
            <w:r w:rsidRPr="00A7705B">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A427B" w14:textId="77777777" w:rsidR="003C3F5A" w:rsidRPr="00A7705B" w:rsidRDefault="003C3F5A" w:rsidP="00997082">
            <w:pPr>
              <w:pStyle w:val="rowtabella0"/>
              <w:rPr>
                <w:color w:val="002060"/>
                <w:highlight w:val="yellow"/>
              </w:rPr>
            </w:pPr>
            <w:r w:rsidRPr="00A7705B">
              <w:rPr>
                <w:color w:val="002060"/>
                <w:highlight w:val="yellow"/>
              </w:rPr>
              <w:t>SANTANGIOLESE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536D6" w14:textId="77777777" w:rsidR="003C3F5A" w:rsidRPr="00A7705B" w:rsidRDefault="003C3F5A" w:rsidP="00997082">
            <w:pPr>
              <w:pStyle w:val="rowtabella0"/>
              <w:rPr>
                <w:color w:val="002060"/>
                <w:highlight w:val="yellow"/>
              </w:rPr>
            </w:pPr>
            <w:r w:rsidRPr="00A7705B">
              <w:rPr>
                <w:color w:val="002060"/>
                <w:highlight w:val="yellow"/>
              </w:rPr>
              <w:t>CENTRO SPORTIVO SUASA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57486" w14:textId="77777777" w:rsidR="003C3F5A" w:rsidRPr="00C247FB" w:rsidRDefault="003C3F5A" w:rsidP="00997082">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42F24" w14:textId="77777777" w:rsidR="003C3F5A" w:rsidRPr="00C247FB" w:rsidRDefault="003C3F5A" w:rsidP="00997082">
            <w:pPr>
              <w:pStyle w:val="rowtabella0"/>
              <w:jc w:val="center"/>
              <w:rPr>
                <w:color w:val="002060"/>
              </w:rPr>
            </w:pPr>
            <w:r w:rsidRPr="00A7705B">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15896" w14:textId="77777777" w:rsidR="003C3F5A" w:rsidRPr="00C247FB" w:rsidRDefault="003C3F5A" w:rsidP="00997082">
            <w:pPr>
              <w:pStyle w:val="rowtabella0"/>
              <w:jc w:val="center"/>
              <w:rPr>
                <w:color w:val="002060"/>
              </w:rPr>
            </w:pPr>
            <w:r w:rsidRPr="00C247FB">
              <w:rPr>
                <w:color w:val="002060"/>
              </w:rPr>
              <w:t>21:00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04A89" w14:textId="77777777" w:rsidR="003C3F5A" w:rsidRPr="00C247FB" w:rsidRDefault="003C3F5A" w:rsidP="00997082">
            <w:pPr>
              <w:rPr>
                <w:color w:val="002060"/>
              </w:rPr>
            </w:pPr>
          </w:p>
        </w:tc>
      </w:tr>
    </w:tbl>
    <w:p w14:paraId="627C4F3C" w14:textId="77777777" w:rsidR="003C3F5A" w:rsidRPr="00C247FB" w:rsidRDefault="003C3F5A" w:rsidP="003C3F5A">
      <w:pPr>
        <w:pStyle w:val="breakline"/>
        <w:rPr>
          <w:rFonts w:eastAsiaTheme="minorEastAsia"/>
          <w:color w:val="002060"/>
        </w:rPr>
      </w:pPr>
    </w:p>
    <w:p w14:paraId="55F89C65" w14:textId="77777777" w:rsidR="003C3F5A" w:rsidRPr="00C247FB" w:rsidRDefault="003C3F5A" w:rsidP="003C3F5A">
      <w:pPr>
        <w:pStyle w:val="breakline"/>
        <w:rPr>
          <w:color w:val="002060"/>
        </w:rPr>
      </w:pPr>
    </w:p>
    <w:p w14:paraId="3D94A23D" w14:textId="77777777" w:rsidR="003C3F5A" w:rsidRPr="00C247FB" w:rsidRDefault="003C3F5A" w:rsidP="003C3F5A">
      <w:pPr>
        <w:pStyle w:val="titoloprinc0"/>
        <w:rPr>
          <w:color w:val="002060"/>
        </w:rPr>
      </w:pPr>
      <w:r w:rsidRPr="00C247FB">
        <w:rPr>
          <w:color w:val="002060"/>
        </w:rPr>
        <w:t>RISULTATI</w:t>
      </w:r>
    </w:p>
    <w:p w14:paraId="0A20C5F2" w14:textId="77777777" w:rsidR="003C3F5A" w:rsidRPr="00C247FB" w:rsidRDefault="003C3F5A" w:rsidP="003C3F5A">
      <w:pPr>
        <w:pStyle w:val="breakline"/>
        <w:rPr>
          <w:color w:val="002060"/>
        </w:rPr>
      </w:pPr>
    </w:p>
    <w:p w14:paraId="265688D7" w14:textId="77777777" w:rsidR="003C3F5A" w:rsidRPr="00C247FB" w:rsidRDefault="003C3F5A" w:rsidP="003C3F5A">
      <w:pPr>
        <w:pStyle w:val="sottotitolocampionato10"/>
        <w:rPr>
          <w:color w:val="002060"/>
        </w:rPr>
      </w:pPr>
      <w:r w:rsidRPr="00C247FB">
        <w:rPr>
          <w:color w:val="002060"/>
        </w:rPr>
        <w:t>RISULTATI UFFICIALI GARE DEL 29/09/2023</w:t>
      </w:r>
    </w:p>
    <w:p w14:paraId="0E90E386" w14:textId="77777777" w:rsidR="003C3F5A" w:rsidRPr="003C3F5A" w:rsidRDefault="003C3F5A" w:rsidP="003C3F5A">
      <w:pPr>
        <w:pStyle w:val="sottotitolocampionato20"/>
        <w:spacing w:before="0" w:beforeAutospacing="0" w:after="0" w:afterAutospacing="0"/>
        <w:rPr>
          <w:rFonts w:ascii="Arial" w:hAnsi="Arial" w:cs="Arial"/>
          <w:color w:val="002060"/>
          <w:sz w:val="20"/>
          <w:szCs w:val="20"/>
        </w:rPr>
      </w:pPr>
      <w:r w:rsidRPr="003C3F5A">
        <w:rPr>
          <w:rFonts w:ascii="Arial" w:hAnsi="Arial" w:cs="Arial"/>
          <w:color w:val="002060"/>
          <w:sz w:val="20"/>
          <w:szCs w:val="20"/>
        </w:rPr>
        <w:t>Si trascrivono qui di seguito i risultati ufficiali delle gare disputate</w:t>
      </w:r>
    </w:p>
    <w:p w14:paraId="1EB9F2BC" w14:textId="77777777" w:rsidR="003C3F5A" w:rsidRPr="00C247FB" w:rsidRDefault="003C3F5A" w:rsidP="003C3F5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C3F5A" w:rsidRPr="00C247FB" w14:paraId="319D9D96" w14:textId="77777777" w:rsidTr="0099708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C3F5A" w:rsidRPr="00C247FB" w14:paraId="041EF08E" w14:textId="77777777" w:rsidTr="0099708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A1E6C5" w14:textId="77777777" w:rsidR="003C3F5A" w:rsidRPr="00C247FB" w:rsidRDefault="003C3F5A" w:rsidP="00997082">
                  <w:pPr>
                    <w:pStyle w:val="headertabella0"/>
                    <w:rPr>
                      <w:color w:val="002060"/>
                    </w:rPr>
                  </w:pPr>
                  <w:r w:rsidRPr="00C247FB">
                    <w:rPr>
                      <w:color w:val="002060"/>
                    </w:rPr>
                    <w:t>GIRONE A - 1 Giornata - A</w:t>
                  </w:r>
                </w:p>
              </w:tc>
            </w:tr>
            <w:tr w:rsidR="003C3F5A" w:rsidRPr="00C247FB" w14:paraId="09CD185C" w14:textId="77777777" w:rsidTr="0099708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1FF3B06" w14:textId="77777777" w:rsidR="003C3F5A" w:rsidRPr="00C247FB" w:rsidRDefault="003C3F5A" w:rsidP="00997082">
                  <w:pPr>
                    <w:pStyle w:val="rowtabella0"/>
                    <w:rPr>
                      <w:color w:val="002060"/>
                    </w:rPr>
                  </w:pPr>
                  <w:r w:rsidRPr="00C247FB">
                    <w:rPr>
                      <w:color w:val="002060"/>
                    </w:rPr>
                    <w:t>ASD KAPPABI POTENZAPICENA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881AF1" w14:textId="77777777" w:rsidR="003C3F5A" w:rsidRPr="00C247FB" w:rsidRDefault="003C3F5A" w:rsidP="00997082">
                  <w:pPr>
                    <w:pStyle w:val="rowtabella0"/>
                    <w:rPr>
                      <w:color w:val="002060"/>
                    </w:rPr>
                  </w:pPr>
                  <w:r w:rsidRPr="00C247FB">
                    <w:rPr>
                      <w:color w:val="002060"/>
                    </w:rPr>
                    <w:t>- GRADARA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7E4726" w14:textId="77777777" w:rsidR="003C3F5A" w:rsidRPr="00C247FB" w:rsidRDefault="003C3F5A" w:rsidP="00997082">
                  <w:pPr>
                    <w:pStyle w:val="rowtabella0"/>
                    <w:jc w:val="center"/>
                    <w:rPr>
                      <w:color w:val="002060"/>
                    </w:rPr>
                  </w:pPr>
                  <w:r w:rsidRPr="00C247FB">
                    <w:rPr>
                      <w:color w:val="002060"/>
                    </w:rPr>
                    <w:t>5 - 3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7C4E1B" w14:textId="77777777" w:rsidR="003C3F5A" w:rsidRPr="00C247FB" w:rsidRDefault="003C3F5A" w:rsidP="00997082">
                  <w:pPr>
                    <w:pStyle w:val="rowtabella0"/>
                    <w:jc w:val="center"/>
                    <w:rPr>
                      <w:color w:val="002060"/>
                    </w:rPr>
                  </w:pPr>
                  <w:r w:rsidRPr="00C247FB">
                    <w:rPr>
                      <w:color w:val="002060"/>
                    </w:rPr>
                    <w:t> </w:t>
                  </w:r>
                </w:p>
              </w:tc>
            </w:tr>
            <w:tr w:rsidR="003C3F5A" w:rsidRPr="00C247FB" w14:paraId="24D8FCC1" w14:textId="77777777" w:rsidTr="0099708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C2C3DE4" w14:textId="77777777" w:rsidR="003C3F5A" w:rsidRPr="00C247FB" w:rsidRDefault="003C3F5A" w:rsidP="00997082">
                  <w:pPr>
                    <w:pStyle w:val="rowtabella0"/>
                    <w:rPr>
                      <w:color w:val="002060"/>
                    </w:rPr>
                  </w:pPr>
                  <w:r w:rsidRPr="00C247FB">
                    <w:rPr>
                      <w:color w:val="002060"/>
                    </w:rPr>
                    <w:t>CENTRO SPORTIVO SUASA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84F1DB5" w14:textId="77777777" w:rsidR="003C3F5A" w:rsidRPr="00C247FB" w:rsidRDefault="003C3F5A" w:rsidP="00997082">
                  <w:pPr>
                    <w:pStyle w:val="rowtabella0"/>
                    <w:rPr>
                      <w:color w:val="002060"/>
                    </w:rPr>
                  </w:pPr>
                  <w:r w:rsidRPr="00C247FB">
                    <w:rPr>
                      <w:color w:val="002060"/>
                    </w:rPr>
                    <w:t>- GLS DORICA AN.UR</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E338657" w14:textId="77777777" w:rsidR="003C3F5A" w:rsidRPr="00C247FB" w:rsidRDefault="003C3F5A" w:rsidP="00997082">
                  <w:pPr>
                    <w:pStyle w:val="rowtabella0"/>
                    <w:jc w:val="center"/>
                    <w:rPr>
                      <w:color w:val="002060"/>
                    </w:rPr>
                  </w:pPr>
                  <w:r w:rsidRPr="00C247FB">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9B58C6C" w14:textId="77777777" w:rsidR="003C3F5A" w:rsidRPr="00C247FB" w:rsidRDefault="003C3F5A" w:rsidP="00997082">
                  <w:pPr>
                    <w:pStyle w:val="rowtabella0"/>
                    <w:jc w:val="center"/>
                    <w:rPr>
                      <w:color w:val="002060"/>
                    </w:rPr>
                  </w:pPr>
                  <w:r w:rsidRPr="00C247FB">
                    <w:rPr>
                      <w:color w:val="002060"/>
                    </w:rPr>
                    <w:t> </w:t>
                  </w:r>
                </w:p>
              </w:tc>
            </w:tr>
            <w:tr w:rsidR="003C3F5A" w:rsidRPr="00C247FB" w14:paraId="26869208" w14:textId="77777777" w:rsidTr="0099708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36532B5" w14:textId="77777777" w:rsidR="003C3F5A" w:rsidRPr="00C247FB" w:rsidRDefault="003C3F5A" w:rsidP="00997082">
                  <w:pPr>
                    <w:pStyle w:val="rowtabella0"/>
                    <w:rPr>
                      <w:color w:val="002060"/>
                    </w:rPr>
                  </w:pPr>
                  <w:r w:rsidRPr="00C247FB">
                    <w:rPr>
                      <w:color w:val="002060"/>
                    </w:rPr>
                    <w:t>POL. KAIROS 3 MONTI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C57253E" w14:textId="77777777" w:rsidR="003C3F5A" w:rsidRPr="00C247FB" w:rsidRDefault="003C3F5A" w:rsidP="00997082">
                  <w:pPr>
                    <w:pStyle w:val="rowtabella0"/>
                    <w:rPr>
                      <w:color w:val="002060"/>
                    </w:rPr>
                  </w:pPr>
                  <w:r w:rsidRPr="00C247FB">
                    <w:rPr>
                      <w:color w:val="002060"/>
                    </w:rPr>
                    <w:t>- SANTA MARIA APPARENTE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63C8D0C" w14:textId="77777777" w:rsidR="003C3F5A" w:rsidRPr="00C247FB" w:rsidRDefault="003C3F5A" w:rsidP="00997082">
                  <w:pPr>
                    <w:pStyle w:val="rowtabella0"/>
                    <w:jc w:val="center"/>
                    <w:rPr>
                      <w:color w:val="002060"/>
                    </w:rPr>
                  </w:pPr>
                  <w:r w:rsidRPr="00C247FB">
                    <w:rPr>
                      <w:color w:val="002060"/>
                    </w:rPr>
                    <w:t>0 - 11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BFBD0D1" w14:textId="77777777" w:rsidR="003C3F5A" w:rsidRPr="00C247FB" w:rsidRDefault="003C3F5A" w:rsidP="00997082">
                  <w:pPr>
                    <w:pStyle w:val="rowtabella0"/>
                    <w:jc w:val="center"/>
                    <w:rPr>
                      <w:color w:val="002060"/>
                    </w:rPr>
                  </w:pPr>
                  <w:r w:rsidRPr="00C247FB">
                    <w:rPr>
                      <w:color w:val="002060"/>
                    </w:rPr>
                    <w:t> </w:t>
                  </w:r>
                </w:p>
              </w:tc>
            </w:tr>
            <w:tr w:rsidR="003C3F5A" w:rsidRPr="00C247FB" w14:paraId="56B42692" w14:textId="77777777" w:rsidTr="0099708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39D07EA" w14:textId="77777777" w:rsidR="003C3F5A" w:rsidRPr="00C247FB" w:rsidRDefault="003C3F5A" w:rsidP="00997082">
                  <w:pPr>
                    <w:pStyle w:val="rowtabella0"/>
                    <w:rPr>
                      <w:color w:val="002060"/>
                    </w:rPr>
                  </w:pPr>
                  <w:r w:rsidRPr="00C247FB">
                    <w:rPr>
                      <w:color w:val="002060"/>
                    </w:rPr>
                    <w:t>(1) POLISPORTIVA BOCA S.E.M.</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A4548AB" w14:textId="77777777" w:rsidR="003C3F5A" w:rsidRPr="00C247FB" w:rsidRDefault="003C3F5A" w:rsidP="00997082">
                  <w:pPr>
                    <w:pStyle w:val="rowtabella0"/>
                    <w:rPr>
                      <w:color w:val="002060"/>
                    </w:rPr>
                  </w:pPr>
                  <w:r w:rsidRPr="00C247FB">
                    <w:rPr>
                      <w:color w:val="002060"/>
                    </w:rPr>
                    <w:t>- CARISSIMI 2016</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F01857D" w14:textId="77777777" w:rsidR="003C3F5A" w:rsidRPr="00C247FB" w:rsidRDefault="003C3F5A" w:rsidP="00997082">
                  <w:pPr>
                    <w:pStyle w:val="rowtabella0"/>
                    <w:jc w:val="center"/>
                    <w:rPr>
                      <w:color w:val="002060"/>
                    </w:rPr>
                  </w:pPr>
                  <w:r w:rsidRPr="00C247FB">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86ADD30" w14:textId="77777777" w:rsidR="003C3F5A" w:rsidRPr="00C247FB" w:rsidRDefault="003C3F5A" w:rsidP="00997082">
                  <w:pPr>
                    <w:pStyle w:val="rowtabella0"/>
                    <w:jc w:val="center"/>
                    <w:rPr>
                      <w:color w:val="002060"/>
                    </w:rPr>
                  </w:pPr>
                  <w:r w:rsidRPr="00C247FB">
                    <w:rPr>
                      <w:color w:val="002060"/>
                    </w:rPr>
                    <w:t> </w:t>
                  </w:r>
                </w:p>
              </w:tc>
            </w:tr>
            <w:tr w:rsidR="003C3F5A" w:rsidRPr="00C247FB" w14:paraId="5BC8B1CE" w14:textId="77777777" w:rsidTr="0099708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838885A" w14:textId="77777777" w:rsidR="003C3F5A" w:rsidRPr="00C247FB" w:rsidRDefault="003C3F5A" w:rsidP="00997082">
                  <w:pPr>
                    <w:pStyle w:val="rowtabella0"/>
                    <w:rPr>
                      <w:color w:val="002060"/>
                    </w:rPr>
                  </w:pPr>
                  <w:r w:rsidRPr="00C247FB">
                    <w:rPr>
                      <w:color w:val="002060"/>
                    </w:rPr>
                    <w:t>POTENZA PICENA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BD3D252" w14:textId="77777777" w:rsidR="003C3F5A" w:rsidRPr="00C247FB" w:rsidRDefault="003C3F5A" w:rsidP="00997082">
                  <w:pPr>
                    <w:pStyle w:val="rowtabella0"/>
                    <w:rPr>
                      <w:color w:val="002060"/>
                    </w:rPr>
                  </w:pPr>
                  <w:r w:rsidRPr="00C247FB">
                    <w:rPr>
                      <w:color w:val="002060"/>
                    </w:rPr>
                    <w:t>- SANTANGIOLESE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8383D4C" w14:textId="77777777" w:rsidR="003C3F5A" w:rsidRPr="00C247FB" w:rsidRDefault="003C3F5A" w:rsidP="00997082">
                  <w:pPr>
                    <w:pStyle w:val="rowtabella0"/>
                    <w:jc w:val="center"/>
                    <w:rPr>
                      <w:color w:val="002060"/>
                    </w:rPr>
                  </w:pPr>
                  <w:r w:rsidRPr="00C247FB">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0947E94" w14:textId="77777777" w:rsidR="003C3F5A" w:rsidRPr="00C247FB" w:rsidRDefault="003C3F5A" w:rsidP="00997082">
                  <w:pPr>
                    <w:pStyle w:val="rowtabella0"/>
                    <w:jc w:val="center"/>
                    <w:rPr>
                      <w:color w:val="002060"/>
                    </w:rPr>
                  </w:pPr>
                  <w:r w:rsidRPr="00C247FB">
                    <w:rPr>
                      <w:color w:val="002060"/>
                    </w:rPr>
                    <w:t> </w:t>
                  </w:r>
                </w:p>
              </w:tc>
            </w:tr>
            <w:tr w:rsidR="003C3F5A" w:rsidRPr="00C247FB" w14:paraId="74031A4E" w14:textId="77777777" w:rsidTr="0099708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5A14F6" w14:textId="77777777" w:rsidR="003C3F5A" w:rsidRPr="00C247FB" w:rsidRDefault="003C3F5A" w:rsidP="00997082">
                  <w:pPr>
                    <w:pStyle w:val="rowtabella0"/>
                    <w:rPr>
                      <w:color w:val="002060"/>
                    </w:rPr>
                  </w:pPr>
                  <w:r w:rsidRPr="00C247FB">
                    <w:rPr>
                      <w:color w:val="002060"/>
                    </w:rPr>
                    <w:t>RIPABERARDA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E3009A" w14:textId="77777777" w:rsidR="003C3F5A" w:rsidRPr="00C247FB" w:rsidRDefault="003C3F5A" w:rsidP="00997082">
                  <w:pPr>
                    <w:pStyle w:val="rowtabella0"/>
                    <w:rPr>
                      <w:color w:val="002060"/>
                    </w:rPr>
                  </w:pPr>
                  <w:r w:rsidRPr="00C247FB">
                    <w:rPr>
                      <w:color w:val="002060"/>
                    </w:rPr>
                    <w:t>- GROTTESE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9AE89C" w14:textId="77777777" w:rsidR="003C3F5A" w:rsidRPr="00C247FB" w:rsidRDefault="003C3F5A" w:rsidP="00997082">
                  <w:pPr>
                    <w:pStyle w:val="rowtabella0"/>
                    <w:jc w:val="center"/>
                    <w:rPr>
                      <w:color w:val="002060"/>
                    </w:rPr>
                  </w:pPr>
                  <w:r w:rsidRPr="00C247FB">
                    <w:rPr>
                      <w:color w:val="002060"/>
                    </w:rPr>
                    <w:t>6 - 0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DAB29E" w14:textId="77777777" w:rsidR="003C3F5A" w:rsidRPr="00C247FB" w:rsidRDefault="003C3F5A" w:rsidP="00997082">
                  <w:pPr>
                    <w:pStyle w:val="rowtabella0"/>
                    <w:jc w:val="center"/>
                    <w:rPr>
                      <w:color w:val="002060"/>
                    </w:rPr>
                  </w:pPr>
                  <w:r w:rsidRPr="00C247FB">
                    <w:rPr>
                      <w:color w:val="002060"/>
                    </w:rPr>
                    <w:t> </w:t>
                  </w:r>
                </w:p>
              </w:tc>
            </w:tr>
            <w:tr w:rsidR="003C3F5A" w:rsidRPr="00C247FB" w14:paraId="6508AC39" w14:textId="77777777" w:rsidTr="00997082">
              <w:tc>
                <w:tcPr>
                  <w:tcW w:w="4700" w:type="dxa"/>
                  <w:gridSpan w:val="4"/>
                  <w:tcBorders>
                    <w:top w:val="nil"/>
                    <w:left w:val="nil"/>
                    <w:bottom w:val="nil"/>
                    <w:right w:val="nil"/>
                  </w:tcBorders>
                  <w:tcMar>
                    <w:top w:w="20" w:type="dxa"/>
                    <w:left w:w="20" w:type="dxa"/>
                    <w:bottom w:w="20" w:type="dxa"/>
                    <w:right w:w="20" w:type="dxa"/>
                  </w:tcMar>
                  <w:vAlign w:val="center"/>
                  <w:hideMark/>
                </w:tcPr>
                <w:p w14:paraId="36152A68" w14:textId="77777777" w:rsidR="003C3F5A" w:rsidRPr="00C247FB" w:rsidRDefault="003C3F5A" w:rsidP="00997082">
                  <w:pPr>
                    <w:pStyle w:val="rowtabella0"/>
                    <w:rPr>
                      <w:color w:val="002060"/>
                    </w:rPr>
                  </w:pPr>
                  <w:r w:rsidRPr="00C247FB">
                    <w:rPr>
                      <w:color w:val="002060"/>
                    </w:rPr>
                    <w:t>(1) - disputata il 30/09/2023</w:t>
                  </w:r>
                </w:p>
              </w:tc>
            </w:tr>
          </w:tbl>
          <w:p w14:paraId="18C3FBBF" w14:textId="77777777" w:rsidR="003C3F5A" w:rsidRPr="00C247FB" w:rsidRDefault="003C3F5A" w:rsidP="00997082">
            <w:pPr>
              <w:rPr>
                <w:color w:val="002060"/>
              </w:rPr>
            </w:pPr>
          </w:p>
        </w:tc>
      </w:tr>
    </w:tbl>
    <w:p w14:paraId="06B35D1C" w14:textId="77777777" w:rsidR="003C3F5A" w:rsidRPr="00C247FB" w:rsidRDefault="003C3F5A" w:rsidP="003C3F5A">
      <w:pPr>
        <w:pStyle w:val="breakline"/>
        <w:rPr>
          <w:rFonts w:eastAsiaTheme="minorEastAsia"/>
          <w:color w:val="002060"/>
        </w:rPr>
      </w:pPr>
    </w:p>
    <w:p w14:paraId="2A07B7F1" w14:textId="77777777" w:rsidR="003C3F5A" w:rsidRPr="00C247FB" w:rsidRDefault="003C3F5A" w:rsidP="003C3F5A">
      <w:pPr>
        <w:pStyle w:val="breakline"/>
        <w:rPr>
          <w:color w:val="002060"/>
        </w:rPr>
      </w:pPr>
    </w:p>
    <w:p w14:paraId="052857F2" w14:textId="77777777" w:rsidR="003C3F5A" w:rsidRPr="00C247FB" w:rsidRDefault="003C3F5A" w:rsidP="003C3F5A">
      <w:pPr>
        <w:pStyle w:val="titoloprinc0"/>
        <w:rPr>
          <w:color w:val="002060"/>
        </w:rPr>
      </w:pPr>
      <w:r w:rsidRPr="00C247FB">
        <w:rPr>
          <w:color w:val="002060"/>
        </w:rPr>
        <w:t>GIUDICE SPORTIVO</w:t>
      </w:r>
    </w:p>
    <w:p w14:paraId="77C285A6" w14:textId="77777777" w:rsidR="003C3F5A" w:rsidRPr="00C247FB" w:rsidRDefault="003C3F5A" w:rsidP="003C3F5A">
      <w:pPr>
        <w:pStyle w:val="diffida"/>
        <w:rPr>
          <w:color w:val="002060"/>
        </w:rPr>
      </w:pPr>
      <w:r w:rsidRPr="00C247FB">
        <w:rPr>
          <w:color w:val="002060"/>
        </w:rPr>
        <w:lastRenderedPageBreak/>
        <w:t>Il Giudice Sportivo Avv. Agnese Lazzaretti, con l'assistenza del segretario Angelo Castellana, nella seduta del 04/10/2023, ha adottato le decisioni che di seguito integralmente si riportano:</w:t>
      </w:r>
    </w:p>
    <w:p w14:paraId="7C8E2DFB" w14:textId="77777777" w:rsidR="003C3F5A" w:rsidRPr="00C247FB" w:rsidRDefault="003C3F5A" w:rsidP="003C3F5A">
      <w:pPr>
        <w:pStyle w:val="titolo10"/>
        <w:rPr>
          <w:color w:val="002060"/>
        </w:rPr>
      </w:pPr>
      <w:r w:rsidRPr="00C247FB">
        <w:rPr>
          <w:color w:val="002060"/>
        </w:rPr>
        <w:t xml:space="preserve">GARE DEL 29/ 9/2023 </w:t>
      </w:r>
    </w:p>
    <w:p w14:paraId="7586FFF9" w14:textId="77777777" w:rsidR="003C3F5A" w:rsidRPr="00C247FB" w:rsidRDefault="003C3F5A" w:rsidP="003C3F5A">
      <w:pPr>
        <w:pStyle w:val="titolo60"/>
        <w:rPr>
          <w:color w:val="002060"/>
        </w:rPr>
      </w:pPr>
      <w:r w:rsidRPr="00C247FB">
        <w:rPr>
          <w:color w:val="002060"/>
        </w:rPr>
        <w:t xml:space="preserve">DECISIONI DEL GIUDICE SPORTIVO </w:t>
      </w:r>
    </w:p>
    <w:p w14:paraId="5716F528" w14:textId="77777777" w:rsidR="003C3F5A" w:rsidRPr="00C247FB" w:rsidRDefault="003C3F5A" w:rsidP="003C3F5A">
      <w:pPr>
        <w:pStyle w:val="diffida"/>
        <w:spacing w:before="80" w:beforeAutospacing="0" w:after="40" w:afterAutospacing="0"/>
        <w:jc w:val="left"/>
        <w:rPr>
          <w:color w:val="002060"/>
        </w:rPr>
      </w:pPr>
      <w:r w:rsidRPr="00C247FB">
        <w:rPr>
          <w:color w:val="002060"/>
        </w:rPr>
        <w:t xml:space="preserve">gara del 29/ 9/2023 RIPABERARDA - GROTTESE A.S.D. </w:t>
      </w:r>
      <w:r w:rsidRPr="00C247FB">
        <w:rPr>
          <w:color w:val="002060"/>
        </w:rPr>
        <w:br/>
        <w:t>Letto il referto arbitrale dal quale si evince che la gara in oggetto non è stata disputata per la mancata presentazione sul terreno di gioco della società Grottese ASD Si decide a) Di considerare la società Grottese rinunciataria alla disputa dell'incontro e di comminarle la sanzione sportiva della perdita della gara con il punteggio di 6 -0 penalizzandola altresì di un punto</w:t>
      </w:r>
      <w:r>
        <w:rPr>
          <w:color w:val="002060"/>
        </w:rPr>
        <w:t xml:space="preserve"> </w:t>
      </w:r>
      <w:r w:rsidRPr="00C247FB">
        <w:rPr>
          <w:color w:val="002060"/>
        </w:rPr>
        <w:t xml:space="preserve">in classifica giusto il disposto dell'art. 10 co. 1 - 4 del C.G.S. </w:t>
      </w:r>
    </w:p>
    <w:p w14:paraId="26C7E98F" w14:textId="77777777" w:rsidR="003C3F5A" w:rsidRPr="00C247FB" w:rsidRDefault="003C3F5A" w:rsidP="003C3F5A">
      <w:pPr>
        <w:pStyle w:val="diffida"/>
        <w:spacing w:before="80" w:beforeAutospacing="0" w:after="40" w:afterAutospacing="0"/>
        <w:jc w:val="left"/>
        <w:rPr>
          <w:color w:val="002060"/>
        </w:rPr>
      </w:pPr>
      <w:r w:rsidRPr="00C247FB">
        <w:rPr>
          <w:color w:val="002060"/>
        </w:rPr>
        <w:t xml:space="preserve">b) di comminare alla società Grottese la sanzione dell'ammenda di euro 100,00 (1 rinuncia) </w:t>
      </w:r>
    </w:p>
    <w:p w14:paraId="5E57C73F" w14:textId="77777777" w:rsidR="003C3F5A" w:rsidRPr="00C247FB" w:rsidRDefault="003C3F5A" w:rsidP="003C3F5A">
      <w:pPr>
        <w:pStyle w:val="titolo7a"/>
        <w:rPr>
          <w:color w:val="002060"/>
        </w:rPr>
      </w:pPr>
      <w:r w:rsidRPr="00C247FB">
        <w:rPr>
          <w:color w:val="002060"/>
        </w:rPr>
        <w:t xml:space="preserve">PROVVEDIMENTI DISCIPLINARI </w:t>
      </w:r>
    </w:p>
    <w:p w14:paraId="6883B3D8" w14:textId="77777777" w:rsidR="003C3F5A" w:rsidRPr="00C247FB" w:rsidRDefault="003C3F5A" w:rsidP="003C3F5A">
      <w:pPr>
        <w:pStyle w:val="titolo7b0"/>
        <w:rPr>
          <w:color w:val="002060"/>
        </w:rPr>
      </w:pPr>
      <w:r w:rsidRPr="00C247FB">
        <w:rPr>
          <w:color w:val="002060"/>
        </w:rPr>
        <w:t xml:space="preserve">In base alle risultanze degli atti ufficiali sono state deliberate le seguenti sanzioni disciplinari. </w:t>
      </w:r>
    </w:p>
    <w:p w14:paraId="1F975E41" w14:textId="77777777" w:rsidR="003C3F5A" w:rsidRPr="00C247FB" w:rsidRDefault="003C3F5A" w:rsidP="003C3F5A">
      <w:pPr>
        <w:pStyle w:val="titolo30"/>
        <w:rPr>
          <w:color w:val="002060"/>
        </w:rPr>
      </w:pPr>
      <w:r w:rsidRPr="00C247FB">
        <w:rPr>
          <w:color w:val="002060"/>
        </w:rPr>
        <w:t xml:space="preserve">SOCIETA' </w:t>
      </w:r>
    </w:p>
    <w:p w14:paraId="0D07B5F7" w14:textId="77777777" w:rsidR="003C3F5A" w:rsidRPr="00C247FB" w:rsidRDefault="003C3F5A" w:rsidP="003C3F5A">
      <w:pPr>
        <w:pStyle w:val="titolo20"/>
        <w:rPr>
          <w:color w:val="002060"/>
        </w:rPr>
      </w:pPr>
      <w:r w:rsidRPr="00C247FB">
        <w:rPr>
          <w:color w:val="002060"/>
        </w:rPr>
        <w:t xml:space="preserve">PERDITA DELLA GARA: </w:t>
      </w:r>
    </w:p>
    <w:p w14:paraId="7BDC69BE" w14:textId="77777777" w:rsidR="003C3F5A" w:rsidRPr="00C247FB" w:rsidRDefault="003C3F5A" w:rsidP="003C3F5A">
      <w:pPr>
        <w:pStyle w:val="diffida"/>
        <w:spacing w:before="80" w:beforeAutospacing="0" w:after="40" w:afterAutospacing="0"/>
        <w:jc w:val="left"/>
        <w:rPr>
          <w:color w:val="002060"/>
        </w:rPr>
      </w:pPr>
      <w:r w:rsidRPr="00C247FB">
        <w:rPr>
          <w:color w:val="002060"/>
        </w:rPr>
        <w:t xml:space="preserve">GROTTESE A.S.D. </w:t>
      </w:r>
      <w:r w:rsidRPr="00C247FB">
        <w:rPr>
          <w:color w:val="002060"/>
        </w:rPr>
        <w:br/>
        <w:t xml:space="preserve">V. Delibera </w:t>
      </w:r>
    </w:p>
    <w:p w14:paraId="51D193E3" w14:textId="77777777" w:rsidR="003C3F5A" w:rsidRPr="00C247FB" w:rsidRDefault="003C3F5A" w:rsidP="003C3F5A">
      <w:pPr>
        <w:pStyle w:val="titolo20"/>
        <w:rPr>
          <w:color w:val="002060"/>
        </w:rPr>
      </w:pPr>
      <w:r w:rsidRPr="00C247FB">
        <w:rPr>
          <w:color w:val="002060"/>
        </w:rPr>
        <w:t xml:space="preserve">PENALIZZAZIONE PUNTI IN CLASSIFICA: </w:t>
      </w:r>
    </w:p>
    <w:p w14:paraId="70233AA9" w14:textId="77777777" w:rsidR="003C3F5A" w:rsidRPr="00C247FB" w:rsidRDefault="003C3F5A" w:rsidP="003C3F5A">
      <w:pPr>
        <w:pStyle w:val="diffida"/>
        <w:spacing w:before="80" w:beforeAutospacing="0" w:after="40" w:afterAutospacing="0"/>
        <w:jc w:val="left"/>
        <w:rPr>
          <w:color w:val="002060"/>
        </w:rPr>
      </w:pPr>
      <w:r w:rsidRPr="00C247FB">
        <w:rPr>
          <w:color w:val="002060"/>
        </w:rPr>
        <w:t xml:space="preserve">GROTTESE A.S.D. 1 </w:t>
      </w:r>
      <w:r w:rsidRPr="00C247FB">
        <w:rPr>
          <w:color w:val="002060"/>
        </w:rPr>
        <w:br/>
        <w:t xml:space="preserve">V. delibera </w:t>
      </w:r>
    </w:p>
    <w:p w14:paraId="128E6560" w14:textId="77777777" w:rsidR="003C3F5A" w:rsidRPr="00C247FB" w:rsidRDefault="003C3F5A" w:rsidP="003C3F5A">
      <w:pPr>
        <w:pStyle w:val="titolo20"/>
        <w:rPr>
          <w:color w:val="002060"/>
        </w:rPr>
      </w:pPr>
      <w:r w:rsidRPr="00C247FB">
        <w:rPr>
          <w:color w:val="002060"/>
        </w:rPr>
        <w:t xml:space="preserve">AMMENDA </w:t>
      </w:r>
    </w:p>
    <w:p w14:paraId="7BD3D0A3" w14:textId="77777777" w:rsidR="003C3F5A" w:rsidRPr="00C247FB" w:rsidRDefault="003C3F5A" w:rsidP="003C3F5A">
      <w:pPr>
        <w:pStyle w:val="diffida"/>
        <w:spacing w:before="80" w:beforeAutospacing="0" w:after="40" w:afterAutospacing="0"/>
        <w:jc w:val="left"/>
        <w:rPr>
          <w:color w:val="002060"/>
        </w:rPr>
      </w:pPr>
      <w:r w:rsidRPr="00C247FB">
        <w:rPr>
          <w:color w:val="002060"/>
        </w:rPr>
        <w:t xml:space="preserve">Euro 100,00 GROTTESE A.S.D. </w:t>
      </w:r>
      <w:r w:rsidRPr="00C247FB">
        <w:rPr>
          <w:color w:val="002060"/>
        </w:rPr>
        <w:br/>
        <w:t xml:space="preserve">v. delibera </w:t>
      </w:r>
    </w:p>
    <w:p w14:paraId="07F80956" w14:textId="77777777" w:rsidR="003C3F5A" w:rsidRPr="00C247FB" w:rsidRDefault="003C3F5A" w:rsidP="003C3F5A">
      <w:pPr>
        <w:pStyle w:val="titolo30"/>
        <w:rPr>
          <w:color w:val="002060"/>
        </w:rPr>
      </w:pPr>
      <w:r w:rsidRPr="00C247FB">
        <w:rPr>
          <w:color w:val="002060"/>
        </w:rPr>
        <w:t xml:space="preserve">CALCIATORI NON ESPULSI </w:t>
      </w:r>
    </w:p>
    <w:p w14:paraId="518ACF21" w14:textId="77777777" w:rsidR="003C3F5A" w:rsidRPr="00C247FB" w:rsidRDefault="003C3F5A" w:rsidP="003C3F5A">
      <w:pPr>
        <w:pStyle w:val="titolo20"/>
        <w:rPr>
          <w:color w:val="002060"/>
        </w:rPr>
      </w:pPr>
      <w:r w:rsidRPr="00C247F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C3F5A" w:rsidRPr="00C247FB" w14:paraId="75E4C322" w14:textId="77777777" w:rsidTr="00997082">
        <w:tc>
          <w:tcPr>
            <w:tcW w:w="2200" w:type="dxa"/>
            <w:tcMar>
              <w:top w:w="20" w:type="dxa"/>
              <w:left w:w="20" w:type="dxa"/>
              <w:bottom w:w="20" w:type="dxa"/>
              <w:right w:w="20" w:type="dxa"/>
            </w:tcMar>
            <w:vAlign w:val="center"/>
            <w:hideMark/>
          </w:tcPr>
          <w:p w14:paraId="5539093E" w14:textId="77777777" w:rsidR="003C3F5A" w:rsidRPr="00C247FB" w:rsidRDefault="003C3F5A" w:rsidP="00997082">
            <w:pPr>
              <w:pStyle w:val="movimento"/>
              <w:rPr>
                <w:color w:val="002060"/>
              </w:rPr>
            </w:pPr>
            <w:r w:rsidRPr="00C247FB">
              <w:rPr>
                <w:color w:val="002060"/>
              </w:rPr>
              <w:t>BARTOLINI AURORA</w:t>
            </w:r>
          </w:p>
        </w:tc>
        <w:tc>
          <w:tcPr>
            <w:tcW w:w="2200" w:type="dxa"/>
            <w:tcMar>
              <w:top w:w="20" w:type="dxa"/>
              <w:left w:w="20" w:type="dxa"/>
              <w:bottom w:w="20" w:type="dxa"/>
              <w:right w:w="20" w:type="dxa"/>
            </w:tcMar>
            <w:vAlign w:val="center"/>
            <w:hideMark/>
          </w:tcPr>
          <w:p w14:paraId="08246AB7" w14:textId="77777777" w:rsidR="003C3F5A" w:rsidRPr="00C247FB" w:rsidRDefault="003C3F5A" w:rsidP="00997082">
            <w:pPr>
              <w:pStyle w:val="movimento2"/>
              <w:rPr>
                <w:color w:val="002060"/>
              </w:rPr>
            </w:pPr>
            <w:r w:rsidRPr="00C247FB">
              <w:rPr>
                <w:color w:val="002060"/>
              </w:rPr>
              <w:t xml:space="preserve">(GLS DORICA AN.UR) </w:t>
            </w:r>
          </w:p>
        </w:tc>
        <w:tc>
          <w:tcPr>
            <w:tcW w:w="800" w:type="dxa"/>
            <w:tcMar>
              <w:top w:w="20" w:type="dxa"/>
              <w:left w:w="20" w:type="dxa"/>
              <w:bottom w:w="20" w:type="dxa"/>
              <w:right w:w="20" w:type="dxa"/>
            </w:tcMar>
            <w:vAlign w:val="center"/>
            <w:hideMark/>
          </w:tcPr>
          <w:p w14:paraId="781EA420"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4A8B61ED" w14:textId="77777777" w:rsidR="003C3F5A" w:rsidRPr="00C247FB" w:rsidRDefault="003C3F5A" w:rsidP="00997082">
            <w:pPr>
              <w:pStyle w:val="movimento"/>
              <w:rPr>
                <w:color w:val="002060"/>
              </w:rPr>
            </w:pPr>
            <w:r w:rsidRPr="00C247FB">
              <w:rPr>
                <w:color w:val="002060"/>
              </w:rPr>
              <w:t>GIORDANO MONIA</w:t>
            </w:r>
          </w:p>
        </w:tc>
        <w:tc>
          <w:tcPr>
            <w:tcW w:w="2200" w:type="dxa"/>
            <w:tcMar>
              <w:top w:w="20" w:type="dxa"/>
              <w:left w:w="20" w:type="dxa"/>
              <w:bottom w:w="20" w:type="dxa"/>
              <w:right w:w="20" w:type="dxa"/>
            </w:tcMar>
            <w:vAlign w:val="center"/>
            <w:hideMark/>
          </w:tcPr>
          <w:p w14:paraId="60389624" w14:textId="77777777" w:rsidR="003C3F5A" w:rsidRPr="00C247FB" w:rsidRDefault="003C3F5A" w:rsidP="00997082">
            <w:pPr>
              <w:pStyle w:val="movimento2"/>
              <w:rPr>
                <w:color w:val="002060"/>
              </w:rPr>
            </w:pPr>
            <w:r w:rsidRPr="00C247FB">
              <w:rPr>
                <w:color w:val="002060"/>
              </w:rPr>
              <w:t xml:space="preserve">(GLS DORICA AN.UR) </w:t>
            </w:r>
          </w:p>
        </w:tc>
      </w:tr>
      <w:tr w:rsidR="003C3F5A" w:rsidRPr="00C247FB" w14:paraId="611A8F62" w14:textId="77777777" w:rsidTr="00997082">
        <w:tc>
          <w:tcPr>
            <w:tcW w:w="2200" w:type="dxa"/>
            <w:tcMar>
              <w:top w:w="20" w:type="dxa"/>
              <w:left w:w="20" w:type="dxa"/>
              <w:bottom w:w="20" w:type="dxa"/>
              <w:right w:w="20" w:type="dxa"/>
            </w:tcMar>
            <w:vAlign w:val="center"/>
            <w:hideMark/>
          </w:tcPr>
          <w:p w14:paraId="641EEA4F" w14:textId="77777777" w:rsidR="003C3F5A" w:rsidRPr="00C247FB" w:rsidRDefault="003C3F5A" w:rsidP="00997082">
            <w:pPr>
              <w:pStyle w:val="movimento"/>
              <w:rPr>
                <w:color w:val="002060"/>
              </w:rPr>
            </w:pPr>
            <w:r w:rsidRPr="00C247FB">
              <w:rPr>
                <w:color w:val="002060"/>
              </w:rPr>
              <w:t>MAIOLINI FEDERICA</w:t>
            </w:r>
          </w:p>
        </w:tc>
        <w:tc>
          <w:tcPr>
            <w:tcW w:w="2200" w:type="dxa"/>
            <w:tcMar>
              <w:top w:w="20" w:type="dxa"/>
              <w:left w:w="20" w:type="dxa"/>
              <w:bottom w:w="20" w:type="dxa"/>
              <w:right w:w="20" w:type="dxa"/>
            </w:tcMar>
            <w:vAlign w:val="center"/>
            <w:hideMark/>
          </w:tcPr>
          <w:p w14:paraId="110FB564" w14:textId="77777777" w:rsidR="003C3F5A" w:rsidRPr="00C247FB" w:rsidRDefault="003C3F5A" w:rsidP="00997082">
            <w:pPr>
              <w:pStyle w:val="movimento2"/>
              <w:rPr>
                <w:color w:val="002060"/>
              </w:rPr>
            </w:pPr>
            <w:r w:rsidRPr="00C247FB">
              <w:rPr>
                <w:color w:val="002060"/>
              </w:rPr>
              <w:t xml:space="preserve">(GLS DORICA AN.UR) </w:t>
            </w:r>
          </w:p>
        </w:tc>
        <w:tc>
          <w:tcPr>
            <w:tcW w:w="800" w:type="dxa"/>
            <w:tcMar>
              <w:top w:w="20" w:type="dxa"/>
              <w:left w:w="20" w:type="dxa"/>
              <w:bottom w:w="20" w:type="dxa"/>
              <w:right w:w="20" w:type="dxa"/>
            </w:tcMar>
            <w:vAlign w:val="center"/>
            <w:hideMark/>
          </w:tcPr>
          <w:p w14:paraId="22AE64E4"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17615513" w14:textId="77777777" w:rsidR="003C3F5A" w:rsidRPr="00C247FB" w:rsidRDefault="003C3F5A" w:rsidP="00997082">
            <w:pPr>
              <w:pStyle w:val="movimento"/>
              <w:rPr>
                <w:color w:val="002060"/>
              </w:rPr>
            </w:pPr>
            <w:r w:rsidRPr="00C247FB">
              <w:rPr>
                <w:color w:val="002060"/>
              </w:rPr>
              <w:t>FOGLIETTI CAROLINA</w:t>
            </w:r>
          </w:p>
        </w:tc>
        <w:tc>
          <w:tcPr>
            <w:tcW w:w="2200" w:type="dxa"/>
            <w:tcMar>
              <w:top w:w="20" w:type="dxa"/>
              <w:left w:w="20" w:type="dxa"/>
              <w:bottom w:w="20" w:type="dxa"/>
              <w:right w:w="20" w:type="dxa"/>
            </w:tcMar>
            <w:vAlign w:val="center"/>
            <w:hideMark/>
          </w:tcPr>
          <w:p w14:paraId="0C097001" w14:textId="77777777" w:rsidR="003C3F5A" w:rsidRPr="00C247FB" w:rsidRDefault="003C3F5A" w:rsidP="00997082">
            <w:pPr>
              <w:pStyle w:val="movimento2"/>
              <w:rPr>
                <w:color w:val="002060"/>
              </w:rPr>
            </w:pPr>
            <w:r w:rsidRPr="00C247FB">
              <w:rPr>
                <w:color w:val="002060"/>
              </w:rPr>
              <w:t xml:space="preserve">(GRADARA CALCIO) </w:t>
            </w:r>
          </w:p>
        </w:tc>
      </w:tr>
      <w:tr w:rsidR="003C3F5A" w:rsidRPr="00C247FB" w14:paraId="3C1BB9AC" w14:textId="77777777" w:rsidTr="00997082">
        <w:tc>
          <w:tcPr>
            <w:tcW w:w="2200" w:type="dxa"/>
            <w:tcMar>
              <w:top w:w="20" w:type="dxa"/>
              <w:left w:w="20" w:type="dxa"/>
              <w:bottom w:w="20" w:type="dxa"/>
              <w:right w:w="20" w:type="dxa"/>
            </w:tcMar>
            <w:vAlign w:val="center"/>
            <w:hideMark/>
          </w:tcPr>
          <w:p w14:paraId="52FB8535" w14:textId="77777777" w:rsidR="003C3F5A" w:rsidRPr="00C247FB" w:rsidRDefault="003C3F5A" w:rsidP="00997082">
            <w:pPr>
              <w:pStyle w:val="movimento"/>
              <w:rPr>
                <w:color w:val="002060"/>
              </w:rPr>
            </w:pPr>
            <w:r w:rsidRPr="00C247FB">
              <w:rPr>
                <w:color w:val="002060"/>
              </w:rPr>
              <w:t>OTTAVIANI ELISA</w:t>
            </w:r>
          </w:p>
        </w:tc>
        <w:tc>
          <w:tcPr>
            <w:tcW w:w="2200" w:type="dxa"/>
            <w:tcMar>
              <w:top w:w="20" w:type="dxa"/>
              <w:left w:w="20" w:type="dxa"/>
              <w:bottom w:w="20" w:type="dxa"/>
              <w:right w:w="20" w:type="dxa"/>
            </w:tcMar>
            <w:vAlign w:val="center"/>
            <w:hideMark/>
          </w:tcPr>
          <w:p w14:paraId="16321D98" w14:textId="77777777" w:rsidR="003C3F5A" w:rsidRPr="00C247FB" w:rsidRDefault="003C3F5A" w:rsidP="00997082">
            <w:pPr>
              <w:pStyle w:val="movimento2"/>
              <w:rPr>
                <w:color w:val="002060"/>
              </w:rPr>
            </w:pPr>
            <w:r w:rsidRPr="00C247FB">
              <w:rPr>
                <w:color w:val="002060"/>
              </w:rPr>
              <w:t xml:space="preserve">(GRADARA CALCIO) </w:t>
            </w:r>
          </w:p>
        </w:tc>
        <w:tc>
          <w:tcPr>
            <w:tcW w:w="800" w:type="dxa"/>
            <w:tcMar>
              <w:top w:w="20" w:type="dxa"/>
              <w:left w:w="20" w:type="dxa"/>
              <w:bottom w:w="20" w:type="dxa"/>
              <w:right w:w="20" w:type="dxa"/>
            </w:tcMar>
            <w:vAlign w:val="center"/>
            <w:hideMark/>
          </w:tcPr>
          <w:p w14:paraId="1BA613CE"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4D529988" w14:textId="77777777" w:rsidR="003C3F5A" w:rsidRPr="00C247FB" w:rsidRDefault="003C3F5A" w:rsidP="00997082">
            <w:pPr>
              <w:pStyle w:val="movimento"/>
              <w:rPr>
                <w:color w:val="002060"/>
              </w:rPr>
            </w:pPr>
            <w:r w:rsidRPr="00C247FB">
              <w:rPr>
                <w:color w:val="002060"/>
              </w:rPr>
              <w:t>PAGLIARDINI DANIELA</w:t>
            </w:r>
          </w:p>
        </w:tc>
        <w:tc>
          <w:tcPr>
            <w:tcW w:w="2200" w:type="dxa"/>
            <w:tcMar>
              <w:top w:w="20" w:type="dxa"/>
              <w:left w:w="20" w:type="dxa"/>
              <w:bottom w:w="20" w:type="dxa"/>
              <w:right w:w="20" w:type="dxa"/>
            </w:tcMar>
            <w:vAlign w:val="center"/>
            <w:hideMark/>
          </w:tcPr>
          <w:p w14:paraId="74D8CC1F" w14:textId="77777777" w:rsidR="003C3F5A" w:rsidRPr="00C247FB" w:rsidRDefault="003C3F5A" w:rsidP="00997082">
            <w:pPr>
              <w:pStyle w:val="movimento2"/>
              <w:rPr>
                <w:color w:val="002060"/>
              </w:rPr>
            </w:pPr>
            <w:r w:rsidRPr="00C247FB">
              <w:rPr>
                <w:color w:val="002060"/>
              </w:rPr>
              <w:t xml:space="preserve">(SANTANGIOLESE) </w:t>
            </w:r>
          </w:p>
        </w:tc>
      </w:tr>
    </w:tbl>
    <w:p w14:paraId="0EAED16E" w14:textId="77777777" w:rsidR="003C3F5A" w:rsidRPr="00C247FB" w:rsidRDefault="003C3F5A" w:rsidP="003C3F5A">
      <w:pPr>
        <w:pStyle w:val="titolo10"/>
        <w:rPr>
          <w:rFonts w:eastAsiaTheme="minorEastAsia"/>
          <w:color w:val="002060"/>
        </w:rPr>
      </w:pPr>
      <w:r w:rsidRPr="00C247FB">
        <w:rPr>
          <w:color w:val="002060"/>
        </w:rPr>
        <w:t xml:space="preserve">GARE DEL 30/ 9/2023 </w:t>
      </w:r>
    </w:p>
    <w:p w14:paraId="63A5298C" w14:textId="77777777" w:rsidR="003C3F5A" w:rsidRPr="00C247FB" w:rsidRDefault="003C3F5A" w:rsidP="003C3F5A">
      <w:pPr>
        <w:pStyle w:val="titolo7a"/>
        <w:rPr>
          <w:color w:val="002060"/>
        </w:rPr>
      </w:pPr>
      <w:r w:rsidRPr="00C247FB">
        <w:rPr>
          <w:color w:val="002060"/>
        </w:rPr>
        <w:t xml:space="preserve">PROVVEDIMENTI DISCIPLINARI </w:t>
      </w:r>
    </w:p>
    <w:p w14:paraId="5237CFBA" w14:textId="77777777" w:rsidR="003C3F5A" w:rsidRPr="00C247FB" w:rsidRDefault="003C3F5A" w:rsidP="003C3F5A">
      <w:pPr>
        <w:pStyle w:val="titolo7b0"/>
        <w:rPr>
          <w:color w:val="002060"/>
        </w:rPr>
      </w:pPr>
      <w:r w:rsidRPr="00C247FB">
        <w:rPr>
          <w:color w:val="002060"/>
        </w:rPr>
        <w:t xml:space="preserve">In base alle risultanze degli atti ufficiali sono state deliberate le seguenti sanzioni disciplinari. </w:t>
      </w:r>
    </w:p>
    <w:p w14:paraId="4228F3AD" w14:textId="77777777" w:rsidR="003C3F5A" w:rsidRPr="00C247FB" w:rsidRDefault="003C3F5A" w:rsidP="003C3F5A">
      <w:pPr>
        <w:pStyle w:val="titolo30"/>
        <w:rPr>
          <w:color w:val="002060"/>
        </w:rPr>
      </w:pPr>
      <w:r w:rsidRPr="00C247FB">
        <w:rPr>
          <w:color w:val="002060"/>
        </w:rPr>
        <w:t xml:space="preserve">CALCIATORI NON ESPULSI </w:t>
      </w:r>
    </w:p>
    <w:p w14:paraId="38191D46" w14:textId="77777777" w:rsidR="003C3F5A" w:rsidRPr="00C247FB" w:rsidRDefault="003C3F5A" w:rsidP="003C3F5A">
      <w:pPr>
        <w:pStyle w:val="titolo20"/>
        <w:rPr>
          <w:color w:val="002060"/>
        </w:rPr>
      </w:pPr>
      <w:r w:rsidRPr="00C247F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C3F5A" w:rsidRPr="00C247FB" w14:paraId="5EB07EB5" w14:textId="77777777" w:rsidTr="00997082">
        <w:tc>
          <w:tcPr>
            <w:tcW w:w="2200" w:type="dxa"/>
            <w:tcMar>
              <w:top w:w="20" w:type="dxa"/>
              <w:left w:w="20" w:type="dxa"/>
              <w:bottom w:w="20" w:type="dxa"/>
              <w:right w:w="20" w:type="dxa"/>
            </w:tcMar>
            <w:vAlign w:val="center"/>
            <w:hideMark/>
          </w:tcPr>
          <w:p w14:paraId="3684CFB6" w14:textId="77777777" w:rsidR="003C3F5A" w:rsidRPr="00C247FB" w:rsidRDefault="003C3F5A" w:rsidP="00997082">
            <w:pPr>
              <w:pStyle w:val="movimento"/>
              <w:rPr>
                <w:color w:val="002060"/>
              </w:rPr>
            </w:pPr>
            <w:r w:rsidRPr="00C247FB">
              <w:rPr>
                <w:color w:val="002060"/>
              </w:rPr>
              <w:t>FIORELLA MIRIAM</w:t>
            </w:r>
          </w:p>
        </w:tc>
        <w:tc>
          <w:tcPr>
            <w:tcW w:w="2200" w:type="dxa"/>
            <w:tcMar>
              <w:top w:w="20" w:type="dxa"/>
              <w:left w:w="20" w:type="dxa"/>
              <w:bottom w:w="20" w:type="dxa"/>
              <w:right w:w="20" w:type="dxa"/>
            </w:tcMar>
            <w:vAlign w:val="center"/>
            <w:hideMark/>
          </w:tcPr>
          <w:p w14:paraId="20214552" w14:textId="77777777" w:rsidR="003C3F5A" w:rsidRPr="00C247FB" w:rsidRDefault="003C3F5A" w:rsidP="00997082">
            <w:pPr>
              <w:pStyle w:val="movimento2"/>
              <w:rPr>
                <w:color w:val="002060"/>
              </w:rPr>
            </w:pPr>
            <w:r w:rsidRPr="00C247FB">
              <w:rPr>
                <w:color w:val="002060"/>
              </w:rPr>
              <w:t xml:space="preserve">(POLISPORTIVA BOCA S.E.M.) </w:t>
            </w:r>
          </w:p>
        </w:tc>
        <w:tc>
          <w:tcPr>
            <w:tcW w:w="800" w:type="dxa"/>
            <w:tcMar>
              <w:top w:w="20" w:type="dxa"/>
              <w:left w:w="20" w:type="dxa"/>
              <w:bottom w:w="20" w:type="dxa"/>
              <w:right w:w="20" w:type="dxa"/>
            </w:tcMar>
            <w:vAlign w:val="center"/>
            <w:hideMark/>
          </w:tcPr>
          <w:p w14:paraId="376D2A37"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71F94822" w14:textId="77777777" w:rsidR="003C3F5A" w:rsidRPr="00C247FB" w:rsidRDefault="003C3F5A" w:rsidP="00997082">
            <w:pPr>
              <w:pStyle w:val="movimento"/>
              <w:rPr>
                <w:color w:val="002060"/>
              </w:rPr>
            </w:pPr>
            <w:r w:rsidRPr="00C247FB">
              <w:rPr>
                <w:color w:val="002060"/>
              </w:rPr>
              <w:t>LIUTI FRANCESCA</w:t>
            </w:r>
          </w:p>
        </w:tc>
        <w:tc>
          <w:tcPr>
            <w:tcW w:w="2200" w:type="dxa"/>
            <w:tcMar>
              <w:top w:w="20" w:type="dxa"/>
              <w:left w:w="20" w:type="dxa"/>
              <w:bottom w:w="20" w:type="dxa"/>
              <w:right w:w="20" w:type="dxa"/>
            </w:tcMar>
            <w:vAlign w:val="center"/>
            <w:hideMark/>
          </w:tcPr>
          <w:p w14:paraId="03513D7C" w14:textId="77777777" w:rsidR="003C3F5A" w:rsidRPr="00C247FB" w:rsidRDefault="003C3F5A" w:rsidP="00997082">
            <w:pPr>
              <w:pStyle w:val="movimento2"/>
              <w:rPr>
                <w:color w:val="002060"/>
              </w:rPr>
            </w:pPr>
            <w:r w:rsidRPr="00C247FB">
              <w:rPr>
                <w:color w:val="002060"/>
              </w:rPr>
              <w:t xml:space="preserve">(POLISPORTIVA BOCA S.E.M.) </w:t>
            </w:r>
          </w:p>
        </w:tc>
      </w:tr>
    </w:tbl>
    <w:p w14:paraId="33F9DC98" w14:textId="77777777" w:rsidR="003C3F5A" w:rsidRDefault="003C3F5A" w:rsidP="003C3F5A">
      <w:pPr>
        <w:pStyle w:val="breakline"/>
        <w:rPr>
          <w:color w:val="002060"/>
        </w:rPr>
      </w:pPr>
    </w:p>
    <w:p w14:paraId="139080D9" w14:textId="77777777" w:rsidR="003C3F5A" w:rsidRPr="00DE2E11" w:rsidRDefault="003C3F5A" w:rsidP="003C3F5A">
      <w:pPr>
        <w:jc w:val="center"/>
        <w:rPr>
          <w:rFonts w:ascii="Arial" w:hAnsi="Arial" w:cs="Arial"/>
          <w:noProof/>
          <w:color w:val="002060"/>
          <w:sz w:val="22"/>
          <w:szCs w:val="22"/>
        </w:rPr>
      </w:pPr>
      <w:r w:rsidRPr="00DE2E11">
        <w:rPr>
          <w:rFonts w:ascii="Arial" w:hAnsi="Arial" w:cs="Arial"/>
          <w:noProof/>
          <w:color w:val="002060"/>
          <w:sz w:val="22"/>
          <w:szCs w:val="22"/>
        </w:rPr>
        <w:t>F.to IL SEGRETARIO                                   F.to IL GIUDICE SPORTIVO</w:t>
      </w:r>
    </w:p>
    <w:p w14:paraId="29ABBF34" w14:textId="77777777" w:rsidR="003C3F5A" w:rsidRPr="00DE2E11" w:rsidRDefault="003C3F5A" w:rsidP="003C3F5A">
      <w:pPr>
        <w:pStyle w:val="Corpodeltesto2"/>
        <w:spacing w:after="0" w:line="240" w:lineRule="auto"/>
        <w:jc w:val="both"/>
        <w:rPr>
          <w:rFonts w:ascii="Arial" w:hAnsi="Arial" w:cs="Arial"/>
          <w:b/>
          <w:color w:val="002060"/>
          <w:sz w:val="22"/>
          <w:szCs w:val="22"/>
        </w:rPr>
      </w:pPr>
      <w:r w:rsidRPr="00DE2E11">
        <w:rPr>
          <w:rFonts w:ascii="Arial" w:hAnsi="Arial" w:cs="Arial"/>
          <w:noProof/>
          <w:color w:val="002060"/>
          <w:sz w:val="22"/>
          <w:szCs w:val="22"/>
        </w:rPr>
        <w:t xml:space="preserve">                         Angelo Castellana        </w:t>
      </w:r>
      <w:r w:rsidRPr="00DE2E11">
        <w:rPr>
          <w:rFonts w:ascii="Arial" w:hAnsi="Arial" w:cs="Arial"/>
          <w:noProof/>
          <w:color w:val="002060"/>
          <w:sz w:val="22"/>
          <w:szCs w:val="22"/>
        </w:rPr>
        <w:tab/>
        <w:t xml:space="preserve">                                Agnese Lazzaretti</w:t>
      </w:r>
    </w:p>
    <w:p w14:paraId="3CD2F479" w14:textId="77777777" w:rsidR="003C3F5A" w:rsidRPr="00C247FB" w:rsidRDefault="003C3F5A" w:rsidP="003C3F5A">
      <w:pPr>
        <w:pStyle w:val="breakline"/>
        <w:rPr>
          <w:rFonts w:eastAsiaTheme="minorEastAsia"/>
          <w:color w:val="002060"/>
        </w:rPr>
      </w:pPr>
    </w:p>
    <w:p w14:paraId="03F9A3D9" w14:textId="77777777" w:rsidR="003C3F5A" w:rsidRPr="00C247FB" w:rsidRDefault="003C3F5A" w:rsidP="003C3F5A">
      <w:pPr>
        <w:pStyle w:val="titoloprinc0"/>
        <w:rPr>
          <w:color w:val="002060"/>
        </w:rPr>
      </w:pPr>
      <w:r w:rsidRPr="00C247FB">
        <w:rPr>
          <w:color w:val="002060"/>
        </w:rPr>
        <w:t>CLASSIFICA</w:t>
      </w:r>
    </w:p>
    <w:p w14:paraId="1B0F5FCD" w14:textId="77777777" w:rsidR="003C3F5A" w:rsidRPr="00C247FB" w:rsidRDefault="003C3F5A" w:rsidP="003C3F5A">
      <w:pPr>
        <w:pStyle w:val="breakline"/>
        <w:rPr>
          <w:color w:val="002060"/>
        </w:rPr>
      </w:pPr>
    </w:p>
    <w:p w14:paraId="37DAF624" w14:textId="77777777" w:rsidR="003C3F5A" w:rsidRPr="00C247FB" w:rsidRDefault="003C3F5A" w:rsidP="003C3F5A">
      <w:pPr>
        <w:pStyle w:val="breakline"/>
        <w:rPr>
          <w:color w:val="002060"/>
        </w:rPr>
      </w:pPr>
    </w:p>
    <w:p w14:paraId="6621A588" w14:textId="77777777" w:rsidR="003C3F5A" w:rsidRPr="00C247FB" w:rsidRDefault="003C3F5A" w:rsidP="003C3F5A">
      <w:pPr>
        <w:pStyle w:val="sottotitolocampionato10"/>
        <w:rPr>
          <w:color w:val="002060"/>
        </w:rPr>
      </w:pPr>
      <w:r w:rsidRPr="00C247FB">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C3F5A" w:rsidRPr="00C247FB" w14:paraId="1F86C451" w14:textId="77777777" w:rsidTr="0099708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D8462C" w14:textId="77777777" w:rsidR="003C3F5A" w:rsidRPr="00C247FB" w:rsidRDefault="003C3F5A" w:rsidP="00997082">
            <w:pPr>
              <w:pStyle w:val="headertabella0"/>
              <w:rPr>
                <w:color w:val="002060"/>
              </w:rPr>
            </w:pPr>
            <w:r w:rsidRPr="00C247F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08D1D1" w14:textId="77777777" w:rsidR="003C3F5A" w:rsidRPr="00C247FB" w:rsidRDefault="003C3F5A" w:rsidP="00997082">
            <w:pPr>
              <w:pStyle w:val="headertabella0"/>
              <w:rPr>
                <w:color w:val="002060"/>
              </w:rPr>
            </w:pPr>
            <w:r w:rsidRPr="00C247F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65EB81" w14:textId="77777777" w:rsidR="003C3F5A" w:rsidRPr="00C247FB" w:rsidRDefault="003C3F5A" w:rsidP="00997082">
            <w:pPr>
              <w:pStyle w:val="headertabella0"/>
              <w:rPr>
                <w:color w:val="002060"/>
              </w:rPr>
            </w:pPr>
            <w:r w:rsidRPr="00C247F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08B6FE" w14:textId="77777777" w:rsidR="003C3F5A" w:rsidRPr="00C247FB" w:rsidRDefault="003C3F5A" w:rsidP="00997082">
            <w:pPr>
              <w:pStyle w:val="headertabella0"/>
              <w:rPr>
                <w:color w:val="002060"/>
              </w:rPr>
            </w:pPr>
            <w:r w:rsidRPr="00C247F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60DCF3" w14:textId="77777777" w:rsidR="003C3F5A" w:rsidRPr="00C247FB" w:rsidRDefault="003C3F5A" w:rsidP="00997082">
            <w:pPr>
              <w:pStyle w:val="headertabella0"/>
              <w:rPr>
                <w:color w:val="002060"/>
              </w:rPr>
            </w:pPr>
            <w:r w:rsidRPr="00C247F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095CB4" w14:textId="77777777" w:rsidR="003C3F5A" w:rsidRPr="00C247FB" w:rsidRDefault="003C3F5A" w:rsidP="00997082">
            <w:pPr>
              <w:pStyle w:val="headertabella0"/>
              <w:rPr>
                <w:color w:val="002060"/>
              </w:rPr>
            </w:pPr>
            <w:r w:rsidRPr="00C247F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3613C5" w14:textId="77777777" w:rsidR="003C3F5A" w:rsidRPr="00C247FB" w:rsidRDefault="003C3F5A" w:rsidP="00997082">
            <w:pPr>
              <w:pStyle w:val="headertabella0"/>
              <w:rPr>
                <w:color w:val="002060"/>
              </w:rPr>
            </w:pPr>
            <w:r w:rsidRPr="00C247F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A1571E" w14:textId="77777777" w:rsidR="003C3F5A" w:rsidRPr="00C247FB" w:rsidRDefault="003C3F5A" w:rsidP="00997082">
            <w:pPr>
              <w:pStyle w:val="headertabella0"/>
              <w:rPr>
                <w:color w:val="002060"/>
              </w:rPr>
            </w:pPr>
            <w:r w:rsidRPr="00C247F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97D89D" w14:textId="77777777" w:rsidR="003C3F5A" w:rsidRPr="00C247FB" w:rsidRDefault="003C3F5A" w:rsidP="00997082">
            <w:pPr>
              <w:pStyle w:val="headertabella0"/>
              <w:rPr>
                <w:color w:val="002060"/>
              </w:rPr>
            </w:pPr>
            <w:r w:rsidRPr="00C247F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5DDA27" w14:textId="77777777" w:rsidR="003C3F5A" w:rsidRPr="00C247FB" w:rsidRDefault="003C3F5A" w:rsidP="00997082">
            <w:pPr>
              <w:pStyle w:val="headertabella0"/>
              <w:rPr>
                <w:color w:val="002060"/>
              </w:rPr>
            </w:pPr>
            <w:r w:rsidRPr="00C247FB">
              <w:rPr>
                <w:color w:val="002060"/>
              </w:rPr>
              <w:t>PE</w:t>
            </w:r>
          </w:p>
        </w:tc>
      </w:tr>
      <w:tr w:rsidR="003C3F5A" w:rsidRPr="00C247FB" w14:paraId="13305F2D" w14:textId="77777777" w:rsidTr="0099708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026091B" w14:textId="77777777" w:rsidR="003C3F5A" w:rsidRPr="00C247FB" w:rsidRDefault="003C3F5A" w:rsidP="00997082">
            <w:pPr>
              <w:pStyle w:val="rowtabella0"/>
              <w:rPr>
                <w:color w:val="002060"/>
              </w:rPr>
            </w:pPr>
            <w:r w:rsidRPr="00C247FB">
              <w:rPr>
                <w:color w:val="002060"/>
              </w:rPr>
              <w:lastRenderedPageBreak/>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814B2"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EB9DE"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D653E"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1F56E"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16B1C"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6C53F" w14:textId="77777777" w:rsidR="003C3F5A" w:rsidRPr="00C247FB" w:rsidRDefault="003C3F5A" w:rsidP="00997082">
            <w:pPr>
              <w:pStyle w:val="rowtabella0"/>
              <w:jc w:val="center"/>
              <w:rPr>
                <w:color w:val="002060"/>
              </w:rPr>
            </w:pPr>
            <w:r w:rsidRPr="00C247F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9E4F1"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0D057" w14:textId="77777777" w:rsidR="003C3F5A" w:rsidRPr="00C247FB" w:rsidRDefault="003C3F5A" w:rsidP="00997082">
            <w:pPr>
              <w:pStyle w:val="rowtabella0"/>
              <w:jc w:val="center"/>
              <w:rPr>
                <w:color w:val="002060"/>
              </w:rPr>
            </w:pPr>
            <w:r w:rsidRPr="00C247F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54476" w14:textId="77777777" w:rsidR="003C3F5A" w:rsidRPr="00C247FB" w:rsidRDefault="003C3F5A" w:rsidP="00997082">
            <w:pPr>
              <w:pStyle w:val="rowtabella0"/>
              <w:jc w:val="center"/>
              <w:rPr>
                <w:color w:val="002060"/>
              </w:rPr>
            </w:pPr>
            <w:r w:rsidRPr="00C247FB">
              <w:rPr>
                <w:color w:val="002060"/>
              </w:rPr>
              <w:t>0</w:t>
            </w:r>
          </w:p>
        </w:tc>
      </w:tr>
      <w:tr w:rsidR="003C3F5A" w:rsidRPr="00C247FB" w14:paraId="082A9633"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C001F0" w14:textId="77777777" w:rsidR="003C3F5A" w:rsidRPr="00C247FB" w:rsidRDefault="003C3F5A" w:rsidP="00997082">
            <w:pPr>
              <w:pStyle w:val="rowtabella0"/>
              <w:rPr>
                <w:color w:val="002060"/>
              </w:rPr>
            </w:pPr>
            <w:r w:rsidRPr="00C247FB">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71DB0"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AF068"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5AF36"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F4D88"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E4CF9"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BBBE3" w14:textId="77777777" w:rsidR="003C3F5A" w:rsidRPr="00C247FB" w:rsidRDefault="003C3F5A" w:rsidP="00997082">
            <w:pPr>
              <w:pStyle w:val="rowtabella0"/>
              <w:jc w:val="center"/>
              <w:rPr>
                <w:color w:val="002060"/>
              </w:rPr>
            </w:pPr>
            <w:r w:rsidRPr="00C247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39541"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1DBBF" w14:textId="77777777" w:rsidR="003C3F5A" w:rsidRPr="00C247FB" w:rsidRDefault="003C3F5A" w:rsidP="00997082">
            <w:pPr>
              <w:pStyle w:val="rowtabella0"/>
              <w:jc w:val="center"/>
              <w:rPr>
                <w:color w:val="002060"/>
              </w:rPr>
            </w:pPr>
            <w:r w:rsidRPr="00C247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7EF0C" w14:textId="77777777" w:rsidR="003C3F5A" w:rsidRPr="00C247FB" w:rsidRDefault="003C3F5A" w:rsidP="00997082">
            <w:pPr>
              <w:pStyle w:val="rowtabella0"/>
              <w:jc w:val="center"/>
              <w:rPr>
                <w:color w:val="002060"/>
              </w:rPr>
            </w:pPr>
            <w:r w:rsidRPr="00C247FB">
              <w:rPr>
                <w:color w:val="002060"/>
              </w:rPr>
              <w:t>0</w:t>
            </w:r>
          </w:p>
        </w:tc>
      </w:tr>
      <w:tr w:rsidR="003C3F5A" w:rsidRPr="00C247FB" w14:paraId="66026F5B"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D0D926" w14:textId="77777777" w:rsidR="003C3F5A" w:rsidRPr="00C247FB" w:rsidRDefault="003C3F5A" w:rsidP="00997082">
            <w:pPr>
              <w:pStyle w:val="rowtabella0"/>
              <w:rPr>
                <w:color w:val="002060"/>
              </w:rPr>
            </w:pPr>
            <w:r w:rsidRPr="00C247FB">
              <w:rPr>
                <w:color w:val="002060"/>
              </w:rPr>
              <w:t>A.S.D. ASD KAPPABI POTENZAPICENA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7709B"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7B010"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A5A22"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0C229"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589D2"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4F87C" w14:textId="77777777" w:rsidR="003C3F5A" w:rsidRPr="00C247FB" w:rsidRDefault="003C3F5A" w:rsidP="00997082">
            <w:pPr>
              <w:pStyle w:val="rowtabella0"/>
              <w:jc w:val="center"/>
              <w:rPr>
                <w:color w:val="002060"/>
              </w:rPr>
            </w:pPr>
            <w:r w:rsidRPr="00C247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D738F"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6E581" w14:textId="77777777" w:rsidR="003C3F5A" w:rsidRPr="00C247FB" w:rsidRDefault="003C3F5A" w:rsidP="00997082">
            <w:pPr>
              <w:pStyle w:val="rowtabella0"/>
              <w:jc w:val="center"/>
              <w:rPr>
                <w:color w:val="002060"/>
              </w:rPr>
            </w:pPr>
            <w:r w:rsidRPr="00C247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F5450" w14:textId="77777777" w:rsidR="003C3F5A" w:rsidRPr="00C247FB" w:rsidRDefault="003C3F5A" w:rsidP="00997082">
            <w:pPr>
              <w:pStyle w:val="rowtabella0"/>
              <w:jc w:val="center"/>
              <w:rPr>
                <w:color w:val="002060"/>
              </w:rPr>
            </w:pPr>
            <w:r w:rsidRPr="00C247FB">
              <w:rPr>
                <w:color w:val="002060"/>
              </w:rPr>
              <w:t>0</w:t>
            </w:r>
          </w:p>
        </w:tc>
      </w:tr>
      <w:tr w:rsidR="003C3F5A" w:rsidRPr="00C247FB" w14:paraId="0BC8A35B"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76DE4A" w14:textId="77777777" w:rsidR="003C3F5A" w:rsidRPr="00C247FB" w:rsidRDefault="003C3F5A" w:rsidP="00997082">
            <w:pPr>
              <w:pStyle w:val="rowtabella0"/>
              <w:rPr>
                <w:color w:val="002060"/>
              </w:rPr>
            </w:pPr>
            <w:r w:rsidRPr="00C247FB">
              <w:rPr>
                <w:color w:val="002060"/>
              </w:rPr>
              <w:t>A.S.D.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A6366"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40177"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92206"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B1A52"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D82F9"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6535C"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8E683" w14:textId="77777777" w:rsidR="003C3F5A" w:rsidRPr="00C247FB" w:rsidRDefault="003C3F5A" w:rsidP="00997082">
            <w:pPr>
              <w:pStyle w:val="rowtabella0"/>
              <w:jc w:val="center"/>
              <w:rPr>
                <w:color w:val="002060"/>
              </w:rPr>
            </w:pPr>
            <w:r w:rsidRPr="00C247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FED42"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DC342" w14:textId="77777777" w:rsidR="003C3F5A" w:rsidRPr="00C247FB" w:rsidRDefault="003C3F5A" w:rsidP="00997082">
            <w:pPr>
              <w:pStyle w:val="rowtabella0"/>
              <w:jc w:val="center"/>
              <w:rPr>
                <w:color w:val="002060"/>
              </w:rPr>
            </w:pPr>
            <w:r w:rsidRPr="00C247FB">
              <w:rPr>
                <w:color w:val="002060"/>
              </w:rPr>
              <w:t>0</w:t>
            </w:r>
          </w:p>
        </w:tc>
      </w:tr>
      <w:tr w:rsidR="003C3F5A" w:rsidRPr="00C247FB" w14:paraId="214FF268"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2F8E83" w14:textId="77777777" w:rsidR="003C3F5A" w:rsidRPr="00C247FB" w:rsidRDefault="003C3F5A" w:rsidP="00997082">
            <w:pPr>
              <w:pStyle w:val="rowtabella0"/>
              <w:rPr>
                <w:color w:val="002060"/>
              </w:rPr>
            </w:pPr>
            <w:r w:rsidRPr="00C247FB">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AF0C2"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33305"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919EA"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3EA58"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1FE9E"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1ECA1"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FD8CC" w14:textId="77777777" w:rsidR="003C3F5A" w:rsidRPr="00C247FB" w:rsidRDefault="003C3F5A" w:rsidP="00997082">
            <w:pPr>
              <w:pStyle w:val="rowtabella0"/>
              <w:jc w:val="center"/>
              <w:rPr>
                <w:color w:val="002060"/>
              </w:rPr>
            </w:pPr>
            <w:r w:rsidRPr="00C247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CCAC6"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BDE66" w14:textId="77777777" w:rsidR="003C3F5A" w:rsidRPr="00C247FB" w:rsidRDefault="003C3F5A" w:rsidP="00997082">
            <w:pPr>
              <w:pStyle w:val="rowtabella0"/>
              <w:jc w:val="center"/>
              <w:rPr>
                <w:color w:val="002060"/>
              </w:rPr>
            </w:pPr>
            <w:r w:rsidRPr="00C247FB">
              <w:rPr>
                <w:color w:val="002060"/>
              </w:rPr>
              <w:t>0</w:t>
            </w:r>
          </w:p>
        </w:tc>
      </w:tr>
      <w:tr w:rsidR="003C3F5A" w:rsidRPr="00C247FB" w14:paraId="4B475E39"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13434B" w14:textId="77777777" w:rsidR="003C3F5A" w:rsidRPr="00C247FB" w:rsidRDefault="003C3F5A" w:rsidP="00997082">
            <w:pPr>
              <w:pStyle w:val="rowtabella0"/>
              <w:rPr>
                <w:color w:val="002060"/>
              </w:rPr>
            </w:pPr>
            <w:r w:rsidRPr="00C247FB">
              <w:rPr>
                <w:color w:val="002060"/>
              </w:rPr>
              <w:t>A.S.D. POLISPORTIVA BOCA S.E.M.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960F9"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A0A4C"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9D748"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4BE8C"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ECF16"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B4ABF" w14:textId="77777777" w:rsidR="003C3F5A" w:rsidRPr="00C247FB" w:rsidRDefault="003C3F5A" w:rsidP="00997082">
            <w:pPr>
              <w:pStyle w:val="rowtabella0"/>
              <w:jc w:val="center"/>
              <w:rPr>
                <w:color w:val="002060"/>
              </w:rPr>
            </w:pPr>
            <w:r w:rsidRPr="00C247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F4D5D" w14:textId="77777777" w:rsidR="003C3F5A" w:rsidRPr="00C247FB" w:rsidRDefault="003C3F5A" w:rsidP="00997082">
            <w:pPr>
              <w:pStyle w:val="rowtabella0"/>
              <w:jc w:val="center"/>
              <w:rPr>
                <w:color w:val="002060"/>
              </w:rPr>
            </w:pPr>
            <w:r w:rsidRPr="00C247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7C9AB"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079A4" w14:textId="77777777" w:rsidR="003C3F5A" w:rsidRPr="00C247FB" w:rsidRDefault="003C3F5A" w:rsidP="00997082">
            <w:pPr>
              <w:pStyle w:val="rowtabella0"/>
              <w:jc w:val="center"/>
              <w:rPr>
                <w:color w:val="002060"/>
              </w:rPr>
            </w:pPr>
            <w:r w:rsidRPr="00C247FB">
              <w:rPr>
                <w:color w:val="002060"/>
              </w:rPr>
              <w:t>0</w:t>
            </w:r>
          </w:p>
        </w:tc>
      </w:tr>
      <w:tr w:rsidR="003C3F5A" w:rsidRPr="00C247FB" w14:paraId="75429467"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F67BCA" w14:textId="77777777" w:rsidR="003C3F5A" w:rsidRPr="00C247FB" w:rsidRDefault="003C3F5A" w:rsidP="00997082">
            <w:pPr>
              <w:pStyle w:val="rowtabella0"/>
              <w:rPr>
                <w:color w:val="002060"/>
              </w:rPr>
            </w:pPr>
            <w:r w:rsidRPr="00C247FB">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7A803"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53455"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59863"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40361"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26BEA"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2DB61"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6FD51"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0E789"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F6E2E" w14:textId="77777777" w:rsidR="003C3F5A" w:rsidRPr="00C247FB" w:rsidRDefault="003C3F5A" w:rsidP="00997082">
            <w:pPr>
              <w:pStyle w:val="rowtabella0"/>
              <w:jc w:val="center"/>
              <w:rPr>
                <w:color w:val="002060"/>
              </w:rPr>
            </w:pPr>
            <w:r w:rsidRPr="00C247FB">
              <w:rPr>
                <w:color w:val="002060"/>
              </w:rPr>
              <w:t>0</w:t>
            </w:r>
          </w:p>
        </w:tc>
      </w:tr>
      <w:tr w:rsidR="003C3F5A" w:rsidRPr="00C247FB" w14:paraId="76DB99D6"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442E61" w14:textId="77777777" w:rsidR="003C3F5A" w:rsidRPr="00C247FB" w:rsidRDefault="003C3F5A" w:rsidP="00997082">
            <w:pPr>
              <w:pStyle w:val="rowtabella0"/>
              <w:rPr>
                <w:color w:val="002060"/>
              </w:rPr>
            </w:pPr>
            <w:r w:rsidRPr="00C247FB">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3F590"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0633D"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BF168"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8D8E2"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50F1F"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1FADD" w14:textId="77777777" w:rsidR="003C3F5A" w:rsidRPr="00C247FB" w:rsidRDefault="003C3F5A" w:rsidP="00997082">
            <w:pPr>
              <w:pStyle w:val="rowtabella0"/>
              <w:jc w:val="center"/>
              <w:rPr>
                <w:color w:val="002060"/>
              </w:rPr>
            </w:pPr>
            <w:r w:rsidRPr="00C247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1F1FC" w14:textId="77777777" w:rsidR="003C3F5A" w:rsidRPr="00C247FB" w:rsidRDefault="003C3F5A" w:rsidP="00997082">
            <w:pPr>
              <w:pStyle w:val="rowtabella0"/>
              <w:jc w:val="center"/>
              <w:rPr>
                <w:color w:val="002060"/>
              </w:rPr>
            </w:pPr>
            <w:r w:rsidRPr="00C247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D3A7F"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9EDFC" w14:textId="77777777" w:rsidR="003C3F5A" w:rsidRPr="00C247FB" w:rsidRDefault="003C3F5A" w:rsidP="00997082">
            <w:pPr>
              <w:pStyle w:val="rowtabella0"/>
              <w:jc w:val="center"/>
              <w:rPr>
                <w:color w:val="002060"/>
              </w:rPr>
            </w:pPr>
            <w:r w:rsidRPr="00C247FB">
              <w:rPr>
                <w:color w:val="002060"/>
              </w:rPr>
              <w:t>0</w:t>
            </w:r>
          </w:p>
        </w:tc>
      </w:tr>
      <w:tr w:rsidR="003C3F5A" w:rsidRPr="00C247FB" w14:paraId="714FDF41"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A996E8" w14:textId="77777777" w:rsidR="003C3F5A" w:rsidRPr="00C247FB" w:rsidRDefault="003C3F5A" w:rsidP="00997082">
            <w:pPr>
              <w:pStyle w:val="rowtabella0"/>
              <w:rPr>
                <w:color w:val="002060"/>
              </w:rPr>
            </w:pPr>
            <w:r w:rsidRPr="00C247FB">
              <w:rPr>
                <w:color w:val="002060"/>
              </w:rPr>
              <w:t>A.S.D. SANTANGIOLESE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F3F56"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DA626"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BECD3"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93F82"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6246F"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097BC" w14:textId="77777777" w:rsidR="003C3F5A" w:rsidRPr="00C247FB" w:rsidRDefault="003C3F5A" w:rsidP="00997082">
            <w:pPr>
              <w:pStyle w:val="rowtabella0"/>
              <w:jc w:val="center"/>
              <w:rPr>
                <w:color w:val="002060"/>
              </w:rPr>
            </w:pPr>
            <w:r w:rsidRPr="00C247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9BFDF"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286CF"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A80E6" w14:textId="77777777" w:rsidR="003C3F5A" w:rsidRPr="00C247FB" w:rsidRDefault="003C3F5A" w:rsidP="00997082">
            <w:pPr>
              <w:pStyle w:val="rowtabella0"/>
              <w:jc w:val="center"/>
              <w:rPr>
                <w:color w:val="002060"/>
              </w:rPr>
            </w:pPr>
            <w:r w:rsidRPr="00C247FB">
              <w:rPr>
                <w:color w:val="002060"/>
              </w:rPr>
              <w:t>0</w:t>
            </w:r>
          </w:p>
        </w:tc>
      </w:tr>
      <w:tr w:rsidR="003C3F5A" w:rsidRPr="00C247FB" w14:paraId="65AC161E"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34A971" w14:textId="77777777" w:rsidR="003C3F5A" w:rsidRPr="00C247FB" w:rsidRDefault="003C3F5A" w:rsidP="00997082">
            <w:pPr>
              <w:pStyle w:val="rowtabella0"/>
              <w:rPr>
                <w:color w:val="002060"/>
              </w:rPr>
            </w:pPr>
            <w:r w:rsidRPr="00C247FB">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50C06"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B0FF5"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FF24F"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FA567"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93F0D"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4BF5F" w14:textId="77777777" w:rsidR="003C3F5A" w:rsidRPr="00C247FB" w:rsidRDefault="003C3F5A" w:rsidP="00997082">
            <w:pPr>
              <w:pStyle w:val="rowtabella0"/>
              <w:jc w:val="center"/>
              <w:rPr>
                <w:color w:val="002060"/>
              </w:rPr>
            </w:pPr>
            <w:r w:rsidRPr="00C247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E7DB3"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8FBDE"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34433" w14:textId="77777777" w:rsidR="003C3F5A" w:rsidRPr="00C247FB" w:rsidRDefault="003C3F5A" w:rsidP="00997082">
            <w:pPr>
              <w:pStyle w:val="rowtabella0"/>
              <w:jc w:val="center"/>
              <w:rPr>
                <w:color w:val="002060"/>
              </w:rPr>
            </w:pPr>
            <w:r w:rsidRPr="00C247FB">
              <w:rPr>
                <w:color w:val="002060"/>
              </w:rPr>
              <w:t>0</w:t>
            </w:r>
          </w:p>
        </w:tc>
      </w:tr>
      <w:tr w:rsidR="003C3F5A" w:rsidRPr="00C247FB" w14:paraId="3C0D4E9A"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D96294" w14:textId="77777777" w:rsidR="003C3F5A" w:rsidRPr="00C247FB" w:rsidRDefault="003C3F5A" w:rsidP="00997082">
            <w:pPr>
              <w:pStyle w:val="rowtabella0"/>
              <w:rPr>
                <w:color w:val="002060"/>
              </w:rPr>
            </w:pPr>
            <w:r w:rsidRPr="00C247FB">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78DE6"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B8AFE"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01553"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F164C"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75945"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8890E"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EA186" w14:textId="77777777" w:rsidR="003C3F5A" w:rsidRPr="00C247FB" w:rsidRDefault="003C3F5A" w:rsidP="00997082">
            <w:pPr>
              <w:pStyle w:val="rowtabella0"/>
              <w:jc w:val="center"/>
              <w:rPr>
                <w:color w:val="002060"/>
              </w:rPr>
            </w:pPr>
            <w:r w:rsidRPr="00C247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75771" w14:textId="77777777" w:rsidR="003C3F5A" w:rsidRPr="00C247FB" w:rsidRDefault="003C3F5A" w:rsidP="00997082">
            <w:pPr>
              <w:pStyle w:val="rowtabella0"/>
              <w:jc w:val="center"/>
              <w:rPr>
                <w:color w:val="002060"/>
              </w:rPr>
            </w:pPr>
            <w:r w:rsidRPr="00C247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241A5" w14:textId="77777777" w:rsidR="003C3F5A" w:rsidRPr="00C247FB" w:rsidRDefault="003C3F5A" w:rsidP="00997082">
            <w:pPr>
              <w:pStyle w:val="rowtabella0"/>
              <w:jc w:val="center"/>
              <w:rPr>
                <w:color w:val="002060"/>
              </w:rPr>
            </w:pPr>
            <w:r w:rsidRPr="00C247FB">
              <w:rPr>
                <w:color w:val="002060"/>
              </w:rPr>
              <w:t>0</w:t>
            </w:r>
          </w:p>
        </w:tc>
      </w:tr>
      <w:tr w:rsidR="003C3F5A" w:rsidRPr="00C247FB" w14:paraId="3DD4EA9D"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8D46EE" w14:textId="77777777" w:rsidR="003C3F5A" w:rsidRPr="00C247FB" w:rsidRDefault="003C3F5A" w:rsidP="00997082">
            <w:pPr>
              <w:pStyle w:val="rowtabella0"/>
              <w:rPr>
                <w:color w:val="002060"/>
              </w:rPr>
            </w:pPr>
            <w:r w:rsidRPr="00C247FB">
              <w:rPr>
                <w:color w:val="002060"/>
              </w:rPr>
              <w:t>ANR POL. KAIROS 3 MONTI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70242"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E8A18"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4BF1F"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4BA3E"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995EC"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93774"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14A3D" w14:textId="77777777" w:rsidR="003C3F5A" w:rsidRPr="00C247FB" w:rsidRDefault="003C3F5A" w:rsidP="00997082">
            <w:pPr>
              <w:pStyle w:val="rowtabella0"/>
              <w:jc w:val="center"/>
              <w:rPr>
                <w:color w:val="002060"/>
              </w:rPr>
            </w:pPr>
            <w:r w:rsidRPr="00C247F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9CB9F" w14:textId="77777777" w:rsidR="003C3F5A" w:rsidRPr="00C247FB" w:rsidRDefault="003C3F5A" w:rsidP="00997082">
            <w:pPr>
              <w:pStyle w:val="rowtabella0"/>
              <w:jc w:val="center"/>
              <w:rPr>
                <w:color w:val="002060"/>
              </w:rPr>
            </w:pPr>
            <w:r w:rsidRPr="00C247F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554D9" w14:textId="77777777" w:rsidR="003C3F5A" w:rsidRPr="00C247FB" w:rsidRDefault="003C3F5A" w:rsidP="00997082">
            <w:pPr>
              <w:pStyle w:val="rowtabella0"/>
              <w:jc w:val="center"/>
              <w:rPr>
                <w:color w:val="002060"/>
              </w:rPr>
            </w:pPr>
            <w:r w:rsidRPr="00C247FB">
              <w:rPr>
                <w:color w:val="002060"/>
              </w:rPr>
              <w:t>0</w:t>
            </w:r>
          </w:p>
        </w:tc>
      </w:tr>
      <w:tr w:rsidR="003C3F5A" w:rsidRPr="00C247FB" w14:paraId="0BD66640" w14:textId="77777777" w:rsidTr="0099708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C396473" w14:textId="77777777" w:rsidR="003C3F5A" w:rsidRPr="00C247FB" w:rsidRDefault="003C3F5A" w:rsidP="00997082">
            <w:pPr>
              <w:pStyle w:val="rowtabella0"/>
              <w:rPr>
                <w:color w:val="002060"/>
              </w:rPr>
            </w:pPr>
            <w:r w:rsidRPr="00C247FB">
              <w:rPr>
                <w:color w:val="002060"/>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F5A55"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93E75"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DBE3C"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7D253"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C7B69"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7735E"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19951" w14:textId="77777777" w:rsidR="003C3F5A" w:rsidRPr="00C247FB" w:rsidRDefault="003C3F5A" w:rsidP="00997082">
            <w:pPr>
              <w:pStyle w:val="rowtabella0"/>
              <w:jc w:val="center"/>
              <w:rPr>
                <w:color w:val="002060"/>
              </w:rPr>
            </w:pPr>
            <w:r w:rsidRPr="00C247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38CCC" w14:textId="77777777" w:rsidR="003C3F5A" w:rsidRPr="00C247FB" w:rsidRDefault="003C3F5A" w:rsidP="00997082">
            <w:pPr>
              <w:pStyle w:val="rowtabella0"/>
              <w:jc w:val="center"/>
              <w:rPr>
                <w:color w:val="002060"/>
              </w:rPr>
            </w:pPr>
            <w:r w:rsidRPr="00C247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D35D0" w14:textId="77777777" w:rsidR="003C3F5A" w:rsidRPr="00C247FB" w:rsidRDefault="003C3F5A" w:rsidP="00997082">
            <w:pPr>
              <w:pStyle w:val="rowtabella0"/>
              <w:jc w:val="center"/>
              <w:rPr>
                <w:color w:val="002060"/>
              </w:rPr>
            </w:pPr>
            <w:r w:rsidRPr="00C247FB">
              <w:rPr>
                <w:color w:val="002060"/>
              </w:rPr>
              <w:t>1</w:t>
            </w:r>
          </w:p>
        </w:tc>
      </w:tr>
    </w:tbl>
    <w:p w14:paraId="3B1D5820" w14:textId="77777777" w:rsidR="003C3F5A" w:rsidRDefault="003C3F5A" w:rsidP="003C3F5A">
      <w:pPr>
        <w:pStyle w:val="breakline"/>
        <w:rPr>
          <w:color w:val="002060"/>
        </w:rPr>
      </w:pPr>
    </w:p>
    <w:p w14:paraId="6FCAAA46" w14:textId="77777777" w:rsidR="003C3F5A" w:rsidRPr="00C247FB" w:rsidRDefault="003C3F5A" w:rsidP="003C3F5A">
      <w:pPr>
        <w:pStyle w:val="titoloprinc0"/>
        <w:rPr>
          <w:color w:val="002060"/>
        </w:rPr>
      </w:pPr>
      <w:r>
        <w:rPr>
          <w:color w:val="002060"/>
        </w:rPr>
        <w:t>PROGRAMMA GARE</w:t>
      </w:r>
    </w:p>
    <w:p w14:paraId="4CF339CA" w14:textId="77777777" w:rsidR="003C3F5A" w:rsidRDefault="003C3F5A" w:rsidP="003C3F5A">
      <w:pPr>
        <w:pStyle w:val="breakline"/>
        <w:rPr>
          <w:rFonts w:eastAsiaTheme="minorEastAsia"/>
          <w:color w:val="002060"/>
        </w:rPr>
      </w:pPr>
    </w:p>
    <w:p w14:paraId="605A59CE" w14:textId="77777777" w:rsidR="00E56AE0" w:rsidRPr="007E5C64" w:rsidRDefault="00E56AE0" w:rsidP="00E56AE0">
      <w:pPr>
        <w:pStyle w:val="sottotitolocampionato10"/>
        <w:rPr>
          <w:color w:val="002060"/>
        </w:rPr>
      </w:pPr>
      <w:r w:rsidRPr="007E5C64">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09"/>
        <w:gridCol w:w="385"/>
        <w:gridCol w:w="898"/>
        <w:gridCol w:w="1198"/>
        <w:gridCol w:w="1546"/>
        <w:gridCol w:w="1544"/>
      </w:tblGrid>
      <w:tr w:rsidR="00E56AE0" w:rsidRPr="007E5C64" w14:paraId="0C9AE79D" w14:textId="77777777" w:rsidTr="0099708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342BE0" w14:textId="77777777" w:rsidR="00E56AE0" w:rsidRPr="007E5C64" w:rsidRDefault="00E56AE0" w:rsidP="00997082">
            <w:pPr>
              <w:pStyle w:val="headertabella0"/>
              <w:rPr>
                <w:color w:val="002060"/>
              </w:rPr>
            </w:pPr>
            <w:r w:rsidRPr="007E5C6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83E367" w14:textId="77777777" w:rsidR="00E56AE0" w:rsidRPr="007E5C64" w:rsidRDefault="00E56AE0" w:rsidP="00997082">
            <w:pPr>
              <w:pStyle w:val="headertabella0"/>
              <w:rPr>
                <w:color w:val="002060"/>
              </w:rPr>
            </w:pPr>
            <w:r w:rsidRPr="007E5C6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B7B4A6" w14:textId="77777777" w:rsidR="00E56AE0" w:rsidRPr="007E5C64" w:rsidRDefault="00E56AE0" w:rsidP="00997082">
            <w:pPr>
              <w:pStyle w:val="headertabella0"/>
              <w:rPr>
                <w:color w:val="002060"/>
              </w:rPr>
            </w:pPr>
            <w:r w:rsidRPr="007E5C6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99E9B2" w14:textId="77777777" w:rsidR="00E56AE0" w:rsidRPr="007E5C64" w:rsidRDefault="00E56AE0" w:rsidP="00997082">
            <w:pPr>
              <w:pStyle w:val="headertabella0"/>
              <w:rPr>
                <w:color w:val="002060"/>
              </w:rPr>
            </w:pPr>
            <w:r w:rsidRPr="007E5C6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A71DA5" w14:textId="77777777" w:rsidR="00E56AE0" w:rsidRPr="007E5C64" w:rsidRDefault="00E56AE0" w:rsidP="00997082">
            <w:pPr>
              <w:pStyle w:val="headertabella0"/>
              <w:rPr>
                <w:color w:val="002060"/>
              </w:rPr>
            </w:pPr>
            <w:r w:rsidRPr="007E5C6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28FD77" w14:textId="77777777" w:rsidR="00E56AE0" w:rsidRPr="007E5C64" w:rsidRDefault="00E56AE0" w:rsidP="00997082">
            <w:pPr>
              <w:pStyle w:val="headertabella0"/>
              <w:rPr>
                <w:color w:val="002060"/>
              </w:rPr>
            </w:pPr>
            <w:proofErr w:type="spellStart"/>
            <w:r w:rsidRPr="007E5C64">
              <w:rPr>
                <w:color w:val="002060"/>
              </w:rPr>
              <w:t>Localita'</w:t>
            </w:r>
            <w:proofErr w:type="spellEnd"/>
            <w:r w:rsidRPr="007E5C6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906C63" w14:textId="77777777" w:rsidR="00E56AE0" w:rsidRPr="007E5C64" w:rsidRDefault="00E56AE0" w:rsidP="00997082">
            <w:pPr>
              <w:pStyle w:val="headertabella0"/>
              <w:rPr>
                <w:color w:val="002060"/>
              </w:rPr>
            </w:pPr>
            <w:r w:rsidRPr="007E5C64">
              <w:rPr>
                <w:color w:val="002060"/>
              </w:rPr>
              <w:t>Indirizzo Impianto</w:t>
            </w:r>
          </w:p>
        </w:tc>
      </w:tr>
      <w:tr w:rsidR="00E56AE0" w:rsidRPr="007E5C64" w14:paraId="07477016" w14:textId="77777777" w:rsidTr="0099708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DB416C0" w14:textId="77777777" w:rsidR="00E56AE0" w:rsidRPr="007E5C64" w:rsidRDefault="00E56AE0" w:rsidP="00997082">
            <w:pPr>
              <w:pStyle w:val="rowtabella0"/>
              <w:rPr>
                <w:color w:val="002060"/>
              </w:rPr>
            </w:pPr>
            <w:r w:rsidRPr="007E5C64">
              <w:rPr>
                <w:color w:val="002060"/>
              </w:rPr>
              <w:t>GLS DORICA AN.UR</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D99DBC" w14:textId="77777777" w:rsidR="00E56AE0" w:rsidRPr="007E5C64" w:rsidRDefault="00E56AE0" w:rsidP="00997082">
            <w:pPr>
              <w:pStyle w:val="rowtabella0"/>
              <w:rPr>
                <w:color w:val="002060"/>
              </w:rPr>
            </w:pPr>
            <w:r w:rsidRPr="007E5C64">
              <w:rPr>
                <w:color w:val="002060"/>
              </w:rPr>
              <w:t>POL. KAIROS 3 MONTI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853B44" w14:textId="77777777" w:rsidR="00E56AE0" w:rsidRPr="007E5C64" w:rsidRDefault="00E56AE0" w:rsidP="00997082">
            <w:pPr>
              <w:pStyle w:val="rowtabella0"/>
              <w:jc w:val="center"/>
              <w:rPr>
                <w:color w:val="002060"/>
              </w:rPr>
            </w:pPr>
            <w:r w:rsidRPr="007E5C6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3F9736" w14:textId="77777777" w:rsidR="00E56AE0" w:rsidRPr="007E5C64" w:rsidRDefault="00E56AE0" w:rsidP="00997082">
            <w:pPr>
              <w:pStyle w:val="rowtabella0"/>
              <w:rPr>
                <w:color w:val="002060"/>
              </w:rPr>
            </w:pPr>
            <w:r w:rsidRPr="007E5C64">
              <w:rPr>
                <w:color w:val="002060"/>
              </w:rPr>
              <w:t>06/10/2023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98E7F5" w14:textId="77777777" w:rsidR="00E56AE0" w:rsidRPr="007E5C64" w:rsidRDefault="00E56AE0" w:rsidP="00997082">
            <w:pPr>
              <w:pStyle w:val="rowtabella0"/>
              <w:rPr>
                <w:color w:val="002060"/>
              </w:rPr>
            </w:pPr>
            <w:r w:rsidRPr="007E5C64">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0766DE" w14:textId="77777777" w:rsidR="00E56AE0" w:rsidRPr="007E5C64" w:rsidRDefault="00E56AE0" w:rsidP="00997082">
            <w:pPr>
              <w:pStyle w:val="rowtabella0"/>
              <w:rPr>
                <w:color w:val="002060"/>
              </w:rPr>
            </w:pPr>
            <w:r w:rsidRPr="007E5C64">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02035A" w14:textId="77777777" w:rsidR="00E56AE0" w:rsidRPr="007E5C64" w:rsidRDefault="00E56AE0" w:rsidP="00997082">
            <w:pPr>
              <w:pStyle w:val="rowtabella0"/>
              <w:rPr>
                <w:color w:val="002060"/>
              </w:rPr>
            </w:pPr>
            <w:r w:rsidRPr="007E5C64">
              <w:rPr>
                <w:color w:val="002060"/>
              </w:rPr>
              <w:t>VIA MADRE TERESA DI CALCUTTA</w:t>
            </w:r>
          </w:p>
        </w:tc>
      </w:tr>
      <w:tr w:rsidR="00E56AE0" w:rsidRPr="007E5C64" w14:paraId="1FEC7ECE" w14:textId="77777777" w:rsidTr="0099708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AA3AE0B" w14:textId="77777777" w:rsidR="00E56AE0" w:rsidRPr="007E5C64" w:rsidRDefault="00E56AE0" w:rsidP="00997082">
            <w:pPr>
              <w:pStyle w:val="rowtabella0"/>
              <w:rPr>
                <w:color w:val="002060"/>
              </w:rPr>
            </w:pPr>
            <w:r w:rsidRPr="007E5C64">
              <w:rPr>
                <w:color w:val="002060"/>
              </w:rPr>
              <w:t>GROTTESE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458C2B9" w14:textId="77777777" w:rsidR="00E56AE0" w:rsidRPr="007E5C64" w:rsidRDefault="00E56AE0" w:rsidP="00997082">
            <w:pPr>
              <w:pStyle w:val="rowtabella0"/>
              <w:rPr>
                <w:color w:val="002060"/>
              </w:rPr>
            </w:pPr>
            <w:r w:rsidRPr="007E5C64">
              <w:rPr>
                <w:color w:val="002060"/>
              </w:rPr>
              <w:t>PIANDIROSE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C330E2B" w14:textId="77777777" w:rsidR="00E56AE0" w:rsidRPr="007E5C64" w:rsidRDefault="00E56AE0" w:rsidP="00997082">
            <w:pPr>
              <w:pStyle w:val="rowtabella0"/>
              <w:jc w:val="center"/>
              <w:rPr>
                <w:color w:val="002060"/>
              </w:rPr>
            </w:pPr>
            <w:r w:rsidRPr="007E5C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DB37517" w14:textId="77777777" w:rsidR="00E56AE0" w:rsidRPr="007E5C64" w:rsidRDefault="00E56AE0" w:rsidP="00997082">
            <w:pPr>
              <w:pStyle w:val="rowtabella0"/>
              <w:rPr>
                <w:color w:val="002060"/>
              </w:rPr>
            </w:pPr>
            <w:r w:rsidRPr="007E5C64">
              <w:rPr>
                <w:color w:val="002060"/>
              </w:rPr>
              <w:t>06/10/2023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89FDBBA" w14:textId="77777777" w:rsidR="00E56AE0" w:rsidRPr="007E5C64" w:rsidRDefault="00E56AE0" w:rsidP="00997082">
            <w:pPr>
              <w:pStyle w:val="rowtabella0"/>
              <w:rPr>
                <w:color w:val="002060"/>
              </w:rPr>
            </w:pPr>
            <w:r w:rsidRPr="007E5C64">
              <w:rPr>
                <w:color w:val="002060"/>
              </w:rPr>
              <w:t>5730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BD6FD2" w14:textId="77777777" w:rsidR="00E56AE0" w:rsidRPr="007E5C64" w:rsidRDefault="00E56AE0" w:rsidP="00997082">
            <w:pPr>
              <w:pStyle w:val="rowtabella0"/>
              <w:rPr>
                <w:color w:val="002060"/>
              </w:rPr>
            </w:pPr>
            <w:r w:rsidRPr="007E5C64">
              <w:rPr>
                <w:color w:val="002060"/>
              </w:rPr>
              <w:t>MONTOTTONE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77B1CB" w14:textId="77777777" w:rsidR="00E56AE0" w:rsidRPr="007E5C64" w:rsidRDefault="00E56AE0" w:rsidP="00997082">
            <w:pPr>
              <w:pStyle w:val="rowtabella0"/>
              <w:rPr>
                <w:color w:val="002060"/>
              </w:rPr>
            </w:pPr>
            <w:r w:rsidRPr="007E5C64">
              <w:rPr>
                <w:color w:val="002060"/>
              </w:rPr>
              <w:t>VIA GALILEI SNC</w:t>
            </w:r>
          </w:p>
        </w:tc>
      </w:tr>
      <w:tr w:rsidR="00E56AE0" w:rsidRPr="007E5C64" w14:paraId="1DDA8A23" w14:textId="77777777" w:rsidTr="0099708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EC9784E" w14:textId="77777777" w:rsidR="00E56AE0" w:rsidRPr="007E5C64" w:rsidRDefault="00E56AE0" w:rsidP="00997082">
            <w:pPr>
              <w:pStyle w:val="rowtabella0"/>
              <w:rPr>
                <w:color w:val="002060"/>
              </w:rPr>
            </w:pPr>
            <w:r w:rsidRPr="007E5C64">
              <w:rPr>
                <w:color w:val="002060"/>
              </w:rPr>
              <w:t>SANTANGIOLESE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2192F84" w14:textId="77777777" w:rsidR="00E56AE0" w:rsidRPr="007E5C64" w:rsidRDefault="00E56AE0" w:rsidP="00997082">
            <w:pPr>
              <w:pStyle w:val="rowtabella0"/>
              <w:rPr>
                <w:color w:val="002060"/>
              </w:rPr>
            </w:pPr>
            <w:r w:rsidRPr="007E5C64">
              <w:rPr>
                <w:color w:val="002060"/>
              </w:rPr>
              <w:t>CENTRO SPORTIVO SUASA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B409300" w14:textId="77777777" w:rsidR="00E56AE0" w:rsidRPr="007E5C64" w:rsidRDefault="00E56AE0" w:rsidP="00997082">
            <w:pPr>
              <w:pStyle w:val="rowtabella0"/>
              <w:jc w:val="center"/>
              <w:rPr>
                <w:color w:val="002060"/>
              </w:rPr>
            </w:pPr>
            <w:r w:rsidRPr="007E5C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7543BBF" w14:textId="77777777" w:rsidR="00E56AE0" w:rsidRPr="007E5C64" w:rsidRDefault="00E56AE0" w:rsidP="00997082">
            <w:pPr>
              <w:pStyle w:val="rowtabella0"/>
              <w:rPr>
                <w:color w:val="002060"/>
              </w:rPr>
            </w:pPr>
            <w:r w:rsidRPr="007E5C64">
              <w:rPr>
                <w:color w:val="002060"/>
              </w:rPr>
              <w:t>06/10/2023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584D293" w14:textId="77777777" w:rsidR="00E56AE0" w:rsidRPr="007E5C64" w:rsidRDefault="00E56AE0" w:rsidP="00997082">
            <w:pPr>
              <w:pStyle w:val="rowtabella0"/>
              <w:rPr>
                <w:color w:val="002060"/>
              </w:rPr>
            </w:pPr>
            <w:r w:rsidRPr="007E5C64">
              <w:rPr>
                <w:color w:val="002060"/>
              </w:rPr>
              <w:t>5467 CAMPO DI C5 COPERTO LOC. BARCO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8F101E" w14:textId="77777777" w:rsidR="00E56AE0" w:rsidRPr="007E5C64" w:rsidRDefault="00E56AE0" w:rsidP="00997082">
            <w:pPr>
              <w:pStyle w:val="rowtabella0"/>
              <w:rPr>
                <w:color w:val="002060"/>
              </w:rPr>
            </w:pPr>
            <w:r w:rsidRPr="007E5C64">
              <w:rPr>
                <w:color w:val="002060"/>
              </w:rPr>
              <w:t>URBANIA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6A2A02" w14:textId="77777777" w:rsidR="00E56AE0" w:rsidRPr="007E5C64" w:rsidRDefault="00E56AE0" w:rsidP="00997082">
            <w:pPr>
              <w:pStyle w:val="rowtabella0"/>
              <w:rPr>
                <w:color w:val="002060"/>
              </w:rPr>
            </w:pPr>
            <w:r w:rsidRPr="007E5C64">
              <w:rPr>
                <w:color w:val="002060"/>
              </w:rPr>
              <w:t>LOCALITA' BARCO</w:t>
            </w:r>
          </w:p>
        </w:tc>
      </w:tr>
      <w:tr w:rsidR="00E56AE0" w:rsidRPr="007E5C64" w14:paraId="652BB8B1" w14:textId="77777777" w:rsidTr="0099708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3F21A68" w14:textId="77777777" w:rsidR="00E56AE0" w:rsidRPr="007E5C64" w:rsidRDefault="00E56AE0" w:rsidP="00997082">
            <w:pPr>
              <w:pStyle w:val="rowtabella0"/>
              <w:rPr>
                <w:color w:val="002060"/>
              </w:rPr>
            </w:pPr>
            <w:r w:rsidRPr="007E5C64">
              <w:rPr>
                <w:color w:val="002060"/>
              </w:rPr>
              <w:t>CARISSIMI 2016</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9EC02BD" w14:textId="77777777" w:rsidR="00E56AE0" w:rsidRPr="007E5C64" w:rsidRDefault="00E56AE0" w:rsidP="00997082">
            <w:pPr>
              <w:pStyle w:val="rowtabella0"/>
              <w:rPr>
                <w:color w:val="002060"/>
              </w:rPr>
            </w:pPr>
            <w:r w:rsidRPr="007E5C64">
              <w:rPr>
                <w:color w:val="002060"/>
              </w:rPr>
              <w:t>RIPABERARDA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E31E945" w14:textId="77777777" w:rsidR="00E56AE0" w:rsidRPr="007E5C64" w:rsidRDefault="00E56AE0" w:rsidP="00997082">
            <w:pPr>
              <w:pStyle w:val="rowtabella0"/>
              <w:jc w:val="center"/>
              <w:rPr>
                <w:color w:val="002060"/>
              </w:rPr>
            </w:pPr>
            <w:r w:rsidRPr="007E5C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BCEE962" w14:textId="77777777" w:rsidR="00E56AE0" w:rsidRPr="007E5C64" w:rsidRDefault="00E56AE0" w:rsidP="00997082">
            <w:pPr>
              <w:pStyle w:val="rowtabella0"/>
              <w:rPr>
                <w:color w:val="002060"/>
              </w:rPr>
            </w:pPr>
            <w:r w:rsidRPr="007E5C64">
              <w:rPr>
                <w:color w:val="002060"/>
              </w:rPr>
              <w:t>07/10/2023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BDC5553" w14:textId="77777777" w:rsidR="00E56AE0" w:rsidRPr="007E5C64" w:rsidRDefault="00E56AE0" w:rsidP="00997082">
            <w:pPr>
              <w:pStyle w:val="rowtabella0"/>
              <w:rPr>
                <w:color w:val="002060"/>
              </w:rPr>
            </w:pPr>
            <w:r w:rsidRPr="007E5C64">
              <w:rPr>
                <w:color w:val="002060"/>
              </w:rPr>
              <w:t xml:space="preserve">5454 </w:t>
            </w:r>
            <w:proofErr w:type="gramStart"/>
            <w:r w:rsidRPr="007E5C64">
              <w:rPr>
                <w:color w:val="002060"/>
              </w:rPr>
              <w:t>C.COPERTO</w:t>
            </w:r>
            <w:proofErr w:type="gramEnd"/>
            <w:r w:rsidRPr="007E5C64">
              <w:rPr>
                <w:color w:val="002060"/>
              </w:rPr>
              <w:t xml:space="preserve">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C253C0" w14:textId="77777777" w:rsidR="00E56AE0" w:rsidRPr="007E5C64" w:rsidRDefault="00E56AE0" w:rsidP="00997082">
            <w:pPr>
              <w:pStyle w:val="rowtabella0"/>
              <w:rPr>
                <w:color w:val="002060"/>
              </w:rPr>
            </w:pPr>
            <w:r w:rsidRPr="007E5C64">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13DDAC" w14:textId="77777777" w:rsidR="00E56AE0" w:rsidRPr="007E5C64" w:rsidRDefault="00E56AE0" w:rsidP="00997082">
            <w:pPr>
              <w:pStyle w:val="rowtabella0"/>
              <w:rPr>
                <w:color w:val="002060"/>
              </w:rPr>
            </w:pPr>
            <w:r w:rsidRPr="007E5C64">
              <w:rPr>
                <w:color w:val="002060"/>
              </w:rPr>
              <w:t>VIA VILLA TOMBARI</w:t>
            </w:r>
          </w:p>
        </w:tc>
      </w:tr>
      <w:tr w:rsidR="00E56AE0" w:rsidRPr="007E5C64" w14:paraId="0977973E" w14:textId="77777777" w:rsidTr="0099708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9595AC1" w14:textId="77777777" w:rsidR="00E56AE0" w:rsidRPr="007E5C64" w:rsidRDefault="00E56AE0" w:rsidP="00997082">
            <w:pPr>
              <w:pStyle w:val="rowtabella0"/>
              <w:rPr>
                <w:color w:val="002060"/>
              </w:rPr>
            </w:pPr>
            <w:r w:rsidRPr="007E5C64">
              <w:rPr>
                <w:color w:val="002060"/>
              </w:rPr>
              <w:t>GRADARA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3FB9300" w14:textId="77777777" w:rsidR="00E56AE0" w:rsidRPr="007E5C64" w:rsidRDefault="00E56AE0" w:rsidP="00997082">
            <w:pPr>
              <w:pStyle w:val="rowtabella0"/>
              <w:rPr>
                <w:color w:val="002060"/>
              </w:rPr>
            </w:pPr>
            <w:r w:rsidRPr="007E5C64">
              <w:rPr>
                <w:color w:val="002060"/>
              </w:rPr>
              <w:t>POTENZA 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5434E9F" w14:textId="77777777" w:rsidR="00E56AE0" w:rsidRPr="007E5C64" w:rsidRDefault="00E56AE0" w:rsidP="00997082">
            <w:pPr>
              <w:pStyle w:val="rowtabella0"/>
              <w:jc w:val="center"/>
              <w:rPr>
                <w:color w:val="002060"/>
              </w:rPr>
            </w:pPr>
            <w:r w:rsidRPr="007E5C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22C31FC" w14:textId="77777777" w:rsidR="00E56AE0" w:rsidRPr="007E5C64" w:rsidRDefault="00E56AE0" w:rsidP="00997082">
            <w:pPr>
              <w:pStyle w:val="rowtabella0"/>
              <w:rPr>
                <w:color w:val="002060"/>
              </w:rPr>
            </w:pPr>
            <w:r w:rsidRPr="007E5C64">
              <w:rPr>
                <w:color w:val="002060"/>
              </w:rPr>
              <w:t>07/10/2023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4864CB6" w14:textId="77777777" w:rsidR="00E56AE0" w:rsidRPr="007E5C64" w:rsidRDefault="00E56AE0" w:rsidP="00997082">
            <w:pPr>
              <w:pStyle w:val="rowtabella0"/>
              <w:rPr>
                <w:color w:val="002060"/>
              </w:rPr>
            </w:pPr>
            <w:r w:rsidRPr="007E5C64">
              <w:rPr>
                <w:color w:val="002060"/>
              </w:rPr>
              <w:t>5473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39DCDA" w14:textId="77777777" w:rsidR="00E56AE0" w:rsidRPr="007E5C64" w:rsidRDefault="00E56AE0" w:rsidP="00997082">
            <w:pPr>
              <w:pStyle w:val="rowtabella0"/>
              <w:rPr>
                <w:color w:val="002060"/>
              </w:rPr>
            </w:pPr>
            <w:r w:rsidRPr="007E5C64">
              <w:rPr>
                <w:color w:val="002060"/>
              </w:rPr>
              <w:t>GRADARA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DA5EE7" w14:textId="77777777" w:rsidR="00E56AE0" w:rsidRPr="007E5C64" w:rsidRDefault="00E56AE0" w:rsidP="00997082">
            <w:pPr>
              <w:pStyle w:val="rowtabella0"/>
              <w:rPr>
                <w:color w:val="002060"/>
              </w:rPr>
            </w:pPr>
            <w:r w:rsidRPr="007E5C64">
              <w:rPr>
                <w:color w:val="002060"/>
              </w:rPr>
              <w:t>VIA TAVULLIA</w:t>
            </w:r>
          </w:p>
        </w:tc>
      </w:tr>
      <w:tr w:rsidR="00E56AE0" w:rsidRPr="007E5C64" w14:paraId="5E409306" w14:textId="77777777" w:rsidTr="0099708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BF1D866" w14:textId="77777777" w:rsidR="00E56AE0" w:rsidRPr="007E5C64" w:rsidRDefault="00E56AE0" w:rsidP="00997082">
            <w:pPr>
              <w:pStyle w:val="rowtabella0"/>
              <w:rPr>
                <w:color w:val="002060"/>
              </w:rPr>
            </w:pPr>
            <w:r w:rsidRPr="007E5C64">
              <w:rPr>
                <w:color w:val="002060"/>
              </w:rPr>
              <w:t>SANTA MARIA APPARENTE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07A7B6" w14:textId="77777777" w:rsidR="00E56AE0" w:rsidRPr="007E5C64" w:rsidRDefault="00E56AE0" w:rsidP="00997082">
            <w:pPr>
              <w:pStyle w:val="rowtabella0"/>
              <w:rPr>
                <w:color w:val="002060"/>
              </w:rPr>
            </w:pPr>
            <w:r w:rsidRPr="007E5C64">
              <w:rPr>
                <w:color w:val="002060"/>
              </w:rPr>
              <w:t>POLISPORTIVA BOCA S.E.M.</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B99EBF" w14:textId="77777777" w:rsidR="00E56AE0" w:rsidRPr="007E5C64" w:rsidRDefault="00E56AE0" w:rsidP="00997082">
            <w:pPr>
              <w:pStyle w:val="rowtabella0"/>
              <w:jc w:val="center"/>
              <w:rPr>
                <w:color w:val="002060"/>
              </w:rPr>
            </w:pPr>
            <w:r w:rsidRPr="007E5C6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0BF6FB" w14:textId="77777777" w:rsidR="00E56AE0" w:rsidRPr="007E5C64" w:rsidRDefault="00E56AE0" w:rsidP="00997082">
            <w:pPr>
              <w:pStyle w:val="rowtabella0"/>
              <w:rPr>
                <w:color w:val="002060"/>
              </w:rPr>
            </w:pPr>
            <w:r w:rsidRPr="007E5C64">
              <w:rPr>
                <w:color w:val="002060"/>
              </w:rPr>
              <w:t>07/10/2023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0EBCBF" w14:textId="77777777" w:rsidR="00E56AE0" w:rsidRPr="007E5C64" w:rsidRDefault="00E56AE0" w:rsidP="00997082">
            <w:pPr>
              <w:pStyle w:val="rowtabella0"/>
              <w:rPr>
                <w:color w:val="002060"/>
              </w:rPr>
            </w:pPr>
            <w:r w:rsidRPr="007E5C64">
              <w:rPr>
                <w:color w:val="002060"/>
              </w:rPr>
              <w:t>5280 TENSOSTRUTTURA S.</w:t>
            </w:r>
            <w:proofErr w:type="gramStart"/>
            <w:r w:rsidRPr="007E5C64">
              <w:rPr>
                <w:color w:val="002060"/>
              </w:rPr>
              <w:t>M.APPARENTE</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6BC2C2" w14:textId="77777777" w:rsidR="00E56AE0" w:rsidRPr="007E5C64" w:rsidRDefault="00E56AE0" w:rsidP="00997082">
            <w:pPr>
              <w:pStyle w:val="rowtabella0"/>
              <w:rPr>
                <w:color w:val="002060"/>
              </w:rPr>
            </w:pPr>
            <w:r w:rsidRPr="007E5C64">
              <w:rPr>
                <w:color w:val="002060"/>
              </w:rPr>
              <w:t>CIVITANOVA MARCHE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1B3802" w14:textId="77777777" w:rsidR="00E56AE0" w:rsidRPr="007E5C64" w:rsidRDefault="00E56AE0" w:rsidP="00997082">
            <w:pPr>
              <w:pStyle w:val="rowtabella0"/>
              <w:rPr>
                <w:color w:val="002060"/>
              </w:rPr>
            </w:pPr>
            <w:r w:rsidRPr="007E5C64">
              <w:rPr>
                <w:color w:val="002060"/>
              </w:rPr>
              <w:t>VIA LORENZO LOTTO</w:t>
            </w:r>
          </w:p>
        </w:tc>
      </w:tr>
    </w:tbl>
    <w:p w14:paraId="1B9C9059" w14:textId="77777777" w:rsidR="00E56AE0" w:rsidRPr="00C247FB" w:rsidRDefault="00E56AE0" w:rsidP="003C3F5A">
      <w:pPr>
        <w:pStyle w:val="breakline"/>
        <w:rPr>
          <w:rFonts w:eastAsiaTheme="minorEastAsia"/>
          <w:color w:val="002060"/>
        </w:rPr>
      </w:pPr>
    </w:p>
    <w:p w14:paraId="29FCC5B0" w14:textId="77777777" w:rsidR="003C3F5A" w:rsidRPr="00C247FB" w:rsidRDefault="003C3F5A" w:rsidP="003C3F5A">
      <w:pPr>
        <w:pStyle w:val="breakline"/>
        <w:rPr>
          <w:color w:val="002060"/>
        </w:rPr>
      </w:pPr>
    </w:p>
    <w:p w14:paraId="6138B977" w14:textId="77777777" w:rsidR="003C3F5A" w:rsidRPr="00C247FB" w:rsidRDefault="003C3F5A" w:rsidP="003C3F5A">
      <w:pPr>
        <w:pStyle w:val="titolocampionato0"/>
        <w:shd w:val="clear" w:color="auto" w:fill="CCCCCC"/>
        <w:spacing w:before="80" w:after="40"/>
        <w:rPr>
          <w:color w:val="002060"/>
        </w:rPr>
      </w:pPr>
      <w:r w:rsidRPr="00C247FB">
        <w:rPr>
          <w:color w:val="002060"/>
        </w:rPr>
        <w:t>UNDER 19 CALCIO A 5 REGIONALE</w:t>
      </w:r>
    </w:p>
    <w:p w14:paraId="583003D7" w14:textId="77777777" w:rsidR="003C3F5A" w:rsidRPr="00DE2E11" w:rsidRDefault="003C3F5A" w:rsidP="003C3F5A">
      <w:pPr>
        <w:pStyle w:val="titoloprinc0"/>
        <w:rPr>
          <w:color w:val="002060"/>
        </w:rPr>
      </w:pPr>
      <w:r w:rsidRPr="00DE2E11">
        <w:rPr>
          <w:color w:val="002060"/>
        </w:rPr>
        <w:t>ANAGRAFICA/INDIRIZZARIO/VARIAZIONI CALENDARIO</w:t>
      </w:r>
    </w:p>
    <w:p w14:paraId="45102160" w14:textId="77777777" w:rsidR="003C3F5A" w:rsidRPr="00DE2E11" w:rsidRDefault="003C3F5A" w:rsidP="003C3F5A">
      <w:pPr>
        <w:pStyle w:val="titoloprinc0"/>
        <w:jc w:val="both"/>
        <w:rPr>
          <w:b w:val="0"/>
          <w:bCs w:val="0"/>
          <w:color w:val="002060"/>
          <w:sz w:val="22"/>
          <w:szCs w:val="22"/>
        </w:rPr>
      </w:pPr>
    </w:p>
    <w:p w14:paraId="16DD4AA7" w14:textId="77777777" w:rsidR="003C3F5A" w:rsidRPr="00CF6719" w:rsidRDefault="003C3F5A" w:rsidP="003C3F5A">
      <w:pPr>
        <w:pStyle w:val="titoloprinc0"/>
        <w:jc w:val="both"/>
        <w:rPr>
          <w:color w:val="002060"/>
          <w:sz w:val="22"/>
          <w:szCs w:val="22"/>
        </w:rPr>
      </w:pPr>
      <w:r w:rsidRPr="00CF6719">
        <w:rPr>
          <w:color w:val="002060"/>
          <w:sz w:val="22"/>
          <w:szCs w:val="22"/>
        </w:rPr>
        <w:t>GIRONE “</w:t>
      </w:r>
      <w:r>
        <w:rPr>
          <w:color w:val="002060"/>
          <w:sz w:val="22"/>
          <w:szCs w:val="22"/>
        </w:rPr>
        <w:t>A – UNICO</w:t>
      </w:r>
      <w:r w:rsidRPr="00CF6719">
        <w:rPr>
          <w:color w:val="002060"/>
          <w:sz w:val="22"/>
          <w:szCs w:val="22"/>
        </w:rPr>
        <w:t>”</w:t>
      </w:r>
    </w:p>
    <w:p w14:paraId="428595ED" w14:textId="77777777" w:rsidR="003C3F5A" w:rsidRPr="00CF6719" w:rsidRDefault="003C3F5A" w:rsidP="003C3F5A">
      <w:pPr>
        <w:pStyle w:val="titoloprinc0"/>
        <w:rPr>
          <w:b w:val="0"/>
          <w:bCs w:val="0"/>
          <w:color w:val="002060"/>
          <w:sz w:val="22"/>
          <w:szCs w:val="22"/>
        </w:rPr>
      </w:pPr>
    </w:p>
    <w:p w14:paraId="19D573DA" w14:textId="77777777" w:rsidR="003C3F5A" w:rsidRDefault="003C3F5A" w:rsidP="003C3F5A">
      <w:pPr>
        <w:pStyle w:val="titoloprinc0"/>
        <w:jc w:val="both"/>
        <w:rPr>
          <w:b w:val="0"/>
          <w:bCs w:val="0"/>
          <w:color w:val="002060"/>
          <w:sz w:val="22"/>
          <w:szCs w:val="22"/>
        </w:rPr>
      </w:pPr>
      <w:r w:rsidRPr="00D66B9F">
        <w:rPr>
          <w:b w:val="0"/>
          <w:bCs w:val="0"/>
          <w:color w:val="002060"/>
          <w:sz w:val="22"/>
          <w:szCs w:val="22"/>
        </w:rPr>
        <w:t xml:space="preserve">La Società </w:t>
      </w:r>
      <w:r>
        <w:rPr>
          <w:color w:val="002060"/>
          <w:sz w:val="22"/>
          <w:szCs w:val="22"/>
        </w:rPr>
        <w:t xml:space="preserve">CARISSIMI 2016 </w:t>
      </w:r>
      <w:r w:rsidRPr="00D66B9F">
        <w:rPr>
          <w:b w:val="0"/>
          <w:bCs w:val="0"/>
          <w:color w:val="002060"/>
          <w:sz w:val="22"/>
          <w:szCs w:val="22"/>
        </w:rPr>
        <w:t xml:space="preserve">comunica che disputerà tutte le gare interne </w:t>
      </w:r>
      <w:r>
        <w:rPr>
          <w:b w:val="0"/>
          <w:bCs w:val="0"/>
          <w:color w:val="002060"/>
          <w:sz w:val="22"/>
          <w:szCs w:val="22"/>
        </w:rPr>
        <w:t>la</w:t>
      </w:r>
      <w:r w:rsidRPr="00D66B9F">
        <w:rPr>
          <w:b w:val="0"/>
          <w:bCs w:val="0"/>
          <w:color w:val="002060"/>
          <w:sz w:val="22"/>
          <w:szCs w:val="22"/>
        </w:rPr>
        <w:t xml:space="preserve"> </w:t>
      </w:r>
      <w:r>
        <w:rPr>
          <w:color w:val="002060"/>
          <w:sz w:val="22"/>
          <w:szCs w:val="22"/>
        </w:rPr>
        <w:t>DOMENICA</w:t>
      </w:r>
      <w:r w:rsidRPr="00D66B9F">
        <w:rPr>
          <w:b w:val="0"/>
          <w:bCs w:val="0"/>
          <w:color w:val="002060"/>
          <w:sz w:val="22"/>
          <w:szCs w:val="22"/>
        </w:rPr>
        <w:t xml:space="preserve"> alle </w:t>
      </w:r>
      <w:r w:rsidRPr="00D66B9F">
        <w:rPr>
          <w:color w:val="002060"/>
          <w:sz w:val="22"/>
          <w:szCs w:val="22"/>
        </w:rPr>
        <w:t xml:space="preserve">ore </w:t>
      </w:r>
      <w:r>
        <w:rPr>
          <w:color w:val="002060"/>
          <w:sz w:val="22"/>
          <w:szCs w:val="22"/>
        </w:rPr>
        <w:t>17:30</w:t>
      </w:r>
      <w:r w:rsidRPr="00D66B9F">
        <w:rPr>
          <w:b w:val="0"/>
          <w:bCs w:val="0"/>
          <w:color w:val="002060"/>
          <w:sz w:val="22"/>
          <w:szCs w:val="22"/>
        </w:rPr>
        <w:t xml:space="preserve">, </w:t>
      </w:r>
      <w:r>
        <w:rPr>
          <w:b w:val="0"/>
          <w:bCs w:val="0"/>
          <w:color w:val="002060"/>
          <w:sz w:val="22"/>
          <w:szCs w:val="22"/>
        </w:rPr>
        <w:t>stesso campo</w:t>
      </w:r>
      <w:r w:rsidRPr="00D66B9F">
        <w:rPr>
          <w:b w:val="0"/>
          <w:bCs w:val="0"/>
          <w:color w:val="002060"/>
          <w:sz w:val="22"/>
          <w:szCs w:val="22"/>
        </w:rPr>
        <w:t>.</w:t>
      </w:r>
    </w:p>
    <w:p w14:paraId="2CCA2200" w14:textId="77777777" w:rsidR="003C3F5A" w:rsidRDefault="003C3F5A" w:rsidP="003C3F5A">
      <w:pPr>
        <w:pStyle w:val="titoloprinc0"/>
        <w:jc w:val="both"/>
        <w:rPr>
          <w:b w:val="0"/>
          <w:bCs w:val="0"/>
          <w:color w:val="002060"/>
          <w:sz w:val="22"/>
          <w:szCs w:val="22"/>
        </w:rPr>
      </w:pPr>
    </w:p>
    <w:p w14:paraId="61872F7E" w14:textId="77777777" w:rsidR="003C3F5A" w:rsidRPr="00C247FB" w:rsidRDefault="003C3F5A" w:rsidP="003C3F5A">
      <w:pPr>
        <w:pStyle w:val="titoloprinc0"/>
        <w:rPr>
          <w:color w:val="002060"/>
        </w:rPr>
      </w:pPr>
      <w:r w:rsidRPr="00C247FB">
        <w:rPr>
          <w:color w:val="002060"/>
        </w:rPr>
        <w:t>VARIAZIONI AL PROGRAMMA GARE</w:t>
      </w:r>
    </w:p>
    <w:p w14:paraId="1A35D848" w14:textId="77777777" w:rsidR="003C3F5A" w:rsidRPr="00C247FB" w:rsidRDefault="003C3F5A" w:rsidP="003C3F5A">
      <w:pPr>
        <w:pStyle w:val="breakline"/>
        <w:rPr>
          <w:color w:val="002060"/>
        </w:rPr>
      </w:pPr>
    </w:p>
    <w:p w14:paraId="1EB6FE07" w14:textId="77777777" w:rsidR="003C3F5A" w:rsidRPr="00C247FB" w:rsidRDefault="003C3F5A" w:rsidP="003C3F5A">
      <w:pPr>
        <w:pStyle w:val="breakline"/>
        <w:rPr>
          <w:color w:val="002060"/>
        </w:rPr>
      </w:pPr>
    </w:p>
    <w:p w14:paraId="6D3C0B09" w14:textId="77777777" w:rsidR="003C3F5A" w:rsidRPr="00C247FB" w:rsidRDefault="003C3F5A" w:rsidP="003C3F5A">
      <w:pPr>
        <w:pStyle w:val="breakline"/>
        <w:rPr>
          <w:color w:val="002060"/>
        </w:rPr>
      </w:pPr>
    </w:p>
    <w:p w14:paraId="338056D3" w14:textId="77777777" w:rsidR="003C3F5A" w:rsidRPr="00C247FB" w:rsidRDefault="003C3F5A" w:rsidP="003C3F5A">
      <w:pPr>
        <w:pStyle w:val="sottotitolocampionato10"/>
        <w:rPr>
          <w:color w:val="002060"/>
        </w:rPr>
      </w:pPr>
      <w:r w:rsidRPr="00C247FB">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C3F5A" w:rsidRPr="00C247FB" w14:paraId="5B6A6B5B" w14:textId="77777777" w:rsidTr="0099708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8FAE8C" w14:textId="77777777" w:rsidR="003C3F5A" w:rsidRPr="00C247FB" w:rsidRDefault="003C3F5A" w:rsidP="00997082">
            <w:pPr>
              <w:pStyle w:val="headertabella0"/>
              <w:rPr>
                <w:color w:val="002060"/>
              </w:rPr>
            </w:pPr>
            <w:r w:rsidRPr="00C247FB">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281F27" w14:textId="77777777" w:rsidR="003C3F5A" w:rsidRPr="00C247FB" w:rsidRDefault="003C3F5A" w:rsidP="00997082">
            <w:pPr>
              <w:pStyle w:val="headertabella0"/>
              <w:rPr>
                <w:color w:val="002060"/>
              </w:rPr>
            </w:pPr>
            <w:r w:rsidRPr="00C247FB">
              <w:rPr>
                <w:color w:val="002060"/>
              </w:rPr>
              <w:t xml:space="preserve">N° </w:t>
            </w:r>
            <w:proofErr w:type="spellStart"/>
            <w:r w:rsidRPr="00C247FB">
              <w:rPr>
                <w:color w:val="002060"/>
              </w:rPr>
              <w:t>Gior</w:t>
            </w:r>
            <w:proofErr w:type="spellEnd"/>
            <w:r w:rsidRPr="00C247FB">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400364" w14:textId="77777777" w:rsidR="003C3F5A" w:rsidRPr="00C247FB" w:rsidRDefault="003C3F5A" w:rsidP="00997082">
            <w:pPr>
              <w:pStyle w:val="headertabella0"/>
              <w:rPr>
                <w:color w:val="002060"/>
              </w:rPr>
            </w:pPr>
            <w:r w:rsidRPr="00C247FB">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CF06A4" w14:textId="77777777" w:rsidR="003C3F5A" w:rsidRPr="00C247FB" w:rsidRDefault="003C3F5A" w:rsidP="00997082">
            <w:pPr>
              <w:pStyle w:val="headertabella0"/>
              <w:rPr>
                <w:color w:val="002060"/>
              </w:rPr>
            </w:pPr>
            <w:r w:rsidRPr="00C247FB">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3EB052" w14:textId="77777777" w:rsidR="003C3F5A" w:rsidRPr="00C247FB" w:rsidRDefault="003C3F5A" w:rsidP="00997082">
            <w:pPr>
              <w:pStyle w:val="headertabella0"/>
              <w:rPr>
                <w:color w:val="002060"/>
              </w:rPr>
            </w:pPr>
            <w:r w:rsidRPr="00C247FB">
              <w:rPr>
                <w:color w:val="002060"/>
              </w:rPr>
              <w:t xml:space="preserve">Data </w:t>
            </w:r>
            <w:proofErr w:type="spellStart"/>
            <w:r w:rsidRPr="00C247FB">
              <w:rPr>
                <w:color w:val="002060"/>
              </w:rPr>
              <w:t>Orig</w:t>
            </w:r>
            <w:proofErr w:type="spellEnd"/>
            <w:r w:rsidRPr="00C247FB">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FF2577" w14:textId="77777777" w:rsidR="003C3F5A" w:rsidRPr="00C247FB" w:rsidRDefault="003C3F5A" w:rsidP="00997082">
            <w:pPr>
              <w:pStyle w:val="headertabella0"/>
              <w:rPr>
                <w:color w:val="002060"/>
              </w:rPr>
            </w:pPr>
            <w:r w:rsidRPr="00C247FB">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4CFA74" w14:textId="77777777" w:rsidR="003C3F5A" w:rsidRPr="00C247FB" w:rsidRDefault="003C3F5A" w:rsidP="00997082">
            <w:pPr>
              <w:pStyle w:val="headertabella0"/>
              <w:rPr>
                <w:color w:val="002060"/>
              </w:rPr>
            </w:pPr>
            <w:r w:rsidRPr="00C247FB">
              <w:rPr>
                <w:color w:val="002060"/>
              </w:rPr>
              <w:t xml:space="preserve">Ora </w:t>
            </w:r>
            <w:proofErr w:type="spellStart"/>
            <w:r w:rsidRPr="00C247FB">
              <w:rPr>
                <w:color w:val="002060"/>
              </w:rPr>
              <w:t>Orig</w:t>
            </w:r>
            <w:proofErr w:type="spellEnd"/>
            <w:r w:rsidRPr="00C247FB">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312522" w14:textId="77777777" w:rsidR="003C3F5A" w:rsidRPr="00C247FB" w:rsidRDefault="003C3F5A" w:rsidP="00997082">
            <w:pPr>
              <w:pStyle w:val="headertabella0"/>
              <w:rPr>
                <w:color w:val="002060"/>
              </w:rPr>
            </w:pPr>
            <w:r w:rsidRPr="00C247FB">
              <w:rPr>
                <w:color w:val="002060"/>
              </w:rPr>
              <w:t>Impianto</w:t>
            </w:r>
          </w:p>
        </w:tc>
      </w:tr>
      <w:tr w:rsidR="003C3F5A" w:rsidRPr="00C247FB" w14:paraId="54B33BA0" w14:textId="77777777" w:rsidTr="0099708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57261" w14:textId="77777777" w:rsidR="003C3F5A" w:rsidRPr="00864EA5" w:rsidRDefault="003C3F5A" w:rsidP="00997082">
            <w:pPr>
              <w:pStyle w:val="rowtabella0"/>
              <w:rPr>
                <w:color w:val="002060"/>
                <w:highlight w:val="yellow"/>
              </w:rPr>
            </w:pPr>
            <w:r w:rsidRPr="00864EA5">
              <w:rPr>
                <w:color w:val="002060"/>
                <w:highlight w:val="yellow"/>
              </w:rPr>
              <w:t>07/10/2023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1B16F" w14:textId="77777777" w:rsidR="003C3F5A" w:rsidRPr="00864EA5" w:rsidRDefault="003C3F5A" w:rsidP="00997082">
            <w:pPr>
              <w:pStyle w:val="rowtabella0"/>
              <w:jc w:val="center"/>
              <w:rPr>
                <w:color w:val="002060"/>
                <w:highlight w:val="yellow"/>
              </w:rPr>
            </w:pPr>
            <w:r w:rsidRPr="00864EA5">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099A9" w14:textId="77777777" w:rsidR="003C3F5A" w:rsidRPr="00864EA5" w:rsidRDefault="003C3F5A" w:rsidP="00997082">
            <w:pPr>
              <w:pStyle w:val="rowtabella0"/>
              <w:rPr>
                <w:color w:val="002060"/>
                <w:highlight w:val="yellow"/>
              </w:rPr>
            </w:pPr>
            <w:r w:rsidRPr="00864EA5">
              <w:rPr>
                <w:color w:val="002060"/>
                <w:highlight w:val="yellow"/>
              </w:rPr>
              <w:t>OSIMO FIVE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3B3EB" w14:textId="77777777" w:rsidR="003C3F5A" w:rsidRPr="00864EA5" w:rsidRDefault="003C3F5A" w:rsidP="00997082">
            <w:pPr>
              <w:pStyle w:val="rowtabella0"/>
              <w:rPr>
                <w:color w:val="002060"/>
                <w:highlight w:val="yellow"/>
              </w:rPr>
            </w:pPr>
            <w:r w:rsidRPr="00864EA5">
              <w:rPr>
                <w:color w:val="002060"/>
                <w:highlight w:val="yellow"/>
              </w:rPr>
              <w:t>PIETRALACROCE 73</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A422B" w14:textId="77777777" w:rsidR="003C3F5A" w:rsidRPr="00C247FB" w:rsidRDefault="003C3F5A" w:rsidP="00997082">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958F2" w14:textId="77777777" w:rsidR="003C3F5A" w:rsidRPr="00C247FB" w:rsidRDefault="003C3F5A" w:rsidP="00997082">
            <w:pPr>
              <w:pStyle w:val="rowtabella0"/>
              <w:jc w:val="center"/>
              <w:rPr>
                <w:color w:val="002060"/>
              </w:rPr>
            </w:pPr>
            <w:r w:rsidRPr="00864EA5">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5EFEB" w14:textId="77777777" w:rsidR="003C3F5A" w:rsidRPr="00C247FB" w:rsidRDefault="003C3F5A" w:rsidP="00997082">
            <w:pPr>
              <w:pStyle w:val="rowtabella0"/>
              <w:jc w:val="center"/>
              <w:rPr>
                <w:color w:val="002060"/>
              </w:rPr>
            </w:pPr>
            <w:r w:rsidRPr="00C247FB">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1C018" w14:textId="77777777" w:rsidR="003C3F5A" w:rsidRPr="00C247FB" w:rsidRDefault="003C3F5A" w:rsidP="00997082">
            <w:pPr>
              <w:rPr>
                <w:color w:val="002060"/>
              </w:rPr>
            </w:pPr>
          </w:p>
        </w:tc>
      </w:tr>
    </w:tbl>
    <w:p w14:paraId="7B0339F8" w14:textId="77777777" w:rsidR="003C3F5A" w:rsidRPr="00C247FB" w:rsidRDefault="003C3F5A" w:rsidP="003C3F5A">
      <w:pPr>
        <w:pStyle w:val="breakline"/>
        <w:rPr>
          <w:rFonts w:eastAsiaTheme="minorEastAsia"/>
          <w:color w:val="002060"/>
        </w:rPr>
      </w:pPr>
    </w:p>
    <w:p w14:paraId="45D3DEEC" w14:textId="77777777" w:rsidR="003C3F5A" w:rsidRPr="00C247FB" w:rsidRDefault="003C3F5A" w:rsidP="003C3F5A">
      <w:pPr>
        <w:pStyle w:val="breakline"/>
        <w:rPr>
          <w:color w:val="002060"/>
        </w:rPr>
      </w:pPr>
    </w:p>
    <w:p w14:paraId="6C1BD913" w14:textId="77777777" w:rsidR="003C3F5A" w:rsidRPr="00C247FB" w:rsidRDefault="003C3F5A" w:rsidP="003C3F5A">
      <w:pPr>
        <w:pStyle w:val="titoloprinc0"/>
        <w:rPr>
          <w:color w:val="002060"/>
        </w:rPr>
      </w:pPr>
      <w:r w:rsidRPr="00C247FB">
        <w:rPr>
          <w:color w:val="002060"/>
        </w:rPr>
        <w:t>RISULTATI</w:t>
      </w:r>
    </w:p>
    <w:p w14:paraId="0363A9D6" w14:textId="77777777" w:rsidR="003C3F5A" w:rsidRPr="00C247FB" w:rsidRDefault="003C3F5A" w:rsidP="003C3F5A">
      <w:pPr>
        <w:pStyle w:val="breakline"/>
        <w:rPr>
          <w:color w:val="002060"/>
        </w:rPr>
      </w:pPr>
    </w:p>
    <w:p w14:paraId="21773B01" w14:textId="77777777" w:rsidR="003C3F5A" w:rsidRPr="00C247FB" w:rsidRDefault="003C3F5A" w:rsidP="003C3F5A">
      <w:pPr>
        <w:pStyle w:val="sottotitolocampionato10"/>
        <w:rPr>
          <w:color w:val="002060"/>
        </w:rPr>
      </w:pPr>
      <w:r w:rsidRPr="00C247FB">
        <w:rPr>
          <w:color w:val="002060"/>
        </w:rPr>
        <w:t>RISULTATI UFFICIALI GARE DEL 30/09/2023</w:t>
      </w:r>
    </w:p>
    <w:p w14:paraId="6775527C" w14:textId="77777777" w:rsidR="003C3F5A" w:rsidRPr="003C3F5A" w:rsidRDefault="003C3F5A" w:rsidP="003C3F5A">
      <w:pPr>
        <w:pStyle w:val="sottotitolocampionato20"/>
        <w:spacing w:before="0" w:beforeAutospacing="0" w:after="0" w:afterAutospacing="0"/>
        <w:rPr>
          <w:rFonts w:ascii="Arial" w:hAnsi="Arial" w:cs="Arial"/>
          <w:color w:val="002060"/>
          <w:sz w:val="20"/>
          <w:szCs w:val="20"/>
        </w:rPr>
      </w:pPr>
      <w:r w:rsidRPr="003C3F5A">
        <w:rPr>
          <w:rFonts w:ascii="Arial" w:hAnsi="Arial" w:cs="Arial"/>
          <w:color w:val="002060"/>
          <w:sz w:val="20"/>
          <w:szCs w:val="20"/>
        </w:rPr>
        <w:t>Si trascrivono qui di seguito i risultati ufficiali delle gare disputate</w:t>
      </w:r>
    </w:p>
    <w:p w14:paraId="2BF4B25A" w14:textId="77777777" w:rsidR="003C3F5A" w:rsidRPr="00C247FB" w:rsidRDefault="003C3F5A" w:rsidP="003C3F5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C3F5A" w:rsidRPr="00C247FB" w14:paraId="10333952" w14:textId="77777777" w:rsidTr="0099708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C3F5A" w:rsidRPr="00C247FB" w14:paraId="5459A0F1" w14:textId="77777777" w:rsidTr="0099708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6AFC30" w14:textId="77777777" w:rsidR="003C3F5A" w:rsidRPr="00C247FB" w:rsidRDefault="003C3F5A" w:rsidP="00997082">
                  <w:pPr>
                    <w:pStyle w:val="headertabella0"/>
                    <w:rPr>
                      <w:color w:val="002060"/>
                    </w:rPr>
                  </w:pPr>
                  <w:r w:rsidRPr="00C247FB">
                    <w:rPr>
                      <w:color w:val="002060"/>
                    </w:rPr>
                    <w:t>GIRONE A - 1 Giornata - A</w:t>
                  </w:r>
                </w:p>
              </w:tc>
            </w:tr>
            <w:tr w:rsidR="003C3F5A" w:rsidRPr="00C247FB" w14:paraId="142EDCAB" w14:textId="77777777" w:rsidTr="0099708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D801FC9" w14:textId="77777777" w:rsidR="003C3F5A" w:rsidRPr="00C247FB" w:rsidRDefault="003C3F5A" w:rsidP="00997082">
                  <w:pPr>
                    <w:pStyle w:val="rowtabella0"/>
                    <w:rPr>
                      <w:color w:val="002060"/>
                    </w:rPr>
                  </w:pPr>
                  <w:r w:rsidRPr="00C247FB">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501A85" w14:textId="77777777" w:rsidR="003C3F5A" w:rsidRPr="00C247FB" w:rsidRDefault="003C3F5A" w:rsidP="00997082">
                  <w:pPr>
                    <w:pStyle w:val="rowtabella0"/>
                    <w:rPr>
                      <w:color w:val="002060"/>
                    </w:rPr>
                  </w:pPr>
                  <w:r w:rsidRPr="00C247FB">
                    <w:rPr>
                      <w:color w:val="002060"/>
                    </w:rPr>
                    <w:t>- MONTELUPONE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161225" w14:textId="77777777" w:rsidR="003C3F5A" w:rsidRPr="00C247FB" w:rsidRDefault="003C3F5A" w:rsidP="00997082">
                  <w:pPr>
                    <w:pStyle w:val="rowtabella0"/>
                    <w:jc w:val="center"/>
                    <w:rPr>
                      <w:color w:val="002060"/>
                    </w:rPr>
                  </w:pPr>
                  <w:r w:rsidRPr="00C247FB">
                    <w:rPr>
                      <w:color w:val="002060"/>
                    </w:rPr>
                    <w:t>2 - 0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C2E744" w14:textId="77777777" w:rsidR="003C3F5A" w:rsidRPr="00C247FB" w:rsidRDefault="003C3F5A" w:rsidP="00997082">
                  <w:pPr>
                    <w:pStyle w:val="rowtabella0"/>
                    <w:jc w:val="center"/>
                    <w:rPr>
                      <w:color w:val="002060"/>
                    </w:rPr>
                  </w:pPr>
                  <w:r w:rsidRPr="00C247FB">
                    <w:rPr>
                      <w:color w:val="002060"/>
                    </w:rPr>
                    <w:t> </w:t>
                  </w:r>
                </w:p>
              </w:tc>
            </w:tr>
            <w:tr w:rsidR="003C3F5A" w:rsidRPr="00C247FB" w14:paraId="540295C0" w14:textId="77777777" w:rsidTr="0099708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4D4521A" w14:textId="77777777" w:rsidR="003C3F5A" w:rsidRPr="00C247FB" w:rsidRDefault="003C3F5A" w:rsidP="00997082">
                  <w:pPr>
                    <w:pStyle w:val="rowtabella0"/>
                    <w:rPr>
                      <w:color w:val="002060"/>
                    </w:rPr>
                  </w:pPr>
                  <w:r w:rsidRPr="00C247FB">
                    <w:rPr>
                      <w:color w:val="002060"/>
                    </w:rPr>
                    <w:t>(1) ACLI MANTOVANI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05EA250" w14:textId="77777777" w:rsidR="003C3F5A" w:rsidRPr="00C247FB" w:rsidRDefault="003C3F5A" w:rsidP="00997082">
                  <w:pPr>
                    <w:pStyle w:val="rowtabella0"/>
                    <w:rPr>
                      <w:color w:val="002060"/>
                    </w:rPr>
                  </w:pPr>
                  <w:r w:rsidRPr="00C247FB">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9859C00" w14:textId="77777777" w:rsidR="003C3F5A" w:rsidRPr="00C247FB" w:rsidRDefault="003C3F5A" w:rsidP="00997082">
                  <w:pPr>
                    <w:pStyle w:val="rowtabella0"/>
                    <w:jc w:val="center"/>
                    <w:rPr>
                      <w:color w:val="002060"/>
                    </w:rPr>
                  </w:pPr>
                  <w:r w:rsidRPr="00C247FB">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5BE63AB" w14:textId="77777777" w:rsidR="003C3F5A" w:rsidRPr="00C247FB" w:rsidRDefault="003C3F5A" w:rsidP="00997082">
                  <w:pPr>
                    <w:pStyle w:val="rowtabella0"/>
                    <w:jc w:val="center"/>
                    <w:rPr>
                      <w:color w:val="002060"/>
                    </w:rPr>
                  </w:pPr>
                  <w:r w:rsidRPr="00C247FB">
                    <w:rPr>
                      <w:color w:val="002060"/>
                    </w:rPr>
                    <w:t> </w:t>
                  </w:r>
                </w:p>
              </w:tc>
            </w:tr>
            <w:tr w:rsidR="003C3F5A" w:rsidRPr="00C247FB" w14:paraId="0B5BFC1C" w14:textId="77777777" w:rsidTr="0099708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237BF8B" w14:textId="77777777" w:rsidR="003C3F5A" w:rsidRPr="00C247FB" w:rsidRDefault="003C3F5A" w:rsidP="00997082">
                  <w:pPr>
                    <w:pStyle w:val="rowtabella0"/>
                    <w:rPr>
                      <w:color w:val="002060"/>
                    </w:rPr>
                  </w:pPr>
                  <w:r w:rsidRPr="00C247FB">
                    <w:rPr>
                      <w:color w:val="002060"/>
                    </w:rPr>
                    <w:t>ALMA JUVENTUS FANO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FBBF457" w14:textId="77777777" w:rsidR="003C3F5A" w:rsidRPr="00C247FB" w:rsidRDefault="003C3F5A" w:rsidP="00997082">
                  <w:pPr>
                    <w:pStyle w:val="rowtabella0"/>
                    <w:rPr>
                      <w:color w:val="002060"/>
                    </w:rPr>
                  </w:pPr>
                  <w:r w:rsidRPr="00C247FB">
                    <w:rPr>
                      <w:color w:val="002060"/>
                    </w:rPr>
                    <w:t>- CARISSIMI 2016</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89973F7" w14:textId="77777777" w:rsidR="003C3F5A" w:rsidRPr="00C247FB" w:rsidRDefault="003C3F5A" w:rsidP="00997082">
                  <w:pPr>
                    <w:pStyle w:val="rowtabella0"/>
                    <w:jc w:val="center"/>
                    <w:rPr>
                      <w:color w:val="002060"/>
                    </w:rPr>
                  </w:pPr>
                  <w:r w:rsidRPr="00C247FB">
                    <w:rPr>
                      <w:color w:val="002060"/>
                    </w:rPr>
                    <w:t>5 - 11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202AAB7" w14:textId="77777777" w:rsidR="003C3F5A" w:rsidRPr="00C247FB" w:rsidRDefault="003C3F5A" w:rsidP="00997082">
                  <w:pPr>
                    <w:pStyle w:val="rowtabella0"/>
                    <w:jc w:val="center"/>
                    <w:rPr>
                      <w:color w:val="002060"/>
                    </w:rPr>
                  </w:pPr>
                  <w:r w:rsidRPr="00C247FB">
                    <w:rPr>
                      <w:color w:val="002060"/>
                    </w:rPr>
                    <w:t> </w:t>
                  </w:r>
                </w:p>
              </w:tc>
            </w:tr>
            <w:tr w:rsidR="003C3F5A" w:rsidRPr="00C247FB" w14:paraId="584B472B" w14:textId="77777777" w:rsidTr="0099708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2E3788A" w14:textId="77777777" w:rsidR="003C3F5A" w:rsidRPr="00C247FB" w:rsidRDefault="003C3F5A" w:rsidP="00997082">
                  <w:pPr>
                    <w:pStyle w:val="rowtabella0"/>
                    <w:rPr>
                      <w:color w:val="002060"/>
                    </w:rPr>
                  </w:pPr>
                  <w:r w:rsidRPr="00C247FB">
                    <w:rPr>
                      <w:color w:val="002060"/>
                    </w:rPr>
                    <w:t>BORGOROSSO TOLENTINO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B943314" w14:textId="77777777" w:rsidR="003C3F5A" w:rsidRPr="00C247FB" w:rsidRDefault="003C3F5A" w:rsidP="00997082">
                  <w:pPr>
                    <w:pStyle w:val="rowtabella0"/>
                    <w:rPr>
                      <w:color w:val="002060"/>
                    </w:rPr>
                  </w:pPr>
                  <w:r w:rsidRPr="00C247FB">
                    <w:rPr>
                      <w:color w:val="002060"/>
                    </w:rPr>
                    <w:t>- JESI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F786427" w14:textId="77777777" w:rsidR="003C3F5A" w:rsidRPr="00C247FB" w:rsidRDefault="003C3F5A" w:rsidP="00997082">
                  <w:pPr>
                    <w:pStyle w:val="rowtabella0"/>
                    <w:jc w:val="center"/>
                    <w:rPr>
                      <w:color w:val="002060"/>
                    </w:rPr>
                  </w:pPr>
                  <w:r w:rsidRPr="00C247FB">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8A6F680" w14:textId="77777777" w:rsidR="003C3F5A" w:rsidRPr="00C247FB" w:rsidRDefault="003C3F5A" w:rsidP="00997082">
                  <w:pPr>
                    <w:pStyle w:val="rowtabella0"/>
                    <w:jc w:val="center"/>
                    <w:rPr>
                      <w:color w:val="002060"/>
                    </w:rPr>
                  </w:pPr>
                  <w:r w:rsidRPr="00C247FB">
                    <w:rPr>
                      <w:color w:val="002060"/>
                    </w:rPr>
                    <w:t> </w:t>
                  </w:r>
                </w:p>
              </w:tc>
            </w:tr>
            <w:tr w:rsidR="003C3F5A" w:rsidRPr="00C247FB" w14:paraId="7A46DE77" w14:textId="77777777" w:rsidTr="0099708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AF61F13" w14:textId="77777777" w:rsidR="003C3F5A" w:rsidRPr="00C247FB" w:rsidRDefault="003C3F5A" w:rsidP="00997082">
                  <w:pPr>
                    <w:pStyle w:val="rowtabella0"/>
                    <w:rPr>
                      <w:color w:val="002060"/>
                    </w:rPr>
                  </w:pPr>
                  <w:r w:rsidRPr="00C247FB">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F130FAB" w14:textId="77777777" w:rsidR="003C3F5A" w:rsidRPr="00C247FB" w:rsidRDefault="003C3F5A" w:rsidP="00997082">
                  <w:pPr>
                    <w:pStyle w:val="rowtabella0"/>
                    <w:rPr>
                      <w:color w:val="002060"/>
                    </w:rPr>
                  </w:pPr>
                  <w:r w:rsidRPr="00C247FB">
                    <w:rPr>
                      <w:color w:val="002060"/>
                    </w:rPr>
                    <w:t>- NUOVA JUVENTINA FFC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94CDEF4" w14:textId="77777777" w:rsidR="003C3F5A" w:rsidRPr="00C247FB" w:rsidRDefault="003C3F5A" w:rsidP="00997082">
                  <w:pPr>
                    <w:pStyle w:val="rowtabella0"/>
                    <w:jc w:val="center"/>
                    <w:rPr>
                      <w:color w:val="002060"/>
                    </w:rPr>
                  </w:pPr>
                  <w:r w:rsidRPr="00C247FB">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511E339" w14:textId="77777777" w:rsidR="003C3F5A" w:rsidRPr="00C247FB" w:rsidRDefault="003C3F5A" w:rsidP="00997082">
                  <w:pPr>
                    <w:pStyle w:val="rowtabella0"/>
                    <w:jc w:val="center"/>
                    <w:rPr>
                      <w:color w:val="002060"/>
                    </w:rPr>
                  </w:pPr>
                  <w:r w:rsidRPr="00C247FB">
                    <w:rPr>
                      <w:color w:val="002060"/>
                    </w:rPr>
                    <w:t> </w:t>
                  </w:r>
                </w:p>
              </w:tc>
            </w:tr>
            <w:tr w:rsidR="003C3F5A" w:rsidRPr="00C247FB" w14:paraId="6A38872A" w14:textId="77777777" w:rsidTr="0099708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BD1767E" w14:textId="77777777" w:rsidR="003C3F5A" w:rsidRPr="00C247FB" w:rsidRDefault="003C3F5A" w:rsidP="00997082">
                  <w:pPr>
                    <w:pStyle w:val="rowtabella0"/>
                    <w:rPr>
                      <w:color w:val="002060"/>
                    </w:rPr>
                  </w:pPr>
                  <w:r w:rsidRPr="00C247FB">
                    <w:rPr>
                      <w:color w:val="002060"/>
                    </w:rPr>
                    <w:lastRenderedPageBreak/>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DBB6B9A" w14:textId="77777777" w:rsidR="003C3F5A" w:rsidRPr="00C247FB" w:rsidRDefault="003C3F5A" w:rsidP="00997082">
                  <w:pPr>
                    <w:pStyle w:val="rowtabella0"/>
                    <w:rPr>
                      <w:color w:val="002060"/>
                    </w:rPr>
                  </w:pPr>
                  <w:r w:rsidRPr="00C247FB">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A1BFD1E" w14:textId="77777777" w:rsidR="003C3F5A" w:rsidRPr="00C247FB" w:rsidRDefault="003C3F5A" w:rsidP="00997082">
                  <w:pPr>
                    <w:pStyle w:val="rowtabella0"/>
                    <w:jc w:val="center"/>
                    <w:rPr>
                      <w:color w:val="002060"/>
                    </w:rPr>
                  </w:pPr>
                  <w:r w:rsidRPr="00C247FB">
                    <w:rPr>
                      <w:color w:val="002060"/>
                    </w:rPr>
                    <w:t>4 - 6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ECA1947" w14:textId="77777777" w:rsidR="003C3F5A" w:rsidRPr="00C247FB" w:rsidRDefault="003C3F5A" w:rsidP="00997082">
                  <w:pPr>
                    <w:pStyle w:val="rowtabella0"/>
                    <w:jc w:val="center"/>
                    <w:rPr>
                      <w:color w:val="002060"/>
                    </w:rPr>
                  </w:pPr>
                  <w:r w:rsidRPr="00C247FB">
                    <w:rPr>
                      <w:color w:val="002060"/>
                    </w:rPr>
                    <w:t> </w:t>
                  </w:r>
                </w:p>
              </w:tc>
            </w:tr>
            <w:tr w:rsidR="003C3F5A" w:rsidRPr="00C247FB" w14:paraId="4668B04C" w14:textId="77777777" w:rsidTr="0099708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5A65650" w14:textId="77777777" w:rsidR="003C3F5A" w:rsidRPr="00C247FB" w:rsidRDefault="003C3F5A" w:rsidP="00997082">
                  <w:pPr>
                    <w:pStyle w:val="rowtabella0"/>
                    <w:rPr>
                      <w:color w:val="002060"/>
                    </w:rPr>
                  </w:pPr>
                  <w:r w:rsidRPr="00C247FB">
                    <w:rPr>
                      <w:color w:val="002060"/>
                    </w:rPr>
                    <w:t>PIETRALACROCE 73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49FECD" w14:textId="77777777" w:rsidR="003C3F5A" w:rsidRPr="00C247FB" w:rsidRDefault="003C3F5A" w:rsidP="00997082">
                  <w:pPr>
                    <w:pStyle w:val="rowtabella0"/>
                    <w:rPr>
                      <w:color w:val="002060"/>
                    </w:rPr>
                  </w:pPr>
                  <w:r w:rsidRPr="00C247FB">
                    <w:rPr>
                      <w:color w:val="002060"/>
                    </w:rPr>
                    <w:t>- FERMANA FUTSAL 2022</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C0B9BE" w14:textId="77777777" w:rsidR="003C3F5A" w:rsidRPr="00C247FB" w:rsidRDefault="003C3F5A" w:rsidP="00997082">
                  <w:pPr>
                    <w:pStyle w:val="rowtabella0"/>
                    <w:jc w:val="center"/>
                    <w:rPr>
                      <w:color w:val="002060"/>
                    </w:rPr>
                  </w:pPr>
                  <w:r w:rsidRPr="00C247FB">
                    <w:rPr>
                      <w:color w:val="002060"/>
                    </w:rPr>
                    <w:t>1 - 6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A27B7F" w14:textId="77777777" w:rsidR="003C3F5A" w:rsidRPr="00C247FB" w:rsidRDefault="003C3F5A" w:rsidP="00997082">
                  <w:pPr>
                    <w:pStyle w:val="rowtabella0"/>
                    <w:jc w:val="center"/>
                    <w:rPr>
                      <w:color w:val="002060"/>
                    </w:rPr>
                  </w:pPr>
                  <w:r w:rsidRPr="00C247FB">
                    <w:rPr>
                      <w:color w:val="002060"/>
                    </w:rPr>
                    <w:t> </w:t>
                  </w:r>
                </w:p>
              </w:tc>
            </w:tr>
            <w:tr w:rsidR="003C3F5A" w:rsidRPr="00C247FB" w14:paraId="6C78B954" w14:textId="77777777" w:rsidTr="00997082">
              <w:tc>
                <w:tcPr>
                  <w:tcW w:w="4700" w:type="dxa"/>
                  <w:gridSpan w:val="4"/>
                  <w:tcBorders>
                    <w:top w:val="nil"/>
                    <w:left w:val="nil"/>
                    <w:bottom w:val="nil"/>
                    <w:right w:val="nil"/>
                  </w:tcBorders>
                  <w:tcMar>
                    <w:top w:w="20" w:type="dxa"/>
                    <w:left w:w="20" w:type="dxa"/>
                    <w:bottom w:w="20" w:type="dxa"/>
                    <w:right w:w="20" w:type="dxa"/>
                  </w:tcMar>
                  <w:vAlign w:val="center"/>
                  <w:hideMark/>
                </w:tcPr>
                <w:p w14:paraId="39402282" w14:textId="77777777" w:rsidR="003C3F5A" w:rsidRPr="00C247FB" w:rsidRDefault="003C3F5A" w:rsidP="00997082">
                  <w:pPr>
                    <w:pStyle w:val="rowtabella0"/>
                    <w:rPr>
                      <w:color w:val="002060"/>
                    </w:rPr>
                  </w:pPr>
                  <w:r w:rsidRPr="00C247FB">
                    <w:rPr>
                      <w:color w:val="002060"/>
                    </w:rPr>
                    <w:t>(1) - disputata il 01/10/2023</w:t>
                  </w:r>
                </w:p>
              </w:tc>
            </w:tr>
          </w:tbl>
          <w:p w14:paraId="6E6ABF21" w14:textId="77777777" w:rsidR="003C3F5A" w:rsidRPr="00C247FB" w:rsidRDefault="003C3F5A" w:rsidP="00997082">
            <w:pPr>
              <w:rPr>
                <w:color w:val="002060"/>
              </w:rPr>
            </w:pPr>
          </w:p>
        </w:tc>
      </w:tr>
    </w:tbl>
    <w:p w14:paraId="182ABAA9" w14:textId="77777777" w:rsidR="003C3F5A" w:rsidRPr="00C247FB" w:rsidRDefault="003C3F5A" w:rsidP="003C3F5A">
      <w:pPr>
        <w:pStyle w:val="breakline"/>
        <w:rPr>
          <w:rFonts w:eastAsiaTheme="minorEastAsia"/>
          <w:color w:val="002060"/>
        </w:rPr>
      </w:pPr>
    </w:p>
    <w:p w14:paraId="3A479DE4" w14:textId="77777777" w:rsidR="003C3F5A" w:rsidRPr="00C247FB" w:rsidRDefault="003C3F5A" w:rsidP="003C3F5A">
      <w:pPr>
        <w:pStyle w:val="breakline"/>
        <w:rPr>
          <w:color w:val="002060"/>
        </w:rPr>
      </w:pPr>
    </w:p>
    <w:p w14:paraId="68810C04" w14:textId="77777777" w:rsidR="003C3F5A" w:rsidRPr="00C247FB" w:rsidRDefault="003C3F5A" w:rsidP="003C3F5A">
      <w:pPr>
        <w:pStyle w:val="titoloprinc0"/>
        <w:rPr>
          <w:color w:val="002060"/>
        </w:rPr>
      </w:pPr>
      <w:r w:rsidRPr="00C247FB">
        <w:rPr>
          <w:color w:val="002060"/>
        </w:rPr>
        <w:t>GIUDICE SPORTIVO</w:t>
      </w:r>
    </w:p>
    <w:p w14:paraId="39B6EDA4" w14:textId="77777777" w:rsidR="003C3F5A" w:rsidRPr="00C247FB" w:rsidRDefault="003C3F5A" w:rsidP="003C3F5A">
      <w:pPr>
        <w:pStyle w:val="diffida"/>
        <w:rPr>
          <w:color w:val="002060"/>
        </w:rPr>
      </w:pPr>
      <w:r w:rsidRPr="00C247FB">
        <w:rPr>
          <w:color w:val="002060"/>
        </w:rPr>
        <w:t>Il Giudice Sportivo Avv. Agnese Lazzaretti, con l'assistenza del segretario Angelo Castellana, nella seduta del 04/10/2023, ha adottato le decisioni che di seguito integralmente si riportano:</w:t>
      </w:r>
    </w:p>
    <w:p w14:paraId="39C76D8B" w14:textId="77777777" w:rsidR="003C3F5A" w:rsidRPr="00C247FB" w:rsidRDefault="003C3F5A" w:rsidP="003C3F5A">
      <w:pPr>
        <w:pStyle w:val="titolo10"/>
        <w:rPr>
          <w:color w:val="002060"/>
        </w:rPr>
      </w:pPr>
      <w:r w:rsidRPr="00C247FB">
        <w:rPr>
          <w:color w:val="002060"/>
        </w:rPr>
        <w:t xml:space="preserve">GARE DEL 30/ 9/2023 </w:t>
      </w:r>
    </w:p>
    <w:p w14:paraId="32C2337B" w14:textId="77777777" w:rsidR="003C3F5A" w:rsidRPr="00C247FB" w:rsidRDefault="003C3F5A" w:rsidP="003C3F5A">
      <w:pPr>
        <w:pStyle w:val="titolo7a"/>
        <w:rPr>
          <w:color w:val="002060"/>
        </w:rPr>
      </w:pPr>
      <w:r w:rsidRPr="00C247FB">
        <w:rPr>
          <w:color w:val="002060"/>
        </w:rPr>
        <w:t xml:space="preserve">PROVVEDIMENTI DISCIPLINARI </w:t>
      </w:r>
    </w:p>
    <w:p w14:paraId="5F3DC22F" w14:textId="77777777" w:rsidR="003C3F5A" w:rsidRPr="00C247FB" w:rsidRDefault="003C3F5A" w:rsidP="003C3F5A">
      <w:pPr>
        <w:pStyle w:val="titolo7b0"/>
        <w:rPr>
          <w:color w:val="002060"/>
        </w:rPr>
      </w:pPr>
      <w:r w:rsidRPr="00C247FB">
        <w:rPr>
          <w:color w:val="002060"/>
        </w:rPr>
        <w:t xml:space="preserve">In base alle risultanze degli atti ufficiali sono state deliberate le seguenti sanzioni disciplinari. </w:t>
      </w:r>
    </w:p>
    <w:p w14:paraId="5F4F705F" w14:textId="77777777" w:rsidR="003C3F5A" w:rsidRPr="00C247FB" w:rsidRDefault="003C3F5A" w:rsidP="003C3F5A">
      <w:pPr>
        <w:pStyle w:val="titolo30"/>
        <w:rPr>
          <w:color w:val="002060"/>
        </w:rPr>
      </w:pPr>
      <w:r w:rsidRPr="00C247FB">
        <w:rPr>
          <w:color w:val="002060"/>
        </w:rPr>
        <w:t xml:space="preserve">CALCIATORI NON ESPULSI </w:t>
      </w:r>
    </w:p>
    <w:p w14:paraId="0596CA8D" w14:textId="77777777" w:rsidR="003C3F5A" w:rsidRPr="00C247FB" w:rsidRDefault="003C3F5A" w:rsidP="003C3F5A">
      <w:pPr>
        <w:pStyle w:val="titolo20"/>
        <w:rPr>
          <w:color w:val="002060"/>
        </w:rPr>
      </w:pPr>
      <w:r w:rsidRPr="00C247F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C3F5A" w:rsidRPr="00C247FB" w14:paraId="6A018FAF" w14:textId="77777777" w:rsidTr="00997082">
        <w:tc>
          <w:tcPr>
            <w:tcW w:w="2200" w:type="dxa"/>
            <w:tcMar>
              <w:top w:w="20" w:type="dxa"/>
              <w:left w:w="20" w:type="dxa"/>
              <w:bottom w:w="20" w:type="dxa"/>
              <w:right w:w="20" w:type="dxa"/>
            </w:tcMar>
            <w:vAlign w:val="center"/>
            <w:hideMark/>
          </w:tcPr>
          <w:p w14:paraId="04E53521" w14:textId="77777777" w:rsidR="003C3F5A" w:rsidRPr="00C247FB" w:rsidRDefault="003C3F5A" w:rsidP="00997082">
            <w:pPr>
              <w:pStyle w:val="movimento"/>
              <w:rPr>
                <w:color w:val="002060"/>
              </w:rPr>
            </w:pPr>
            <w:r w:rsidRPr="00C247FB">
              <w:rPr>
                <w:color w:val="002060"/>
              </w:rPr>
              <w:t>ANTINORI NICCOLO</w:t>
            </w:r>
          </w:p>
        </w:tc>
        <w:tc>
          <w:tcPr>
            <w:tcW w:w="2200" w:type="dxa"/>
            <w:tcMar>
              <w:top w:w="20" w:type="dxa"/>
              <w:left w:w="20" w:type="dxa"/>
              <w:bottom w:w="20" w:type="dxa"/>
              <w:right w:w="20" w:type="dxa"/>
            </w:tcMar>
            <w:vAlign w:val="center"/>
            <w:hideMark/>
          </w:tcPr>
          <w:p w14:paraId="6833E56A" w14:textId="77777777" w:rsidR="003C3F5A" w:rsidRPr="00C247FB" w:rsidRDefault="003C3F5A" w:rsidP="00997082">
            <w:pPr>
              <w:pStyle w:val="movimento2"/>
              <w:rPr>
                <w:color w:val="002060"/>
              </w:rPr>
            </w:pPr>
            <w:r w:rsidRPr="00C247FB">
              <w:rPr>
                <w:color w:val="002060"/>
              </w:rPr>
              <w:t xml:space="preserve">(BORGOROSSO TOLENTINO) </w:t>
            </w:r>
          </w:p>
        </w:tc>
        <w:tc>
          <w:tcPr>
            <w:tcW w:w="800" w:type="dxa"/>
            <w:tcMar>
              <w:top w:w="20" w:type="dxa"/>
              <w:left w:w="20" w:type="dxa"/>
              <w:bottom w:w="20" w:type="dxa"/>
              <w:right w:w="20" w:type="dxa"/>
            </w:tcMar>
            <w:vAlign w:val="center"/>
            <w:hideMark/>
          </w:tcPr>
          <w:p w14:paraId="29F4F6B7"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35A990D7" w14:textId="77777777" w:rsidR="003C3F5A" w:rsidRPr="00C247FB" w:rsidRDefault="003C3F5A" w:rsidP="00997082">
            <w:pPr>
              <w:pStyle w:val="movimento"/>
              <w:rPr>
                <w:color w:val="002060"/>
              </w:rPr>
            </w:pPr>
            <w:r w:rsidRPr="00C247FB">
              <w:rPr>
                <w:color w:val="002060"/>
              </w:rPr>
              <w:t>FALCINELLI MATTIA</w:t>
            </w:r>
          </w:p>
        </w:tc>
        <w:tc>
          <w:tcPr>
            <w:tcW w:w="2200" w:type="dxa"/>
            <w:tcMar>
              <w:top w:w="20" w:type="dxa"/>
              <w:left w:w="20" w:type="dxa"/>
              <w:bottom w:w="20" w:type="dxa"/>
              <w:right w:w="20" w:type="dxa"/>
            </w:tcMar>
            <w:vAlign w:val="center"/>
            <w:hideMark/>
          </w:tcPr>
          <w:p w14:paraId="45265116" w14:textId="77777777" w:rsidR="003C3F5A" w:rsidRPr="00C247FB" w:rsidRDefault="003C3F5A" w:rsidP="00997082">
            <w:pPr>
              <w:pStyle w:val="movimento2"/>
              <w:rPr>
                <w:color w:val="002060"/>
              </w:rPr>
            </w:pPr>
            <w:r w:rsidRPr="00C247FB">
              <w:rPr>
                <w:color w:val="002060"/>
              </w:rPr>
              <w:t xml:space="preserve">(BORGOROSSO TOLENTINO) </w:t>
            </w:r>
          </w:p>
        </w:tc>
      </w:tr>
      <w:tr w:rsidR="003C3F5A" w:rsidRPr="00C247FB" w14:paraId="2088E890" w14:textId="77777777" w:rsidTr="00997082">
        <w:tc>
          <w:tcPr>
            <w:tcW w:w="2200" w:type="dxa"/>
            <w:tcMar>
              <w:top w:w="20" w:type="dxa"/>
              <w:left w:w="20" w:type="dxa"/>
              <w:bottom w:w="20" w:type="dxa"/>
              <w:right w:w="20" w:type="dxa"/>
            </w:tcMar>
            <w:vAlign w:val="center"/>
            <w:hideMark/>
          </w:tcPr>
          <w:p w14:paraId="58F20C7B" w14:textId="77777777" w:rsidR="003C3F5A" w:rsidRPr="00C247FB" w:rsidRDefault="003C3F5A" w:rsidP="00997082">
            <w:pPr>
              <w:pStyle w:val="movimento"/>
              <w:rPr>
                <w:color w:val="002060"/>
              </w:rPr>
            </w:pPr>
            <w:r w:rsidRPr="00C247FB">
              <w:rPr>
                <w:color w:val="002060"/>
              </w:rPr>
              <w:t>FILEGI TOME CHRISTIAN</w:t>
            </w:r>
          </w:p>
        </w:tc>
        <w:tc>
          <w:tcPr>
            <w:tcW w:w="2200" w:type="dxa"/>
            <w:tcMar>
              <w:top w:w="20" w:type="dxa"/>
              <w:left w:w="20" w:type="dxa"/>
              <w:bottom w:w="20" w:type="dxa"/>
              <w:right w:w="20" w:type="dxa"/>
            </w:tcMar>
            <w:vAlign w:val="center"/>
            <w:hideMark/>
          </w:tcPr>
          <w:p w14:paraId="58D5B7B4" w14:textId="77777777" w:rsidR="003C3F5A" w:rsidRPr="00C247FB" w:rsidRDefault="003C3F5A" w:rsidP="00997082">
            <w:pPr>
              <w:pStyle w:val="movimento2"/>
              <w:rPr>
                <w:color w:val="002060"/>
              </w:rPr>
            </w:pPr>
            <w:r w:rsidRPr="00C247FB">
              <w:rPr>
                <w:color w:val="002060"/>
              </w:rPr>
              <w:t xml:space="preserve">(BORGOROSSO TOLENTINO) </w:t>
            </w:r>
          </w:p>
        </w:tc>
        <w:tc>
          <w:tcPr>
            <w:tcW w:w="800" w:type="dxa"/>
            <w:tcMar>
              <w:top w:w="20" w:type="dxa"/>
              <w:left w:w="20" w:type="dxa"/>
              <w:bottom w:w="20" w:type="dxa"/>
              <w:right w:w="20" w:type="dxa"/>
            </w:tcMar>
            <w:vAlign w:val="center"/>
            <w:hideMark/>
          </w:tcPr>
          <w:p w14:paraId="19F5593F"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746D8C17" w14:textId="77777777" w:rsidR="003C3F5A" w:rsidRPr="00C247FB" w:rsidRDefault="003C3F5A" w:rsidP="00997082">
            <w:pPr>
              <w:pStyle w:val="movimento"/>
              <w:rPr>
                <w:color w:val="002060"/>
              </w:rPr>
            </w:pPr>
            <w:r w:rsidRPr="00C247FB">
              <w:rPr>
                <w:color w:val="002060"/>
              </w:rPr>
              <w:t>SURDU IONUT BOGDAN</w:t>
            </w:r>
          </w:p>
        </w:tc>
        <w:tc>
          <w:tcPr>
            <w:tcW w:w="2200" w:type="dxa"/>
            <w:tcMar>
              <w:top w:w="20" w:type="dxa"/>
              <w:left w:w="20" w:type="dxa"/>
              <w:bottom w:w="20" w:type="dxa"/>
              <w:right w:w="20" w:type="dxa"/>
            </w:tcMar>
            <w:vAlign w:val="center"/>
            <w:hideMark/>
          </w:tcPr>
          <w:p w14:paraId="29A45621" w14:textId="77777777" w:rsidR="003C3F5A" w:rsidRPr="00C247FB" w:rsidRDefault="003C3F5A" w:rsidP="00997082">
            <w:pPr>
              <w:pStyle w:val="movimento2"/>
              <w:rPr>
                <w:color w:val="002060"/>
              </w:rPr>
            </w:pPr>
            <w:r w:rsidRPr="00C247FB">
              <w:rPr>
                <w:color w:val="002060"/>
              </w:rPr>
              <w:t xml:space="preserve">(BORGOROSSO TOLENTINO) </w:t>
            </w:r>
          </w:p>
        </w:tc>
      </w:tr>
      <w:tr w:rsidR="003C3F5A" w:rsidRPr="00C247FB" w14:paraId="4457F95F" w14:textId="77777777" w:rsidTr="00997082">
        <w:tc>
          <w:tcPr>
            <w:tcW w:w="2200" w:type="dxa"/>
            <w:tcMar>
              <w:top w:w="20" w:type="dxa"/>
              <w:left w:w="20" w:type="dxa"/>
              <w:bottom w:w="20" w:type="dxa"/>
              <w:right w:w="20" w:type="dxa"/>
            </w:tcMar>
            <w:vAlign w:val="center"/>
            <w:hideMark/>
          </w:tcPr>
          <w:p w14:paraId="3F4E951C" w14:textId="77777777" w:rsidR="003C3F5A" w:rsidRPr="00C247FB" w:rsidRDefault="003C3F5A" w:rsidP="00997082">
            <w:pPr>
              <w:pStyle w:val="movimento"/>
              <w:rPr>
                <w:color w:val="002060"/>
              </w:rPr>
            </w:pPr>
            <w:r w:rsidRPr="00C247FB">
              <w:rPr>
                <w:color w:val="002060"/>
              </w:rPr>
              <w:t>CALABRESE FRANCESCO</w:t>
            </w:r>
          </w:p>
        </w:tc>
        <w:tc>
          <w:tcPr>
            <w:tcW w:w="2200" w:type="dxa"/>
            <w:tcMar>
              <w:top w:w="20" w:type="dxa"/>
              <w:left w:w="20" w:type="dxa"/>
              <w:bottom w:w="20" w:type="dxa"/>
              <w:right w:w="20" w:type="dxa"/>
            </w:tcMar>
            <w:vAlign w:val="center"/>
            <w:hideMark/>
          </w:tcPr>
          <w:p w14:paraId="44BB20DF" w14:textId="77777777" w:rsidR="003C3F5A" w:rsidRPr="00C247FB" w:rsidRDefault="003C3F5A" w:rsidP="00997082">
            <w:pPr>
              <w:pStyle w:val="movimento2"/>
              <w:rPr>
                <w:color w:val="002060"/>
              </w:rPr>
            </w:pPr>
            <w:r w:rsidRPr="00C247FB">
              <w:rPr>
                <w:color w:val="002060"/>
              </w:rPr>
              <w:t xml:space="preserve">(FERMANA FUTSAL 2022) </w:t>
            </w:r>
          </w:p>
        </w:tc>
        <w:tc>
          <w:tcPr>
            <w:tcW w:w="800" w:type="dxa"/>
            <w:tcMar>
              <w:top w:w="20" w:type="dxa"/>
              <w:left w:w="20" w:type="dxa"/>
              <w:bottom w:w="20" w:type="dxa"/>
              <w:right w:w="20" w:type="dxa"/>
            </w:tcMar>
            <w:vAlign w:val="center"/>
            <w:hideMark/>
          </w:tcPr>
          <w:p w14:paraId="59E8F2B6"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58B418F1" w14:textId="77777777" w:rsidR="003C3F5A" w:rsidRPr="00C247FB" w:rsidRDefault="003C3F5A" w:rsidP="00997082">
            <w:pPr>
              <w:pStyle w:val="movimento"/>
              <w:rPr>
                <w:color w:val="002060"/>
              </w:rPr>
            </w:pPr>
            <w:r w:rsidRPr="00C247FB">
              <w:rPr>
                <w:color w:val="002060"/>
              </w:rPr>
              <w:t>DI GIROLAMO RICCARDO</w:t>
            </w:r>
          </w:p>
        </w:tc>
        <w:tc>
          <w:tcPr>
            <w:tcW w:w="2200" w:type="dxa"/>
            <w:tcMar>
              <w:top w:w="20" w:type="dxa"/>
              <w:left w:w="20" w:type="dxa"/>
              <w:bottom w:w="20" w:type="dxa"/>
              <w:right w:w="20" w:type="dxa"/>
            </w:tcMar>
            <w:vAlign w:val="center"/>
            <w:hideMark/>
          </w:tcPr>
          <w:p w14:paraId="102DB3D0" w14:textId="77777777" w:rsidR="003C3F5A" w:rsidRPr="00C247FB" w:rsidRDefault="003C3F5A" w:rsidP="00997082">
            <w:pPr>
              <w:pStyle w:val="movimento2"/>
              <w:rPr>
                <w:color w:val="002060"/>
              </w:rPr>
            </w:pPr>
            <w:r w:rsidRPr="00C247FB">
              <w:rPr>
                <w:color w:val="002060"/>
              </w:rPr>
              <w:t xml:space="preserve">(FERMANA FUTSAL 2022) </w:t>
            </w:r>
          </w:p>
        </w:tc>
      </w:tr>
      <w:tr w:rsidR="003C3F5A" w:rsidRPr="00C247FB" w14:paraId="4CB89746" w14:textId="77777777" w:rsidTr="00997082">
        <w:tc>
          <w:tcPr>
            <w:tcW w:w="2200" w:type="dxa"/>
            <w:tcMar>
              <w:top w:w="20" w:type="dxa"/>
              <w:left w:w="20" w:type="dxa"/>
              <w:bottom w:w="20" w:type="dxa"/>
              <w:right w:w="20" w:type="dxa"/>
            </w:tcMar>
            <w:vAlign w:val="center"/>
            <w:hideMark/>
          </w:tcPr>
          <w:p w14:paraId="7E067DEF" w14:textId="77777777" w:rsidR="003C3F5A" w:rsidRPr="00C247FB" w:rsidRDefault="003C3F5A" w:rsidP="00997082">
            <w:pPr>
              <w:pStyle w:val="movimento"/>
              <w:rPr>
                <w:color w:val="002060"/>
              </w:rPr>
            </w:pPr>
            <w:r w:rsidRPr="00C247FB">
              <w:rPr>
                <w:color w:val="002060"/>
              </w:rPr>
              <w:t>VERBENESI MATTEO</w:t>
            </w:r>
          </w:p>
        </w:tc>
        <w:tc>
          <w:tcPr>
            <w:tcW w:w="2200" w:type="dxa"/>
            <w:tcMar>
              <w:top w:w="20" w:type="dxa"/>
              <w:left w:w="20" w:type="dxa"/>
              <w:bottom w:w="20" w:type="dxa"/>
              <w:right w:w="20" w:type="dxa"/>
            </w:tcMar>
            <w:vAlign w:val="center"/>
            <w:hideMark/>
          </w:tcPr>
          <w:p w14:paraId="5A1A4484" w14:textId="77777777" w:rsidR="003C3F5A" w:rsidRPr="00C247FB" w:rsidRDefault="003C3F5A" w:rsidP="00997082">
            <w:pPr>
              <w:pStyle w:val="movimento2"/>
              <w:rPr>
                <w:color w:val="002060"/>
              </w:rPr>
            </w:pPr>
            <w:r w:rsidRPr="00C247FB">
              <w:rPr>
                <w:color w:val="002060"/>
              </w:rPr>
              <w:t xml:space="preserve">(FERMANA FUTSAL 2022) </w:t>
            </w:r>
          </w:p>
        </w:tc>
        <w:tc>
          <w:tcPr>
            <w:tcW w:w="800" w:type="dxa"/>
            <w:tcMar>
              <w:top w:w="20" w:type="dxa"/>
              <w:left w:w="20" w:type="dxa"/>
              <w:bottom w:w="20" w:type="dxa"/>
              <w:right w:w="20" w:type="dxa"/>
            </w:tcMar>
            <w:vAlign w:val="center"/>
            <w:hideMark/>
          </w:tcPr>
          <w:p w14:paraId="3CC35E2F"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2E010FEF" w14:textId="77777777" w:rsidR="003C3F5A" w:rsidRPr="00C247FB" w:rsidRDefault="003C3F5A" w:rsidP="00997082">
            <w:pPr>
              <w:pStyle w:val="movimento"/>
              <w:rPr>
                <w:color w:val="002060"/>
              </w:rPr>
            </w:pPr>
            <w:r w:rsidRPr="00C247FB">
              <w:rPr>
                <w:color w:val="002060"/>
              </w:rPr>
              <w:t>SERRANY MOSTAFA</w:t>
            </w:r>
          </w:p>
        </w:tc>
        <w:tc>
          <w:tcPr>
            <w:tcW w:w="2200" w:type="dxa"/>
            <w:tcMar>
              <w:top w:w="20" w:type="dxa"/>
              <w:left w:w="20" w:type="dxa"/>
              <w:bottom w:w="20" w:type="dxa"/>
              <w:right w:w="20" w:type="dxa"/>
            </w:tcMar>
            <w:vAlign w:val="center"/>
            <w:hideMark/>
          </w:tcPr>
          <w:p w14:paraId="79CD1C03" w14:textId="77777777" w:rsidR="003C3F5A" w:rsidRPr="00C247FB" w:rsidRDefault="003C3F5A" w:rsidP="00997082">
            <w:pPr>
              <w:pStyle w:val="movimento2"/>
              <w:rPr>
                <w:color w:val="002060"/>
              </w:rPr>
            </w:pPr>
            <w:r w:rsidRPr="00C247FB">
              <w:rPr>
                <w:color w:val="002060"/>
              </w:rPr>
              <w:t xml:space="preserve">(JESI) </w:t>
            </w:r>
          </w:p>
        </w:tc>
      </w:tr>
      <w:tr w:rsidR="003C3F5A" w:rsidRPr="00C247FB" w14:paraId="3F92446E" w14:textId="77777777" w:rsidTr="00997082">
        <w:tc>
          <w:tcPr>
            <w:tcW w:w="2200" w:type="dxa"/>
            <w:tcMar>
              <w:top w:w="20" w:type="dxa"/>
              <w:left w:w="20" w:type="dxa"/>
              <w:bottom w:w="20" w:type="dxa"/>
              <w:right w:w="20" w:type="dxa"/>
            </w:tcMar>
            <w:vAlign w:val="center"/>
            <w:hideMark/>
          </w:tcPr>
          <w:p w14:paraId="60903FC1" w14:textId="77777777" w:rsidR="003C3F5A" w:rsidRPr="00C247FB" w:rsidRDefault="003C3F5A" w:rsidP="00997082">
            <w:pPr>
              <w:pStyle w:val="movimento"/>
              <w:rPr>
                <w:color w:val="002060"/>
              </w:rPr>
            </w:pPr>
            <w:r w:rsidRPr="00C247FB">
              <w:rPr>
                <w:color w:val="002060"/>
              </w:rPr>
              <w:t>CHIACCHIERA ALESSANDRO</w:t>
            </w:r>
          </w:p>
        </w:tc>
        <w:tc>
          <w:tcPr>
            <w:tcW w:w="2200" w:type="dxa"/>
            <w:tcMar>
              <w:top w:w="20" w:type="dxa"/>
              <w:left w:w="20" w:type="dxa"/>
              <w:bottom w:w="20" w:type="dxa"/>
              <w:right w:w="20" w:type="dxa"/>
            </w:tcMar>
            <w:vAlign w:val="center"/>
            <w:hideMark/>
          </w:tcPr>
          <w:p w14:paraId="18EABB76" w14:textId="77777777" w:rsidR="003C3F5A" w:rsidRPr="00C247FB" w:rsidRDefault="003C3F5A" w:rsidP="00997082">
            <w:pPr>
              <w:pStyle w:val="movimento2"/>
              <w:rPr>
                <w:color w:val="002060"/>
              </w:rPr>
            </w:pPr>
            <w:r w:rsidRPr="00C247FB">
              <w:rPr>
                <w:color w:val="002060"/>
              </w:rPr>
              <w:t xml:space="preserve">(MONTELUPONE CALCIO A 5) </w:t>
            </w:r>
          </w:p>
        </w:tc>
        <w:tc>
          <w:tcPr>
            <w:tcW w:w="800" w:type="dxa"/>
            <w:tcMar>
              <w:top w:w="20" w:type="dxa"/>
              <w:left w:w="20" w:type="dxa"/>
              <w:bottom w:w="20" w:type="dxa"/>
              <w:right w:w="20" w:type="dxa"/>
            </w:tcMar>
            <w:vAlign w:val="center"/>
            <w:hideMark/>
          </w:tcPr>
          <w:p w14:paraId="00266A60"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5CCB8372" w14:textId="77777777" w:rsidR="003C3F5A" w:rsidRPr="00C247FB" w:rsidRDefault="003C3F5A" w:rsidP="00997082">
            <w:pPr>
              <w:pStyle w:val="movimento"/>
              <w:rPr>
                <w:color w:val="002060"/>
              </w:rPr>
            </w:pPr>
            <w:r w:rsidRPr="00C247FB">
              <w:rPr>
                <w:color w:val="002060"/>
              </w:rPr>
              <w:t>ALWAN ABDEL KAREEM</w:t>
            </w:r>
          </w:p>
        </w:tc>
        <w:tc>
          <w:tcPr>
            <w:tcW w:w="2200" w:type="dxa"/>
            <w:tcMar>
              <w:top w:w="20" w:type="dxa"/>
              <w:left w:w="20" w:type="dxa"/>
              <w:bottom w:w="20" w:type="dxa"/>
              <w:right w:w="20" w:type="dxa"/>
            </w:tcMar>
            <w:vAlign w:val="center"/>
            <w:hideMark/>
          </w:tcPr>
          <w:p w14:paraId="067E8A74" w14:textId="77777777" w:rsidR="003C3F5A" w:rsidRPr="00C247FB" w:rsidRDefault="003C3F5A" w:rsidP="00997082">
            <w:pPr>
              <w:pStyle w:val="movimento2"/>
              <w:rPr>
                <w:color w:val="002060"/>
              </w:rPr>
            </w:pPr>
            <w:r w:rsidRPr="00C247FB">
              <w:rPr>
                <w:color w:val="002060"/>
              </w:rPr>
              <w:t xml:space="preserve">(REAL FABRIANO) </w:t>
            </w:r>
          </w:p>
        </w:tc>
      </w:tr>
      <w:tr w:rsidR="003C3F5A" w:rsidRPr="00C247FB" w14:paraId="20839AFB" w14:textId="77777777" w:rsidTr="00997082">
        <w:tc>
          <w:tcPr>
            <w:tcW w:w="2200" w:type="dxa"/>
            <w:tcMar>
              <w:top w:w="20" w:type="dxa"/>
              <w:left w:w="20" w:type="dxa"/>
              <w:bottom w:w="20" w:type="dxa"/>
              <w:right w:w="20" w:type="dxa"/>
            </w:tcMar>
            <w:vAlign w:val="center"/>
            <w:hideMark/>
          </w:tcPr>
          <w:p w14:paraId="695803F4" w14:textId="77777777" w:rsidR="003C3F5A" w:rsidRPr="00C247FB" w:rsidRDefault="003C3F5A" w:rsidP="00997082">
            <w:pPr>
              <w:pStyle w:val="movimento"/>
              <w:rPr>
                <w:color w:val="002060"/>
              </w:rPr>
            </w:pPr>
            <w:r w:rsidRPr="00C247FB">
              <w:rPr>
                <w:color w:val="002060"/>
              </w:rPr>
              <w:t>CARMENATI ALESSANDRO</w:t>
            </w:r>
          </w:p>
        </w:tc>
        <w:tc>
          <w:tcPr>
            <w:tcW w:w="2200" w:type="dxa"/>
            <w:tcMar>
              <w:top w:w="20" w:type="dxa"/>
              <w:left w:w="20" w:type="dxa"/>
              <w:bottom w:w="20" w:type="dxa"/>
              <w:right w:w="20" w:type="dxa"/>
            </w:tcMar>
            <w:vAlign w:val="center"/>
            <w:hideMark/>
          </w:tcPr>
          <w:p w14:paraId="709C993B" w14:textId="77777777" w:rsidR="003C3F5A" w:rsidRPr="00C247FB" w:rsidRDefault="003C3F5A" w:rsidP="00997082">
            <w:pPr>
              <w:pStyle w:val="movimento2"/>
              <w:rPr>
                <w:color w:val="002060"/>
              </w:rPr>
            </w:pPr>
            <w:r w:rsidRPr="00C247FB">
              <w:rPr>
                <w:color w:val="002060"/>
              </w:rPr>
              <w:t xml:space="preserve">(REAL FABRIANO) </w:t>
            </w:r>
          </w:p>
        </w:tc>
        <w:tc>
          <w:tcPr>
            <w:tcW w:w="800" w:type="dxa"/>
            <w:tcMar>
              <w:top w:w="20" w:type="dxa"/>
              <w:left w:w="20" w:type="dxa"/>
              <w:bottom w:w="20" w:type="dxa"/>
              <w:right w:w="20" w:type="dxa"/>
            </w:tcMar>
            <w:vAlign w:val="center"/>
            <w:hideMark/>
          </w:tcPr>
          <w:p w14:paraId="42AF545C"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5B4424DD"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60470B26" w14:textId="77777777" w:rsidR="003C3F5A" w:rsidRPr="00C247FB" w:rsidRDefault="003C3F5A" w:rsidP="00997082">
            <w:pPr>
              <w:pStyle w:val="movimento2"/>
              <w:rPr>
                <w:color w:val="002060"/>
              </w:rPr>
            </w:pPr>
            <w:r w:rsidRPr="00C247FB">
              <w:rPr>
                <w:color w:val="002060"/>
              </w:rPr>
              <w:t> </w:t>
            </w:r>
          </w:p>
        </w:tc>
      </w:tr>
    </w:tbl>
    <w:p w14:paraId="73DD516B" w14:textId="77777777" w:rsidR="003C3F5A" w:rsidRPr="00C247FB" w:rsidRDefault="003C3F5A" w:rsidP="003C3F5A">
      <w:pPr>
        <w:pStyle w:val="titolo10"/>
        <w:rPr>
          <w:rFonts w:eastAsiaTheme="minorEastAsia"/>
          <w:color w:val="002060"/>
        </w:rPr>
      </w:pPr>
      <w:r w:rsidRPr="00C247FB">
        <w:rPr>
          <w:color w:val="002060"/>
        </w:rPr>
        <w:t xml:space="preserve">GARE DEL 1/10/2023 </w:t>
      </w:r>
    </w:p>
    <w:p w14:paraId="0C896598" w14:textId="77777777" w:rsidR="003C3F5A" w:rsidRPr="00C247FB" w:rsidRDefault="003C3F5A" w:rsidP="003C3F5A">
      <w:pPr>
        <w:pStyle w:val="titolo7a"/>
        <w:rPr>
          <w:color w:val="002060"/>
        </w:rPr>
      </w:pPr>
      <w:r w:rsidRPr="00C247FB">
        <w:rPr>
          <w:color w:val="002060"/>
        </w:rPr>
        <w:t xml:space="preserve">PROVVEDIMENTI DISCIPLINARI </w:t>
      </w:r>
    </w:p>
    <w:p w14:paraId="0E0B251B" w14:textId="77777777" w:rsidR="003C3F5A" w:rsidRPr="00C247FB" w:rsidRDefault="003C3F5A" w:rsidP="003C3F5A">
      <w:pPr>
        <w:pStyle w:val="titolo7b0"/>
        <w:rPr>
          <w:color w:val="002060"/>
        </w:rPr>
      </w:pPr>
      <w:r w:rsidRPr="00C247FB">
        <w:rPr>
          <w:color w:val="002060"/>
        </w:rPr>
        <w:t xml:space="preserve">In base alle risultanze degli atti ufficiali sono state deliberate le seguenti sanzioni disciplinari. </w:t>
      </w:r>
    </w:p>
    <w:p w14:paraId="5C9B28B7" w14:textId="77777777" w:rsidR="003C3F5A" w:rsidRPr="00C247FB" w:rsidRDefault="003C3F5A" w:rsidP="003C3F5A">
      <w:pPr>
        <w:pStyle w:val="titolo30"/>
        <w:rPr>
          <w:color w:val="002060"/>
        </w:rPr>
      </w:pPr>
      <w:r w:rsidRPr="00C247FB">
        <w:rPr>
          <w:color w:val="002060"/>
        </w:rPr>
        <w:t xml:space="preserve">CALCIATORI NON ESPULSI </w:t>
      </w:r>
    </w:p>
    <w:p w14:paraId="4775DF41" w14:textId="77777777" w:rsidR="003C3F5A" w:rsidRPr="00C247FB" w:rsidRDefault="003C3F5A" w:rsidP="003C3F5A">
      <w:pPr>
        <w:pStyle w:val="titolo20"/>
        <w:rPr>
          <w:color w:val="002060"/>
        </w:rPr>
      </w:pPr>
      <w:r w:rsidRPr="00C247F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C3F5A" w:rsidRPr="00C247FB" w14:paraId="0EE2712A" w14:textId="77777777" w:rsidTr="00997082">
        <w:tc>
          <w:tcPr>
            <w:tcW w:w="2200" w:type="dxa"/>
            <w:tcMar>
              <w:top w:w="20" w:type="dxa"/>
              <w:left w:w="20" w:type="dxa"/>
              <w:bottom w:w="20" w:type="dxa"/>
              <w:right w:w="20" w:type="dxa"/>
            </w:tcMar>
            <w:vAlign w:val="center"/>
            <w:hideMark/>
          </w:tcPr>
          <w:p w14:paraId="1002943D" w14:textId="77777777" w:rsidR="003C3F5A" w:rsidRPr="00C247FB" w:rsidRDefault="003C3F5A" w:rsidP="00997082">
            <w:pPr>
              <w:pStyle w:val="movimento"/>
              <w:rPr>
                <w:color w:val="002060"/>
              </w:rPr>
            </w:pPr>
            <w:proofErr w:type="gramStart"/>
            <w:r w:rsidRPr="00C247FB">
              <w:rPr>
                <w:color w:val="002060"/>
              </w:rPr>
              <w:t>QUATTRINI</w:t>
            </w:r>
            <w:proofErr w:type="gramEnd"/>
            <w:r w:rsidRPr="00C247FB">
              <w:rPr>
                <w:color w:val="002060"/>
              </w:rPr>
              <w:t xml:space="preserve"> LORENZO</w:t>
            </w:r>
          </w:p>
        </w:tc>
        <w:tc>
          <w:tcPr>
            <w:tcW w:w="2200" w:type="dxa"/>
            <w:tcMar>
              <w:top w:w="20" w:type="dxa"/>
              <w:left w:w="20" w:type="dxa"/>
              <w:bottom w:w="20" w:type="dxa"/>
              <w:right w:w="20" w:type="dxa"/>
            </w:tcMar>
            <w:vAlign w:val="center"/>
            <w:hideMark/>
          </w:tcPr>
          <w:p w14:paraId="4DFD908C" w14:textId="77777777" w:rsidR="003C3F5A" w:rsidRPr="00C247FB" w:rsidRDefault="003C3F5A" w:rsidP="00997082">
            <w:pPr>
              <w:pStyle w:val="movimento2"/>
              <w:rPr>
                <w:color w:val="002060"/>
              </w:rPr>
            </w:pPr>
            <w:r w:rsidRPr="00C247FB">
              <w:rPr>
                <w:color w:val="002060"/>
              </w:rPr>
              <w:t xml:space="preserve">(OSIMO FIVE) </w:t>
            </w:r>
          </w:p>
        </w:tc>
        <w:tc>
          <w:tcPr>
            <w:tcW w:w="800" w:type="dxa"/>
            <w:tcMar>
              <w:top w:w="20" w:type="dxa"/>
              <w:left w:w="20" w:type="dxa"/>
              <w:bottom w:w="20" w:type="dxa"/>
              <w:right w:w="20" w:type="dxa"/>
            </w:tcMar>
            <w:vAlign w:val="center"/>
            <w:hideMark/>
          </w:tcPr>
          <w:p w14:paraId="139F2108"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5AC2DF09" w14:textId="77777777" w:rsidR="003C3F5A" w:rsidRPr="00C247FB" w:rsidRDefault="003C3F5A" w:rsidP="00997082">
            <w:pPr>
              <w:pStyle w:val="movimento"/>
              <w:rPr>
                <w:color w:val="002060"/>
              </w:rPr>
            </w:pPr>
            <w:r w:rsidRPr="00C247FB">
              <w:rPr>
                <w:color w:val="002060"/>
              </w:rPr>
              <w:t>SQUARTINI LORENZO</w:t>
            </w:r>
          </w:p>
        </w:tc>
        <w:tc>
          <w:tcPr>
            <w:tcW w:w="2200" w:type="dxa"/>
            <w:tcMar>
              <w:top w:w="20" w:type="dxa"/>
              <w:left w:w="20" w:type="dxa"/>
              <w:bottom w:w="20" w:type="dxa"/>
              <w:right w:w="20" w:type="dxa"/>
            </w:tcMar>
            <w:vAlign w:val="center"/>
            <w:hideMark/>
          </w:tcPr>
          <w:p w14:paraId="00F33FC7" w14:textId="77777777" w:rsidR="003C3F5A" w:rsidRPr="00C247FB" w:rsidRDefault="003C3F5A" w:rsidP="00997082">
            <w:pPr>
              <w:pStyle w:val="movimento2"/>
              <w:rPr>
                <w:color w:val="002060"/>
              </w:rPr>
            </w:pPr>
            <w:r w:rsidRPr="00C247FB">
              <w:rPr>
                <w:color w:val="002060"/>
              </w:rPr>
              <w:t xml:space="preserve">(OSIMO FIVE) </w:t>
            </w:r>
          </w:p>
        </w:tc>
      </w:tr>
    </w:tbl>
    <w:p w14:paraId="201C10C2" w14:textId="77777777" w:rsidR="003C3F5A" w:rsidRDefault="003C3F5A" w:rsidP="003C3F5A">
      <w:pPr>
        <w:pStyle w:val="breakline"/>
        <w:rPr>
          <w:color w:val="002060"/>
        </w:rPr>
      </w:pPr>
    </w:p>
    <w:p w14:paraId="6FBB9FCE" w14:textId="77777777" w:rsidR="003C3F5A" w:rsidRPr="00DE2E11" w:rsidRDefault="003C3F5A" w:rsidP="003C3F5A">
      <w:pPr>
        <w:jc w:val="center"/>
        <w:rPr>
          <w:rFonts w:ascii="Arial" w:hAnsi="Arial" w:cs="Arial"/>
          <w:noProof/>
          <w:color w:val="002060"/>
          <w:sz w:val="22"/>
          <w:szCs w:val="22"/>
        </w:rPr>
      </w:pPr>
      <w:r w:rsidRPr="00DE2E11">
        <w:rPr>
          <w:rFonts w:ascii="Arial" w:hAnsi="Arial" w:cs="Arial"/>
          <w:noProof/>
          <w:color w:val="002060"/>
          <w:sz w:val="22"/>
          <w:szCs w:val="22"/>
        </w:rPr>
        <w:t>F.to IL SEGRETARIO                                   F.to IL GIUDICE SPORTIVO</w:t>
      </w:r>
    </w:p>
    <w:p w14:paraId="0BEE824F" w14:textId="77777777" w:rsidR="003C3F5A" w:rsidRPr="00DE2E11" w:rsidRDefault="003C3F5A" w:rsidP="003C3F5A">
      <w:pPr>
        <w:pStyle w:val="Corpodeltesto2"/>
        <w:spacing w:after="0" w:line="240" w:lineRule="auto"/>
        <w:jc w:val="both"/>
        <w:rPr>
          <w:rFonts w:ascii="Arial" w:hAnsi="Arial" w:cs="Arial"/>
          <w:b/>
          <w:color w:val="002060"/>
          <w:sz w:val="22"/>
          <w:szCs w:val="22"/>
        </w:rPr>
      </w:pPr>
      <w:r w:rsidRPr="00DE2E11">
        <w:rPr>
          <w:rFonts w:ascii="Arial" w:hAnsi="Arial" w:cs="Arial"/>
          <w:noProof/>
          <w:color w:val="002060"/>
          <w:sz w:val="22"/>
          <w:szCs w:val="22"/>
        </w:rPr>
        <w:t xml:space="preserve">                         Angelo Castellana        </w:t>
      </w:r>
      <w:r w:rsidRPr="00DE2E11">
        <w:rPr>
          <w:rFonts w:ascii="Arial" w:hAnsi="Arial" w:cs="Arial"/>
          <w:noProof/>
          <w:color w:val="002060"/>
          <w:sz w:val="22"/>
          <w:szCs w:val="22"/>
        </w:rPr>
        <w:tab/>
        <w:t xml:space="preserve">                                Agnese Lazzaretti</w:t>
      </w:r>
    </w:p>
    <w:p w14:paraId="5809D21C" w14:textId="77777777" w:rsidR="003C3F5A" w:rsidRPr="00C247FB" w:rsidRDefault="003C3F5A" w:rsidP="003C3F5A">
      <w:pPr>
        <w:pStyle w:val="breakline"/>
        <w:rPr>
          <w:rFonts w:eastAsiaTheme="minorEastAsia"/>
          <w:color w:val="002060"/>
        </w:rPr>
      </w:pPr>
    </w:p>
    <w:p w14:paraId="0BCE6BF8" w14:textId="77777777" w:rsidR="003C3F5A" w:rsidRPr="00C247FB" w:rsidRDefault="003C3F5A" w:rsidP="003C3F5A">
      <w:pPr>
        <w:pStyle w:val="titoloprinc0"/>
        <w:rPr>
          <w:color w:val="002060"/>
        </w:rPr>
      </w:pPr>
      <w:r w:rsidRPr="00C247FB">
        <w:rPr>
          <w:color w:val="002060"/>
        </w:rPr>
        <w:t>CLASSIFICA</w:t>
      </w:r>
    </w:p>
    <w:p w14:paraId="0910BCDF" w14:textId="77777777" w:rsidR="003C3F5A" w:rsidRPr="00C247FB" w:rsidRDefault="003C3F5A" w:rsidP="003C3F5A">
      <w:pPr>
        <w:pStyle w:val="breakline"/>
        <w:rPr>
          <w:color w:val="002060"/>
        </w:rPr>
      </w:pPr>
    </w:p>
    <w:p w14:paraId="622A7E31" w14:textId="77777777" w:rsidR="003C3F5A" w:rsidRPr="00C247FB" w:rsidRDefault="003C3F5A" w:rsidP="003C3F5A">
      <w:pPr>
        <w:pStyle w:val="breakline"/>
        <w:rPr>
          <w:color w:val="002060"/>
        </w:rPr>
      </w:pPr>
    </w:p>
    <w:p w14:paraId="13380D13" w14:textId="77777777" w:rsidR="003C3F5A" w:rsidRPr="00C247FB" w:rsidRDefault="003C3F5A" w:rsidP="003C3F5A">
      <w:pPr>
        <w:pStyle w:val="sottotitolocampionato10"/>
        <w:rPr>
          <w:color w:val="002060"/>
        </w:rPr>
      </w:pPr>
      <w:r w:rsidRPr="00C247FB">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C3F5A" w:rsidRPr="00C247FB" w14:paraId="312082D2" w14:textId="77777777" w:rsidTr="0099708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5A3B43" w14:textId="77777777" w:rsidR="003C3F5A" w:rsidRPr="00C247FB" w:rsidRDefault="003C3F5A" w:rsidP="00997082">
            <w:pPr>
              <w:pStyle w:val="headertabella0"/>
              <w:rPr>
                <w:color w:val="002060"/>
              </w:rPr>
            </w:pPr>
            <w:r w:rsidRPr="00C247F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A05D5E" w14:textId="77777777" w:rsidR="003C3F5A" w:rsidRPr="00C247FB" w:rsidRDefault="003C3F5A" w:rsidP="00997082">
            <w:pPr>
              <w:pStyle w:val="headertabella0"/>
              <w:rPr>
                <w:color w:val="002060"/>
              </w:rPr>
            </w:pPr>
            <w:r w:rsidRPr="00C247F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2ACBCB" w14:textId="77777777" w:rsidR="003C3F5A" w:rsidRPr="00C247FB" w:rsidRDefault="003C3F5A" w:rsidP="00997082">
            <w:pPr>
              <w:pStyle w:val="headertabella0"/>
              <w:rPr>
                <w:color w:val="002060"/>
              </w:rPr>
            </w:pPr>
            <w:r w:rsidRPr="00C247F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D9131F" w14:textId="77777777" w:rsidR="003C3F5A" w:rsidRPr="00C247FB" w:rsidRDefault="003C3F5A" w:rsidP="00997082">
            <w:pPr>
              <w:pStyle w:val="headertabella0"/>
              <w:rPr>
                <w:color w:val="002060"/>
              </w:rPr>
            </w:pPr>
            <w:r w:rsidRPr="00C247F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BF6727" w14:textId="77777777" w:rsidR="003C3F5A" w:rsidRPr="00C247FB" w:rsidRDefault="003C3F5A" w:rsidP="00997082">
            <w:pPr>
              <w:pStyle w:val="headertabella0"/>
              <w:rPr>
                <w:color w:val="002060"/>
              </w:rPr>
            </w:pPr>
            <w:r w:rsidRPr="00C247F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E5034E" w14:textId="77777777" w:rsidR="003C3F5A" w:rsidRPr="00C247FB" w:rsidRDefault="003C3F5A" w:rsidP="00997082">
            <w:pPr>
              <w:pStyle w:val="headertabella0"/>
              <w:rPr>
                <w:color w:val="002060"/>
              </w:rPr>
            </w:pPr>
            <w:r w:rsidRPr="00C247F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BCB3C3" w14:textId="77777777" w:rsidR="003C3F5A" w:rsidRPr="00C247FB" w:rsidRDefault="003C3F5A" w:rsidP="00997082">
            <w:pPr>
              <w:pStyle w:val="headertabella0"/>
              <w:rPr>
                <w:color w:val="002060"/>
              </w:rPr>
            </w:pPr>
            <w:r w:rsidRPr="00C247F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48ECF2" w14:textId="77777777" w:rsidR="003C3F5A" w:rsidRPr="00C247FB" w:rsidRDefault="003C3F5A" w:rsidP="00997082">
            <w:pPr>
              <w:pStyle w:val="headertabella0"/>
              <w:rPr>
                <w:color w:val="002060"/>
              </w:rPr>
            </w:pPr>
            <w:r w:rsidRPr="00C247F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B6E717" w14:textId="77777777" w:rsidR="003C3F5A" w:rsidRPr="00C247FB" w:rsidRDefault="003C3F5A" w:rsidP="00997082">
            <w:pPr>
              <w:pStyle w:val="headertabella0"/>
              <w:rPr>
                <w:color w:val="002060"/>
              </w:rPr>
            </w:pPr>
            <w:r w:rsidRPr="00C247F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CC3BD7" w14:textId="77777777" w:rsidR="003C3F5A" w:rsidRPr="00C247FB" w:rsidRDefault="003C3F5A" w:rsidP="00997082">
            <w:pPr>
              <w:pStyle w:val="headertabella0"/>
              <w:rPr>
                <w:color w:val="002060"/>
              </w:rPr>
            </w:pPr>
            <w:r w:rsidRPr="00C247FB">
              <w:rPr>
                <w:color w:val="002060"/>
              </w:rPr>
              <w:t>PE</w:t>
            </w:r>
          </w:p>
        </w:tc>
      </w:tr>
      <w:tr w:rsidR="003C3F5A" w:rsidRPr="00C247FB" w14:paraId="20977D43" w14:textId="77777777" w:rsidTr="0099708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747725A" w14:textId="77777777" w:rsidR="003C3F5A" w:rsidRPr="00C247FB" w:rsidRDefault="003C3F5A" w:rsidP="00997082">
            <w:pPr>
              <w:pStyle w:val="rowtabella0"/>
              <w:rPr>
                <w:color w:val="002060"/>
              </w:rPr>
            </w:pPr>
            <w:r w:rsidRPr="00C247FB">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ACC27"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6A566"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3FA7E"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D95B4"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503BE"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D5255" w14:textId="77777777" w:rsidR="003C3F5A" w:rsidRPr="00C247FB" w:rsidRDefault="003C3F5A" w:rsidP="00997082">
            <w:pPr>
              <w:pStyle w:val="rowtabella0"/>
              <w:jc w:val="center"/>
              <w:rPr>
                <w:color w:val="002060"/>
              </w:rPr>
            </w:pPr>
            <w:r w:rsidRPr="00C247F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C7D91" w14:textId="77777777" w:rsidR="003C3F5A" w:rsidRPr="00C247FB" w:rsidRDefault="003C3F5A" w:rsidP="00997082">
            <w:pPr>
              <w:pStyle w:val="rowtabella0"/>
              <w:jc w:val="center"/>
              <w:rPr>
                <w:color w:val="002060"/>
              </w:rPr>
            </w:pPr>
            <w:r w:rsidRPr="00C247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9F2BA" w14:textId="77777777" w:rsidR="003C3F5A" w:rsidRPr="00C247FB" w:rsidRDefault="003C3F5A" w:rsidP="00997082">
            <w:pPr>
              <w:pStyle w:val="rowtabella0"/>
              <w:jc w:val="center"/>
              <w:rPr>
                <w:color w:val="002060"/>
              </w:rPr>
            </w:pPr>
            <w:r w:rsidRPr="00C247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19540" w14:textId="77777777" w:rsidR="003C3F5A" w:rsidRPr="00C247FB" w:rsidRDefault="003C3F5A" w:rsidP="00997082">
            <w:pPr>
              <w:pStyle w:val="rowtabella0"/>
              <w:jc w:val="center"/>
              <w:rPr>
                <w:color w:val="002060"/>
              </w:rPr>
            </w:pPr>
            <w:r w:rsidRPr="00C247FB">
              <w:rPr>
                <w:color w:val="002060"/>
              </w:rPr>
              <w:t>0</w:t>
            </w:r>
          </w:p>
        </w:tc>
      </w:tr>
      <w:tr w:rsidR="003C3F5A" w:rsidRPr="00C247FB" w14:paraId="423E902E"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AD31FA" w14:textId="77777777" w:rsidR="003C3F5A" w:rsidRPr="00C247FB" w:rsidRDefault="003C3F5A" w:rsidP="00997082">
            <w:pPr>
              <w:pStyle w:val="rowtabella0"/>
              <w:rPr>
                <w:color w:val="002060"/>
              </w:rPr>
            </w:pPr>
            <w:r w:rsidRPr="00C247FB">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33E55"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AF5C1"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2D3C3"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2DA33"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9A1D5"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230EA" w14:textId="77777777" w:rsidR="003C3F5A" w:rsidRPr="00C247FB" w:rsidRDefault="003C3F5A" w:rsidP="00997082">
            <w:pPr>
              <w:pStyle w:val="rowtabella0"/>
              <w:jc w:val="center"/>
              <w:rPr>
                <w:color w:val="002060"/>
              </w:rPr>
            </w:pPr>
            <w:r w:rsidRPr="00C247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B2DE4"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C561A" w14:textId="77777777" w:rsidR="003C3F5A" w:rsidRPr="00C247FB" w:rsidRDefault="003C3F5A" w:rsidP="00997082">
            <w:pPr>
              <w:pStyle w:val="rowtabella0"/>
              <w:jc w:val="center"/>
              <w:rPr>
                <w:color w:val="002060"/>
              </w:rPr>
            </w:pPr>
            <w:r w:rsidRPr="00C247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FE7DC" w14:textId="77777777" w:rsidR="003C3F5A" w:rsidRPr="00C247FB" w:rsidRDefault="003C3F5A" w:rsidP="00997082">
            <w:pPr>
              <w:pStyle w:val="rowtabella0"/>
              <w:jc w:val="center"/>
              <w:rPr>
                <w:color w:val="002060"/>
              </w:rPr>
            </w:pPr>
            <w:r w:rsidRPr="00C247FB">
              <w:rPr>
                <w:color w:val="002060"/>
              </w:rPr>
              <w:t>0</w:t>
            </w:r>
          </w:p>
        </w:tc>
      </w:tr>
      <w:tr w:rsidR="003C3F5A" w:rsidRPr="00C247FB" w14:paraId="67CA9D4C"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2E0375" w14:textId="77777777" w:rsidR="003C3F5A" w:rsidRPr="00C247FB" w:rsidRDefault="003C3F5A" w:rsidP="00997082">
            <w:pPr>
              <w:pStyle w:val="rowtabella0"/>
              <w:rPr>
                <w:color w:val="002060"/>
              </w:rPr>
            </w:pPr>
            <w:r w:rsidRPr="00C247FB">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79C0A"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9DAEA"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00E16"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9477C"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827FB"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28A0B" w14:textId="77777777" w:rsidR="003C3F5A" w:rsidRPr="00C247FB" w:rsidRDefault="003C3F5A" w:rsidP="00997082">
            <w:pPr>
              <w:pStyle w:val="rowtabella0"/>
              <w:jc w:val="center"/>
              <w:rPr>
                <w:color w:val="002060"/>
              </w:rPr>
            </w:pPr>
            <w:r w:rsidRPr="00C247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6BB3D"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9D4B9" w14:textId="77777777" w:rsidR="003C3F5A" w:rsidRPr="00C247FB" w:rsidRDefault="003C3F5A" w:rsidP="00997082">
            <w:pPr>
              <w:pStyle w:val="rowtabella0"/>
              <w:jc w:val="center"/>
              <w:rPr>
                <w:color w:val="002060"/>
              </w:rPr>
            </w:pPr>
            <w:r w:rsidRPr="00C247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29492" w14:textId="77777777" w:rsidR="003C3F5A" w:rsidRPr="00C247FB" w:rsidRDefault="003C3F5A" w:rsidP="00997082">
            <w:pPr>
              <w:pStyle w:val="rowtabella0"/>
              <w:jc w:val="center"/>
              <w:rPr>
                <w:color w:val="002060"/>
              </w:rPr>
            </w:pPr>
            <w:r w:rsidRPr="00C247FB">
              <w:rPr>
                <w:color w:val="002060"/>
              </w:rPr>
              <w:t>0</w:t>
            </w:r>
          </w:p>
        </w:tc>
      </w:tr>
      <w:tr w:rsidR="003C3F5A" w:rsidRPr="00C247FB" w14:paraId="2C459CB0"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015AFA" w14:textId="77777777" w:rsidR="003C3F5A" w:rsidRPr="00C247FB" w:rsidRDefault="003C3F5A" w:rsidP="00997082">
            <w:pPr>
              <w:pStyle w:val="rowtabella0"/>
              <w:rPr>
                <w:color w:val="002060"/>
              </w:rPr>
            </w:pPr>
            <w:r w:rsidRPr="00C247FB">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C1804"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21A35"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44B68"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D9AB0"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43DD7"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503CC" w14:textId="77777777" w:rsidR="003C3F5A" w:rsidRPr="00C247FB" w:rsidRDefault="003C3F5A" w:rsidP="00997082">
            <w:pPr>
              <w:pStyle w:val="rowtabella0"/>
              <w:jc w:val="center"/>
              <w:rPr>
                <w:color w:val="002060"/>
              </w:rPr>
            </w:pPr>
            <w:r w:rsidRPr="00C247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F86C5"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20F5B" w14:textId="77777777" w:rsidR="003C3F5A" w:rsidRPr="00C247FB" w:rsidRDefault="003C3F5A" w:rsidP="00997082">
            <w:pPr>
              <w:pStyle w:val="rowtabella0"/>
              <w:jc w:val="center"/>
              <w:rPr>
                <w:color w:val="002060"/>
              </w:rPr>
            </w:pPr>
            <w:r w:rsidRPr="00C247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3DD18" w14:textId="77777777" w:rsidR="003C3F5A" w:rsidRPr="00C247FB" w:rsidRDefault="003C3F5A" w:rsidP="00997082">
            <w:pPr>
              <w:pStyle w:val="rowtabella0"/>
              <w:jc w:val="center"/>
              <w:rPr>
                <w:color w:val="002060"/>
              </w:rPr>
            </w:pPr>
            <w:r w:rsidRPr="00C247FB">
              <w:rPr>
                <w:color w:val="002060"/>
              </w:rPr>
              <w:t>0</w:t>
            </w:r>
          </w:p>
        </w:tc>
      </w:tr>
      <w:tr w:rsidR="003C3F5A" w:rsidRPr="00C247FB" w14:paraId="259F7D0C"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98E3E8" w14:textId="77777777" w:rsidR="003C3F5A" w:rsidRPr="00C247FB" w:rsidRDefault="003C3F5A" w:rsidP="00997082">
            <w:pPr>
              <w:pStyle w:val="rowtabella0"/>
              <w:rPr>
                <w:color w:val="002060"/>
                <w:lang w:val="es-ES"/>
              </w:rPr>
            </w:pPr>
            <w:r w:rsidRPr="00C247FB">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BF832"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D89DB"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E5B6B"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5EEF0"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C4992"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F64D1" w14:textId="77777777" w:rsidR="003C3F5A" w:rsidRPr="00C247FB" w:rsidRDefault="003C3F5A" w:rsidP="00997082">
            <w:pPr>
              <w:pStyle w:val="rowtabella0"/>
              <w:jc w:val="center"/>
              <w:rPr>
                <w:color w:val="002060"/>
              </w:rPr>
            </w:pPr>
            <w:r w:rsidRPr="00C247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B8CA6" w14:textId="77777777" w:rsidR="003C3F5A" w:rsidRPr="00C247FB" w:rsidRDefault="003C3F5A" w:rsidP="00997082">
            <w:pPr>
              <w:pStyle w:val="rowtabella0"/>
              <w:jc w:val="center"/>
              <w:rPr>
                <w:color w:val="002060"/>
              </w:rPr>
            </w:pPr>
            <w:r w:rsidRPr="00C247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FBDA2" w14:textId="77777777" w:rsidR="003C3F5A" w:rsidRPr="00C247FB" w:rsidRDefault="003C3F5A" w:rsidP="00997082">
            <w:pPr>
              <w:pStyle w:val="rowtabella0"/>
              <w:jc w:val="center"/>
              <w:rPr>
                <w:color w:val="002060"/>
              </w:rPr>
            </w:pPr>
            <w:r w:rsidRPr="00C247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AB71C" w14:textId="77777777" w:rsidR="003C3F5A" w:rsidRPr="00C247FB" w:rsidRDefault="003C3F5A" w:rsidP="00997082">
            <w:pPr>
              <w:pStyle w:val="rowtabella0"/>
              <w:jc w:val="center"/>
              <w:rPr>
                <w:color w:val="002060"/>
              </w:rPr>
            </w:pPr>
            <w:r w:rsidRPr="00C247FB">
              <w:rPr>
                <w:color w:val="002060"/>
              </w:rPr>
              <w:t>0</w:t>
            </w:r>
          </w:p>
        </w:tc>
      </w:tr>
      <w:tr w:rsidR="003C3F5A" w:rsidRPr="00C247FB" w14:paraId="2117E097"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8D00F6" w14:textId="77777777" w:rsidR="003C3F5A" w:rsidRPr="00C247FB" w:rsidRDefault="003C3F5A" w:rsidP="00997082">
            <w:pPr>
              <w:pStyle w:val="rowtabella0"/>
              <w:rPr>
                <w:color w:val="002060"/>
              </w:rPr>
            </w:pPr>
            <w:r w:rsidRPr="00C247FB">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AC1C6"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88BB0"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3D912"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B643A"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0D300"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B56E2"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0D233"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CCDE9" w14:textId="77777777" w:rsidR="003C3F5A" w:rsidRPr="00C247FB" w:rsidRDefault="003C3F5A" w:rsidP="00997082">
            <w:pPr>
              <w:pStyle w:val="rowtabella0"/>
              <w:jc w:val="center"/>
              <w:rPr>
                <w:color w:val="002060"/>
              </w:rPr>
            </w:pPr>
            <w:r w:rsidRPr="00C247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44640" w14:textId="77777777" w:rsidR="003C3F5A" w:rsidRPr="00C247FB" w:rsidRDefault="003C3F5A" w:rsidP="00997082">
            <w:pPr>
              <w:pStyle w:val="rowtabella0"/>
              <w:jc w:val="center"/>
              <w:rPr>
                <w:color w:val="002060"/>
              </w:rPr>
            </w:pPr>
            <w:r w:rsidRPr="00C247FB">
              <w:rPr>
                <w:color w:val="002060"/>
              </w:rPr>
              <w:t>0</w:t>
            </w:r>
          </w:p>
        </w:tc>
      </w:tr>
      <w:tr w:rsidR="003C3F5A" w:rsidRPr="00C247FB" w14:paraId="18D8B106"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0FC471" w14:textId="77777777" w:rsidR="003C3F5A" w:rsidRPr="00C247FB" w:rsidRDefault="003C3F5A" w:rsidP="00997082">
            <w:pPr>
              <w:pStyle w:val="rowtabella0"/>
              <w:rPr>
                <w:color w:val="002060"/>
              </w:rPr>
            </w:pPr>
            <w:r w:rsidRPr="00C247FB">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FF6BE"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9D31B"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484DB"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99B6E"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C8495"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715C2" w14:textId="77777777" w:rsidR="003C3F5A" w:rsidRPr="00C247FB" w:rsidRDefault="003C3F5A" w:rsidP="00997082">
            <w:pPr>
              <w:pStyle w:val="rowtabella0"/>
              <w:jc w:val="center"/>
              <w:rPr>
                <w:color w:val="002060"/>
              </w:rPr>
            </w:pPr>
            <w:r w:rsidRPr="00C247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A6DD9"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4E46A"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B9465" w14:textId="77777777" w:rsidR="003C3F5A" w:rsidRPr="00C247FB" w:rsidRDefault="003C3F5A" w:rsidP="00997082">
            <w:pPr>
              <w:pStyle w:val="rowtabella0"/>
              <w:jc w:val="center"/>
              <w:rPr>
                <w:color w:val="002060"/>
              </w:rPr>
            </w:pPr>
            <w:r w:rsidRPr="00C247FB">
              <w:rPr>
                <w:color w:val="002060"/>
              </w:rPr>
              <w:t>0</w:t>
            </w:r>
          </w:p>
        </w:tc>
      </w:tr>
      <w:tr w:rsidR="003C3F5A" w:rsidRPr="00C247FB" w14:paraId="099C1780"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0BEDD9" w14:textId="77777777" w:rsidR="003C3F5A" w:rsidRPr="00C247FB" w:rsidRDefault="003C3F5A" w:rsidP="00997082">
            <w:pPr>
              <w:pStyle w:val="rowtabella0"/>
              <w:rPr>
                <w:color w:val="002060"/>
              </w:rPr>
            </w:pPr>
            <w:r w:rsidRPr="00C247FB">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0804B"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66449"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21059"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A04C7"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631BE"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F0BA2"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E15E1" w14:textId="77777777" w:rsidR="003C3F5A" w:rsidRPr="00C247FB" w:rsidRDefault="003C3F5A" w:rsidP="00997082">
            <w:pPr>
              <w:pStyle w:val="rowtabella0"/>
              <w:jc w:val="center"/>
              <w:rPr>
                <w:color w:val="002060"/>
              </w:rPr>
            </w:pPr>
            <w:r w:rsidRPr="00C247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A0BEA"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7EC2C" w14:textId="77777777" w:rsidR="003C3F5A" w:rsidRPr="00C247FB" w:rsidRDefault="003C3F5A" w:rsidP="00997082">
            <w:pPr>
              <w:pStyle w:val="rowtabella0"/>
              <w:jc w:val="center"/>
              <w:rPr>
                <w:color w:val="002060"/>
              </w:rPr>
            </w:pPr>
            <w:r w:rsidRPr="00C247FB">
              <w:rPr>
                <w:color w:val="002060"/>
              </w:rPr>
              <w:t>0</w:t>
            </w:r>
          </w:p>
        </w:tc>
      </w:tr>
      <w:tr w:rsidR="003C3F5A" w:rsidRPr="00C247FB" w14:paraId="0C61C34E"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3E2FDD" w14:textId="77777777" w:rsidR="003C3F5A" w:rsidRPr="00C247FB" w:rsidRDefault="003C3F5A" w:rsidP="00997082">
            <w:pPr>
              <w:pStyle w:val="rowtabella0"/>
              <w:rPr>
                <w:color w:val="002060"/>
              </w:rPr>
            </w:pPr>
            <w:r w:rsidRPr="00C247FB">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F0B20"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A9C4C"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AE901"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97339"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643D3"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4C1A2"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51E5E"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AF708" w14:textId="77777777" w:rsidR="003C3F5A" w:rsidRPr="00C247FB" w:rsidRDefault="003C3F5A" w:rsidP="00997082">
            <w:pPr>
              <w:pStyle w:val="rowtabella0"/>
              <w:jc w:val="center"/>
              <w:rPr>
                <w:color w:val="002060"/>
              </w:rPr>
            </w:pPr>
            <w:r w:rsidRPr="00C247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3C38C" w14:textId="77777777" w:rsidR="003C3F5A" w:rsidRPr="00C247FB" w:rsidRDefault="003C3F5A" w:rsidP="00997082">
            <w:pPr>
              <w:pStyle w:val="rowtabella0"/>
              <w:jc w:val="center"/>
              <w:rPr>
                <w:color w:val="002060"/>
              </w:rPr>
            </w:pPr>
            <w:r w:rsidRPr="00C247FB">
              <w:rPr>
                <w:color w:val="002060"/>
              </w:rPr>
              <w:t>0</w:t>
            </w:r>
          </w:p>
        </w:tc>
      </w:tr>
      <w:tr w:rsidR="003C3F5A" w:rsidRPr="00C247FB" w14:paraId="0129EB1A"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8E3B1D" w14:textId="77777777" w:rsidR="003C3F5A" w:rsidRPr="00C247FB" w:rsidRDefault="003C3F5A" w:rsidP="00997082">
            <w:pPr>
              <w:pStyle w:val="rowtabella0"/>
              <w:rPr>
                <w:color w:val="002060"/>
              </w:rPr>
            </w:pPr>
            <w:r w:rsidRPr="00C247FB">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E8EB7"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5F1C0"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8228C"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23FDB"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89D16"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F1761"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0BB88" w14:textId="77777777" w:rsidR="003C3F5A" w:rsidRPr="00C247FB" w:rsidRDefault="003C3F5A" w:rsidP="00997082">
            <w:pPr>
              <w:pStyle w:val="rowtabella0"/>
              <w:jc w:val="center"/>
              <w:rPr>
                <w:color w:val="002060"/>
              </w:rPr>
            </w:pPr>
            <w:r w:rsidRPr="00C247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71B55" w14:textId="77777777" w:rsidR="003C3F5A" w:rsidRPr="00C247FB" w:rsidRDefault="003C3F5A" w:rsidP="00997082">
            <w:pPr>
              <w:pStyle w:val="rowtabella0"/>
              <w:jc w:val="center"/>
              <w:rPr>
                <w:color w:val="002060"/>
              </w:rPr>
            </w:pPr>
            <w:r w:rsidRPr="00C247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07E4C" w14:textId="77777777" w:rsidR="003C3F5A" w:rsidRPr="00C247FB" w:rsidRDefault="003C3F5A" w:rsidP="00997082">
            <w:pPr>
              <w:pStyle w:val="rowtabella0"/>
              <w:jc w:val="center"/>
              <w:rPr>
                <w:color w:val="002060"/>
              </w:rPr>
            </w:pPr>
            <w:r w:rsidRPr="00C247FB">
              <w:rPr>
                <w:color w:val="002060"/>
              </w:rPr>
              <w:t>0</w:t>
            </w:r>
          </w:p>
        </w:tc>
      </w:tr>
      <w:tr w:rsidR="003C3F5A" w:rsidRPr="00C247FB" w14:paraId="7DABCD35"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2CEE7B" w14:textId="77777777" w:rsidR="003C3F5A" w:rsidRPr="00C247FB" w:rsidRDefault="003C3F5A" w:rsidP="00997082">
            <w:pPr>
              <w:pStyle w:val="rowtabella0"/>
              <w:rPr>
                <w:color w:val="002060"/>
              </w:rPr>
            </w:pPr>
            <w:r w:rsidRPr="00C247FB">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5BAB5"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85E69"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AC5E1"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5F326"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DCB4E"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D394A" w14:textId="77777777" w:rsidR="003C3F5A" w:rsidRPr="00C247FB" w:rsidRDefault="003C3F5A" w:rsidP="00997082">
            <w:pPr>
              <w:pStyle w:val="rowtabella0"/>
              <w:jc w:val="center"/>
              <w:rPr>
                <w:color w:val="002060"/>
              </w:rPr>
            </w:pPr>
            <w:r w:rsidRPr="00C247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BB070" w14:textId="77777777" w:rsidR="003C3F5A" w:rsidRPr="00C247FB" w:rsidRDefault="003C3F5A" w:rsidP="00997082">
            <w:pPr>
              <w:pStyle w:val="rowtabella0"/>
              <w:jc w:val="center"/>
              <w:rPr>
                <w:color w:val="002060"/>
              </w:rPr>
            </w:pPr>
            <w:r w:rsidRPr="00C247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C8962" w14:textId="77777777" w:rsidR="003C3F5A" w:rsidRPr="00C247FB" w:rsidRDefault="003C3F5A" w:rsidP="00997082">
            <w:pPr>
              <w:pStyle w:val="rowtabella0"/>
              <w:jc w:val="center"/>
              <w:rPr>
                <w:color w:val="002060"/>
              </w:rPr>
            </w:pPr>
            <w:r w:rsidRPr="00C247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F667F" w14:textId="77777777" w:rsidR="003C3F5A" w:rsidRPr="00C247FB" w:rsidRDefault="003C3F5A" w:rsidP="00997082">
            <w:pPr>
              <w:pStyle w:val="rowtabella0"/>
              <w:jc w:val="center"/>
              <w:rPr>
                <w:color w:val="002060"/>
              </w:rPr>
            </w:pPr>
            <w:r w:rsidRPr="00C247FB">
              <w:rPr>
                <w:color w:val="002060"/>
              </w:rPr>
              <w:t>0</w:t>
            </w:r>
          </w:p>
        </w:tc>
      </w:tr>
      <w:tr w:rsidR="003C3F5A" w:rsidRPr="00C247FB" w14:paraId="31380012"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EC5780" w14:textId="77777777" w:rsidR="003C3F5A" w:rsidRPr="00C247FB" w:rsidRDefault="003C3F5A" w:rsidP="00997082">
            <w:pPr>
              <w:pStyle w:val="rowtabella0"/>
              <w:rPr>
                <w:color w:val="002060"/>
              </w:rPr>
            </w:pPr>
            <w:r w:rsidRPr="00C247FB">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59D0B"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69D24"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74885"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5D302"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CD282"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4BCD0"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C4D82" w14:textId="77777777" w:rsidR="003C3F5A" w:rsidRPr="00C247FB" w:rsidRDefault="003C3F5A" w:rsidP="00997082">
            <w:pPr>
              <w:pStyle w:val="rowtabella0"/>
              <w:jc w:val="center"/>
              <w:rPr>
                <w:color w:val="002060"/>
              </w:rPr>
            </w:pPr>
            <w:r w:rsidRPr="00C247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634D1" w14:textId="77777777" w:rsidR="003C3F5A" w:rsidRPr="00C247FB" w:rsidRDefault="003C3F5A" w:rsidP="00997082">
            <w:pPr>
              <w:pStyle w:val="rowtabella0"/>
              <w:jc w:val="center"/>
              <w:rPr>
                <w:color w:val="002060"/>
              </w:rPr>
            </w:pPr>
            <w:r w:rsidRPr="00C247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4FF6E" w14:textId="77777777" w:rsidR="003C3F5A" w:rsidRPr="00C247FB" w:rsidRDefault="003C3F5A" w:rsidP="00997082">
            <w:pPr>
              <w:pStyle w:val="rowtabella0"/>
              <w:jc w:val="center"/>
              <w:rPr>
                <w:color w:val="002060"/>
              </w:rPr>
            </w:pPr>
            <w:r w:rsidRPr="00C247FB">
              <w:rPr>
                <w:color w:val="002060"/>
              </w:rPr>
              <w:t>0</w:t>
            </w:r>
          </w:p>
        </w:tc>
      </w:tr>
      <w:tr w:rsidR="003C3F5A" w:rsidRPr="00C247FB" w14:paraId="20FA3FE8"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677599" w14:textId="77777777" w:rsidR="003C3F5A" w:rsidRPr="00C247FB" w:rsidRDefault="003C3F5A" w:rsidP="00997082">
            <w:pPr>
              <w:pStyle w:val="rowtabella0"/>
              <w:rPr>
                <w:color w:val="002060"/>
                <w:lang w:val="es-ES"/>
              </w:rPr>
            </w:pPr>
            <w:r w:rsidRPr="00C247FB">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75E3A"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6A345"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283DB"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930B8"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EB340"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F5EC3" w14:textId="77777777" w:rsidR="003C3F5A" w:rsidRPr="00C247FB" w:rsidRDefault="003C3F5A" w:rsidP="00997082">
            <w:pPr>
              <w:pStyle w:val="rowtabella0"/>
              <w:jc w:val="center"/>
              <w:rPr>
                <w:color w:val="002060"/>
              </w:rPr>
            </w:pPr>
            <w:r w:rsidRPr="00C247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347BE" w14:textId="77777777" w:rsidR="003C3F5A" w:rsidRPr="00C247FB" w:rsidRDefault="003C3F5A" w:rsidP="00997082">
            <w:pPr>
              <w:pStyle w:val="rowtabella0"/>
              <w:jc w:val="center"/>
              <w:rPr>
                <w:color w:val="002060"/>
              </w:rPr>
            </w:pPr>
            <w:r w:rsidRPr="00C247F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402E3" w14:textId="77777777" w:rsidR="003C3F5A" w:rsidRPr="00C247FB" w:rsidRDefault="003C3F5A" w:rsidP="00997082">
            <w:pPr>
              <w:pStyle w:val="rowtabella0"/>
              <w:jc w:val="center"/>
              <w:rPr>
                <w:color w:val="002060"/>
              </w:rPr>
            </w:pPr>
            <w:r w:rsidRPr="00C247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FA784" w14:textId="77777777" w:rsidR="003C3F5A" w:rsidRPr="00C247FB" w:rsidRDefault="003C3F5A" w:rsidP="00997082">
            <w:pPr>
              <w:pStyle w:val="rowtabella0"/>
              <w:jc w:val="center"/>
              <w:rPr>
                <w:color w:val="002060"/>
              </w:rPr>
            </w:pPr>
            <w:r w:rsidRPr="00C247FB">
              <w:rPr>
                <w:color w:val="002060"/>
              </w:rPr>
              <w:t>0</w:t>
            </w:r>
          </w:p>
        </w:tc>
      </w:tr>
      <w:tr w:rsidR="003C3F5A" w:rsidRPr="00C247FB" w14:paraId="14D6AB20" w14:textId="77777777" w:rsidTr="0099708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B726FAA" w14:textId="77777777" w:rsidR="003C3F5A" w:rsidRPr="00C247FB" w:rsidRDefault="003C3F5A" w:rsidP="00997082">
            <w:pPr>
              <w:pStyle w:val="rowtabella0"/>
              <w:rPr>
                <w:color w:val="002060"/>
              </w:rPr>
            </w:pPr>
            <w:r w:rsidRPr="00C247FB">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29211"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A70B1"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1F9F6"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F2D08"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F5D81"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2F049"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8F2DE" w14:textId="77777777" w:rsidR="003C3F5A" w:rsidRPr="00C247FB" w:rsidRDefault="003C3F5A" w:rsidP="00997082">
            <w:pPr>
              <w:pStyle w:val="rowtabella0"/>
              <w:jc w:val="center"/>
              <w:rPr>
                <w:color w:val="002060"/>
              </w:rPr>
            </w:pPr>
            <w:r w:rsidRPr="00C247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9FA06" w14:textId="77777777" w:rsidR="003C3F5A" w:rsidRPr="00C247FB" w:rsidRDefault="003C3F5A" w:rsidP="00997082">
            <w:pPr>
              <w:pStyle w:val="rowtabella0"/>
              <w:jc w:val="center"/>
              <w:rPr>
                <w:color w:val="002060"/>
              </w:rPr>
            </w:pPr>
            <w:r w:rsidRPr="00C247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9AE0A" w14:textId="77777777" w:rsidR="003C3F5A" w:rsidRPr="00C247FB" w:rsidRDefault="003C3F5A" w:rsidP="00997082">
            <w:pPr>
              <w:pStyle w:val="rowtabella0"/>
              <w:jc w:val="center"/>
              <w:rPr>
                <w:color w:val="002060"/>
              </w:rPr>
            </w:pPr>
            <w:r w:rsidRPr="00C247FB">
              <w:rPr>
                <w:color w:val="002060"/>
              </w:rPr>
              <w:t>0</w:t>
            </w:r>
          </w:p>
        </w:tc>
      </w:tr>
    </w:tbl>
    <w:p w14:paraId="0A6F96E9" w14:textId="77777777" w:rsidR="003C3F5A" w:rsidRDefault="003C3F5A" w:rsidP="003C3F5A">
      <w:pPr>
        <w:pStyle w:val="breakline"/>
        <w:rPr>
          <w:color w:val="002060"/>
        </w:rPr>
      </w:pPr>
    </w:p>
    <w:p w14:paraId="75FD2988" w14:textId="77777777" w:rsidR="003C3F5A" w:rsidRPr="00C247FB" w:rsidRDefault="003C3F5A" w:rsidP="003C3F5A">
      <w:pPr>
        <w:pStyle w:val="titoloprinc0"/>
        <w:rPr>
          <w:color w:val="002060"/>
        </w:rPr>
      </w:pPr>
      <w:r>
        <w:rPr>
          <w:color w:val="002060"/>
        </w:rPr>
        <w:t>PROGRAMMA GARE</w:t>
      </w:r>
    </w:p>
    <w:p w14:paraId="0C2F2BCA" w14:textId="77777777" w:rsidR="003C3F5A" w:rsidRDefault="003C3F5A" w:rsidP="003C3F5A">
      <w:pPr>
        <w:pStyle w:val="breakline"/>
        <w:rPr>
          <w:rFonts w:eastAsiaTheme="minorEastAsia"/>
          <w:color w:val="002060"/>
        </w:rPr>
      </w:pPr>
    </w:p>
    <w:p w14:paraId="05E81FD8" w14:textId="77777777" w:rsidR="00E56AE0" w:rsidRPr="007E5C64" w:rsidRDefault="00E56AE0" w:rsidP="00E56AE0">
      <w:pPr>
        <w:pStyle w:val="sottotitolocampionato10"/>
        <w:rPr>
          <w:color w:val="002060"/>
        </w:rPr>
      </w:pPr>
      <w:r w:rsidRPr="007E5C64">
        <w:rPr>
          <w:color w:val="002060"/>
        </w:rPr>
        <w:lastRenderedPageBreak/>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14"/>
        <w:gridCol w:w="385"/>
        <w:gridCol w:w="898"/>
        <w:gridCol w:w="1198"/>
        <w:gridCol w:w="1557"/>
        <w:gridCol w:w="1540"/>
      </w:tblGrid>
      <w:tr w:rsidR="00E56AE0" w:rsidRPr="007E5C64" w14:paraId="6806A3DF" w14:textId="77777777" w:rsidTr="0099708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1A535F" w14:textId="77777777" w:rsidR="00E56AE0" w:rsidRPr="007E5C64" w:rsidRDefault="00E56AE0" w:rsidP="00997082">
            <w:pPr>
              <w:pStyle w:val="headertabella0"/>
              <w:rPr>
                <w:color w:val="002060"/>
              </w:rPr>
            </w:pPr>
            <w:r w:rsidRPr="007E5C6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FD3C4D" w14:textId="77777777" w:rsidR="00E56AE0" w:rsidRPr="007E5C64" w:rsidRDefault="00E56AE0" w:rsidP="00997082">
            <w:pPr>
              <w:pStyle w:val="headertabella0"/>
              <w:rPr>
                <w:color w:val="002060"/>
              </w:rPr>
            </w:pPr>
            <w:r w:rsidRPr="007E5C6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FF392E" w14:textId="77777777" w:rsidR="00E56AE0" w:rsidRPr="007E5C64" w:rsidRDefault="00E56AE0" w:rsidP="00997082">
            <w:pPr>
              <w:pStyle w:val="headertabella0"/>
              <w:rPr>
                <w:color w:val="002060"/>
              </w:rPr>
            </w:pPr>
            <w:r w:rsidRPr="007E5C6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416013" w14:textId="77777777" w:rsidR="00E56AE0" w:rsidRPr="007E5C64" w:rsidRDefault="00E56AE0" w:rsidP="00997082">
            <w:pPr>
              <w:pStyle w:val="headertabella0"/>
              <w:rPr>
                <w:color w:val="002060"/>
              </w:rPr>
            </w:pPr>
            <w:r w:rsidRPr="007E5C6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0F5B85" w14:textId="77777777" w:rsidR="00E56AE0" w:rsidRPr="007E5C64" w:rsidRDefault="00E56AE0" w:rsidP="00997082">
            <w:pPr>
              <w:pStyle w:val="headertabella0"/>
              <w:rPr>
                <w:color w:val="002060"/>
              </w:rPr>
            </w:pPr>
            <w:r w:rsidRPr="007E5C6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36D403" w14:textId="77777777" w:rsidR="00E56AE0" w:rsidRPr="007E5C64" w:rsidRDefault="00E56AE0" w:rsidP="00997082">
            <w:pPr>
              <w:pStyle w:val="headertabella0"/>
              <w:rPr>
                <w:color w:val="002060"/>
              </w:rPr>
            </w:pPr>
            <w:proofErr w:type="spellStart"/>
            <w:r w:rsidRPr="007E5C64">
              <w:rPr>
                <w:color w:val="002060"/>
              </w:rPr>
              <w:t>Localita'</w:t>
            </w:r>
            <w:proofErr w:type="spellEnd"/>
            <w:r w:rsidRPr="007E5C6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7030A3" w14:textId="77777777" w:rsidR="00E56AE0" w:rsidRPr="007E5C64" w:rsidRDefault="00E56AE0" w:rsidP="00997082">
            <w:pPr>
              <w:pStyle w:val="headertabella0"/>
              <w:rPr>
                <w:color w:val="002060"/>
              </w:rPr>
            </w:pPr>
            <w:r w:rsidRPr="007E5C64">
              <w:rPr>
                <w:color w:val="002060"/>
              </w:rPr>
              <w:t>Indirizzo Impianto</w:t>
            </w:r>
          </w:p>
        </w:tc>
      </w:tr>
      <w:tr w:rsidR="00E56AE0" w:rsidRPr="007E5C64" w14:paraId="7DAFE7FB" w14:textId="77777777" w:rsidTr="0099708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1C986DD" w14:textId="77777777" w:rsidR="00E56AE0" w:rsidRPr="007E5C64" w:rsidRDefault="00E56AE0" w:rsidP="00997082">
            <w:pPr>
              <w:pStyle w:val="rowtabella0"/>
              <w:rPr>
                <w:color w:val="002060"/>
              </w:rPr>
            </w:pPr>
            <w:r w:rsidRPr="007E5C64">
              <w:rPr>
                <w:color w:val="002060"/>
              </w:rPr>
              <w:t>JESI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47B8DC" w14:textId="77777777" w:rsidR="00E56AE0" w:rsidRPr="007E5C64" w:rsidRDefault="00E56AE0" w:rsidP="00997082">
            <w:pPr>
              <w:pStyle w:val="rowtabella0"/>
              <w:rPr>
                <w:color w:val="002060"/>
              </w:rPr>
            </w:pPr>
            <w:r w:rsidRPr="007E5C64">
              <w:rPr>
                <w:color w:val="002060"/>
              </w:rPr>
              <w:t>ALMA JUVENTUS FANO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8B8AF7" w14:textId="77777777" w:rsidR="00E56AE0" w:rsidRPr="007E5C64" w:rsidRDefault="00E56AE0" w:rsidP="00997082">
            <w:pPr>
              <w:pStyle w:val="rowtabella0"/>
              <w:jc w:val="center"/>
              <w:rPr>
                <w:color w:val="002060"/>
              </w:rPr>
            </w:pPr>
            <w:r w:rsidRPr="007E5C6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5F04AA" w14:textId="77777777" w:rsidR="00E56AE0" w:rsidRPr="007E5C64" w:rsidRDefault="00E56AE0" w:rsidP="00997082">
            <w:pPr>
              <w:pStyle w:val="rowtabella0"/>
              <w:rPr>
                <w:color w:val="002060"/>
              </w:rPr>
            </w:pPr>
            <w:r w:rsidRPr="007E5C64">
              <w:rPr>
                <w:color w:val="002060"/>
              </w:rPr>
              <w:t>07/10/2023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42CCEB" w14:textId="77777777" w:rsidR="00E56AE0" w:rsidRPr="007E5C64" w:rsidRDefault="00E56AE0" w:rsidP="00997082">
            <w:pPr>
              <w:pStyle w:val="rowtabella0"/>
              <w:rPr>
                <w:color w:val="002060"/>
              </w:rPr>
            </w:pPr>
            <w:r w:rsidRPr="007E5C64">
              <w:rPr>
                <w:color w:val="002060"/>
              </w:rPr>
              <w:t>5008 PALESTRA RAFFAELA CARBONARI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BC2112" w14:textId="77777777" w:rsidR="00E56AE0" w:rsidRPr="007E5C64" w:rsidRDefault="00E56AE0" w:rsidP="00997082">
            <w:pPr>
              <w:pStyle w:val="rowtabella0"/>
              <w:rPr>
                <w:color w:val="002060"/>
              </w:rPr>
            </w:pPr>
            <w:r w:rsidRPr="007E5C64">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4D973E" w14:textId="77777777" w:rsidR="00E56AE0" w:rsidRPr="007E5C64" w:rsidRDefault="00E56AE0" w:rsidP="00997082">
            <w:pPr>
              <w:pStyle w:val="rowtabella0"/>
              <w:rPr>
                <w:color w:val="002060"/>
              </w:rPr>
            </w:pPr>
            <w:r w:rsidRPr="007E5C64">
              <w:rPr>
                <w:color w:val="002060"/>
              </w:rPr>
              <w:t>VIA DEI TESSITORI</w:t>
            </w:r>
          </w:p>
        </w:tc>
      </w:tr>
      <w:tr w:rsidR="00E56AE0" w:rsidRPr="007E5C64" w14:paraId="487A252B" w14:textId="77777777" w:rsidTr="0099708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0638CCE" w14:textId="77777777" w:rsidR="00E56AE0" w:rsidRPr="007E5C64" w:rsidRDefault="00E56AE0" w:rsidP="00997082">
            <w:pPr>
              <w:pStyle w:val="rowtabella0"/>
              <w:rPr>
                <w:color w:val="002060"/>
              </w:rPr>
            </w:pPr>
            <w:r w:rsidRPr="007E5C64">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61DA828" w14:textId="77777777" w:rsidR="00E56AE0" w:rsidRPr="007E5C64" w:rsidRDefault="00E56AE0" w:rsidP="00997082">
            <w:pPr>
              <w:pStyle w:val="rowtabella0"/>
              <w:rPr>
                <w:color w:val="002060"/>
              </w:rPr>
            </w:pPr>
            <w:r w:rsidRPr="007E5C64">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AC8E0E6" w14:textId="77777777" w:rsidR="00E56AE0" w:rsidRPr="007E5C64" w:rsidRDefault="00E56AE0" w:rsidP="00997082">
            <w:pPr>
              <w:pStyle w:val="rowtabella0"/>
              <w:jc w:val="center"/>
              <w:rPr>
                <w:color w:val="002060"/>
              </w:rPr>
            </w:pPr>
            <w:r w:rsidRPr="007E5C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7688D48" w14:textId="77777777" w:rsidR="00E56AE0" w:rsidRPr="007E5C64" w:rsidRDefault="00E56AE0" w:rsidP="00997082">
            <w:pPr>
              <w:pStyle w:val="rowtabella0"/>
              <w:rPr>
                <w:color w:val="002060"/>
              </w:rPr>
            </w:pPr>
            <w:r w:rsidRPr="007E5C64">
              <w:rPr>
                <w:color w:val="002060"/>
              </w:rPr>
              <w:t>07/10/2023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100BFB2" w14:textId="77777777" w:rsidR="00E56AE0" w:rsidRPr="007E5C64" w:rsidRDefault="00E56AE0" w:rsidP="00997082">
            <w:pPr>
              <w:pStyle w:val="rowtabella0"/>
              <w:rPr>
                <w:color w:val="002060"/>
              </w:rPr>
            </w:pPr>
            <w:r w:rsidRPr="007E5C64">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C706E0" w14:textId="77777777" w:rsidR="00E56AE0" w:rsidRPr="007E5C64" w:rsidRDefault="00E56AE0" w:rsidP="00997082">
            <w:pPr>
              <w:pStyle w:val="rowtabella0"/>
              <w:rPr>
                <w:color w:val="002060"/>
              </w:rPr>
            </w:pPr>
            <w:r w:rsidRPr="007E5C64">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5F98EB" w14:textId="77777777" w:rsidR="00E56AE0" w:rsidRPr="007E5C64" w:rsidRDefault="00E56AE0" w:rsidP="00997082">
            <w:pPr>
              <w:pStyle w:val="rowtabella0"/>
              <w:rPr>
                <w:color w:val="002060"/>
              </w:rPr>
            </w:pPr>
            <w:r w:rsidRPr="007E5C64">
              <w:rPr>
                <w:color w:val="002060"/>
              </w:rPr>
              <w:t>VIA ALESSANDRO MANZONI</w:t>
            </w:r>
          </w:p>
        </w:tc>
      </w:tr>
      <w:tr w:rsidR="00E56AE0" w:rsidRPr="007E5C64" w14:paraId="63DAD9EE" w14:textId="77777777" w:rsidTr="0099708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0F0CC7F" w14:textId="77777777" w:rsidR="00E56AE0" w:rsidRPr="007E5C64" w:rsidRDefault="00E56AE0" w:rsidP="00997082">
            <w:pPr>
              <w:pStyle w:val="rowtabella0"/>
              <w:rPr>
                <w:color w:val="002060"/>
              </w:rPr>
            </w:pPr>
            <w:r w:rsidRPr="007E5C64">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0E1F0DE" w14:textId="77777777" w:rsidR="00E56AE0" w:rsidRPr="007E5C64" w:rsidRDefault="00E56AE0" w:rsidP="00997082">
            <w:pPr>
              <w:pStyle w:val="rowtabella0"/>
              <w:rPr>
                <w:color w:val="002060"/>
              </w:rPr>
            </w:pPr>
            <w:r w:rsidRPr="007E5C64">
              <w:rPr>
                <w:color w:val="002060"/>
              </w:rPr>
              <w:t>DINAMIS 1990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6E2281F" w14:textId="77777777" w:rsidR="00E56AE0" w:rsidRPr="007E5C64" w:rsidRDefault="00E56AE0" w:rsidP="00997082">
            <w:pPr>
              <w:pStyle w:val="rowtabella0"/>
              <w:jc w:val="center"/>
              <w:rPr>
                <w:color w:val="002060"/>
              </w:rPr>
            </w:pPr>
            <w:r w:rsidRPr="007E5C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D2A254C" w14:textId="77777777" w:rsidR="00E56AE0" w:rsidRPr="007E5C64" w:rsidRDefault="00E56AE0" w:rsidP="00997082">
            <w:pPr>
              <w:pStyle w:val="rowtabella0"/>
              <w:rPr>
                <w:color w:val="002060"/>
              </w:rPr>
            </w:pPr>
            <w:r w:rsidRPr="007E5C64">
              <w:rPr>
                <w:color w:val="002060"/>
              </w:rPr>
              <w:t>07/10/2023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4E5B98A" w14:textId="77777777" w:rsidR="00E56AE0" w:rsidRPr="007E5C64" w:rsidRDefault="00E56AE0" w:rsidP="00997082">
            <w:pPr>
              <w:pStyle w:val="rowtabella0"/>
              <w:rPr>
                <w:color w:val="002060"/>
              </w:rPr>
            </w:pPr>
            <w:r w:rsidRPr="007E5C64">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0BB04E" w14:textId="77777777" w:rsidR="00E56AE0" w:rsidRPr="007E5C64" w:rsidRDefault="00E56AE0" w:rsidP="00997082">
            <w:pPr>
              <w:pStyle w:val="rowtabella0"/>
              <w:rPr>
                <w:color w:val="002060"/>
              </w:rPr>
            </w:pPr>
            <w:r w:rsidRPr="007E5C64">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77A3FD" w14:textId="77777777" w:rsidR="00E56AE0" w:rsidRPr="007E5C64" w:rsidRDefault="00E56AE0" w:rsidP="00997082">
            <w:pPr>
              <w:pStyle w:val="rowtabella0"/>
              <w:rPr>
                <w:color w:val="002060"/>
              </w:rPr>
            </w:pPr>
            <w:r w:rsidRPr="007E5C64">
              <w:rPr>
                <w:color w:val="002060"/>
              </w:rPr>
              <w:t xml:space="preserve">VIA </w:t>
            </w:r>
            <w:proofErr w:type="gramStart"/>
            <w:r w:rsidRPr="007E5C64">
              <w:rPr>
                <w:color w:val="002060"/>
              </w:rPr>
              <w:t>B.ROSSI</w:t>
            </w:r>
            <w:proofErr w:type="gramEnd"/>
            <w:r w:rsidRPr="007E5C64">
              <w:rPr>
                <w:color w:val="002060"/>
              </w:rPr>
              <w:t xml:space="preserve"> SNC</w:t>
            </w:r>
          </w:p>
        </w:tc>
      </w:tr>
      <w:tr w:rsidR="00E56AE0" w:rsidRPr="007E5C64" w14:paraId="3C262B99" w14:textId="77777777" w:rsidTr="0099708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DE76211" w14:textId="77777777" w:rsidR="00E56AE0" w:rsidRPr="007E5C64" w:rsidRDefault="00E56AE0" w:rsidP="00997082">
            <w:pPr>
              <w:pStyle w:val="rowtabella0"/>
              <w:rPr>
                <w:color w:val="002060"/>
              </w:rPr>
            </w:pPr>
            <w:r w:rsidRPr="007E5C64">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0AA0184" w14:textId="77777777" w:rsidR="00E56AE0" w:rsidRPr="007E5C64" w:rsidRDefault="00E56AE0" w:rsidP="00997082">
            <w:pPr>
              <w:pStyle w:val="rowtabella0"/>
              <w:rPr>
                <w:color w:val="002060"/>
              </w:rPr>
            </w:pPr>
            <w:r w:rsidRPr="007E5C64">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508E889" w14:textId="77777777" w:rsidR="00E56AE0" w:rsidRPr="007E5C64" w:rsidRDefault="00E56AE0" w:rsidP="00997082">
            <w:pPr>
              <w:pStyle w:val="rowtabella0"/>
              <w:jc w:val="center"/>
              <w:rPr>
                <w:color w:val="002060"/>
              </w:rPr>
            </w:pPr>
            <w:r w:rsidRPr="007E5C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1CDC9D4" w14:textId="77777777" w:rsidR="00E56AE0" w:rsidRPr="007E5C64" w:rsidRDefault="00E56AE0" w:rsidP="00997082">
            <w:pPr>
              <w:pStyle w:val="rowtabella0"/>
              <w:rPr>
                <w:color w:val="002060"/>
              </w:rPr>
            </w:pPr>
            <w:r w:rsidRPr="007E5C64">
              <w:rPr>
                <w:color w:val="002060"/>
              </w:rPr>
              <w:t>07/10/2023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EC49FBB" w14:textId="77777777" w:rsidR="00E56AE0" w:rsidRPr="007E5C64" w:rsidRDefault="00E56AE0" w:rsidP="00997082">
            <w:pPr>
              <w:pStyle w:val="rowtabella0"/>
              <w:rPr>
                <w:color w:val="002060"/>
              </w:rPr>
            </w:pPr>
            <w:r w:rsidRPr="007E5C64">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30C159" w14:textId="77777777" w:rsidR="00E56AE0" w:rsidRPr="007E5C64" w:rsidRDefault="00E56AE0" w:rsidP="00997082">
            <w:pPr>
              <w:pStyle w:val="rowtabella0"/>
              <w:rPr>
                <w:color w:val="002060"/>
              </w:rPr>
            </w:pPr>
            <w:r w:rsidRPr="007E5C64">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7622E9" w14:textId="77777777" w:rsidR="00E56AE0" w:rsidRPr="007E5C64" w:rsidRDefault="00E56AE0" w:rsidP="00997082">
            <w:pPr>
              <w:pStyle w:val="rowtabella0"/>
              <w:rPr>
                <w:color w:val="002060"/>
              </w:rPr>
            </w:pPr>
            <w:r w:rsidRPr="007E5C64">
              <w:rPr>
                <w:color w:val="002060"/>
              </w:rPr>
              <w:t>VIA VESCOVARA, 7</w:t>
            </w:r>
          </w:p>
        </w:tc>
      </w:tr>
      <w:tr w:rsidR="00E56AE0" w:rsidRPr="007E5C64" w14:paraId="36F2476F" w14:textId="77777777" w:rsidTr="0099708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F635617" w14:textId="77777777" w:rsidR="00E56AE0" w:rsidRPr="007E5C64" w:rsidRDefault="00E56AE0" w:rsidP="00997082">
            <w:pPr>
              <w:pStyle w:val="rowtabella0"/>
              <w:rPr>
                <w:color w:val="002060"/>
              </w:rPr>
            </w:pPr>
            <w:r w:rsidRPr="007E5C64">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0EA6B19" w14:textId="77777777" w:rsidR="00E56AE0" w:rsidRPr="007E5C64" w:rsidRDefault="00E56AE0" w:rsidP="00997082">
            <w:pPr>
              <w:pStyle w:val="rowtabella0"/>
              <w:rPr>
                <w:color w:val="002060"/>
              </w:rPr>
            </w:pPr>
            <w:r w:rsidRPr="007E5C64">
              <w:rPr>
                <w:color w:val="002060"/>
              </w:rPr>
              <w:t>BORGOROSSO TOLENTINO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C1B8781" w14:textId="77777777" w:rsidR="00E56AE0" w:rsidRPr="007E5C64" w:rsidRDefault="00E56AE0" w:rsidP="00997082">
            <w:pPr>
              <w:pStyle w:val="rowtabella0"/>
              <w:jc w:val="center"/>
              <w:rPr>
                <w:color w:val="002060"/>
              </w:rPr>
            </w:pPr>
            <w:r w:rsidRPr="007E5C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2A4F82" w14:textId="77777777" w:rsidR="00E56AE0" w:rsidRPr="007E5C64" w:rsidRDefault="00E56AE0" w:rsidP="00997082">
            <w:pPr>
              <w:pStyle w:val="rowtabella0"/>
              <w:rPr>
                <w:color w:val="002060"/>
              </w:rPr>
            </w:pPr>
            <w:r w:rsidRPr="007E5C64">
              <w:rPr>
                <w:color w:val="002060"/>
              </w:rPr>
              <w:t>07/10/2023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D38FA94" w14:textId="77777777" w:rsidR="00E56AE0" w:rsidRPr="007E5C64" w:rsidRDefault="00E56AE0" w:rsidP="00997082">
            <w:pPr>
              <w:pStyle w:val="rowtabella0"/>
              <w:rPr>
                <w:color w:val="002060"/>
              </w:rPr>
            </w:pPr>
            <w:r w:rsidRPr="007E5C64">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F1DD20" w14:textId="77777777" w:rsidR="00E56AE0" w:rsidRPr="007E5C64" w:rsidRDefault="00E56AE0" w:rsidP="00997082">
            <w:pPr>
              <w:pStyle w:val="rowtabella0"/>
              <w:rPr>
                <w:color w:val="002060"/>
              </w:rPr>
            </w:pPr>
            <w:r w:rsidRPr="007E5C64">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BCFAE7" w14:textId="77777777" w:rsidR="00E56AE0" w:rsidRPr="007E5C64" w:rsidRDefault="00E56AE0" w:rsidP="00997082">
            <w:pPr>
              <w:pStyle w:val="rowtabella0"/>
              <w:rPr>
                <w:color w:val="002060"/>
              </w:rPr>
            </w:pPr>
            <w:r w:rsidRPr="007E5C64">
              <w:rPr>
                <w:color w:val="002060"/>
              </w:rPr>
              <w:t xml:space="preserve">VIA </w:t>
            </w:r>
            <w:proofErr w:type="gramStart"/>
            <w:r w:rsidRPr="007E5C64">
              <w:rPr>
                <w:color w:val="002060"/>
              </w:rPr>
              <w:t>B.BUOZZI</w:t>
            </w:r>
            <w:proofErr w:type="gramEnd"/>
          </w:p>
        </w:tc>
      </w:tr>
      <w:tr w:rsidR="00E56AE0" w:rsidRPr="007E5C64" w14:paraId="081F6D98" w14:textId="77777777" w:rsidTr="0099708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7AB4D29" w14:textId="77777777" w:rsidR="00E56AE0" w:rsidRPr="007E5C64" w:rsidRDefault="00E56AE0" w:rsidP="00997082">
            <w:pPr>
              <w:pStyle w:val="rowtabella0"/>
              <w:rPr>
                <w:color w:val="002060"/>
              </w:rPr>
            </w:pPr>
            <w:r w:rsidRPr="007E5C64">
              <w:rPr>
                <w:color w:val="002060"/>
              </w:rPr>
              <w:t>CARISSIMI 2016</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1BBDD95" w14:textId="77777777" w:rsidR="00E56AE0" w:rsidRPr="007E5C64" w:rsidRDefault="00E56AE0" w:rsidP="00997082">
            <w:pPr>
              <w:pStyle w:val="rowtabella0"/>
              <w:rPr>
                <w:color w:val="002060"/>
              </w:rPr>
            </w:pPr>
            <w:r w:rsidRPr="007E5C64">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F30861B" w14:textId="77777777" w:rsidR="00E56AE0" w:rsidRPr="007E5C64" w:rsidRDefault="00E56AE0" w:rsidP="00997082">
            <w:pPr>
              <w:pStyle w:val="rowtabella0"/>
              <w:jc w:val="center"/>
              <w:rPr>
                <w:color w:val="002060"/>
              </w:rPr>
            </w:pPr>
            <w:r w:rsidRPr="007E5C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3957FA4" w14:textId="77777777" w:rsidR="00E56AE0" w:rsidRPr="007E5C64" w:rsidRDefault="00E56AE0" w:rsidP="00997082">
            <w:pPr>
              <w:pStyle w:val="rowtabella0"/>
              <w:rPr>
                <w:color w:val="002060"/>
              </w:rPr>
            </w:pPr>
            <w:r w:rsidRPr="007E5C64">
              <w:rPr>
                <w:color w:val="002060"/>
              </w:rPr>
              <w:t>08/10/2023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94E9B82" w14:textId="77777777" w:rsidR="00E56AE0" w:rsidRPr="007E5C64" w:rsidRDefault="00E56AE0" w:rsidP="00997082">
            <w:pPr>
              <w:pStyle w:val="rowtabella0"/>
              <w:rPr>
                <w:color w:val="002060"/>
              </w:rPr>
            </w:pPr>
            <w:r w:rsidRPr="007E5C64">
              <w:rPr>
                <w:color w:val="002060"/>
              </w:rPr>
              <w:t xml:space="preserve">5454 </w:t>
            </w:r>
            <w:proofErr w:type="gramStart"/>
            <w:r w:rsidRPr="007E5C64">
              <w:rPr>
                <w:color w:val="002060"/>
              </w:rPr>
              <w:t>C.COPERTO</w:t>
            </w:r>
            <w:proofErr w:type="gramEnd"/>
            <w:r w:rsidRPr="007E5C64">
              <w:rPr>
                <w:color w:val="002060"/>
              </w:rPr>
              <w:t xml:space="preserve">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B0977A" w14:textId="77777777" w:rsidR="00E56AE0" w:rsidRPr="007E5C64" w:rsidRDefault="00E56AE0" w:rsidP="00997082">
            <w:pPr>
              <w:pStyle w:val="rowtabella0"/>
              <w:rPr>
                <w:color w:val="002060"/>
              </w:rPr>
            </w:pPr>
            <w:r w:rsidRPr="007E5C64">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B00792" w14:textId="77777777" w:rsidR="00E56AE0" w:rsidRPr="007E5C64" w:rsidRDefault="00E56AE0" w:rsidP="00997082">
            <w:pPr>
              <w:pStyle w:val="rowtabella0"/>
              <w:rPr>
                <w:color w:val="002060"/>
              </w:rPr>
            </w:pPr>
            <w:r w:rsidRPr="007E5C64">
              <w:rPr>
                <w:color w:val="002060"/>
              </w:rPr>
              <w:t>VIA VILLA TOMBARI</w:t>
            </w:r>
          </w:p>
        </w:tc>
      </w:tr>
      <w:tr w:rsidR="00E56AE0" w:rsidRPr="007E5C64" w14:paraId="3247FCB4" w14:textId="77777777" w:rsidTr="0099708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8BC15F1" w14:textId="77777777" w:rsidR="00E56AE0" w:rsidRPr="007E5C64" w:rsidRDefault="00E56AE0" w:rsidP="00997082">
            <w:pPr>
              <w:pStyle w:val="rowtabella0"/>
              <w:rPr>
                <w:color w:val="002060"/>
              </w:rPr>
            </w:pPr>
            <w:r w:rsidRPr="007E5C64">
              <w:rPr>
                <w:color w:val="002060"/>
              </w:rPr>
              <w:t>FERMANA FUTSAL 2022</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A2A175" w14:textId="77777777" w:rsidR="00E56AE0" w:rsidRPr="007E5C64" w:rsidRDefault="00E56AE0" w:rsidP="00997082">
            <w:pPr>
              <w:pStyle w:val="rowtabella0"/>
              <w:rPr>
                <w:color w:val="002060"/>
              </w:rPr>
            </w:pPr>
            <w:r w:rsidRPr="007E5C64">
              <w:rPr>
                <w:color w:val="002060"/>
              </w:rPr>
              <w:t>ACLI AUDAX MONTECOSARO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18D65A" w14:textId="77777777" w:rsidR="00E56AE0" w:rsidRPr="007E5C64" w:rsidRDefault="00E56AE0" w:rsidP="00997082">
            <w:pPr>
              <w:pStyle w:val="rowtabella0"/>
              <w:jc w:val="center"/>
              <w:rPr>
                <w:color w:val="002060"/>
              </w:rPr>
            </w:pPr>
            <w:r w:rsidRPr="007E5C6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E41429" w14:textId="77777777" w:rsidR="00E56AE0" w:rsidRPr="007E5C64" w:rsidRDefault="00E56AE0" w:rsidP="00997082">
            <w:pPr>
              <w:pStyle w:val="rowtabella0"/>
              <w:rPr>
                <w:color w:val="002060"/>
              </w:rPr>
            </w:pPr>
            <w:r w:rsidRPr="007E5C64">
              <w:rPr>
                <w:color w:val="002060"/>
              </w:rPr>
              <w:t>08/10/2023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E63E16" w14:textId="77777777" w:rsidR="00E56AE0" w:rsidRPr="007E5C64" w:rsidRDefault="00E56AE0" w:rsidP="00997082">
            <w:pPr>
              <w:pStyle w:val="rowtabella0"/>
              <w:rPr>
                <w:color w:val="002060"/>
              </w:rPr>
            </w:pPr>
            <w:r w:rsidRPr="007E5C64">
              <w:rPr>
                <w:color w:val="002060"/>
              </w:rPr>
              <w:t>5712 PALESTRA "ITIS" MONTANI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E8BFFD" w14:textId="77777777" w:rsidR="00E56AE0" w:rsidRPr="007E5C64" w:rsidRDefault="00E56AE0" w:rsidP="00997082">
            <w:pPr>
              <w:pStyle w:val="rowtabella0"/>
              <w:rPr>
                <w:color w:val="002060"/>
              </w:rPr>
            </w:pPr>
            <w:r w:rsidRPr="007E5C64">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1A1944" w14:textId="77777777" w:rsidR="00E56AE0" w:rsidRPr="007E5C64" w:rsidRDefault="00E56AE0" w:rsidP="00997082">
            <w:pPr>
              <w:pStyle w:val="rowtabella0"/>
              <w:rPr>
                <w:color w:val="002060"/>
              </w:rPr>
            </w:pPr>
            <w:r w:rsidRPr="007E5C64">
              <w:rPr>
                <w:color w:val="002060"/>
              </w:rPr>
              <w:t>VIA SALVO D'ACQUISTO</w:t>
            </w:r>
          </w:p>
        </w:tc>
      </w:tr>
    </w:tbl>
    <w:p w14:paraId="2BB2D027" w14:textId="77777777" w:rsidR="00E56AE0" w:rsidRPr="00C247FB" w:rsidRDefault="00E56AE0" w:rsidP="003C3F5A">
      <w:pPr>
        <w:pStyle w:val="breakline"/>
        <w:rPr>
          <w:rFonts w:eastAsiaTheme="minorEastAsia"/>
          <w:color w:val="002060"/>
        </w:rPr>
      </w:pPr>
    </w:p>
    <w:p w14:paraId="08AF8EB9" w14:textId="77777777" w:rsidR="003C3F5A" w:rsidRPr="00C247FB" w:rsidRDefault="003C3F5A" w:rsidP="003C3F5A">
      <w:pPr>
        <w:pStyle w:val="breakline"/>
        <w:rPr>
          <w:color w:val="002060"/>
        </w:rPr>
      </w:pPr>
    </w:p>
    <w:p w14:paraId="5202F45F" w14:textId="77777777" w:rsidR="003C3F5A" w:rsidRPr="00C247FB" w:rsidRDefault="003C3F5A" w:rsidP="003C3F5A">
      <w:pPr>
        <w:pStyle w:val="titolocampionato0"/>
        <w:shd w:val="clear" w:color="auto" w:fill="CCCCCC"/>
        <w:spacing w:before="80" w:after="40"/>
        <w:rPr>
          <w:color w:val="002060"/>
        </w:rPr>
      </w:pPr>
      <w:r w:rsidRPr="00C247FB">
        <w:rPr>
          <w:color w:val="002060"/>
        </w:rPr>
        <w:t>UNDER 17 C5 REGIONALI MASCHILI</w:t>
      </w:r>
    </w:p>
    <w:p w14:paraId="5665BDF2" w14:textId="77777777" w:rsidR="003C3F5A" w:rsidRPr="00DE2E11" w:rsidRDefault="003C3F5A" w:rsidP="003C3F5A">
      <w:pPr>
        <w:pStyle w:val="titoloprinc0"/>
        <w:rPr>
          <w:color w:val="002060"/>
        </w:rPr>
      </w:pPr>
      <w:r w:rsidRPr="00DE2E11">
        <w:rPr>
          <w:color w:val="002060"/>
        </w:rPr>
        <w:t>ANAGRAFICA/INDIRIZZARIO/VARIAZIONI CALENDARIO</w:t>
      </w:r>
    </w:p>
    <w:p w14:paraId="1834DA2A" w14:textId="77777777" w:rsidR="003C3F5A" w:rsidRPr="00DE2E11" w:rsidRDefault="003C3F5A" w:rsidP="003C3F5A">
      <w:pPr>
        <w:pStyle w:val="titoloprinc0"/>
        <w:jc w:val="both"/>
        <w:rPr>
          <w:b w:val="0"/>
          <w:bCs w:val="0"/>
          <w:color w:val="002060"/>
          <w:sz w:val="22"/>
          <w:szCs w:val="22"/>
        </w:rPr>
      </w:pPr>
    </w:p>
    <w:p w14:paraId="3EA22A4A" w14:textId="77777777" w:rsidR="003C3F5A" w:rsidRPr="00CF6719" w:rsidRDefault="003C3F5A" w:rsidP="003C3F5A">
      <w:pPr>
        <w:pStyle w:val="titoloprinc0"/>
        <w:jc w:val="both"/>
        <w:rPr>
          <w:color w:val="002060"/>
          <w:sz w:val="22"/>
          <w:szCs w:val="22"/>
        </w:rPr>
      </w:pPr>
      <w:r w:rsidRPr="00CF6719">
        <w:rPr>
          <w:color w:val="002060"/>
          <w:sz w:val="22"/>
          <w:szCs w:val="22"/>
        </w:rPr>
        <w:t>GIRONE “</w:t>
      </w:r>
      <w:r>
        <w:rPr>
          <w:color w:val="002060"/>
          <w:sz w:val="22"/>
          <w:szCs w:val="22"/>
        </w:rPr>
        <w:t>A</w:t>
      </w:r>
      <w:r w:rsidRPr="00CF6719">
        <w:rPr>
          <w:color w:val="002060"/>
          <w:sz w:val="22"/>
          <w:szCs w:val="22"/>
        </w:rPr>
        <w:t>”</w:t>
      </w:r>
    </w:p>
    <w:p w14:paraId="6E3D3917" w14:textId="77777777" w:rsidR="003C3F5A" w:rsidRPr="00CF6719" w:rsidRDefault="003C3F5A" w:rsidP="003C3F5A">
      <w:pPr>
        <w:pStyle w:val="titoloprinc0"/>
        <w:rPr>
          <w:b w:val="0"/>
          <w:bCs w:val="0"/>
          <w:color w:val="002060"/>
          <w:sz w:val="22"/>
          <w:szCs w:val="22"/>
        </w:rPr>
      </w:pPr>
    </w:p>
    <w:p w14:paraId="3DC409E3" w14:textId="77777777" w:rsidR="003C3F5A" w:rsidRDefault="003C3F5A" w:rsidP="003C3F5A">
      <w:pPr>
        <w:pStyle w:val="titoloprinc0"/>
        <w:jc w:val="both"/>
        <w:rPr>
          <w:b w:val="0"/>
          <w:bCs w:val="0"/>
          <w:color w:val="002060"/>
          <w:sz w:val="22"/>
          <w:szCs w:val="22"/>
        </w:rPr>
      </w:pPr>
      <w:r w:rsidRPr="00D66B9F">
        <w:rPr>
          <w:b w:val="0"/>
          <w:bCs w:val="0"/>
          <w:color w:val="002060"/>
          <w:sz w:val="22"/>
          <w:szCs w:val="22"/>
        </w:rPr>
        <w:t xml:space="preserve">La Società </w:t>
      </w:r>
      <w:r>
        <w:rPr>
          <w:color w:val="002060"/>
          <w:sz w:val="22"/>
          <w:szCs w:val="22"/>
        </w:rPr>
        <w:t xml:space="preserve">ITALSERVICE C5 </w:t>
      </w:r>
      <w:r w:rsidRPr="00D66B9F">
        <w:rPr>
          <w:b w:val="0"/>
          <w:bCs w:val="0"/>
          <w:color w:val="002060"/>
          <w:sz w:val="22"/>
          <w:szCs w:val="22"/>
        </w:rPr>
        <w:t xml:space="preserve">comunica che disputerà tutte le gare interne </w:t>
      </w:r>
      <w:r>
        <w:rPr>
          <w:b w:val="0"/>
          <w:bCs w:val="0"/>
          <w:color w:val="002060"/>
          <w:sz w:val="22"/>
          <w:szCs w:val="22"/>
        </w:rPr>
        <w:t>la</w:t>
      </w:r>
      <w:r w:rsidRPr="00D66B9F">
        <w:rPr>
          <w:b w:val="0"/>
          <w:bCs w:val="0"/>
          <w:color w:val="002060"/>
          <w:sz w:val="22"/>
          <w:szCs w:val="22"/>
        </w:rPr>
        <w:t xml:space="preserve"> </w:t>
      </w:r>
      <w:r>
        <w:rPr>
          <w:color w:val="002060"/>
          <w:sz w:val="22"/>
          <w:szCs w:val="22"/>
        </w:rPr>
        <w:t>DOMENICA</w:t>
      </w:r>
      <w:r w:rsidRPr="00D66B9F">
        <w:rPr>
          <w:b w:val="0"/>
          <w:bCs w:val="0"/>
          <w:color w:val="002060"/>
          <w:sz w:val="22"/>
          <w:szCs w:val="22"/>
        </w:rPr>
        <w:t xml:space="preserve"> alle </w:t>
      </w:r>
      <w:r w:rsidRPr="00D66B9F">
        <w:rPr>
          <w:color w:val="002060"/>
          <w:sz w:val="22"/>
          <w:szCs w:val="22"/>
        </w:rPr>
        <w:t xml:space="preserve">ore </w:t>
      </w:r>
      <w:r>
        <w:rPr>
          <w:color w:val="002060"/>
          <w:sz w:val="22"/>
          <w:szCs w:val="22"/>
        </w:rPr>
        <w:t>15:00</w:t>
      </w:r>
      <w:r w:rsidRPr="00D66B9F">
        <w:rPr>
          <w:b w:val="0"/>
          <w:bCs w:val="0"/>
          <w:color w:val="002060"/>
          <w:sz w:val="22"/>
          <w:szCs w:val="22"/>
        </w:rPr>
        <w:t xml:space="preserve">, </w:t>
      </w:r>
      <w:r w:rsidRPr="00864EA5">
        <w:rPr>
          <w:color w:val="002060"/>
          <w:sz w:val="22"/>
          <w:szCs w:val="22"/>
        </w:rPr>
        <w:t>Circolo Tennis coperto “La Trave”</w:t>
      </w:r>
      <w:r>
        <w:rPr>
          <w:b w:val="0"/>
          <w:bCs w:val="0"/>
          <w:color w:val="002060"/>
          <w:sz w:val="22"/>
          <w:szCs w:val="22"/>
        </w:rPr>
        <w:t xml:space="preserve">, via Villa Tombari di </w:t>
      </w:r>
      <w:r w:rsidRPr="00864EA5">
        <w:rPr>
          <w:color w:val="002060"/>
          <w:sz w:val="22"/>
          <w:szCs w:val="22"/>
        </w:rPr>
        <w:t>FANO</w:t>
      </w:r>
      <w:r w:rsidRPr="00D66B9F">
        <w:rPr>
          <w:b w:val="0"/>
          <w:bCs w:val="0"/>
          <w:color w:val="002060"/>
          <w:sz w:val="22"/>
          <w:szCs w:val="22"/>
        </w:rPr>
        <w:t>.</w:t>
      </w:r>
    </w:p>
    <w:p w14:paraId="24BC1DE9" w14:textId="77777777" w:rsidR="003C3F5A" w:rsidRDefault="003C3F5A" w:rsidP="003C3F5A">
      <w:pPr>
        <w:pStyle w:val="titoloprinc0"/>
        <w:jc w:val="both"/>
        <w:rPr>
          <w:b w:val="0"/>
          <w:bCs w:val="0"/>
          <w:color w:val="002060"/>
          <w:sz w:val="22"/>
          <w:szCs w:val="22"/>
        </w:rPr>
      </w:pPr>
    </w:p>
    <w:p w14:paraId="5FD44251" w14:textId="77777777" w:rsidR="003C3F5A" w:rsidRPr="00C247FB" w:rsidRDefault="003C3F5A" w:rsidP="003C3F5A">
      <w:pPr>
        <w:pStyle w:val="titoloprinc0"/>
        <w:rPr>
          <w:color w:val="002060"/>
        </w:rPr>
      </w:pPr>
      <w:r w:rsidRPr="00C247FB">
        <w:rPr>
          <w:color w:val="002060"/>
        </w:rPr>
        <w:t>VARIAZIONI AL PROGRAMMA GARE</w:t>
      </w:r>
    </w:p>
    <w:p w14:paraId="6D0112FC" w14:textId="77777777" w:rsidR="003C3F5A" w:rsidRPr="00C247FB" w:rsidRDefault="003C3F5A" w:rsidP="003C3F5A">
      <w:pPr>
        <w:pStyle w:val="breakline"/>
        <w:rPr>
          <w:color w:val="002060"/>
        </w:rPr>
      </w:pPr>
    </w:p>
    <w:p w14:paraId="5D424D86" w14:textId="77777777" w:rsidR="003C3F5A" w:rsidRPr="00C247FB" w:rsidRDefault="003C3F5A" w:rsidP="003C3F5A">
      <w:pPr>
        <w:pStyle w:val="breakline"/>
        <w:rPr>
          <w:color w:val="002060"/>
        </w:rPr>
      </w:pPr>
    </w:p>
    <w:p w14:paraId="53A4F0CF" w14:textId="77777777" w:rsidR="003C3F5A" w:rsidRPr="00C247FB" w:rsidRDefault="003C3F5A" w:rsidP="003C3F5A">
      <w:pPr>
        <w:pStyle w:val="sottotitolocampionato10"/>
        <w:rPr>
          <w:color w:val="002060"/>
        </w:rPr>
      </w:pPr>
      <w:r w:rsidRPr="00C247FB">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C3F5A" w:rsidRPr="00C247FB" w14:paraId="78DEB28B" w14:textId="77777777" w:rsidTr="0099708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B71AF3" w14:textId="77777777" w:rsidR="003C3F5A" w:rsidRPr="00C247FB" w:rsidRDefault="003C3F5A" w:rsidP="00997082">
            <w:pPr>
              <w:pStyle w:val="headertabella0"/>
              <w:rPr>
                <w:color w:val="002060"/>
              </w:rPr>
            </w:pPr>
            <w:r w:rsidRPr="00C247FB">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91CFBF" w14:textId="77777777" w:rsidR="003C3F5A" w:rsidRPr="00C247FB" w:rsidRDefault="003C3F5A" w:rsidP="00997082">
            <w:pPr>
              <w:pStyle w:val="headertabella0"/>
              <w:rPr>
                <w:color w:val="002060"/>
              </w:rPr>
            </w:pPr>
            <w:r w:rsidRPr="00C247FB">
              <w:rPr>
                <w:color w:val="002060"/>
              </w:rPr>
              <w:t xml:space="preserve">N° </w:t>
            </w:r>
            <w:proofErr w:type="spellStart"/>
            <w:r w:rsidRPr="00C247FB">
              <w:rPr>
                <w:color w:val="002060"/>
              </w:rPr>
              <w:t>Gior</w:t>
            </w:r>
            <w:proofErr w:type="spellEnd"/>
            <w:r w:rsidRPr="00C247FB">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DB826A" w14:textId="77777777" w:rsidR="003C3F5A" w:rsidRPr="00C247FB" w:rsidRDefault="003C3F5A" w:rsidP="00997082">
            <w:pPr>
              <w:pStyle w:val="headertabella0"/>
              <w:rPr>
                <w:color w:val="002060"/>
              </w:rPr>
            </w:pPr>
            <w:r w:rsidRPr="00C247FB">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2706E9" w14:textId="77777777" w:rsidR="003C3F5A" w:rsidRPr="00C247FB" w:rsidRDefault="003C3F5A" w:rsidP="00997082">
            <w:pPr>
              <w:pStyle w:val="headertabella0"/>
              <w:rPr>
                <w:color w:val="002060"/>
              </w:rPr>
            </w:pPr>
            <w:r w:rsidRPr="00C247FB">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40D4F7" w14:textId="77777777" w:rsidR="003C3F5A" w:rsidRPr="00C247FB" w:rsidRDefault="003C3F5A" w:rsidP="00997082">
            <w:pPr>
              <w:pStyle w:val="headertabella0"/>
              <w:rPr>
                <w:color w:val="002060"/>
              </w:rPr>
            </w:pPr>
            <w:r w:rsidRPr="00C247FB">
              <w:rPr>
                <w:color w:val="002060"/>
              </w:rPr>
              <w:t xml:space="preserve">Data </w:t>
            </w:r>
            <w:proofErr w:type="spellStart"/>
            <w:r w:rsidRPr="00C247FB">
              <w:rPr>
                <w:color w:val="002060"/>
              </w:rPr>
              <w:t>Orig</w:t>
            </w:r>
            <w:proofErr w:type="spellEnd"/>
            <w:r w:rsidRPr="00C247FB">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36C3AC" w14:textId="77777777" w:rsidR="003C3F5A" w:rsidRPr="00C247FB" w:rsidRDefault="003C3F5A" w:rsidP="00997082">
            <w:pPr>
              <w:pStyle w:val="headertabella0"/>
              <w:rPr>
                <w:color w:val="002060"/>
              </w:rPr>
            </w:pPr>
            <w:r w:rsidRPr="00C247FB">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FD834F" w14:textId="77777777" w:rsidR="003C3F5A" w:rsidRPr="00C247FB" w:rsidRDefault="003C3F5A" w:rsidP="00997082">
            <w:pPr>
              <w:pStyle w:val="headertabella0"/>
              <w:rPr>
                <w:color w:val="002060"/>
              </w:rPr>
            </w:pPr>
            <w:r w:rsidRPr="00C247FB">
              <w:rPr>
                <w:color w:val="002060"/>
              </w:rPr>
              <w:t xml:space="preserve">Ora </w:t>
            </w:r>
            <w:proofErr w:type="spellStart"/>
            <w:r w:rsidRPr="00C247FB">
              <w:rPr>
                <w:color w:val="002060"/>
              </w:rPr>
              <w:t>Orig</w:t>
            </w:r>
            <w:proofErr w:type="spellEnd"/>
            <w:r w:rsidRPr="00C247FB">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A36822" w14:textId="77777777" w:rsidR="003C3F5A" w:rsidRPr="00C247FB" w:rsidRDefault="003C3F5A" w:rsidP="00997082">
            <w:pPr>
              <w:pStyle w:val="headertabella0"/>
              <w:rPr>
                <w:color w:val="002060"/>
              </w:rPr>
            </w:pPr>
            <w:r w:rsidRPr="00C247FB">
              <w:rPr>
                <w:color w:val="002060"/>
              </w:rPr>
              <w:t>Impianto</w:t>
            </w:r>
          </w:p>
        </w:tc>
      </w:tr>
      <w:tr w:rsidR="003C3F5A" w:rsidRPr="00C247FB" w14:paraId="23FA4801" w14:textId="77777777" w:rsidTr="0099708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488AB" w14:textId="77777777" w:rsidR="003C3F5A" w:rsidRPr="00864EA5" w:rsidRDefault="003C3F5A" w:rsidP="00997082">
            <w:pPr>
              <w:pStyle w:val="rowtabella0"/>
              <w:rPr>
                <w:color w:val="002060"/>
                <w:highlight w:val="yellow"/>
              </w:rPr>
            </w:pPr>
            <w:r w:rsidRPr="00864EA5">
              <w:rPr>
                <w:color w:val="002060"/>
                <w:highlight w:val="yellow"/>
              </w:rPr>
              <w:t>06/10/2023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BB980" w14:textId="77777777" w:rsidR="003C3F5A" w:rsidRPr="00864EA5" w:rsidRDefault="003C3F5A" w:rsidP="00997082">
            <w:pPr>
              <w:pStyle w:val="rowtabella0"/>
              <w:jc w:val="center"/>
              <w:rPr>
                <w:color w:val="002060"/>
                <w:highlight w:val="yellow"/>
              </w:rPr>
            </w:pPr>
            <w:r w:rsidRPr="00864EA5">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831E0" w14:textId="77777777" w:rsidR="003C3F5A" w:rsidRPr="00864EA5" w:rsidRDefault="003C3F5A" w:rsidP="00997082">
            <w:pPr>
              <w:pStyle w:val="rowtabella0"/>
              <w:rPr>
                <w:color w:val="002060"/>
                <w:highlight w:val="yellow"/>
              </w:rPr>
            </w:pPr>
            <w:r w:rsidRPr="00864EA5">
              <w:rPr>
                <w:color w:val="002060"/>
                <w:highlight w:val="yellow"/>
              </w:rPr>
              <w:t>SPECIAL ONE SPORTING CLUB</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E3811" w14:textId="77777777" w:rsidR="003C3F5A" w:rsidRPr="00864EA5" w:rsidRDefault="003C3F5A" w:rsidP="00997082">
            <w:pPr>
              <w:pStyle w:val="rowtabella0"/>
              <w:rPr>
                <w:color w:val="002060"/>
                <w:highlight w:val="yellow"/>
              </w:rPr>
            </w:pPr>
            <w:r w:rsidRPr="00864EA5">
              <w:rPr>
                <w:color w:val="002060"/>
                <w:highlight w:val="yellow"/>
              </w:rPr>
              <w:t xml:space="preserve">AMICI DEL </w:t>
            </w:r>
            <w:proofErr w:type="spellStart"/>
            <w:r w:rsidRPr="00864EA5">
              <w:rPr>
                <w:color w:val="002060"/>
                <w:highlight w:val="yellow"/>
              </w:rPr>
              <w:t>CENTROSOCIOsq.B</w:t>
            </w:r>
            <w:proofErr w:type="spellEnd"/>
            <w:r w:rsidRPr="00864EA5">
              <w:rPr>
                <w:color w:val="002060"/>
                <w:highlight w:val="yellow"/>
              </w:rPr>
              <w:t xml:space="preserve"> *FCL*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9A7E8" w14:textId="77777777" w:rsidR="003C3F5A" w:rsidRPr="00C247FB" w:rsidRDefault="003C3F5A" w:rsidP="00997082">
            <w:pPr>
              <w:pStyle w:val="rowtabella0"/>
              <w:rPr>
                <w:color w:val="002060"/>
              </w:rPr>
            </w:pPr>
            <w:r w:rsidRPr="00C247FB">
              <w:rPr>
                <w:color w:val="002060"/>
              </w:rPr>
              <w:t>0</w:t>
            </w:r>
            <w:r>
              <w:rPr>
                <w:color w:val="002060"/>
              </w:rPr>
              <w:t>8</w:t>
            </w:r>
            <w:r w:rsidRPr="00C247FB">
              <w:rPr>
                <w:color w:val="002060"/>
              </w:rPr>
              <w:t>/10/2023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B7747" w14:textId="77777777" w:rsidR="003C3F5A" w:rsidRPr="00C247FB" w:rsidRDefault="003C3F5A" w:rsidP="00997082">
            <w:pPr>
              <w:pStyle w:val="rowtabella0"/>
              <w:jc w:val="center"/>
              <w:rPr>
                <w:color w:val="002060"/>
              </w:rPr>
            </w:pPr>
            <w:r w:rsidRPr="00864EA5">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BAC59" w14:textId="77777777" w:rsidR="003C3F5A" w:rsidRPr="00C247FB" w:rsidRDefault="003C3F5A" w:rsidP="00997082">
            <w:pPr>
              <w:pStyle w:val="rowtabella0"/>
              <w:jc w:val="center"/>
              <w:rPr>
                <w:color w:val="002060"/>
              </w:rPr>
            </w:pPr>
            <w:r w:rsidRPr="00C247FB">
              <w:rPr>
                <w:color w:val="002060"/>
              </w:rPr>
              <w:t>10:30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F85BB" w14:textId="77777777" w:rsidR="003C3F5A" w:rsidRPr="00C247FB" w:rsidRDefault="003C3F5A" w:rsidP="00997082">
            <w:pPr>
              <w:rPr>
                <w:color w:val="002060"/>
              </w:rPr>
            </w:pPr>
          </w:p>
        </w:tc>
      </w:tr>
      <w:tr w:rsidR="003C3F5A" w:rsidRPr="00C247FB" w14:paraId="04320F6D" w14:textId="77777777" w:rsidTr="0099708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90582" w14:textId="77777777" w:rsidR="003C3F5A" w:rsidRPr="00864EA5" w:rsidRDefault="003C3F5A" w:rsidP="00997082">
            <w:pPr>
              <w:pStyle w:val="rowtabella0"/>
              <w:rPr>
                <w:color w:val="002060"/>
                <w:highlight w:val="yellow"/>
              </w:rPr>
            </w:pPr>
            <w:r w:rsidRPr="00864EA5">
              <w:rPr>
                <w:color w:val="002060"/>
                <w:highlight w:val="yellow"/>
              </w:rPr>
              <w:t>07/10/2023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54071" w14:textId="77777777" w:rsidR="003C3F5A" w:rsidRPr="00864EA5" w:rsidRDefault="003C3F5A" w:rsidP="00997082">
            <w:pPr>
              <w:pStyle w:val="rowtabella0"/>
              <w:jc w:val="center"/>
              <w:rPr>
                <w:color w:val="002060"/>
                <w:highlight w:val="yellow"/>
              </w:rPr>
            </w:pPr>
            <w:r w:rsidRPr="00864EA5">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5FE52" w14:textId="77777777" w:rsidR="003C3F5A" w:rsidRPr="00864EA5" w:rsidRDefault="003C3F5A" w:rsidP="00997082">
            <w:pPr>
              <w:pStyle w:val="rowtabella0"/>
              <w:rPr>
                <w:color w:val="002060"/>
                <w:highlight w:val="yellow"/>
              </w:rPr>
            </w:pPr>
            <w:r w:rsidRPr="00864EA5">
              <w:rPr>
                <w:color w:val="002060"/>
                <w:highlight w:val="yellow"/>
              </w:rPr>
              <w:t xml:space="preserve">AUDAX 1970 </w:t>
            </w:r>
            <w:proofErr w:type="gramStart"/>
            <w:r w:rsidRPr="00864EA5">
              <w:rPr>
                <w:color w:val="002060"/>
                <w:highlight w:val="yellow"/>
              </w:rPr>
              <w:t>S.ANGELO</w:t>
            </w:r>
            <w:proofErr w:type="gramEnd"/>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A96BC" w14:textId="77777777" w:rsidR="003C3F5A" w:rsidRPr="00864EA5" w:rsidRDefault="003C3F5A" w:rsidP="00997082">
            <w:pPr>
              <w:pStyle w:val="rowtabella0"/>
              <w:rPr>
                <w:color w:val="002060"/>
                <w:highlight w:val="yellow"/>
              </w:rPr>
            </w:pPr>
            <w:r w:rsidRPr="00864EA5">
              <w:rPr>
                <w:color w:val="002060"/>
                <w:highlight w:val="yellow"/>
              </w:rPr>
              <w:t>CARISSIMI 2016</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58963" w14:textId="77777777" w:rsidR="003C3F5A" w:rsidRPr="00C247FB" w:rsidRDefault="003C3F5A" w:rsidP="00997082">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43B56" w14:textId="77777777" w:rsidR="003C3F5A" w:rsidRPr="00864EA5" w:rsidRDefault="003C3F5A" w:rsidP="00997082">
            <w:pPr>
              <w:pStyle w:val="rowtabella0"/>
              <w:jc w:val="center"/>
              <w:rPr>
                <w:color w:val="002060"/>
                <w:highlight w:val="yellow"/>
              </w:rPr>
            </w:pPr>
            <w:r w:rsidRPr="00864EA5">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517B3" w14:textId="77777777" w:rsidR="003C3F5A" w:rsidRPr="00864EA5" w:rsidRDefault="003C3F5A" w:rsidP="00997082">
            <w:pPr>
              <w:rPr>
                <w:color w:val="002060"/>
                <w:highlight w:val="yellow"/>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B24DE" w14:textId="77777777" w:rsidR="003C3F5A" w:rsidRPr="00C247FB" w:rsidRDefault="003C3F5A" w:rsidP="00997082">
            <w:pPr>
              <w:pStyle w:val="rowtabella0"/>
              <w:rPr>
                <w:color w:val="002060"/>
              </w:rPr>
            </w:pPr>
            <w:r w:rsidRPr="00864EA5">
              <w:rPr>
                <w:color w:val="002060"/>
                <w:highlight w:val="yellow"/>
              </w:rPr>
              <w:t>PALESTRA IST.BETTINO PADOVANO SENIGALLIA VIA ANTONIO ROSMINI 22/B</w:t>
            </w:r>
          </w:p>
        </w:tc>
      </w:tr>
      <w:tr w:rsidR="003C3F5A" w:rsidRPr="00C247FB" w14:paraId="58E86538" w14:textId="77777777" w:rsidTr="0099708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6739C" w14:textId="77777777" w:rsidR="003C3F5A" w:rsidRPr="00864EA5" w:rsidRDefault="003C3F5A" w:rsidP="00997082">
            <w:pPr>
              <w:pStyle w:val="rowtabella0"/>
              <w:rPr>
                <w:color w:val="002060"/>
                <w:highlight w:val="yellow"/>
              </w:rPr>
            </w:pPr>
            <w:r w:rsidRPr="00864EA5">
              <w:rPr>
                <w:color w:val="002060"/>
                <w:highlight w:val="yellow"/>
              </w:rPr>
              <w:t>21/10/2023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DE530" w14:textId="77777777" w:rsidR="003C3F5A" w:rsidRPr="00864EA5" w:rsidRDefault="003C3F5A" w:rsidP="00997082">
            <w:pPr>
              <w:pStyle w:val="rowtabella0"/>
              <w:jc w:val="center"/>
              <w:rPr>
                <w:color w:val="002060"/>
                <w:highlight w:val="yellow"/>
              </w:rPr>
            </w:pPr>
            <w:r w:rsidRPr="00864EA5">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E4126" w14:textId="77777777" w:rsidR="003C3F5A" w:rsidRPr="00864EA5" w:rsidRDefault="003C3F5A" w:rsidP="00997082">
            <w:pPr>
              <w:pStyle w:val="rowtabella0"/>
              <w:rPr>
                <w:color w:val="002060"/>
                <w:highlight w:val="yellow"/>
              </w:rPr>
            </w:pPr>
            <w:r w:rsidRPr="00864EA5">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6190E" w14:textId="77777777" w:rsidR="003C3F5A" w:rsidRPr="00864EA5" w:rsidRDefault="003C3F5A" w:rsidP="00997082">
            <w:pPr>
              <w:pStyle w:val="rowtabella0"/>
              <w:rPr>
                <w:color w:val="002060"/>
                <w:highlight w:val="yellow"/>
              </w:rPr>
            </w:pPr>
            <w:r w:rsidRPr="00864EA5">
              <w:rPr>
                <w:color w:val="002060"/>
                <w:highlight w:val="yellow"/>
              </w:rPr>
              <w:t>SPECIAL ONE SPORTING CLUB</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C2E83" w14:textId="77777777" w:rsidR="003C3F5A" w:rsidRPr="00C247FB" w:rsidRDefault="003C3F5A" w:rsidP="00997082">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13E2B" w14:textId="77777777" w:rsidR="003C3F5A" w:rsidRPr="00C247FB" w:rsidRDefault="003C3F5A" w:rsidP="00997082">
            <w:pPr>
              <w:pStyle w:val="rowtabella0"/>
              <w:jc w:val="center"/>
              <w:rPr>
                <w:color w:val="002060"/>
              </w:rPr>
            </w:pPr>
            <w:r w:rsidRPr="00864EA5">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AC4A6" w14:textId="77777777" w:rsidR="003C3F5A" w:rsidRPr="00C247FB" w:rsidRDefault="003C3F5A" w:rsidP="00997082">
            <w:pPr>
              <w:pStyle w:val="rowtabella0"/>
              <w:jc w:val="center"/>
              <w:rPr>
                <w:color w:val="002060"/>
              </w:rPr>
            </w:pPr>
            <w:r w:rsidRPr="00C247FB">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6E3A8" w14:textId="77777777" w:rsidR="003C3F5A" w:rsidRPr="00C247FB" w:rsidRDefault="003C3F5A" w:rsidP="00997082">
            <w:pPr>
              <w:rPr>
                <w:color w:val="002060"/>
              </w:rPr>
            </w:pPr>
          </w:p>
        </w:tc>
      </w:tr>
    </w:tbl>
    <w:p w14:paraId="667FF03B" w14:textId="77777777" w:rsidR="003C3F5A" w:rsidRPr="00C247FB" w:rsidRDefault="003C3F5A" w:rsidP="003C3F5A">
      <w:pPr>
        <w:pStyle w:val="breakline"/>
        <w:rPr>
          <w:rFonts w:eastAsiaTheme="minorEastAsia"/>
          <w:color w:val="002060"/>
        </w:rPr>
      </w:pPr>
    </w:p>
    <w:p w14:paraId="552FEDEF" w14:textId="77777777" w:rsidR="003C3F5A" w:rsidRPr="00C247FB" w:rsidRDefault="003C3F5A" w:rsidP="003C3F5A">
      <w:pPr>
        <w:pStyle w:val="breakline"/>
        <w:rPr>
          <w:color w:val="002060"/>
        </w:rPr>
      </w:pPr>
    </w:p>
    <w:p w14:paraId="2AC7D63F" w14:textId="77777777" w:rsidR="003C3F5A" w:rsidRPr="00C247FB" w:rsidRDefault="003C3F5A" w:rsidP="003C3F5A">
      <w:pPr>
        <w:pStyle w:val="sottotitolocampionato10"/>
        <w:rPr>
          <w:color w:val="002060"/>
        </w:rPr>
      </w:pPr>
      <w:r w:rsidRPr="00C247FB">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C3F5A" w:rsidRPr="00C247FB" w14:paraId="5AD84E7A" w14:textId="77777777" w:rsidTr="0099708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73025B" w14:textId="77777777" w:rsidR="003C3F5A" w:rsidRPr="00C247FB" w:rsidRDefault="003C3F5A" w:rsidP="00997082">
            <w:pPr>
              <w:pStyle w:val="headertabella0"/>
              <w:rPr>
                <w:color w:val="002060"/>
              </w:rPr>
            </w:pPr>
            <w:r w:rsidRPr="00C247FB">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2E443D" w14:textId="77777777" w:rsidR="003C3F5A" w:rsidRPr="00C247FB" w:rsidRDefault="003C3F5A" w:rsidP="00997082">
            <w:pPr>
              <w:pStyle w:val="headertabella0"/>
              <w:rPr>
                <w:color w:val="002060"/>
              </w:rPr>
            </w:pPr>
            <w:r w:rsidRPr="00C247FB">
              <w:rPr>
                <w:color w:val="002060"/>
              </w:rPr>
              <w:t xml:space="preserve">N° </w:t>
            </w:r>
            <w:proofErr w:type="spellStart"/>
            <w:r w:rsidRPr="00C247FB">
              <w:rPr>
                <w:color w:val="002060"/>
              </w:rPr>
              <w:t>Gior</w:t>
            </w:r>
            <w:proofErr w:type="spellEnd"/>
            <w:r w:rsidRPr="00C247FB">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FC9035" w14:textId="77777777" w:rsidR="003C3F5A" w:rsidRPr="00C247FB" w:rsidRDefault="003C3F5A" w:rsidP="00997082">
            <w:pPr>
              <w:pStyle w:val="headertabella0"/>
              <w:rPr>
                <w:color w:val="002060"/>
              </w:rPr>
            </w:pPr>
            <w:r w:rsidRPr="00C247FB">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351600" w14:textId="77777777" w:rsidR="003C3F5A" w:rsidRPr="00C247FB" w:rsidRDefault="003C3F5A" w:rsidP="00997082">
            <w:pPr>
              <w:pStyle w:val="headertabella0"/>
              <w:rPr>
                <w:color w:val="002060"/>
              </w:rPr>
            </w:pPr>
            <w:r w:rsidRPr="00C247FB">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99C22F" w14:textId="77777777" w:rsidR="003C3F5A" w:rsidRPr="00C247FB" w:rsidRDefault="003C3F5A" w:rsidP="00997082">
            <w:pPr>
              <w:pStyle w:val="headertabella0"/>
              <w:rPr>
                <w:color w:val="002060"/>
              </w:rPr>
            </w:pPr>
            <w:r w:rsidRPr="00C247FB">
              <w:rPr>
                <w:color w:val="002060"/>
              </w:rPr>
              <w:t xml:space="preserve">Data </w:t>
            </w:r>
            <w:proofErr w:type="spellStart"/>
            <w:r w:rsidRPr="00C247FB">
              <w:rPr>
                <w:color w:val="002060"/>
              </w:rPr>
              <w:t>Orig</w:t>
            </w:r>
            <w:proofErr w:type="spellEnd"/>
            <w:r w:rsidRPr="00C247FB">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BB6A28" w14:textId="77777777" w:rsidR="003C3F5A" w:rsidRPr="00C247FB" w:rsidRDefault="003C3F5A" w:rsidP="00997082">
            <w:pPr>
              <w:pStyle w:val="headertabella0"/>
              <w:rPr>
                <w:color w:val="002060"/>
              </w:rPr>
            </w:pPr>
            <w:r w:rsidRPr="00C247FB">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E4355B" w14:textId="77777777" w:rsidR="003C3F5A" w:rsidRPr="00C247FB" w:rsidRDefault="003C3F5A" w:rsidP="00997082">
            <w:pPr>
              <w:pStyle w:val="headertabella0"/>
              <w:rPr>
                <w:color w:val="002060"/>
              </w:rPr>
            </w:pPr>
            <w:r w:rsidRPr="00C247FB">
              <w:rPr>
                <w:color w:val="002060"/>
              </w:rPr>
              <w:t xml:space="preserve">Ora </w:t>
            </w:r>
            <w:proofErr w:type="spellStart"/>
            <w:r w:rsidRPr="00C247FB">
              <w:rPr>
                <w:color w:val="002060"/>
              </w:rPr>
              <w:t>Orig</w:t>
            </w:r>
            <w:proofErr w:type="spellEnd"/>
            <w:r w:rsidRPr="00C247FB">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DFC013" w14:textId="77777777" w:rsidR="003C3F5A" w:rsidRPr="00C247FB" w:rsidRDefault="003C3F5A" w:rsidP="00997082">
            <w:pPr>
              <w:pStyle w:val="headertabella0"/>
              <w:rPr>
                <w:color w:val="002060"/>
              </w:rPr>
            </w:pPr>
            <w:r w:rsidRPr="00C247FB">
              <w:rPr>
                <w:color w:val="002060"/>
              </w:rPr>
              <w:t>Impianto</w:t>
            </w:r>
          </w:p>
        </w:tc>
      </w:tr>
      <w:tr w:rsidR="003C3F5A" w:rsidRPr="00C247FB" w14:paraId="13AB6CB9" w14:textId="77777777" w:rsidTr="0099708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7734A" w14:textId="77777777" w:rsidR="003C3F5A" w:rsidRPr="00864EA5" w:rsidRDefault="003C3F5A" w:rsidP="00997082">
            <w:pPr>
              <w:pStyle w:val="rowtabella0"/>
              <w:rPr>
                <w:color w:val="002060"/>
                <w:highlight w:val="yellow"/>
              </w:rPr>
            </w:pPr>
            <w:r w:rsidRPr="00864EA5">
              <w:rPr>
                <w:color w:val="002060"/>
                <w:highlight w:val="yellow"/>
              </w:rPr>
              <w:t>07/10/2023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EB6F9" w14:textId="77777777" w:rsidR="003C3F5A" w:rsidRPr="00864EA5" w:rsidRDefault="003C3F5A" w:rsidP="00997082">
            <w:pPr>
              <w:pStyle w:val="rowtabella0"/>
              <w:jc w:val="center"/>
              <w:rPr>
                <w:color w:val="002060"/>
                <w:highlight w:val="yellow"/>
              </w:rPr>
            </w:pPr>
            <w:r w:rsidRPr="00864EA5">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E472B" w14:textId="77777777" w:rsidR="003C3F5A" w:rsidRPr="00864EA5" w:rsidRDefault="003C3F5A" w:rsidP="00997082">
            <w:pPr>
              <w:pStyle w:val="rowtabella0"/>
              <w:rPr>
                <w:color w:val="002060"/>
                <w:highlight w:val="yellow"/>
              </w:rPr>
            </w:pPr>
            <w:r w:rsidRPr="00864EA5">
              <w:rPr>
                <w:color w:val="002060"/>
                <w:highlight w:val="yellow"/>
              </w:rPr>
              <w:t>CSI GAUDIO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D3F38" w14:textId="77777777" w:rsidR="003C3F5A" w:rsidRPr="00864EA5" w:rsidRDefault="003C3F5A" w:rsidP="00997082">
            <w:pPr>
              <w:pStyle w:val="rowtabella0"/>
              <w:rPr>
                <w:color w:val="002060"/>
                <w:highlight w:val="yellow"/>
              </w:rPr>
            </w:pPr>
            <w:r w:rsidRPr="00864EA5">
              <w:rPr>
                <w:color w:val="002060"/>
                <w:highlight w:val="yellow"/>
              </w:rPr>
              <w:t>C.U.S. ANCONA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CF3843" w14:textId="77777777" w:rsidR="003C3F5A" w:rsidRPr="00C247FB" w:rsidRDefault="003C3F5A" w:rsidP="00997082">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E31EA" w14:textId="77777777" w:rsidR="003C3F5A" w:rsidRPr="00C247FB" w:rsidRDefault="003C3F5A" w:rsidP="00997082">
            <w:pPr>
              <w:pStyle w:val="rowtabella0"/>
              <w:jc w:val="center"/>
              <w:rPr>
                <w:color w:val="002060"/>
              </w:rPr>
            </w:pPr>
            <w:r w:rsidRPr="00864EA5">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DB419" w14:textId="77777777" w:rsidR="003C3F5A" w:rsidRPr="00864EA5" w:rsidRDefault="003C3F5A" w:rsidP="00997082">
            <w:pPr>
              <w:rPr>
                <w:color w:val="002060"/>
                <w:highlight w:val="yellow"/>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317F9" w14:textId="77777777" w:rsidR="003C3F5A" w:rsidRPr="00864EA5" w:rsidRDefault="003C3F5A" w:rsidP="00997082">
            <w:pPr>
              <w:pStyle w:val="rowtabella0"/>
              <w:rPr>
                <w:color w:val="002060"/>
                <w:highlight w:val="yellow"/>
              </w:rPr>
            </w:pPr>
            <w:r w:rsidRPr="00864EA5">
              <w:rPr>
                <w:color w:val="002060"/>
                <w:highlight w:val="yellow"/>
              </w:rPr>
              <w:t>PALASPORT "ZANNONI 2" JESI VIA ZANNONI</w:t>
            </w:r>
          </w:p>
        </w:tc>
      </w:tr>
      <w:tr w:rsidR="003C3F5A" w:rsidRPr="00C247FB" w14:paraId="544A6638" w14:textId="77777777" w:rsidTr="0099708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6B0B4" w14:textId="77777777" w:rsidR="003C3F5A" w:rsidRPr="00864EA5" w:rsidRDefault="003C3F5A" w:rsidP="00997082">
            <w:pPr>
              <w:pStyle w:val="rowtabella0"/>
              <w:rPr>
                <w:color w:val="002060"/>
                <w:highlight w:val="yellow"/>
              </w:rPr>
            </w:pPr>
            <w:r w:rsidRPr="00864EA5">
              <w:rPr>
                <w:color w:val="002060"/>
                <w:highlight w:val="yellow"/>
              </w:rPr>
              <w:t>10/10/2023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5A569" w14:textId="77777777" w:rsidR="003C3F5A" w:rsidRPr="00864EA5" w:rsidRDefault="003C3F5A" w:rsidP="00997082">
            <w:pPr>
              <w:pStyle w:val="rowtabella0"/>
              <w:jc w:val="center"/>
              <w:rPr>
                <w:color w:val="002060"/>
                <w:highlight w:val="yellow"/>
              </w:rPr>
            </w:pPr>
            <w:r w:rsidRPr="00864EA5">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77393" w14:textId="77777777" w:rsidR="003C3F5A" w:rsidRPr="00864EA5" w:rsidRDefault="003C3F5A" w:rsidP="00997082">
            <w:pPr>
              <w:pStyle w:val="rowtabella0"/>
              <w:rPr>
                <w:color w:val="002060"/>
                <w:highlight w:val="yellow"/>
              </w:rPr>
            </w:pPr>
            <w:r w:rsidRPr="00864EA5">
              <w:rPr>
                <w:color w:val="002060"/>
                <w:highlight w:val="yellow"/>
              </w:rPr>
              <w:t>OSIMO FIVE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9C4B7" w14:textId="77777777" w:rsidR="003C3F5A" w:rsidRPr="00864EA5" w:rsidRDefault="003C3F5A" w:rsidP="00997082">
            <w:pPr>
              <w:pStyle w:val="rowtabella0"/>
              <w:rPr>
                <w:color w:val="002060"/>
                <w:highlight w:val="yellow"/>
              </w:rPr>
            </w:pPr>
            <w:r w:rsidRPr="00864EA5">
              <w:rPr>
                <w:color w:val="002060"/>
                <w:highlight w:val="yellow"/>
              </w:rPr>
              <w:t>JESI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C7321" w14:textId="77777777" w:rsidR="003C3F5A" w:rsidRPr="00C247FB" w:rsidRDefault="003C3F5A" w:rsidP="00997082">
            <w:pPr>
              <w:pStyle w:val="rowtabella0"/>
              <w:rPr>
                <w:color w:val="002060"/>
              </w:rPr>
            </w:pPr>
            <w:r w:rsidRPr="00C247FB">
              <w:rPr>
                <w:color w:val="002060"/>
              </w:rPr>
              <w:t>0</w:t>
            </w:r>
            <w:r>
              <w:rPr>
                <w:color w:val="002060"/>
              </w:rPr>
              <w:t>7</w:t>
            </w:r>
            <w:r w:rsidRPr="00C247FB">
              <w:rPr>
                <w:color w:val="002060"/>
              </w:rPr>
              <w:t>/10/2023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979E1" w14:textId="77777777" w:rsidR="003C3F5A" w:rsidRPr="00C247FB" w:rsidRDefault="003C3F5A" w:rsidP="00997082">
            <w:pPr>
              <w:pStyle w:val="rowtabella0"/>
              <w:jc w:val="center"/>
              <w:rPr>
                <w:color w:val="002060"/>
              </w:rPr>
            </w:pPr>
            <w:r w:rsidRPr="00864EA5">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56BC0" w14:textId="77777777" w:rsidR="003C3F5A" w:rsidRPr="00C247FB" w:rsidRDefault="003C3F5A" w:rsidP="00997082">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39BBC" w14:textId="77777777" w:rsidR="003C3F5A" w:rsidRPr="00C247FB" w:rsidRDefault="003C3F5A" w:rsidP="00997082">
            <w:pPr>
              <w:rPr>
                <w:color w:val="002060"/>
              </w:rPr>
            </w:pPr>
          </w:p>
        </w:tc>
      </w:tr>
    </w:tbl>
    <w:p w14:paraId="454053E6" w14:textId="77777777" w:rsidR="003C3F5A" w:rsidRPr="00C247FB" w:rsidRDefault="003C3F5A" w:rsidP="003C3F5A">
      <w:pPr>
        <w:pStyle w:val="breakline"/>
        <w:rPr>
          <w:rFonts w:eastAsiaTheme="minorEastAsia"/>
          <w:color w:val="002060"/>
        </w:rPr>
      </w:pPr>
    </w:p>
    <w:p w14:paraId="4FDF8B6D" w14:textId="77777777" w:rsidR="003C3F5A" w:rsidRPr="00C247FB" w:rsidRDefault="003C3F5A" w:rsidP="003C3F5A">
      <w:pPr>
        <w:pStyle w:val="breakline"/>
        <w:rPr>
          <w:color w:val="002060"/>
        </w:rPr>
      </w:pPr>
    </w:p>
    <w:p w14:paraId="4DF4AB84" w14:textId="77777777" w:rsidR="003C3F5A" w:rsidRPr="00C247FB" w:rsidRDefault="003C3F5A" w:rsidP="003C3F5A">
      <w:pPr>
        <w:pStyle w:val="sottotitolocampionato10"/>
        <w:rPr>
          <w:color w:val="002060"/>
        </w:rPr>
      </w:pPr>
      <w:r w:rsidRPr="00C247FB">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C3F5A" w:rsidRPr="00C247FB" w14:paraId="527DDAD2" w14:textId="77777777" w:rsidTr="0099708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64B567" w14:textId="77777777" w:rsidR="003C3F5A" w:rsidRPr="00C247FB" w:rsidRDefault="003C3F5A" w:rsidP="00997082">
            <w:pPr>
              <w:pStyle w:val="headertabella0"/>
              <w:rPr>
                <w:color w:val="002060"/>
              </w:rPr>
            </w:pPr>
            <w:r w:rsidRPr="00C247FB">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901114" w14:textId="77777777" w:rsidR="003C3F5A" w:rsidRPr="00C247FB" w:rsidRDefault="003C3F5A" w:rsidP="00997082">
            <w:pPr>
              <w:pStyle w:val="headertabella0"/>
              <w:rPr>
                <w:color w:val="002060"/>
              </w:rPr>
            </w:pPr>
            <w:r w:rsidRPr="00C247FB">
              <w:rPr>
                <w:color w:val="002060"/>
              </w:rPr>
              <w:t xml:space="preserve">N° </w:t>
            </w:r>
            <w:proofErr w:type="spellStart"/>
            <w:r w:rsidRPr="00C247FB">
              <w:rPr>
                <w:color w:val="002060"/>
              </w:rPr>
              <w:t>Gior</w:t>
            </w:r>
            <w:proofErr w:type="spellEnd"/>
            <w:r w:rsidRPr="00C247FB">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EBEBE2" w14:textId="77777777" w:rsidR="003C3F5A" w:rsidRPr="00C247FB" w:rsidRDefault="003C3F5A" w:rsidP="00997082">
            <w:pPr>
              <w:pStyle w:val="headertabella0"/>
              <w:rPr>
                <w:color w:val="002060"/>
              </w:rPr>
            </w:pPr>
            <w:r w:rsidRPr="00C247FB">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C4F8BF" w14:textId="77777777" w:rsidR="003C3F5A" w:rsidRPr="00C247FB" w:rsidRDefault="003C3F5A" w:rsidP="00997082">
            <w:pPr>
              <w:pStyle w:val="headertabella0"/>
              <w:rPr>
                <w:color w:val="002060"/>
              </w:rPr>
            </w:pPr>
            <w:r w:rsidRPr="00C247FB">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878158" w14:textId="77777777" w:rsidR="003C3F5A" w:rsidRPr="00C247FB" w:rsidRDefault="003C3F5A" w:rsidP="00997082">
            <w:pPr>
              <w:pStyle w:val="headertabella0"/>
              <w:rPr>
                <w:color w:val="002060"/>
              </w:rPr>
            </w:pPr>
            <w:r w:rsidRPr="00C247FB">
              <w:rPr>
                <w:color w:val="002060"/>
              </w:rPr>
              <w:t xml:space="preserve">Data </w:t>
            </w:r>
            <w:proofErr w:type="spellStart"/>
            <w:r w:rsidRPr="00C247FB">
              <w:rPr>
                <w:color w:val="002060"/>
              </w:rPr>
              <w:t>Orig</w:t>
            </w:r>
            <w:proofErr w:type="spellEnd"/>
            <w:r w:rsidRPr="00C247FB">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79CB29" w14:textId="77777777" w:rsidR="003C3F5A" w:rsidRPr="00C247FB" w:rsidRDefault="003C3F5A" w:rsidP="00997082">
            <w:pPr>
              <w:pStyle w:val="headertabella0"/>
              <w:rPr>
                <w:color w:val="002060"/>
              </w:rPr>
            </w:pPr>
            <w:r w:rsidRPr="00C247FB">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73B497" w14:textId="77777777" w:rsidR="003C3F5A" w:rsidRPr="00C247FB" w:rsidRDefault="003C3F5A" w:rsidP="00997082">
            <w:pPr>
              <w:pStyle w:val="headertabella0"/>
              <w:rPr>
                <w:color w:val="002060"/>
              </w:rPr>
            </w:pPr>
            <w:r w:rsidRPr="00C247FB">
              <w:rPr>
                <w:color w:val="002060"/>
              </w:rPr>
              <w:t xml:space="preserve">Ora </w:t>
            </w:r>
            <w:proofErr w:type="spellStart"/>
            <w:r w:rsidRPr="00C247FB">
              <w:rPr>
                <w:color w:val="002060"/>
              </w:rPr>
              <w:t>Orig</w:t>
            </w:r>
            <w:proofErr w:type="spellEnd"/>
            <w:r w:rsidRPr="00C247FB">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E3F6BF" w14:textId="77777777" w:rsidR="003C3F5A" w:rsidRPr="00C247FB" w:rsidRDefault="003C3F5A" w:rsidP="00997082">
            <w:pPr>
              <w:pStyle w:val="headertabella0"/>
              <w:rPr>
                <w:color w:val="002060"/>
              </w:rPr>
            </w:pPr>
            <w:r w:rsidRPr="00C247FB">
              <w:rPr>
                <w:color w:val="002060"/>
              </w:rPr>
              <w:t>Impianto</w:t>
            </w:r>
          </w:p>
        </w:tc>
      </w:tr>
      <w:tr w:rsidR="003C3F5A" w:rsidRPr="00C247FB" w14:paraId="02300A30" w14:textId="77777777" w:rsidTr="0099708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09789" w14:textId="77777777" w:rsidR="003C3F5A" w:rsidRPr="001C260F" w:rsidRDefault="003C3F5A" w:rsidP="00997082">
            <w:pPr>
              <w:pStyle w:val="rowtabella0"/>
              <w:rPr>
                <w:color w:val="002060"/>
                <w:highlight w:val="yellow"/>
              </w:rPr>
            </w:pPr>
            <w:r w:rsidRPr="001C260F">
              <w:rPr>
                <w:color w:val="002060"/>
                <w:highlight w:val="yellow"/>
              </w:rPr>
              <w:t>12/10/2023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2362A" w14:textId="77777777" w:rsidR="003C3F5A" w:rsidRPr="001C260F" w:rsidRDefault="003C3F5A" w:rsidP="00997082">
            <w:pPr>
              <w:pStyle w:val="rowtabella0"/>
              <w:jc w:val="center"/>
              <w:rPr>
                <w:color w:val="002060"/>
                <w:highlight w:val="yellow"/>
              </w:rPr>
            </w:pPr>
            <w:r w:rsidRPr="001C260F">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4C976" w14:textId="77777777" w:rsidR="003C3F5A" w:rsidRPr="001C260F" w:rsidRDefault="003C3F5A" w:rsidP="00997082">
            <w:pPr>
              <w:pStyle w:val="rowtabella0"/>
              <w:rPr>
                <w:color w:val="002060"/>
                <w:highlight w:val="yellow"/>
              </w:rPr>
            </w:pPr>
            <w:r w:rsidRPr="001C260F">
              <w:rPr>
                <w:color w:val="002060"/>
                <w:highlight w:val="yellow"/>
              </w:rPr>
              <w:t>FIGHT BULLS CORRIDONIA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1BCC3" w14:textId="77777777" w:rsidR="003C3F5A" w:rsidRPr="001C260F" w:rsidRDefault="003C3F5A" w:rsidP="00997082">
            <w:pPr>
              <w:pStyle w:val="rowtabella0"/>
              <w:rPr>
                <w:color w:val="002060"/>
                <w:highlight w:val="yellow"/>
              </w:rPr>
            </w:pPr>
            <w:r w:rsidRPr="001C260F">
              <w:rPr>
                <w:color w:val="002060"/>
                <w:highlight w:val="yellow"/>
              </w:rPr>
              <w:t>ACLI AUDAX MONTECOSARO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35949" w14:textId="77777777" w:rsidR="003C3F5A" w:rsidRPr="00C247FB" w:rsidRDefault="003C3F5A" w:rsidP="00997082">
            <w:pPr>
              <w:pStyle w:val="rowtabella0"/>
              <w:rPr>
                <w:color w:val="002060"/>
              </w:rPr>
            </w:pPr>
            <w:r w:rsidRPr="00C247FB">
              <w:rPr>
                <w:color w:val="002060"/>
              </w:rPr>
              <w:t>0</w:t>
            </w:r>
            <w:r>
              <w:rPr>
                <w:color w:val="002060"/>
              </w:rPr>
              <w:t>8</w:t>
            </w:r>
            <w:r w:rsidRPr="00C247FB">
              <w:rPr>
                <w:color w:val="002060"/>
              </w:rPr>
              <w:t>/10/2023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51432" w14:textId="77777777" w:rsidR="003C3F5A" w:rsidRPr="00C247FB" w:rsidRDefault="003C3F5A" w:rsidP="00997082">
            <w:pPr>
              <w:pStyle w:val="rowtabella0"/>
              <w:jc w:val="center"/>
              <w:rPr>
                <w:color w:val="002060"/>
              </w:rPr>
            </w:pPr>
            <w:r w:rsidRPr="001C260F">
              <w:rPr>
                <w:color w:val="002060"/>
                <w:highlight w:val="yellow"/>
              </w:rPr>
              <w:t>19:00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4915D" w14:textId="77777777" w:rsidR="003C3F5A" w:rsidRPr="00C247FB" w:rsidRDefault="003C3F5A" w:rsidP="00997082">
            <w:pPr>
              <w:pStyle w:val="rowtabella0"/>
              <w:jc w:val="center"/>
              <w:rPr>
                <w:color w:val="002060"/>
              </w:rPr>
            </w:pPr>
            <w:r w:rsidRPr="00C247FB">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97666" w14:textId="77777777" w:rsidR="003C3F5A" w:rsidRPr="00C247FB" w:rsidRDefault="003C3F5A" w:rsidP="00997082">
            <w:pPr>
              <w:rPr>
                <w:color w:val="002060"/>
              </w:rPr>
            </w:pPr>
          </w:p>
        </w:tc>
      </w:tr>
    </w:tbl>
    <w:p w14:paraId="080392D5" w14:textId="77777777" w:rsidR="003C3F5A" w:rsidRPr="00C247FB" w:rsidRDefault="003C3F5A" w:rsidP="003C3F5A">
      <w:pPr>
        <w:pStyle w:val="breakline"/>
        <w:rPr>
          <w:rFonts w:eastAsiaTheme="minorEastAsia"/>
          <w:color w:val="002060"/>
        </w:rPr>
      </w:pPr>
    </w:p>
    <w:p w14:paraId="0C249C1F" w14:textId="77777777" w:rsidR="003C3F5A" w:rsidRPr="00C247FB" w:rsidRDefault="003C3F5A" w:rsidP="003C3F5A">
      <w:pPr>
        <w:pStyle w:val="breakline"/>
        <w:rPr>
          <w:color w:val="002060"/>
        </w:rPr>
      </w:pPr>
    </w:p>
    <w:p w14:paraId="73861835" w14:textId="77777777" w:rsidR="003C3F5A" w:rsidRPr="00C247FB" w:rsidRDefault="003C3F5A" w:rsidP="003C3F5A">
      <w:pPr>
        <w:pStyle w:val="titoloprinc0"/>
        <w:rPr>
          <w:color w:val="002060"/>
        </w:rPr>
      </w:pPr>
      <w:r w:rsidRPr="00C247FB">
        <w:rPr>
          <w:color w:val="002060"/>
        </w:rPr>
        <w:t>RISULTATI</w:t>
      </w:r>
    </w:p>
    <w:p w14:paraId="7A5B9AB8" w14:textId="77777777" w:rsidR="003C3F5A" w:rsidRPr="00C247FB" w:rsidRDefault="003C3F5A" w:rsidP="003C3F5A">
      <w:pPr>
        <w:pStyle w:val="breakline"/>
        <w:rPr>
          <w:color w:val="002060"/>
        </w:rPr>
      </w:pPr>
    </w:p>
    <w:p w14:paraId="274B8CB1" w14:textId="77777777" w:rsidR="003C3F5A" w:rsidRPr="00C247FB" w:rsidRDefault="003C3F5A" w:rsidP="003C3F5A">
      <w:pPr>
        <w:pStyle w:val="sottotitolocampionato10"/>
        <w:rPr>
          <w:color w:val="002060"/>
        </w:rPr>
      </w:pPr>
      <w:r w:rsidRPr="00C247FB">
        <w:rPr>
          <w:color w:val="002060"/>
        </w:rPr>
        <w:t>RISULTATI UFFICIALI GARE DEL 30/09/2023</w:t>
      </w:r>
    </w:p>
    <w:p w14:paraId="1AEA51D7" w14:textId="77777777" w:rsidR="003C3F5A" w:rsidRPr="003C3F5A" w:rsidRDefault="003C3F5A" w:rsidP="003C3F5A">
      <w:pPr>
        <w:pStyle w:val="sottotitolocampionato20"/>
        <w:spacing w:before="0" w:beforeAutospacing="0" w:after="0" w:afterAutospacing="0"/>
        <w:rPr>
          <w:rFonts w:ascii="Arial" w:hAnsi="Arial" w:cs="Arial"/>
          <w:color w:val="002060"/>
          <w:sz w:val="20"/>
          <w:szCs w:val="20"/>
        </w:rPr>
      </w:pPr>
      <w:r w:rsidRPr="003C3F5A">
        <w:rPr>
          <w:rFonts w:ascii="Arial" w:hAnsi="Arial" w:cs="Arial"/>
          <w:color w:val="002060"/>
          <w:sz w:val="20"/>
          <w:szCs w:val="20"/>
        </w:rPr>
        <w:t>Si trascrivono qui di seguito i risultati ufficiali delle gare disputate</w:t>
      </w:r>
    </w:p>
    <w:p w14:paraId="615EF003" w14:textId="77777777" w:rsidR="003C3F5A" w:rsidRPr="00C247FB" w:rsidRDefault="003C3F5A" w:rsidP="003C3F5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3C3F5A" w:rsidRPr="00C247FB" w14:paraId="54D24A0C" w14:textId="77777777" w:rsidTr="0099708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C3F5A" w:rsidRPr="00C247FB" w14:paraId="0665E157" w14:textId="77777777" w:rsidTr="0099708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2A9369" w14:textId="77777777" w:rsidR="003C3F5A" w:rsidRPr="00C247FB" w:rsidRDefault="003C3F5A" w:rsidP="00997082">
                  <w:pPr>
                    <w:pStyle w:val="headertabella0"/>
                    <w:rPr>
                      <w:color w:val="002060"/>
                    </w:rPr>
                  </w:pPr>
                  <w:r w:rsidRPr="00C247FB">
                    <w:rPr>
                      <w:color w:val="002060"/>
                    </w:rPr>
                    <w:t>GIRONE A - 1 Giornata - A</w:t>
                  </w:r>
                </w:p>
              </w:tc>
            </w:tr>
            <w:tr w:rsidR="003C3F5A" w:rsidRPr="00C247FB" w14:paraId="4371C9D3" w14:textId="77777777" w:rsidTr="0099708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D8270F2" w14:textId="77777777" w:rsidR="003C3F5A" w:rsidRPr="00C247FB" w:rsidRDefault="003C3F5A" w:rsidP="00997082">
                  <w:pPr>
                    <w:pStyle w:val="rowtabella0"/>
                    <w:rPr>
                      <w:color w:val="002060"/>
                    </w:rPr>
                  </w:pPr>
                  <w:r w:rsidRPr="00C247FB">
                    <w:rPr>
                      <w:color w:val="002060"/>
                    </w:rPr>
                    <w:t xml:space="preserve">AMICI DEL </w:t>
                  </w:r>
                  <w:proofErr w:type="spellStart"/>
                  <w:r w:rsidRPr="00C247FB">
                    <w:rPr>
                      <w:color w:val="002060"/>
                    </w:rPr>
                    <w:t>CENTROSOCIOsq.B</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339914" w14:textId="77777777" w:rsidR="003C3F5A" w:rsidRPr="00C247FB" w:rsidRDefault="003C3F5A" w:rsidP="00997082">
                  <w:pPr>
                    <w:pStyle w:val="rowtabella0"/>
                    <w:rPr>
                      <w:color w:val="002060"/>
                    </w:rPr>
                  </w:pPr>
                  <w:r w:rsidRPr="00C247FB">
                    <w:rPr>
                      <w:color w:val="002060"/>
                    </w:rPr>
                    <w:t>- ITALSERVICE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8471B4" w14:textId="77777777" w:rsidR="003C3F5A" w:rsidRPr="00C247FB" w:rsidRDefault="003C3F5A" w:rsidP="00997082">
                  <w:pPr>
                    <w:pStyle w:val="rowtabella0"/>
                    <w:jc w:val="center"/>
                    <w:rPr>
                      <w:color w:val="002060"/>
                    </w:rPr>
                  </w:pPr>
                  <w:r w:rsidRPr="00C247FB">
                    <w:rPr>
                      <w:color w:val="002060"/>
                    </w:rPr>
                    <w:t>4 - 3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0ACD47" w14:textId="77777777" w:rsidR="003C3F5A" w:rsidRPr="00C247FB" w:rsidRDefault="003C3F5A" w:rsidP="00997082">
                  <w:pPr>
                    <w:pStyle w:val="rowtabella0"/>
                    <w:jc w:val="center"/>
                    <w:rPr>
                      <w:color w:val="002060"/>
                    </w:rPr>
                  </w:pPr>
                  <w:r w:rsidRPr="00C247FB">
                    <w:rPr>
                      <w:color w:val="002060"/>
                    </w:rPr>
                    <w:t> </w:t>
                  </w:r>
                </w:p>
              </w:tc>
            </w:tr>
            <w:tr w:rsidR="003C3F5A" w:rsidRPr="00C247FB" w14:paraId="127E77D4" w14:textId="77777777" w:rsidTr="0099708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F5883DB" w14:textId="77777777" w:rsidR="003C3F5A" w:rsidRPr="00C247FB" w:rsidRDefault="003C3F5A" w:rsidP="00997082">
                  <w:pPr>
                    <w:pStyle w:val="rowtabella0"/>
                    <w:rPr>
                      <w:color w:val="002060"/>
                    </w:rPr>
                  </w:pPr>
                  <w:r w:rsidRPr="00C247FB">
                    <w:rPr>
                      <w:color w:val="002060"/>
                    </w:rPr>
                    <w:t>BULDOG T.N.T. LUCREZIA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1C77175" w14:textId="77777777" w:rsidR="003C3F5A" w:rsidRPr="00C247FB" w:rsidRDefault="003C3F5A" w:rsidP="00997082">
                  <w:pPr>
                    <w:pStyle w:val="rowtabella0"/>
                    <w:rPr>
                      <w:color w:val="002060"/>
                    </w:rPr>
                  </w:pPr>
                  <w:r w:rsidRPr="00C247FB">
                    <w:rPr>
                      <w:color w:val="002060"/>
                    </w:rPr>
                    <w:t>- SPECIAL ONE SPORTING CLUB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B584395" w14:textId="77777777" w:rsidR="003C3F5A" w:rsidRPr="00C247FB" w:rsidRDefault="003C3F5A" w:rsidP="00997082">
                  <w:pPr>
                    <w:pStyle w:val="rowtabella0"/>
                    <w:jc w:val="center"/>
                    <w:rPr>
                      <w:color w:val="002060"/>
                    </w:rPr>
                  </w:pPr>
                  <w:r w:rsidRPr="00C247FB">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425A02B" w14:textId="77777777" w:rsidR="003C3F5A" w:rsidRPr="00C247FB" w:rsidRDefault="003C3F5A" w:rsidP="00997082">
                  <w:pPr>
                    <w:pStyle w:val="rowtabella0"/>
                    <w:jc w:val="center"/>
                    <w:rPr>
                      <w:color w:val="002060"/>
                    </w:rPr>
                  </w:pPr>
                  <w:r w:rsidRPr="00C247FB">
                    <w:rPr>
                      <w:color w:val="002060"/>
                    </w:rPr>
                    <w:t> </w:t>
                  </w:r>
                </w:p>
              </w:tc>
            </w:tr>
            <w:tr w:rsidR="003C3F5A" w:rsidRPr="00C247FB" w14:paraId="7D6D38CE" w14:textId="77777777" w:rsidTr="0099708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8C7AA34" w14:textId="77777777" w:rsidR="003C3F5A" w:rsidRPr="00C247FB" w:rsidRDefault="003C3F5A" w:rsidP="00997082">
                  <w:pPr>
                    <w:pStyle w:val="rowtabella0"/>
                    <w:rPr>
                      <w:color w:val="002060"/>
                    </w:rPr>
                  </w:pPr>
                  <w:r w:rsidRPr="00C247FB">
                    <w:rPr>
                      <w:color w:val="002060"/>
                    </w:rPr>
                    <w:lastRenderedPageBreak/>
                    <w:t>CALCIO A 5 CORINALDO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ED94A7B" w14:textId="77777777" w:rsidR="003C3F5A" w:rsidRPr="00C247FB" w:rsidRDefault="003C3F5A" w:rsidP="00997082">
                  <w:pPr>
                    <w:pStyle w:val="rowtabella0"/>
                    <w:rPr>
                      <w:color w:val="002060"/>
                    </w:rPr>
                  </w:pPr>
                  <w:r w:rsidRPr="00C247FB">
                    <w:rPr>
                      <w:color w:val="002060"/>
                    </w:rPr>
                    <w:t xml:space="preserve">- AUDAX 1970 </w:t>
                  </w:r>
                  <w:proofErr w:type="gramStart"/>
                  <w:r w:rsidRPr="00C247FB">
                    <w:rPr>
                      <w:color w:val="002060"/>
                    </w:rPr>
                    <w:t>S.ANGELO</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10B365D" w14:textId="77777777" w:rsidR="003C3F5A" w:rsidRPr="00C247FB" w:rsidRDefault="003C3F5A" w:rsidP="00997082">
                  <w:pPr>
                    <w:pStyle w:val="rowtabella0"/>
                    <w:jc w:val="center"/>
                    <w:rPr>
                      <w:color w:val="002060"/>
                    </w:rPr>
                  </w:pPr>
                  <w:r w:rsidRPr="00C247FB">
                    <w:rPr>
                      <w:color w:val="002060"/>
                    </w:rPr>
                    <w:t>7 - 5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63153EC" w14:textId="77777777" w:rsidR="003C3F5A" w:rsidRPr="00C247FB" w:rsidRDefault="003C3F5A" w:rsidP="00997082">
                  <w:pPr>
                    <w:pStyle w:val="rowtabella0"/>
                    <w:jc w:val="center"/>
                    <w:rPr>
                      <w:color w:val="002060"/>
                    </w:rPr>
                  </w:pPr>
                  <w:r w:rsidRPr="00C247FB">
                    <w:rPr>
                      <w:color w:val="002060"/>
                    </w:rPr>
                    <w:t> </w:t>
                  </w:r>
                </w:p>
              </w:tc>
            </w:tr>
            <w:tr w:rsidR="003C3F5A" w:rsidRPr="00C247FB" w14:paraId="653F5EA7" w14:textId="77777777" w:rsidTr="0099708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2294041" w14:textId="77777777" w:rsidR="003C3F5A" w:rsidRPr="00C247FB" w:rsidRDefault="003C3F5A" w:rsidP="00997082">
                  <w:pPr>
                    <w:pStyle w:val="rowtabella0"/>
                    <w:rPr>
                      <w:color w:val="002060"/>
                    </w:rPr>
                  </w:pPr>
                  <w:r w:rsidRPr="00C247FB">
                    <w:rPr>
                      <w:color w:val="002060"/>
                    </w:rPr>
                    <w:t>CARISSIMI 2016</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92DC8C" w14:textId="77777777" w:rsidR="003C3F5A" w:rsidRPr="00C247FB" w:rsidRDefault="003C3F5A" w:rsidP="00997082">
                  <w:pPr>
                    <w:pStyle w:val="rowtabella0"/>
                    <w:rPr>
                      <w:color w:val="002060"/>
                    </w:rPr>
                  </w:pPr>
                  <w:r w:rsidRPr="00C247FB">
                    <w:rPr>
                      <w:color w:val="002060"/>
                    </w:rPr>
                    <w:t>- AMICI DEL CENTROSOCIO SP.</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23C605" w14:textId="77777777" w:rsidR="003C3F5A" w:rsidRPr="00C247FB" w:rsidRDefault="003C3F5A" w:rsidP="00997082">
                  <w:pPr>
                    <w:pStyle w:val="rowtabella0"/>
                    <w:jc w:val="center"/>
                    <w:rPr>
                      <w:color w:val="002060"/>
                    </w:rPr>
                  </w:pPr>
                  <w:r w:rsidRPr="00C247FB">
                    <w:rPr>
                      <w:color w:val="002060"/>
                    </w:rPr>
                    <w:t>2 - 17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707B85" w14:textId="77777777" w:rsidR="003C3F5A" w:rsidRPr="00C247FB" w:rsidRDefault="003C3F5A" w:rsidP="00997082">
                  <w:pPr>
                    <w:pStyle w:val="rowtabella0"/>
                    <w:jc w:val="center"/>
                    <w:rPr>
                      <w:color w:val="002060"/>
                    </w:rPr>
                  </w:pPr>
                  <w:r w:rsidRPr="00C247FB">
                    <w:rPr>
                      <w:color w:val="002060"/>
                    </w:rPr>
                    <w:t> </w:t>
                  </w:r>
                </w:p>
              </w:tc>
            </w:tr>
          </w:tbl>
          <w:p w14:paraId="4B1F157E" w14:textId="77777777" w:rsidR="003C3F5A" w:rsidRPr="00C247FB" w:rsidRDefault="003C3F5A" w:rsidP="00997082">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C3F5A" w:rsidRPr="00C247FB" w14:paraId="44FF5D14" w14:textId="77777777" w:rsidTr="0099708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88610A" w14:textId="77777777" w:rsidR="003C3F5A" w:rsidRPr="00C247FB" w:rsidRDefault="003C3F5A" w:rsidP="00997082">
                  <w:pPr>
                    <w:pStyle w:val="headertabella0"/>
                    <w:rPr>
                      <w:color w:val="002060"/>
                    </w:rPr>
                  </w:pPr>
                  <w:r w:rsidRPr="00C247FB">
                    <w:rPr>
                      <w:color w:val="002060"/>
                    </w:rPr>
                    <w:lastRenderedPageBreak/>
                    <w:t>GIRONE B - 1 Giornata - A</w:t>
                  </w:r>
                </w:p>
              </w:tc>
            </w:tr>
            <w:tr w:rsidR="003C3F5A" w:rsidRPr="00C247FB" w14:paraId="42411AF1" w14:textId="77777777" w:rsidTr="0099708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3A294B3" w14:textId="77777777" w:rsidR="003C3F5A" w:rsidRPr="00C247FB" w:rsidRDefault="003C3F5A" w:rsidP="00997082">
                  <w:pPr>
                    <w:pStyle w:val="rowtabella0"/>
                    <w:rPr>
                      <w:color w:val="002060"/>
                    </w:rPr>
                  </w:pPr>
                  <w:r w:rsidRPr="00C247FB">
                    <w:rPr>
                      <w:color w:val="002060"/>
                    </w:rPr>
                    <w:t>C.U.S. ANCONA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2F45A2" w14:textId="77777777" w:rsidR="003C3F5A" w:rsidRPr="00C247FB" w:rsidRDefault="003C3F5A" w:rsidP="00997082">
                  <w:pPr>
                    <w:pStyle w:val="rowtabella0"/>
                    <w:rPr>
                      <w:color w:val="002060"/>
                    </w:rPr>
                  </w:pPr>
                  <w:r w:rsidRPr="00C247FB">
                    <w:rPr>
                      <w:color w:val="002060"/>
                    </w:rPr>
                    <w:t>- VIRTUS FORTITUDO 1950 SSD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8F30F1" w14:textId="77777777" w:rsidR="003C3F5A" w:rsidRPr="00C247FB" w:rsidRDefault="003C3F5A" w:rsidP="00997082">
                  <w:pPr>
                    <w:pStyle w:val="rowtabella0"/>
                    <w:jc w:val="center"/>
                    <w:rPr>
                      <w:color w:val="002060"/>
                    </w:rPr>
                  </w:pPr>
                  <w:r w:rsidRPr="00C247FB">
                    <w:rPr>
                      <w:color w:val="002060"/>
                    </w:rPr>
                    <w:t>21 - 0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556645" w14:textId="77777777" w:rsidR="003C3F5A" w:rsidRPr="00C247FB" w:rsidRDefault="003C3F5A" w:rsidP="00997082">
                  <w:pPr>
                    <w:pStyle w:val="rowtabella0"/>
                    <w:jc w:val="center"/>
                    <w:rPr>
                      <w:color w:val="002060"/>
                    </w:rPr>
                  </w:pPr>
                  <w:r w:rsidRPr="00C247FB">
                    <w:rPr>
                      <w:color w:val="002060"/>
                    </w:rPr>
                    <w:t> </w:t>
                  </w:r>
                </w:p>
              </w:tc>
            </w:tr>
            <w:tr w:rsidR="003C3F5A" w:rsidRPr="00C247FB" w14:paraId="07E81EB3" w14:textId="77777777" w:rsidTr="0099708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6B35A07" w14:textId="77777777" w:rsidR="003C3F5A" w:rsidRPr="00C247FB" w:rsidRDefault="003C3F5A" w:rsidP="00997082">
                  <w:pPr>
                    <w:pStyle w:val="rowtabella0"/>
                    <w:rPr>
                      <w:color w:val="002060"/>
                    </w:rPr>
                  </w:pPr>
                  <w:r w:rsidRPr="00C247FB">
                    <w:rPr>
                      <w:color w:val="002060"/>
                    </w:rPr>
                    <w:t>(1) JESI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991AD83" w14:textId="77777777" w:rsidR="003C3F5A" w:rsidRPr="00C247FB" w:rsidRDefault="003C3F5A" w:rsidP="00997082">
                  <w:pPr>
                    <w:pStyle w:val="rowtabella0"/>
                    <w:rPr>
                      <w:color w:val="002060"/>
                    </w:rPr>
                  </w:pPr>
                  <w:r w:rsidRPr="00C247FB">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4BA54CE" w14:textId="77777777" w:rsidR="003C3F5A" w:rsidRPr="00C247FB" w:rsidRDefault="003C3F5A" w:rsidP="00997082">
                  <w:pPr>
                    <w:pStyle w:val="rowtabella0"/>
                    <w:jc w:val="center"/>
                    <w:rPr>
                      <w:color w:val="002060"/>
                    </w:rPr>
                  </w:pPr>
                  <w:r w:rsidRPr="00C247FB">
                    <w:rPr>
                      <w:color w:val="002060"/>
                    </w:rPr>
                    <w:t>0 - 8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B5430FD" w14:textId="77777777" w:rsidR="003C3F5A" w:rsidRPr="00C247FB" w:rsidRDefault="003C3F5A" w:rsidP="00997082">
                  <w:pPr>
                    <w:pStyle w:val="rowtabella0"/>
                    <w:jc w:val="center"/>
                    <w:rPr>
                      <w:color w:val="002060"/>
                    </w:rPr>
                  </w:pPr>
                  <w:r w:rsidRPr="00C247FB">
                    <w:rPr>
                      <w:color w:val="002060"/>
                    </w:rPr>
                    <w:t> </w:t>
                  </w:r>
                </w:p>
              </w:tc>
            </w:tr>
            <w:tr w:rsidR="003C3F5A" w:rsidRPr="00C247FB" w14:paraId="29956D32" w14:textId="77777777" w:rsidTr="0099708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EEE62C3" w14:textId="77777777" w:rsidR="003C3F5A" w:rsidRPr="00C247FB" w:rsidRDefault="003C3F5A" w:rsidP="00997082">
                  <w:pPr>
                    <w:pStyle w:val="rowtabella0"/>
                    <w:rPr>
                      <w:color w:val="002060"/>
                    </w:rPr>
                  </w:pPr>
                  <w:r w:rsidRPr="00C247FB">
                    <w:rPr>
                      <w:color w:val="002060"/>
                    </w:rPr>
                    <w:lastRenderedPageBreak/>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A4FB359" w14:textId="77777777" w:rsidR="003C3F5A" w:rsidRPr="00C247FB" w:rsidRDefault="003C3F5A" w:rsidP="00997082">
                  <w:pPr>
                    <w:pStyle w:val="rowtabella0"/>
                    <w:rPr>
                      <w:color w:val="002060"/>
                    </w:rPr>
                  </w:pPr>
                  <w:r w:rsidRPr="00C247FB">
                    <w:rPr>
                      <w:color w:val="002060"/>
                    </w:rPr>
                    <w:t>- CSI GAUDIO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EA0355F" w14:textId="77777777" w:rsidR="003C3F5A" w:rsidRPr="00C247FB" w:rsidRDefault="003C3F5A" w:rsidP="00997082">
                  <w:pPr>
                    <w:pStyle w:val="rowtabella0"/>
                    <w:jc w:val="center"/>
                    <w:rPr>
                      <w:color w:val="002060"/>
                    </w:rPr>
                  </w:pPr>
                  <w:r w:rsidRPr="00C247FB">
                    <w:rPr>
                      <w:color w:val="002060"/>
                    </w:rPr>
                    <w:t>10 - 2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32C67C3" w14:textId="77777777" w:rsidR="003C3F5A" w:rsidRPr="00C247FB" w:rsidRDefault="003C3F5A" w:rsidP="00997082">
                  <w:pPr>
                    <w:pStyle w:val="rowtabella0"/>
                    <w:jc w:val="center"/>
                    <w:rPr>
                      <w:color w:val="002060"/>
                    </w:rPr>
                  </w:pPr>
                  <w:r w:rsidRPr="00C247FB">
                    <w:rPr>
                      <w:color w:val="002060"/>
                    </w:rPr>
                    <w:t> </w:t>
                  </w:r>
                </w:p>
              </w:tc>
            </w:tr>
            <w:tr w:rsidR="003C3F5A" w:rsidRPr="00C247FB" w14:paraId="076F97AD" w14:textId="77777777" w:rsidTr="0099708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48AEA55" w14:textId="77777777" w:rsidR="003C3F5A" w:rsidRPr="00C247FB" w:rsidRDefault="003C3F5A" w:rsidP="00997082">
                  <w:pPr>
                    <w:pStyle w:val="rowtabella0"/>
                    <w:rPr>
                      <w:color w:val="002060"/>
                    </w:rPr>
                  </w:pPr>
                  <w:r w:rsidRPr="00C247FB">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4CB08C" w14:textId="77777777" w:rsidR="003C3F5A" w:rsidRPr="00C247FB" w:rsidRDefault="003C3F5A" w:rsidP="00997082">
                  <w:pPr>
                    <w:pStyle w:val="rowtabella0"/>
                    <w:rPr>
                      <w:color w:val="002060"/>
                    </w:rPr>
                  </w:pPr>
                  <w:r w:rsidRPr="00C247FB">
                    <w:rPr>
                      <w:color w:val="002060"/>
                    </w:rPr>
                    <w:t>- OSIMO FIVE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1DB364" w14:textId="77777777" w:rsidR="003C3F5A" w:rsidRPr="00C247FB" w:rsidRDefault="003C3F5A" w:rsidP="00997082">
                  <w:pPr>
                    <w:pStyle w:val="rowtabella0"/>
                    <w:jc w:val="center"/>
                    <w:rPr>
                      <w:color w:val="002060"/>
                    </w:rPr>
                  </w:pPr>
                  <w:r w:rsidRPr="00C247FB">
                    <w:rPr>
                      <w:color w:val="002060"/>
                    </w:rPr>
                    <w:t>14 - 1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77D692" w14:textId="77777777" w:rsidR="003C3F5A" w:rsidRPr="00C247FB" w:rsidRDefault="003C3F5A" w:rsidP="00997082">
                  <w:pPr>
                    <w:pStyle w:val="rowtabella0"/>
                    <w:jc w:val="center"/>
                    <w:rPr>
                      <w:color w:val="002060"/>
                    </w:rPr>
                  </w:pPr>
                  <w:r w:rsidRPr="00C247FB">
                    <w:rPr>
                      <w:color w:val="002060"/>
                    </w:rPr>
                    <w:t> </w:t>
                  </w:r>
                </w:p>
              </w:tc>
            </w:tr>
            <w:tr w:rsidR="003C3F5A" w:rsidRPr="00C247FB" w14:paraId="18839399" w14:textId="77777777" w:rsidTr="00997082">
              <w:tc>
                <w:tcPr>
                  <w:tcW w:w="4700" w:type="dxa"/>
                  <w:gridSpan w:val="4"/>
                  <w:tcBorders>
                    <w:top w:val="nil"/>
                    <w:left w:val="nil"/>
                    <w:bottom w:val="nil"/>
                    <w:right w:val="nil"/>
                  </w:tcBorders>
                  <w:tcMar>
                    <w:top w:w="20" w:type="dxa"/>
                    <w:left w:w="20" w:type="dxa"/>
                    <w:bottom w:w="20" w:type="dxa"/>
                    <w:right w:w="20" w:type="dxa"/>
                  </w:tcMar>
                  <w:vAlign w:val="center"/>
                  <w:hideMark/>
                </w:tcPr>
                <w:p w14:paraId="5F1A8C41" w14:textId="77777777" w:rsidR="003C3F5A" w:rsidRPr="00C247FB" w:rsidRDefault="003C3F5A" w:rsidP="00997082">
                  <w:pPr>
                    <w:pStyle w:val="rowtabella0"/>
                    <w:rPr>
                      <w:color w:val="002060"/>
                    </w:rPr>
                  </w:pPr>
                  <w:r w:rsidRPr="00C247FB">
                    <w:rPr>
                      <w:color w:val="002060"/>
                    </w:rPr>
                    <w:t>(1) - disputata il 01/10/2023</w:t>
                  </w:r>
                </w:p>
              </w:tc>
            </w:tr>
          </w:tbl>
          <w:p w14:paraId="0AC22356" w14:textId="77777777" w:rsidR="003C3F5A" w:rsidRPr="00C247FB" w:rsidRDefault="003C3F5A" w:rsidP="00997082">
            <w:pPr>
              <w:rPr>
                <w:color w:val="002060"/>
              </w:rPr>
            </w:pPr>
          </w:p>
        </w:tc>
      </w:tr>
    </w:tbl>
    <w:p w14:paraId="226F83DB" w14:textId="77777777" w:rsidR="003C3F5A" w:rsidRPr="00C247FB" w:rsidRDefault="003C3F5A" w:rsidP="003C3F5A">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C3F5A" w:rsidRPr="00C247FB" w14:paraId="1723D633" w14:textId="77777777" w:rsidTr="0099708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C3F5A" w:rsidRPr="00C247FB" w14:paraId="580D2642" w14:textId="77777777" w:rsidTr="0099708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2225B4" w14:textId="77777777" w:rsidR="003C3F5A" w:rsidRPr="00C247FB" w:rsidRDefault="003C3F5A" w:rsidP="00997082">
                  <w:pPr>
                    <w:pStyle w:val="headertabella0"/>
                    <w:rPr>
                      <w:color w:val="002060"/>
                    </w:rPr>
                  </w:pPr>
                  <w:r w:rsidRPr="00C247FB">
                    <w:rPr>
                      <w:color w:val="002060"/>
                    </w:rPr>
                    <w:t>GIRONE C - 1 Giornata - A</w:t>
                  </w:r>
                </w:p>
              </w:tc>
            </w:tr>
            <w:tr w:rsidR="003C3F5A" w:rsidRPr="00C247FB" w14:paraId="5B10E90C" w14:textId="77777777" w:rsidTr="0099708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8190D7" w14:textId="77777777" w:rsidR="003C3F5A" w:rsidRPr="00C247FB" w:rsidRDefault="003C3F5A" w:rsidP="00997082">
                  <w:pPr>
                    <w:pStyle w:val="rowtabella0"/>
                    <w:rPr>
                      <w:color w:val="002060"/>
                    </w:rPr>
                  </w:pPr>
                  <w:r w:rsidRPr="00C247FB">
                    <w:rPr>
                      <w:color w:val="002060"/>
                    </w:rPr>
                    <w:t>(1) 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9E39F0" w14:textId="77777777" w:rsidR="003C3F5A" w:rsidRPr="00C247FB" w:rsidRDefault="003C3F5A" w:rsidP="00997082">
                  <w:pPr>
                    <w:pStyle w:val="rowtabella0"/>
                    <w:rPr>
                      <w:color w:val="002060"/>
                    </w:rPr>
                  </w:pPr>
                  <w:r w:rsidRPr="00C247FB">
                    <w:rPr>
                      <w:color w:val="002060"/>
                    </w:rPr>
                    <w:t>- SANGIORGIO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2157A5" w14:textId="77777777" w:rsidR="003C3F5A" w:rsidRPr="00C247FB" w:rsidRDefault="003C3F5A" w:rsidP="00997082">
                  <w:pPr>
                    <w:pStyle w:val="rowtabella0"/>
                    <w:jc w:val="center"/>
                    <w:rPr>
                      <w:color w:val="002060"/>
                    </w:rPr>
                  </w:pPr>
                  <w:r w:rsidRPr="00C247FB">
                    <w:rPr>
                      <w:color w:val="002060"/>
                    </w:rPr>
                    <w:t>4 - 2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2C3C45" w14:textId="77777777" w:rsidR="003C3F5A" w:rsidRPr="00C247FB" w:rsidRDefault="003C3F5A" w:rsidP="00997082">
                  <w:pPr>
                    <w:pStyle w:val="rowtabella0"/>
                    <w:jc w:val="center"/>
                    <w:rPr>
                      <w:color w:val="002060"/>
                    </w:rPr>
                  </w:pPr>
                  <w:r w:rsidRPr="00C247FB">
                    <w:rPr>
                      <w:color w:val="002060"/>
                    </w:rPr>
                    <w:t> </w:t>
                  </w:r>
                </w:p>
              </w:tc>
            </w:tr>
            <w:tr w:rsidR="003C3F5A" w:rsidRPr="00C247FB" w14:paraId="01A81574" w14:textId="77777777" w:rsidTr="0099708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2C9643A" w14:textId="77777777" w:rsidR="003C3F5A" w:rsidRPr="00C247FB" w:rsidRDefault="003C3F5A" w:rsidP="00997082">
                  <w:pPr>
                    <w:pStyle w:val="rowtabella0"/>
                    <w:rPr>
                      <w:color w:val="002060"/>
                    </w:rPr>
                  </w:pPr>
                  <w:r w:rsidRPr="00C247FB">
                    <w:rPr>
                      <w:color w:val="002060"/>
                    </w:rPr>
                    <w:t xml:space="preserve">FIGHT BULLS </w:t>
                  </w:r>
                  <w:proofErr w:type="spellStart"/>
                  <w:r w:rsidRPr="00C247FB">
                    <w:rPr>
                      <w:color w:val="002060"/>
                    </w:rPr>
                    <w:t>CORRIDONIsq.B</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316CA00" w14:textId="77777777" w:rsidR="003C3F5A" w:rsidRPr="00C247FB" w:rsidRDefault="003C3F5A" w:rsidP="00997082">
                  <w:pPr>
                    <w:pStyle w:val="rowtabella0"/>
                    <w:rPr>
                      <w:color w:val="002060"/>
                    </w:rPr>
                  </w:pPr>
                  <w:r w:rsidRPr="00C247FB">
                    <w:rPr>
                      <w:color w:val="002060"/>
                    </w:rPr>
                    <w:t>- FIGHT BULLS CORRIDONIA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C506666" w14:textId="77777777" w:rsidR="003C3F5A" w:rsidRPr="00C247FB" w:rsidRDefault="003C3F5A" w:rsidP="00997082">
                  <w:pPr>
                    <w:pStyle w:val="rowtabella0"/>
                    <w:jc w:val="center"/>
                    <w:rPr>
                      <w:color w:val="002060"/>
                    </w:rPr>
                  </w:pPr>
                  <w:r w:rsidRPr="00C247FB">
                    <w:rPr>
                      <w:color w:val="002060"/>
                    </w:rPr>
                    <w:t>3 - 10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3752F65" w14:textId="77777777" w:rsidR="003C3F5A" w:rsidRPr="00C247FB" w:rsidRDefault="003C3F5A" w:rsidP="00997082">
                  <w:pPr>
                    <w:pStyle w:val="rowtabella0"/>
                    <w:jc w:val="center"/>
                    <w:rPr>
                      <w:color w:val="002060"/>
                    </w:rPr>
                  </w:pPr>
                  <w:r w:rsidRPr="00C247FB">
                    <w:rPr>
                      <w:color w:val="002060"/>
                    </w:rPr>
                    <w:t> </w:t>
                  </w:r>
                </w:p>
              </w:tc>
            </w:tr>
            <w:tr w:rsidR="003C3F5A" w:rsidRPr="00C247FB" w14:paraId="5E95A98A" w14:textId="77777777" w:rsidTr="0099708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84BBBDD" w14:textId="77777777" w:rsidR="003C3F5A" w:rsidRPr="00C247FB" w:rsidRDefault="003C3F5A" w:rsidP="00997082">
                  <w:pPr>
                    <w:pStyle w:val="rowtabella0"/>
                    <w:rPr>
                      <w:color w:val="002060"/>
                    </w:rPr>
                  </w:pPr>
                  <w:r w:rsidRPr="00C247FB">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C72D404" w14:textId="77777777" w:rsidR="003C3F5A" w:rsidRPr="00C247FB" w:rsidRDefault="003C3F5A" w:rsidP="00997082">
                  <w:pPr>
                    <w:pStyle w:val="rowtabella0"/>
                    <w:rPr>
                      <w:color w:val="002060"/>
                    </w:rPr>
                  </w:pPr>
                  <w:r w:rsidRPr="00C247FB">
                    <w:rPr>
                      <w:color w:val="002060"/>
                    </w:rPr>
                    <w:t>- C.U.S. MACERATA CALCIO A5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C3C94C6" w14:textId="77777777" w:rsidR="003C3F5A" w:rsidRPr="00C247FB" w:rsidRDefault="003C3F5A" w:rsidP="00997082">
                  <w:pPr>
                    <w:pStyle w:val="rowtabella0"/>
                    <w:jc w:val="center"/>
                    <w:rPr>
                      <w:color w:val="002060"/>
                    </w:rPr>
                  </w:pPr>
                  <w:r w:rsidRPr="00C247FB">
                    <w:rPr>
                      <w:color w:val="002060"/>
                    </w:rPr>
                    <w:t>1 - 6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B246725" w14:textId="77777777" w:rsidR="003C3F5A" w:rsidRPr="00C247FB" w:rsidRDefault="003C3F5A" w:rsidP="00997082">
                  <w:pPr>
                    <w:pStyle w:val="rowtabella0"/>
                    <w:jc w:val="center"/>
                    <w:rPr>
                      <w:color w:val="002060"/>
                    </w:rPr>
                  </w:pPr>
                  <w:r w:rsidRPr="00C247FB">
                    <w:rPr>
                      <w:color w:val="002060"/>
                    </w:rPr>
                    <w:t> </w:t>
                  </w:r>
                </w:p>
              </w:tc>
            </w:tr>
            <w:tr w:rsidR="003C3F5A" w:rsidRPr="00C247FB" w14:paraId="156D8909" w14:textId="77777777" w:rsidTr="0099708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E960EB1" w14:textId="77777777" w:rsidR="003C3F5A" w:rsidRPr="00C247FB" w:rsidRDefault="003C3F5A" w:rsidP="00997082">
                  <w:pPr>
                    <w:pStyle w:val="rowtabella0"/>
                    <w:rPr>
                      <w:color w:val="002060"/>
                    </w:rPr>
                  </w:pPr>
                  <w:r w:rsidRPr="00C247FB">
                    <w:rPr>
                      <w:color w:val="002060"/>
                    </w:rPr>
                    <w:t>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BE63EF" w14:textId="77777777" w:rsidR="003C3F5A" w:rsidRPr="00C247FB" w:rsidRDefault="003C3F5A" w:rsidP="00997082">
                  <w:pPr>
                    <w:pStyle w:val="rowtabella0"/>
                    <w:rPr>
                      <w:color w:val="002060"/>
                    </w:rPr>
                  </w:pPr>
                  <w:r w:rsidRPr="00C247FB">
                    <w:rPr>
                      <w:color w:val="002060"/>
                    </w:rPr>
                    <w:t>- FUTSAL VIRE GEOSISTEM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0C942E" w14:textId="77777777" w:rsidR="003C3F5A" w:rsidRPr="00C247FB" w:rsidRDefault="003C3F5A" w:rsidP="00997082">
                  <w:pPr>
                    <w:pStyle w:val="rowtabella0"/>
                    <w:jc w:val="center"/>
                    <w:rPr>
                      <w:color w:val="002060"/>
                    </w:rPr>
                  </w:pPr>
                  <w:r w:rsidRPr="00C247FB">
                    <w:rPr>
                      <w:color w:val="002060"/>
                    </w:rPr>
                    <w:t>3 - 6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9D5FB6" w14:textId="77777777" w:rsidR="003C3F5A" w:rsidRPr="00C247FB" w:rsidRDefault="003C3F5A" w:rsidP="00997082">
                  <w:pPr>
                    <w:pStyle w:val="rowtabella0"/>
                    <w:jc w:val="center"/>
                    <w:rPr>
                      <w:color w:val="002060"/>
                    </w:rPr>
                  </w:pPr>
                  <w:r w:rsidRPr="00C247FB">
                    <w:rPr>
                      <w:color w:val="002060"/>
                    </w:rPr>
                    <w:t> </w:t>
                  </w:r>
                </w:p>
              </w:tc>
            </w:tr>
            <w:tr w:rsidR="003C3F5A" w:rsidRPr="00C247FB" w14:paraId="6CD84211" w14:textId="77777777" w:rsidTr="00997082">
              <w:tc>
                <w:tcPr>
                  <w:tcW w:w="4700" w:type="dxa"/>
                  <w:gridSpan w:val="4"/>
                  <w:tcBorders>
                    <w:top w:val="nil"/>
                    <w:left w:val="nil"/>
                    <w:bottom w:val="nil"/>
                    <w:right w:val="nil"/>
                  </w:tcBorders>
                  <w:tcMar>
                    <w:top w:w="20" w:type="dxa"/>
                    <w:left w:w="20" w:type="dxa"/>
                    <w:bottom w:w="20" w:type="dxa"/>
                    <w:right w:w="20" w:type="dxa"/>
                  </w:tcMar>
                  <w:vAlign w:val="center"/>
                  <w:hideMark/>
                </w:tcPr>
                <w:p w14:paraId="262ECF6D" w14:textId="77777777" w:rsidR="003C3F5A" w:rsidRPr="00C247FB" w:rsidRDefault="003C3F5A" w:rsidP="00997082">
                  <w:pPr>
                    <w:pStyle w:val="rowtabella0"/>
                    <w:rPr>
                      <w:color w:val="002060"/>
                    </w:rPr>
                  </w:pPr>
                  <w:r w:rsidRPr="00C247FB">
                    <w:rPr>
                      <w:color w:val="002060"/>
                    </w:rPr>
                    <w:t>(1) - disputata il 01/10/2023</w:t>
                  </w:r>
                </w:p>
              </w:tc>
            </w:tr>
          </w:tbl>
          <w:p w14:paraId="3F6B6C3A" w14:textId="77777777" w:rsidR="003C3F5A" w:rsidRPr="00C247FB" w:rsidRDefault="003C3F5A" w:rsidP="00997082">
            <w:pPr>
              <w:rPr>
                <w:color w:val="002060"/>
              </w:rPr>
            </w:pPr>
          </w:p>
        </w:tc>
      </w:tr>
    </w:tbl>
    <w:p w14:paraId="54DD0FEF" w14:textId="77777777" w:rsidR="003C3F5A" w:rsidRPr="00C247FB" w:rsidRDefault="003C3F5A" w:rsidP="003C3F5A">
      <w:pPr>
        <w:pStyle w:val="breakline"/>
        <w:rPr>
          <w:rFonts w:eastAsiaTheme="minorEastAsia"/>
          <w:color w:val="002060"/>
        </w:rPr>
      </w:pPr>
    </w:p>
    <w:p w14:paraId="3FB92083" w14:textId="77777777" w:rsidR="003C3F5A" w:rsidRPr="00C247FB" w:rsidRDefault="003C3F5A" w:rsidP="003C3F5A">
      <w:pPr>
        <w:pStyle w:val="breakline"/>
        <w:rPr>
          <w:color w:val="002060"/>
        </w:rPr>
      </w:pPr>
    </w:p>
    <w:p w14:paraId="3C210F84" w14:textId="77777777" w:rsidR="003C3F5A" w:rsidRPr="00C247FB" w:rsidRDefault="003C3F5A" w:rsidP="003C3F5A">
      <w:pPr>
        <w:pStyle w:val="titoloprinc0"/>
        <w:rPr>
          <w:color w:val="002060"/>
        </w:rPr>
      </w:pPr>
      <w:r w:rsidRPr="00C247FB">
        <w:rPr>
          <w:color w:val="002060"/>
        </w:rPr>
        <w:t>GIUDICE SPORTIVO</w:t>
      </w:r>
    </w:p>
    <w:p w14:paraId="5B5D1132" w14:textId="77777777" w:rsidR="003C3F5A" w:rsidRPr="00C247FB" w:rsidRDefault="003C3F5A" w:rsidP="003C3F5A">
      <w:pPr>
        <w:pStyle w:val="diffida"/>
        <w:rPr>
          <w:color w:val="002060"/>
        </w:rPr>
      </w:pPr>
      <w:r w:rsidRPr="00C247FB">
        <w:rPr>
          <w:color w:val="002060"/>
        </w:rPr>
        <w:t>Il Giudice Sportivo Avv. Agnese Lazzaretti, con l'assistenza del segretario Angelo Castellana, nella seduta del 04/10/2023, ha adottato le decisioni che di seguito integralmente si riportano:</w:t>
      </w:r>
    </w:p>
    <w:p w14:paraId="1C6987A1" w14:textId="77777777" w:rsidR="003C3F5A" w:rsidRPr="00C247FB" w:rsidRDefault="003C3F5A" w:rsidP="003C3F5A">
      <w:pPr>
        <w:pStyle w:val="titolo10"/>
        <w:rPr>
          <w:color w:val="002060"/>
        </w:rPr>
      </w:pPr>
      <w:r w:rsidRPr="00C247FB">
        <w:rPr>
          <w:color w:val="002060"/>
        </w:rPr>
        <w:t xml:space="preserve">GARE DEL 30/ 9/2023 </w:t>
      </w:r>
    </w:p>
    <w:p w14:paraId="1784E483" w14:textId="77777777" w:rsidR="003C3F5A" w:rsidRPr="00C247FB" w:rsidRDefault="003C3F5A" w:rsidP="003C3F5A">
      <w:pPr>
        <w:pStyle w:val="titolo7a"/>
        <w:rPr>
          <w:color w:val="002060"/>
        </w:rPr>
      </w:pPr>
      <w:r w:rsidRPr="00C247FB">
        <w:rPr>
          <w:color w:val="002060"/>
        </w:rPr>
        <w:t xml:space="preserve">PROVVEDIMENTI DISCIPLINARI </w:t>
      </w:r>
    </w:p>
    <w:p w14:paraId="603F31D5" w14:textId="77777777" w:rsidR="003C3F5A" w:rsidRPr="00C247FB" w:rsidRDefault="003C3F5A" w:rsidP="003C3F5A">
      <w:pPr>
        <w:pStyle w:val="titolo7b0"/>
        <w:rPr>
          <w:color w:val="002060"/>
        </w:rPr>
      </w:pPr>
      <w:r w:rsidRPr="00C247FB">
        <w:rPr>
          <w:color w:val="002060"/>
        </w:rPr>
        <w:t xml:space="preserve">In base alle risultanze degli atti ufficiali sono state deliberate le seguenti sanzioni disciplinari. </w:t>
      </w:r>
    </w:p>
    <w:p w14:paraId="736793B7" w14:textId="77777777" w:rsidR="003C3F5A" w:rsidRPr="00C247FB" w:rsidRDefault="003C3F5A" w:rsidP="003C3F5A">
      <w:pPr>
        <w:pStyle w:val="titolo30"/>
        <w:rPr>
          <w:color w:val="002060"/>
        </w:rPr>
      </w:pPr>
      <w:r w:rsidRPr="00C247FB">
        <w:rPr>
          <w:color w:val="002060"/>
        </w:rPr>
        <w:t xml:space="preserve">CALCIATORI ESPULSI </w:t>
      </w:r>
    </w:p>
    <w:p w14:paraId="679ABD6D" w14:textId="77777777" w:rsidR="003C3F5A" w:rsidRPr="00C247FB" w:rsidRDefault="003C3F5A" w:rsidP="003C3F5A">
      <w:pPr>
        <w:pStyle w:val="titolo20"/>
        <w:rPr>
          <w:color w:val="002060"/>
        </w:rPr>
      </w:pPr>
      <w:r w:rsidRPr="00C247FB">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C3F5A" w:rsidRPr="00C247FB" w14:paraId="49947C46" w14:textId="77777777" w:rsidTr="00997082">
        <w:tc>
          <w:tcPr>
            <w:tcW w:w="2200" w:type="dxa"/>
            <w:tcMar>
              <w:top w:w="20" w:type="dxa"/>
              <w:left w:w="20" w:type="dxa"/>
              <w:bottom w:w="20" w:type="dxa"/>
              <w:right w:w="20" w:type="dxa"/>
            </w:tcMar>
            <w:vAlign w:val="center"/>
            <w:hideMark/>
          </w:tcPr>
          <w:p w14:paraId="3661F8CE" w14:textId="77777777" w:rsidR="003C3F5A" w:rsidRPr="00C247FB" w:rsidRDefault="003C3F5A" w:rsidP="00997082">
            <w:pPr>
              <w:pStyle w:val="movimento"/>
              <w:rPr>
                <w:color w:val="002060"/>
              </w:rPr>
            </w:pPr>
            <w:r w:rsidRPr="00C247FB">
              <w:rPr>
                <w:color w:val="002060"/>
              </w:rPr>
              <w:t>BRUCIATI SAMUELE</w:t>
            </w:r>
          </w:p>
        </w:tc>
        <w:tc>
          <w:tcPr>
            <w:tcW w:w="2200" w:type="dxa"/>
            <w:tcMar>
              <w:top w:w="20" w:type="dxa"/>
              <w:left w:w="20" w:type="dxa"/>
              <w:bottom w:w="20" w:type="dxa"/>
              <w:right w:w="20" w:type="dxa"/>
            </w:tcMar>
            <w:vAlign w:val="center"/>
            <w:hideMark/>
          </w:tcPr>
          <w:p w14:paraId="6792DA7D" w14:textId="77777777" w:rsidR="003C3F5A" w:rsidRPr="00C247FB" w:rsidRDefault="003C3F5A" w:rsidP="00997082">
            <w:pPr>
              <w:pStyle w:val="movimento2"/>
              <w:rPr>
                <w:color w:val="002060"/>
              </w:rPr>
            </w:pPr>
            <w:r w:rsidRPr="00C247FB">
              <w:rPr>
                <w:color w:val="002060"/>
              </w:rPr>
              <w:t xml:space="preserve">(CALCIO A 5 CORINALDO) </w:t>
            </w:r>
          </w:p>
        </w:tc>
        <w:tc>
          <w:tcPr>
            <w:tcW w:w="800" w:type="dxa"/>
            <w:tcMar>
              <w:top w:w="20" w:type="dxa"/>
              <w:left w:w="20" w:type="dxa"/>
              <w:bottom w:w="20" w:type="dxa"/>
              <w:right w:w="20" w:type="dxa"/>
            </w:tcMar>
            <w:vAlign w:val="center"/>
            <w:hideMark/>
          </w:tcPr>
          <w:p w14:paraId="07D4DD95"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0C454D63"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59B6818A" w14:textId="77777777" w:rsidR="003C3F5A" w:rsidRPr="00C247FB" w:rsidRDefault="003C3F5A" w:rsidP="00997082">
            <w:pPr>
              <w:pStyle w:val="movimento2"/>
              <w:rPr>
                <w:color w:val="002060"/>
              </w:rPr>
            </w:pPr>
            <w:r w:rsidRPr="00C247FB">
              <w:rPr>
                <w:color w:val="002060"/>
              </w:rPr>
              <w:t> </w:t>
            </w:r>
          </w:p>
        </w:tc>
      </w:tr>
    </w:tbl>
    <w:p w14:paraId="60706DE8" w14:textId="77777777" w:rsidR="003C3F5A" w:rsidRPr="00C247FB" w:rsidRDefault="003C3F5A" w:rsidP="003C3F5A">
      <w:pPr>
        <w:pStyle w:val="titolo30"/>
        <w:rPr>
          <w:rFonts w:eastAsiaTheme="minorEastAsia"/>
          <w:color w:val="002060"/>
        </w:rPr>
      </w:pPr>
      <w:r w:rsidRPr="00C247FB">
        <w:rPr>
          <w:color w:val="002060"/>
        </w:rPr>
        <w:t xml:space="preserve">CALCIATORI NON ESPULSI </w:t>
      </w:r>
    </w:p>
    <w:p w14:paraId="54354D60" w14:textId="77777777" w:rsidR="003C3F5A" w:rsidRPr="00C247FB" w:rsidRDefault="003C3F5A" w:rsidP="003C3F5A">
      <w:pPr>
        <w:pStyle w:val="titolo20"/>
        <w:rPr>
          <w:color w:val="002060"/>
        </w:rPr>
      </w:pPr>
      <w:r w:rsidRPr="00C247F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C3F5A" w:rsidRPr="00C247FB" w14:paraId="43FC8826" w14:textId="77777777" w:rsidTr="00997082">
        <w:tc>
          <w:tcPr>
            <w:tcW w:w="2200" w:type="dxa"/>
            <w:tcMar>
              <w:top w:w="20" w:type="dxa"/>
              <w:left w:w="20" w:type="dxa"/>
              <w:bottom w:w="20" w:type="dxa"/>
              <w:right w:w="20" w:type="dxa"/>
            </w:tcMar>
            <w:vAlign w:val="center"/>
            <w:hideMark/>
          </w:tcPr>
          <w:p w14:paraId="1BE62B87" w14:textId="77777777" w:rsidR="003C3F5A" w:rsidRPr="00C247FB" w:rsidRDefault="003C3F5A" w:rsidP="00997082">
            <w:pPr>
              <w:pStyle w:val="movimento"/>
              <w:rPr>
                <w:color w:val="002060"/>
              </w:rPr>
            </w:pPr>
            <w:r w:rsidRPr="00C247FB">
              <w:rPr>
                <w:color w:val="002060"/>
              </w:rPr>
              <w:t>DE PAOLA MATTIA</w:t>
            </w:r>
          </w:p>
        </w:tc>
        <w:tc>
          <w:tcPr>
            <w:tcW w:w="2200" w:type="dxa"/>
            <w:tcMar>
              <w:top w:w="20" w:type="dxa"/>
              <w:left w:w="20" w:type="dxa"/>
              <w:bottom w:w="20" w:type="dxa"/>
              <w:right w:w="20" w:type="dxa"/>
            </w:tcMar>
            <w:vAlign w:val="center"/>
            <w:hideMark/>
          </w:tcPr>
          <w:p w14:paraId="682090BD" w14:textId="77777777" w:rsidR="003C3F5A" w:rsidRPr="00C247FB" w:rsidRDefault="003C3F5A" w:rsidP="00997082">
            <w:pPr>
              <w:pStyle w:val="movimento2"/>
              <w:rPr>
                <w:color w:val="002060"/>
              </w:rPr>
            </w:pPr>
            <w:r w:rsidRPr="00C247FB">
              <w:rPr>
                <w:color w:val="002060"/>
              </w:rPr>
              <w:t xml:space="preserve">(AMICI DEL </w:t>
            </w:r>
            <w:proofErr w:type="spellStart"/>
            <w:r w:rsidRPr="00C247FB">
              <w:rPr>
                <w:color w:val="002060"/>
              </w:rPr>
              <w:t>CENTROSOCIOsq.B</w:t>
            </w:r>
            <w:proofErr w:type="spellEnd"/>
            <w:r w:rsidRPr="00C247FB">
              <w:rPr>
                <w:color w:val="002060"/>
              </w:rPr>
              <w:t xml:space="preserve">) </w:t>
            </w:r>
          </w:p>
        </w:tc>
        <w:tc>
          <w:tcPr>
            <w:tcW w:w="800" w:type="dxa"/>
            <w:tcMar>
              <w:top w:w="20" w:type="dxa"/>
              <w:left w:w="20" w:type="dxa"/>
              <w:bottom w:w="20" w:type="dxa"/>
              <w:right w:w="20" w:type="dxa"/>
            </w:tcMar>
            <w:vAlign w:val="center"/>
            <w:hideMark/>
          </w:tcPr>
          <w:p w14:paraId="445D936D"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54EDA499" w14:textId="77777777" w:rsidR="003C3F5A" w:rsidRPr="00C247FB" w:rsidRDefault="003C3F5A" w:rsidP="00997082">
            <w:pPr>
              <w:pStyle w:val="movimento"/>
              <w:rPr>
                <w:color w:val="002060"/>
              </w:rPr>
            </w:pPr>
            <w:r w:rsidRPr="00C247FB">
              <w:rPr>
                <w:color w:val="002060"/>
              </w:rPr>
              <w:t>BIBINI ALESSANDRO</w:t>
            </w:r>
          </w:p>
        </w:tc>
        <w:tc>
          <w:tcPr>
            <w:tcW w:w="2200" w:type="dxa"/>
            <w:tcMar>
              <w:top w:w="20" w:type="dxa"/>
              <w:left w:w="20" w:type="dxa"/>
              <w:bottom w:w="20" w:type="dxa"/>
              <w:right w:w="20" w:type="dxa"/>
            </w:tcMar>
            <w:vAlign w:val="center"/>
            <w:hideMark/>
          </w:tcPr>
          <w:p w14:paraId="3BD05FEB" w14:textId="77777777" w:rsidR="003C3F5A" w:rsidRPr="00C247FB" w:rsidRDefault="003C3F5A" w:rsidP="00997082">
            <w:pPr>
              <w:pStyle w:val="movimento2"/>
              <w:rPr>
                <w:color w:val="002060"/>
              </w:rPr>
            </w:pPr>
            <w:r w:rsidRPr="00C247FB">
              <w:rPr>
                <w:color w:val="002060"/>
              </w:rPr>
              <w:t xml:space="preserve">(C.U.S. MACERATA CALCIO A5) </w:t>
            </w:r>
          </w:p>
        </w:tc>
      </w:tr>
      <w:tr w:rsidR="003C3F5A" w:rsidRPr="00C247FB" w14:paraId="1630F28C" w14:textId="77777777" w:rsidTr="00997082">
        <w:tc>
          <w:tcPr>
            <w:tcW w:w="2200" w:type="dxa"/>
            <w:tcMar>
              <w:top w:w="20" w:type="dxa"/>
              <w:left w:w="20" w:type="dxa"/>
              <w:bottom w:w="20" w:type="dxa"/>
              <w:right w:w="20" w:type="dxa"/>
            </w:tcMar>
            <w:vAlign w:val="center"/>
            <w:hideMark/>
          </w:tcPr>
          <w:p w14:paraId="49FFE21C" w14:textId="77777777" w:rsidR="003C3F5A" w:rsidRPr="00C247FB" w:rsidRDefault="003C3F5A" w:rsidP="00997082">
            <w:pPr>
              <w:pStyle w:val="movimento"/>
              <w:rPr>
                <w:color w:val="002060"/>
              </w:rPr>
            </w:pPr>
            <w:r w:rsidRPr="00C247FB">
              <w:rPr>
                <w:color w:val="002060"/>
              </w:rPr>
              <w:t>BALDARELLI ALESSIO</w:t>
            </w:r>
          </w:p>
        </w:tc>
        <w:tc>
          <w:tcPr>
            <w:tcW w:w="2200" w:type="dxa"/>
            <w:tcMar>
              <w:top w:w="20" w:type="dxa"/>
              <w:left w:w="20" w:type="dxa"/>
              <w:bottom w:w="20" w:type="dxa"/>
              <w:right w:w="20" w:type="dxa"/>
            </w:tcMar>
            <w:vAlign w:val="center"/>
            <w:hideMark/>
          </w:tcPr>
          <w:p w14:paraId="789230DF" w14:textId="77777777" w:rsidR="003C3F5A" w:rsidRPr="00C247FB" w:rsidRDefault="003C3F5A" w:rsidP="00997082">
            <w:pPr>
              <w:pStyle w:val="movimento2"/>
              <w:rPr>
                <w:color w:val="002060"/>
              </w:rPr>
            </w:pPr>
            <w:r w:rsidRPr="00C247FB">
              <w:rPr>
                <w:color w:val="002060"/>
              </w:rPr>
              <w:t xml:space="preserve">(CALCIO A 5 CORINALDO) </w:t>
            </w:r>
          </w:p>
        </w:tc>
        <w:tc>
          <w:tcPr>
            <w:tcW w:w="800" w:type="dxa"/>
            <w:tcMar>
              <w:top w:w="20" w:type="dxa"/>
              <w:left w:w="20" w:type="dxa"/>
              <w:bottom w:w="20" w:type="dxa"/>
              <w:right w:w="20" w:type="dxa"/>
            </w:tcMar>
            <w:vAlign w:val="center"/>
            <w:hideMark/>
          </w:tcPr>
          <w:p w14:paraId="1B69E003"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47C39673" w14:textId="77777777" w:rsidR="003C3F5A" w:rsidRPr="00C247FB" w:rsidRDefault="003C3F5A" w:rsidP="00997082">
            <w:pPr>
              <w:pStyle w:val="movimento"/>
              <w:rPr>
                <w:color w:val="002060"/>
              </w:rPr>
            </w:pPr>
            <w:r w:rsidRPr="00C247FB">
              <w:rPr>
                <w:color w:val="002060"/>
              </w:rPr>
              <w:t>CARELLA FRANCESCO</w:t>
            </w:r>
          </w:p>
        </w:tc>
        <w:tc>
          <w:tcPr>
            <w:tcW w:w="2200" w:type="dxa"/>
            <w:tcMar>
              <w:top w:w="20" w:type="dxa"/>
              <w:left w:w="20" w:type="dxa"/>
              <w:bottom w:w="20" w:type="dxa"/>
              <w:right w:w="20" w:type="dxa"/>
            </w:tcMar>
            <w:vAlign w:val="center"/>
            <w:hideMark/>
          </w:tcPr>
          <w:p w14:paraId="356F9EEE" w14:textId="77777777" w:rsidR="003C3F5A" w:rsidRPr="00C247FB" w:rsidRDefault="003C3F5A" w:rsidP="00997082">
            <w:pPr>
              <w:pStyle w:val="movimento2"/>
              <w:rPr>
                <w:color w:val="002060"/>
              </w:rPr>
            </w:pPr>
            <w:r w:rsidRPr="00C247FB">
              <w:rPr>
                <w:color w:val="002060"/>
              </w:rPr>
              <w:t xml:space="preserve">(CARISSIMI 2016) </w:t>
            </w:r>
          </w:p>
        </w:tc>
      </w:tr>
      <w:tr w:rsidR="003C3F5A" w:rsidRPr="00C247FB" w14:paraId="11305B09" w14:textId="77777777" w:rsidTr="00997082">
        <w:tc>
          <w:tcPr>
            <w:tcW w:w="2200" w:type="dxa"/>
            <w:tcMar>
              <w:top w:w="20" w:type="dxa"/>
              <w:left w:w="20" w:type="dxa"/>
              <w:bottom w:w="20" w:type="dxa"/>
              <w:right w:w="20" w:type="dxa"/>
            </w:tcMar>
            <w:vAlign w:val="center"/>
            <w:hideMark/>
          </w:tcPr>
          <w:p w14:paraId="6ED58F6B" w14:textId="77777777" w:rsidR="003C3F5A" w:rsidRPr="00C247FB" w:rsidRDefault="003C3F5A" w:rsidP="00997082">
            <w:pPr>
              <w:pStyle w:val="movimento"/>
              <w:rPr>
                <w:color w:val="002060"/>
              </w:rPr>
            </w:pPr>
            <w:r w:rsidRPr="00C247FB">
              <w:rPr>
                <w:color w:val="002060"/>
              </w:rPr>
              <w:t>DI GENNARO LORENZO</w:t>
            </w:r>
          </w:p>
        </w:tc>
        <w:tc>
          <w:tcPr>
            <w:tcW w:w="2200" w:type="dxa"/>
            <w:tcMar>
              <w:top w:w="20" w:type="dxa"/>
              <w:left w:w="20" w:type="dxa"/>
              <w:bottom w:w="20" w:type="dxa"/>
              <w:right w:w="20" w:type="dxa"/>
            </w:tcMar>
            <w:vAlign w:val="center"/>
            <w:hideMark/>
          </w:tcPr>
          <w:p w14:paraId="11EBDC4F" w14:textId="77777777" w:rsidR="003C3F5A" w:rsidRPr="00C247FB" w:rsidRDefault="003C3F5A" w:rsidP="00997082">
            <w:pPr>
              <w:pStyle w:val="movimento2"/>
              <w:rPr>
                <w:color w:val="002060"/>
              </w:rPr>
            </w:pPr>
            <w:r w:rsidRPr="00C247FB">
              <w:rPr>
                <w:color w:val="002060"/>
              </w:rPr>
              <w:t xml:space="preserve">(ITALSERVICE C5) </w:t>
            </w:r>
          </w:p>
        </w:tc>
        <w:tc>
          <w:tcPr>
            <w:tcW w:w="800" w:type="dxa"/>
            <w:tcMar>
              <w:top w:w="20" w:type="dxa"/>
              <w:left w:w="20" w:type="dxa"/>
              <w:bottom w:w="20" w:type="dxa"/>
              <w:right w:w="20" w:type="dxa"/>
            </w:tcMar>
            <w:vAlign w:val="center"/>
            <w:hideMark/>
          </w:tcPr>
          <w:p w14:paraId="206F6D7C"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6DC7FD05"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2C4293E4" w14:textId="77777777" w:rsidR="003C3F5A" w:rsidRPr="00C247FB" w:rsidRDefault="003C3F5A" w:rsidP="00997082">
            <w:pPr>
              <w:pStyle w:val="movimento2"/>
              <w:rPr>
                <w:color w:val="002060"/>
              </w:rPr>
            </w:pPr>
            <w:r w:rsidRPr="00C247FB">
              <w:rPr>
                <w:color w:val="002060"/>
              </w:rPr>
              <w:t> </w:t>
            </w:r>
          </w:p>
        </w:tc>
      </w:tr>
    </w:tbl>
    <w:p w14:paraId="07212D82" w14:textId="77777777" w:rsidR="003C3F5A" w:rsidRPr="00C247FB" w:rsidRDefault="003C3F5A" w:rsidP="003C3F5A">
      <w:pPr>
        <w:pStyle w:val="titolo10"/>
        <w:rPr>
          <w:rFonts w:eastAsiaTheme="minorEastAsia"/>
          <w:color w:val="002060"/>
        </w:rPr>
      </w:pPr>
      <w:r w:rsidRPr="00C247FB">
        <w:rPr>
          <w:color w:val="002060"/>
        </w:rPr>
        <w:t xml:space="preserve">GARE DEL 1/10/2023 </w:t>
      </w:r>
    </w:p>
    <w:p w14:paraId="1EDB8169" w14:textId="77777777" w:rsidR="003C3F5A" w:rsidRPr="00C247FB" w:rsidRDefault="003C3F5A" w:rsidP="003C3F5A">
      <w:pPr>
        <w:pStyle w:val="titolo7a"/>
        <w:rPr>
          <w:color w:val="002060"/>
        </w:rPr>
      </w:pPr>
      <w:r w:rsidRPr="00C247FB">
        <w:rPr>
          <w:color w:val="002060"/>
        </w:rPr>
        <w:t xml:space="preserve">PROVVEDIMENTI DISCIPLINARI </w:t>
      </w:r>
    </w:p>
    <w:p w14:paraId="660060ED" w14:textId="77777777" w:rsidR="003C3F5A" w:rsidRPr="00C247FB" w:rsidRDefault="003C3F5A" w:rsidP="003C3F5A">
      <w:pPr>
        <w:pStyle w:val="titolo7b0"/>
        <w:rPr>
          <w:color w:val="002060"/>
        </w:rPr>
      </w:pPr>
      <w:r w:rsidRPr="00C247FB">
        <w:rPr>
          <w:color w:val="002060"/>
        </w:rPr>
        <w:t xml:space="preserve">In base alle risultanze degli atti ufficiali sono state deliberate le seguenti sanzioni disciplinari. </w:t>
      </w:r>
    </w:p>
    <w:p w14:paraId="37933E63" w14:textId="77777777" w:rsidR="003C3F5A" w:rsidRPr="00C247FB" w:rsidRDefault="003C3F5A" w:rsidP="003C3F5A">
      <w:pPr>
        <w:pStyle w:val="titolo30"/>
        <w:rPr>
          <w:color w:val="002060"/>
        </w:rPr>
      </w:pPr>
      <w:r w:rsidRPr="00C247FB">
        <w:rPr>
          <w:color w:val="002060"/>
        </w:rPr>
        <w:t xml:space="preserve">CALCIATORI NON ESPULSI </w:t>
      </w:r>
    </w:p>
    <w:p w14:paraId="26CD3116" w14:textId="77777777" w:rsidR="003C3F5A" w:rsidRPr="00C247FB" w:rsidRDefault="003C3F5A" w:rsidP="003C3F5A">
      <w:pPr>
        <w:pStyle w:val="titolo20"/>
        <w:rPr>
          <w:color w:val="002060"/>
        </w:rPr>
      </w:pPr>
      <w:r w:rsidRPr="00C247F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C3F5A" w:rsidRPr="00C247FB" w14:paraId="037F5FA3" w14:textId="77777777" w:rsidTr="00997082">
        <w:tc>
          <w:tcPr>
            <w:tcW w:w="2200" w:type="dxa"/>
            <w:tcMar>
              <w:top w:w="20" w:type="dxa"/>
              <w:left w:w="20" w:type="dxa"/>
              <w:bottom w:w="20" w:type="dxa"/>
              <w:right w:w="20" w:type="dxa"/>
            </w:tcMar>
            <w:vAlign w:val="center"/>
            <w:hideMark/>
          </w:tcPr>
          <w:p w14:paraId="28E0D9A8" w14:textId="77777777" w:rsidR="003C3F5A" w:rsidRPr="00C247FB" w:rsidRDefault="003C3F5A" w:rsidP="00997082">
            <w:pPr>
              <w:pStyle w:val="movimento"/>
              <w:rPr>
                <w:color w:val="002060"/>
              </w:rPr>
            </w:pPr>
            <w:r w:rsidRPr="00C247FB">
              <w:rPr>
                <w:color w:val="002060"/>
              </w:rPr>
              <w:t>FALASCHINI MARCO</w:t>
            </w:r>
          </w:p>
        </w:tc>
        <w:tc>
          <w:tcPr>
            <w:tcW w:w="2200" w:type="dxa"/>
            <w:tcMar>
              <w:top w:w="20" w:type="dxa"/>
              <w:left w:w="20" w:type="dxa"/>
              <w:bottom w:w="20" w:type="dxa"/>
              <w:right w:w="20" w:type="dxa"/>
            </w:tcMar>
            <w:vAlign w:val="center"/>
            <w:hideMark/>
          </w:tcPr>
          <w:p w14:paraId="550AD281" w14:textId="77777777" w:rsidR="003C3F5A" w:rsidRPr="00C247FB" w:rsidRDefault="003C3F5A" w:rsidP="00997082">
            <w:pPr>
              <w:pStyle w:val="movimento2"/>
              <w:rPr>
                <w:color w:val="002060"/>
              </w:rPr>
            </w:pPr>
            <w:r w:rsidRPr="00C247FB">
              <w:rPr>
                <w:color w:val="002060"/>
              </w:rPr>
              <w:t xml:space="preserve">(ACLI MANTOVANI CALCIO A 5) </w:t>
            </w:r>
          </w:p>
        </w:tc>
        <w:tc>
          <w:tcPr>
            <w:tcW w:w="800" w:type="dxa"/>
            <w:tcMar>
              <w:top w:w="20" w:type="dxa"/>
              <w:left w:w="20" w:type="dxa"/>
              <w:bottom w:w="20" w:type="dxa"/>
              <w:right w:w="20" w:type="dxa"/>
            </w:tcMar>
            <w:vAlign w:val="center"/>
            <w:hideMark/>
          </w:tcPr>
          <w:p w14:paraId="1B3A7BDA"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2DAE1DA2" w14:textId="77777777" w:rsidR="003C3F5A" w:rsidRPr="00C247FB" w:rsidRDefault="003C3F5A" w:rsidP="00997082">
            <w:pPr>
              <w:pStyle w:val="movimento"/>
              <w:rPr>
                <w:color w:val="002060"/>
              </w:rPr>
            </w:pPr>
            <w:r w:rsidRPr="00C247FB">
              <w:rPr>
                <w:color w:val="002060"/>
              </w:rPr>
              <w:t>MARTINI MATTEO</w:t>
            </w:r>
          </w:p>
        </w:tc>
        <w:tc>
          <w:tcPr>
            <w:tcW w:w="2200" w:type="dxa"/>
            <w:tcMar>
              <w:top w:w="20" w:type="dxa"/>
              <w:left w:w="20" w:type="dxa"/>
              <w:bottom w:w="20" w:type="dxa"/>
              <w:right w:w="20" w:type="dxa"/>
            </w:tcMar>
            <w:vAlign w:val="center"/>
            <w:hideMark/>
          </w:tcPr>
          <w:p w14:paraId="0BB3959D" w14:textId="77777777" w:rsidR="003C3F5A" w:rsidRPr="00C247FB" w:rsidRDefault="003C3F5A" w:rsidP="00997082">
            <w:pPr>
              <w:pStyle w:val="movimento2"/>
              <w:rPr>
                <w:color w:val="002060"/>
              </w:rPr>
            </w:pPr>
            <w:r w:rsidRPr="00C247FB">
              <w:rPr>
                <w:color w:val="002060"/>
              </w:rPr>
              <w:t xml:space="preserve">(ACLI MANTOVANI CALCIO A 5) </w:t>
            </w:r>
          </w:p>
        </w:tc>
      </w:tr>
      <w:tr w:rsidR="003C3F5A" w:rsidRPr="00C247FB" w14:paraId="5E21B088" w14:textId="77777777" w:rsidTr="00997082">
        <w:tc>
          <w:tcPr>
            <w:tcW w:w="2200" w:type="dxa"/>
            <w:tcMar>
              <w:top w:w="20" w:type="dxa"/>
              <w:left w:w="20" w:type="dxa"/>
              <w:bottom w:w="20" w:type="dxa"/>
              <w:right w:w="20" w:type="dxa"/>
            </w:tcMar>
            <w:vAlign w:val="center"/>
            <w:hideMark/>
          </w:tcPr>
          <w:p w14:paraId="48849B26" w14:textId="77777777" w:rsidR="003C3F5A" w:rsidRPr="00C247FB" w:rsidRDefault="003C3F5A" w:rsidP="00997082">
            <w:pPr>
              <w:pStyle w:val="movimento"/>
              <w:rPr>
                <w:color w:val="002060"/>
              </w:rPr>
            </w:pPr>
            <w:r w:rsidRPr="00C247FB">
              <w:rPr>
                <w:color w:val="002060"/>
              </w:rPr>
              <w:t>CALVISI DANIELE</w:t>
            </w:r>
          </w:p>
        </w:tc>
        <w:tc>
          <w:tcPr>
            <w:tcW w:w="2200" w:type="dxa"/>
            <w:tcMar>
              <w:top w:w="20" w:type="dxa"/>
              <w:left w:w="20" w:type="dxa"/>
              <w:bottom w:w="20" w:type="dxa"/>
              <w:right w:w="20" w:type="dxa"/>
            </w:tcMar>
            <w:vAlign w:val="center"/>
            <w:hideMark/>
          </w:tcPr>
          <w:p w14:paraId="2240DDB8" w14:textId="77777777" w:rsidR="003C3F5A" w:rsidRPr="00C247FB" w:rsidRDefault="003C3F5A" w:rsidP="00997082">
            <w:pPr>
              <w:pStyle w:val="movimento2"/>
              <w:rPr>
                <w:color w:val="002060"/>
              </w:rPr>
            </w:pPr>
            <w:r w:rsidRPr="00C247FB">
              <w:rPr>
                <w:color w:val="002060"/>
              </w:rPr>
              <w:t xml:space="preserve">(JESI) </w:t>
            </w:r>
          </w:p>
        </w:tc>
        <w:tc>
          <w:tcPr>
            <w:tcW w:w="800" w:type="dxa"/>
            <w:tcMar>
              <w:top w:w="20" w:type="dxa"/>
              <w:left w:w="20" w:type="dxa"/>
              <w:bottom w:w="20" w:type="dxa"/>
              <w:right w:w="20" w:type="dxa"/>
            </w:tcMar>
            <w:vAlign w:val="center"/>
            <w:hideMark/>
          </w:tcPr>
          <w:p w14:paraId="2D869850"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1F8DFEF2" w14:textId="77777777" w:rsidR="003C3F5A" w:rsidRPr="00C247FB" w:rsidRDefault="003C3F5A" w:rsidP="00997082">
            <w:pPr>
              <w:pStyle w:val="movimento"/>
              <w:rPr>
                <w:color w:val="002060"/>
              </w:rPr>
            </w:pPr>
            <w:r w:rsidRPr="00C247FB">
              <w:rPr>
                <w:color w:val="002060"/>
              </w:rPr>
              <w:t>PASTORE MATTIA</w:t>
            </w:r>
          </w:p>
        </w:tc>
        <w:tc>
          <w:tcPr>
            <w:tcW w:w="2200" w:type="dxa"/>
            <w:tcMar>
              <w:top w:w="20" w:type="dxa"/>
              <w:left w:w="20" w:type="dxa"/>
              <w:bottom w:w="20" w:type="dxa"/>
              <w:right w:w="20" w:type="dxa"/>
            </w:tcMar>
            <w:vAlign w:val="center"/>
            <w:hideMark/>
          </w:tcPr>
          <w:p w14:paraId="257A4123" w14:textId="77777777" w:rsidR="003C3F5A" w:rsidRPr="00C247FB" w:rsidRDefault="003C3F5A" w:rsidP="00997082">
            <w:pPr>
              <w:pStyle w:val="movimento2"/>
              <w:rPr>
                <w:color w:val="002060"/>
              </w:rPr>
            </w:pPr>
            <w:r w:rsidRPr="00C247FB">
              <w:rPr>
                <w:color w:val="002060"/>
              </w:rPr>
              <w:t xml:space="preserve">(JESI) </w:t>
            </w:r>
          </w:p>
        </w:tc>
      </w:tr>
    </w:tbl>
    <w:p w14:paraId="4D7E42EC" w14:textId="77777777" w:rsidR="003C3F5A" w:rsidRDefault="003C3F5A" w:rsidP="003C3F5A">
      <w:pPr>
        <w:pStyle w:val="breakline"/>
        <w:rPr>
          <w:color w:val="002060"/>
        </w:rPr>
      </w:pPr>
    </w:p>
    <w:p w14:paraId="7FDA38B0" w14:textId="77777777" w:rsidR="003C3F5A" w:rsidRPr="00DE2E11" w:rsidRDefault="003C3F5A" w:rsidP="003C3F5A">
      <w:pPr>
        <w:jc w:val="center"/>
        <w:rPr>
          <w:rFonts w:ascii="Arial" w:hAnsi="Arial" w:cs="Arial"/>
          <w:noProof/>
          <w:color w:val="002060"/>
          <w:sz w:val="22"/>
          <w:szCs w:val="22"/>
        </w:rPr>
      </w:pPr>
      <w:r w:rsidRPr="00DE2E11">
        <w:rPr>
          <w:rFonts w:ascii="Arial" w:hAnsi="Arial" w:cs="Arial"/>
          <w:noProof/>
          <w:color w:val="002060"/>
          <w:sz w:val="22"/>
          <w:szCs w:val="22"/>
        </w:rPr>
        <w:t>F.to IL SEGRETARIO                                   F.to IL GIUDICE SPORTIVO</w:t>
      </w:r>
    </w:p>
    <w:p w14:paraId="71BDB9C9" w14:textId="77777777" w:rsidR="003C3F5A" w:rsidRPr="00DE2E11" w:rsidRDefault="003C3F5A" w:rsidP="003C3F5A">
      <w:pPr>
        <w:pStyle w:val="Corpodeltesto2"/>
        <w:spacing w:after="0" w:line="240" w:lineRule="auto"/>
        <w:jc w:val="both"/>
        <w:rPr>
          <w:rFonts w:ascii="Arial" w:hAnsi="Arial" w:cs="Arial"/>
          <w:b/>
          <w:color w:val="002060"/>
          <w:sz w:val="22"/>
          <w:szCs w:val="22"/>
        </w:rPr>
      </w:pPr>
      <w:r w:rsidRPr="00DE2E11">
        <w:rPr>
          <w:rFonts w:ascii="Arial" w:hAnsi="Arial" w:cs="Arial"/>
          <w:noProof/>
          <w:color w:val="002060"/>
          <w:sz w:val="22"/>
          <w:szCs w:val="22"/>
        </w:rPr>
        <w:t xml:space="preserve">                         Angelo Castellana        </w:t>
      </w:r>
      <w:r w:rsidRPr="00DE2E11">
        <w:rPr>
          <w:rFonts w:ascii="Arial" w:hAnsi="Arial" w:cs="Arial"/>
          <w:noProof/>
          <w:color w:val="002060"/>
          <w:sz w:val="22"/>
          <w:szCs w:val="22"/>
        </w:rPr>
        <w:tab/>
        <w:t xml:space="preserve">                                Agnese Lazzaretti</w:t>
      </w:r>
    </w:p>
    <w:p w14:paraId="168D4BFC" w14:textId="77777777" w:rsidR="003C3F5A" w:rsidRPr="00C247FB" w:rsidRDefault="003C3F5A" w:rsidP="003C3F5A">
      <w:pPr>
        <w:pStyle w:val="breakline"/>
        <w:rPr>
          <w:rFonts w:eastAsiaTheme="minorEastAsia"/>
          <w:color w:val="002060"/>
        </w:rPr>
      </w:pPr>
    </w:p>
    <w:p w14:paraId="45A8AEAE" w14:textId="77777777" w:rsidR="003C3F5A" w:rsidRPr="00C247FB" w:rsidRDefault="003C3F5A" w:rsidP="003C3F5A">
      <w:pPr>
        <w:pStyle w:val="titoloprinc0"/>
        <w:rPr>
          <w:color w:val="002060"/>
        </w:rPr>
      </w:pPr>
      <w:r w:rsidRPr="00C247FB">
        <w:rPr>
          <w:color w:val="002060"/>
        </w:rPr>
        <w:t>CLASSIFICA</w:t>
      </w:r>
    </w:p>
    <w:p w14:paraId="73422286" w14:textId="77777777" w:rsidR="003C3F5A" w:rsidRPr="00C247FB" w:rsidRDefault="003C3F5A" w:rsidP="003C3F5A">
      <w:pPr>
        <w:pStyle w:val="breakline"/>
        <w:rPr>
          <w:color w:val="002060"/>
        </w:rPr>
      </w:pPr>
    </w:p>
    <w:p w14:paraId="4B335C4D" w14:textId="77777777" w:rsidR="003C3F5A" w:rsidRPr="00C247FB" w:rsidRDefault="003C3F5A" w:rsidP="003C3F5A">
      <w:pPr>
        <w:pStyle w:val="breakline"/>
        <w:rPr>
          <w:color w:val="002060"/>
        </w:rPr>
      </w:pPr>
    </w:p>
    <w:p w14:paraId="0C68C5ED" w14:textId="77777777" w:rsidR="003C3F5A" w:rsidRPr="00C247FB" w:rsidRDefault="003C3F5A" w:rsidP="003C3F5A">
      <w:pPr>
        <w:pStyle w:val="sottotitolocampionato10"/>
        <w:rPr>
          <w:color w:val="002060"/>
        </w:rPr>
      </w:pPr>
      <w:r w:rsidRPr="00C247FB">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C3F5A" w:rsidRPr="00C247FB" w14:paraId="01715E8A" w14:textId="77777777" w:rsidTr="0099708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7DC14F" w14:textId="77777777" w:rsidR="003C3F5A" w:rsidRPr="00C247FB" w:rsidRDefault="003C3F5A" w:rsidP="00997082">
            <w:pPr>
              <w:pStyle w:val="headertabella0"/>
              <w:rPr>
                <w:color w:val="002060"/>
              </w:rPr>
            </w:pPr>
            <w:r w:rsidRPr="00C247F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6DAD9F" w14:textId="77777777" w:rsidR="003C3F5A" w:rsidRPr="00C247FB" w:rsidRDefault="003C3F5A" w:rsidP="00997082">
            <w:pPr>
              <w:pStyle w:val="headertabella0"/>
              <w:rPr>
                <w:color w:val="002060"/>
              </w:rPr>
            </w:pPr>
            <w:r w:rsidRPr="00C247F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AA6FE6" w14:textId="77777777" w:rsidR="003C3F5A" w:rsidRPr="00C247FB" w:rsidRDefault="003C3F5A" w:rsidP="00997082">
            <w:pPr>
              <w:pStyle w:val="headertabella0"/>
              <w:rPr>
                <w:color w:val="002060"/>
              </w:rPr>
            </w:pPr>
            <w:r w:rsidRPr="00C247F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939ACD" w14:textId="77777777" w:rsidR="003C3F5A" w:rsidRPr="00C247FB" w:rsidRDefault="003C3F5A" w:rsidP="00997082">
            <w:pPr>
              <w:pStyle w:val="headertabella0"/>
              <w:rPr>
                <w:color w:val="002060"/>
              </w:rPr>
            </w:pPr>
            <w:r w:rsidRPr="00C247F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A698EC" w14:textId="77777777" w:rsidR="003C3F5A" w:rsidRPr="00C247FB" w:rsidRDefault="003C3F5A" w:rsidP="00997082">
            <w:pPr>
              <w:pStyle w:val="headertabella0"/>
              <w:rPr>
                <w:color w:val="002060"/>
              </w:rPr>
            </w:pPr>
            <w:r w:rsidRPr="00C247F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453F2B" w14:textId="77777777" w:rsidR="003C3F5A" w:rsidRPr="00C247FB" w:rsidRDefault="003C3F5A" w:rsidP="00997082">
            <w:pPr>
              <w:pStyle w:val="headertabella0"/>
              <w:rPr>
                <w:color w:val="002060"/>
              </w:rPr>
            </w:pPr>
            <w:r w:rsidRPr="00C247F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953F9F" w14:textId="77777777" w:rsidR="003C3F5A" w:rsidRPr="00C247FB" w:rsidRDefault="003C3F5A" w:rsidP="00997082">
            <w:pPr>
              <w:pStyle w:val="headertabella0"/>
              <w:rPr>
                <w:color w:val="002060"/>
              </w:rPr>
            </w:pPr>
            <w:r w:rsidRPr="00C247F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B678ED" w14:textId="77777777" w:rsidR="003C3F5A" w:rsidRPr="00C247FB" w:rsidRDefault="003C3F5A" w:rsidP="00997082">
            <w:pPr>
              <w:pStyle w:val="headertabella0"/>
              <w:rPr>
                <w:color w:val="002060"/>
              </w:rPr>
            </w:pPr>
            <w:r w:rsidRPr="00C247F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49DE7D" w14:textId="77777777" w:rsidR="003C3F5A" w:rsidRPr="00C247FB" w:rsidRDefault="003C3F5A" w:rsidP="00997082">
            <w:pPr>
              <w:pStyle w:val="headertabella0"/>
              <w:rPr>
                <w:color w:val="002060"/>
              </w:rPr>
            </w:pPr>
            <w:r w:rsidRPr="00C247F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E91256" w14:textId="77777777" w:rsidR="003C3F5A" w:rsidRPr="00C247FB" w:rsidRDefault="003C3F5A" w:rsidP="00997082">
            <w:pPr>
              <w:pStyle w:val="headertabella0"/>
              <w:rPr>
                <w:color w:val="002060"/>
              </w:rPr>
            </w:pPr>
            <w:r w:rsidRPr="00C247FB">
              <w:rPr>
                <w:color w:val="002060"/>
              </w:rPr>
              <w:t>PE</w:t>
            </w:r>
          </w:p>
        </w:tc>
      </w:tr>
      <w:tr w:rsidR="003C3F5A" w:rsidRPr="00C247FB" w14:paraId="6DCE7BF5" w14:textId="77777777" w:rsidTr="0099708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54479D2" w14:textId="77777777" w:rsidR="003C3F5A" w:rsidRPr="00C247FB" w:rsidRDefault="003C3F5A" w:rsidP="00997082">
            <w:pPr>
              <w:pStyle w:val="rowtabella0"/>
              <w:rPr>
                <w:color w:val="002060"/>
              </w:rPr>
            </w:pPr>
            <w:r w:rsidRPr="00C247FB">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25524"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92203"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AC86C"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7B079"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9F89B"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34CAA" w14:textId="77777777" w:rsidR="003C3F5A" w:rsidRPr="00C247FB" w:rsidRDefault="003C3F5A" w:rsidP="00997082">
            <w:pPr>
              <w:pStyle w:val="rowtabella0"/>
              <w:jc w:val="center"/>
              <w:rPr>
                <w:color w:val="002060"/>
              </w:rPr>
            </w:pPr>
            <w:r w:rsidRPr="00C247F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1076D" w14:textId="77777777" w:rsidR="003C3F5A" w:rsidRPr="00C247FB" w:rsidRDefault="003C3F5A" w:rsidP="00997082">
            <w:pPr>
              <w:pStyle w:val="rowtabella0"/>
              <w:jc w:val="center"/>
              <w:rPr>
                <w:color w:val="002060"/>
              </w:rPr>
            </w:pPr>
            <w:r w:rsidRPr="00C247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6A935" w14:textId="77777777" w:rsidR="003C3F5A" w:rsidRPr="00C247FB" w:rsidRDefault="003C3F5A" w:rsidP="00997082">
            <w:pPr>
              <w:pStyle w:val="rowtabella0"/>
              <w:jc w:val="center"/>
              <w:rPr>
                <w:color w:val="002060"/>
              </w:rPr>
            </w:pPr>
            <w:r w:rsidRPr="00C247F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60A1B" w14:textId="77777777" w:rsidR="003C3F5A" w:rsidRPr="00C247FB" w:rsidRDefault="003C3F5A" w:rsidP="00997082">
            <w:pPr>
              <w:pStyle w:val="rowtabella0"/>
              <w:jc w:val="center"/>
              <w:rPr>
                <w:color w:val="002060"/>
              </w:rPr>
            </w:pPr>
            <w:r w:rsidRPr="00C247FB">
              <w:rPr>
                <w:color w:val="002060"/>
              </w:rPr>
              <w:t>0</w:t>
            </w:r>
          </w:p>
        </w:tc>
      </w:tr>
      <w:tr w:rsidR="003C3F5A" w:rsidRPr="00C247FB" w14:paraId="5EC08C70"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765127" w14:textId="77777777" w:rsidR="003C3F5A" w:rsidRPr="00C247FB" w:rsidRDefault="003C3F5A" w:rsidP="00997082">
            <w:pPr>
              <w:pStyle w:val="rowtabella0"/>
              <w:rPr>
                <w:color w:val="002060"/>
              </w:rPr>
            </w:pPr>
            <w:r w:rsidRPr="00C247FB">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4156B"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671F3"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E6D71"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94CAF"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FBE1A"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CADE8" w14:textId="77777777" w:rsidR="003C3F5A" w:rsidRPr="00C247FB" w:rsidRDefault="003C3F5A" w:rsidP="00997082">
            <w:pPr>
              <w:pStyle w:val="rowtabella0"/>
              <w:jc w:val="center"/>
              <w:rPr>
                <w:color w:val="002060"/>
              </w:rPr>
            </w:pPr>
            <w:r w:rsidRPr="00C247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87B8B" w14:textId="77777777" w:rsidR="003C3F5A" w:rsidRPr="00C247FB" w:rsidRDefault="003C3F5A" w:rsidP="00997082">
            <w:pPr>
              <w:pStyle w:val="rowtabella0"/>
              <w:jc w:val="center"/>
              <w:rPr>
                <w:color w:val="002060"/>
              </w:rPr>
            </w:pPr>
            <w:r w:rsidRPr="00C247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855C5" w14:textId="77777777" w:rsidR="003C3F5A" w:rsidRPr="00C247FB" w:rsidRDefault="003C3F5A" w:rsidP="00997082">
            <w:pPr>
              <w:pStyle w:val="rowtabella0"/>
              <w:jc w:val="center"/>
              <w:rPr>
                <w:color w:val="002060"/>
              </w:rPr>
            </w:pPr>
            <w:r w:rsidRPr="00C247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F2AF9" w14:textId="77777777" w:rsidR="003C3F5A" w:rsidRPr="00C247FB" w:rsidRDefault="003C3F5A" w:rsidP="00997082">
            <w:pPr>
              <w:pStyle w:val="rowtabella0"/>
              <w:jc w:val="center"/>
              <w:rPr>
                <w:color w:val="002060"/>
              </w:rPr>
            </w:pPr>
            <w:r w:rsidRPr="00C247FB">
              <w:rPr>
                <w:color w:val="002060"/>
              </w:rPr>
              <w:t>0</w:t>
            </w:r>
          </w:p>
        </w:tc>
      </w:tr>
      <w:tr w:rsidR="003C3F5A" w:rsidRPr="00C247FB" w14:paraId="26B3E372"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D899CE" w14:textId="77777777" w:rsidR="003C3F5A" w:rsidRPr="00C247FB" w:rsidRDefault="003C3F5A" w:rsidP="00997082">
            <w:pPr>
              <w:pStyle w:val="rowtabella0"/>
              <w:rPr>
                <w:color w:val="002060"/>
              </w:rPr>
            </w:pPr>
            <w:r w:rsidRPr="00C247FB">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123A3"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12012"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8360B"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E263B"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D5DEE"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94BA7" w14:textId="77777777" w:rsidR="003C3F5A" w:rsidRPr="00C247FB" w:rsidRDefault="003C3F5A" w:rsidP="00997082">
            <w:pPr>
              <w:pStyle w:val="rowtabella0"/>
              <w:jc w:val="center"/>
              <w:rPr>
                <w:color w:val="002060"/>
              </w:rPr>
            </w:pPr>
            <w:r w:rsidRPr="00C247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8177E" w14:textId="77777777" w:rsidR="003C3F5A" w:rsidRPr="00C247FB" w:rsidRDefault="003C3F5A" w:rsidP="00997082">
            <w:pPr>
              <w:pStyle w:val="rowtabella0"/>
              <w:jc w:val="center"/>
              <w:rPr>
                <w:color w:val="002060"/>
              </w:rPr>
            </w:pPr>
            <w:r w:rsidRPr="00C247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9FDBD" w14:textId="77777777" w:rsidR="003C3F5A" w:rsidRPr="00C247FB" w:rsidRDefault="003C3F5A" w:rsidP="00997082">
            <w:pPr>
              <w:pStyle w:val="rowtabella0"/>
              <w:jc w:val="center"/>
              <w:rPr>
                <w:color w:val="002060"/>
              </w:rPr>
            </w:pPr>
            <w:r w:rsidRPr="00C247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801A5" w14:textId="77777777" w:rsidR="003C3F5A" w:rsidRPr="00C247FB" w:rsidRDefault="003C3F5A" w:rsidP="00997082">
            <w:pPr>
              <w:pStyle w:val="rowtabella0"/>
              <w:jc w:val="center"/>
              <w:rPr>
                <w:color w:val="002060"/>
              </w:rPr>
            </w:pPr>
            <w:r w:rsidRPr="00C247FB">
              <w:rPr>
                <w:color w:val="002060"/>
              </w:rPr>
              <w:t>0</w:t>
            </w:r>
          </w:p>
        </w:tc>
      </w:tr>
      <w:tr w:rsidR="003C3F5A" w:rsidRPr="00C247FB" w14:paraId="59101F26"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295159" w14:textId="77777777" w:rsidR="003C3F5A" w:rsidRPr="00C247FB" w:rsidRDefault="003C3F5A" w:rsidP="00997082">
            <w:pPr>
              <w:pStyle w:val="rowtabella0"/>
              <w:rPr>
                <w:color w:val="002060"/>
              </w:rPr>
            </w:pPr>
            <w:r w:rsidRPr="00C247FB">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2A15D"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56B6A"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69A73"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FF88E"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F4410"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309FB"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2B8CE"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86969"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0D24A" w14:textId="77777777" w:rsidR="003C3F5A" w:rsidRPr="00C247FB" w:rsidRDefault="003C3F5A" w:rsidP="00997082">
            <w:pPr>
              <w:pStyle w:val="rowtabella0"/>
              <w:jc w:val="center"/>
              <w:rPr>
                <w:color w:val="002060"/>
              </w:rPr>
            </w:pPr>
            <w:r w:rsidRPr="00C247FB">
              <w:rPr>
                <w:color w:val="002060"/>
              </w:rPr>
              <w:t>0</w:t>
            </w:r>
          </w:p>
        </w:tc>
      </w:tr>
      <w:tr w:rsidR="003C3F5A" w:rsidRPr="00C247FB" w14:paraId="1BAA5614"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87CC78" w14:textId="77777777" w:rsidR="003C3F5A" w:rsidRPr="00C247FB" w:rsidRDefault="003C3F5A" w:rsidP="00997082">
            <w:pPr>
              <w:pStyle w:val="rowtabella0"/>
              <w:rPr>
                <w:color w:val="002060"/>
                <w:lang w:val="es-ES"/>
              </w:rPr>
            </w:pPr>
            <w:r w:rsidRPr="00C247FB">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C055E"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69E99"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F16F1"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000B5"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7DB7A"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B81E1" w14:textId="77777777" w:rsidR="003C3F5A" w:rsidRPr="00C247FB" w:rsidRDefault="003C3F5A" w:rsidP="00997082">
            <w:pPr>
              <w:pStyle w:val="rowtabella0"/>
              <w:jc w:val="center"/>
              <w:rPr>
                <w:color w:val="002060"/>
              </w:rPr>
            </w:pPr>
            <w:r w:rsidRPr="00C247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2752B" w14:textId="77777777" w:rsidR="003C3F5A" w:rsidRPr="00C247FB" w:rsidRDefault="003C3F5A" w:rsidP="00997082">
            <w:pPr>
              <w:pStyle w:val="rowtabella0"/>
              <w:jc w:val="center"/>
              <w:rPr>
                <w:color w:val="002060"/>
              </w:rPr>
            </w:pPr>
            <w:r w:rsidRPr="00C247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5EA10" w14:textId="77777777" w:rsidR="003C3F5A" w:rsidRPr="00C247FB" w:rsidRDefault="003C3F5A" w:rsidP="00997082">
            <w:pPr>
              <w:pStyle w:val="rowtabella0"/>
              <w:jc w:val="center"/>
              <w:rPr>
                <w:color w:val="002060"/>
              </w:rPr>
            </w:pPr>
            <w:r w:rsidRPr="00C247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1099C" w14:textId="77777777" w:rsidR="003C3F5A" w:rsidRPr="00C247FB" w:rsidRDefault="003C3F5A" w:rsidP="00997082">
            <w:pPr>
              <w:pStyle w:val="rowtabella0"/>
              <w:jc w:val="center"/>
              <w:rPr>
                <w:color w:val="002060"/>
              </w:rPr>
            </w:pPr>
            <w:r w:rsidRPr="00C247FB">
              <w:rPr>
                <w:color w:val="002060"/>
              </w:rPr>
              <w:t>0</w:t>
            </w:r>
          </w:p>
        </w:tc>
      </w:tr>
      <w:tr w:rsidR="003C3F5A" w:rsidRPr="00C247FB" w14:paraId="077B24BF"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B4FDC7" w14:textId="77777777" w:rsidR="003C3F5A" w:rsidRPr="00C247FB" w:rsidRDefault="003C3F5A" w:rsidP="00997082">
            <w:pPr>
              <w:pStyle w:val="rowtabella0"/>
              <w:rPr>
                <w:color w:val="002060"/>
              </w:rPr>
            </w:pPr>
            <w:r w:rsidRPr="00C247FB">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8A431"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FD108"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2E297"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BAE05"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FD6B3"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C658C" w14:textId="77777777" w:rsidR="003C3F5A" w:rsidRPr="00C247FB" w:rsidRDefault="003C3F5A" w:rsidP="00997082">
            <w:pPr>
              <w:pStyle w:val="rowtabella0"/>
              <w:jc w:val="center"/>
              <w:rPr>
                <w:color w:val="002060"/>
              </w:rPr>
            </w:pPr>
            <w:r w:rsidRPr="00C247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08181" w14:textId="77777777" w:rsidR="003C3F5A" w:rsidRPr="00C247FB" w:rsidRDefault="003C3F5A" w:rsidP="00997082">
            <w:pPr>
              <w:pStyle w:val="rowtabella0"/>
              <w:jc w:val="center"/>
              <w:rPr>
                <w:color w:val="002060"/>
              </w:rPr>
            </w:pPr>
            <w:r w:rsidRPr="00C247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4FCF1" w14:textId="77777777" w:rsidR="003C3F5A" w:rsidRPr="00C247FB" w:rsidRDefault="003C3F5A" w:rsidP="00997082">
            <w:pPr>
              <w:pStyle w:val="rowtabella0"/>
              <w:jc w:val="center"/>
              <w:rPr>
                <w:color w:val="002060"/>
              </w:rPr>
            </w:pPr>
            <w:r w:rsidRPr="00C247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8838A" w14:textId="77777777" w:rsidR="003C3F5A" w:rsidRPr="00C247FB" w:rsidRDefault="003C3F5A" w:rsidP="00997082">
            <w:pPr>
              <w:pStyle w:val="rowtabella0"/>
              <w:jc w:val="center"/>
              <w:rPr>
                <w:color w:val="002060"/>
              </w:rPr>
            </w:pPr>
            <w:r w:rsidRPr="00C247FB">
              <w:rPr>
                <w:color w:val="002060"/>
              </w:rPr>
              <w:t>0</w:t>
            </w:r>
          </w:p>
        </w:tc>
      </w:tr>
      <w:tr w:rsidR="003C3F5A" w:rsidRPr="00C247FB" w14:paraId="0268D116"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3D5E2C" w14:textId="77777777" w:rsidR="003C3F5A" w:rsidRPr="00C247FB" w:rsidRDefault="003C3F5A" w:rsidP="00997082">
            <w:pPr>
              <w:pStyle w:val="rowtabella0"/>
              <w:rPr>
                <w:color w:val="002060"/>
              </w:rPr>
            </w:pPr>
            <w:r w:rsidRPr="00C247FB">
              <w:rPr>
                <w:color w:val="002060"/>
              </w:rPr>
              <w:lastRenderedPageBreak/>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28CF6"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67E13"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F8E65"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69D52"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E2A87"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271C7" w14:textId="77777777" w:rsidR="003C3F5A" w:rsidRPr="00C247FB" w:rsidRDefault="003C3F5A" w:rsidP="00997082">
            <w:pPr>
              <w:pStyle w:val="rowtabella0"/>
              <w:jc w:val="center"/>
              <w:rPr>
                <w:color w:val="002060"/>
              </w:rPr>
            </w:pPr>
            <w:r w:rsidRPr="00C247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3DF7F" w14:textId="77777777" w:rsidR="003C3F5A" w:rsidRPr="00C247FB" w:rsidRDefault="003C3F5A" w:rsidP="00997082">
            <w:pPr>
              <w:pStyle w:val="rowtabella0"/>
              <w:jc w:val="center"/>
              <w:rPr>
                <w:color w:val="002060"/>
              </w:rPr>
            </w:pPr>
            <w:r w:rsidRPr="00C247F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1DCCF" w14:textId="77777777" w:rsidR="003C3F5A" w:rsidRPr="00C247FB" w:rsidRDefault="003C3F5A" w:rsidP="00997082">
            <w:pPr>
              <w:pStyle w:val="rowtabella0"/>
              <w:jc w:val="center"/>
              <w:rPr>
                <w:color w:val="002060"/>
              </w:rPr>
            </w:pPr>
            <w:r w:rsidRPr="00C247F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0CA96" w14:textId="77777777" w:rsidR="003C3F5A" w:rsidRPr="00C247FB" w:rsidRDefault="003C3F5A" w:rsidP="00997082">
            <w:pPr>
              <w:pStyle w:val="rowtabella0"/>
              <w:jc w:val="center"/>
              <w:rPr>
                <w:color w:val="002060"/>
              </w:rPr>
            </w:pPr>
            <w:r w:rsidRPr="00C247FB">
              <w:rPr>
                <w:color w:val="002060"/>
              </w:rPr>
              <w:t>0</w:t>
            </w:r>
          </w:p>
        </w:tc>
      </w:tr>
      <w:tr w:rsidR="003C3F5A" w:rsidRPr="00C247FB" w14:paraId="69CB323C" w14:textId="77777777" w:rsidTr="0099708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A29DE63" w14:textId="77777777" w:rsidR="003C3F5A" w:rsidRPr="00C247FB" w:rsidRDefault="003C3F5A" w:rsidP="00997082">
            <w:pPr>
              <w:pStyle w:val="rowtabella0"/>
              <w:rPr>
                <w:color w:val="002060"/>
              </w:rPr>
            </w:pPr>
            <w:proofErr w:type="spellStart"/>
            <w:proofErr w:type="gramStart"/>
            <w:r w:rsidRPr="00C247FB">
              <w:rPr>
                <w:color w:val="002060"/>
              </w:rPr>
              <w:t>sq.B</w:t>
            </w:r>
            <w:proofErr w:type="spellEnd"/>
            <w:proofErr w:type="gramEnd"/>
            <w:r w:rsidRPr="00C247FB">
              <w:rPr>
                <w:color w:val="002060"/>
              </w:rPr>
              <w:t xml:space="preserve"> AMICI DEL </w:t>
            </w:r>
            <w:proofErr w:type="spellStart"/>
            <w:r w:rsidRPr="00C247FB">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52196"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622A5"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BD023"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CC17D"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79E3E"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E9574"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85051"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E10B7"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3F56D" w14:textId="77777777" w:rsidR="003C3F5A" w:rsidRPr="00C247FB" w:rsidRDefault="003C3F5A" w:rsidP="00997082">
            <w:pPr>
              <w:pStyle w:val="rowtabella0"/>
              <w:jc w:val="center"/>
              <w:rPr>
                <w:color w:val="002060"/>
              </w:rPr>
            </w:pPr>
            <w:r w:rsidRPr="00C247FB">
              <w:rPr>
                <w:color w:val="002060"/>
              </w:rPr>
              <w:t>0</w:t>
            </w:r>
          </w:p>
        </w:tc>
      </w:tr>
    </w:tbl>
    <w:p w14:paraId="33530742" w14:textId="77777777" w:rsidR="003C3F5A" w:rsidRPr="00C247FB" w:rsidRDefault="003C3F5A" w:rsidP="003C3F5A">
      <w:pPr>
        <w:pStyle w:val="breakline"/>
        <w:rPr>
          <w:rFonts w:eastAsiaTheme="minorEastAsia"/>
          <w:color w:val="002060"/>
        </w:rPr>
      </w:pPr>
    </w:p>
    <w:p w14:paraId="134A3231" w14:textId="77777777" w:rsidR="003C3F5A" w:rsidRPr="00C247FB" w:rsidRDefault="003C3F5A" w:rsidP="003C3F5A">
      <w:pPr>
        <w:pStyle w:val="breakline"/>
        <w:rPr>
          <w:color w:val="002060"/>
        </w:rPr>
      </w:pPr>
    </w:p>
    <w:p w14:paraId="207432A8" w14:textId="77777777" w:rsidR="003C3F5A" w:rsidRPr="00C247FB" w:rsidRDefault="003C3F5A" w:rsidP="003C3F5A">
      <w:pPr>
        <w:pStyle w:val="sottotitolocampionato10"/>
        <w:rPr>
          <w:color w:val="002060"/>
        </w:rPr>
      </w:pPr>
      <w:r w:rsidRPr="00C247FB">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C3F5A" w:rsidRPr="00C247FB" w14:paraId="785FC069" w14:textId="77777777" w:rsidTr="0099708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C81AFE" w14:textId="77777777" w:rsidR="003C3F5A" w:rsidRPr="00C247FB" w:rsidRDefault="003C3F5A" w:rsidP="00997082">
            <w:pPr>
              <w:pStyle w:val="headertabella0"/>
              <w:rPr>
                <w:color w:val="002060"/>
              </w:rPr>
            </w:pPr>
            <w:r w:rsidRPr="00C247F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C05273" w14:textId="77777777" w:rsidR="003C3F5A" w:rsidRPr="00C247FB" w:rsidRDefault="003C3F5A" w:rsidP="00997082">
            <w:pPr>
              <w:pStyle w:val="headertabella0"/>
              <w:rPr>
                <w:color w:val="002060"/>
              </w:rPr>
            </w:pPr>
            <w:r w:rsidRPr="00C247F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27C6E5" w14:textId="77777777" w:rsidR="003C3F5A" w:rsidRPr="00C247FB" w:rsidRDefault="003C3F5A" w:rsidP="00997082">
            <w:pPr>
              <w:pStyle w:val="headertabella0"/>
              <w:rPr>
                <w:color w:val="002060"/>
              </w:rPr>
            </w:pPr>
            <w:r w:rsidRPr="00C247F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05ECBF" w14:textId="77777777" w:rsidR="003C3F5A" w:rsidRPr="00C247FB" w:rsidRDefault="003C3F5A" w:rsidP="00997082">
            <w:pPr>
              <w:pStyle w:val="headertabella0"/>
              <w:rPr>
                <w:color w:val="002060"/>
              </w:rPr>
            </w:pPr>
            <w:r w:rsidRPr="00C247F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584603" w14:textId="77777777" w:rsidR="003C3F5A" w:rsidRPr="00C247FB" w:rsidRDefault="003C3F5A" w:rsidP="00997082">
            <w:pPr>
              <w:pStyle w:val="headertabella0"/>
              <w:rPr>
                <w:color w:val="002060"/>
              </w:rPr>
            </w:pPr>
            <w:r w:rsidRPr="00C247F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82A6D9" w14:textId="77777777" w:rsidR="003C3F5A" w:rsidRPr="00C247FB" w:rsidRDefault="003C3F5A" w:rsidP="00997082">
            <w:pPr>
              <w:pStyle w:val="headertabella0"/>
              <w:rPr>
                <w:color w:val="002060"/>
              </w:rPr>
            </w:pPr>
            <w:r w:rsidRPr="00C247F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47B0CB" w14:textId="77777777" w:rsidR="003C3F5A" w:rsidRPr="00C247FB" w:rsidRDefault="003C3F5A" w:rsidP="00997082">
            <w:pPr>
              <w:pStyle w:val="headertabella0"/>
              <w:rPr>
                <w:color w:val="002060"/>
              </w:rPr>
            </w:pPr>
            <w:r w:rsidRPr="00C247F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562D0C" w14:textId="77777777" w:rsidR="003C3F5A" w:rsidRPr="00C247FB" w:rsidRDefault="003C3F5A" w:rsidP="00997082">
            <w:pPr>
              <w:pStyle w:val="headertabella0"/>
              <w:rPr>
                <w:color w:val="002060"/>
              </w:rPr>
            </w:pPr>
            <w:r w:rsidRPr="00C247F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0ADBE9" w14:textId="77777777" w:rsidR="003C3F5A" w:rsidRPr="00C247FB" w:rsidRDefault="003C3F5A" w:rsidP="00997082">
            <w:pPr>
              <w:pStyle w:val="headertabella0"/>
              <w:rPr>
                <w:color w:val="002060"/>
              </w:rPr>
            </w:pPr>
            <w:r w:rsidRPr="00C247F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A3361E" w14:textId="77777777" w:rsidR="003C3F5A" w:rsidRPr="00C247FB" w:rsidRDefault="003C3F5A" w:rsidP="00997082">
            <w:pPr>
              <w:pStyle w:val="headertabella0"/>
              <w:rPr>
                <w:color w:val="002060"/>
              </w:rPr>
            </w:pPr>
            <w:r w:rsidRPr="00C247FB">
              <w:rPr>
                <w:color w:val="002060"/>
              </w:rPr>
              <w:t>PE</w:t>
            </w:r>
          </w:p>
        </w:tc>
      </w:tr>
      <w:tr w:rsidR="003C3F5A" w:rsidRPr="00C247FB" w14:paraId="0DA7CC7F" w14:textId="77777777" w:rsidTr="0099708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C658019" w14:textId="77777777" w:rsidR="003C3F5A" w:rsidRPr="00C247FB" w:rsidRDefault="003C3F5A" w:rsidP="00997082">
            <w:pPr>
              <w:pStyle w:val="rowtabella0"/>
              <w:rPr>
                <w:color w:val="002060"/>
              </w:rPr>
            </w:pPr>
            <w:r w:rsidRPr="00C247FB">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FED9D"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B7229"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7455F"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D0302"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95818"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547A4" w14:textId="77777777" w:rsidR="003C3F5A" w:rsidRPr="00C247FB" w:rsidRDefault="003C3F5A" w:rsidP="00997082">
            <w:pPr>
              <w:pStyle w:val="rowtabella0"/>
              <w:jc w:val="center"/>
              <w:rPr>
                <w:color w:val="002060"/>
              </w:rPr>
            </w:pPr>
            <w:r w:rsidRPr="00C247F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A3DE3"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5091A" w14:textId="77777777" w:rsidR="003C3F5A" w:rsidRPr="00C247FB" w:rsidRDefault="003C3F5A" w:rsidP="00997082">
            <w:pPr>
              <w:pStyle w:val="rowtabella0"/>
              <w:jc w:val="center"/>
              <w:rPr>
                <w:color w:val="002060"/>
              </w:rPr>
            </w:pPr>
            <w:r w:rsidRPr="00C247F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B09E8" w14:textId="77777777" w:rsidR="003C3F5A" w:rsidRPr="00C247FB" w:rsidRDefault="003C3F5A" w:rsidP="00997082">
            <w:pPr>
              <w:pStyle w:val="rowtabella0"/>
              <w:jc w:val="center"/>
              <w:rPr>
                <w:color w:val="002060"/>
              </w:rPr>
            </w:pPr>
            <w:r w:rsidRPr="00C247FB">
              <w:rPr>
                <w:color w:val="002060"/>
              </w:rPr>
              <w:t>0</w:t>
            </w:r>
          </w:p>
        </w:tc>
      </w:tr>
      <w:tr w:rsidR="003C3F5A" w:rsidRPr="00C247FB" w14:paraId="0C06E88F"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5CD4FD" w14:textId="77777777" w:rsidR="003C3F5A" w:rsidRPr="00C247FB" w:rsidRDefault="003C3F5A" w:rsidP="00997082">
            <w:pPr>
              <w:pStyle w:val="rowtabella0"/>
              <w:rPr>
                <w:color w:val="002060"/>
                <w:lang w:val="es-ES"/>
              </w:rPr>
            </w:pPr>
            <w:r w:rsidRPr="00C247FB">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3D83B"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B460D"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B0284"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C58B9"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471B8"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B88BE" w14:textId="77777777" w:rsidR="003C3F5A" w:rsidRPr="00C247FB" w:rsidRDefault="003C3F5A" w:rsidP="00997082">
            <w:pPr>
              <w:pStyle w:val="rowtabella0"/>
              <w:jc w:val="center"/>
              <w:rPr>
                <w:color w:val="002060"/>
              </w:rPr>
            </w:pPr>
            <w:r w:rsidRPr="00C247F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9C640"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76E4C" w14:textId="77777777" w:rsidR="003C3F5A" w:rsidRPr="00C247FB" w:rsidRDefault="003C3F5A" w:rsidP="00997082">
            <w:pPr>
              <w:pStyle w:val="rowtabella0"/>
              <w:jc w:val="center"/>
              <w:rPr>
                <w:color w:val="002060"/>
              </w:rPr>
            </w:pPr>
            <w:r w:rsidRPr="00C247F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F4CEC" w14:textId="77777777" w:rsidR="003C3F5A" w:rsidRPr="00C247FB" w:rsidRDefault="003C3F5A" w:rsidP="00997082">
            <w:pPr>
              <w:pStyle w:val="rowtabella0"/>
              <w:jc w:val="center"/>
              <w:rPr>
                <w:color w:val="002060"/>
              </w:rPr>
            </w:pPr>
            <w:r w:rsidRPr="00C247FB">
              <w:rPr>
                <w:color w:val="002060"/>
              </w:rPr>
              <w:t>0</w:t>
            </w:r>
          </w:p>
        </w:tc>
      </w:tr>
      <w:tr w:rsidR="003C3F5A" w:rsidRPr="00C247FB" w14:paraId="75426195"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145BDE" w14:textId="77777777" w:rsidR="003C3F5A" w:rsidRPr="00C247FB" w:rsidRDefault="003C3F5A" w:rsidP="00997082">
            <w:pPr>
              <w:pStyle w:val="rowtabella0"/>
              <w:rPr>
                <w:color w:val="002060"/>
              </w:rPr>
            </w:pPr>
            <w:r w:rsidRPr="00C247FB">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503AE"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AEE3F"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2CBAA"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C1E5C"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594F2"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00CD6" w14:textId="77777777" w:rsidR="003C3F5A" w:rsidRPr="00C247FB" w:rsidRDefault="003C3F5A" w:rsidP="00997082">
            <w:pPr>
              <w:pStyle w:val="rowtabella0"/>
              <w:jc w:val="center"/>
              <w:rPr>
                <w:color w:val="002060"/>
              </w:rPr>
            </w:pPr>
            <w:r w:rsidRPr="00C247F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95092" w14:textId="77777777" w:rsidR="003C3F5A" w:rsidRPr="00C247FB" w:rsidRDefault="003C3F5A" w:rsidP="00997082">
            <w:pPr>
              <w:pStyle w:val="rowtabella0"/>
              <w:jc w:val="center"/>
              <w:rPr>
                <w:color w:val="002060"/>
              </w:rPr>
            </w:pPr>
            <w:r w:rsidRPr="00C247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4E148" w14:textId="77777777" w:rsidR="003C3F5A" w:rsidRPr="00C247FB" w:rsidRDefault="003C3F5A" w:rsidP="00997082">
            <w:pPr>
              <w:pStyle w:val="rowtabella0"/>
              <w:jc w:val="center"/>
              <w:rPr>
                <w:color w:val="002060"/>
              </w:rPr>
            </w:pPr>
            <w:r w:rsidRPr="00C247F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364E4" w14:textId="77777777" w:rsidR="003C3F5A" w:rsidRPr="00C247FB" w:rsidRDefault="003C3F5A" w:rsidP="00997082">
            <w:pPr>
              <w:pStyle w:val="rowtabella0"/>
              <w:jc w:val="center"/>
              <w:rPr>
                <w:color w:val="002060"/>
              </w:rPr>
            </w:pPr>
            <w:r w:rsidRPr="00C247FB">
              <w:rPr>
                <w:color w:val="002060"/>
              </w:rPr>
              <w:t>0</w:t>
            </w:r>
          </w:p>
        </w:tc>
      </w:tr>
      <w:tr w:rsidR="003C3F5A" w:rsidRPr="00C247FB" w14:paraId="43BE5BA8"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A67A68" w14:textId="77777777" w:rsidR="003C3F5A" w:rsidRPr="00C247FB" w:rsidRDefault="003C3F5A" w:rsidP="00997082">
            <w:pPr>
              <w:pStyle w:val="rowtabella0"/>
              <w:rPr>
                <w:color w:val="002060"/>
              </w:rPr>
            </w:pPr>
            <w:r w:rsidRPr="00C247FB">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2A334"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BB6F1"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6061C"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50961"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5CAB3"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DF431" w14:textId="77777777" w:rsidR="003C3F5A" w:rsidRPr="00C247FB" w:rsidRDefault="003C3F5A" w:rsidP="00997082">
            <w:pPr>
              <w:pStyle w:val="rowtabella0"/>
              <w:jc w:val="center"/>
              <w:rPr>
                <w:color w:val="002060"/>
              </w:rPr>
            </w:pPr>
            <w:r w:rsidRPr="00C247F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DDA5D"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EDE1A" w14:textId="77777777" w:rsidR="003C3F5A" w:rsidRPr="00C247FB" w:rsidRDefault="003C3F5A" w:rsidP="00997082">
            <w:pPr>
              <w:pStyle w:val="rowtabella0"/>
              <w:jc w:val="center"/>
              <w:rPr>
                <w:color w:val="002060"/>
              </w:rPr>
            </w:pPr>
            <w:r w:rsidRPr="00C247F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B6DC2" w14:textId="77777777" w:rsidR="003C3F5A" w:rsidRPr="00C247FB" w:rsidRDefault="003C3F5A" w:rsidP="00997082">
            <w:pPr>
              <w:pStyle w:val="rowtabella0"/>
              <w:jc w:val="center"/>
              <w:rPr>
                <w:color w:val="002060"/>
              </w:rPr>
            </w:pPr>
            <w:r w:rsidRPr="00C247FB">
              <w:rPr>
                <w:color w:val="002060"/>
              </w:rPr>
              <w:t>0</w:t>
            </w:r>
          </w:p>
        </w:tc>
      </w:tr>
      <w:tr w:rsidR="003C3F5A" w:rsidRPr="00C247FB" w14:paraId="650B5474"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CF0E00" w14:textId="77777777" w:rsidR="003C3F5A" w:rsidRPr="00C247FB" w:rsidRDefault="003C3F5A" w:rsidP="00997082">
            <w:pPr>
              <w:pStyle w:val="rowtabella0"/>
              <w:rPr>
                <w:color w:val="002060"/>
              </w:rPr>
            </w:pPr>
            <w:r w:rsidRPr="00C247FB">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90B43"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1ED86"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1DB8A"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FF6E7"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FD77C"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A622C"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51FAE" w14:textId="77777777" w:rsidR="003C3F5A" w:rsidRPr="00C247FB" w:rsidRDefault="003C3F5A" w:rsidP="00997082">
            <w:pPr>
              <w:pStyle w:val="rowtabella0"/>
              <w:jc w:val="center"/>
              <w:rPr>
                <w:color w:val="002060"/>
              </w:rPr>
            </w:pPr>
            <w:r w:rsidRPr="00C247F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D2D0E" w14:textId="77777777" w:rsidR="003C3F5A" w:rsidRPr="00C247FB" w:rsidRDefault="003C3F5A" w:rsidP="00997082">
            <w:pPr>
              <w:pStyle w:val="rowtabella0"/>
              <w:jc w:val="center"/>
              <w:rPr>
                <w:color w:val="002060"/>
              </w:rPr>
            </w:pPr>
            <w:r w:rsidRPr="00C247F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63992" w14:textId="77777777" w:rsidR="003C3F5A" w:rsidRPr="00C247FB" w:rsidRDefault="003C3F5A" w:rsidP="00997082">
            <w:pPr>
              <w:pStyle w:val="rowtabella0"/>
              <w:jc w:val="center"/>
              <w:rPr>
                <w:color w:val="002060"/>
              </w:rPr>
            </w:pPr>
            <w:r w:rsidRPr="00C247FB">
              <w:rPr>
                <w:color w:val="002060"/>
              </w:rPr>
              <w:t>0</w:t>
            </w:r>
          </w:p>
        </w:tc>
      </w:tr>
      <w:tr w:rsidR="003C3F5A" w:rsidRPr="00C247FB" w14:paraId="007AC58D"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B3CBBD" w14:textId="77777777" w:rsidR="003C3F5A" w:rsidRPr="00C247FB" w:rsidRDefault="003C3F5A" w:rsidP="00997082">
            <w:pPr>
              <w:pStyle w:val="rowtabella0"/>
              <w:rPr>
                <w:color w:val="002060"/>
              </w:rPr>
            </w:pPr>
            <w:r w:rsidRPr="00C247FB">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C1D8D"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688DB"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D2335"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C8670"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E5CE4"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E6760" w14:textId="77777777" w:rsidR="003C3F5A" w:rsidRPr="00C247FB" w:rsidRDefault="003C3F5A" w:rsidP="00997082">
            <w:pPr>
              <w:pStyle w:val="rowtabella0"/>
              <w:jc w:val="center"/>
              <w:rPr>
                <w:color w:val="002060"/>
              </w:rPr>
            </w:pPr>
            <w:r w:rsidRPr="00C247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0B1D5" w14:textId="77777777" w:rsidR="003C3F5A" w:rsidRPr="00C247FB" w:rsidRDefault="003C3F5A" w:rsidP="00997082">
            <w:pPr>
              <w:pStyle w:val="rowtabella0"/>
              <w:jc w:val="center"/>
              <w:rPr>
                <w:color w:val="002060"/>
              </w:rPr>
            </w:pPr>
            <w:r w:rsidRPr="00C247F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2F7B1" w14:textId="77777777" w:rsidR="003C3F5A" w:rsidRPr="00C247FB" w:rsidRDefault="003C3F5A" w:rsidP="00997082">
            <w:pPr>
              <w:pStyle w:val="rowtabella0"/>
              <w:jc w:val="center"/>
              <w:rPr>
                <w:color w:val="002060"/>
              </w:rPr>
            </w:pPr>
            <w:r w:rsidRPr="00C247F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52DCC" w14:textId="77777777" w:rsidR="003C3F5A" w:rsidRPr="00C247FB" w:rsidRDefault="003C3F5A" w:rsidP="00997082">
            <w:pPr>
              <w:pStyle w:val="rowtabella0"/>
              <w:jc w:val="center"/>
              <w:rPr>
                <w:color w:val="002060"/>
              </w:rPr>
            </w:pPr>
            <w:r w:rsidRPr="00C247FB">
              <w:rPr>
                <w:color w:val="002060"/>
              </w:rPr>
              <w:t>0</w:t>
            </w:r>
          </w:p>
        </w:tc>
      </w:tr>
      <w:tr w:rsidR="003C3F5A" w:rsidRPr="00C247FB" w14:paraId="6A0D334B"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F96EEB" w14:textId="77777777" w:rsidR="003C3F5A" w:rsidRPr="00C247FB" w:rsidRDefault="003C3F5A" w:rsidP="00997082">
            <w:pPr>
              <w:pStyle w:val="rowtabella0"/>
              <w:rPr>
                <w:color w:val="002060"/>
              </w:rPr>
            </w:pPr>
            <w:r w:rsidRPr="00C247FB">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0E5CA"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C7978"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CBE4C"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D2AF2"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56EBD"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63262"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7BEC0" w14:textId="77777777" w:rsidR="003C3F5A" w:rsidRPr="00C247FB" w:rsidRDefault="003C3F5A" w:rsidP="00997082">
            <w:pPr>
              <w:pStyle w:val="rowtabella0"/>
              <w:jc w:val="center"/>
              <w:rPr>
                <w:color w:val="002060"/>
              </w:rPr>
            </w:pPr>
            <w:r w:rsidRPr="00C247F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DD433" w14:textId="77777777" w:rsidR="003C3F5A" w:rsidRPr="00C247FB" w:rsidRDefault="003C3F5A" w:rsidP="00997082">
            <w:pPr>
              <w:pStyle w:val="rowtabella0"/>
              <w:jc w:val="center"/>
              <w:rPr>
                <w:color w:val="002060"/>
              </w:rPr>
            </w:pPr>
            <w:r w:rsidRPr="00C247F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25329" w14:textId="77777777" w:rsidR="003C3F5A" w:rsidRPr="00C247FB" w:rsidRDefault="003C3F5A" w:rsidP="00997082">
            <w:pPr>
              <w:pStyle w:val="rowtabella0"/>
              <w:jc w:val="center"/>
              <w:rPr>
                <w:color w:val="002060"/>
              </w:rPr>
            </w:pPr>
            <w:r w:rsidRPr="00C247FB">
              <w:rPr>
                <w:color w:val="002060"/>
              </w:rPr>
              <w:t>0</w:t>
            </w:r>
          </w:p>
        </w:tc>
      </w:tr>
      <w:tr w:rsidR="003C3F5A" w:rsidRPr="00C247FB" w14:paraId="483239F3" w14:textId="77777777" w:rsidTr="0099708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775B790" w14:textId="77777777" w:rsidR="003C3F5A" w:rsidRPr="00C247FB" w:rsidRDefault="003C3F5A" w:rsidP="00997082">
            <w:pPr>
              <w:pStyle w:val="rowtabella0"/>
              <w:rPr>
                <w:color w:val="002060"/>
                <w:lang w:val="es-ES"/>
              </w:rPr>
            </w:pPr>
            <w:r w:rsidRPr="00C247FB">
              <w:rPr>
                <w:color w:val="002060"/>
                <w:lang w:val="es-ES"/>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FD7B2"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28CF8"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706F8"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3421E"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C5390"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E8CE9"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09911" w14:textId="77777777" w:rsidR="003C3F5A" w:rsidRPr="00C247FB" w:rsidRDefault="003C3F5A" w:rsidP="00997082">
            <w:pPr>
              <w:pStyle w:val="rowtabella0"/>
              <w:jc w:val="center"/>
              <w:rPr>
                <w:color w:val="002060"/>
              </w:rPr>
            </w:pPr>
            <w:r w:rsidRPr="00C247F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CF385" w14:textId="77777777" w:rsidR="003C3F5A" w:rsidRPr="00C247FB" w:rsidRDefault="003C3F5A" w:rsidP="00997082">
            <w:pPr>
              <w:pStyle w:val="rowtabella0"/>
              <w:jc w:val="center"/>
              <w:rPr>
                <w:color w:val="002060"/>
              </w:rPr>
            </w:pPr>
            <w:r w:rsidRPr="00C247F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7270E" w14:textId="77777777" w:rsidR="003C3F5A" w:rsidRPr="00C247FB" w:rsidRDefault="003C3F5A" w:rsidP="00997082">
            <w:pPr>
              <w:pStyle w:val="rowtabella0"/>
              <w:jc w:val="center"/>
              <w:rPr>
                <w:color w:val="002060"/>
              </w:rPr>
            </w:pPr>
            <w:r w:rsidRPr="00C247FB">
              <w:rPr>
                <w:color w:val="002060"/>
              </w:rPr>
              <w:t>0</w:t>
            </w:r>
          </w:p>
        </w:tc>
      </w:tr>
    </w:tbl>
    <w:p w14:paraId="49E5EE67" w14:textId="77777777" w:rsidR="003C3F5A" w:rsidRPr="00C247FB" w:rsidRDefault="003C3F5A" w:rsidP="003C3F5A">
      <w:pPr>
        <w:pStyle w:val="breakline"/>
        <w:rPr>
          <w:rFonts w:eastAsiaTheme="minorEastAsia"/>
          <w:color w:val="002060"/>
        </w:rPr>
      </w:pPr>
    </w:p>
    <w:p w14:paraId="14F7B811" w14:textId="77777777" w:rsidR="003C3F5A" w:rsidRPr="00C247FB" w:rsidRDefault="003C3F5A" w:rsidP="003C3F5A">
      <w:pPr>
        <w:pStyle w:val="breakline"/>
        <w:rPr>
          <w:color w:val="002060"/>
        </w:rPr>
      </w:pPr>
    </w:p>
    <w:p w14:paraId="7E5D250F" w14:textId="77777777" w:rsidR="003C3F5A" w:rsidRPr="00C247FB" w:rsidRDefault="003C3F5A" w:rsidP="003C3F5A">
      <w:pPr>
        <w:pStyle w:val="sottotitolocampionato10"/>
        <w:rPr>
          <w:color w:val="002060"/>
        </w:rPr>
      </w:pPr>
      <w:r w:rsidRPr="00C247FB">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C3F5A" w:rsidRPr="00C247FB" w14:paraId="691C9BD4" w14:textId="77777777" w:rsidTr="0099708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63BC30" w14:textId="77777777" w:rsidR="003C3F5A" w:rsidRPr="00C247FB" w:rsidRDefault="003C3F5A" w:rsidP="00997082">
            <w:pPr>
              <w:pStyle w:val="headertabella0"/>
              <w:rPr>
                <w:color w:val="002060"/>
              </w:rPr>
            </w:pPr>
            <w:r w:rsidRPr="00C247F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377480" w14:textId="77777777" w:rsidR="003C3F5A" w:rsidRPr="00C247FB" w:rsidRDefault="003C3F5A" w:rsidP="00997082">
            <w:pPr>
              <w:pStyle w:val="headertabella0"/>
              <w:rPr>
                <w:color w:val="002060"/>
              </w:rPr>
            </w:pPr>
            <w:r w:rsidRPr="00C247F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7D1E08" w14:textId="77777777" w:rsidR="003C3F5A" w:rsidRPr="00C247FB" w:rsidRDefault="003C3F5A" w:rsidP="00997082">
            <w:pPr>
              <w:pStyle w:val="headertabella0"/>
              <w:rPr>
                <w:color w:val="002060"/>
              </w:rPr>
            </w:pPr>
            <w:r w:rsidRPr="00C247F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F5CFFB" w14:textId="77777777" w:rsidR="003C3F5A" w:rsidRPr="00C247FB" w:rsidRDefault="003C3F5A" w:rsidP="00997082">
            <w:pPr>
              <w:pStyle w:val="headertabella0"/>
              <w:rPr>
                <w:color w:val="002060"/>
              </w:rPr>
            </w:pPr>
            <w:r w:rsidRPr="00C247F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389711" w14:textId="77777777" w:rsidR="003C3F5A" w:rsidRPr="00C247FB" w:rsidRDefault="003C3F5A" w:rsidP="00997082">
            <w:pPr>
              <w:pStyle w:val="headertabella0"/>
              <w:rPr>
                <w:color w:val="002060"/>
              </w:rPr>
            </w:pPr>
            <w:r w:rsidRPr="00C247F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083A93" w14:textId="77777777" w:rsidR="003C3F5A" w:rsidRPr="00C247FB" w:rsidRDefault="003C3F5A" w:rsidP="00997082">
            <w:pPr>
              <w:pStyle w:val="headertabella0"/>
              <w:rPr>
                <w:color w:val="002060"/>
              </w:rPr>
            </w:pPr>
            <w:r w:rsidRPr="00C247F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BBD33F" w14:textId="77777777" w:rsidR="003C3F5A" w:rsidRPr="00C247FB" w:rsidRDefault="003C3F5A" w:rsidP="00997082">
            <w:pPr>
              <w:pStyle w:val="headertabella0"/>
              <w:rPr>
                <w:color w:val="002060"/>
              </w:rPr>
            </w:pPr>
            <w:r w:rsidRPr="00C247F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A3FA6A" w14:textId="77777777" w:rsidR="003C3F5A" w:rsidRPr="00C247FB" w:rsidRDefault="003C3F5A" w:rsidP="00997082">
            <w:pPr>
              <w:pStyle w:val="headertabella0"/>
              <w:rPr>
                <w:color w:val="002060"/>
              </w:rPr>
            </w:pPr>
            <w:r w:rsidRPr="00C247F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CAAF3D" w14:textId="77777777" w:rsidR="003C3F5A" w:rsidRPr="00C247FB" w:rsidRDefault="003C3F5A" w:rsidP="00997082">
            <w:pPr>
              <w:pStyle w:val="headertabella0"/>
              <w:rPr>
                <w:color w:val="002060"/>
              </w:rPr>
            </w:pPr>
            <w:r w:rsidRPr="00C247F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B1A53A" w14:textId="77777777" w:rsidR="003C3F5A" w:rsidRPr="00C247FB" w:rsidRDefault="003C3F5A" w:rsidP="00997082">
            <w:pPr>
              <w:pStyle w:val="headertabella0"/>
              <w:rPr>
                <w:color w:val="002060"/>
              </w:rPr>
            </w:pPr>
            <w:r w:rsidRPr="00C247FB">
              <w:rPr>
                <w:color w:val="002060"/>
              </w:rPr>
              <w:t>PE</w:t>
            </w:r>
          </w:p>
        </w:tc>
      </w:tr>
      <w:tr w:rsidR="003C3F5A" w:rsidRPr="00C247FB" w14:paraId="108274F9" w14:textId="77777777" w:rsidTr="0099708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92F44D" w14:textId="77777777" w:rsidR="003C3F5A" w:rsidRPr="00C247FB" w:rsidRDefault="003C3F5A" w:rsidP="00997082">
            <w:pPr>
              <w:pStyle w:val="rowtabella0"/>
              <w:rPr>
                <w:color w:val="002060"/>
              </w:rPr>
            </w:pPr>
            <w:r w:rsidRPr="00C247FB">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2F11B"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88F6C"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2EA51"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3F539"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376B5"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DBFEA" w14:textId="77777777" w:rsidR="003C3F5A" w:rsidRPr="00C247FB" w:rsidRDefault="003C3F5A" w:rsidP="00997082">
            <w:pPr>
              <w:pStyle w:val="rowtabella0"/>
              <w:jc w:val="center"/>
              <w:rPr>
                <w:color w:val="002060"/>
              </w:rPr>
            </w:pPr>
            <w:r w:rsidRPr="00C247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85CC2"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B55EB" w14:textId="77777777" w:rsidR="003C3F5A" w:rsidRPr="00C247FB" w:rsidRDefault="003C3F5A" w:rsidP="00997082">
            <w:pPr>
              <w:pStyle w:val="rowtabella0"/>
              <w:jc w:val="center"/>
              <w:rPr>
                <w:color w:val="002060"/>
              </w:rPr>
            </w:pPr>
            <w:r w:rsidRPr="00C247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BF13D" w14:textId="77777777" w:rsidR="003C3F5A" w:rsidRPr="00C247FB" w:rsidRDefault="003C3F5A" w:rsidP="00997082">
            <w:pPr>
              <w:pStyle w:val="rowtabella0"/>
              <w:jc w:val="center"/>
              <w:rPr>
                <w:color w:val="002060"/>
              </w:rPr>
            </w:pPr>
            <w:r w:rsidRPr="00C247FB">
              <w:rPr>
                <w:color w:val="002060"/>
              </w:rPr>
              <w:t>0</w:t>
            </w:r>
          </w:p>
        </w:tc>
      </w:tr>
      <w:tr w:rsidR="003C3F5A" w:rsidRPr="00C247FB" w14:paraId="780B6D2D"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CE36B1" w14:textId="77777777" w:rsidR="003C3F5A" w:rsidRPr="00C247FB" w:rsidRDefault="003C3F5A" w:rsidP="00997082">
            <w:pPr>
              <w:pStyle w:val="rowtabella0"/>
              <w:rPr>
                <w:color w:val="002060"/>
              </w:rPr>
            </w:pPr>
            <w:r w:rsidRPr="00C247FB">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51405"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DD70F"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05315"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0378D"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FFDC8"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7A82A" w14:textId="77777777" w:rsidR="003C3F5A" w:rsidRPr="00C247FB" w:rsidRDefault="003C3F5A" w:rsidP="00997082">
            <w:pPr>
              <w:pStyle w:val="rowtabella0"/>
              <w:jc w:val="center"/>
              <w:rPr>
                <w:color w:val="002060"/>
              </w:rPr>
            </w:pPr>
            <w:r w:rsidRPr="00C247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B2A2D"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DCECC"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348C4" w14:textId="77777777" w:rsidR="003C3F5A" w:rsidRPr="00C247FB" w:rsidRDefault="003C3F5A" w:rsidP="00997082">
            <w:pPr>
              <w:pStyle w:val="rowtabella0"/>
              <w:jc w:val="center"/>
              <w:rPr>
                <w:color w:val="002060"/>
              </w:rPr>
            </w:pPr>
            <w:r w:rsidRPr="00C247FB">
              <w:rPr>
                <w:color w:val="002060"/>
              </w:rPr>
              <w:t>0</w:t>
            </w:r>
          </w:p>
        </w:tc>
      </w:tr>
      <w:tr w:rsidR="003C3F5A" w:rsidRPr="00C247FB" w14:paraId="6CCEED56"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685FCA" w14:textId="77777777" w:rsidR="003C3F5A" w:rsidRPr="00C247FB" w:rsidRDefault="003C3F5A" w:rsidP="00997082">
            <w:pPr>
              <w:pStyle w:val="rowtabella0"/>
              <w:rPr>
                <w:color w:val="002060"/>
              </w:rPr>
            </w:pPr>
            <w:r w:rsidRPr="00C247FB">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FBFBE"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BC36D"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4F98E"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65E9A"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8259F"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7F8FD" w14:textId="77777777" w:rsidR="003C3F5A" w:rsidRPr="00C247FB" w:rsidRDefault="003C3F5A" w:rsidP="00997082">
            <w:pPr>
              <w:pStyle w:val="rowtabella0"/>
              <w:jc w:val="center"/>
              <w:rPr>
                <w:color w:val="002060"/>
              </w:rPr>
            </w:pPr>
            <w:r w:rsidRPr="00C247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7CC8A" w14:textId="77777777" w:rsidR="003C3F5A" w:rsidRPr="00C247FB" w:rsidRDefault="003C3F5A" w:rsidP="00997082">
            <w:pPr>
              <w:pStyle w:val="rowtabella0"/>
              <w:jc w:val="center"/>
              <w:rPr>
                <w:color w:val="002060"/>
              </w:rPr>
            </w:pPr>
            <w:r w:rsidRPr="00C247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EA0AC" w14:textId="77777777" w:rsidR="003C3F5A" w:rsidRPr="00C247FB" w:rsidRDefault="003C3F5A" w:rsidP="00997082">
            <w:pPr>
              <w:pStyle w:val="rowtabella0"/>
              <w:jc w:val="center"/>
              <w:rPr>
                <w:color w:val="002060"/>
              </w:rPr>
            </w:pPr>
            <w:r w:rsidRPr="00C247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6DED1" w14:textId="77777777" w:rsidR="003C3F5A" w:rsidRPr="00C247FB" w:rsidRDefault="003C3F5A" w:rsidP="00997082">
            <w:pPr>
              <w:pStyle w:val="rowtabella0"/>
              <w:jc w:val="center"/>
              <w:rPr>
                <w:color w:val="002060"/>
              </w:rPr>
            </w:pPr>
            <w:r w:rsidRPr="00C247FB">
              <w:rPr>
                <w:color w:val="002060"/>
              </w:rPr>
              <w:t>0</w:t>
            </w:r>
          </w:p>
        </w:tc>
      </w:tr>
      <w:tr w:rsidR="003C3F5A" w:rsidRPr="00C247FB" w14:paraId="684D5248"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73EE5B" w14:textId="77777777" w:rsidR="003C3F5A" w:rsidRPr="00C247FB" w:rsidRDefault="003C3F5A" w:rsidP="00997082">
            <w:pPr>
              <w:pStyle w:val="rowtabella0"/>
              <w:rPr>
                <w:color w:val="002060"/>
              </w:rPr>
            </w:pPr>
            <w:r w:rsidRPr="00C247FB">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C0B79"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108CF"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BBD9A"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56C99"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41781"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67553"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FB33D"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C0CF0"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954F7" w14:textId="77777777" w:rsidR="003C3F5A" w:rsidRPr="00C247FB" w:rsidRDefault="003C3F5A" w:rsidP="00997082">
            <w:pPr>
              <w:pStyle w:val="rowtabella0"/>
              <w:jc w:val="center"/>
              <w:rPr>
                <w:color w:val="002060"/>
              </w:rPr>
            </w:pPr>
            <w:r w:rsidRPr="00C247FB">
              <w:rPr>
                <w:color w:val="002060"/>
              </w:rPr>
              <w:t>0</w:t>
            </w:r>
          </w:p>
        </w:tc>
      </w:tr>
      <w:tr w:rsidR="003C3F5A" w:rsidRPr="00C247FB" w14:paraId="161FBC88"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5A8A17" w14:textId="77777777" w:rsidR="003C3F5A" w:rsidRPr="00C247FB" w:rsidRDefault="003C3F5A" w:rsidP="00997082">
            <w:pPr>
              <w:pStyle w:val="rowtabella0"/>
              <w:rPr>
                <w:color w:val="002060"/>
              </w:rPr>
            </w:pPr>
            <w:r w:rsidRPr="00C247FB">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090D0"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04A29"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9F57D"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B9A25"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56033"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84771" w14:textId="77777777" w:rsidR="003C3F5A" w:rsidRPr="00C247FB" w:rsidRDefault="003C3F5A" w:rsidP="00997082">
            <w:pPr>
              <w:pStyle w:val="rowtabella0"/>
              <w:jc w:val="center"/>
              <w:rPr>
                <w:color w:val="002060"/>
              </w:rPr>
            </w:pPr>
            <w:r w:rsidRPr="00C247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97565" w14:textId="77777777" w:rsidR="003C3F5A" w:rsidRPr="00C247FB" w:rsidRDefault="003C3F5A" w:rsidP="00997082">
            <w:pPr>
              <w:pStyle w:val="rowtabella0"/>
              <w:jc w:val="center"/>
              <w:rPr>
                <w:color w:val="002060"/>
              </w:rPr>
            </w:pPr>
            <w:r w:rsidRPr="00C247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97822" w14:textId="77777777" w:rsidR="003C3F5A" w:rsidRPr="00C247FB" w:rsidRDefault="003C3F5A" w:rsidP="00997082">
            <w:pPr>
              <w:pStyle w:val="rowtabella0"/>
              <w:jc w:val="center"/>
              <w:rPr>
                <w:color w:val="002060"/>
              </w:rPr>
            </w:pPr>
            <w:r w:rsidRPr="00C247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2A563" w14:textId="77777777" w:rsidR="003C3F5A" w:rsidRPr="00C247FB" w:rsidRDefault="003C3F5A" w:rsidP="00997082">
            <w:pPr>
              <w:pStyle w:val="rowtabella0"/>
              <w:jc w:val="center"/>
              <w:rPr>
                <w:color w:val="002060"/>
              </w:rPr>
            </w:pPr>
            <w:r w:rsidRPr="00C247FB">
              <w:rPr>
                <w:color w:val="002060"/>
              </w:rPr>
              <w:t>0</w:t>
            </w:r>
          </w:p>
        </w:tc>
      </w:tr>
      <w:tr w:rsidR="003C3F5A" w:rsidRPr="00C247FB" w14:paraId="1EAA8872"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9060BB" w14:textId="77777777" w:rsidR="003C3F5A" w:rsidRPr="00C247FB" w:rsidRDefault="003C3F5A" w:rsidP="00997082">
            <w:pPr>
              <w:pStyle w:val="rowtabella0"/>
              <w:rPr>
                <w:color w:val="002060"/>
              </w:rPr>
            </w:pPr>
            <w:r w:rsidRPr="00C247FB">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BD008"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8A489"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D0FAF"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F8656"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1824F"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0EE36"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F5B77" w14:textId="77777777" w:rsidR="003C3F5A" w:rsidRPr="00C247FB" w:rsidRDefault="003C3F5A" w:rsidP="00997082">
            <w:pPr>
              <w:pStyle w:val="rowtabella0"/>
              <w:jc w:val="center"/>
              <w:rPr>
                <w:color w:val="002060"/>
              </w:rPr>
            </w:pPr>
            <w:r w:rsidRPr="00C247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4D9DE"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6FA3A" w14:textId="77777777" w:rsidR="003C3F5A" w:rsidRPr="00C247FB" w:rsidRDefault="003C3F5A" w:rsidP="00997082">
            <w:pPr>
              <w:pStyle w:val="rowtabella0"/>
              <w:jc w:val="center"/>
              <w:rPr>
                <w:color w:val="002060"/>
              </w:rPr>
            </w:pPr>
            <w:r w:rsidRPr="00C247FB">
              <w:rPr>
                <w:color w:val="002060"/>
              </w:rPr>
              <w:t>0</w:t>
            </w:r>
          </w:p>
        </w:tc>
      </w:tr>
      <w:tr w:rsidR="003C3F5A" w:rsidRPr="00C247FB" w14:paraId="2D4F7819"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413D2E" w14:textId="77777777" w:rsidR="003C3F5A" w:rsidRPr="00C247FB" w:rsidRDefault="003C3F5A" w:rsidP="00997082">
            <w:pPr>
              <w:pStyle w:val="rowtabella0"/>
              <w:rPr>
                <w:color w:val="002060"/>
              </w:rPr>
            </w:pPr>
            <w:r w:rsidRPr="00C247FB">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4D74A"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419F6"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4B14F"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2ED5A"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884BD"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927FF"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0133D" w14:textId="77777777" w:rsidR="003C3F5A" w:rsidRPr="00C247FB" w:rsidRDefault="003C3F5A" w:rsidP="00997082">
            <w:pPr>
              <w:pStyle w:val="rowtabella0"/>
              <w:jc w:val="center"/>
              <w:rPr>
                <w:color w:val="002060"/>
              </w:rPr>
            </w:pPr>
            <w:r w:rsidRPr="00C247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EEE71" w14:textId="77777777" w:rsidR="003C3F5A" w:rsidRPr="00C247FB" w:rsidRDefault="003C3F5A" w:rsidP="00997082">
            <w:pPr>
              <w:pStyle w:val="rowtabella0"/>
              <w:jc w:val="center"/>
              <w:rPr>
                <w:color w:val="002060"/>
              </w:rPr>
            </w:pPr>
            <w:r w:rsidRPr="00C247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E3260" w14:textId="77777777" w:rsidR="003C3F5A" w:rsidRPr="00C247FB" w:rsidRDefault="003C3F5A" w:rsidP="00997082">
            <w:pPr>
              <w:pStyle w:val="rowtabella0"/>
              <w:jc w:val="center"/>
              <w:rPr>
                <w:color w:val="002060"/>
              </w:rPr>
            </w:pPr>
            <w:r w:rsidRPr="00C247FB">
              <w:rPr>
                <w:color w:val="002060"/>
              </w:rPr>
              <w:t>0</w:t>
            </w:r>
          </w:p>
        </w:tc>
      </w:tr>
      <w:tr w:rsidR="003C3F5A" w:rsidRPr="00C247FB" w14:paraId="3BAD8578" w14:textId="77777777" w:rsidTr="0099708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CBF2E26" w14:textId="77777777" w:rsidR="003C3F5A" w:rsidRPr="00C247FB" w:rsidRDefault="003C3F5A" w:rsidP="00997082">
            <w:pPr>
              <w:pStyle w:val="rowtabella0"/>
              <w:rPr>
                <w:color w:val="002060"/>
              </w:rPr>
            </w:pPr>
            <w:proofErr w:type="spellStart"/>
            <w:proofErr w:type="gramStart"/>
            <w:r w:rsidRPr="00C247FB">
              <w:rPr>
                <w:color w:val="002060"/>
              </w:rPr>
              <w:t>sq.B</w:t>
            </w:r>
            <w:proofErr w:type="spellEnd"/>
            <w:proofErr w:type="gramEnd"/>
            <w:r w:rsidRPr="00C247FB">
              <w:rPr>
                <w:color w:val="002060"/>
              </w:rPr>
              <w:t xml:space="preserve"> FIGHT BULLS </w:t>
            </w:r>
            <w:proofErr w:type="spellStart"/>
            <w:r w:rsidRPr="00C247FB">
              <w:rPr>
                <w:color w:val="002060"/>
              </w:rPr>
              <w:t>CORRIDONIsq.B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A4431"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6E437"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DF8B4"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B12CC"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CC3E5"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41357"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6C0B4"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B99E6"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BE498" w14:textId="77777777" w:rsidR="003C3F5A" w:rsidRPr="00C247FB" w:rsidRDefault="003C3F5A" w:rsidP="00997082">
            <w:pPr>
              <w:pStyle w:val="rowtabella0"/>
              <w:jc w:val="center"/>
              <w:rPr>
                <w:color w:val="002060"/>
              </w:rPr>
            </w:pPr>
            <w:r w:rsidRPr="00C247FB">
              <w:rPr>
                <w:color w:val="002060"/>
              </w:rPr>
              <w:t>0</w:t>
            </w:r>
          </w:p>
        </w:tc>
      </w:tr>
    </w:tbl>
    <w:p w14:paraId="0AE615F4" w14:textId="77777777" w:rsidR="003C3F5A" w:rsidRDefault="003C3F5A" w:rsidP="003C3F5A">
      <w:pPr>
        <w:pStyle w:val="breakline"/>
        <w:rPr>
          <w:color w:val="002060"/>
        </w:rPr>
      </w:pPr>
    </w:p>
    <w:p w14:paraId="37E4DE73" w14:textId="77777777" w:rsidR="003C3F5A" w:rsidRPr="00C247FB" w:rsidRDefault="003C3F5A" w:rsidP="003C3F5A">
      <w:pPr>
        <w:pStyle w:val="titoloprinc0"/>
        <w:rPr>
          <w:color w:val="002060"/>
        </w:rPr>
      </w:pPr>
      <w:r>
        <w:rPr>
          <w:color w:val="002060"/>
        </w:rPr>
        <w:t>PROGRAMMA GARE</w:t>
      </w:r>
    </w:p>
    <w:p w14:paraId="6236AD14" w14:textId="77777777" w:rsidR="003C3F5A" w:rsidRDefault="003C3F5A" w:rsidP="003C3F5A">
      <w:pPr>
        <w:pStyle w:val="breakline"/>
        <w:rPr>
          <w:rFonts w:eastAsiaTheme="minorEastAsia"/>
          <w:color w:val="002060"/>
        </w:rPr>
      </w:pPr>
    </w:p>
    <w:p w14:paraId="59F8F2A3" w14:textId="77777777" w:rsidR="00E56AE0" w:rsidRPr="007E5C64" w:rsidRDefault="00E56AE0" w:rsidP="00E56AE0">
      <w:pPr>
        <w:pStyle w:val="sottotitolocampionato10"/>
        <w:rPr>
          <w:color w:val="002060"/>
        </w:rPr>
      </w:pPr>
      <w:r w:rsidRPr="007E5C64">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32"/>
        <w:gridCol w:w="385"/>
        <w:gridCol w:w="898"/>
        <w:gridCol w:w="1176"/>
        <w:gridCol w:w="1547"/>
        <w:gridCol w:w="1547"/>
      </w:tblGrid>
      <w:tr w:rsidR="00E56AE0" w:rsidRPr="007E5C64" w14:paraId="74DFBBB1" w14:textId="77777777" w:rsidTr="0099708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813434" w14:textId="77777777" w:rsidR="00E56AE0" w:rsidRPr="007E5C64" w:rsidRDefault="00E56AE0" w:rsidP="00997082">
            <w:pPr>
              <w:pStyle w:val="headertabella0"/>
              <w:rPr>
                <w:color w:val="002060"/>
              </w:rPr>
            </w:pPr>
            <w:r w:rsidRPr="007E5C6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BC7253" w14:textId="77777777" w:rsidR="00E56AE0" w:rsidRPr="007E5C64" w:rsidRDefault="00E56AE0" w:rsidP="00997082">
            <w:pPr>
              <w:pStyle w:val="headertabella0"/>
              <w:rPr>
                <w:color w:val="002060"/>
              </w:rPr>
            </w:pPr>
            <w:r w:rsidRPr="007E5C6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7AC646" w14:textId="77777777" w:rsidR="00E56AE0" w:rsidRPr="007E5C64" w:rsidRDefault="00E56AE0" w:rsidP="00997082">
            <w:pPr>
              <w:pStyle w:val="headertabella0"/>
              <w:rPr>
                <w:color w:val="002060"/>
              </w:rPr>
            </w:pPr>
            <w:r w:rsidRPr="007E5C6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154978" w14:textId="77777777" w:rsidR="00E56AE0" w:rsidRPr="007E5C64" w:rsidRDefault="00E56AE0" w:rsidP="00997082">
            <w:pPr>
              <w:pStyle w:val="headertabella0"/>
              <w:rPr>
                <w:color w:val="002060"/>
              </w:rPr>
            </w:pPr>
            <w:r w:rsidRPr="007E5C6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B0327F" w14:textId="77777777" w:rsidR="00E56AE0" w:rsidRPr="007E5C64" w:rsidRDefault="00E56AE0" w:rsidP="00997082">
            <w:pPr>
              <w:pStyle w:val="headertabella0"/>
              <w:rPr>
                <w:color w:val="002060"/>
              </w:rPr>
            </w:pPr>
            <w:r w:rsidRPr="007E5C6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8E0AED" w14:textId="77777777" w:rsidR="00E56AE0" w:rsidRPr="007E5C64" w:rsidRDefault="00E56AE0" w:rsidP="00997082">
            <w:pPr>
              <w:pStyle w:val="headertabella0"/>
              <w:rPr>
                <w:color w:val="002060"/>
              </w:rPr>
            </w:pPr>
            <w:proofErr w:type="spellStart"/>
            <w:r w:rsidRPr="007E5C64">
              <w:rPr>
                <w:color w:val="002060"/>
              </w:rPr>
              <w:t>Localita'</w:t>
            </w:r>
            <w:proofErr w:type="spellEnd"/>
            <w:r w:rsidRPr="007E5C6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46094E" w14:textId="77777777" w:rsidR="00E56AE0" w:rsidRPr="007E5C64" w:rsidRDefault="00E56AE0" w:rsidP="00997082">
            <w:pPr>
              <w:pStyle w:val="headertabella0"/>
              <w:rPr>
                <w:color w:val="002060"/>
              </w:rPr>
            </w:pPr>
            <w:r w:rsidRPr="007E5C64">
              <w:rPr>
                <w:color w:val="002060"/>
              </w:rPr>
              <w:t>Indirizzo Impianto</w:t>
            </w:r>
          </w:p>
        </w:tc>
      </w:tr>
      <w:tr w:rsidR="00E56AE0" w:rsidRPr="007E5C64" w14:paraId="68A1DEB1" w14:textId="77777777" w:rsidTr="0099708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3064A5" w14:textId="77777777" w:rsidR="00E56AE0" w:rsidRPr="007E5C64" w:rsidRDefault="00E56AE0" w:rsidP="00997082">
            <w:pPr>
              <w:pStyle w:val="rowtabella0"/>
              <w:rPr>
                <w:color w:val="002060"/>
              </w:rPr>
            </w:pPr>
            <w:r w:rsidRPr="007E5C64">
              <w:rPr>
                <w:color w:val="002060"/>
              </w:rPr>
              <w:t>SPECIAL ONE SPORTING CLUB</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91E4C8" w14:textId="77777777" w:rsidR="00E56AE0" w:rsidRPr="007E5C64" w:rsidRDefault="00E56AE0" w:rsidP="00997082">
            <w:pPr>
              <w:pStyle w:val="rowtabella0"/>
              <w:rPr>
                <w:color w:val="002060"/>
              </w:rPr>
            </w:pPr>
            <w:r w:rsidRPr="007E5C64">
              <w:rPr>
                <w:color w:val="002060"/>
              </w:rPr>
              <w:t xml:space="preserve">AMICI DEL </w:t>
            </w:r>
            <w:proofErr w:type="spellStart"/>
            <w:r w:rsidRPr="007E5C64">
              <w:rPr>
                <w:color w:val="002060"/>
              </w:rPr>
              <w:t>CENTROSOCIOsq.B</w:t>
            </w:r>
            <w:proofErr w:type="spell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02BA7F" w14:textId="77777777" w:rsidR="00E56AE0" w:rsidRPr="007E5C64" w:rsidRDefault="00E56AE0" w:rsidP="00997082">
            <w:pPr>
              <w:pStyle w:val="rowtabella0"/>
              <w:jc w:val="center"/>
              <w:rPr>
                <w:color w:val="002060"/>
              </w:rPr>
            </w:pPr>
            <w:r w:rsidRPr="007E5C6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B9A547" w14:textId="77777777" w:rsidR="00E56AE0" w:rsidRPr="007E5C64" w:rsidRDefault="00E56AE0" w:rsidP="00997082">
            <w:pPr>
              <w:pStyle w:val="rowtabella0"/>
              <w:rPr>
                <w:color w:val="002060"/>
              </w:rPr>
            </w:pPr>
            <w:r w:rsidRPr="007E5C64">
              <w:rPr>
                <w:color w:val="002060"/>
              </w:rPr>
              <w:t>06/10/2023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067A79" w14:textId="77777777" w:rsidR="00E56AE0" w:rsidRPr="007E5C64" w:rsidRDefault="00E56AE0" w:rsidP="00997082">
            <w:pPr>
              <w:pStyle w:val="rowtabella0"/>
              <w:rPr>
                <w:color w:val="002060"/>
              </w:rPr>
            </w:pPr>
            <w:r w:rsidRPr="007E5C64">
              <w:rPr>
                <w:color w:val="002060"/>
              </w:rPr>
              <w:t>5425 CAMPO SCOPERTO TAVERNELLE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953A29" w14:textId="77777777" w:rsidR="00E56AE0" w:rsidRPr="007E5C64" w:rsidRDefault="00E56AE0" w:rsidP="00997082">
            <w:pPr>
              <w:pStyle w:val="rowtabella0"/>
              <w:rPr>
                <w:color w:val="002060"/>
              </w:rPr>
            </w:pPr>
            <w:r w:rsidRPr="007E5C64">
              <w:rPr>
                <w:color w:val="002060"/>
              </w:rPr>
              <w:t>COLLI AL MEUAURO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E53EAB" w14:textId="77777777" w:rsidR="00E56AE0" w:rsidRPr="007E5C64" w:rsidRDefault="00E56AE0" w:rsidP="00997082">
            <w:pPr>
              <w:pStyle w:val="rowtabella0"/>
              <w:rPr>
                <w:color w:val="002060"/>
              </w:rPr>
            </w:pPr>
            <w:r w:rsidRPr="007E5C64">
              <w:rPr>
                <w:color w:val="002060"/>
              </w:rPr>
              <w:t>VIA DEI LECCI-TAVERNELLE</w:t>
            </w:r>
          </w:p>
        </w:tc>
      </w:tr>
      <w:tr w:rsidR="00E56AE0" w:rsidRPr="007E5C64" w14:paraId="714BBFE6" w14:textId="77777777" w:rsidTr="0099708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4E90B76" w14:textId="77777777" w:rsidR="00E56AE0" w:rsidRPr="007E5C64" w:rsidRDefault="00E56AE0" w:rsidP="00997082">
            <w:pPr>
              <w:pStyle w:val="rowtabella0"/>
              <w:rPr>
                <w:color w:val="002060"/>
              </w:rPr>
            </w:pPr>
            <w:r w:rsidRPr="007E5C64">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B697B92" w14:textId="77777777" w:rsidR="00E56AE0" w:rsidRPr="007E5C64" w:rsidRDefault="00E56AE0" w:rsidP="00997082">
            <w:pPr>
              <w:pStyle w:val="rowtabella0"/>
              <w:rPr>
                <w:color w:val="002060"/>
              </w:rPr>
            </w:pPr>
            <w:r w:rsidRPr="007E5C64">
              <w:rPr>
                <w:color w:val="002060"/>
              </w:rPr>
              <w:t>BULDOG T.N.T. LUCREZIA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8B65161" w14:textId="77777777" w:rsidR="00E56AE0" w:rsidRPr="007E5C64" w:rsidRDefault="00E56AE0" w:rsidP="00997082">
            <w:pPr>
              <w:pStyle w:val="rowtabella0"/>
              <w:jc w:val="center"/>
              <w:rPr>
                <w:color w:val="002060"/>
              </w:rPr>
            </w:pPr>
            <w:r w:rsidRPr="007E5C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55CB8B3" w14:textId="77777777" w:rsidR="00E56AE0" w:rsidRPr="007E5C64" w:rsidRDefault="00E56AE0" w:rsidP="00997082">
            <w:pPr>
              <w:pStyle w:val="rowtabella0"/>
              <w:rPr>
                <w:color w:val="002060"/>
              </w:rPr>
            </w:pPr>
            <w:r w:rsidRPr="007E5C64">
              <w:rPr>
                <w:color w:val="002060"/>
              </w:rPr>
              <w:t>07/10/2023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126894A" w14:textId="77777777" w:rsidR="00E56AE0" w:rsidRPr="007E5C64" w:rsidRDefault="00E56AE0" w:rsidP="00997082">
            <w:pPr>
              <w:pStyle w:val="rowtabella0"/>
              <w:rPr>
                <w:color w:val="002060"/>
              </w:rPr>
            </w:pPr>
            <w:r w:rsidRPr="007E5C64">
              <w:rPr>
                <w:color w:val="002060"/>
              </w:rPr>
              <w:t xml:space="preserve">5429 PAL.COM. </w:t>
            </w:r>
            <w:proofErr w:type="gramStart"/>
            <w:r w:rsidRPr="007E5C64">
              <w:rPr>
                <w:color w:val="002060"/>
              </w:rPr>
              <w:t>S.MICHELE</w:t>
            </w:r>
            <w:proofErr w:type="gramEnd"/>
            <w:r w:rsidRPr="007E5C64">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6DA2B2" w14:textId="77777777" w:rsidR="00E56AE0" w:rsidRPr="007E5C64" w:rsidRDefault="00E56AE0" w:rsidP="00997082">
            <w:pPr>
              <w:pStyle w:val="rowtabella0"/>
              <w:rPr>
                <w:color w:val="002060"/>
              </w:rPr>
            </w:pPr>
            <w:r w:rsidRPr="007E5C64">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072CBB" w14:textId="77777777" w:rsidR="00E56AE0" w:rsidRPr="007E5C64" w:rsidRDefault="00E56AE0" w:rsidP="00997082">
            <w:pPr>
              <w:pStyle w:val="rowtabella0"/>
              <w:rPr>
                <w:color w:val="002060"/>
              </w:rPr>
            </w:pPr>
            <w:r w:rsidRPr="007E5C64">
              <w:rPr>
                <w:color w:val="002060"/>
              </w:rPr>
              <w:t>VIA LORETO</w:t>
            </w:r>
          </w:p>
        </w:tc>
      </w:tr>
      <w:tr w:rsidR="00E56AE0" w:rsidRPr="007E5C64" w14:paraId="1418A57E" w14:textId="77777777" w:rsidTr="0099708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20DBCB7" w14:textId="77777777" w:rsidR="00E56AE0" w:rsidRPr="007E5C64" w:rsidRDefault="00E56AE0" w:rsidP="00997082">
            <w:pPr>
              <w:pStyle w:val="rowtabella0"/>
              <w:rPr>
                <w:color w:val="002060"/>
              </w:rPr>
            </w:pPr>
            <w:r w:rsidRPr="007E5C64">
              <w:rPr>
                <w:color w:val="002060"/>
              </w:rPr>
              <w:t xml:space="preserve">AUDAX 1970 </w:t>
            </w:r>
            <w:proofErr w:type="gramStart"/>
            <w:r w:rsidRPr="007E5C64">
              <w:rPr>
                <w:color w:val="002060"/>
              </w:rPr>
              <w:t>S.ANGELO</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40D6A28" w14:textId="77777777" w:rsidR="00E56AE0" w:rsidRPr="007E5C64" w:rsidRDefault="00E56AE0" w:rsidP="00997082">
            <w:pPr>
              <w:pStyle w:val="rowtabella0"/>
              <w:rPr>
                <w:color w:val="002060"/>
              </w:rPr>
            </w:pPr>
            <w:r w:rsidRPr="007E5C64">
              <w:rPr>
                <w:color w:val="002060"/>
              </w:rPr>
              <w:t>CARISSIMI 2016</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1AE6AC7" w14:textId="77777777" w:rsidR="00E56AE0" w:rsidRPr="007E5C64" w:rsidRDefault="00E56AE0" w:rsidP="00997082">
            <w:pPr>
              <w:pStyle w:val="rowtabella0"/>
              <w:jc w:val="center"/>
              <w:rPr>
                <w:color w:val="002060"/>
              </w:rPr>
            </w:pPr>
            <w:r w:rsidRPr="007E5C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B435ADD" w14:textId="77777777" w:rsidR="00E56AE0" w:rsidRPr="007E5C64" w:rsidRDefault="00E56AE0" w:rsidP="00997082">
            <w:pPr>
              <w:pStyle w:val="rowtabella0"/>
              <w:rPr>
                <w:color w:val="002060"/>
              </w:rPr>
            </w:pPr>
            <w:r w:rsidRPr="007E5C64">
              <w:rPr>
                <w:color w:val="002060"/>
              </w:rPr>
              <w:t>07/10/2023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201B2D0" w14:textId="77777777" w:rsidR="00E56AE0" w:rsidRPr="007E5C64" w:rsidRDefault="00E56AE0" w:rsidP="00997082">
            <w:pPr>
              <w:pStyle w:val="rowtabella0"/>
              <w:rPr>
                <w:color w:val="002060"/>
              </w:rPr>
            </w:pPr>
            <w:r w:rsidRPr="007E5C64">
              <w:rPr>
                <w:color w:val="002060"/>
              </w:rPr>
              <w:t>5133 PALESTRA IST.BETTINO PADOVANO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35D04C" w14:textId="77777777" w:rsidR="00E56AE0" w:rsidRPr="007E5C64" w:rsidRDefault="00E56AE0" w:rsidP="00997082">
            <w:pPr>
              <w:pStyle w:val="rowtabella0"/>
              <w:rPr>
                <w:color w:val="002060"/>
              </w:rPr>
            </w:pPr>
            <w:r w:rsidRPr="007E5C64">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84BB78" w14:textId="77777777" w:rsidR="00E56AE0" w:rsidRPr="007E5C64" w:rsidRDefault="00E56AE0" w:rsidP="00997082">
            <w:pPr>
              <w:pStyle w:val="rowtabella0"/>
              <w:rPr>
                <w:color w:val="002060"/>
              </w:rPr>
            </w:pPr>
            <w:r w:rsidRPr="007E5C64">
              <w:rPr>
                <w:color w:val="002060"/>
              </w:rPr>
              <w:t>VIA ANTONIO ROSMINI 22/B</w:t>
            </w:r>
          </w:p>
        </w:tc>
      </w:tr>
      <w:tr w:rsidR="00E56AE0" w:rsidRPr="007E5C64" w14:paraId="535AA59F" w14:textId="77777777" w:rsidTr="0099708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917D69" w14:textId="77777777" w:rsidR="00E56AE0" w:rsidRPr="007E5C64" w:rsidRDefault="00E56AE0" w:rsidP="00997082">
            <w:pPr>
              <w:pStyle w:val="rowtabella0"/>
              <w:rPr>
                <w:color w:val="002060"/>
              </w:rPr>
            </w:pPr>
            <w:r w:rsidRPr="007E5C64">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84E62F" w14:textId="77777777" w:rsidR="00E56AE0" w:rsidRPr="007E5C64" w:rsidRDefault="00E56AE0" w:rsidP="00997082">
            <w:pPr>
              <w:pStyle w:val="rowtabella0"/>
              <w:rPr>
                <w:color w:val="002060"/>
              </w:rPr>
            </w:pPr>
            <w:r w:rsidRPr="007E5C64">
              <w:rPr>
                <w:color w:val="002060"/>
              </w:rPr>
              <w:t>CALCIO A 5 CORINALDO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7F6606" w14:textId="77777777" w:rsidR="00E56AE0" w:rsidRPr="007E5C64" w:rsidRDefault="00E56AE0" w:rsidP="00997082">
            <w:pPr>
              <w:pStyle w:val="rowtabella0"/>
              <w:jc w:val="center"/>
              <w:rPr>
                <w:color w:val="002060"/>
              </w:rPr>
            </w:pPr>
            <w:r w:rsidRPr="007E5C6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79E2EC" w14:textId="77777777" w:rsidR="00E56AE0" w:rsidRPr="007E5C64" w:rsidRDefault="00E56AE0" w:rsidP="00997082">
            <w:pPr>
              <w:pStyle w:val="rowtabella0"/>
              <w:rPr>
                <w:color w:val="002060"/>
              </w:rPr>
            </w:pPr>
            <w:r w:rsidRPr="007E5C64">
              <w:rPr>
                <w:color w:val="002060"/>
              </w:rPr>
              <w:t>08/10/2023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036369" w14:textId="77777777" w:rsidR="00E56AE0" w:rsidRPr="007E5C64" w:rsidRDefault="00E56AE0" w:rsidP="00997082">
            <w:pPr>
              <w:pStyle w:val="rowtabella0"/>
              <w:rPr>
                <w:color w:val="002060"/>
              </w:rPr>
            </w:pPr>
            <w:r w:rsidRPr="007E5C64">
              <w:rPr>
                <w:color w:val="002060"/>
              </w:rPr>
              <w:t xml:space="preserve">5454 </w:t>
            </w:r>
            <w:proofErr w:type="gramStart"/>
            <w:r w:rsidRPr="007E5C64">
              <w:rPr>
                <w:color w:val="002060"/>
              </w:rPr>
              <w:t>C.COPERTO</w:t>
            </w:r>
            <w:proofErr w:type="gramEnd"/>
            <w:r w:rsidRPr="007E5C64">
              <w:rPr>
                <w:color w:val="002060"/>
              </w:rPr>
              <w:t xml:space="preserve"> C.TENNIS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09675F" w14:textId="77777777" w:rsidR="00E56AE0" w:rsidRPr="007E5C64" w:rsidRDefault="00E56AE0" w:rsidP="00997082">
            <w:pPr>
              <w:pStyle w:val="rowtabella0"/>
              <w:rPr>
                <w:color w:val="002060"/>
              </w:rPr>
            </w:pPr>
            <w:r w:rsidRPr="007E5C64">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CF7225" w14:textId="77777777" w:rsidR="00E56AE0" w:rsidRPr="007E5C64" w:rsidRDefault="00E56AE0" w:rsidP="00997082">
            <w:pPr>
              <w:pStyle w:val="rowtabella0"/>
              <w:rPr>
                <w:color w:val="002060"/>
              </w:rPr>
            </w:pPr>
            <w:r w:rsidRPr="007E5C64">
              <w:rPr>
                <w:color w:val="002060"/>
              </w:rPr>
              <w:t>VIA VILLA TOMBARI</w:t>
            </w:r>
          </w:p>
        </w:tc>
      </w:tr>
    </w:tbl>
    <w:p w14:paraId="579096BB" w14:textId="77777777" w:rsidR="00E56AE0" w:rsidRPr="007E5C64" w:rsidRDefault="00E56AE0" w:rsidP="00E56AE0">
      <w:pPr>
        <w:pStyle w:val="breakline"/>
        <w:rPr>
          <w:rFonts w:eastAsiaTheme="minorEastAsia"/>
          <w:color w:val="002060"/>
        </w:rPr>
      </w:pPr>
    </w:p>
    <w:p w14:paraId="60F37932" w14:textId="77777777" w:rsidR="00E56AE0" w:rsidRPr="007E5C64" w:rsidRDefault="00E56AE0" w:rsidP="00E56AE0">
      <w:pPr>
        <w:pStyle w:val="breakline"/>
        <w:rPr>
          <w:color w:val="002060"/>
        </w:rPr>
      </w:pPr>
    </w:p>
    <w:p w14:paraId="777D5744" w14:textId="77777777" w:rsidR="00E56AE0" w:rsidRPr="007E5C64" w:rsidRDefault="00E56AE0" w:rsidP="00E56AE0">
      <w:pPr>
        <w:pStyle w:val="breakline"/>
        <w:rPr>
          <w:color w:val="002060"/>
        </w:rPr>
      </w:pPr>
    </w:p>
    <w:p w14:paraId="1E89BF52" w14:textId="77777777" w:rsidR="00E56AE0" w:rsidRPr="007E5C64" w:rsidRDefault="00E56AE0" w:rsidP="00E56AE0">
      <w:pPr>
        <w:pStyle w:val="sottotitolocampionato10"/>
        <w:rPr>
          <w:color w:val="002060"/>
        </w:rPr>
      </w:pPr>
      <w:r w:rsidRPr="007E5C64">
        <w:rPr>
          <w:color w:val="002060"/>
        </w:rPr>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1"/>
        <w:gridCol w:w="385"/>
        <w:gridCol w:w="898"/>
        <w:gridCol w:w="1183"/>
        <w:gridCol w:w="1550"/>
        <w:gridCol w:w="1550"/>
      </w:tblGrid>
      <w:tr w:rsidR="00E56AE0" w:rsidRPr="007E5C64" w14:paraId="3080A04B" w14:textId="77777777" w:rsidTr="0099708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7D6AC2" w14:textId="77777777" w:rsidR="00E56AE0" w:rsidRPr="007E5C64" w:rsidRDefault="00E56AE0" w:rsidP="00997082">
            <w:pPr>
              <w:pStyle w:val="headertabella0"/>
              <w:rPr>
                <w:color w:val="002060"/>
              </w:rPr>
            </w:pPr>
            <w:r w:rsidRPr="007E5C6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755045" w14:textId="77777777" w:rsidR="00E56AE0" w:rsidRPr="007E5C64" w:rsidRDefault="00E56AE0" w:rsidP="00997082">
            <w:pPr>
              <w:pStyle w:val="headertabella0"/>
              <w:rPr>
                <w:color w:val="002060"/>
              </w:rPr>
            </w:pPr>
            <w:r w:rsidRPr="007E5C6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953EF5" w14:textId="77777777" w:rsidR="00E56AE0" w:rsidRPr="007E5C64" w:rsidRDefault="00E56AE0" w:rsidP="00997082">
            <w:pPr>
              <w:pStyle w:val="headertabella0"/>
              <w:rPr>
                <w:color w:val="002060"/>
              </w:rPr>
            </w:pPr>
            <w:r w:rsidRPr="007E5C6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9D1950" w14:textId="77777777" w:rsidR="00E56AE0" w:rsidRPr="007E5C64" w:rsidRDefault="00E56AE0" w:rsidP="00997082">
            <w:pPr>
              <w:pStyle w:val="headertabella0"/>
              <w:rPr>
                <w:color w:val="002060"/>
              </w:rPr>
            </w:pPr>
            <w:r w:rsidRPr="007E5C6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E109DF" w14:textId="77777777" w:rsidR="00E56AE0" w:rsidRPr="007E5C64" w:rsidRDefault="00E56AE0" w:rsidP="00997082">
            <w:pPr>
              <w:pStyle w:val="headertabella0"/>
              <w:rPr>
                <w:color w:val="002060"/>
              </w:rPr>
            </w:pPr>
            <w:r w:rsidRPr="007E5C6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449ADB" w14:textId="77777777" w:rsidR="00E56AE0" w:rsidRPr="007E5C64" w:rsidRDefault="00E56AE0" w:rsidP="00997082">
            <w:pPr>
              <w:pStyle w:val="headertabella0"/>
              <w:rPr>
                <w:color w:val="002060"/>
              </w:rPr>
            </w:pPr>
            <w:proofErr w:type="spellStart"/>
            <w:r w:rsidRPr="007E5C64">
              <w:rPr>
                <w:color w:val="002060"/>
              </w:rPr>
              <w:t>Localita'</w:t>
            </w:r>
            <w:proofErr w:type="spellEnd"/>
            <w:r w:rsidRPr="007E5C6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F5C483" w14:textId="77777777" w:rsidR="00E56AE0" w:rsidRPr="007E5C64" w:rsidRDefault="00E56AE0" w:rsidP="00997082">
            <w:pPr>
              <w:pStyle w:val="headertabella0"/>
              <w:rPr>
                <w:color w:val="002060"/>
              </w:rPr>
            </w:pPr>
            <w:r w:rsidRPr="007E5C64">
              <w:rPr>
                <w:color w:val="002060"/>
              </w:rPr>
              <w:t>Indirizzo Impianto</w:t>
            </w:r>
          </w:p>
        </w:tc>
      </w:tr>
      <w:tr w:rsidR="00E56AE0" w:rsidRPr="007E5C64" w14:paraId="297C9463" w14:textId="77777777" w:rsidTr="0099708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923AC1" w14:textId="77777777" w:rsidR="00E56AE0" w:rsidRPr="007E5C64" w:rsidRDefault="00E56AE0" w:rsidP="00997082">
            <w:pPr>
              <w:pStyle w:val="rowtabella0"/>
              <w:rPr>
                <w:color w:val="002060"/>
              </w:rPr>
            </w:pPr>
            <w:r w:rsidRPr="007E5C64">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E4F253" w14:textId="77777777" w:rsidR="00E56AE0" w:rsidRPr="007E5C64" w:rsidRDefault="00E56AE0" w:rsidP="00997082">
            <w:pPr>
              <w:pStyle w:val="rowtabella0"/>
              <w:rPr>
                <w:color w:val="002060"/>
              </w:rPr>
            </w:pPr>
            <w:r w:rsidRPr="007E5C64">
              <w:rPr>
                <w:color w:val="002060"/>
              </w:rPr>
              <w:t>MONTELUPONE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314FC9" w14:textId="77777777" w:rsidR="00E56AE0" w:rsidRPr="007E5C64" w:rsidRDefault="00E56AE0" w:rsidP="00997082">
            <w:pPr>
              <w:pStyle w:val="rowtabella0"/>
              <w:jc w:val="center"/>
              <w:rPr>
                <w:color w:val="002060"/>
              </w:rPr>
            </w:pPr>
            <w:r w:rsidRPr="007E5C6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CED91E" w14:textId="77777777" w:rsidR="00E56AE0" w:rsidRPr="007E5C64" w:rsidRDefault="00E56AE0" w:rsidP="00997082">
            <w:pPr>
              <w:pStyle w:val="rowtabella0"/>
              <w:rPr>
                <w:color w:val="002060"/>
              </w:rPr>
            </w:pPr>
            <w:r w:rsidRPr="007E5C64">
              <w:rPr>
                <w:color w:val="002060"/>
              </w:rPr>
              <w:t>07/10/2023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6C1A8E" w14:textId="77777777" w:rsidR="00E56AE0" w:rsidRPr="007E5C64" w:rsidRDefault="00E56AE0" w:rsidP="00997082">
            <w:pPr>
              <w:pStyle w:val="rowtabella0"/>
              <w:rPr>
                <w:color w:val="002060"/>
              </w:rPr>
            </w:pPr>
            <w:r w:rsidRPr="007E5C64">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439E72" w14:textId="77777777" w:rsidR="00E56AE0" w:rsidRPr="007E5C64" w:rsidRDefault="00E56AE0" w:rsidP="00997082">
            <w:pPr>
              <w:pStyle w:val="rowtabella0"/>
              <w:rPr>
                <w:color w:val="002060"/>
              </w:rPr>
            </w:pPr>
            <w:r w:rsidRPr="007E5C64">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221B43" w14:textId="77777777" w:rsidR="00E56AE0" w:rsidRPr="007E5C64" w:rsidRDefault="00E56AE0" w:rsidP="00997082">
            <w:pPr>
              <w:pStyle w:val="rowtabella0"/>
              <w:rPr>
                <w:color w:val="002060"/>
              </w:rPr>
            </w:pPr>
            <w:r w:rsidRPr="007E5C64">
              <w:rPr>
                <w:color w:val="002060"/>
              </w:rPr>
              <w:t>VIA MADRE TERESA DI CALCUTTA</w:t>
            </w:r>
          </w:p>
        </w:tc>
      </w:tr>
      <w:tr w:rsidR="00E56AE0" w:rsidRPr="007E5C64" w14:paraId="7CBF5D0A" w14:textId="77777777" w:rsidTr="0099708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B555E0A" w14:textId="77777777" w:rsidR="00E56AE0" w:rsidRPr="007E5C64" w:rsidRDefault="00E56AE0" w:rsidP="00997082">
            <w:pPr>
              <w:pStyle w:val="rowtabella0"/>
              <w:rPr>
                <w:color w:val="002060"/>
              </w:rPr>
            </w:pPr>
            <w:r w:rsidRPr="007E5C64">
              <w:rPr>
                <w:color w:val="002060"/>
              </w:rPr>
              <w:t>CSI GAUDIO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5056D15" w14:textId="77777777" w:rsidR="00E56AE0" w:rsidRPr="007E5C64" w:rsidRDefault="00E56AE0" w:rsidP="00997082">
            <w:pPr>
              <w:pStyle w:val="rowtabella0"/>
              <w:rPr>
                <w:color w:val="002060"/>
              </w:rPr>
            </w:pPr>
            <w:r w:rsidRPr="007E5C64">
              <w:rPr>
                <w:color w:val="002060"/>
              </w:rPr>
              <w:t>C.U.S.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C366661" w14:textId="77777777" w:rsidR="00E56AE0" w:rsidRPr="007E5C64" w:rsidRDefault="00E56AE0" w:rsidP="00997082">
            <w:pPr>
              <w:pStyle w:val="rowtabella0"/>
              <w:jc w:val="center"/>
              <w:rPr>
                <w:color w:val="002060"/>
              </w:rPr>
            </w:pPr>
            <w:r w:rsidRPr="007E5C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E026BB9" w14:textId="77777777" w:rsidR="00E56AE0" w:rsidRPr="007E5C64" w:rsidRDefault="00E56AE0" w:rsidP="00997082">
            <w:pPr>
              <w:pStyle w:val="rowtabella0"/>
              <w:rPr>
                <w:color w:val="002060"/>
              </w:rPr>
            </w:pPr>
            <w:r w:rsidRPr="007E5C64">
              <w:rPr>
                <w:color w:val="002060"/>
              </w:rPr>
              <w:t>07/10/2023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DEB5726" w14:textId="77777777" w:rsidR="00E56AE0" w:rsidRPr="007E5C64" w:rsidRDefault="00E56AE0" w:rsidP="00997082">
            <w:pPr>
              <w:pStyle w:val="rowtabella0"/>
              <w:rPr>
                <w:color w:val="002060"/>
              </w:rPr>
            </w:pPr>
            <w:r w:rsidRPr="007E5C64">
              <w:rPr>
                <w:color w:val="002060"/>
              </w:rPr>
              <w:t>5089 PALASPORT "ZANNONI 2"</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7B1676" w14:textId="77777777" w:rsidR="00E56AE0" w:rsidRPr="007E5C64" w:rsidRDefault="00E56AE0" w:rsidP="00997082">
            <w:pPr>
              <w:pStyle w:val="rowtabella0"/>
              <w:rPr>
                <w:color w:val="002060"/>
              </w:rPr>
            </w:pPr>
            <w:r w:rsidRPr="007E5C64">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19758C" w14:textId="77777777" w:rsidR="00E56AE0" w:rsidRPr="007E5C64" w:rsidRDefault="00E56AE0" w:rsidP="00997082">
            <w:pPr>
              <w:pStyle w:val="rowtabella0"/>
              <w:rPr>
                <w:color w:val="002060"/>
              </w:rPr>
            </w:pPr>
            <w:r w:rsidRPr="007E5C64">
              <w:rPr>
                <w:color w:val="002060"/>
              </w:rPr>
              <w:t>VIA ZANNONI</w:t>
            </w:r>
          </w:p>
        </w:tc>
      </w:tr>
      <w:tr w:rsidR="00E56AE0" w:rsidRPr="007E5C64" w14:paraId="1E79AA30" w14:textId="77777777" w:rsidTr="0099708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4613906" w14:textId="77777777" w:rsidR="00E56AE0" w:rsidRPr="007E5C64" w:rsidRDefault="00E56AE0" w:rsidP="00997082">
            <w:pPr>
              <w:pStyle w:val="rowtabella0"/>
              <w:rPr>
                <w:color w:val="002060"/>
              </w:rPr>
            </w:pPr>
            <w:r w:rsidRPr="007E5C64">
              <w:rPr>
                <w:color w:val="002060"/>
              </w:rPr>
              <w:t>VIRTUS FORTITUDO 1950 SSD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0D586B4" w14:textId="77777777" w:rsidR="00E56AE0" w:rsidRPr="007E5C64" w:rsidRDefault="00E56AE0" w:rsidP="00997082">
            <w:pPr>
              <w:pStyle w:val="rowtabella0"/>
              <w:rPr>
                <w:color w:val="002060"/>
              </w:rPr>
            </w:pPr>
            <w:r w:rsidRPr="007E5C64">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A9D73F9" w14:textId="77777777" w:rsidR="00E56AE0" w:rsidRPr="007E5C64" w:rsidRDefault="00E56AE0" w:rsidP="00997082">
            <w:pPr>
              <w:pStyle w:val="rowtabella0"/>
              <w:jc w:val="center"/>
              <w:rPr>
                <w:color w:val="002060"/>
              </w:rPr>
            </w:pPr>
            <w:r w:rsidRPr="007E5C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576BCFF" w14:textId="77777777" w:rsidR="00E56AE0" w:rsidRPr="007E5C64" w:rsidRDefault="00E56AE0" w:rsidP="00997082">
            <w:pPr>
              <w:pStyle w:val="rowtabella0"/>
              <w:rPr>
                <w:color w:val="002060"/>
              </w:rPr>
            </w:pPr>
            <w:r w:rsidRPr="007E5C64">
              <w:rPr>
                <w:color w:val="002060"/>
              </w:rPr>
              <w:t>07/10/2023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73D5C8D" w14:textId="77777777" w:rsidR="00E56AE0" w:rsidRPr="007E5C64" w:rsidRDefault="00E56AE0" w:rsidP="00997082">
            <w:pPr>
              <w:pStyle w:val="rowtabella0"/>
              <w:rPr>
                <w:color w:val="002060"/>
              </w:rPr>
            </w:pPr>
            <w:r w:rsidRPr="007E5C64">
              <w:rPr>
                <w:color w:val="002060"/>
              </w:rPr>
              <w:t>5093 CAMPO SCOPERTO NUOVO ANTISTADI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1465DE" w14:textId="77777777" w:rsidR="00E56AE0" w:rsidRPr="007E5C64" w:rsidRDefault="00E56AE0" w:rsidP="00997082">
            <w:pPr>
              <w:pStyle w:val="rowtabella0"/>
              <w:rPr>
                <w:color w:val="002060"/>
              </w:rPr>
            </w:pPr>
            <w:r w:rsidRPr="007E5C64">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94A48D" w14:textId="77777777" w:rsidR="00E56AE0" w:rsidRPr="007E5C64" w:rsidRDefault="00E56AE0" w:rsidP="00997082">
            <w:pPr>
              <w:pStyle w:val="rowtabella0"/>
              <w:rPr>
                <w:color w:val="002060"/>
              </w:rPr>
            </w:pPr>
            <w:r w:rsidRPr="007E5C64">
              <w:rPr>
                <w:color w:val="002060"/>
              </w:rPr>
              <w:t>VIA BRUNO BUOZZI</w:t>
            </w:r>
          </w:p>
        </w:tc>
      </w:tr>
      <w:tr w:rsidR="00E56AE0" w:rsidRPr="007E5C64" w14:paraId="5661DF0A" w14:textId="77777777" w:rsidTr="0099708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82BBAB" w14:textId="77777777" w:rsidR="00E56AE0" w:rsidRPr="007E5C64" w:rsidRDefault="00E56AE0" w:rsidP="00997082">
            <w:pPr>
              <w:pStyle w:val="rowtabella0"/>
              <w:rPr>
                <w:color w:val="002060"/>
              </w:rPr>
            </w:pPr>
            <w:r w:rsidRPr="007E5C64">
              <w:rPr>
                <w:color w:val="002060"/>
              </w:rPr>
              <w:t>OSIMO FIVE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666CDA" w14:textId="77777777" w:rsidR="00E56AE0" w:rsidRPr="007E5C64" w:rsidRDefault="00E56AE0" w:rsidP="00997082">
            <w:pPr>
              <w:pStyle w:val="rowtabella0"/>
              <w:rPr>
                <w:color w:val="002060"/>
              </w:rPr>
            </w:pPr>
            <w:r w:rsidRPr="007E5C64">
              <w:rPr>
                <w:color w:val="002060"/>
              </w:rPr>
              <w:t>JESI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6AF051" w14:textId="77777777" w:rsidR="00E56AE0" w:rsidRPr="007E5C64" w:rsidRDefault="00E56AE0" w:rsidP="00997082">
            <w:pPr>
              <w:pStyle w:val="rowtabella0"/>
              <w:jc w:val="center"/>
              <w:rPr>
                <w:color w:val="002060"/>
              </w:rPr>
            </w:pPr>
            <w:r w:rsidRPr="007E5C6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92167D" w14:textId="77777777" w:rsidR="00E56AE0" w:rsidRPr="007E5C64" w:rsidRDefault="00E56AE0" w:rsidP="00997082">
            <w:pPr>
              <w:pStyle w:val="rowtabella0"/>
              <w:rPr>
                <w:color w:val="002060"/>
              </w:rPr>
            </w:pPr>
            <w:r w:rsidRPr="007E5C64">
              <w:rPr>
                <w:color w:val="002060"/>
              </w:rPr>
              <w:t>10/10/2023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7582B2" w14:textId="77777777" w:rsidR="00E56AE0" w:rsidRPr="007E5C64" w:rsidRDefault="00E56AE0" w:rsidP="00997082">
            <w:pPr>
              <w:pStyle w:val="rowtabella0"/>
              <w:rPr>
                <w:color w:val="002060"/>
              </w:rPr>
            </w:pPr>
            <w:r w:rsidRPr="007E5C64">
              <w:rPr>
                <w:color w:val="002060"/>
              </w:rPr>
              <w:t>5061 PALLONE GEODETICO - CAMPO N.1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238C80" w14:textId="77777777" w:rsidR="00E56AE0" w:rsidRPr="007E5C64" w:rsidRDefault="00E56AE0" w:rsidP="00997082">
            <w:pPr>
              <w:pStyle w:val="rowtabella0"/>
              <w:rPr>
                <w:color w:val="002060"/>
              </w:rPr>
            </w:pPr>
            <w:r w:rsidRPr="007E5C64">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D2004A" w14:textId="77777777" w:rsidR="00E56AE0" w:rsidRPr="007E5C64" w:rsidRDefault="00E56AE0" w:rsidP="00997082">
            <w:pPr>
              <w:pStyle w:val="rowtabella0"/>
              <w:rPr>
                <w:color w:val="002060"/>
              </w:rPr>
            </w:pPr>
            <w:r w:rsidRPr="007E5C64">
              <w:rPr>
                <w:color w:val="002060"/>
              </w:rPr>
              <w:t>VIA VESCOVARA, 7</w:t>
            </w:r>
          </w:p>
        </w:tc>
      </w:tr>
    </w:tbl>
    <w:p w14:paraId="03B65967" w14:textId="77777777" w:rsidR="00E56AE0" w:rsidRPr="007E5C64" w:rsidRDefault="00E56AE0" w:rsidP="00E56AE0">
      <w:pPr>
        <w:pStyle w:val="breakline"/>
        <w:rPr>
          <w:rFonts w:eastAsiaTheme="minorEastAsia"/>
          <w:color w:val="002060"/>
        </w:rPr>
      </w:pPr>
    </w:p>
    <w:p w14:paraId="059084EF" w14:textId="77777777" w:rsidR="00E56AE0" w:rsidRPr="007E5C64" w:rsidRDefault="00E56AE0" w:rsidP="00E56AE0">
      <w:pPr>
        <w:pStyle w:val="breakline"/>
        <w:rPr>
          <w:color w:val="002060"/>
        </w:rPr>
      </w:pPr>
    </w:p>
    <w:p w14:paraId="1448875D" w14:textId="77777777" w:rsidR="00E56AE0" w:rsidRPr="007E5C64" w:rsidRDefault="00E56AE0" w:rsidP="00E56AE0">
      <w:pPr>
        <w:pStyle w:val="breakline"/>
        <w:rPr>
          <w:color w:val="002060"/>
        </w:rPr>
      </w:pPr>
    </w:p>
    <w:p w14:paraId="3D7DB9A7" w14:textId="77777777" w:rsidR="00E56AE0" w:rsidRPr="007E5C64" w:rsidRDefault="00E56AE0" w:rsidP="00E56AE0">
      <w:pPr>
        <w:pStyle w:val="sottotitolocampionato10"/>
        <w:rPr>
          <w:color w:val="002060"/>
        </w:rPr>
      </w:pPr>
      <w:r w:rsidRPr="007E5C64">
        <w:rPr>
          <w:color w:val="002060"/>
        </w:rPr>
        <w:t>GIRONE C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99"/>
        <w:gridCol w:w="2011"/>
        <w:gridCol w:w="385"/>
        <w:gridCol w:w="898"/>
        <w:gridCol w:w="1198"/>
        <w:gridCol w:w="1541"/>
        <w:gridCol w:w="1568"/>
      </w:tblGrid>
      <w:tr w:rsidR="00E56AE0" w:rsidRPr="007E5C64" w14:paraId="51DDA608" w14:textId="77777777" w:rsidTr="0099708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47FE5B" w14:textId="77777777" w:rsidR="00E56AE0" w:rsidRPr="007E5C64" w:rsidRDefault="00E56AE0" w:rsidP="00997082">
            <w:pPr>
              <w:pStyle w:val="headertabella0"/>
              <w:rPr>
                <w:color w:val="002060"/>
              </w:rPr>
            </w:pPr>
            <w:r w:rsidRPr="007E5C6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F5B5DC" w14:textId="77777777" w:rsidR="00E56AE0" w:rsidRPr="007E5C64" w:rsidRDefault="00E56AE0" w:rsidP="00997082">
            <w:pPr>
              <w:pStyle w:val="headertabella0"/>
              <w:rPr>
                <w:color w:val="002060"/>
              </w:rPr>
            </w:pPr>
            <w:r w:rsidRPr="007E5C6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4E99BA" w14:textId="77777777" w:rsidR="00E56AE0" w:rsidRPr="007E5C64" w:rsidRDefault="00E56AE0" w:rsidP="00997082">
            <w:pPr>
              <w:pStyle w:val="headertabella0"/>
              <w:rPr>
                <w:color w:val="002060"/>
              </w:rPr>
            </w:pPr>
            <w:r w:rsidRPr="007E5C6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6C687D" w14:textId="77777777" w:rsidR="00E56AE0" w:rsidRPr="007E5C64" w:rsidRDefault="00E56AE0" w:rsidP="00997082">
            <w:pPr>
              <w:pStyle w:val="headertabella0"/>
              <w:rPr>
                <w:color w:val="002060"/>
              </w:rPr>
            </w:pPr>
            <w:r w:rsidRPr="007E5C6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F136E4" w14:textId="77777777" w:rsidR="00E56AE0" w:rsidRPr="007E5C64" w:rsidRDefault="00E56AE0" w:rsidP="00997082">
            <w:pPr>
              <w:pStyle w:val="headertabella0"/>
              <w:rPr>
                <w:color w:val="002060"/>
              </w:rPr>
            </w:pPr>
            <w:r w:rsidRPr="007E5C6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D37423" w14:textId="77777777" w:rsidR="00E56AE0" w:rsidRPr="007E5C64" w:rsidRDefault="00E56AE0" w:rsidP="00997082">
            <w:pPr>
              <w:pStyle w:val="headertabella0"/>
              <w:rPr>
                <w:color w:val="002060"/>
              </w:rPr>
            </w:pPr>
            <w:proofErr w:type="spellStart"/>
            <w:r w:rsidRPr="007E5C64">
              <w:rPr>
                <w:color w:val="002060"/>
              </w:rPr>
              <w:t>Localita'</w:t>
            </w:r>
            <w:proofErr w:type="spellEnd"/>
            <w:r w:rsidRPr="007E5C6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1B3C1C" w14:textId="77777777" w:rsidR="00E56AE0" w:rsidRPr="007E5C64" w:rsidRDefault="00E56AE0" w:rsidP="00997082">
            <w:pPr>
              <w:pStyle w:val="headertabella0"/>
              <w:rPr>
                <w:color w:val="002060"/>
              </w:rPr>
            </w:pPr>
            <w:r w:rsidRPr="007E5C64">
              <w:rPr>
                <w:color w:val="002060"/>
              </w:rPr>
              <w:t>Indirizzo Impianto</w:t>
            </w:r>
          </w:p>
        </w:tc>
      </w:tr>
      <w:tr w:rsidR="00E56AE0" w:rsidRPr="007E5C64" w14:paraId="14D26B2A" w14:textId="77777777" w:rsidTr="0099708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F377306" w14:textId="77777777" w:rsidR="00E56AE0" w:rsidRPr="007E5C64" w:rsidRDefault="00E56AE0" w:rsidP="00997082">
            <w:pPr>
              <w:pStyle w:val="rowtabella0"/>
              <w:rPr>
                <w:color w:val="002060"/>
              </w:rPr>
            </w:pPr>
            <w:r w:rsidRPr="007E5C64">
              <w:rPr>
                <w:color w:val="002060"/>
              </w:rPr>
              <w:t>SANGIORGIO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447928" w14:textId="77777777" w:rsidR="00E56AE0" w:rsidRPr="007E5C64" w:rsidRDefault="00E56AE0" w:rsidP="00997082">
            <w:pPr>
              <w:pStyle w:val="rowtabella0"/>
              <w:rPr>
                <w:color w:val="002060"/>
              </w:rPr>
            </w:pPr>
            <w:r w:rsidRPr="007E5C64">
              <w:rPr>
                <w:color w:val="002060"/>
              </w:rPr>
              <w:t>TRE TORRI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E8D46A" w14:textId="77777777" w:rsidR="00E56AE0" w:rsidRPr="007E5C64" w:rsidRDefault="00E56AE0" w:rsidP="00997082">
            <w:pPr>
              <w:pStyle w:val="rowtabella0"/>
              <w:jc w:val="center"/>
              <w:rPr>
                <w:color w:val="002060"/>
              </w:rPr>
            </w:pPr>
            <w:r w:rsidRPr="007E5C6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29BB07" w14:textId="77777777" w:rsidR="00E56AE0" w:rsidRPr="007E5C64" w:rsidRDefault="00E56AE0" w:rsidP="00997082">
            <w:pPr>
              <w:pStyle w:val="rowtabella0"/>
              <w:rPr>
                <w:color w:val="002060"/>
              </w:rPr>
            </w:pPr>
            <w:r w:rsidRPr="007E5C64">
              <w:rPr>
                <w:color w:val="002060"/>
              </w:rPr>
              <w:t>07/10/2023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F8D131" w14:textId="77777777" w:rsidR="00E56AE0" w:rsidRPr="007E5C64" w:rsidRDefault="00E56AE0" w:rsidP="00997082">
            <w:pPr>
              <w:pStyle w:val="rowtabella0"/>
              <w:rPr>
                <w:color w:val="002060"/>
              </w:rPr>
            </w:pPr>
            <w:r w:rsidRPr="007E5C64">
              <w:rPr>
                <w:color w:val="002060"/>
              </w:rPr>
              <w:t>5631 PALASPORT " PALASAVELLI"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7DE984" w14:textId="77777777" w:rsidR="00E56AE0" w:rsidRPr="007E5C64" w:rsidRDefault="00E56AE0" w:rsidP="00997082">
            <w:pPr>
              <w:pStyle w:val="rowtabella0"/>
              <w:rPr>
                <w:color w:val="002060"/>
              </w:rPr>
            </w:pPr>
            <w:r w:rsidRPr="007E5C64">
              <w:rPr>
                <w:color w:val="002060"/>
              </w:rPr>
              <w:t>PORTO SAN GIORGIO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7446F0" w14:textId="77777777" w:rsidR="00E56AE0" w:rsidRPr="007E5C64" w:rsidRDefault="00E56AE0" w:rsidP="00997082">
            <w:pPr>
              <w:pStyle w:val="rowtabella0"/>
              <w:rPr>
                <w:color w:val="002060"/>
              </w:rPr>
            </w:pPr>
            <w:r w:rsidRPr="007E5C64">
              <w:rPr>
                <w:color w:val="002060"/>
              </w:rPr>
              <w:t xml:space="preserve">VIA </w:t>
            </w:r>
            <w:proofErr w:type="gramStart"/>
            <w:r w:rsidRPr="007E5C64">
              <w:rPr>
                <w:color w:val="002060"/>
              </w:rPr>
              <w:t>S.VITTORIA</w:t>
            </w:r>
            <w:proofErr w:type="gramEnd"/>
            <w:r w:rsidRPr="007E5C64">
              <w:rPr>
                <w:color w:val="002060"/>
              </w:rPr>
              <w:t>, 5</w:t>
            </w:r>
          </w:p>
        </w:tc>
      </w:tr>
      <w:tr w:rsidR="00E56AE0" w:rsidRPr="007E5C64" w14:paraId="3B9E06C0" w14:textId="77777777" w:rsidTr="0099708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765D50A" w14:textId="77777777" w:rsidR="00E56AE0" w:rsidRPr="007E5C64" w:rsidRDefault="00E56AE0" w:rsidP="00997082">
            <w:pPr>
              <w:pStyle w:val="rowtabella0"/>
              <w:rPr>
                <w:color w:val="002060"/>
              </w:rPr>
            </w:pPr>
            <w:r w:rsidRPr="007E5C64">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8AAD5F8" w14:textId="77777777" w:rsidR="00E56AE0" w:rsidRPr="007E5C64" w:rsidRDefault="00E56AE0" w:rsidP="00997082">
            <w:pPr>
              <w:pStyle w:val="rowtabella0"/>
              <w:rPr>
                <w:color w:val="002060"/>
              </w:rPr>
            </w:pPr>
            <w:r w:rsidRPr="007E5C64">
              <w:rPr>
                <w:color w:val="002060"/>
              </w:rPr>
              <w:t xml:space="preserve">FIGHT BULLS </w:t>
            </w:r>
            <w:proofErr w:type="spellStart"/>
            <w:r w:rsidRPr="007E5C64">
              <w:rPr>
                <w:color w:val="002060"/>
              </w:rPr>
              <w:t>CORRIDONIsq.B</w:t>
            </w:r>
            <w:proofErr w:type="spell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CDF762A" w14:textId="77777777" w:rsidR="00E56AE0" w:rsidRPr="007E5C64" w:rsidRDefault="00E56AE0" w:rsidP="00997082">
            <w:pPr>
              <w:pStyle w:val="rowtabella0"/>
              <w:jc w:val="center"/>
              <w:rPr>
                <w:color w:val="002060"/>
              </w:rPr>
            </w:pPr>
            <w:r w:rsidRPr="007E5C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3C518C1" w14:textId="77777777" w:rsidR="00E56AE0" w:rsidRPr="007E5C64" w:rsidRDefault="00E56AE0" w:rsidP="00997082">
            <w:pPr>
              <w:pStyle w:val="rowtabella0"/>
              <w:rPr>
                <w:color w:val="002060"/>
              </w:rPr>
            </w:pPr>
            <w:r w:rsidRPr="007E5C64">
              <w:rPr>
                <w:color w:val="002060"/>
              </w:rPr>
              <w:t>08/10/2023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B536261" w14:textId="77777777" w:rsidR="00E56AE0" w:rsidRPr="007E5C64" w:rsidRDefault="00E56AE0" w:rsidP="00997082">
            <w:pPr>
              <w:pStyle w:val="rowtabella0"/>
              <w:rPr>
                <w:color w:val="002060"/>
              </w:rPr>
            </w:pPr>
            <w:r w:rsidRPr="007E5C64">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F1FAE8" w14:textId="77777777" w:rsidR="00E56AE0" w:rsidRPr="007E5C64" w:rsidRDefault="00E56AE0" w:rsidP="00997082">
            <w:pPr>
              <w:pStyle w:val="rowtabella0"/>
              <w:rPr>
                <w:color w:val="002060"/>
              </w:rPr>
            </w:pPr>
            <w:r w:rsidRPr="007E5C64">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335DB0" w14:textId="77777777" w:rsidR="00E56AE0" w:rsidRPr="007E5C64" w:rsidRDefault="00E56AE0" w:rsidP="00997082">
            <w:pPr>
              <w:pStyle w:val="rowtabella0"/>
              <w:rPr>
                <w:color w:val="002060"/>
              </w:rPr>
            </w:pPr>
            <w:r w:rsidRPr="007E5C64">
              <w:rPr>
                <w:color w:val="002060"/>
              </w:rPr>
              <w:t>VIA FRATELLI CERVI</w:t>
            </w:r>
          </w:p>
        </w:tc>
      </w:tr>
      <w:tr w:rsidR="00E56AE0" w:rsidRPr="007E5C64" w14:paraId="5A2D0D3F" w14:textId="77777777" w:rsidTr="0099708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875B71C" w14:textId="77777777" w:rsidR="00E56AE0" w:rsidRPr="007E5C64" w:rsidRDefault="00E56AE0" w:rsidP="00997082">
            <w:pPr>
              <w:pStyle w:val="rowtabella0"/>
              <w:rPr>
                <w:color w:val="002060"/>
              </w:rPr>
            </w:pPr>
            <w:r w:rsidRPr="007E5C64">
              <w:rPr>
                <w:color w:val="002060"/>
              </w:rPr>
              <w:lastRenderedPageBreak/>
              <w:t>FUTSAL VIRE GEOSISTEM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6FE9254" w14:textId="77777777" w:rsidR="00E56AE0" w:rsidRPr="007E5C64" w:rsidRDefault="00E56AE0" w:rsidP="00997082">
            <w:pPr>
              <w:pStyle w:val="rowtabella0"/>
              <w:rPr>
                <w:color w:val="002060"/>
              </w:rPr>
            </w:pPr>
            <w:r w:rsidRPr="007E5C64">
              <w:rPr>
                <w:color w:val="002060"/>
              </w:rPr>
              <w:t>NUOVA JUVENTINA FFC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F405C3C" w14:textId="77777777" w:rsidR="00E56AE0" w:rsidRPr="007E5C64" w:rsidRDefault="00E56AE0" w:rsidP="00997082">
            <w:pPr>
              <w:pStyle w:val="rowtabella0"/>
              <w:jc w:val="center"/>
              <w:rPr>
                <w:color w:val="002060"/>
              </w:rPr>
            </w:pPr>
            <w:r w:rsidRPr="007E5C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31F3AB9" w14:textId="77777777" w:rsidR="00E56AE0" w:rsidRPr="007E5C64" w:rsidRDefault="00E56AE0" w:rsidP="00997082">
            <w:pPr>
              <w:pStyle w:val="rowtabella0"/>
              <w:rPr>
                <w:color w:val="002060"/>
              </w:rPr>
            </w:pPr>
            <w:r w:rsidRPr="007E5C64">
              <w:rPr>
                <w:color w:val="002060"/>
              </w:rPr>
              <w:t>08/10/2023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01C8548" w14:textId="77777777" w:rsidR="00E56AE0" w:rsidRPr="007E5C64" w:rsidRDefault="00E56AE0" w:rsidP="00997082">
            <w:pPr>
              <w:pStyle w:val="rowtabella0"/>
              <w:rPr>
                <w:color w:val="002060"/>
              </w:rPr>
            </w:pPr>
            <w:r w:rsidRPr="007E5C64">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31C5DD" w14:textId="77777777" w:rsidR="00E56AE0" w:rsidRPr="007E5C64" w:rsidRDefault="00E56AE0" w:rsidP="00997082">
            <w:pPr>
              <w:pStyle w:val="rowtabella0"/>
              <w:rPr>
                <w:color w:val="002060"/>
              </w:rPr>
            </w:pPr>
            <w:r w:rsidRPr="007E5C64">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809DA8" w14:textId="77777777" w:rsidR="00E56AE0" w:rsidRPr="007E5C64" w:rsidRDefault="00E56AE0" w:rsidP="00997082">
            <w:pPr>
              <w:pStyle w:val="rowtabella0"/>
              <w:rPr>
                <w:color w:val="002060"/>
              </w:rPr>
            </w:pPr>
            <w:r w:rsidRPr="007E5C64">
              <w:rPr>
                <w:color w:val="002060"/>
              </w:rPr>
              <w:t xml:space="preserve">LOC.MONTEROCCO VIA </w:t>
            </w:r>
            <w:proofErr w:type="gramStart"/>
            <w:r w:rsidRPr="007E5C64">
              <w:rPr>
                <w:color w:val="002060"/>
              </w:rPr>
              <w:t>A.MANCINI</w:t>
            </w:r>
            <w:proofErr w:type="gramEnd"/>
          </w:p>
        </w:tc>
      </w:tr>
      <w:tr w:rsidR="00E56AE0" w:rsidRPr="007E5C64" w14:paraId="5A9F3C7D" w14:textId="77777777" w:rsidTr="0099708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621437" w14:textId="77777777" w:rsidR="00E56AE0" w:rsidRPr="007E5C64" w:rsidRDefault="00E56AE0" w:rsidP="00997082">
            <w:pPr>
              <w:pStyle w:val="rowtabella0"/>
              <w:rPr>
                <w:color w:val="002060"/>
              </w:rPr>
            </w:pPr>
            <w:r w:rsidRPr="007E5C64">
              <w:rPr>
                <w:color w:val="002060"/>
              </w:rPr>
              <w:t>FIGHT BULLS CORRIDONIA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AE2BCB" w14:textId="77777777" w:rsidR="00E56AE0" w:rsidRPr="007E5C64" w:rsidRDefault="00E56AE0" w:rsidP="00997082">
            <w:pPr>
              <w:pStyle w:val="rowtabella0"/>
              <w:rPr>
                <w:color w:val="002060"/>
              </w:rPr>
            </w:pPr>
            <w:r w:rsidRPr="007E5C64">
              <w:rPr>
                <w:color w:val="002060"/>
              </w:rPr>
              <w:t>ACLI AUDAX MONTECOSARO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D2CBDB" w14:textId="77777777" w:rsidR="00E56AE0" w:rsidRPr="007E5C64" w:rsidRDefault="00E56AE0" w:rsidP="00997082">
            <w:pPr>
              <w:pStyle w:val="rowtabella0"/>
              <w:jc w:val="center"/>
              <w:rPr>
                <w:color w:val="002060"/>
              </w:rPr>
            </w:pPr>
            <w:r w:rsidRPr="007E5C6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E38AD7" w14:textId="77777777" w:rsidR="00E56AE0" w:rsidRPr="007E5C64" w:rsidRDefault="00E56AE0" w:rsidP="00997082">
            <w:pPr>
              <w:pStyle w:val="rowtabella0"/>
              <w:rPr>
                <w:color w:val="002060"/>
              </w:rPr>
            </w:pPr>
            <w:r w:rsidRPr="007E5C64">
              <w:rPr>
                <w:color w:val="002060"/>
              </w:rPr>
              <w:t>12/10/2023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5244BA" w14:textId="77777777" w:rsidR="00E56AE0" w:rsidRPr="007E5C64" w:rsidRDefault="00E56AE0" w:rsidP="00997082">
            <w:pPr>
              <w:pStyle w:val="rowtabella0"/>
              <w:rPr>
                <w:color w:val="002060"/>
              </w:rPr>
            </w:pPr>
            <w:r w:rsidRPr="007E5C64">
              <w:rPr>
                <w:color w:val="002060"/>
              </w:rPr>
              <w:t xml:space="preserve">5295 TENSOSTRUTTURA VIA </w:t>
            </w:r>
            <w:proofErr w:type="gramStart"/>
            <w:r w:rsidRPr="007E5C64">
              <w:rPr>
                <w:color w:val="002060"/>
              </w:rPr>
              <w:t>E.MATTEI</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237F9E" w14:textId="77777777" w:rsidR="00E56AE0" w:rsidRPr="007E5C64" w:rsidRDefault="00E56AE0" w:rsidP="00997082">
            <w:pPr>
              <w:pStyle w:val="rowtabella0"/>
              <w:rPr>
                <w:color w:val="002060"/>
              </w:rPr>
            </w:pPr>
            <w:r w:rsidRPr="007E5C64">
              <w:rPr>
                <w:color w:val="002060"/>
              </w:rPr>
              <w:t>CORRIDONIA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E3A78B" w14:textId="77777777" w:rsidR="00E56AE0" w:rsidRPr="007E5C64" w:rsidRDefault="00E56AE0" w:rsidP="00997082">
            <w:pPr>
              <w:pStyle w:val="rowtabella0"/>
              <w:rPr>
                <w:color w:val="002060"/>
              </w:rPr>
            </w:pPr>
            <w:r w:rsidRPr="007E5C64">
              <w:rPr>
                <w:color w:val="002060"/>
              </w:rPr>
              <w:t xml:space="preserve">VIA </w:t>
            </w:r>
            <w:proofErr w:type="gramStart"/>
            <w:r w:rsidRPr="007E5C64">
              <w:rPr>
                <w:color w:val="002060"/>
              </w:rPr>
              <w:t>E.MATTEI</w:t>
            </w:r>
            <w:proofErr w:type="gramEnd"/>
          </w:p>
        </w:tc>
      </w:tr>
    </w:tbl>
    <w:p w14:paraId="3664F432" w14:textId="77777777" w:rsidR="00E56AE0" w:rsidRPr="00C247FB" w:rsidRDefault="00E56AE0" w:rsidP="003C3F5A">
      <w:pPr>
        <w:pStyle w:val="breakline"/>
        <w:rPr>
          <w:rFonts w:eastAsiaTheme="minorEastAsia"/>
          <w:color w:val="002060"/>
        </w:rPr>
      </w:pPr>
    </w:p>
    <w:p w14:paraId="669AC728" w14:textId="77777777" w:rsidR="003C3F5A" w:rsidRPr="00C247FB" w:rsidRDefault="003C3F5A" w:rsidP="003C3F5A">
      <w:pPr>
        <w:pStyle w:val="breakline"/>
        <w:rPr>
          <w:color w:val="002060"/>
        </w:rPr>
      </w:pPr>
    </w:p>
    <w:p w14:paraId="5AD74323" w14:textId="77777777" w:rsidR="003C3F5A" w:rsidRPr="00C247FB" w:rsidRDefault="003C3F5A" w:rsidP="003C3F5A">
      <w:pPr>
        <w:pStyle w:val="titolocampionato0"/>
        <w:shd w:val="clear" w:color="auto" w:fill="CCCCCC"/>
        <w:spacing w:before="80" w:after="40"/>
        <w:rPr>
          <w:color w:val="002060"/>
        </w:rPr>
      </w:pPr>
      <w:r w:rsidRPr="00C247FB">
        <w:rPr>
          <w:color w:val="002060"/>
        </w:rPr>
        <w:t>UNDER 15 C5 REGIONALI MASCHILI</w:t>
      </w:r>
    </w:p>
    <w:p w14:paraId="0F378E5A" w14:textId="77777777" w:rsidR="003C3F5A" w:rsidRPr="00C247FB" w:rsidRDefault="003C3F5A" w:rsidP="003C3F5A">
      <w:pPr>
        <w:pStyle w:val="titoloprinc0"/>
        <w:rPr>
          <w:color w:val="002060"/>
        </w:rPr>
      </w:pPr>
      <w:r w:rsidRPr="00C247FB">
        <w:rPr>
          <w:color w:val="002060"/>
        </w:rPr>
        <w:t>VARIAZIONI AL PROGRAMMA GARE</w:t>
      </w:r>
    </w:p>
    <w:p w14:paraId="615CD71A" w14:textId="77777777" w:rsidR="003C3F5A" w:rsidRPr="00C247FB" w:rsidRDefault="003C3F5A" w:rsidP="003C3F5A">
      <w:pPr>
        <w:pStyle w:val="breakline"/>
        <w:rPr>
          <w:color w:val="002060"/>
        </w:rPr>
      </w:pPr>
    </w:p>
    <w:p w14:paraId="41B4FA6E" w14:textId="77777777" w:rsidR="003C3F5A" w:rsidRPr="00C247FB" w:rsidRDefault="003C3F5A" w:rsidP="003C3F5A">
      <w:pPr>
        <w:pStyle w:val="breakline"/>
        <w:rPr>
          <w:color w:val="002060"/>
        </w:rPr>
      </w:pPr>
    </w:p>
    <w:p w14:paraId="56F81CB6" w14:textId="77777777" w:rsidR="003C3F5A" w:rsidRPr="00C247FB" w:rsidRDefault="003C3F5A" w:rsidP="003C3F5A">
      <w:pPr>
        <w:pStyle w:val="sottotitolocampionato10"/>
        <w:rPr>
          <w:color w:val="002060"/>
        </w:rPr>
      </w:pPr>
      <w:r w:rsidRPr="00C247FB">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C3F5A" w:rsidRPr="00C247FB" w14:paraId="76684569" w14:textId="77777777" w:rsidTr="0099708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72484A" w14:textId="77777777" w:rsidR="003C3F5A" w:rsidRPr="00C247FB" w:rsidRDefault="003C3F5A" w:rsidP="00997082">
            <w:pPr>
              <w:pStyle w:val="headertabella0"/>
              <w:rPr>
                <w:color w:val="002060"/>
              </w:rPr>
            </w:pPr>
            <w:r w:rsidRPr="00C247FB">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4BEE03" w14:textId="77777777" w:rsidR="003C3F5A" w:rsidRPr="00C247FB" w:rsidRDefault="003C3F5A" w:rsidP="00997082">
            <w:pPr>
              <w:pStyle w:val="headertabella0"/>
              <w:rPr>
                <w:color w:val="002060"/>
              </w:rPr>
            </w:pPr>
            <w:r w:rsidRPr="00C247FB">
              <w:rPr>
                <w:color w:val="002060"/>
              </w:rPr>
              <w:t xml:space="preserve">N° </w:t>
            </w:r>
            <w:proofErr w:type="spellStart"/>
            <w:r w:rsidRPr="00C247FB">
              <w:rPr>
                <w:color w:val="002060"/>
              </w:rPr>
              <w:t>Gior</w:t>
            </w:r>
            <w:proofErr w:type="spellEnd"/>
            <w:r w:rsidRPr="00C247FB">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F6CC98" w14:textId="77777777" w:rsidR="003C3F5A" w:rsidRPr="00C247FB" w:rsidRDefault="003C3F5A" w:rsidP="00997082">
            <w:pPr>
              <w:pStyle w:val="headertabella0"/>
              <w:rPr>
                <w:color w:val="002060"/>
              </w:rPr>
            </w:pPr>
            <w:r w:rsidRPr="00C247FB">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13C573" w14:textId="77777777" w:rsidR="003C3F5A" w:rsidRPr="00C247FB" w:rsidRDefault="003C3F5A" w:rsidP="00997082">
            <w:pPr>
              <w:pStyle w:val="headertabella0"/>
              <w:rPr>
                <w:color w:val="002060"/>
              </w:rPr>
            </w:pPr>
            <w:r w:rsidRPr="00C247FB">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8AABA3" w14:textId="77777777" w:rsidR="003C3F5A" w:rsidRPr="00C247FB" w:rsidRDefault="003C3F5A" w:rsidP="00997082">
            <w:pPr>
              <w:pStyle w:val="headertabella0"/>
              <w:rPr>
                <w:color w:val="002060"/>
              </w:rPr>
            </w:pPr>
            <w:r w:rsidRPr="00C247FB">
              <w:rPr>
                <w:color w:val="002060"/>
              </w:rPr>
              <w:t xml:space="preserve">Data </w:t>
            </w:r>
            <w:proofErr w:type="spellStart"/>
            <w:r w:rsidRPr="00C247FB">
              <w:rPr>
                <w:color w:val="002060"/>
              </w:rPr>
              <w:t>Orig</w:t>
            </w:r>
            <w:proofErr w:type="spellEnd"/>
            <w:r w:rsidRPr="00C247FB">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E76468" w14:textId="77777777" w:rsidR="003C3F5A" w:rsidRPr="00C247FB" w:rsidRDefault="003C3F5A" w:rsidP="00997082">
            <w:pPr>
              <w:pStyle w:val="headertabella0"/>
              <w:rPr>
                <w:color w:val="002060"/>
              </w:rPr>
            </w:pPr>
            <w:r w:rsidRPr="00C247FB">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03BB9A" w14:textId="77777777" w:rsidR="003C3F5A" w:rsidRPr="00C247FB" w:rsidRDefault="003C3F5A" w:rsidP="00997082">
            <w:pPr>
              <w:pStyle w:val="headertabella0"/>
              <w:rPr>
                <w:color w:val="002060"/>
              </w:rPr>
            </w:pPr>
            <w:r w:rsidRPr="00C247FB">
              <w:rPr>
                <w:color w:val="002060"/>
              </w:rPr>
              <w:t xml:space="preserve">Ora </w:t>
            </w:r>
            <w:proofErr w:type="spellStart"/>
            <w:r w:rsidRPr="00C247FB">
              <w:rPr>
                <w:color w:val="002060"/>
              </w:rPr>
              <w:t>Orig</w:t>
            </w:r>
            <w:proofErr w:type="spellEnd"/>
            <w:r w:rsidRPr="00C247FB">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40EA46" w14:textId="77777777" w:rsidR="003C3F5A" w:rsidRPr="00C247FB" w:rsidRDefault="003C3F5A" w:rsidP="00997082">
            <w:pPr>
              <w:pStyle w:val="headertabella0"/>
              <w:rPr>
                <w:color w:val="002060"/>
              </w:rPr>
            </w:pPr>
            <w:r w:rsidRPr="00C247FB">
              <w:rPr>
                <w:color w:val="002060"/>
              </w:rPr>
              <w:t>Impianto</w:t>
            </w:r>
          </w:p>
        </w:tc>
      </w:tr>
      <w:tr w:rsidR="003C3F5A" w:rsidRPr="00C247FB" w14:paraId="4752E64E" w14:textId="77777777" w:rsidTr="0099708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BC003" w14:textId="77777777" w:rsidR="003C3F5A" w:rsidRPr="001C260F" w:rsidRDefault="003C3F5A" w:rsidP="00997082">
            <w:pPr>
              <w:pStyle w:val="rowtabella0"/>
              <w:rPr>
                <w:color w:val="002060"/>
                <w:highlight w:val="yellow"/>
              </w:rPr>
            </w:pPr>
            <w:r w:rsidRPr="001C260F">
              <w:rPr>
                <w:color w:val="002060"/>
                <w:highlight w:val="yellow"/>
              </w:rPr>
              <w:t>08/10/2023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1F81A" w14:textId="77777777" w:rsidR="003C3F5A" w:rsidRPr="001C260F" w:rsidRDefault="003C3F5A" w:rsidP="00997082">
            <w:pPr>
              <w:pStyle w:val="rowtabella0"/>
              <w:jc w:val="center"/>
              <w:rPr>
                <w:color w:val="002060"/>
                <w:highlight w:val="yellow"/>
              </w:rPr>
            </w:pPr>
            <w:r w:rsidRPr="001C260F">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7BC17" w14:textId="77777777" w:rsidR="003C3F5A" w:rsidRPr="001C260F" w:rsidRDefault="003C3F5A" w:rsidP="00997082">
            <w:pPr>
              <w:pStyle w:val="rowtabella0"/>
              <w:rPr>
                <w:color w:val="002060"/>
                <w:highlight w:val="yellow"/>
              </w:rPr>
            </w:pPr>
            <w:r w:rsidRPr="001C260F">
              <w:rPr>
                <w:color w:val="002060"/>
                <w:highlight w:val="yellow"/>
              </w:rPr>
              <w:t>CALCIO A 5 CORINALDO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76C24" w14:textId="77777777" w:rsidR="003C3F5A" w:rsidRPr="001C260F" w:rsidRDefault="003C3F5A" w:rsidP="00997082">
            <w:pPr>
              <w:pStyle w:val="rowtabella0"/>
              <w:rPr>
                <w:color w:val="002060"/>
                <w:highlight w:val="yellow"/>
              </w:rPr>
            </w:pPr>
            <w:r w:rsidRPr="001C260F">
              <w:rPr>
                <w:color w:val="002060"/>
                <w:highlight w:val="yellow"/>
              </w:rPr>
              <w:t>TAVERNELLE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C53E1" w14:textId="77777777" w:rsidR="003C3F5A" w:rsidRPr="00C247FB" w:rsidRDefault="003C3F5A" w:rsidP="00997082">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ABE6B" w14:textId="77777777" w:rsidR="003C3F5A" w:rsidRPr="00C247FB" w:rsidRDefault="003C3F5A" w:rsidP="00997082">
            <w:pPr>
              <w:pStyle w:val="rowtabella0"/>
              <w:jc w:val="center"/>
              <w:rPr>
                <w:color w:val="002060"/>
              </w:rPr>
            </w:pPr>
            <w:r w:rsidRPr="001C260F">
              <w:rPr>
                <w:color w:val="002060"/>
                <w:highlight w:val="yellow"/>
              </w:rPr>
              <w:t>10:00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80D5B" w14:textId="77777777" w:rsidR="003C3F5A" w:rsidRPr="00C247FB" w:rsidRDefault="003C3F5A" w:rsidP="00997082">
            <w:pPr>
              <w:pStyle w:val="rowtabella0"/>
              <w:jc w:val="center"/>
              <w:rPr>
                <w:color w:val="002060"/>
              </w:rPr>
            </w:pPr>
            <w:r w:rsidRPr="00C247FB">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5008D" w14:textId="77777777" w:rsidR="003C3F5A" w:rsidRPr="00C247FB" w:rsidRDefault="003C3F5A" w:rsidP="00997082">
            <w:pPr>
              <w:rPr>
                <w:color w:val="002060"/>
              </w:rPr>
            </w:pPr>
          </w:p>
        </w:tc>
      </w:tr>
      <w:tr w:rsidR="003C3F5A" w:rsidRPr="00C247FB" w14:paraId="22DC7C01" w14:textId="77777777" w:rsidTr="0099708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A2A4F" w14:textId="77777777" w:rsidR="003C3F5A" w:rsidRPr="001C260F" w:rsidRDefault="003C3F5A" w:rsidP="00997082">
            <w:pPr>
              <w:pStyle w:val="rowtabella0"/>
              <w:rPr>
                <w:color w:val="002060"/>
                <w:highlight w:val="yellow"/>
              </w:rPr>
            </w:pPr>
            <w:r w:rsidRPr="001C260F">
              <w:rPr>
                <w:color w:val="002060"/>
                <w:highlight w:val="yellow"/>
              </w:rPr>
              <w:t>22/10/2023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5E8B8" w14:textId="77777777" w:rsidR="003C3F5A" w:rsidRPr="001C260F" w:rsidRDefault="003C3F5A" w:rsidP="00997082">
            <w:pPr>
              <w:pStyle w:val="rowtabella0"/>
              <w:jc w:val="center"/>
              <w:rPr>
                <w:color w:val="002060"/>
                <w:highlight w:val="yellow"/>
              </w:rPr>
            </w:pPr>
            <w:r w:rsidRPr="001C260F">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DDABF" w14:textId="77777777" w:rsidR="003C3F5A" w:rsidRPr="001C260F" w:rsidRDefault="003C3F5A" w:rsidP="00997082">
            <w:pPr>
              <w:pStyle w:val="rowtabella0"/>
              <w:rPr>
                <w:color w:val="002060"/>
                <w:highlight w:val="yellow"/>
              </w:rPr>
            </w:pPr>
            <w:r w:rsidRPr="001C260F">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DAD8C" w14:textId="77777777" w:rsidR="003C3F5A" w:rsidRPr="001C260F" w:rsidRDefault="003C3F5A" w:rsidP="00997082">
            <w:pPr>
              <w:pStyle w:val="rowtabella0"/>
              <w:rPr>
                <w:color w:val="002060"/>
                <w:highlight w:val="yellow"/>
              </w:rPr>
            </w:pPr>
            <w:r w:rsidRPr="001C260F">
              <w:rPr>
                <w:color w:val="002060"/>
                <w:highlight w:val="yellow"/>
              </w:rPr>
              <w:t>TAVERNELLE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7BDBC" w14:textId="77777777" w:rsidR="003C3F5A" w:rsidRPr="00C247FB" w:rsidRDefault="003C3F5A" w:rsidP="00997082">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6A21A" w14:textId="77777777" w:rsidR="003C3F5A" w:rsidRPr="00C247FB" w:rsidRDefault="003C3F5A" w:rsidP="00997082">
            <w:pPr>
              <w:pStyle w:val="rowtabella0"/>
              <w:jc w:val="center"/>
              <w:rPr>
                <w:color w:val="002060"/>
              </w:rPr>
            </w:pPr>
            <w:r w:rsidRPr="001C260F">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579E4" w14:textId="77777777" w:rsidR="003C3F5A" w:rsidRPr="00C247FB" w:rsidRDefault="003C3F5A" w:rsidP="00997082">
            <w:pPr>
              <w:pStyle w:val="rowtabella0"/>
              <w:jc w:val="center"/>
              <w:rPr>
                <w:color w:val="002060"/>
              </w:rPr>
            </w:pPr>
            <w:r w:rsidRPr="00C247FB">
              <w:rPr>
                <w:color w:val="002060"/>
              </w:rPr>
              <w:t>11:00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1ED62" w14:textId="77777777" w:rsidR="003C3F5A" w:rsidRPr="00C247FB" w:rsidRDefault="003C3F5A" w:rsidP="00997082">
            <w:pPr>
              <w:rPr>
                <w:color w:val="002060"/>
              </w:rPr>
            </w:pPr>
          </w:p>
        </w:tc>
      </w:tr>
    </w:tbl>
    <w:p w14:paraId="7F8DFD10" w14:textId="77777777" w:rsidR="003C3F5A" w:rsidRDefault="003C3F5A" w:rsidP="003C3F5A">
      <w:pPr>
        <w:pStyle w:val="breakline"/>
        <w:rPr>
          <w:color w:val="002060"/>
        </w:rPr>
      </w:pPr>
    </w:p>
    <w:p w14:paraId="053252B1" w14:textId="77777777" w:rsidR="003C3F5A" w:rsidRPr="00C247FB" w:rsidRDefault="003C3F5A" w:rsidP="003C3F5A">
      <w:pPr>
        <w:pStyle w:val="sottotitolocampionato10"/>
        <w:rPr>
          <w:color w:val="002060"/>
        </w:rPr>
      </w:pPr>
      <w:r w:rsidRPr="00C247FB">
        <w:rPr>
          <w:color w:val="002060"/>
        </w:rPr>
        <w:t xml:space="preserve">GIRONE </w:t>
      </w:r>
      <w:r>
        <w:rPr>
          <w:color w:val="002060"/>
        </w:rPr>
        <w:t>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C3F5A" w:rsidRPr="00C247FB" w14:paraId="7600ED3B" w14:textId="77777777" w:rsidTr="0099708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9AF7C9" w14:textId="77777777" w:rsidR="003C3F5A" w:rsidRPr="00C247FB" w:rsidRDefault="003C3F5A" w:rsidP="00997082">
            <w:pPr>
              <w:pStyle w:val="headertabella0"/>
              <w:rPr>
                <w:color w:val="002060"/>
              </w:rPr>
            </w:pPr>
            <w:r w:rsidRPr="00C247FB">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20CFA8" w14:textId="77777777" w:rsidR="003C3F5A" w:rsidRPr="00C247FB" w:rsidRDefault="003C3F5A" w:rsidP="00997082">
            <w:pPr>
              <w:pStyle w:val="headertabella0"/>
              <w:rPr>
                <w:color w:val="002060"/>
              </w:rPr>
            </w:pPr>
            <w:r w:rsidRPr="00C247FB">
              <w:rPr>
                <w:color w:val="002060"/>
              </w:rPr>
              <w:t xml:space="preserve">N° </w:t>
            </w:r>
            <w:proofErr w:type="spellStart"/>
            <w:r w:rsidRPr="00C247FB">
              <w:rPr>
                <w:color w:val="002060"/>
              </w:rPr>
              <w:t>Gior</w:t>
            </w:r>
            <w:proofErr w:type="spellEnd"/>
            <w:r w:rsidRPr="00C247FB">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CB40C4" w14:textId="77777777" w:rsidR="003C3F5A" w:rsidRPr="00C247FB" w:rsidRDefault="003C3F5A" w:rsidP="00997082">
            <w:pPr>
              <w:pStyle w:val="headertabella0"/>
              <w:rPr>
                <w:color w:val="002060"/>
              </w:rPr>
            </w:pPr>
            <w:r w:rsidRPr="00C247FB">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8065CA" w14:textId="77777777" w:rsidR="003C3F5A" w:rsidRPr="00C247FB" w:rsidRDefault="003C3F5A" w:rsidP="00997082">
            <w:pPr>
              <w:pStyle w:val="headertabella0"/>
              <w:rPr>
                <w:color w:val="002060"/>
              </w:rPr>
            </w:pPr>
            <w:r w:rsidRPr="00C247FB">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CDADE8" w14:textId="77777777" w:rsidR="003C3F5A" w:rsidRPr="00C247FB" w:rsidRDefault="003C3F5A" w:rsidP="00997082">
            <w:pPr>
              <w:pStyle w:val="headertabella0"/>
              <w:rPr>
                <w:color w:val="002060"/>
              </w:rPr>
            </w:pPr>
            <w:r w:rsidRPr="00C247FB">
              <w:rPr>
                <w:color w:val="002060"/>
              </w:rPr>
              <w:t xml:space="preserve">Data </w:t>
            </w:r>
            <w:proofErr w:type="spellStart"/>
            <w:r w:rsidRPr="00C247FB">
              <w:rPr>
                <w:color w:val="002060"/>
              </w:rPr>
              <w:t>Orig</w:t>
            </w:r>
            <w:proofErr w:type="spellEnd"/>
            <w:r w:rsidRPr="00C247FB">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95679C" w14:textId="77777777" w:rsidR="003C3F5A" w:rsidRPr="00C247FB" w:rsidRDefault="003C3F5A" w:rsidP="00997082">
            <w:pPr>
              <w:pStyle w:val="headertabella0"/>
              <w:rPr>
                <w:color w:val="002060"/>
              </w:rPr>
            </w:pPr>
            <w:r w:rsidRPr="00C247FB">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B4ACB4" w14:textId="77777777" w:rsidR="003C3F5A" w:rsidRPr="00C247FB" w:rsidRDefault="003C3F5A" w:rsidP="00997082">
            <w:pPr>
              <w:pStyle w:val="headertabella0"/>
              <w:rPr>
                <w:color w:val="002060"/>
              </w:rPr>
            </w:pPr>
            <w:r w:rsidRPr="00C247FB">
              <w:rPr>
                <w:color w:val="002060"/>
              </w:rPr>
              <w:t xml:space="preserve">Ora </w:t>
            </w:r>
            <w:proofErr w:type="spellStart"/>
            <w:r w:rsidRPr="00C247FB">
              <w:rPr>
                <w:color w:val="002060"/>
              </w:rPr>
              <w:t>Orig</w:t>
            </w:r>
            <w:proofErr w:type="spellEnd"/>
            <w:r w:rsidRPr="00C247FB">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5257D8" w14:textId="77777777" w:rsidR="003C3F5A" w:rsidRPr="00C247FB" w:rsidRDefault="003C3F5A" w:rsidP="00997082">
            <w:pPr>
              <w:pStyle w:val="headertabella0"/>
              <w:rPr>
                <w:color w:val="002060"/>
              </w:rPr>
            </w:pPr>
            <w:r w:rsidRPr="00C247FB">
              <w:rPr>
                <w:color w:val="002060"/>
              </w:rPr>
              <w:t>Impianto</w:t>
            </w:r>
          </w:p>
        </w:tc>
      </w:tr>
      <w:tr w:rsidR="003C3F5A" w:rsidRPr="00C247FB" w14:paraId="67B9867B" w14:textId="77777777" w:rsidTr="0099708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9E2A0" w14:textId="77777777" w:rsidR="003C3F5A" w:rsidRPr="001C260F" w:rsidRDefault="003C3F5A" w:rsidP="00997082">
            <w:pPr>
              <w:pStyle w:val="rowtabella0"/>
              <w:rPr>
                <w:color w:val="002060"/>
                <w:highlight w:val="yellow"/>
              </w:rPr>
            </w:pPr>
            <w:r>
              <w:rPr>
                <w:color w:val="002060"/>
                <w:highlight w:val="yellow"/>
              </w:rPr>
              <w:t>12</w:t>
            </w:r>
            <w:r w:rsidRPr="001C260F">
              <w:rPr>
                <w:color w:val="002060"/>
                <w:highlight w:val="yellow"/>
              </w:rPr>
              <w:t>/10/2023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7E712" w14:textId="77777777" w:rsidR="003C3F5A" w:rsidRPr="001C260F" w:rsidRDefault="003C3F5A" w:rsidP="00997082">
            <w:pPr>
              <w:pStyle w:val="rowtabella0"/>
              <w:jc w:val="center"/>
              <w:rPr>
                <w:color w:val="002060"/>
                <w:highlight w:val="yellow"/>
              </w:rPr>
            </w:pPr>
            <w:r w:rsidRPr="001C260F">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87A4E" w14:textId="77777777" w:rsidR="003C3F5A" w:rsidRPr="001C260F" w:rsidRDefault="003C3F5A" w:rsidP="00997082">
            <w:pPr>
              <w:pStyle w:val="rowtabella0"/>
              <w:rPr>
                <w:color w:val="002060"/>
                <w:highlight w:val="yellow"/>
              </w:rPr>
            </w:pPr>
            <w:r>
              <w:rPr>
                <w:color w:val="002060"/>
                <w:highlight w:val="yellow"/>
              </w:rPr>
              <w:t>GROTTACCIA 2005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8B0DE" w14:textId="77777777" w:rsidR="003C3F5A" w:rsidRPr="001C260F" w:rsidRDefault="003C3F5A" w:rsidP="00997082">
            <w:pPr>
              <w:pStyle w:val="rowtabella0"/>
              <w:rPr>
                <w:color w:val="002060"/>
                <w:highlight w:val="yellow"/>
              </w:rPr>
            </w:pPr>
            <w:r>
              <w:rPr>
                <w:color w:val="002060"/>
                <w:highlight w:val="yellow"/>
              </w:rPr>
              <w:t>SANGIORGIO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606C5" w14:textId="77777777" w:rsidR="003C3F5A" w:rsidRPr="00C247FB" w:rsidRDefault="003C3F5A" w:rsidP="00997082">
            <w:pPr>
              <w:pStyle w:val="rowtabella0"/>
              <w:rPr>
                <w:color w:val="002060"/>
              </w:rPr>
            </w:pPr>
            <w:r>
              <w:rPr>
                <w:color w:val="002060"/>
              </w:rPr>
              <w:t>07/10/2023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E9066" w14:textId="77777777" w:rsidR="003C3F5A" w:rsidRPr="00C247FB" w:rsidRDefault="003C3F5A" w:rsidP="00997082">
            <w:pPr>
              <w:pStyle w:val="rowtabella0"/>
              <w:jc w:val="center"/>
              <w:rPr>
                <w:color w:val="002060"/>
              </w:rPr>
            </w:pPr>
            <w:r w:rsidRPr="001C260F">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69B49" w14:textId="77777777" w:rsidR="003C3F5A" w:rsidRPr="00C247FB" w:rsidRDefault="003C3F5A" w:rsidP="00997082">
            <w:pPr>
              <w:pStyle w:val="rowtabella0"/>
              <w:jc w:val="cente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FE74E" w14:textId="77777777" w:rsidR="003C3F5A" w:rsidRPr="00C247FB" w:rsidRDefault="003C3F5A" w:rsidP="00997082">
            <w:pPr>
              <w:rPr>
                <w:color w:val="002060"/>
              </w:rPr>
            </w:pPr>
          </w:p>
        </w:tc>
      </w:tr>
    </w:tbl>
    <w:p w14:paraId="53691325" w14:textId="77777777" w:rsidR="003C3F5A" w:rsidRPr="00C247FB" w:rsidRDefault="003C3F5A" w:rsidP="003C3F5A">
      <w:pPr>
        <w:pStyle w:val="breakline"/>
        <w:rPr>
          <w:rFonts w:eastAsiaTheme="minorEastAsia"/>
          <w:color w:val="002060"/>
        </w:rPr>
      </w:pPr>
    </w:p>
    <w:p w14:paraId="011052F4" w14:textId="77777777" w:rsidR="003C3F5A" w:rsidRPr="00C247FB" w:rsidRDefault="003C3F5A" w:rsidP="003C3F5A">
      <w:pPr>
        <w:pStyle w:val="breakline"/>
        <w:rPr>
          <w:color w:val="002060"/>
        </w:rPr>
      </w:pPr>
    </w:p>
    <w:p w14:paraId="6A4B0C51" w14:textId="77777777" w:rsidR="003C3F5A" w:rsidRPr="00C247FB" w:rsidRDefault="003C3F5A" w:rsidP="003C3F5A">
      <w:pPr>
        <w:pStyle w:val="breakline"/>
        <w:rPr>
          <w:color w:val="002060"/>
        </w:rPr>
      </w:pPr>
    </w:p>
    <w:p w14:paraId="5C2469AD" w14:textId="77777777" w:rsidR="003C3F5A" w:rsidRPr="00C247FB" w:rsidRDefault="003C3F5A" w:rsidP="003C3F5A">
      <w:pPr>
        <w:pStyle w:val="titoloprinc0"/>
        <w:rPr>
          <w:color w:val="002060"/>
        </w:rPr>
      </w:pPr>
      <w:r w:rsidRPr="00C247FB">
        <w:rPr>
          <w:color w:val="002060"/>
        </w:rPr>
        <w:t>RISULTATI</w:t>
      </w:r>
    </w:p>
    <w:p w14:paraId="7BF6E683" w14:textId="77777777" w:rsidR="003C3F5A" w:rsidRPr="00C247FB" w:rsidRDefault="003C3F5A" w:rsidP="003C3F5A">
      <w:pPr>
        <w:pStyle w:val="breakline"/>
        <w:rPr>
          <w:color w:val="002060"/>
        </w:rPr>
      </w:pPr>
    </w:p>
    <w:p w14:paraId="49F63988" w14:textId="77777777" w:rsidR="003C3F5A" w:rsidRPr="00C247FB" w:rsidRDefault="003C3F5A" w:rsidP="003C3F5A">
      <w:pPr>
        <w:pStyle w:val="sottotitolocampionato10"/>
        <w:rPr>
          <w:color w:val="002060"/>
        </w:rPr>
      </w:pPr>
      <w:r w:rsidRPr="00C247FB">
        <w:rPr>
          <w:color w:val="002060"/>
        </w:rPr>
        <w:t>RISULTATI UFFICIALI GARE DEL 01/10/2023</w:t>
      </w:r>
    </w:p>
    <w:p w14:paraId="2A526313" w14:textId="77777777" w:rsidR="003C3F5A" w:rsidRPr="003C3F5A" w:rsidRDefault="003C3F5A" w:rsidP="003C3F5A">
      <w:pPr>
        <w:pStyle w:val="sottotitolocampionato20"/>
        <w:spacing w:before="0" w:beforeAutospacing="0" w:after="0" w:afterAutospacing="0"/>
        <w:rPr>
          <w:rFonts w:ascii="Arial" w:hAnsi="Arial" w:cs="Arial"/>
          <w:color w:val="002060"/>
          <w:sz w:val="20"/>
          <w:szCs w:val="20"/>
        </w:rPr>
      </w:pPr>
      <w:r w:rsidRPr="003C3F5A">
        <w:rPr>
          <w:rFonts w:ascii="Arial" w:hAnsi="Arial" w:cs="Arial"/>
          <w:color w:val="002060"/>
          <w:sz w:val="20"/>
          <w:szCs w:val="20"/>
        </w:rPr>
        <w:t>Si trascrivono qui di seguito i risultati ufficiali delle gare disputate</w:t>
      </w:r>
    </w:p>
    <w:p w14:paraId="48A297EB" w14:textId="77777777" w:rsidR="003C3F5A" w:rsidRPr="00C247FB" w:rsidRDefault="003C3F5A" w:rsidP="003C3F5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3C3F5A" w:rsidRPr="00C247FB" w14:paraId="743D30F3" w14:textId="77777777" w:rsidTr="0099708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C3F5A" w:rsidRPr="00C247FB" w14:paraId="5765AE99" w14:textId="77777777" w:rsidTr="0099708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AAE6D1" w14:textId="77777777" w:rsidR="003C3F5A" w:rsidRPr="00C247FB" w:rsidRDefault="003C3F5A" w:rsidP="00997082">
                  <w:pPr>
                    <w:pStyle w:val="headertabella0"/>
                    <w:rPr>
                      <w:color w:val="002060"/>
                    </w:rPr>
                  </w:pPr>
                  <w:r w:rsidRPr="00C247FB">
                    <w:rPr>
                      <w:color w:val="002060"/>
                    </w:rPr>
                    <w:t>GIRONE A - 1 Giornata - A</w:t>
                  </w:r>
                </w:p>
              </w:tc>
            </w:tr>
            <w:tr w:rsidR="003C3F5A" w:rsidRPr="00C247FB" w14:paraId="5EA7EE66" w14:textId="77777777" w:rsidTr="0099708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2E81924" w14:textId="77777777" w:rsidR="003C3F5A" w:rsidRPr="00C247FB" w:rsidRDefault="003C3F5A" w:rsidP="00997082">
                  <w:pPr>
                    <w:pStyle w:val="rowtabella0"/>
                    <w:rPr>
                      <w:color w:val="002060"/>
                    </w:rPr>
                  </w:pPr>
                  <w:r w:rsidRPr="00C247FB">
                    <w:rPr>
                      <w:color w:val="002060"/>
                    </w:rPr>
                    <w:t xml:space="preserve">AUDAX 1970 </w:t>
                  </w:r>
                  <w:proofErr w:type="gramStart"/>
                  <w:r w:rsidRPr="00C247FB">
                    <w:rPr>
                      <w:color w:val="002060"/>
                    </w:rPr>
                    <w:t>S.ANGELO</w:t>
                  </w:r>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197A0E" w14:textId="77777777" w:rsidR="003C3F5A" w:rsidRPr="00C247FB" w:rsidRDefault="003C3F5A" w:rsidP="00997082">
                  <w:pPr>
                    <w:pStyle w:val="rowtabella0"/>
                    <w:rPr>
                      <w:color w:val="002060"/>
                    </w:rPr>
                  </w:pPr>
                  <w:r w:rsidRPr="00C247FB">
                    <w:rPr>
                      <w:color w:val="002060"/>
                    </w:rPr>
                    <w:t>- POL.CAGLI SPORT ASSOCIATI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6C4E37" w14:textId="77777777" w:rsidR="003C3F5A" w:rsidRPr="00C247FB" w:rsidRDefault="003C3F5A" w:rsidP="00997082">
                  <w:pPr>
                    <w:pStyle w:val="rowtabella0"/>
                    <w:jc w:val="center"/>
                    <w:rPr>
                      <w:color w:val="002060"/>
                    </w:rPr>
                  </w:pPr>
                  <w:r w:rsidRPr="00C247FB">
                    <w:rPr>
                      <w:color w:val="002060"/>
                    </w:rPr>
                    <w:t>14 - 2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0179BD" w14:textId="77777777" w:rsidR="003C3F5A" w:rsidRPr="00C247FB" w:rsidRDefault="003C3F5A" w:rsidP="00997082">
                  <w:pPr>
                    <w:pStyle w:val="rowtabella0"/>
                    <w:jc w:val="center"/>
                    <w:rPr>
                      <w:color w:val="002060"/>
                    </w:rPr>
                  </w:pPr>
                  <w:r w:rsidRPr="00C247FB">
                    <w:rPr>
                      <w:color w:val="002060"/>
                    </w:rPr>
                    <w:t> </w:t>
                  </w:r>
                </w:p>
              </w:tc>
            </w:tr>
            <w:tr w:rsidR="003C3F5A" w:rsidRPr="00C247FB" w14:paraId="4A780413" w14:textId="77777777" w:rsidTr="0099708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B71955F" w14:textId="77777777" w:rsidR="003C3F5A" w:rsidRPr="00C247FB" w:rsidRDefault="003C3F5A" w:rsidP="00997082">
                  <w:pPr>
                    <w:pStyle w:val="rowtabella0"/>
                    <w:rPr>
                      <w:color w:val="002060"/>
                    </w:rPr>
                  </w:pPr>
                  <w:r w:rsidRPr="00C247FB">
                    <w:rPr>
                      <w:color w:val="002060"/>
                    </w:rPr>
                    <w:t>BULDOG T.N.T. LUCREZIA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F7C40F0" w14:textId="77777777" w:rsidR="003C3F5A" w:rsidRPr="00C247FB" w:rsidRDefault="003C3F5A" w:rsidP="00997082">
                  <w:pPr>
                    <w:pStyle w:val="rowtabella0"/>
                    <w:rPr>
                      <w:color w:val="002060"/>
                    </w:rPr>
                  </w:pPr>
                  <w:r w:rsidRPr="00C247FB">
                    <w:rPr>
                      <w:color w:val="002060"/>
                    </w:rPr>
                    <w:t xml:space="preserve">- ITALSERVICE C5 </w:t>
                  </w:r>
                  <w:proofErr w:type="spellStart"/>
                  <w:proofErr w:type="gramStart"/>
                  <w:r w:rsidRPr="00C247FB">
                    <w:rPr>
                      <w:color w:val="002060"/>
                    </w:rPr>
                    <w:t>sq.B</w:t>
                  </w:r>
                  <w:proofErr w:type="spellEnd"/>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CD438E3" w14:textId="77777777" w:rsidR="003C3F5A" w:rsidRPr="00C247FB" w:rsidRDefault="003C3F5A" w:rsidP="00997082">
                  <w:pPr>
                    <w:pStyle w:val="rowtabella0"/>
                    <w:jc w:val="center"/>
                    <w:rPr>
                      <w:color w:val="002060"/>
                    </w:rPr>
                  </w:pPr>
                  <w:r w:rsidRPr="00C247FB">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497467D" w14:textId="77777777" w:rsidR="003C3F5A" w:rsidRPr="00C247FB" w:rsidRDefault="003C3F5A" w:rsidP="00997082">
                  <w:pPr>
                    <w:pStyle w:val="rowtabella0"/>
                    <w:jc w:val="center"/>
                    <w:rPr>
                      <w:color w:val="002060"/>
                    </w:rPr>
                  </w:pPr>
                  <w:r w:rsidRPr="00C247FB">
                    <w:rPr>
                      <w:color w:val="002060"/>
                    </w:rPr>
                    <w:t> </w:t>
                  </w:r>
                </w:p>
              </w:tc>
            </w:tr>
            <w:tr w:rsidR="003C3F5A" w:rsidRPr="00C247FB" w14:paraId="02BED73B" w14:textId="77777777" w:rsidTr="0099708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9411E7F" w14:textId="77777777" w:rsidR="003C3F5A" w:rsidRPr="00C247FB" w:rsidRDefault="003C3F5A" w:rsidP="00997082">
                  <w:pPr>
                    <w:pStyle w:val="rowtabella0"/>
                    <w:rPr>
                      <w:color w:val="002060"/>
                    </w:rPr>
                  </w:pPr>
                  <w:r w:rsidRPr="00C247FB">
                    <w:rPr>
                      <w:color w:val="002060"/>
                    </w:rPr>
                    <w:t>C.U.S.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23BE6EC" w14:textId="77777777" w:rsidR="003C3F5A" w:rsidRPr="00C247FB" w:rsidRDefault="003C3F5A" w:rsidP="00997082">
                  <w:pPr>
                    <w:pStyle w:val="rowtabella0"/>
                    <w:rPr>
                      <w:color w:val="002060"/>
                    </w:rPr>
                  </w:pPr>
                  <w:r w:rsidRPr="00C247FB">
                    <w:rPr>
                      <w:color w:val="002060"/>
                    </w:rPr>
                    <w:t>- CALCIO A 5 CORINALDO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F16BE14" w14:textId="77777777" w:rsidR="003C3F5A" w:rsidRPr="00C247FB" w:rsidRDefault="003C3F5A" w:rsidP="00997082">
                  <w:pPr>
                    <w:pStyle w:val="rowtabella0"/>
                    <w:jc w:val="center"/>
                    <w:rPr>
                      <w:color w:val="002060"/>
                    </w:rPr>
                  </w:pPr>
                  <w:r w:rsidRPr="00C247FB">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686F703" w14:textId="77777777" w:rsidR="003C3F5A" w:rsidRPr="00C247FB" w:rsidRDefault="003C3F5A" w:rsidP="00997082">
                  <w:pPr>
                    <w:pStyle w:val="rowtabella0"/>
                    <w:jc w:val="center"/>
                    <w:rPr>
                      <w:color w:val="002060"/>
                    </w:rPr>
                  </w:pPr>
                  <w:r w:rsidRPr="00C247FB">
                    <w:rPr>
                      <w:color w:val="002060"/>
                    </w:rPr>
                    <w:t> </w:t>
                  </w:r>
                </w:p>
              </w:tc>
            </w:tr>
            <w:tr w:rsidR="003C3F5A" w:rsidRPr="00C247FB" w14:paraId="6E982F96" w14:textId="77777777" w:rsidTr="0099708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E539B31" w14:textId="77777777" w:rsidR="003C3F5A" w:rsidRPr="00C247FB" w:rsidRDefault="003C3F5A" w:rsidP="00997082">
                  <w:pPr>
                    <w:pStyle w:val="rowtabella0"/>
                    <w:rPr>
                      <w:color w:val="002060"/>
                    </w:rPr>
                  </w:pPr>
                  <w:r w:rsidRPr="00C247FB">
                    <w:rPr>
                      <w:color w:val="002060"/>
                    </w:rPr>
                    <w:t>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8759FD1" w14:textId="77777777" w:rsidR="003C3F5A" w:rsidRPr="00C247FB" w:rsidRDefault="003C3F5A" w:rsidP="00997082">
                  <w:pPr>
                    <w:pStyle w:val="rowtabella0"/>
                    <w:rPr>
                      <w:color w:val="002060"/>
                    </w:rPr>
                  </w:pPr>
                  <w:r w:rsidRPr="00C247FB">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380C673" w14:textId="77777777" w:rsidR="003C3F5A" w:rsidRPr="00C247FB" w:rsidRDefault="003C3F5A" w:rsidP="00997082">
                  <w:pPr>
                    <w:pStyle w:val="rowtabella0"/>
                    <w:jc w:val="center"/>
                    <w:rPr>
                      <w:color w:val="002060"/>
                    </w:rPr>
                  </w:pPr>
                  <w:r w:rsidRPr="00C247FB">
                    <w:rPr>
                      <w:color w:val="002060"/>
                    </w:rPr>
                    <w:t>1 - 8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E4A2C74" w14:textId="77777777" w:rsidR="003C3F5A" w:rsidRPr="00C247FB" w:rsidRDefault="003C3F5A" w:rsidP="00997082">
                  <w:pPr>
                    <w:pStyle w:val="rowtabella0"/>
                    <w:jc w:val="center"/>
                    <w:rPr>
                      <w:color w:val="002060"/>
                    </w:rPr>
                  </w:pPr>
                  <w:r w:rsidRPr="00C247FB">
                    <w:rPr>
                      <w:color w:val="002060"/>
                    </w:rPr>
                    <w:t> </w:t>
                  </w:r>
                </w:p>
              </w:tc>
            </w:tr>
            <w:tr w:rsidR="003C3F5A" w:rsidRPr="00C247FB" w14:paraId="2ADF3701" w14:textId="77777777" w:rsidTr="0099708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F667857" w14:textId="77777777" w:rsidR="003C3F5A" w:rsidRPr="00C247FB" w:rsidRDefault="003C3F5A" w:rsidP="00997082">
                  <w:pPr>
                    <w:pStyle w:val="rowtabella0"/>
                    <w:rPr>
                      <w:color w:val="002060"/>
                    </w:rPr>
                  </w:pPr>
                  <w:r w:rsidRPr="00C247FB">
                    <w:rPr>
                      <w:color w:val="002060"/>
                    </w:rPr>
                    <w:t>TAVERNELLE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237C57" w14:textId="77777777" w:rsidR="003C3F5A" w:rsidRPr="00C247FB" w:rsidRDefault="003C3F5A" w:rsidP="00997082">
                  <w:pPr>
                    <w:pStyle w:val="rowtabella0"/>
                    <w:rPr>
                      <w:color w:val="002060"/>
                    </w:rPr>
                  </w:pPr>
                  <w:r w:rsidRPr="00C247FB">
                    <w:rPr>
                      <w:color w:val="002060"/>
                    </w:rPr>
                    <w:t>- CERRETO D ESI C5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661488" w14:textId="77777777" w:rsidR="003C3F5A" w:rsidRPr="00C247FB" w:rsidRDefault="003C3F5A" w:rsidP="00997082">
                  <w:pPr>
                    <w:pStyle w:val="rowtabella0"/>
                    <w:jc w:val="center"/>
                    <w:rPr>
                      <w:color w:val="002060"/>
                    </w:rPr>
                  </w:pPr>
                  <w:r w:rsidRPr="00C247FB">
                    <w:rPr>
                      <w:color w:val="002060"/>
                    </w:rPr>
                    <w:t>3 - 3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2E9A39" w14:textId="77777777" w:rsidR="003C3F5A" w:rsidRPr="00C247FB" w:rsidRDefault="003C3F5A" w:rsidP="00997082">
                  <w:pPr>
                    <w:pStyle w:val="rowtabella0"/>
                    <w:jc w:val="center"/>
                    <w:rPr>
                      <w:color w:val="002060"/>
                    </w:rPr>
                  </w:pPr>
                  <w:r w:rsidRPr="00C247FB">
                    <w:rPr>
                      <w:color w:val="002060"/>
                    </w:rPr>
                    <w:t> </w:t>
                  </w:r>
                </w:p>
              </w:tc>
            </w:tr>
          </w:tbl>
          <w:p w14:paraId="504DE0FA" w14:textId="77777777" w:rsidR="003C3F5A" w:rsidRPr="00C247FB" w:rsidRDefault="003C3F5A" w:rsidP="00997082">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C3F5A" w:rsidRPr="00C247FB" w14:paraId="210B66F9" w14:textId="77777777" w:rsidTr="0099708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BCB8D3" w14:textId="77777777" w:rsidR="003C3F5A" w:rsidRPr="00C247FB" w:rsidRDefault="003C3F5A" w:rsidP="00997082">
                  <w:pPr>
                    <w:pStyle w:val="headertabella0"/>
                    <w:rPr>
                      <w:color w:val="002060"/>
                    </w:rPr>
                  </w:pPr>
                  <w:r w:rsidRPr="00C247FB">
                    <w:rPr>
                      <w:color w:val="002060"/>
                    </w:rPr>
                    <w:t>GIRONE B - 1 Giornata - A</w:t>
                  </w:r>
                </w:p>
              </w:tc>
            </w:tr>
            <w:tr w:rsidR="003C3F5A" w:rsidRPr="00C247FB" w14:paraId="4F6C69A9" w14:textId="77777777" w:rsidTr="0099708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7A1CA6" w14:textId="77777777" w:rsidR="003C3F5A" w:rsidRPr="00C247FB" w:rsidRDefault="003C3F5A" w:rsidP="00997082">
                  <w:pPr>
                    <w:pStyle w:val="rowtabella0"/>
                    <w:rPr>
                      <w:color w:val="002060"/>
                    </w:rPr>
                  </w:pPr>
                  <w:r w:rsidRPr="00C247FB">
                    <w:rPr>
                      <w:color w:val="002060"/>
                    </w:rPr>
                    <w:t>(1) BORGO ROSSELLI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A9DD00" w14:textId="77777777" w:rsidR="003C3F5A" w:rsidRPr="00C247FB" w:rsidRDefault="003C3F5A" w:rsidP="00997082">
                  <w:pPr>
                    <w:pStyle w:val="rowtabella0"/>
                    <w:rPr>
                      <w:color w:val="002060"/>
                    </w:rPr>
                  </w:pPr>
                  <w:r w:rsidRPr="00C247FB">
                    <w:rPr>
                      <w:color w:val="002060"/>
                    </w:rPr>
                    <w:t>- CANTINE RIUNITE CSI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903AE3" w14:textId="77777777" w:rsidR="003C3F5A" w:rsidRPr="00C247FB" w:rsidRDefault="003C3F5A" w:rsidP="00997082">
                  <w:pPr>
                    <w:pStyle w:val="rowtabella0"/>
                    <w:jc w:val="center"/>
                    <w:rPr>
                      <w:color w:val="002060"/>
                    </w:rPr>
                  </w:pPr>
                  <w:r w:rsidRPr="00C247FB">
                    <w:rPr>
                      <w:color w:val="002060"/>
                    </w:rPr>
                    <w:t>3 - 13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301A44" w14:textId="77777777" w:rsidR="003C3F5A" w:rsidRPr="00C247FB" w:rsidRDefault="003C3F5A" w:rsidP="00997082">
                  <w:pPr>
                    <w:pStyle w:val="rowtabella0"/>
                    <w:jc w:val="center"/>
                    <w:rPr>
                      <w:color w:val="002060"/>
                    </w:rPr>
                  </w:pPr>
                  <w:r w:rsidRPr="00C247FB">
                    <w:rPr>
                      <w:color w:val="002060"/>
                    </w:rPr>
                    <w:t> </w:t>
                  </w:r>
                </w:p>
              </w:tc>
            </w:tr>
            <w:tr w:rsidR="003C3F5A" w:rsidRPr="00C247FB" w14:paraId="3D117944" w14:textId="77777777" w:rsidTr="0099708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D1E52C3" w14:textId="77777777" w:rsidR="003C3F5A" w:rsidRPr="00C247FB" w:rsidRDefault="003C3F5A" w:rsidP="00997082">
                  <w:pPr>
                    <w:pStyle w:val="rowtabella0"/>
                    <w:rPr>
                      <w:color w:val="002060"/>
                    </w:rPr>
                  </w:pPr>
                  <w:r w:rsidRPr="00C247FB">
                    <w:rPr>
                      <w:color w:val="002060"/>
                    </w:rPr>
                    <w:t>BORGOROSSO TOLENTINO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F59B890" w14:textId="77777777" w:rsidR="003C3F5A" w:rsidRPr="00C247FB" w:rsidRDefault="003C3F5A" w:rsidP="00997082">
                  <w:pPr>
                    <w:pStyle w:val="rowtabella0"/>
                    <w:rPr>
                      <w:color w:val="002060"/>
                    </w:rPr>
                  </w:pPr>
                  <w:r w:rsidRPr="00C247FB">
                    <w:rPr>
                      <w:color w:val="002060"/>
                    </w:rPr>
                    <w:t xml:space="preserve">- RECANATI CALCIO A 5 </w:t>
                  </w:r>
                  <w:proofErr w:type="spellStart"/>
                  <w:proofErr w:type="gramStart"/>
                  <w:r w:rsidRPr="00C247FB">
                    <w:rPr>
                      <w:color w:val="002060"/>
                    </w:rPr>
                    <w:t>q.B</w:t>
                  </w:r>
                  <w:proofErr w:type="spellEnd"/>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00A4F39" w14:textId="77777777" w:rsidR="003C3F5A" w:rsidRPr="00C247FB" w:rsidRDefault="003C3F5A" w:rsidP="00997082">
                  <w:pPr>
                    <w:pStyle w:val="rowtabella0"/>
                    <w:jc w:val="center"/>
                    <w:rPr>
                      <w:color w:val="002060"/>
                    </w:rPr>
                  </w:pPr>
                  <w:r w:rsidRPr="00C247FB">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68DE830" w14:textId="77777777" w:rsidR="003C3F5A" w:rsidRPr="00C247FB" w:rsidRDefault="003C3F5A" w:rsidP="00997082">
                  <w:pPr>
                    <w:pStyle w:val="rowtabella0"/>
                    <w:jc w:val="center"/>
                    <w:rPr>
                      <w:color w:val="002060"/>
                    </w:rPr>
                  </w:pPr>
                  <w:r w:rsidRPr="00C247FB">
                    <w:rPr>
                      <w:color w:val="002060"/>
                    </w:rPr>
                    <w:t> </w:t>
                  </w:r>
                </w:p>
              </w:tc>
            </w:tr>
            <w:tr w:rsidR="003C3F5A" w:rsidRPr="00C247FB" w14:paraId="309B41FC" w14:textId="77777777" w:rsidTr="0099708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265FB0B" w14:textId="77777777" w:rsidR="003C3F5A" w:rsidRPr="00C247FB" w:rsidRDefault="003C3F5A" w:rsidP="00997082">
                  <w:pPr>
                    <w:pStyle w:val="rowtabella0"/>
                    <w:rPr>
                      <w:color w:val="002060"/>
                    </w:rPr>
                  </w:pPr>
                  <w:r w:rsidRPr="00C247FB">
                    <w:rPr>
                      <w:color w:val="002060"/>
                    </w:rPr>
                    <w:t>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D5CD0ED" w14:textId="77777777" w:rsidR="003C3F5A" w:rsidRPr="00C247FB" w:rsidRDefault="003C3F5A" w:rsidP="00997082">
                  <w:pPr>
                    <w:pStyle w:val="rowtabella0"/>
                    <w:rPr>
                      <w:color w:val="002060"/>
                    </w:rPr>
                  </w:pPr>
                  <w:r w:rsidRPr="00C247FB">
                    <w:rPr>
                      <w:color w:val="002060"/>
                    </w:rPr>
                    <w:t>- FIGHT BULLS CORRIDONIA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CC7FE91" w14:textId="77777777" w:rsidR="003C3F5A" w:rsidRPr="00C247FB" w:rsidRDefault="003C3F5A" w:rsidP="00997082">
                  <w:pPr>
                    <w:pStyle w:val="rowtabella0"/>
                    <w:jc w:val="center"/>
                    <w:rPr>
                      <w:color w:val="002060"/>
                    </w:rPr>
                  </w:pPr>
                  <w:r w:rsidRPr="00C247FB">
                    <w:rPr>
                      <w:color w:val="002060"/>
                    </w:rPr>
                    <w:t>14 - 0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F7E0539" w14:textId="77777777" w:rsidR="003C3F5A" w:rsidRPr="00C247FB" w:rsidRDefault="003C3F5A" w:rsidP="00997082">
                  <w:pPr>
                    <w:pStyle w:val="rowtabella0"/>
                    <w:jc w:val="center"/>
                    <w:rPr>
                      <w:color w:val="002060"/>
                    </w:rPr>
                  </w:pPr>
                  <w:r w:rsidRPr="00C247FB">
                    <w:rPr>
                      <w:color w:val="002060"/>
                    </w:rPr>
                    <w:t> </w:t>
                  </w:r>
                </w:p>
              </w:tc>
            </w:tr>
            <w:tr w:rsidR="003C3F5A" w:rsidRPr="00C247FB" w14:paraId="3BD6BA15" w14:textId="77777777" w:rsidTr="0099708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F3F3810" w14:textId="77777777" w:rsidR="003C3F5A" w:rsidRPr="00C247FB" w:rsidRDefault="003C3F5A" w:rsidP="00997082">
                  <w:pPr>
                    <w:pStyle w:val="rowtabella0"/>
                    <w:rPr>
                      <w:color w:val="002060"/>
                    </w:rPr>
                  </w:pPr>
                  <w:r w:rsidRPr="00C247FB">
                    <w:rPr>
                      <w:color w:val="002060"/>
                    </w:rPr>
                    <w:t>SANGIORGIO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569DA5" w14:textId="77777777" w:rsidR="003C3F5A" w:rsidRPr="00C247FB" w:rsidRDefault="003C3F5A" w:rsidP="00997082">
                  <w:pPr>
                    <w:pStyle w:val="rowtabella0"/>
                    <w:rPr>
                      <w:color w:val="002060"/>
                    </w:rPr>
                  </w:pPr>
                  <w:r w:rsidRPr="00C247FB">
                    <w:rPr>
                      <w:color w:val="002060"/>
                    </w:rPr>
                    <w:t>- REAL SAN GIORGIO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EAA8FE" w14:textId="77777777" w:rsidR="003C3F5A" w:rsidRPr="00C247FB" w:rsidRDefault="003C3F5A" w:rsidP="00997082">
                  <w:pPr>
                    <w:pStyle w:val="rowtabella0"/>
                    <w:jc w:val="center"/>
                    <w:rPr>
                      <w:color w:val="002060"/>
                    </w:rPr>
                  </w:pPr>
                  <w:r w:rsidRPr="00C247FB">
                    <w:rPr>
                      <w:color w:val="002060"/>
                    </w:rPr>
                    <w:t>2 - 14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620140" w14:textId="77777777" w:rsidR="003C3F5A" w:rsidRPr="00C247FB" w:rsidRDefault="003C3F5A" w:rsidP="00997082">
                  <w:pPr>
                    <w:pStyle w:val="rowtabella0"/>
                    <w:jc w:val="center"/>
                    <w:rPr>
                      <w:color w:val="002060"/>
                    </w:rPr>
                  </w:pPr>
                  <w:r w:rsidRPr="00C247FB">
                    <w:rPr>
                      <w:color w:val="002060"/>
                    </w:rPr>
                    <w:t> </w:t>
                  </w:r>
                </w:p>
              </w:tc>
            </w:tr>
            <w:tr w:rsidR="003C3F5A" w:rsidRPr="00C247FB" w14:paraId="1A5BE721" w14:textId="77777777" w:rsidTr="00997082">
              <w:tc>
                <w:tcPr>
                  <w:tcW w:w="4700" w:type="dxa"/>
                  <w:gridSpan w:val="4"/>
                  <w:tcBorders>
                    <w:top w:val="nil"/>
                    <w:left w:val="nil"/>
                    <w:bottom w:val="nil"/>
                    <w:right w:val="nil"/>
                  </w:tcBorders>
                  <w:tcMar>
                    <w:top w:w="20" w:type="dxa"/>
                    <w:left w:w="20" w:type="dxa"/>
                    <w:bottom w:w="20" w:type="dxa"/>
                    <w:right w:w="20" w:type="dxa"/>
                  </w:tcMar>
                  <w:vAlign w:val="center"/>
                  <w:hideMark/>
                </w:tcPr>
                <w:p w14:paraId="37AD9C8F" w14:textId="77777777" w:rsidR="003C3F5A" w:rsidRPr="00C247FB" w:rsidRDefault="003C3F5A" w:rsidP="00997082">
                  <w:pPr>
                    <w:pStyle w:val="rowtabella0"/>
                    <w:rPr>
                      <w:color w:val="002060"/>
                    </w:rPr>
                  </w:pPr>
                  <w:r w:rsidRPr="00C247FB">
                    <w:rPr>
                      <w:color w:val="002060"/>
                    </w:rPr>
                    <w:t>(1) - disputata il 30/09/2023</w:t>
                  </w:r>
                </w:p>
              </w:tc>
            </w:tr>
          </w:tbl>
          <w:p w14:paraId="52BE93E9" w14:textId="77777777" w:rsidR="003C3F5A" w:rsidRPr="00C247FB" w:rsidRDefault="003C3F5A" w:rsidP="00997082">
            <w:pPr>
              <w:rPr>
                <w:color w:val="002060"/>
              </w:rPr>
            </w:pPr>
          </w:p>
        </w:tc>
      </w:tr>
    </w:tbl>
    <w:p w14:paraId="6A8BDC47" w14:textId="77777777" w:rsidR="003C3F5A" w:rsidRPr="00C247FB" w:rsidRDefault="003C3F5A" w:rsidP="003C3F5A">
      <w:pPr>
        <w:pStyle w:val="breakline"/>
        <w:rPr>
          <w:rFonts w:eastAsiaTheme="minorEastAsia"/>
          <w:color w:val="002060"/>
        </w:rPr>
      </w:pPr>
    </w:p>
    <w:p w14:paraId="128E6F54" w14:textId="77777777" w:rsidR="003C3F5A" w:rsidRPr="00C247FB" w:rsidRDefault="003C3F5A" w:rsidP="003C3F5A">
      <w:pPr>
        <w:pStyle w:val="breakline"/>
        <w:rPr>
          <w:color w:val="002060"/>
        </w:rPr>
      </w:pPr>
    </w:p>
    <w:p w14:paraId="7D51B3B1" w14:textId="77777777" w:rsidR="003C3F5A" w:rsidRPr="00C247FB" w:rsidRDefault="003C3F5A" w:rsidP="003C3F5A">
      <w:pPr>
        <w:pStyle w:val="titoloprinc0"/>
        <w:rPr>
          <w:color w:val="002060"/>
        </w:rPr>
      </w:pPr>
      <w:r w:rsidRPr="00C247FB">
        <w:rPr>
          <w:color w:val="002060"/>
        </w:rPr>
        <w:t>CLASSIFICA</w:t>
      </w:r>
    </w:p>
    <w:p w14:paraId="426786C2" w14:textId="77777777" w:rsidR="003C3F5A" w:rsidRPr="00C247FB" w:rsidRDefault="003C3F5A" w:rsidP="003C3F5A">
      <w:pPr>
        <w:pStyle w:val="breakline"/>
        <w:rPr>
          <w:color w:val="002060"/>
        </w:rPr>
      </w:pPr>
    </w:p>
    <w:p w14:paraId="18A9AB41" w14:textId="77777777" w:rsidR="003C3F5A" w:rsidRPr="00C247FB" w:rsidRDefault="003C3F5A" w:rsidP="003C3F5A">
      <w:pPr>
        <w:pStyle w:val="breakline"/>
        <w:rPr>
          <w:color w:val="002060"/>
        </w:rPr>
      </w:pPr>
    </w:p>
    <w:p w14:paraId="401B89DF" w14:textId="77777777" w:rsidR="003C3F5A" w:rsidRPr="00C247FB" w:rsidRDefault="003C3F5A" w:rsidP="003C3F5A">
      <w:pPr>
        <w:pStyle w:val="sottotitolocampionato10"/>
        <w:rPr>
          <w:color w:val="002060"/>
        </w:rPr>
      </w:pPr>
      <w:r w:rsidRPr="00C247FB">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C3F5A" w:rsidRPr="00C247FB" w14:paraId="050899F1" w14:textId="77777777" w:rsidTr="0099708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84FEC2" w14:textId="77777777" w:rsidR="003C3F5A" w:rsidRPr="00C247FB" w:rsidRDefault="003C3F5A" w:rsidP="00997082">
            <w:pPr>
              <w:pStyle w:val="headertabella0"/>
              <w:rPr>
                <w:color w:val="002060"/>
              </w:rPr>
            </w:pPr>
            <w:r w:rsidRPr="00C247F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2E5502" w14:textId="77777777" w:rsidR="003C3F5A" w:rsidRPr="00C247FB" w:rsidRDefault="003C3F5A" w:rsidP="00997082">
            <w:pPr>
              <w:pStyle w:val="headertabella0"/>
              <w:rPr>
                <w:color w:val="002060"/>
              </w:rPr>
            </w:pPr>
            <w:r w:rsidRPr="00C247F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80035E" w14:textId="77777777" w:rsidR="003C3F5A" w:rsidRPr="00C247FB" w:rsidRDefault="003C3F5A" w:rsidP="00997082">
            <w:pPr>
              <w:pStyle w:val="headertabella0"/>
              <w:rPr>
                <w:color w:val="002060"/>
              </w:rPr>
            </w:pPr>
            <w:r w:rsidRPr="00C247F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0E1E98" w14:textId="77777777" w:rsidR="003C3F5A" w:rsidRPr="00C247FB" w:rsidRDefault="003C3F5A" w:rsidP="00997082">
            <w:pPr>
              <w:pStyle w:val="headertabella0"/>
              <w:rPr>
                <w:color w:val="002060"/>
              </w:rPr>
            </w:pPr>
            <w:r w:rsidRPr="00C247F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B860D9" w14:textId="77777777" w:rsidR="003C3F5A" w:rsidRPr="00C247FB" w:rsidRDefault="003C3F5A" w:rsidP="00997082">
            <w:pPr>
              <w:pStyle w:val="headertabella0"/>
              <w:rPr>
                <w:color w:val="002060"/>
              </w:rPr>
            </w:pPr>
            <w:r w:rsidRPr="00C247F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681E14" w14:textId="77777777" w:rsidR="003C3F5A" w:rsidRPr="00C247FB" w:rsidRDefault="003C3F5A" w:rsidP="00997082">
            <w:pPr>
              <w:pStyle w:val="headertabella0"/>
              <w:rPr>
                <w:color w:val="002060"/>
              </w:rPr>
            </w:pPr>
            <w:r w:rsidRPr="00C247F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56B66B" w14:textId="77777777" w:rsidR="003C3F5A" w:rsidRPr="00C247FB" w:rsidRDefault="003C3F5A" w:rsidP="00997082">
            <w:pPr>
              <w:pStyle w:val="headertabella0"/>
              <w:rPr>
                <w:color w:val="002060"/>
              </w:rPr>
            </w:pPr>
            <w:r w:rsidRPr="00C247F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A0CF7C" w14:textId="77777777" w:rsidR="003C3F5A" w:rsidRPr="00C247FB" w:rsidRDefault="003C3F5A" w:rsidP="00997082">
            <w:pPr>
              <w:pStyle w:val="headertabella0"/>
              <w:rPr>
                <w:color w:val="002060"/>
              </w:rPr>
            </w:pPr>
            <w:r w:rsidRPr="00C247F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448CC2" w14:textId="77777777" w:rsidR="003C3F5A" w:rsidRPr="00C247FB" w:rsidRDefault="003C3F5A" w:rsidP="00997082">
            <w:pPr>
              <w:pStyle w:val="headertabella0"/>
              <w:rPr>
                <w:color w:val="002060"/>
              </w:rPr>
            </w:pPr>
            <w:r w:rsidRPr="00C247F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D8B79C" w14:textId="77777777" w:rsidR="003C3F5A" w:rsidRPr="00C247FB" w:rsidRDefault="003C3F5A" w:rsidP="00997082">
            <w:pPr>
              <w:pStyle w:val="headertabella0"/>
              <w:rPr>
                <w:color w:val="002060"/>
              </w:rPr>
            </w:pPr>
            <w:r w:rsidRPr="00C247FB">
              <w:rPr>
                <w:color w:val="002060"/>
              </w:rPr>
              <w:t>PE</w:t>
            </w:r>
          </w:p>
        </w:tc>
      </w:tr>
      <w:tr w:rsidR="003C3F5A" w:rsidRPr="00C247FB" w14:paraId="08AF7BB9" w14:textId="77777777" w:rsidTr="0099708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60663DB" w14:textId="77777777" w:rsidR="003C3F5A" w:rsidRPr="00C247FB" w:rsidRDefault="003C3F5A" w:rsidP="00997082">
            <w:pPr>
              <w:pStyle w:val="rowtabella0"/>
              <w:rPr>
                <w:color w:val="002060"/>
                <w:lang w:val="es-ES"/>
              </w:rPr>
            </w:pPr>
            <w:r w:rsidRPr="00C247FB">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18FF7"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CD48B"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29BDB"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205B5"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1F95A"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7AA44" w14:textId="77777777" w:rsidR="003C3F5A" w:rsidRPr="00C247FB" w:rsidRDefault="003C3F5A" w:rsidP="00997082">
            <w:pPr>
              <w:pStyle w:val="rowtabella0"/>
              <w:jc w:val="center"/>
              <w:rPr>
                <w:color w:val="002060"/>
              </w:rPr>
            </w:pPr>
            <w:r w:rsidRPr="00C247F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BD1DD" w14:textId="77777777" w:rsidR="003C3F5A" w:rsidRPr="00C247FB" w:rsidRDefault="003C3F5A" w:rsidP="00997082">
            <w:pPr>
              <w:pStyle w:val="rowtabella0"/>
              <w:jc w:val="center"/>
              <w:rPr>
                <w:color w:val="002060"/>
              </w:rPr>
            </w:pPr>
            <w:r w:rsidRPr="00C247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EE75F" w14:textId="77777777" w:rsidR="003C3F5A" w:rsidRPr="00C247FB" w:rsidRDefault="003C3F5A" w:rsidP="00997082">
            <w:pPr>
              <w:pStyle w:val="rowtabella0"/>
              <w:jc w:val="center"/>
              <w:rPr>
                <w:color w:val="002060"/>
              </w:rPr>
            </w:pPr>
            <w:r w:rsidRPr="00C247F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F0A6B" w14:textId="77777777" w:rsidR="003C3F5A" w:rsidRPr="00C247FB" w:rsidRDefault="003C3F5A" w:rsidP="00997082">
            <w:pPr>
              <w:pStyle w:val="rowtabella0"/>
              <w:jc w:val="center"/>
              <w:rPr>
                <w:color w:val="002060"/>
              </w:rPr>
            </w:pPr>
            <w:r w:rsidRPr="00C247FB">
              <w:rPr>
                <w:color w:val="002060"/>
              </w:rPr>
              <w:t>0</w:t>
            </w:r>
          </w:p>
        </w:tc>
      </w:tr>
      <w:tr w:rsidR="003C3F5A" w:rsidRPr="00C247FB" w14:paraId="0D2BC5BE"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2A1B4F" w14:textId="77777777" w:rsidR="003C3F5A" w:rsidRPr="00C247FB" w:rsidRDefault="003C3F5A" w:rsidP="00997082">
            <w:pPr>
              <w:pStyle w:val="rowtabella0"/>
              <w:rPr>
                <w:color w:val="002060"/>
              </w:rPr>
            </w:pPr>
            <w:r w:rsidRPr="00C247FB">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67AE5"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56AD2"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FED01"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41CCC"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1AB5A"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79573" w14:textId="77777777" w:rsidR="003C3F5A" w:rsidRPr="00C247FB" w:rsidRDefault="003C3F5A" w:rsidP="00997082">
            <w:pPr>
              <w:pStyle w:val="rowtabella0"/>
              <w:jc w:val="center"/>
              <w:rPr>
                <w:color w:val="002060"/>
              </w:rPr>
            </w:pPr>
            <w:r w:rsidRPr="00C247F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D6359"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92FDD" w14:textId="77777777" w:rsidR="003C3F5A" w:rsidRPr="00C247FB" w:rsidRDefault="003C3F5A" w:rsidP="00997082">
            <w:pPr>
              <w:pStyle w:val="rowtabella0"/>
              <w:jc w:val="center"/>
              <w:rPr>
                <w:color w:val="002060"/>
              </w:rPr>
            </w:pPr>
            <w:r w:rsidRPr="00C247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E05A7" w14:textId="77777777" w:rsidR="003C3F5A" w:rsidRPr="00C247FB" w:rsidRDefault="003C3F5A" w:rsidP="00997082">
            <w:pPr>
              <w:pStyle w:val="rowtabella0"/>
              <w:jc w:val="center"/>
              <w:rPr>
                <w:color w:val="002060"/>
              </w:rPr>
            </w:pPr>
            <w:r w:rsidRPr="00C247FB">
              <w:rPr>
                <w:color w:val="002060"/>
              </w:rPr>
              <w:t>0</w:t>
            </w:r>
          </w:p>
        </w:tc>
      </w:tr>
      <w:tr w:rsidR="003C3F5A" w:rsidRPr="00C247FB" w14:paraId="13F344CE"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4DB6FB" w14:textId="77777777" w:rsidR="003C3F5A" w:rsidRPr="00C247FB" w:rsidRDefault="003C3F5A" w:rsidP="00997082">
            <w:pPr>
              <w:pStyle w:val="rowtabella0"/>
              <w:rPr>
                <w:color w:val="002060"/>
              </w:rPr>
            </w:pPr>
            <w:r w:rsidRPr="00C247FB">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1946D"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7D9E4"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EAD76"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15319"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DA7A6"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53C4F" w14:textId="77777777" w:rsidR="003C3F5A" w:rsidRPr="00C247FB" w:rsidRDefault="003C3F5A" w:rsidP="00997082">
            <w:pPr>
              <w:pStyle w:val="rowtabella0"/>
              <w:jc w:val="center"/>
              <w:rPr>
                <w:color w:val="002060"/>
              </w:rPr>
            </w:pPr>
            <w:r w:rsidRPr="00C247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77499"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0D984" w14:textId="77777777" w:rsidR="003C3F5A" w:rsidRPr="00C247FB" w:rsidRDefault="003C3F5A" w:rsidP="00997082">
            <w:pPr>
              <w:pStyle w:val="rowtabella0"/>
              <w:jc w:val="center"/>
              <w:rPr>
                <w:color w:val="002060"/>
              </w:rPr>
            </w:pPr>
            <w:r w:rsidRPr="00C247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55ED0" w14:textId="77777777" w:rsidR="003C3F5A" w:rsidRPr="00C247FB" w:rsidRDefault="003C3F5A" w:rsidP="00997082">
            <w:pPr>
              <w:pStyle w:val="rowtabella0"/>
              <w:jc w:val="center"/>
              <w:rPr>
                <w:color w:val="002060"/>
              </w:rPr>
            </w:pPr>
            <w:r w:rsidRPr="00C247FB">
              <w:rPr>
                <w:color w:val="002060"/>
              </w:rPr>
              <w:t>0</w:t>
            </w:r>
          </w:p>
        </w:tc>
      </w:tr>
      <w:tr w:rsidR="003C3F5A" w:rsidRPr="00C247FB" w14:paraId="3DD84EB9"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A3543F" w14:textId="77777777" w:rsidR="003C3F5A" w:rsidRPr="00C247FB" w:rsidRDefault="003C3F5A" w:rsidP="00997082">
            <w:pPr>
              <w:pStyle w:val="rowtabella0"/>
              <w:rPr>
                <w:color w:val="002060"/>
              </w:rPr>
            </w:pPr>
            <w:r w:rsidRPr="00C247FB">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3E4AD"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8C15A"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E60F4"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A4083"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9D38E"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5D311"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EFCE9"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91FEE"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ACA86" w14:textId="77777777" w:rsidR="003C3F5A" w:rsidRPr="00C247FB" w:rsidRDefault="003C3F5A" w:rsidP="00997082">
            <w:pPr>
              <w:pStyle w:val="rowtabella0"/>
              <w:jc w:val="center"/>
              <w:rPr>
                <w:color w:val="002060"/>
              </w:rPr>
            </w:pPr>
            <w:r w:rsidRPr="00C247FB">
              <w:rPr>
                <w:color w:val="002060"/>
              </w:rPr>
              <w:t>0</w:t>
            </w:r>
          </w:p>
        </w:tc>
      </w:tr>
      <w:tr w:rsidR="003C3F5A" w:rsidRPr="00C247FB" w14:paraId="3E6465F6"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50D318" w14:textId="77777777" w:rsidR="003C3F5A" w:rsidRPr="00C247FB" w:rsidRDefault="003C3F5A" w:rsidP="00997082">
            <w:pPr>
              <w:pStyle w:val="rowtabella0"/>
              <w:rPr>
                <w:color w:val="002060"/>
              </w:rPr>
            </w:pPr>
            <w:r w:rsidRPr="00C247FB">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F08EC"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63155"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F5D6C"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FE661"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5F187"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F9D2A"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D14EC"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87235"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2383D" w14:textId="77777777" w:rsidR="003C3F5A" w:rsidRPr="00C247FB" w:rsidRDefault="003C3F5A" w:rsidP="00997082">
            <w:pPr>
              <w:pStyle w:val="rowtabella0"/>
              <w:jc w:val="center"/>
              <w:rPr>
                <w:color w:val="002060"/>
              </w:rPr>
            </w:pPr>
            <w:r w:rsidRPr="00C247FB">
              <w:rPr>
                <w:color w:val="002060"/>
              </w:rPr>
              <w:t>0</w:t>
            </w:r>
          </w:p>
        </w:tc>
      </w:tr>
      <w:tr w:rsidR="003C3F5A" w:rsidRPr="00C247FB" w14:paraId="39F318F4"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A85420" w14:textId="77777777" w:rsidR="003C3F5A" w:rsidRPr="00C247FB" w:rsidRDefault="003C3F5A" w:rsidP="00997082">
            <w:pPr>
              <w:pStyle w:val="rowtabella0"/>
              <w:rPr>
                <w:color w:val="002060"/>
              </w:rPr>
            </w:pPr>
            <w:r w:rsidRPr="00C247FB">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02D96"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1A4CB"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BB64C"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D3E15"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34F25"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01C07"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018D3"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54027"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AE86B" w14:textId="77777777" w:rsidR="003C3F5A" w:rsidRPr="00C247FB" w:rsidRDefault="003C3F5A" w:rsidP="00997082">
            <w:pPr>
              <w:pStyle w:val="rowtabella0"/>
              <w:jc w:val="center"/>
              <w:rPr>
                <w:color w:val="002060"/>
              </w:rPr>
            </w:pPr>
            <w:r w:rsidRPr="00C247FB">
              <w:rPr>
                <w:color w:val="002060"/>
              </w:rPr>
              <w:t>0</w:t>
            </w:r>
          </w:p>
        </w:tc>
      </w:tr>
      <w:tr w:rsidR="003C3F5A" w:rsidRPr="00C247FB" w14:paraId="768C9976"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111871" w14:textId="77777777" w:rsidR="003C3F5A" w:rsidRPr="00C247FB" w:rsidRDefault="003C3F5A" w:rsidP="00997082">
            <w:pPr>
              <w:pStyle w:val="rowtabella0"/>
              <w:rPr>
                <w:color w:val="002060"/>
              </w:rPr>
            </w:pPr>
            <w:r w:rsidRPr="00C247FB">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36BB0"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7011A"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204D4"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036AB"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E2F6A"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DC190"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772CC" w14:textId="77777777" w:rsidR="003C3F5A" w:rsidRPr="00C247FB" w:rsidRDefault="003C3F5A" w:rsidP="00997082">
            <w:pPr>
              <w:pStyle w:val="rowtabella0"/>
              <w:jc w:val="center"/>
              <w:rPr>
                <w:color w:val="002060"/>
              </w:rPr>
            </w:pPr>
            <w:r w:rsidRPr="00C247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BF2E0" w14:textId="77777777" w:rsidR="003C3F5A" w:rsidRPr="00C247FB" w:rsidRDefault="003C3F5A" w:rsidP="00997082">
            <w:pPr>
              <w:pStyle w:val="rowtabella0"/>
              <w:jc w:val="center"/>
              <w:rPr>
                <w:color w:val="002060"/>
              </w:rPr>
            </w:pPr>
            <w:r w:rsidRPr="00C247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12B08" w14:textId="77777777" w:rsidR="003C3F5A" w:rsidRPr="00C247FB" w:rsidRDefault="003C3F5A" w:rsidP="00997082">
            <w:pPr>
              <w:pStyle w:val="rowtabella0"/>
              <w:jc w:val="center"/>
              <w:rPr>
                <w:color w:val="002060"/>
              </w:rPr>
            </w:pPr>
            <w:r w:rsidRPr="00C247FB">
              <w:rPr>
                <w:color w:val="002060"/>
              </w:rPr>
              <w:t>0</w:t>
            </w:r>
          </w:p>
        </w:tc>
      </w:tr>
      <w:tr w:rsidR="003C3F5A" w:rsidRPr="00C247FB" w14:paraId="0C3EBAA7"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E82F9E" w14:textId="77777777" w:rsidR="003C3F5A" w:rsidRPr="00C247FB" w:rsidRDefault="003C3F5A" w:rsidP="00997082">
            <w:pPr>
              <w:pStyle w:val="rowtabella0"/>
              <w:rPr>
                <w:color w:val="002060"/>
              </w:rPr>
            </w:pPr>
            <w:r w:rsidRPr="00C247FB">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77BAC"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01C98"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5EC61"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A1424"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366D2"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C538A"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DB963" w14:textId="77777777" w:rsidR="003C3F5A" w:rsidRPr="00C247FB" w:rsidRDefault="003C3F5A" w:rsidP="00997082">
            <w:pPr>
              <w:pStyle w:val="rowtabella0"/>
              <w:jc w:val="center"/>
              <w:rPr>
                <w:color w:val="002060"/>
              </w:rPr>
            </w:pPr>
            <w:r w:rsidRPr="00C247F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DE627" w14:textId="77777777" w:rsidR="003C3F5A" w:rsidRPr="00C247FB" w:rsidRDefault="003C3F5A" w:rsidP="00997082">
            <w:pPr>
              <w:pStyle w:val="rowtabella0"/>
              <w:jc w:val="center"/>
              <w:rPr>
                <w:color w:val="002060"/>
              </w:rPr>
            </w:pPr>
            <w:r w:rsidRPr="00C247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3422F" w14:textId="77777777" w:rsidR="003C3F5A" w:rsidRPr="00C247FB" w:rsidRDefault="003C3F5A" w:rsidP="00997082">
            <w:pPr>
              <w:pStyle w:val="rowtabella0"/>
              <w:jc w:val="center"/>
              <w:rPr>
                <w:color w:val="002060"/>
              </w:rPr>
            </w:pPr>
            <w:r w:rsidRPr="00C247FB">
              <w:rPr>
                <w:color w:val="002060"/>
              </w:rPr>
              <w:t>0</w:t>
            </w:r>
          </w:p>
        </w:tc>
      </w:tr>
      <w:tr w:rsidR="003C3F5A" w:rsidRPr="00C247FB" w14:paraId="2F9EC2EE"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8B4746" w14:textId="77777777" w:rsidR="003C3F5A" w:rsidRPr="00C247FB" w:rsidRDefault="003C3F5A" w:rsidP="00997082">
            <w:pPr>
              <w:pStyle w:val="rowtabella0"/>
              <w:rPr>
                <w:color w:val="002060"/>
              </w:rPr>
            </w:pPr>
            <w:r w:rsidRPr="00C247FB">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A2185"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4C409"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14325"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9ACEB"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BA258"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FBDE5" w14:textId="77777777" w:rsidR="003C3F5A" w:rsidRPr="00C247FB" w:rsidRDefault="003C3F5A" w:rsidP="00997082">
            <w:pPr>
              <w:pStyle w:val="rowtabella0"/>
              <w:jc w:val="center"/>
              <w:rPr>
                <w:color w:val="002060"/>
              </w:rPr>
            </w:pPr>
            <w:r w:rsidRPr="00C247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4CF4F" w14:textId="77777777" w:rsidR="003C3F5A" w:rsidRPr="00C247FB" w:rsidRDefault="003C3F5A" w:rsidP="00997082">
            <w:pPr>
              <w:pStyle w:val="rowtabella0"/>
              <w:jc w:val="center"/>
              <w:rPr>
                <w:color w:val="002060"/>
              </w:rPr>
            </w:pPr>
            <w:r w:rsidRPr="00C247F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1F0B9" w14:textId="77777777" w:rsidR="003C3F5A" w:rsidRPr="00C247FB" w:rsidRDefault="003C3F5A" w:rsidP="00997082">
            <w:pPr>
              <w:pStyle w:val="rowtabella0"/>
              <w:jc w:val="center"/>
              <w:rPr>
                <w:color w:val="002060"/>
              </w:rPr>
            </w:pPr>
            <w:r w:rsidRPr="00C247F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CE01F" w14:textId="77777777" w:rsidR="003C3F5A" w:rsidRPr="00C247FB" w:rsidRDefault="003C3F5A" w:rsidP="00997082">
            <w:pPr>
              <w:pStyle w:val="rowtabella0"/>
              <w:jc w:val="center"/>
              <w:rPr>
                <w:color w:val="002060"/>
              </w:rPr>
            </w:pPr>
            <w:r w:rsidRPr="00C247FB">
              <w:rPr>
                <w:color w:val="002060"/>
              </w:rPr>
              <w:t>0</w:t>
            </w:r>
          </w:p>
        </w:tc>
      </w:tr>
      <w:tr w:rsidR="003C3F5A" w:rsidRPr="00C247FB" w14:paraId="0D951D67"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A8EABE" w14:textId="77777777" w:rsidR="003C3F5A" w:rsidRPr="00C247FB" w:rsidRDefault="003C3F5A" w:rsidP="00997082">
            <w:pPr>
              <w:pStyle w:val="rowtabella0"/>
              <w:rPr>
                <w:color w:val="002060"/>
              </w:rPr>
            </w:pPr>
            <w:proofErr w:type="spellStart"/>
            <w:proofErr w:type="gramStart"/>
            <w:r w:rsidRPr="00C247FB">
              <w:rPr>
                <w:color w:val="002060"/>
              </w:rPr>
              <w:t>sq.B</w:t>
            </w:r>
            <w:proofErr w:type="spellEnd"/>
            <w:proofErr w:type="gramEnd"/>
            <w:r w:rsidRPr="00C247FB">
              <w:rPr>
                <w:color w:val="002060"/>
              </w:rPr>
              <w:t xml:space="preserve"> AMICI DEL </w:t>
            </w:r>
            <w:proofErr w:type="spellStart"/>
            <w:r w:rsidRPr="00C247FB">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26367"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C1AF2"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2760F"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7D425"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28035"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D5955"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8D0D2"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FD1F2"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5F998" w14:textId="77777777" w:rsidR="003C3F5A" w:rsidRPr="00C247FB" w:rsidRDefault="003C3F5A" w:rsidP="00997082">
            <w:pPr>
              <w:pStyle w:val="rowtabella0"/>
              <w:jc w:val="center"/>
              <w:rPr>
                <w:color w:val="002060"/>
              </w:rPr>
            </w:pPr>
            <w:r w:rsidRPr="00C247FB">
              <w:rPr>
                <w:color w:val="002060"/>
              </w:rPr>
              <w:t>0</w:t>
            </w:r>
          </w:p>
        </w:tc>
      </w:tr>
      <w:tr w:rsidR="003C3F5A" w:rsidRPr="00C247FB" w14:paraId="1929A8FC" w14:textId="77777777" w:rsidTr="0099708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C95C273" w14:textId="77777777" w:rsidR="003C3F5A" w:rsidRPr="00C247FB" w:rsidRDefault="003C3F5A" w:rsidP="00997082">
            <w:pPr>
              <w:pStyle w:val="rowtabella0"/>
              <w:rPr>
                <w:color w:val="002060"/>
              </w:rPr>
            </w:pPr>
            <w:proofErr w:type="spellStart"/>
            <w:proofErr w:type="gramStart"/>
            <w:r w:rsidRPr="00C247FB">
              <w:rPr>
                <w:color w:val="002060"/>
              </w:rPr>
              <w:t>sq.B</w:t>
            </w:r>
            <w:proofErr w:type="spellEnd"/>
            <w:proofErr w:type="gramEnd"/>
            <w:r w:rsidRPr="00C247FB">
              <w:rPr>
                <w:color w:val="002060"/>
              </w:rPr>
              <w:t xml:space="preserve"> ITALSERVICE C5 </w:t>
            </w:r>
            <w:proofErr w:type="spellStart"/>
            <w:r w:rsidRPr="00C247FB">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17AF1"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615C4"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DCC1A"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C01B8"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AEED9"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9D02D"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423EB"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2B27B"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5F6CB" w14:textId="77777777" w:rsidR="003C3F5A" w:rsidRPr="00C247FB" w:rsidRDefault="003C3F5A" w:rsidP="00997082">
            <w:pPr>
              <w:pStyle w:val="rowtabella0"/>
              <w:jc w:val="center"/>
              <w:rPr>
                <w:color w:val="002060"/>
              </w:rPr>
            </w:pPr>
            <w:r w:rsidRPr="00C247FB">
              <w:rPr>
                <w:color w:val="002060"/>
              </w:rPr>
              <w:t>0</w:t>
            </w:r>
          </w:p>
        </w:tc>
      </w:tr>
    </w:tbl>
    <w:p w14:paraId="6E4479DA" w14:textId="77777777" w:rsidR="003C3F5A" w:rsidRPr="00C247FB" w:rsidRDefault="003C3F5A" w:rsidP="003C3F5A">
      <w:pPr>
        <w:pStyle w:val="breakline"/>
        <w:rPr>
          <w:rFonts w:eastAsiaTheme="minorEastAsia"/>
          <w:color w:val="002060"/>
        </w:rPr>
      </w:pPr>
    </w:p>
    <w:p w14:paraId="540383C6" w14:textId="77777777" w:rsidR="003C3F5A" w:rsidRPr="00C247FB" w:rsidRDefault="003C3F5A" w:rsidP="003C3F5A">
      <w:pPr>
        <w:pStyle w:val="breakline"/>
        <w:rPr>
          <w:color w:val="002060"/>
        </w:rPr>
      </w:pPr>
    </w:p>
    <w:p w14:paraId="25E32C35" w14:textId="77777777" w:rsidR="003C3F5A" w:rsidRPr="00C247FB" w:rsidRDefault="003C3F5A" w:rsidP="003C3F5A">
      <w:pPr>
        <w:pStyle w:val="sottotitolocampionato10"/>
        <w:rPr>
          <w:color w:val="002060"/>
        </w:rPr>
      </w:pPr>
      <w:r w:rsidRPr="00C247FB">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C3F5A" w:rsidRPr="00C247FB" w14:paraId="5BE93A2E" w14:textId="77777777" w:rsidTr="0099708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23A89A" w14:textId="77777777" w:rsidR="003C3F5A" w:rsidRPr="00C247FB" w:rsidRDefault="003C3F5A" w:rsidP="00997082">
            <w:pPr>
              <w:pStyle w:val="headertabella0"/>
              <w:rPr>
                <w:color w:val="002060"/>
              </w:rPr>
            </w:pPr>
            <w:r w:rsidRPr="00C247F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07CA07" w14:textId="77777777" w:rsidR="003C3F5A" w:rsidRPr="00C247FB" w:rsidRDefault="003C3F5A" w:rsidP="00997082">
            <w:pPr>
              <w:pStyle w:val="headertabella0"/>
              <w:rPr>
                <w:color w:val="002060"/>
              </w:rPr>
            </w:pPr>
            <w:r w:rsidRPr="00C247F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DE3D38" w14:textId="77777777" w:rsidR="003C3F5A" w:rsidRPr="00C247FB" w:rsidRDefault="003C3F5A" w:rsidP="00997082">
            <w:pPr>
              <w:pStyle w:val="headertabella0"/>
              <w:rPr>
                <w:color w:val="002060"/>
              </w:rPr>
            </w:pPr>
            <w:r w:rsidRPr="00C247F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DF5C8B" w14:textId="77777777" w:rsidR="003C3F5A" w:rsidRPr="00C247FB" w:rsidRDefault="003C3F5A" w:rsidP="00997082">
            <w:pPr>
              <w:pStyle w:val="headertabella0"/>
              <w:rPr>
                <w:color w:val="002060"/>
              </w:rPr>
            </w:pPr>
            <w:r w:rsidRPr="00C247F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EE1A1D" w14:textId="77777777" w:rsidR="003C3F5A" w:rsidRPr="00C247FB" w:rsidRDefault="003C3F5A" w:rsidP="00997082">
            <w:pPr>
              <w:pStyle w:val="headertabella0"/>
              <w:rPr>
                <w:color w:val="002060"/>
              </w:rPr>
            </w:pPr>
            <w:r w:rsidRPr="00C247F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6C874D" w14:textId="77777777" w:rsidR="003C3F5A" w:rsidRPr="00C247FB" w:rsidRDefault="003C3F5A" w:rsidP="00997082">
            <w:pPr>
              <w:pStyle w:val="headertabella0"/>
              <w:rPr>
                <w:color w:val="002060"/>
              </w:rPr>
            </w:pPr>
            <w:r w:rsidRPr="00C247F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8F7AB9" w14:textId="77777777" w:rsidR="003C3F5A" w:rsidRPr="00C247FB" w:rsidRDefault="003C3F5A" w:rsidP="00997082">
            <w:pPr>
              <w:pStyle w:val="headertabella0"/>
              <w:rPr>
                <w:color w:val="002060"/>
              </w:rPr>
            </w:pPr>
            <w:r w:rsidRPr="00C247F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63FEAC" w14:textId="77777777" w:rsidR="003C3F5A" w:rsidRPr="00C247FB" w:rsidRDefault="003C3F5A" w:rsidP="00997082">
            <w:pPr>
              <w:pStyle w:val="headertabella0"/>
              <w:rPr>
                <w:color w:val="002060"/>
              </w:rPr>
            </w:pPr>
            <w:r w:rsidRPr="00C247F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2DE2CE" w14:textId="77777777" w:rsidR="003C3F5A" w:rsidRPr="00C247FB" w:rsidRDefault="003C3F5A" w:rsidP="00997082">
            <w:pPr>
              <w:pStyle w:val="headertabella0"/>
              <w:rPr>
                <w:color w:val="002060"/>
              </w:rPr>
            </w:pPr>
            <w:r w:rsidRPr="00C247F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62B5E6" w14:textId="77777777" w:rsidR="003C3F5A" w:rsidRPr="00C247FB" w:rsidRDefault="003C3F5A" w:rsidP="00997082">
            <w:pPr>
              <w:pStyle w:val="headertabella0"/>
              <w:rPr>
                <w:color w:val="002060"/>
              </w:rPr>
            </w:pPr>
            <w:r w:rsidRPr="00C247FB">
              <w:rPr>
                <w:color w:val="002060"/>
              </w:rPr>
              <w:t>PE</w:t>
            </w:r>
          </w:p>
        </w:tc>
      </w:tr>
      <w:tr w:rsidR="003C3F5A" w:rsidRPr="00C247FB" w14:paraId="12EAC7B6" w14:textId="77777777" w:rsidTr="0099708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69D9D8" w14:textId="77777777" w:rsidR="003C3F5A" w:rsidRPr="00C247FB" w:rsidRDefault="003C3F5A" w:rsidP="00997082">
            <w:pPr>
              <w:pStyle w:val="rowtabella0"/>
              <w:rPr>
                <w:color w:val="002060"/>
              </w:rPr>
            </w:pPr>
            <w:r w:rsidRPr="00C247FB">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6F2DD"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FAF06"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A4F80"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8AA07"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FC826"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E5284" w14:textId="77777777" w:rsidR="003C3F5A" w:rsidRPr="00C247FB" w:rsidRDefault="003C3F5A" w:rsidP="00997082">
            <w:pPr>
              <w:pStyle w:val="rowtabella0"/>
              <w:jc w:val="center"/>
              <w:rPr>
                <w:color w:val="002060"/>
              </w:rPr>
            </w:pPr>
            <w:r w:rsidRPr="00C247F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05D69"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C353F" w14:textId="77777777" w:rsidR="003C3F5A" w:rsidRPr="00C247FB" w:rsidRDefault="003C3F5A" w:rsidP="00997082">
            <w:pPr>
              <w:pStyle w:val="rowtabella0"/>
              <w:jc w:val="center"/>
              <w:rPr>
                <w:color w:val="002060"/>
              </w:rPr>
            </w:pPr>
            <w:r w:rsidRPr="00C247F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3A341" w14:textId="77777777" w:rsidR="003C3F5A" w:rsidRPr="00C247FB" w:rsidRDefault="003C3F5A" w:rsidP="00997082">
            <w:pPr>
              <w:pStyle w:val="rowtabella0"/>
              <w:jc w:val="center"/>
              <w:rPr>
                <w:color w:val="002060"/>
              </w:rPr>
            </w:pPr>
            <w:r w:rsidRPr="00C247FB">
              <w:rPr>
                <w:color w:val="002060"/>
              </w:rPr>
              <w:t>0</w:t>
            </w:r>
          </w:p>
        </w:tc>
      </w:tr>
      <w:tr w:rsidR="003C3F5A" w:rsidRPr="00C247FB" w14:paraId="1A98EF91"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FC5573" w14:textId="77777777" w:rsidR="003C3F5A" w:rsidRPr="00C247FB" w:rsidRDefault="003C3F5A" w:rsidP="00997082">
            <w:pPr>
              <w:pStyle w:val="rowtabella0"/>
              <w:rPr>
                <w:color w:val="002060"/>
              </w:rPr>
            </w:pPr>
            <w:r w:rsidRPr="00C247FB">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70FCC"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5B19F"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BD032"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EC0D1"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7E3AC"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61DD8" w14:textId="77777777" w:rsidR="003C3F5A" w:rsidRPr="00C247FB" w:rsidRDefault="003C3F5A" w:rsidP="00997082">
            <w:pPr>
              <w:pStyle w:val="rowtabella0"/>
              <w:jc w:val="center"/>
              <w:rPr>
                <w:color w:val="002060"/>
              </w:rPr>
            </w:pPr>
            <w:r w:rsidRPr="00C247F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3B193" w14:textId="77777777" w:rsidR="003C3F5A" w:rsidRPr="00C247FB" w:rsidRDefault="003C3F5A" w:rsidP="00997082">
            <w:pPr>
              <w:pStyle w:val="rowtabella0"/>
              <w:jc w:val="center"/>
              <w:rPr>
                <w:color w:val="002060"/>
              </w:rPr>
            </w:pPr>
            <w:r w:rsidRPr="00C247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02088" w14:textId="77777777" w:rsidR="003C3F5A" w:rsidRPr="00C247FB" w:rsidRDefault="003C3F5A" w:rsidP="00997082">
            <w:pPr>
              <w:pStyle w:val="rowtabella0"/>
              <w:jc w:val="center"/>
              <w:rPr>
                <w:color w:val="002060"/>
              </w:rPr>
            </w:pPr>
            <w:r w:rsidRPr="00C247F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CC9DD" w14:textId="77777777" w:rsidR="003C3F5A" w:rsidRPr="00C247FB" w:rsidRDefault="003C3F5A" w:rsidP="00997082">
            <w:pPr>
              <w:pStyle w:val="rowtabella0"/>
              <w:jc w:val="center"/>
              <w:rPr>
                <w:color w:val="002060"/>
              </w:rPr>
            </w:pPr>
            <w:r w:rsidRPr="00C247FB">
              <w:rPr>
                <w:color w:val="002060"/>
              </w:rPr>
              <w:t>0</w:t>
            </w:r>
          </w:p>
        </w:tc>
      </w:tr>
      <w:tr w:rsidR="003C3F5A" w:rsidRPr="00C247FB" w14:paraId="3A270A8D"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2B3DB4" w14:textId="77777777" w:rsidR="003C3F5A" w:rsidRPr="00C247FB" w:rsidRDefault="003C3F5A" w:rsidP="00997082">
            <w:pPr>
              <w:pStyle w:val="rowtabella0"/>
              <w:rPr>
                <w:color w:val="002060"/>
              </w:rPr>
            </w:pPr>
            <w:r w:rsidRPr="00C247FB">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B0CCA"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67887"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A9008"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47D90"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1E46B"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48DF3" w14:textId="77777777" w:rsidR="003C3F5A" w:rsidRPr="00C247FB" w:rsidRDefault="003C3F5A" w:rsidP="00997082">
            <w:pPr>
              <w:pStyle w:val="rowtabella0"/>
              <w:jc w:val="center"/>
              <w:rPr>
                <w:color w:val="002060"/>
              </w:rPr>
            </w:pPr>
            <w:r w:rsidRPr="00C247F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67C24"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55B3F" w14:textId="77777777" w:rsidR="003C3F5A" w:rsidRPr="00C247FB" w:rsidRDefault="003C3F5A" w:rsidP="00997082">
            <w:pPr>
              <w:pStyle w:val="rowtabella0"/>
              <w:jc w:val="center"/>
              <w:rPr>
                <w:color w:val="002060"/>
              </w:rPr>
            </w:pPr>
            <w:r w:rsidRPr="00C247F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A8ED9" w14:textId="77777777" w:rsidR="003C3F5A" w:rsidRPr="00C247FB" w:rsidRDefault="003C3F5A" w:rsidP="00997082">
            <w:pPr>
              <w:pStyle w:val="rowtabella0"/>
              <w:jc w:val="center"/>
              <w:rPr>
                <w:color w:val="002060"/>
              </w:rPr>
            </w:pPr>
            <w:r w:rsidRPr="00C247FB">
              <w:rPr>
                <w:color w:val="002060"/>
              </w:rPr>
              <w:t>0</w:t>
            </w:r>
          </w:p>
        </w:tc>
      </w:tr>
      <w:tr w:rsidR="003C3F5A" w:rsidRPr="00C247FB" w14:paraId="628EFAC8"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CC9679" w14:textId="77777777" w:rsidR="003C3F5A" w:rsidRPr="00C247FB" w:rsidRDefault="003C3F5A" w:rsidP="00997082">
            <w:pPr>
              <w:pStyle w:val="rowtabella0"/>
              <w:rPr>
                <w:color w:val="002060"/>
              </w:rPr>
            </w:pPr>
            <w:r w:rsidRPr="00C247FB">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54BDD"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C480F"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53B24"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AD028"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086F1"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5A16C"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E65DA"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6502F"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EFBCF" w14:textId="77777777" w:rsidR="003C3F5A" w:rsidRPr="00C247FB" w:rsidRDefault="003C3F5A" w:rsidP="00997082">
            <w:pPr>
              <w:pStyle w:val="rowtabella0"/>
              <w:jc w:val="center"/>
              <w:rPr>
                <w:color w:val="002060"/>
              </w:rPr>
            </w:pPr>
            <w:r w:rsidRPr="00C247FB">
              <w:rPr>
                <w:color w:val="002060"/>
              </w:rPr>
              <w:t>0</w:t>
            </w:r>
          </w:p>
        </w:tc>
      </w:tr>
      <w:tr w:rsidR="003C3F5A" w:rsidRPr="00C247FB" w14:paraId="6FD71641"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37A88B" w14:textId="77777777" w:rsidR="003C3F5A" w:rsidRPr="00C247FB" w:rsidRDefault="003C3F5A" w:rsidP="00997082">
            <w:pPr>
              <w:pStyle w:val="rowtabella0"/>
              <w:rPr>
                <w:color w:val="002060"/>
              </w:rPr>
            </w:pPr>
            <w:r w:rsidRPr="00C247FB">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9A6D3"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1CDAF"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C9508"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E214F"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09F87"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4D0FD"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256AC"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3D961"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7305C" w14:textId="77777777" w:rsidR="003C3F5A" w:rsidRPr="00C247FB" w:rsidRDefault="003C3F5A" w:rsidP="00997082">
            <w:pPr>
              <w:pStyle w:val="rowtabella0"/>
              <w:jc w:val="center"/>
              <w:rPr>
                <w:color w:val="002060"/>
              </w:rPr>
            </w:pPr>
            <w:r w:rsidRPr="00C247FB">
              <w:rPr>
                <w:color w:val="002060"/>
              </w:rPr>
              <w:t>0</w:t>
            </w:r>
          </w:p>
        </w:tc>
      </w:tr>
      <w:tr w:rsidR="003C3F5A" w:rsidRPr="00C247FB" w14:paraId="0FB6B2AE"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7DBDD7" w14:textId="77777777" w:rsidR="003C3F5A" w:rsidRPr="00C247FB" w:rsidRDefault="003C3F5A" w:rsidP="00997082">
            <w:pPr>
              <w:pStyle w:val="rowtabella0"/>
              <w:rPr>
                <w:color w:val="002060"/>
              </w:rPr>
            </w:pPr>
            <w:r w:rsidRPr="00C247FB">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8AF41"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83BC4"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977F1"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B12B2"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90EB5"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5F9A4"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6D1C8"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AD140"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A7E29" w14:textId="77777777" w:rsidR="003C3F5A" w:rsidRPr="00C247FB" w:rsidRDefault="003C3F5A" w:rsidP="00997082">
            <w:pPr>
              <w:pStyle w:val="rowtabella0"/>
              <w:jc w:val="center"/>
              <w:rPr>
                <w:color w:val="002060"/>
              </w:rPr>
            </w:pPr>
            <w:r w:rsidRPr="00C247FB">
              <w:rPr>
                <w:color w:val="002060"/>
              </w:rPr>
              <w:t>0</w:t>
            </w:r>
          </w:p>
        </w:tc>
      </w:tr>
      <w:tr w:rsidR="003C3F5A" w:rsidRPr="00C247FB" w14:paraId="2F55A910"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F17122" w14:textId="77777777" w:rsidR="003C3F5A" w:rsidRPr="00C247FB" w:rsidRDefault="003C3F5A" w:rsidP="00997082">
            <w:pPr>
              <w:pStyle w:val="rowtabella0"/>
              <w:rPr>
                <w:color w:val="002060"/>
              </w:rPr>
            </w:pPr>
            <w:r w:rsidRPr="00C247FB">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E20D5"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E7268"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7D041"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D2A99"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81961"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28A5C"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2C962"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485E5"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1A578" w14:textId="77777777" w:rsidR="003C3F5A" w:rsidRPr="00C247FB" w:rsidRDefault="003C3F5A" w:rsidP="00997082">
            <w:pPr>
              <w:pStyle w:val="rowtabella0"/>
              <w:jc w:val="center"/>
              <w:rPr>
                <w:color w:val="002060"/>
              </w:rPr>
            </w:pPr>
            <w:r w:rsidRPr="00C247FB">
              <w:rPr>
                <w:color w:val="002060"/>
              </w:rPr>
              <w:t>0</w:t>
            </w:r>
          </w:p>
        </w:tc>
      </w:tr>
      <w:tr w:rsidR="003C3F5A" w:rsidRPr="00C247FB" w14:paraId="53300A2E"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4394B2" w14:textId="77777777" w:rsidR="003C3F5A" w:rsidRPr="00C247FB" w:rsidRDefault="003C3F5A" w:rsidP="00997082">
            <w:pPr>
              <w:pStyle w:val="rowtabella0"/>
              <w:rPr>
                <w:color w:val="002060"/>
              </w:rPr>
            </w:pPr>
            <w:r w:rsidRPr="00C247FB">
              <w:rPr>
                <w:color w:val="002060"/>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C27E3"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30448"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82FAD"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9BA84"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53C6A"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B558C"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DA7B0" w14:textId="77777777" w:rsidR="003C3F5A" w:rsidRPr="00C247FB" w:rsidRDefault="003C3F5A" w:rsidP="00997082">
            <w:pPr>
              <w:pStyle w:val="rowtabella0"/>
              <w:jc w:val="center"/>
              <w:rPr>
                <w:color w:val="002060"/>
              </w:rPr>
            </w:pPr>
            <w:r w:rsidRPr="00C247F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6DDE2" w14:textId="77777777" w:rsidR="003C3F5A" w:rsidRPr="00C247FB" w:rsidRDefault="003C3F5A" w:rsidP="00997082">
            <w:pPr>
              <w:pStyle w:val="rowtabella0"/>
              <w:jc w:val="center"/>
              <w:rPr>
                <w:color w:val="002060"/>
              </w:rPr>
            </w:pPr>
            <w:r w:rsidRPr="00C247F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B03DD" w14:textId="77777777" w:rsidR="003C3F5A" w:rsidRPr="00C247FB" w:rsidRDefault="003C3F5A" w:rsidP="00997082">
            <w:pPr>
              <w:pStyle w:val="rowtabella0"/>
              <w:jc w:val="center"/>
              <w:rPr>
                <w:color w:val="002060"/>
              </w:rPr>
            </w:pPr>
            <w:r w:rsidRPr="00C247FB">
              <w:rPr>
                <w:color w:val="002060"/>
              </w:rPr>
              <w:t>0</w:t>
            </w:r>
          </w:p>
        </w:tc>
      </w:tr>
      <w:tr w:rsidR="003C3F5A" w:rsidRPr="00C247FB" w14:paraId="0469E1C8"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0358D4" w14:textId="77777777" w:rsidR="003C3F5A" w:rsidRPr="00C247FB" w:rsidRDefault="003C3F5A" w:rsidP="00997082">
            <w:pPr>
              <w:pStyle w:val="rowtabella0"/>
              <w:rPr>
                <w:color w:val="002060"/>
              </w:rPr>
            </w:pPr>
            <w:r w:rsidRPr="00C247FB">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3C038"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1D9EB"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1E158"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E9FB2"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14860"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28D79" w14:textId="77777777" w:rsidR="003C3F5A" w:rsidRPr="00C247FB" w:rsidRDefault="003C3F5A" w:rsidP="00997082">
            <w:pPr>
              <w:pStyle w:val="rowtabella0"/>
              <w:jc w:val="center"/>
              <w:rPr>
                <w:color w:val="002060"/>
              </w:rPr>
            </w:pPr>
            <w:r w:rsidRPr="00C247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A4BDF" w14:textId="77777777" w:rsidR="003C3F5A" w:rsidRPr="00C247FB" w:rsidRDefault="003C3F5A" w:rsidP="00997082">
            <w:pPr>
              <w:pStyle w:val="rowtabella0"/>
              <w:jc w:val="center"/>
              <w:rPr>
                <w:color w:val="002060"/>
              </w:rPr>
            </w:pPr>
            <w:r w:rsidRPr="00C247F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D9FF3" w14:textId="77777777" w:rsidR="003C3F5A" w:rsidRPr="00C247FB" w:rsidRDefault="003C3F5A" w:rsidP="00997082">
            <w:pPr>
              <w:pStyle w:val="rowtabella0"/>
              <w:jc w:val="center"/>
              <w:rPr>
                <w:color w:val="002060"/>
              </w:rPr>
            </w:pPr>
            <w:r w:rsidRPr="00C247F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E0386" w14:textId="77777777" w:rsidR="003C3F5A" w:rsidRPr="00C247FB" w:rsidRDefault="003C3F5A" w:rsidP="00997082">
            <w:pPr>
              <w:pStyle w:val="rowtabella0"/>
              <w:jc w:val="center"/>
              <w:rPr>
                <w:color w:val="002060"/>
              </w:rPr>
            </w:pPr>
            <w:r w:rsidRPr="00C247FB">
              <w:rPr>
                <w:color w:val="002060"/>
              </w:rPr>
              <w:t>0</w:t>
            </w:r>
          </w:p>
        </w:tc>
      </w:tr>
      <w:tr w:rsidR="003C3F5A" w:rsidRPr="00C247FB" w14:paraId="7B878482"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076EAD" w14:textId="77777777" w:rsidR="003C3F5A" w:rsidRPr="00C247FB" w:rsidRDefault="003C3F5A" w:rsidP="00997082">
            <w:pPr>
              <w:pStyle w:val="rowtabella0"/>
              <w:rPr>
                <w:color w:val="002060"/>
              </w:rPr>
            </w:pPr>
            <w:r w:rsidRPr="00C247FB">
              <w:rPr>
                <w:color w:val="002060"/>
              </w:rPr>
              <w:lastRenderedPageBreak/>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DC574"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CCE7A"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A0844"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C12C2"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898A2"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457F2"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E9144" w14:textId="77777777" w:rsidR="003C3F5A" w:rsidRPr="00C247FB" w:rsidRDefault="003C3F5A" w:rsidP="00997082">
            <w:pPr>
              <w:pStyle w:val="rowtabella0"/>
              <w:jc w:val="center"/>
              <w:rPr>
                <w:color w:val="002060"/>
              </w:rPr>
            </w:pPr>
            <w:r w:rsidRPr="00C247F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7B9F0" w14:textId="77777777" w:rsidR="003C3F5A" w:rsidRPr="00C247FB" w:rsidRDefault="003C3F5A" w:rsidP="00997082">
            <w:pPr>
              <w:pStyle w:val="rowtabella0"/>
              <w:jc w:val="center"/>
              <w:rPr>
                <w:color w:val="002060"/>
              </w:rPr>
            </w:pPr>
            <w:r w:rsidRPr="00C247F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51D08" w14:textId="77777777" w:rsidR="003C3F5A" w:rsidRPr="00C247FB" w:rsidRDefault="003C3F5A" w:rsidP="00997082">
            <w:pPr>
              <w:pStyle w:val="rowtabella0"/>
              <w:jc w:val="center"/>
              <w:rPr>
                <w:color w:val="002060"/>
              </w:rPr>
            </w:pPr>
            <w:r w:rsidRPr="00C247FB">
              <w:rPr>
                <w:color w:val="002060"/>
              </w:rPr>
              <w:t>0</w:t>
            </w:r>
          </w:p>
        </w:tc>
      </w:tr>
      <w:tr w:rsidR="003C3F5A" w:rsidRPr="00C247FB" w14:paraId="3A9225FC" w14:textId="77777777" w:rsidTr="0099708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8F36FCE" w14:textId="77777777" w:rsidR="003C3F5A" w:rsidRPr="00C247FB" w:rsidRDefault="003C3F5A" w:rsidP="00997082">
            <w:pPr>
              <w:pStyle w:val="rowtabella0"/>
              <w:rPr>
                <w:color w:val="002060"/>
              </w:rPr>
            </w:pPr>
            <w:proofErr w:type="spellStart"/>
            <w:proofErr w:type="gramStart"/>
            <w:r w:rsidRPr="00C247FB">
              <w:rPr>
                <w:color w:val="002060"/>
              </w:rPr>
              <w:t>sq.B</w:t>
            </w:r>
            <w:proofErr w:type="spellEnd"/>
            <w:proofErr w:type="gramEnd"/>
            <w:r w:rsidRPr="00C247FB">
              <w:rPr>
                <w:color w:val="002060"/>
              </w:rPr>
              <w:t xml:space="preserve"> RECANATI CALCIO A 5 </w:t>
            </w:r>
            <w:proofErr w:type="spellStart"/>
            <w:r w:rsidRPr="00C247FB">
              <w:rPr>
                <w:color w:val="002060"/>
              </w:rPr>
              <w:t>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4FFFC"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D51B2"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3E9C4"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BBE5A"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2345F"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00AC2"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9A40B"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72599"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A0BC3" w14:textId="77777777" w:rsidR="003C3F5A" w:rsidRPr="00C247FB" w:rsidRDefault="003C3F5A" w:rsidP="00997082">
            <w:pPr>
              <w:pStyle w:val="rowtabella0"/>
              <w:jc w:val="center"/>
              <w:rPr>
                <w:color w:val="002060"/>
              </w:rPr>
            </w:pPr>
            <w:r w:rsidRPr="00C247FB">
              <w:rPr>
                <w:color w:val="002060"/>
              </w:rPr>
              <w:t>0</w:t>
            </w:r>
          </w:p>
        </w:tc>
      </w:tr>
    </w:tbl>
    <w:p w14:paraId="13C80EFD" w14:textId="77777777" w:rsidR="003C3F5A" w:rsidRDefault="003C3F5A" w:rsidP="003C3F5A">
      <w:pPr>
        <w:pStyle w:val="breakline"/>
        <w:rPr>
          <w:color w:val="002060"/>
        </w:rPr>
      </w:pPr>
    </w:p>
    <w:p w14:paraId="7CF3BC99" w14:textId="77777777" w:rsidR="003C3F5A" w:rsidRPr="00C247FB" w:rsidRDefault="003C3F5A" w:rsidP="003C3F5A">
      <w:pPr>
        <w:pStyle w:val="titoloprinc0"/>
        <w:rPr>
          <w:color w:val="002060"/>
        </w:rPr>
      </w:pPr>
      <w:bookmarkStart w:id="11" w:name="_Hlk147327484"/>
      <w:r>
        <w:rPr>
          <w:color w:val="002060"/>
        </w:rPr>
        <w:t>PROGRAMMA GARE</w:t>
      </w:r>
    </w:p>
    <w:bookmarkEnd w:id="11"/>
    <w:p w14:paraId="2D973EBB" w14:textId="77777777" w:rsidR="003C3F5A" w:rsidRDefault="003C3F5A" w:rsidP="003C3F5A">
      <w:pPr>
        <w:pStyle w:val="breakline"/>
        <w:rPr>
          <w:rFonts w:eastAsiaTheme="minorEastAsia"/>
          <w:color w:val="002060"/>
        </w:rPr>
      </w:pPr>
    </w:p>
    <w:p w14:paraId="01D28DF7" w14:textId="77777777" w:rsidR="00E56AE0" w:rsidRPr="007E5C64" w:rsidRDefault="00E56AE0" w:rsidP="00E56AE0">
      <w:pPr>
        <w:pStyle w:val="sottotitolocampionato10"/>
        <w:rPr>
          <w:color w:val="002060"/>
        </w:rPr>
      </w:pPr>
      <w:r w:rsidRPr="007E5C64">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80"/>
        <w:gridCol w:w="2005"/>
        <w:gridCol w:w="385"/>
        <w:gridCol w:w="897"/>
        <w:gridCol w:w="1281"/>
        <w:gridCol w:w="1526"/>
        <w:gridCol w:w="1526"/>
      </w:tblGrid>
      <w:tr w:rsidR="00E56AE0" w:rsidRPr="007E5C64" w14:paraId="0F13CB0A" w14:textId="77777777" w:rsidTr="0099708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9CE9C4" w14:textId="77777777" w:rsidR="00E56AE0" w:rsidRPr="007E5C64" w:rsidRDefault="00E56AE0" w:rsidP="00997082">
            <w:pPr>
              <w:pStyle w:val="headertabella0"/>
              <w:rPr>
                <w:color w:val="002060"/>
              </w:rPr>
            </w:pPr>
            <w:r w:rsidRPr="007E5C6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C0BE0C" w14:textId="77777777" w:rsidR="00E56AE0" w:rsidRPr="007E5C64" w:rsidRDefault="00E56AE0" w:rsidP="00997082">
            <w:pPr>
              <w:pStyle w:val="headertabella0"/>
              <w:rPr>
                <w:color w:val="002060"/>
              </w:rPr>
            </w:pPr>
            <w:r w:rsidRPr="007E5C6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47CBE2" w14:textId="77777777" w:rsidR="00E56AE0" w:rsidRPr="007E5C64" w:rsidRDefault="00E56AE0" w:rsidP="00997082">
            <w:pPr>
              <w:pStyle w:val="headertabella0"/>
              <w:rPr>
                <w:color w:val="002060"/>
              </w:rPr>
            </w:pPr>
            <w:r w:rsidRPr="007E5C6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657FA1" w14:textId="77777777" w:rsidR="00E56AE0" w:rsidRPr="007E5C64" w:rsidRDefault="00E56AE0" w:rsidP="00997082">
            <w:pPr>
              <w:pStyle w:val="headertabella0"/>
              <w:rPr>
                <w:color w:val="002060"/>
              </w:rPr>
            </w:pPr>
            <w:r w:rsidRPr="007E5C6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DE3E38" w14:textId="77777777" w:rsidR="00E56AE0" w:rsidRPr="007E5C64" w:rsidRDefault="00E56AE0" w:rsidP="00997082">
            <w:pPr>
              <w:pStyle w:val="headertabella0"/>
              <w:rPr>
                <w:color w:val="002060"/>
              </w:rPr>
            </w:pPr>
            <w:r w:rsidRPr="007E5C6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05D891" w14:textId="77777777" w:rsidR="00E56AE0" w:rsidRPr="007E5C64" w:rsidRDefault="00E56AE0" w:rsidP="00997082">
            <w:pPr>
              <w:pStyle w:val="headertabella0"/>
              <w:rPr>
                <w:color w:val="002060"/>
              </w:rPr>
            </w:pPr>
            <w:proofErr w:type="spellStart"/>
            <w:r w:rsidRPr="007E5C64">
              <w:rPr>
                <w:color w:val="002060"/>
              </w:rPr>
              <w:t>Localita'</w:t>
            </w:r>
            <w:proofErr w:type="spellEnd"/>
            <w:r w:rsidRPr="007E5C6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51ED93" w14:textId="77777777" w:rsidR="00E56AE0" w:rsidRPr="007E5C64" w:rsidRDefault="00E56AE0" w:rsidP="00997082">
            <w:pPr>
              <w:pStyle w:val="headertabella0"/>
              <w:rPr>
                <w:color w:val="002060"/>
              </w:rPr>
            </w:pPr>
            <w:r w:rsidRPr="007E5C64">
              <w:rPr>
                <w:color w:val="002060"/>
              </w:rPr>
              <w:t>Indirizzo Impianto</w:t>
            </w:r>
          </w:p>
        </w:tc>
      </w:tr>
      <w:tr w:rsidR="00E56AE0" w:rsidRPr="007E5C64" w14:paraId="5EF19F85" w14:textId="77777777" w:rsidTr="0099708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60FFAD" w14:textId="77777777" w:rsidR="00E56AE0" w:rsidRPr="007E5C64" w:rsidRDefault="00E56AE0" w:rsidP="00997082">
            <w:pPr>
              <w:pStyle w:val="rowtabella0"/>
              <w:rPr>
                <w:color w:val="002060"/>
              </w:rPr>
            </w:pPr>
            <w:r w:rsidRPr="007E5C64">
              <w:rPr>
                <w:color w:val="002060"/>
              </w:rPr>
              <w:t>CERRETO D ESI C5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3D366F" w14:textId="77777777" w:rsidR="00E56AE0" w:rsidRPr="007E5C64" w:rsidRDefault="00E56AE0" w:rsidP="00997082">
            <w:pPr>
              <w:pStyle w:val="rowtabella0"/>
              <w:rPr>
                <w:color w:val="002060"/>
              </w:rPr>
            </w:pPr>
            <w:r w:rsidRPr="007E5C64">
              <w:rPr>
                <w:color w:val="002060"/>
              </w:rPr>
              <w:t>BULDOG T.N.T. LUCREZIA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5E2F11" w14:textId="77777777" w:rsidR="00E56AE0" w:rsidRPr="007E5C64" w:rsidRDefault="00E56AE0" w:rsidP="00997082">
            <w:pPr>
              <w:pStyle w:val="rowtabella0"/>
              <w:jc w:val="center"/>
              <w:rPr>
                <w:color w:val="002060"/>
              </w:rPr>
            </w:pPr>
            <w:r w:rsidRPr="007E5C6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408AFF" w14:textId="77777777" w:rsidR="00E56AE0" w:rsidRPr="007E5C64" w:rsidRDefault="00E56AE0" w:rsidP="00997082">
            <w:pPr>
              <w:pStyle w:val="rowtabella0"/>
              <w:rPr>
                <w:color w:val="002060"/>
              </w:rPr>
            </w:pPr>
            <w:r w:rsidRPr="007E5C64">
              <w:rPr>
                <w:color w:val="002060"/>
              </w:rPr>
              <w:t>07/10/2023 19:00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214117" w14:textId="77777777" w:rsidR="00E56AE0" w:rsidRPr="007E5C64" w:rsidRDefault="00E56AE0" w:rsidP="00997082">
            <w:pPr>
              <w:pStyle w:val="rowtabella0"/>
              <w:rPr>
                <w:color w:val="002060"/>
              </w:rPr>
            </w:pPr>
            <w:r w:rsidRPr="007E5C64">
              <w:rPr>
                <w:color w:val="002060"/>
              </w:rPr>
              <w:t>5101 PALACARIFAC DI 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CACAC6" w14:textId="77777777" w:rsidR="00E56AE0" w:rsidRPr="007E5C64" w:rsidRDefault="00E56AE0" w:rsidP="00997082">
            <w:pPr>
              <w:pStyle w:val="rowtabella0"/>
              <w:rPr>
                <w:color w:val="002060"/>
              </w:rPr>
            </w:pPr>
            <w:r w:rsidRPr="007E5C64">
              <w:rPr>
                <w:color w:val="002060"/>
              </w:rPr>
              <w:t>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D1E958" w14:textId="77777777" w:rsidR="00E56AE0" w:rsidRPr="007E5C64" w:rsidRDefault="00E56AE0" w:rsidP="00997082">
            <w:pPr>
              <w:pStyle w:val="rowtabella0"/>
              <w:rPr>
                <w:color w:val="002060"/>
              </w:rPr>
            </w:pPr>
            <w:r w:rsidRPr="007E5C64">
              <w:rPr>
                <w:color w:val="002060"/>
              </w:rPr>
              <w:t>VIA VERDI</w:t>
            </w:r>
          </w:p>
        </w:tc>
      </w:tr>
      <w:tr w:rsidR="00E56AE0" w:rsidRPr="007E5C64" w14:paraId="44DE80C2" w14:textId="77777777" w:rsidTr="0099708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681A740" w14:textId="77777777" w:rsidR="00E56AE0" w:rsidRPr="007E5C64" w:rsidRDefault="00E56AE0" w:rsidP="00997082">
            <w:pPr>
              <w:pStyle w:val="rowtabella0"/>
              <w:rPr>
                <w:color w:val="002060"/>
              </w:rPr>
            </w:pPr>
            <w:r w:rsidRPr="007E5C64">
              <w:rPr>
                <w:color w:val="002060"/>
              </w:rPr>
              <w:t>POL.CAGLI SPORT ASSOCIATI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6FA3EB4" w14:textId="77777777" w:rsidR="00E56AE0" w:rsidRPr="007E5C64" w:rsidRDefault="00E56AE0" w:rsidP="00997082">
            <w:pPr>
              <w:pStyle w:val="rowtabella0"/>
              <w:rPr>
                <w:color w:val="002060"/>
              </w:rPr>
            </w:pPr>
            <w:r w:rsidRPr="007E5C64">
              <w:rPr>
                <w:color w:val="002060"/>
              </w:rPr>
              <w:t>C.U.S.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944745B" w14:textId="77777777" w:rsidR="00E56AE0" w:rsidRPr="007E5C64" w:rsidRDefault="00E56AE0" w:rsidP="00997082">
            <w:pPr>
              <w:pStyle w:val="rowtabella0"/>
              <w:jc w:val="center"/>
              <w:rPr>
                <w:color w:val="002060"/>
              </w:rPr>
            </w:pPr>
            <w:r w:rsidRPr="007E5C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2308F4A" w14:textId="77777777" w:rsidR="00E56AE0" w:rsidRPr="007E5C64" w:rsidRDefault="00E56AE0" w:rsidP="00997082">
            <w:pPr>
              <w:pStyle w:val="rowtabella0"/>
              <w:rPr>
                <w:color w:val="002060"/>
              </w:rPr>
            </w:pPr>
            <w:r w:rsidRPr="007E5C64">
              <w:rPr>
                <w:color w:val="002060"/>
              </w:rPr>
              <w:t>07/10/2023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BF5E79E" w14:textId="77777777" w:rsidR="00E56AE0" w:rsidRPr="007E5C64" w:rsidRDefault="00E56AE0" w:rsidP="00997082">
            <w:pPr>
              <w:pStyle w:val="rowtabella0"/>
              <w:rPr>
                <w:color w:val="002060"/>
              </w:rPr>
            </w:pPr>
            <w:r w:rsidRPr="007E5C64">
              <w:rPr>
                <w:color w:val="002060"/>
              </w:rPr>
              <w:t>5455 PALESTRA PANICHI PIERETTI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C37B28" w14:textId="77777777" w:rsidR="00E56AE0" w:rsidRPr="007E5C64" w:rsidRDefault="00E56AE0" w:rsidP="00997082">
            <w:pPr>
              <w:pStyle w:val="rowtabella0"/>
              <w:rPr>
                <w:color w:val="002060"/>
              </w:rPr>
            </w:pPr>
            <w:r w:rsidRPr="007E5C64">
              <w:rPr>
                <w:color w:val="002060"/>
              </w:rPr>
              <w:t>CAGLI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587070" w14:textId="77777777" w:rsidR="00E56AE0" w:rsidRPr="007E5C64" w:rsidRDefault="00E56AE0" w:rsidP="00997082">
            <w:pPr>
              <w:pStyle w:val="rowtabella0"/>
              <w:rPr>
                <w:color w:val="002060"/>
              </w:rPr>
            </w:pPr>
            <w:r w:rsidRPr="007E5C64">
              <w:rPr>
                <w:color w:val="002060"/>
              </w:rPr>
              <w:t>VIA BRAMANTE</w:t>
            </w:r>
          </w:p>
        </w:tc>
      </w:tr>
      <w:tr w:rsidR="00E56AE0" w:rsidRPr="007E5C64" w14:paraId="18C5E4E3" w14:textId="77777777" w:rsidTr="0099708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6FE66EC" w14:textId="77777777" w:rsidR="00E56AE0" w:rsidRPr="007E5C64" w:rsidRDefault="00E56AE0" w:rsidP="00997082">
            <w:pPr>
              <w:pStyle w:val="rowtabella0"/>
              <w:rPr>
                <w:color w:val="002060"/>
              </w:rPr>
            </w:pPr>
            <w:r w:rsidRPr="007E5C64">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8BF3A6A" w14:textId="77777777" w:rsidR="00E56AE0" w:rsidRPr="007E5C64" w:rsidRDefault="00E56AE0" w:rsidP="00997082">
            <w:pPr>
              <w:pStyle w:val="rowtabella0"/>
              <w:rPr>
                <w:color w:val="002060"/>
              </w:rPr>
            </w:pPr>
            <w:r w:rsidRPr="007E5C64">
              <w:rPr>
                <w:color w:val="002060"/>
              </w:rPr>
              <w:t xml:space="preserve">AUDAX 1970 </w:t>
            </w:r>
            <w:proofErr w:type="gramStart"/>
            <w:r w:rsidRPr="007E5C64">
              <w:rPr>
                <w:color w:val="002060"/>
              </w:rPr>
              <w:t>S.ANGELO</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B309D58" w14:textId="77777777" w:rsidR="00E56AE0" w:rsidRPr="007E5C64" w:rsidRDefault="00E56AE0" w:rsidP="00997082">
            <w:pPr>
              <w:pStyle w:val="rowtabella0"/>
              <w:jc w:val="center"/>
              <w:rPr>
                <w:color w:val="002060"/>
              </w:rPr>
            </w:pPr>
            <w:r w:rsidRPr="007E5C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3111296" w14:textId="77777777" w:rsidR="00E56AE0" w:rsidRPr="007E5C64" w:rsidRDefault="00E56AE0" w:rsidP="00997082">
            <w:pPr>
              <w:pStyle w:val="rowtabella0"/>
              <w:rPr>
                <w:color w:val="002060"/>
              </w:rPr>
            </w:pPr>
            <w:r w:rsidRPr="007E5C64">
              <w:rPr>
                <w:color w:val="002060"/>
              </w:rPr>
              <w:t>08/10/2023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102C142" w14:textId="77777777" w:rsidR="00E56AE0" w:rsidRPr="007E5C64" w:rsidRDefault="00E56AE0" w:rsidP="00997082">
            <w:pPr>
              <w:pStyle w:val="rowtabella0"/>
              <w:rPr>
                <w:color w:val="002060"/>
              </w:rPr>
            </w:pPr>
            <w:r w:rsidRPr="007E5C64">
              <w:rPr>
                <w:color w:val="002060"/>
              </w:rPr>
              <w:t xml:space="preserve">5429 PAL.COM. </w:t>
            </w:r>
            <w:proofErr w:type="gramStart"/>
            <w:r w:rsidRPr="007E5C64">
              <w:rPr>
                <w:color w:val="002060"/>
              </w:rPr>
              <w:t>S.MICHELE</w:t>
            </w:r>
            <w:proofErr w:type="gramEnd"/>
            <w:r w:rsidRPr="007E5C64">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BCE6BC" w14:textId="77777777" w:rsidR="00E56AE0" w:rsidRPr="007E5C64" w:rsidRDefault="00E56AE0" w:rsidP="00997082">
            <w:pPr>
              <w:pStyle w:val="rowtabella0"/>
              <w:rPr>
                <w:color w:val="002060"/>
              </w:rPr>
            </w:pPr>
            <w:r w:rsidRPr="007E5C64">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EC7809" w14:textId="77777777" w:rsidR="00E56AE0" w:rsidRPr="007E5C64" w:rsidRDefault="00E56AE0" w:rsidP="00997082">
            <w:pPr>
              <w:pStyle w:val="rowtabella0"/>
              <w:rPr>
                <w:color w:val="002060"/>
              </w:rPr>
            </w:pPr>
            <w:r w:rsidRPr="007E5C64">
              <w:rPr>
                <w:color w:val="002060"/>
              </w:rPr>
              <w:t>VIA LORETO</w:t>
            </w:r>
          </w:p>
        </w:tc>
      </w:tr>
      <w:tr w:rsidR="00E56AE0" w:rsidRPr="007E5C64" w14:paraId="6BCBEE22" w14:textId="77777777" w:rsidTr="0099708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AEA965A" w14:textId="77777777" w:rsidR="00E56AE0" w:rsidRPr="007E5C64" w:rsidRDefault="00E56AE0" w:rsidP="00997082">
            <w:pPr>
              <w:pStyle w:val="rowtabella0"/>
              <w:rPr>
                <w:color w:val="002060"/>
              </w:rPr>
            </w:pPr>
            <w:r w:rsidRPr="007E5C64">
              <w:rPr>
                <w:color w:val="002060"/>
              </w:rPr>
              <w:t>CALCIO A 5 CORINALDO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496FC40" w14:textId="77777777" w:rsidR="00E56AE0" w:rsidRPr="007E5C64" w:rsidRDefault="00E56AE0" w:rsidP="00997082">
            <w:pPr>
              <w:pStyle w:val="rowtabella0"/>
              <w:rPr>
                <w:color w:val="002060"/>
              </w:rPr>
            </w:pPr>
            <w:r w:rsidRPr="007E5C64">
              <w:rPr>
                <w:color w:val="002060"/>
              </w:rPr>
              <w:t>TAVERNELLE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F57D8F8" w14:textId="77777777" w:rsidR="00E56AE0" w:rsidRPr="007E5C64" w:rsidRDefault="00E56AE0" w:rsidP="00997082">
            <w:pPr>
              <w:pStyle w:val="rowtabella0"/>
              <w:jc w:val="center"/>
              <w:rPr>
                <w:color w:val="002060"/>
              </w:rPr>
            </w:pPr>
            <w:r w:rsidRPr="007E5C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82BAB5C" w14:textId="77777777" w:rsidR="00E56AE0" w:rsidRPr="007E5C64" w:rsidRDefault="00E56AE0" w:rsidP="00997082">
            <w:pPr>
              <w:pStyle w:val="rowtabella0"/>
              <w:rPr>
                <w:color w:val="002060"/>
              </w:rPr>
            </w:pPr>
            <w:r w:rsidRPr="007E5C64">
              <w:rPr>
                <w:color w:val="002060"/>
              </w:rPr>
              <w:t>08/10/2023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E59DFA1" w14:textId="77777777" w:rsidR="00E56AE0" w:rsidRPr="007E5C64" w:rsidRDefault="00E56AE0" w:rsidP="00997082">
            <w:pPr>
              <w:pStyle w:val="rowtabella0"/>
              <w:rPr>
                <w:color w:val="002060"/>
              </w:rPr>
            </w:pPr>
            <w:r w:rsidRPr="007E5C64">
              <w:rPr>
                <w:color w:val="002060"/>
              </w:rPr>
              <w:t>5301 NUOVO PALAS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E52352" w14:textId="77777777" w:rsidR="00E56AE0" w:rsidRPr="007E5C64" w:rsidRDefault="00E56AE0" w:rsidP="00997082">
            <w:pPr>
              <w:pStyle w:val="rowtabella0"/>
              <w:rPr>
                <w:color w:val="002060"/>
              </w:rPr>
            </w:pPr>
            <w:r w:rsidRPr="007E5C64">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88AFC5" w14:textId="77777777" w:rsidR="00E56AE0" w:rsidRPr="007E5C64" w:rsidRDefault="00E56AE0" w:rsidP="00997082">
            <w:pPr>
              <w:pStyle w:val="rowtabella0"/>
              <w:rPr>
                <w:color w:val="002060"/>
              </w:rPr>
            </w:pPr>
            <w:r w:rsidRPr="007E5C64">
              <w:rPr>
                <w:color w:val="002060"/>
              </w:rPr>
              <w:t>STR.DEL BURELLO LOC.VAL NEVOLA</w:t>
            </w:r>
          </w:p>
        </w:tc>
      </w:tr>
      <w:tr w:rsidR="00E56AE0" w:rsidRPr="007E5C64" w14:paraId="3A666D61" w14:textId="77777777" w:rsidTr="0099708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7B78D4" w14:textId="77777777" w:rsidR="00E56AE0" w:rsidRPr="007E5C64" w:rsidRDefault="00E56AE0" w:rsidP="00997082">
            <w:pPr>
              <w:pStyle w:val="rowtabella0"/>
              <w:rPr>
                <w:color w:val="002060"/>
              </w:rPr>
            </w:pPr>
            <w:r w:rsidRPr="007E5C64">
              <w:rPr>
                <w:color w:val="002060"/>
              </w:rPr>
              <w:t xml:space="preserve">ITALSERVICE C5 </w:t>
            </w:r>
            <w:proofErr w:type="spellStart"/>
            <w:proofErr w:type="gramStart"/>
            <w:r w:rsidRPr="007E5C64">
              <w:rPr>
                <w:color w:val="002060"/>
              </w:rPr>
              <w:t>sq.B</w:t>
            </w:r>
            <w:proofErr w:type="spellEnd"/>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D714D6" w14:textId="77777777" w:rsidR="00E56AE0" w:rsidRPr="007E5C64" w:rsidRDefault="00E56AE0" w:rsidP="00997082">
            <w:pPr>
              <w:pStyle w:val="rowtabella0"/>
              <w:rPr>
                <w:color w:val="002060"/>
              </w:rPr>
            </w:pPr>
            <w:r w:rsidRPr="007E5C64">
              <w:rPr>
                <w:color w:val="002060"/>
              </w:rPr>
              <w:t xml:space="preserve">AMICI DEL </w:t>
            </w:r>
            <w:proofErr w:type="spellStart"/>
            <w:r w:rsidRPr="007E5C64">
              <w:rPr>
                <w:color w:val="002060"/>
              </w:rPr>
              <w:t>CENTROSOCIOsq.B</w:t>
            </w:r>
            <w:proofErr w:type="spell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473BF2" w14:textId="77777777" w:rsidR="00E56AE0" w:rsidRPr="007E5C64" w:rsidRDefault="00E56AE0" w:rsidP="00997082">
            <w:pPr>
              <w:pStyle w:val="rowtabella0"/>
              <w:jc w:val="center"/>
              <w:rPr>
                <w:color w:val="002060"/>
              </w:rPr>
            </w:pPr>
            <w:r w:rsidRPr="007E5C6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D38376" w14:textId="77777777" w:rsidR="00E56AE0" w:rsidRPr="007E5C64" w:rsidRDefault="00E56AE0" w:rsidP="00997082">
            <w:pPr>
              <w:pStyle w:val="rowtabella0"/>
              <w:rPr>
                <w:color w:val="002060"/>
              </w:rPr>
            </w:pPr>
            <w:r w:rsidRPr="007E5C64">
              <w:rPr>
                <w:color w:val="002060"/>
              </w:rPr>
              <w:t>08/10/2023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6729D1" w14:textId="77777777" w:rsidR="00E56AE0" w:rsidRPr="007E5C64" w:rsidRDefault="00E56AE0" w:rsidP="00997082">
            <w:pPr>
              <w:pStyle w:val="rowtabella0"/>
              <w:rPr>
                <w:color w:val="002060"/>
              </w:rPr>
            </w:pPr>
            <w:r w:rsidRPr="007E5C64">
              <w:rPr>
                <w:color w:val="002060"/>
              </w:rPr>
              <w:t>5423 PALAS.MONTECCHIO "PALADIONIGI"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BC42F7" w14:textId="77777777" w:rsidR="00E56AE0" w:rsidRPr="007E5C64" w:rsidRDefault="00E56AE0" w:rsidP="00997082">
            <w:pPr>
              <w:pStyle w:val="rowtabella0"/>
              <w:rPr>
                <w:color w:val="002060"/>
              </w:rPr>
            </w:pPr>
            <w:r w:rsidRPr="007E5C64">
              <w:rPr>
                <w:color w:val="002060"/>
              </w:rPr>
              <w:t>VALLEFOGLIA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61EA4E" w14:textId="77777777" w:rsidR="00E56AE0" w:rsidRPr="007E5C64" w:rsidRDefault="00E56AE0" w:rsidP="00997082">
            <w:pPr>
              <w:pStyle w:val="rowtabella0"/>
              <w:rPr>
                <w:color w:val="002060"/>
              </w:rPr>
            </w:pPr>
            <w:r w:rsidRPr="007E5C64">
              <w:rPr>
                <w:color w:val="002060"/>
              </w:rPr>
              <w:t>VIA MAZZINI</w:t>
            </w:r>
          </w:p>
        </w:tc>
      </w:tr>
    </w:tbl>
    <w:p w14:paraId="067F012D" w14:textId="77777777" w:rsidR="00E56AE0" w:rsidRPr="007E5C64" w:rsidRDefault="00E56AE0" w:rsidP="00E56AE0">
      <w:pPr>
        <w:pStyle w:val="breakline"/>
        <w:rPr>
          <w:rFonts w:eastAsiaTheme="minorEastAsia"/>
          <w:color w:val="002060"/>
        </w:rPr>
      </w:pPr>
    </w:p>
    <w:p w14:paraId="515CD424" w14:textId="77777777" w:rsidR="00E56AE0" w:rsidRPr="007E5C64" w:rsidRDefault="00E56AE0" w:rsidP="00E56AE0">
      <w:pPr>
        <w:pStyle w:val="breakline"/>
        <w:rPr>
          <w:color w:val="002060"/>
        </w:rPr>
      </w:pPr>
    </w:p>
    <w:p w14:paraId="71435D24" w14:textId="77777777" w:rsidR="00E56AE0" w:rsidRPr="007E5C64" w:rsidRDefault="00E56AE0" w:rsidP="00E56AE0">
      <w:pPr>
        <w:pStyle w:val="breakline"/>
        <w:rPr>
          <w:color w:val="002060"/>
        </w:rPr>
      </w:pPr>
    </w:p>
    <w:p w14:paraId="405915C7" w14:textId="77777777" w:rsidR="00E56AE0" w:rsidRPr="007E5C64" w:rsidRDefault="00E56AE0" w:rsidP="00E56AE0">
      <w:pPr>
        <w:pStyle w:val="sottotitolocampionato10"/>
        <w:rPr>
          <w:color w:val="002060"/>
        </w:rPr>
      </w:pPr>
      <w:r w:rsidRPr="007E5C64">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E56AE0" w:rsidRPr="007E5C64" w14:paraId="558C17D1" w14:textId="77777777" w:rsidTr="0099708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A55C1E" w14:textId="77777777" w:rsidR="00E56AE0" w:rsidRPr="007E5C64" w:rsidRDefault="00E56AE0" w:rsidP="00997082">
            <w:pPr>
              <w:pStyle w:val="headertabella0"/>
              <w:rPr>
                <w:color w:val="002060"/>
              </w:rPr>
            </w:pPr>
            <w:r w:rsidRPr="007E5C6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CBC928" w14:textId="77777777" w:rsidR="00E56AE0" w:rsidRPr="007E5C64" w:rsidRDefault="00E56AE0" w:rsidP="00997082">
            <w:pPr>
              <w:pStyle w:val="headertabella0"/>
              <w:rPr>
                <w:color w:val="002060"/>
              </w:rPr>
            </w:pPr>
            <w:r w:rsidRPr="007E5C6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F0F0B4" w14:textId="77777777" w:rsidR="00E56AE0" w:rsidRPr="007E5C64" w:rsidRDefault="00E56AE0" w:rsidP="00997082">
            <w:pPr>
              <w:pStyle w:val="headertabella0"/>
              <w:rPr>
                <w:color w:val="002060"/>
              </w:rPr>
            </w:pPr>
            <w:r w:rsidRPr="007E5C6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4EF5D1" w14:textId="77777777" w:rsidR="00E56AE0" w:rsidRPr="007E5C64" w:rsidRDefault="00E56AE0" w:rsidP="00997082">
            <w:pPr>
              <w:pStyle w:val="headertabella0"/>
              <w:rPr>
                <w:color w:val="002060"/>
              </w:rPr>
            </w:pPr>
            <w:r w:rsidRPr="007E5C6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393742" w14:textId="77777777" w:rsidR="00E56AE0" w:rsidRPr="007E5C64" w:rsidRDefault="00E56AE0" w:rsidP="00997082">
            <w:pPr>
              <w:pStyle w:val="headertabella0"/>
              <w:rPr>
                <w:color w:val="002060"/>
              </w:rPr>
            </w:pPr>
            <w:r w:rsidRPr="007E5C6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099AC6" w14:textId="77777777" w:rsidR="00E56AE0" w:rsidRPr="007E5C64" w:rsidRDefault="00E56AE0" w:rsidP="00997082">
            <w:pPr>
              <w:pStyle w:val="headertabella0"/>
              <w:rPr>
                <w:color w:val="002060"/>
              </w:rPr>
            </w:pPr>
            <w:proofErr w:type="spellStart"/>
            <w:r w:rsidRPr="007E5C64">
              <w:rPr>
                <w:color w:val="002060"/>
              </w:rPr>
              <w:t>Localita'</w:t>
            </w:r>
            <w:proofErr w:type="spellEnd"/>
            <w:r w:rsidRPr="007E5C6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834F74" w14:textId="77777777" w:rsidR="00E56AE0" w:rsidRPr="007E5C64" w:rsidRDefault="00E56AE0" w:rsidP="00997082">
            <w:pPr>
              <w:pStyle w:val="headertabella0"/>
              <w:rPr>
                <w:color w:val="002060"/>
              </w:rPr>
            </w:pPr>
            <w:r w:rsidRPr="007E5C64">
              <w:rPr>
                <w:color w:val="002060"/>
              </w:rPr>
              <w:t>Indirizzo Impianto</w:t>
            </w:r>
          </w:p>
        </w:tc>
      </w:tr>
      <w:tr w:rsidR="00E56AE0" w:rsidRPr="007E5C64" w14:paraId="358495FC" w14:textId="77777777" w:rsidTr="00997082">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A7A7E5F" w14:textId="77777777" w:rsidR="00E56AE0" w:rsidRPr="007E5C64" w:rsidRDefault="00E56AE0" w:rsidP="00997082">
            <w:pPr>
              <w:pStyle w:val="rowtabella0"/>
              <w:rPr>
                <w:color w:val="002060"/>
              </w:rPr>
            </w:pPr>
            <w:r w:rsidRPr="007E5C64">
              <w:rPr>
                <w:color w:val="002060"/>
              </w:rPr>
              <w:t>RECANATI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4EED5C" w14:textId="77777777" w:rsidR="00E56AE0" w:rsidRPr="007E5C64" w:rsidRDefault="00E56AE0" w:rsidP="00997082">
            <w:pPr>
              <w:pStyle w:val="rowtabella0"/>
              <w:rPr>
                <w:color w:val="002060"/>
              </w:rPr>
            </w:pPr>
            <w:r w:rsidRPr="007E5C64">
              <w:rPr>
                <w:color w:val="002060"/>
              </w:rPr>
              <w:t>GROTTACCIA 2005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F4BD2A" w14:textId="77777777" w:rsidR="00E56AE0" w:rsidRPr="007E5C64" w:rsidRDefault="00E56AE0" w:rsidP="00997082">
            <w:pPr>
              <w:pStyle w:val="rowtabella0"/>
              <w:jc w:val="center"/>
              <w:rPr>
                <w:color w:val="002060"/>
              </w:rPr>
            </w:pPr>
            <w:r w:rsidRPr="007E5C6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09A676" w14:textId="77777777" w:rsidR="00E56AE0" w:rsidRPr="007E5C64" w:rsidRDefault="00E56AE0" w:rsidP="00997082">
            <w:pPr>
              <w:pStyle w:val="rowtabella0"/>
              <w:rPr>
                <w:color w:val="002060"/>
              </w:rPr>
            </w:pPr>
            <w:r w:rsidRPr="007E5C64">
              <w:rPr>
                <w:color w:val="002060"/>
              </w:rPr>
              <w:t>05/10/2023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43CB2A" w14:textId="77777777" w:rsidR="00E56AE0" w:rsidRPr="007E5C64" w:rsidRDefault="00E56AE0" w:rsidP="00997082">
            <w:pPr>
              <w:pStyle w:val="rowtabella0"/>
              <w:rPr>
                <w:color w:val="002060"/>
              </w:rPr>
            </w:pPr>
            <w:r w:rsidRPr="007E5C64">
              <w:rPr>
                <w:color w:val="002060"/>
              </w:rPr>
              <w:t>5294 CENTRO SPORTIVO RECANATESE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D60357" w14:textId="77777777" w:rsidR="00E56AE0" w:rsidRPr="007E5C64" w:rsidRDefault="00E56AE0" w:rsidP="00997082">
            <w:pPr>
              <w:pStyle w:val="rowtabella0"/>
              <w:rPr>
                <w:color w:val="002060"/>
              </w:rPr>
            </w:pPr>
            <w:r w:rsidRPr="007E5C64">
              <w:rPr>
                <w:color w:val="002060"/>
              </w:rPr>
              <w:t>RECANATI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4B0ED4" w14:textId="77777777" w:rsidR="00E56AE0" w:rsidRPr="007E5C64" w:rsidRDefault="00E56AE0" w:rsidP="00997082">
            <w:pPr>
              <w:pStyle w:val="rowtabella0"/>
              <w:rPr>
                <w:color w:val="002060"/>
              </w:rPr>
            </w:pPr>
            <w:r w:rsidRPr="007E5C64">
              <w:rPr>
                <w:color w:val="002060"/>
              </w:rPr>
              <w:t>VIA ALDO MORO</w:t>
            </w:r>
          </w:p>
        </w:tc>
      </w:tr>
    </w:tbl>
    <w:p w14:paraId="3A7ABC83" w14:textId="77777777" w:rsidR="00E56AE0" w:rsidRPr="007E5C64" w:rsidRDefault="00E56AE0" w:rsidP="00E56AE0">
      <w:pPr>
        <w:pStyle w:val="breakline"/>
        <w:rPr>
          <w:rFonts w:eastAsiaTheme="minorEastAsia"/>
          <w:color w:val="002060"/>
        </w:rPr>
      </w:pPr>
    </w:p>
    <w:p w14:paraId="119ED0DF" w14:textId="77777777" w:rsidR="00E56AE0" w:rsidRPr="007E5C64" w:rsidRDefault="00E56AE0" w:rsidP="00E56AE0">
      <w:pPr>
        <w:pStyle w:val="breakline"/>
        <w:rPr>
          <w:color w:val="002060"/>
        </w:rPr>
      </w:pPr>
    </w:p>
    <w:p w14:paraId="14BFC857" w14:textId="77777777" w:rsidR="00E56AE0" w:rsidRPr="007E5C64" w:rsidRDefault="00E56AE0" w:rsidP="00E56AE0">
      <w:pPr>
        <w:pStyle w:val="breakline"/>
        <w:rPr>
          <w:color w:val="002060"/>
        </w:rPr>
      </w:pPr>
    </w:p>
    <w:p w14:paraId="1C757678" w14:textId="77777777" w:rsidR="00E56AE0" w:rsidRPr="007E5C64" w:rsidRDefault="00E56AE0" w:rsidP="00E56AE0">
      <w:pPr>
        <w:pStyle w:val="sottotitolocampionato10"/>
        <w:rPr>
          <w:color w:val="002060"/>
        </w:rPr>
      </w:pPr>
      <w:r w:rsidRPr="007E5C64">
        <w:rPr>
          <w:color w:val="002060"/>
        </w:rPr>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15"/>
        <w:gridCol w:w="385"/>
        <w:gridCol w:w="898"/>
        <w:gridCol w:w="1199"/>
        <w:gridCol w:w="1547"/>
        <w:gridCol w:w="1547"/>
      </w:tblGrid>
      <w:tr w:rsidR="00E56AE0" w:rsidRPr="007E5C64" w14:paraId="24A64FBB" w14:textId="77777777" w:rsidTr="0099708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4E8A4C" w14:textId="77777777" w:rsidR="00E56AE0" w:rsidRPr="007E5C64" w:rsidRDefault="00E56AE0" w:rsidP="00997082">
            <w:pPr>
              <w:pStyle w:val="headertabella0"/>
              <w:rPr>
                <w:color w:val="002060"/>
              </w:rPr>
            </w:pPr>
            <w:r w:rsidRPr="007E5C6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1C6200" w14:textId="77777777" w:rsidR="00E56AE0" w:rsidRPr="007E5C64" w:rsidRDefault="00E56AE0" w:rsidP="00997082">
            <w:pPr>
              <w:pStyle w:val="headertabella0"/>
              <w:rPr>
                <w:color w:val="002060"/>
              </w:rPr>
            </w:pPr>
            <w:r w:rsidRPr="007E5C6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E84C0D" w14:textId="77777777" w:rsidR="00E56AE0" w:rsidRPr="007E5C64" w:rsidRDefault="00E56AE0" w:rsidP="00997082">
            <w:pPr>
              <w:pStyle w:val="headertabella0"/>
              <w:rPr>
                <w:color w:val="002060"/>
              </w:rPr>
            </w:pPr>
            <w:r w:rsidRPr="007E5C6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BA7573" w14:textId="77777777" w:rsidR="00E56AE0" w:rsidRPr="007E5C64" w:rsidRDefault="00E56AE0" w:rsidP="00997082">
            <w:pPr>
              <w:pStyle w:val="headertabella0"/>
              <w:rPr>
                <w:color w:val="002060"/>
              </w:rPr>
            </w:pPr>
            <w:r w:rsidRPr="007E5C6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3897BE" w14:textId="77777777" w:rsidR="00E56AE0" w:rsidRPr="007E5C64" w:rsidRDefault="00E56AE0" w:rsidP="00997082">
            <w:pPr>
              <w:pStyle w:val="headertabella0"/>
              <w:rPr>
                <w:color w:val="002060"/>
              </w:rPr>
            </w:pPr>
            <w:r w:rsidRPr="007E5C6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221B22" w14:textId="77777777" w:rsidR="00E56AE0" w:rsidRPr="007E5C64" w:rsidRDefault="00E56AE0" w:rsidP="00997082">
            <w:pPr>
              <w:pStyle w:val="headertabella0"/>
              <w:rPr>
                <w:color w:val="002060"/>
              </w:rPr>
            </w:pPr>
            <w:proofErr w:type="spellStart"/>
            <w:r w:rsidRPr="007E5C64">
              <w:rPr>
                <w:color w:val="002060"/>
              </w:rPr>
              <w:t>Localita'</w:t>
            </w:r>
            <w:proofErr w:type="spellEnd"/>
            <w:r w:rsidRPr="007E5C6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77A94A" w14:textId="77777777" w:rsidR="00E56AE0" w:rsidRPr="007E5C64" w:rsidRDefault="00E56AE0" w:rsidP="00997082">
            <w:pPr>
              <w:pStyle w:val="headertabella0"/>
              <w:rPr>
                <w:color w:val="002060"/>
              </w:rPr>
            </w:pPr>
            <w:r w:rsidRPr="007E5C64">
              <w:rPr>
                <w:color w:val="002060"/>
              </w:rPr>
              <w:t>Indirizzo Impianto</w:t>
            </w:r>
          </w:p>
        </w:tc>
      </w:tr>
      <w:tr w:rsidR="00E56AE0" w:rsidRPr="007E5C64" w14:paraId="6A43F5F2" w14:textId="77777777" w:rsidTr="0099708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B4D763A" w14:textId="77777777" w:rsidR="00E56AE0" w:rsidRPr="007E5C64" w:rsidRDefault="00E56AE0" w:rsidP="00997082">
            <w:pPr>
              <w:pStyle w:val="rowtabella0"/>
              <w:rPr>
                <w:color w:val="002060"/>
              </w:rPr>
            </w:pPr>
            <w:r w:rsidRPr="007E5C64">
              <w:rPr>
                <w:color w:val="002060"/>
              </w:rPr>
              <w:t xml:space="preserve">RECANATI CALCIO A 5 </w:t>
            </w:r>
            <w:proofErr w:type="spellStart"/>
            <w:proofErr w:type="gramStart"/>
            <w:r w:rsidRPr="007E5C64">
              <w:rPr>
                <w:color w:val="002060"/>
              </w:rPr>
              <w:t>q.B</w:t>
            </w:r>
            <w:proofErr w:type="spellEnd"/>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BD58E1" w14:textId="77777777" w:rsidR="00E56AE0" w:rsidRPr="007E5C64" w:rsidRDefault="00E56AE0" w:rsidP="00997082">
            <w:pPr>
              <w:pStyle w:val="rowtabella0"/>
              <w:rPr>
                <w:color w:val="002060"/>
              </w:rPr>
            </w:pPr>
            <w:r w:rsidRPr="007E5C64">
              <w:rPr>
                <w:color w:val="002060"/>
              </w:rPr>
              <w:t>BORGO ROSSELLI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075FFE" w14:textId="77777777" w:rsidR="00E56AE0" w:rsidRPr="007E5C64" w:rsidRDefault="00E56AE0" w:rsidP="00997082">
            <w:pPr>
              <w:pStyle w:val="rowtabella0"/>
              <w:jc w:val="center"/>
              <w:rPr>
                <w:color w:val="002060"/>
              </w:rPr>
            </w:pPr>
            <w:r w:rsidRPr="007E5C6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FA6C36" w14:textId="77777777" w:rsidR="00E56AE0" w:rsidRPr="007E5C64" w:rsidRDefault="00E56AE0" w:rsidP="00997082">
            <w:pPr>
              <w:pStyle w:val="rowtabella0"/>
              <w:rPr>
                <w:color w:val="002060"/>
              </w:rPr>
            </w:pPr>
            <w:r w:rsidRPr="007E5C64">
              <w:rPr>
                <w:color w:val="002060"/>
              </w:rPr>
              <w:t>07/10/2023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1644C3" w14:textId="77777777" w:rsidR="00E56AE0" w:rsidRPr="007E5C64" w:rsidRDefault="00E56AE0" w:rsidP="00997082">
            <w:pPr>
              <w:pStyle w:val="rowtabella0"/>
              <w:rPr>
                <w:color w:val="002060"/>
              </w:rPr>
            </w:pPr>
            <w:r w:rsidRPr="007E5C64">
              <w:rPr>
                <w:color w:val="002060"/>
              </w:rPr>
              <w:t>5294 CENTRO SPORTIVO RECANATESE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58AAF4" w14:textId="77777777" w:rsidR="00E56AE0" w:rsidRPr="007E5C64" w:rsidRDefault="00E56AE0" w:rsidP="00997082">
            <w:pPr>
              <w:pStyle w:val="rowtabella0"/>
              <w:rPr>
                <w:color w:val="002060"/>
              </w:rPr>
            </w:pPr>
            <w:r w:rsidRPr="007E5C64">
              <w:rPr>
                <w:color w:val="002060"/>
              </w:rPr>
              <w:t>RECANATI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A342BC" w14:textId="77777777" w:rsidR="00E56AE0" w:rsidRPr="007E5C64" w:rsidRDefault="00E56AE0" w:rsidP="00997082">
            <w:pPr>
              <w:pStyle w:val="rowtabella0"/>
              <w:rPr>
                <w:color w:val="002060"/>
              </w:rPr>
            </w:pPr>
            <w:r w:rsidRPr="007E5C64">
              <w:rPr>
                <w:color w:val="002060"/>
              </w:rPr>
              <w:t>VIA ALDO MORO</w:t>
            </w:r>
          </w:p>
        </w:tc>
      </w:tr>
      <w:tr w:rsidR="00E56AE0" w:rsidRPr="007E5C64" w14:paraId="7ABD4DEE" w14:textId="77777777" w:rsidTr="0099708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C3F21F9" w14:textId="77777777" w:rsidR="00E56AE0" w:rsidRPr="007E5C64" w:rsidRDefault="00E56AE0" w:rsidP="00997082">
            <w:pPr>
              <w:pStyle w:val="rowtabella0"/>
              <w:rPr>
                <w:color w:val="002060"/>
              </w:rPr>
            </w:pPr>
            <w:r w:rsidRPr="007E5C64">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D073E3A" w14:textId="77777777" w:rsidR="00E56AE0" w:rsidRPr="007E5C64" w:rsidRDefault="00E56AE0" w:rsidP="00997082">
            <w:pPr>
              <w:pStyle w:val="rowtabella0"/>
              <w:rPr>
                <w:color w:val="002060"/>
              </w:rPr>
            </w:pPr>
            <w:r w:rsidRPr="007E5C64">
              <w:rPr>
                <w:color w:val="002060"/>
              </w:rPr>
              <w:t>ASCOLI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9EAF8B6" w14:textId="77777777" w:rsidR="00E56AE0" w:rsidRPr="007E5C64" w:rsidRDefault="00E56AE0" w:rsidP="00997082">
            <w:pPr>
              <w:pStyle w:val="rowtabella0"/>
              <w:jc w:val="center"/>
              <w:rPr>
                <w:color w:val="002060"/>
              </w:rPr>
            </w:pPr>
            <w:r w:rsidRPr="007E5C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6541617" w14:textId="77777777" w:rsidR="00E56AE0" w:rsidRPr="007E5C64" w:rsidRDefault="00E56AE0" w:rsidP="00997082">
            <w:pPr>
              <w:pStyle w:val="rowtabella0"/>
              <w:rPr>
                <w:color w:val="002060"/>
              </w:rPr>
            </w:pPr>
            <w:r w:rsidRPr="007E5C64">
              <w:rPr>
                <w:color w:val="002060"/>
              </w:rPr>
              <w:t>08/10/2023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2E03E22" w14:textId="77777777" w:rsidR="00E56AE0" w:rsidRPr="007E5C64" w:rsidRDefault="00E56AE0" w:rsidP="00997082">
            <w:pPr>
              <w:pStyle w:val="rowtabella0"/>
              <w:rPr>
                <w:color w:val="002060"/>
              </w:rPr>
            </w:pPr>
            <w:r w:rsidRPr="007E5C64">
              <w:rPr>
                <w:color w:val="002060"/>
              </w:rPr>
              <w:t>5206 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BC66A8" w14:textId="77777777" w:rsidR="00E56AE0" w:rsidRPr="007E5C64" w:rsidRDefault="00E56AE0" w:rsidP="00997082">
            <w:pPr>
              <w:pStyle w:val="rowtabella0"/>
              <w:rPr>
                <w:color w:val="002060"/>
              </w:rPr>
            </w:pPr>
            <w:r w:rsidRPr="007E5C64">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BB1FBC" w14:textId="77777777" w:rsidR="00E56AE0" w:rsidRPr="007E5C64" w:rsidRDefault="00E56AE0" w:rsidP="00997082">
            <w:pPr>
              <w:pStyle w:val="rowtabella0"/>
              <w:rPr>
                <w:color w:val="002060"/>
              </w:rPr>
            </w:pPr>
            <w:r w:rsidRPr="007E5C64">
              <w:rPr>
                <w:color w:val="002060"/>
              </w:rPr>
              <w:t>VIA DELLA REPUBBLICA</w:t>
            </w:r>
          </w:p>
        </w:tc>
      </w:tr>
      <w:tr w:rsidR="00E56AE0" w:rsidRPr="007E5C64" w14:paraId="0C593ECF" w14:textId="77777777" w:rsidTr="0099708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B638D1C" w14:textId="77777777" w:rsidR="00E56AE0" w:rsidRPr="007E5C64" w:rsidRDefault="00E56AE0" w:rsidP="00997082">
            <w:pPr>
              <w:pStyle w:val="rowtabella0"/>
              <w:rPr>
                <w:color w:val="002060"/>
              </w:rPr>
            </w:pPr>
            <w:r w:rsidRPr="007E5C64">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5294982" w14:textId="77777777" w:rsidR="00E56AE0" w:rsidRPr="007E5C64" w:rsidRDefault="00E56AE0" w:rsidP="00997082">
            <w:pPr>
              <w:pStyle w:val="rowtabella0"/>
              <w:rPr>
                <w:color w:val="002060"/>
              </w:rPr>
            </w:pPr>
            <w:r w:rsidRPr="007E5C64">
              <w:rPr>
                <w:color w:val="002060"/>
              </w:rPr>
              <w:t>RECANATI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BF5CE00" w14:textId="77777777" w:rsidR="00E56AE0" w:rsidRPr="007E5C64" w:rsidRDefault="00E56AE0" w:rsidP="00997082">
            <w:pPr>
              <w:pStyle w:val="rowtabella0"/>
              <w:jc w:val="center"/>
              <w:rPr>
                <w:color w:val="002060"/>
              </w:rPr>
            </w:pPr>
            <w:r w:rsidRPr="007E5C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FECC4AA" w14:textId="77777777" w:rsidR="00E56AE0" w:rsidRPr="007E5C64" w:rsidRDefault="00E56AE0" w:rsidP="00997082">
            <w:pPr>
              <w:pStyle w:val="rowtabella0"/>
              <w:rPr>
                <w:color w:val="002060"/>
              </w:rPr>
            </w:pPr>
            <w:r w:rsidRPr="007E5C64">
              <w:rPr>
                <w:color w:val="002060"/>
              </w:rPr>
              <w:t>08/10/2023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941B8D3" w14:textId="77777777" w:rsidR="00E56AE0" w:rsidRPr="007E5C64" w:rsidRDefault="00E56AE0" w:rsidP="00997082">
            <w:pPr>
              <w:pStyle w:val="rowtabella0"/>
              <w:rPr>
                <w:color w:val="002060"/>
              </w:rPr>
            </w:pPr>
            <w:r w:rsidRPr="007E5C64">
              <w:rPr>
                <w:color w:val="002060"/>
              </w:rPr>
              <w:t xml:space="preserve">5295 TENSOSTRUTTURA VIA </w:t>
            </w:r>
            <w:proofErr w:type="gramStart"/>
            <w:r w:rsidRPr="007E5C64">
              <w:rPr>
                <w:color w:val="002060"/>
              </w:rPr>
              <w:t>E.MATTEI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5C554A" w14:textId="77777777" w:rsidR="00E56AE0" w:rsidRPr="007E5C64" w:rsidRDefault="00E56AE0" w:rsidP="00997082">
            <w:pPr>
              <w:pStyle w:val="rowtabella0"/>
              <w:rPr>
                <w:color w:val="002060"/>
              </w:rPr>
            </w:pPr>
            <w:r w:rsidRPr="007E5C64">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40BB2B" w14:textId="77777777" w:rsidR="00E56AE0" w:rsidRPr="007E5C64" w:rsidRDefault="00E56AE0" w:rsidP="00997082">
            <w:pPr>
              <w:pStyle w:val="rowtabella0"/>
              <w:rPr>
                <w:color w:val="002060"/>
              </w:rPr>
            </w:pPr>
            <w:r w:rsidRPr="007E5C64">
              <w:rPr>
                <w:color w:val="002060"/>
              </w:rPr>
              <w:t xml:space="preserve">VIA </w:t>
            </w:r>
            <w:proofErr w:type="gramStart"/>
            <w:r w:rsidRPr="007E5C64">
              <w:rPr>
                <w:color w:val="002060"/>
              </w:rPr>
              <w:t>E.MATTEI</w:t>
            </w:r>
            <w:proofErr w:type="gramEnd"/>
          </w:p>
        </w:tc>
      </w:tr>
      <w:tr w:rsidR="00E56AE0" w:rsidRPr="007E5C64" w14:paraId="1D9108C8" w14:textId="77777777" w:rsidTr="0099708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6CB4B09" w14:textId="77777777" w:rsidR="00E56AE0" w:rsidRPr="007E5C64" w:rsidRDefault="00E56AE0" w:rsidP="00997082">
            <w:pPr>
              <w:pStyle w:val="rowtabella0"/>
              <w:rPr>
                <w:color w:val="002060"/>
              </w:rPr>
            </w:pPr>
            <w:r w:rsidRPr="007E5C64">
              <w:rPr>
                <w:color w:val="002060"/>
              </w:rPr>
              <w:t>REAL SAN GIORGIO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00A8F2E" w14:textId="77777777" w:rsidR="00E56AE0" w:rsidRPr="007E5C64" w:rsidRDefault="00E56AE0" w:rsidP="00997082">
            <w:pPr>
              <w:pStyle w:val="rowtabella0"/>
              <w:rPr>
                <w:color w:val="002060"/>
              </w:rPr>
            </w:pPr>
            <w:r w:rsidRPr="007E5C64">
              <w:rPr>
                <w:color w:val="002060"/>
              </w:rPr>
              <w:t>BORGOROSSO TOLENTINO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023BBAA" w14:textId="77777777" w:rsidR="00E56AE0" w:rsidRPr="007E5C64" w:rsidRDefault="00E56AE0" w:rsidP="00997082">
            <w:pPr>
              <w:pStyle w:val="rowtabella0"/>
              <w:jc w:val="center"/>
              <w:rPr>
                <w:color w:val="002060"/>
              </w:rPr>
            </w:pPr>
            <w:r w:rsidRPr="007E5C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5E34E70" w14:textId="77777777" w:rsidR="00E56AE0" w:rsidRPr="007E5C64" w:rsidRDefault="00E56AE0" w:rsidP="00997082">
            <w:pPr>
              <w:pStyle w:val="rowtabella0"/>
              <w:rPr>
                <w:color w:val="002060"/>
              </w:rPr>
            </w:pPr>
            <w:r w:rsidRPr="007E5C64">
              <w:rPr>
                <w:color w:val="002060"/>
              </w:rPr>
              <w:t>08/10/2023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C44E4D1" w14:textId="77777777" w:rsidR="00E56AE0" w:rsidRPr="007E5C64" w:rsidRDefault="00E56AE0" w:rsidP="00997082">
            <w:pPr>
              <w:pStyle w:val="rowtabella0"/>
              <w:rPr>
                <w:color w:val="002060"/>
              </w:rPr>
            </w:pPr>
            <w:r w:rsidRPr="007E5C64">
              <w:rPr>
                <w:color w:val="002060"/>
              </w:rPr>
              <w:t xml:space="preserve">5623 PALESTRA </w:t>
            </w:r>
            <w:proofErr w:type="gramStart"/>
            <w:r w:rsidRPr="007E5C64">
              <w:rPr>
                <w:color w:val="002060"/>
              </w:rPr>
              <w:t>SC.MEDIA</w:t>
            </w:r>
            <w:proofErr w:type="gramEnd"/>
            <w:r w:rsidRPr="007E5C64">
              <w:rPr>
                <w:color w:val="002060"/>
              </w:rPr>
              <w:t xml:space="preserve"> B.ROSSELLI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0B26BB" w14:textId="77777777" w:rsidR="00E56AE0" w:rsidRPr="007E5C64" w:rsidRDefault="00E56AE0" w:rsidP="00997082">
            <w:pPr>
              <w:pStyle w:val="rowtabella0"/>
              <w:rPr>
                <w:color w:val="002060"/>
              </w:rPr>
            </w:pPr>
            <w:r w:rsidRPr="007E5C64">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D990B4" w14:textId="77777777" w:rsidR="00E56AE0" w:rsidRPr="007E5C64" w:rsidRDefault="00E56AE0" w:rsidP="00997082">
            <w:pPr>
              <w:pStyle w:val="rowtabella0"/>
              <w:rPr>
                <w:color w:val="002060"/>
              </w:rPr>
            </w:pPr>
            <w:r w:rsidRPr="007E5C64">
              <w:rPr>
                <w:color w:val="002060"/>
              </w:rPr>
              <w:t>VIA PIRANDELLO</w:t>
            </w:r>
          </w:p>
        </w:tc>
      </w:tr>
      <w:tr w:rsidR="00E56AE0" w:rsidRPr="007E5C64" w14:paraId="4875D5E5" w14:textId="77777777" w:rsidTr="0099708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00AADC1" w14:textId="77777777" w:rsidR="00E56AE0" w:rsidRPr="007E5C64" w:rsidRDefault="00E56AE0" w:rsidP="00997082">
            <w:pPr>
              <w:pStyle w:val="rowtabella0"/>
              <w:rPr>
                <w:color w:val="002060"/>
              </w:rPr>
            </w:pPr>
            <w:r w:rsidRPr="007E5C64">
              <w:rPr>
                <w:color w:val="002060"/>
              </w:rPr>
              <w:t>GROTTACCIA 2005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B8C1CC" w14:textId="77777777" w:rsidR="00E56AE0" w:rsidRPr="007E5C64" w:rsidRDefault="00E56AE0" w:rsidP="00997082">
            <w:pPr>
              <w:pStyle w:val="rowtabella0"/>
              <w:rPr>
                <w:color w:val="002060"/>
              </w:rPr>
            </w:pPr>
            <w:r w:rsidRPr="007E5C64">
              <w:rPr>
                <w:color w:val="002060"/>
              </w:rPr>
              <w:t>SANGIORGIO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EF6C2E" w14:textId="77777777" w:rsidR="00E56AE0" w:rsidRPr="007E5C64" w:rsidRDefault="00E56AE0" w:rsidP="00997082">
            <w:pPr>
              <w:pStyle w:val="rowtabella0"/>
              <w:jc w:val="center"/>
              <w:rPr>
                <w:color w:val="002060"/>
              </w:rPr>
            </w:pPr>
            <w:r w:rsidRPr="007E5C6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15D59D" w14:textId="77777777" w:rsidR="00E56AE0" w:rsidRPr="007E5C64" w:rsidRDefault="00E56AE0" w:rsidP="00997082">
            <w:pPr>
              <w:pStyle w:val="rowtabella0"/>
              <w:rPr>
                <w:color w:val="002060"/>
              </w:rPr>
            </w:pPr>
            <w:r w:rsidRPr="007E5C64">
              <w:rPr>
                <w:color w:val="002060"/>
              </w:rPr>
              <w:t>12/10/2023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B0A4A6" w14:textId="77777777" w:rsidR="00E56AE0" w:rsidRPr="007E5C64" w:rsidRDefault="00E56AE0" w:rsidP="00997082">
            <w:pPr>
              <w:pStyle w:val="rowtabella0"/>
              <w:rPr>
                <w:color w:val="002060"/>
              </w:rPr>
            </w:pPr>
            <w:r w:rsidRPr="007E5C64">
              <w:rPr>
                <w:color w:val="002060"/>
              </w:rPr>
              <w:t>5297 CENTRO SPORTIVO "SAN SERGIO"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A9727D" w14:textId="77777777" w:rsidR="00E56AE0" w:rsidRPr="007E5C64" w:rsidRDefault="00E56AE0" w:rsidP="00997082">
            <w:pPr>
              <w:pStyle w:val="rowtabella0"/>
              <w:rPr>
                <w:color w:val="002060"/>
              </w:rPr>
            </w:pPr>
            <w:r w:rsidRPr="007E5C64">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99D464" w14:textId="77777777" w:rsidR="00E56AE0" w:rsidRPr="007E5C64" w:rsidRDefault="00E56AE0" w:rsidP="00997082">
            <w:pPr>
              <w:pStyle w:val="rowtabella0"/>
              <w:rPr>
                <w:color w:val="002060"/>
              </w:rPr>
            </w:pPr>
            <w:r w:rsidRPr="007E5C64">
              <w:rPr>
                <w:color w:val="002060"/>
              </w:rPr>
              <w:t>VIA SAN SERGIO FZ. GROTTACCIA</w:t>
            </w:r>
          </w:p>
        </w:tc>
      </w:tr>
    </w:tbl>
    <w:p w14:paraId="0CB7CA24" w14:textId="77777777" w:rsidR="00E56AE0" w:rsidRPr="00C247FB" w:rsidRDefault="00E56AE0" w:rsidP="003C3F5A">
      <w:pPr>
        <w:pStyle w:val="breakline"/>
        <w:rPr>
          <w:rFonts w:eastAsiaTheme="minorEastAsia"/>
          <w:color w:val="002060"/>
        </w:rPr>
      </w:pPr>
    </w:p>
    <w:p w14:paraId="1E4E5D3C" w14:textId="77777777" w:rsidR="003C3F5A" w:rsidRDefault="003C3F5A" w:rsidP="003C3F5A">
      <w:pPr>
        <w:pStyle w:val="breakline"/>
        <w:rPr>
          <w:color w:val="002060"/>
        </w:rPr>
      </w:pPr>
    </w:p>
    <w:p w14:paraId="3F5B7D58" w14:textId="77777777" w:rsidR="003C3F5A" w:rsidRPr="00552C70" w:rsidRDefault="003C3F5A" w:rsidP="003C3F5A">
      <w:pPr>
        <w:pStyle w:val="titolocampionato0"/>
        <w:shd w:val="clear" w:color="auto" w:fill="CCCCCC"/>
        <w:spacing w:before="80" w:after="40"/>
        <w:rPr>
          <w:color w:val="002060"/>
        </w:rPr>
      </w:pPr>
      <w:r w:rsidRPr="00552C70">
        <w:rPr>
          <w:color w:val="002060"/>
        </w:rPr>
        <w:t>COPPA ITALIA CALCIO A 5</w:t>
      </w:r>
    </w:p>
    <w:p w14:paraId="33E47BCD" w14:textId="77777777" w:rsidR="003C3F5A" w:rsidRPr="00552C70" w:rsidRDefault="003C3F5A" w:rsidP="003C3F5A">
      <w:pPr>
        <w:pStyle w:val="titoloprinc0"/>
        <w:rPr>
          <w:color w:val="002060"/>
        </w:rPr>
      </w:pPr>
      <w:r w:rsidRPr="00552C70">
        <w:rPr>
          <w:color w:val="002060"/>
        </w:rPr>
        <w:t>VARIAZIONI AL PROGRAMMA GARE</w:t>
      </w:r>
    </w:p>
    <w:p w14:paraId="5F6E315A" w14:textId="77777777" w:rsidR="003C3F5A" w:rsidRPr="00552C70" w:rsidRDefault="003C3F5A" w:rsidP="003C3F5A">
      <w:pPr>
        <w:pStyle w:val="breakline"/>
        <w:rPr>
          <w:color w:val="002060"/>
        </w:rPr>
      </w:pPr>
    </w:p>
    <w:p w14:paraId="21682748" w14:textId="77777777" w:rsidR="003C3F5A" w:rsidRPr="00552C70" w:rsidRDefault="003C3F5A" w:rsidP="003C3F5A">
      <w:pPr>
        <w:pStyle w:val="breakline"/>
        <w:rPr>
          <w:color w:val="002060"/>
        </w:rPr>
      </w:pPr>
    </w:p>
    <w:p w14:paraId="33B7C9FA" w14:textId="77777777" w:rsidR="003C3F5A" w:rsidRPr="00552C70" w:rsidRDefault="003C3F5A" w:rsidP="003C3F5A">
      <w:pPr>
        <w:pStyle w:val="sottotitolocampionato10"/>
        <w:rPr>
          <w:color w:val="002060"/>
        </w:rPr>
      </w:pPr>
      <w:r w:rsidRPr="00552C70">
        <w:rPr>
          <w:color w:val="002060"/>
        </w:rPr>
        <w:t>GIRONE S1</w:t>
      </w:r>
      <w:r w:rsidRPr="00552C70">
        <w:rPr>
          <w:color w:val="002060"/>
        </w:rPr>
        <w:tab/>
      </w:r>
      <w:r w:rsidRPr="00552C70">
        <w:rPr>
          <w:color w:val="002060"/>
        </w:rPr>
        <w:tab/>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C3F5A" w:rsidRPr="00552C70" w14:paraId="1A744B57" w14:textId="77777777" w:rsidTr="0099708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CC46FA" w14:textId="77777777" w:rsidR="003C3F5A" w:rsidRPr="00552C70" w:rsidRDefault="003C3F5A" w:rsidP="00997082">
            <w:pPr>
              <w:pStyle w:val="headertabella0"/>
              <w:rPr>
                <w:color w:val="002060"/>
              </w:rPr>
            </w:pPr>
            <w:r w:rsidRPr="00552C7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CB9F6A" w14:textId="77777777" w:rsidR="003C3F5A" w:rsidRPr="00552C70" w:rsidRDefault="003C3F5A" w:rsidP="00997082">
            <w:pPr>
              <w:pStyle w:val="headertabella0"/>
              <w:rPr>
                <w:color w:val="002060"/>
              </w:rPr>
            </w:pPr>
            <w:r w:rsidRPr="00552C70">
              <w:rPr>
                <w:color w:val="002060"/>
              </w:rPr>
              <w:t xml:space="preserve">N° </w:t>
            </w:r>
            <w:proofErr w:type="spellStart"/>
            <w:r w:rsidRPr="00552C70">
              <w:rPr>
                <w:color w:val="002060"/>
              </w:rPr>
              <w:t>Gior</w:t>
            </w:r>
            <w:proofErr w:type="spellEnd"/>
            <w:r w:rsidRPr="00552C70">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AF80FF" w14:textId="77777777" w:rsidR="003C3F5A" w:rsidRPr="00552C70" w:rsidRDefault="003C3F5A" w:rsidP="00997082">
            <w:pPr>
              <w:pStyle w:val="headertabella0"/>
              <w:rPr>
                <w:color w:val="002060"/>
              </w:rPr>
            </w:pPr>
            <w:r w:rsidRPr="00552C7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F48828" w14:textId="77777777" w:rsidR="003C3F5A" w:rsidRPr="00552C70" w:rsidRDefault="003C3F5A" w:rsidP="00997082">
            <w:pPr>
              <w:pStyle w:val="headertabella0"/>
              <w:rPr>
                <w:color w:val="002060"/>
              </w:rPr>
            </w:pPr>
            <w:r w:rsidRPr="00552C7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185859" w14:textId="77777777" w:rsidR="003C3F5A" w:rsidRPr="00552C70" w:rsidRDefault="003C3F5A" w:rsidP="00997082">
            <w:pPr>
              <w:pStyle w:val="headertabella0"/>
              <w:rPr>
                <w:color w:val="002060"/>
              </w:rPr>
            </w:pPr>
            <w:r w:rsidRPr="00552C70">
              <w:rPr>
                <w:color w:val="002060"/>
              </w:rPr>
              <w:t xml:space="preserve">Data </w:t>
            </w:r>
            <w:proofErr w:type="spellStart"/>
            <w:r w:rsidRPr="00552C70">
              <w:rPr>
                <w:color w:val="002060"/>
              </w:rPr>
              <w:t>Orig</w:t>
            </w:r>
            <w:proofErr w:type="spellEnd"/>
            <w:r w:rsidRPr="00552C7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0224CD" w14:textId="77777777" w:rsidR="003C3F5A" w:rsidRPr="00552C70" w:rsidRDefault="003C3F5A" w:rsidP="00997082">
            <w:pPr>
              <w:pStyle w:val="headertabella0"/>
              <w:rPr>
                <w:color w:val="002060"/>
              </w:rPr>
            </w:pPr>
            <w:r w:rsidRPr="00552C70">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4A977B" w14:textId="77777777" w:rsidR="003C3F5A" w:rsidRPr="00552C70" w:rsidRDefault="003C3F5A" w:rsidP="00997082">
            <w:pPr>
              <w:pStyle w:val="headertabella0"/>
              <w:rPr>
                <w:color w:val="002060"/>
              </w:rPr>
            </w:pPr>
            <w:r w:rsidRPr="00552C70">
              <w:rPr>
                <w:color w:val="002060"/>
              </w:rPr>
              <w:t xml:space="preserve">Ora </w:t>
            </w:r>
            <w:proofErr w:type="spellStart"/>
            <w:r w:rsidRPr="00552C70">
              <w:rPr>
                <w:color w:val="002060"/>
              </w:rPr>
              <w:t>Orig</w:t>
            </w:r>
            <w:proofErr w:type="spellEnd"/>
            <w:r w:rsidRPr="00552C70">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A1F658" w14:textId="77777777" w:rsidR="003C3F5A" w:rsidRPr="00552C70" w:rsidRDefault="003C3F5A" w:rsidP="00997082">
            <w:pPr>
              <w:pStyle w:val="headertabella0"/>
              <w:rPr>
                <w:color w:val="002060"/>
              </w:rPr>
            </w:pPr>
            <w:r w:rsidRPr="00552C70">
              <w:rPr>
                <w:color w:val="002060"/>
              </w:rPr>
              <w:t>Impianto</w:t>
            </w:r>
          </w:p>
        </w:tc>
      </w:tr>
      <w:tr w:rsidR="003C3F5A" w:rsidRPr="00552C70" w14:paraId="3FE88C5F" w14:textId="77777777" w:rsidTr="0099708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B0A03" w14:textId="77777777" w:rsidR="003C3F5A" w:rsidRPr="00552C70" w:rsidRDefault="003C3F5A" w:rsidP="00997082">
            <w:pPr>
              <w:pStyle w:val="rowtabella0"/>
              <w:rPr>
                <w:color w:val="002060"/>
                <w:highlight w:val="yellow"/>
              </w:rPr>
            </w:pPr>
            <w:r w:rsidRPr="00552C70">
              <w:rPr>
                <w:color w:val="002060"/>
                <w:highlight w:val="yellow"/>
              </w:rPr>
              <w:t>0</w:t>
            </w:r>
            <w:r>
              <w:rPr>
                <w:color w:val="002060"/>
                <w:highlight w:val="yellow"/>
              </w:rPr>
              <w:t>4</w:t>
            </w:r>
            <w:r w:rsidRPr="00552C70">
              <w:rPr>
                <w:color w:val="002060"/>
                <w:highlight w:val="yellow"/>
              </w:rPr>
              <w:t>/10/2023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BFD42" w14:textId="77777777" w:rsidR="003C3F5A" w:rsidRPr="00552C70" w:rsidRDefault="003C3F5A" w:rsidP="00997082">
            <w:pPr>
              <w:pStyle w:val="rowtabella0"/>
              <w:jc w:val="center"/>
              <w:rPr>
                <w:color w:val="002060"/>
                <w:highlight w:val="yellow"/>
              </w:rPr>
            </w:pPr>
            <w:r w:rsidRPr="00552C70">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FB174" w14:textId="77777777" w:rsidR="003C3F5A" w:rsidRPr="00552C70" w:rsidRDefault="003C3F5A" w:rsidP="00997082">
            <w:pPr>
              <w:pStyle w:val="rowtabella0"/>
              <w:rPr>
                <w:color w:val="002060"/>
                <w:highlight w:val="yellow"/>
              </w:rPr>
            </w:pPr>
            <w:r>
              <w:rPr>
                <w:color w:val="002060"/>
                <w:highlight w:val="yellow"/>
              </w:rPr>
              <w:t>VILLA CECCOLINI CALCIO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79F3C" w14:textId="77777777" w:rsidR="003C3F5A" w:rsidRPr="00552C70" w:rsidRDefault="003C3F5A" w:rsidP="00997082">
            <w:pPr>
              <w:pStyle w:val="rowtabella0"/>
              <w:rPr>
                <w:color w:val="002060"/>
                <w:highlight w:val="yellow"/>
              </w:rPr>
            </w:pPr>
            <w:r>
              <w:rPr>
                <w:color w:val="002060"/>
                <w:highlight w:val="yellow"/>
              </w:rPr>
              <w:t>FUTSAL MONTEMARCIANO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A49071" w14:textId="77777777" w:rsidR="003C3F5A" w:rsidRPr="00552C70" w:rsidRDefault="003C3F5A" w:rsidP="00997082">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6427A" w14:textId="77777777" w:rsidR="003C3F5A" w:rsidRPr="00552C70" w:rsidRDefault="003C3F5A" w:rsidP="00997082">
            <w:pPr>
              <w:pStyle w:val="rowtabella0"/>
              <w:jc w:val="center"/>
              <w:rPr>
                <w:color w:val="002060"/>
                <w:highlight w:val="yellow"/>
              </w:rPr>
            </w:pPr>
            <w:r w:rsidRPr="00552C70">
              <w:rPr>
                <w:color w:val="002060"/>
                <w:highlight w:val="yellow"/>
              </w:rPr>
              <w:t>21:</w:t>
            </w:r>
            <w:r>
              <w:rPr>
                <w:color w:val="002060"/>
                <w:highlight w:val="yellow"/>
              </w:rPr>
              <w:t>3</w:t>
            </w:r>
            <w:r w:rsidRPr="00552C70">
              <w:rPr>
                <w:color w:val="002060"/>
                <w:highlight w:val="yellow"/>
              </w:rPr>
              <w:t>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10CE0" w14:textId="77777777" w:rsidR="003C3F5A" w:rsidRPr="00552C70" w:rsidRDefault="003C3F5A" w:rsidP="00997082">
            <w:pPr>
              <w:pStyle w:val="rowtabella0"/>
              <w:jc w:val="center"/>
              <w:rPr>
                <w:color w:val="002060"/>
              </w:rPr>
            </w:pPr>
            <w:r>
              <w:rPr>
                <w:color w:val="002060"/>
              </w:rPr>
              <w:t>21:00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7BCF3" w14:textId="77777777" w:rsidR="003C3F5A" w:rsidRPr="00552C70" w:rsidRDefault="003C3F5A" w:rsidP="00997082">
            <w:pPr>
              <w:rPr>
                <w:color w:val="002060"/>
              </w:rPr>
            </w:pPr>
          </w:p>
        </w:tc>
      </w:tr>
      <w:tr w:rsidR="003C3F5A" w:rsidRPr="00552C70" w14:paraId="6D1A938D" w14:textId="77777777" w:rsidTr="0099708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5DE709" w14:textId="77777777" w:rsidR="003C3F5A" w:rsidRPr="00552C70" w:rsidRDefault="003C3F5A" w:rsidP="00997082">
            <w:pPr>
              <w:pStyle w:val="rowtabella0"/>
              <w:rPr>
                <w:color w:val="002060"/>
                <w:highlight w:val="yellow"/>
              </w:rPr>
            </w:pPr>
            <w:r>
              <w:rPr>
                <w:color w:val="002060"/>
                <w:highlight w:val="yellow"/>
              </w:rPr>
              <w:t>16</w:t>
            </w:r>
            <w:r w:rsidRPr="00552C70">
              <w:rPr>
                <w:color w:val="002060"/>
                <w:highlight w:val="yellow"/>
              </w:rPr>
              <w:t>/10/2023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752BE5" w14:textId="77777777" w:rsidR="003C3F5A" w:rsidRPr="00552C70" w:rsidRDefault="003C3F5A" w:rsidP="00997082">
            <w:pPr>
              <w:pStyle w:val="rowtabella0"/>
              <w:jc w:val="center"/>
              <w:rPr>
                <w:color w:val="002060"/>
                <w:highlight w:val="yellow"/>
              </w:rPr>
            </w:pPr>
            <w:r w:rsidRPr="00552C70">
              <w:rPr>
                <w:color w:val="002060"/>
                <w:highlight w:val="yellow"/>
              </w:rPr>
              <w:t xml:space="preserve">1 </w:t>
            </w:r>
            <w:r>
              <w:rPr>
                <w:color w:val="002060"/>
                <w:highlight w:val="yellow"/>
              </w:rPr>
              <w:t>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21D20C" w14:textId="77777777" w:rsidR="003C3F5A" w:rsidRPr="00552C70" w:rsidRDefault="003C3F5A" w:rsidP="00997082">
            <w:pPr>
              <w:pStyle w:val="rowtabella0"/>
              <w:rPr>
                <w:color w:val="002060"/>
                <w:highlight w:val="yellow"/>
              </w:rPr>
            </w:pPr>
            <w:r>
              <w:rPr>
                <w:color w:val="002060"/>
                <w:highlight w:val="yellow"/>
              </w:rPr>
              <w:t>POL.CAGLI SPORT ASSOCIATI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83F8BD" w14:textId="77777777" w:rsidR="003C3F5A" w:rsidRPr="00552C70" w:rsidRDefault="003C3F5A" w:rsidP="00997082">
            <w:pPr>
              <w:pStyle w:val="rowtabella0"/>
              <w:rPr>
                <w:color w:val="002060"/>
                <w:highlight w:val="yellow"/>
              </w:rPr>
            </w:pPr>
            <w:r>
              <w:rPr>
                <w:color w:val="002060"/>
                <w:highlight w:val="yellow"/>
              </w:rPr>
              <w:t>CASTELBELLINO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EA5775" w14:textId="77777777" w:rsidR="003C3F5A" w:rsidRPr="00552C70" w:rsidRDefault="003C3F5A" w:rsidP="00997082">
            <w:pPr>
              <w:pStyle w:val="rowtabella0"/>
              <w:rPr>
                <w:color w:val="002060"/>
              </w:rPr>
            </w:pPr>
            <w:r>
              <w:rPr>
                <w:color w:val="002060"/>
              </w:rPr>
              <w:t>18/10/2023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29F374" w14:textId="77777777" w:rsidR="003C3F5A" w:rsidRPr="00552C70" w:rsidRDefault="003C3F5A" w:rsidP="00997082">
            <w:pPr>
              <w:pStyle w:val="rowtabella0"/>
              <w:jc w:val="center"/>
              <w:rPr>
                <w:color w:val="002060"/>
                <w:highlight w:val="yellow"/>
              </w:rPr>
            </w:pPr>
            <w:r>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6D7BB7" w14:textId="77777777" w:rsidR="003C3F5A" w:rsidRPr="00552C70" w:rsidRDefault="003C3F5A" w:rsidP="00997082">
            <w:pPr>
              <w:pStyle w:val="rowtabella0"/>
              <w:jc w:val="cente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2FD566" w14:textId="77777777" w:rsidR="003C3F5A" w:rsidRPr="00552C70" w:rsidRDefault="003C3F5A" w:rsidP="00997082">
            <w:pPr>
              <w:rPr>
                <w:color w:val="002060"/>
              </w:rPr>
            </w:pPr>
          </w:p>
        </w:tc>
      </w:tr>
    </w:tbl>
    <w:p w14:paraId="2F9B7ED6" w14:textId="77777777" w:rsidR="003C3F5A" w:rsidRPr="00C247FB" w:rsidRDefault="003C3F5A" w:rsidP="003C3F5A">
      <w:pPr>
        <w:pStyle w:val="breakline"/>
        <w:rPr>
          <w:color w:val="002060"/>
        </w:rPr>
      </w:pPr>
    </w:p>
    <w:p w14:paraId="7B5D9FE5" w14:textId="77777777" w:rsidR="003C3F5A" w:rsidRPr="00C247FB" w:rsidRDefault="003C3F5A" w:rsidP="003C3F5A">
      <w:pPr>
        <w:pStyle w:val="breakline"/>
        <w:rPr>
          <w:color w:val="002060"/>
        </w:rPr>
      </w:pPr>
    </w:p>
    <w:p w14:paraId="51CC1152" w14:textId="77777777" w:rsidR="003C3F5A" w:rsidRPr="00C247FB" w:rsidRDefault="003C3F5A" w:rsidP="003C3F5A">
      <w:pPr>
        <w:pStyle w:val="titolocampionato0"/>
        <w:shd w:val="clear" w:color="auto" w:fill="CCCCCC"/>
        <w:spacing w:before="80" w:after="40"/>
        <w:rPr>
          <w:color w:val="002060"/>
        </w:rPr>
      </w:pPr>
      <w:r w:rsidRPr="00C247FB">
        <w:rPr>
          <w:color w:val="002060"/>
        </w:rPr>
        <w:t>COPPA MARCHE CALCIO 5 serie D</w:t>
      </w:r>
    </w:p>
    <w:p w14:paraId="1CC15DD1" w14:textId="77777777" w:rsidR="003C3F5A" w:rsidRPr="00C247FB" w:rsidRDefault="003C3F5A" w:rsidP="003C3F5A">
      <w:pPr>
        <w:pStyle w:val="titoloprinc0"/>
        <w:rPr>
          <w:color w:val="002060"/>
        </w:rPr>
      </w:pPr>
      <w:r w:rsidRPr="00C247FB">
        <w:rPr>
          <w:color w:val="002060"/>
        </w:rPr>
        <w:t>VARIAZIONI AL PROGRAMMA GARE</w:t>
      </w:r>
    </w:p>
    <w:p w14:paraId="4138EB66" w14:textId="77777777" w:rsidR="003C3F5A" w:rsidRPr="00C247FB" w:rsidRDefault="003C3F5A" w:rsidP="003C3F5A">
      <w:pPr>
        <w:pStyle w:val="breakline"/>
        <w:rPr>
          <w:color w:val="002060"/>
        </w:rPr>
      </w:pPr>
    </w:p>
    <w:p w14:paraId="3FAB850B" w14:textId="77777777" w:rsidR="003C3F5A" w:rsidRPr="00C247FB" w:rsidRDefault="003C3F5A" w:rsidP="003C3F5A">
      <w:pPr>
        <w:pStyle w:val="breakline"/>
        <w:rPr>
          <w:color w:val="002060"/>
        </w:rPr>
      </w:pPr>
    </w:p>
    <w:p w14:paraId="321BBA6F" w14:textId="77777777" w:rsidR="003C3F5A" w:rsidRPr="00C247FB" w:rsidRDefault="003C3F5A" w:rsidP="003C3F5A">
      <w:pPr>
        <w:pStyle w:val="sottotitolocampionato10"/>
        <w:rPr>
          <w:color w:val="002060"/>
        </w:rPr>
      </w:pPr>
      <w:r w:rsidRPr="00C247FB">
        <w:rPr>
          <w:color w:val="002060"/>
        </w:rPr>
        <w:t xml:space="preserve">GIRONE </w:t>
      </w:r>
      <w:r>
        <w:rPr>
          <w:color w:val="002060"/>
        </w:rPr>
        <w:t>11</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C3F5A" w:rsidRPr="00C247FB" w14:paraId="7DD8EB32" w14:textId="77777777" w:rsidTr="0099708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CBFA14" w14:textId="77777777" w:rsidR="003C3F5A" w:rsidRPr="00C247FB" w:rsidRDefault="003C3F5A" w:rsidP="00997082">
            <w:pPr>
              <w:pStyle w:val="headertabella0"/>
              <w:rPr>
                <w:color w:val="002060"/>
              </w:rPr>
            </w:pPr>
            <w:r w:rsidRPr="00C247FB">
              <w:rPr>
                <w:color w:val="002060"/>
              </w:rPr>
              <w:lastRenderedPageBreak/>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45D596" w14:textId="77777777" w:rsidR="003C3F5A" w:rsidRPr="00C247FB" w:rsidRDefault="003C3F5A" w:rsidP="00997082">
            <w:pPr>
              <w:pStyle w:val="headertabella0"/>
              <w:rPr>
                <w:color w:val="002060"/>
              </w:rPr>
            </w:pPr>
            <w:r w:rsidRPr="00C247FB">
              <w:rPr>
                <w:color w:val="002060"/>
              </w:rPr>
              <w:t xml:space="preserve">N° </w:t>
            </w:r>
            <w:proofErr w:type="spellStart"/>
            <w:r w:rsidRPr="00C247FB">
              <w:rPr>
                <w:color w:val="002060"/>
              </w:rPr>
              <w:t>Gior</w:t>
            </w:r>
            <w:proofErr w:type="spellEnd"/>
            <w:r w:rsidRPr="00C247FB">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1FD34D" w14:textId="77777777" w:rsidR="003C3F5A" w:rsidRPr="00C247FB" w:rsidRDefault="003C3F5A" w:rsidP="00997082">
            <w:pPr>
              <w:pStyle w:val="headertabella0"/>
              <w:rPr>
                <w:color w:val="002060"/>
              </w:rPr>
            </w:pPr>
            <w:r w:rsidRPr="00C247FB">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FA1BD3" w14:textId="77777777" w:rsidR="003C3F5A" w:rsidRPr="00C247FB" w:rsidRDefault="003C3F5A" w:rsidP="00997082">
            <w:pPr>
              <w:pStyle w:val="headertabella0"/>
              <w:rPr>
                <w:color w:val="002060"/>
              </w:rPr>
            </w:pPr>
            <w:r w:rsidRPr="00C247FB">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0A21E1" w14:textId="77777777" w:rsidR="003C3F5A" w:rsidRPr="00C247FB" w:rsidRDefault="003C3F5A" w:rsidP="00997082">
            <w:pPr>
              <w:pStyle w:val="headertabella0"/>
              <w:rPr>
                <w:color w:val="002060"/>
              </w:rPr>
            </w:pPr>
            <w:r w:rsidRPr="00C247FB">
              <w:rPr>
                <w:color w:val="002060"/>
              </w:rPr>
              <w:t xml:space="preserve">Data </w:t>
            </w:r>
            <w:proofErr w:type="spellStart"/>
            <w:r w:rsidRPr="00C247FB">
              <w:rPr>
                <w:color w:val="002060"/>
              </w:rPr>
              <w:t>Orig</w:t>
            </w:r>
            <w:proofErr w:type="spellEnd"/>
            <w:r w:rsidRPr="00C247FB">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C27F5D" w14:textId="77777777" w:rsidR="003C3F5A" w:rsidRPr="00C247FB" w:rsidRDefault="003C3F5A" w:rsidP="00997082">
            <w:pPr>
              <w:pStyle w:val="headertabella0"/>
              <w:rPr>
                <w:color w:val="002060"/>
              </w:rPr>
            </w:pPr>
            <w:r w:rsidRPr="00C247FB">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9D0FB1" w14:textId="77777777" w:rsidR="003C3F5A" w:rsidRPr="00C247FB" w:rsidRDefault="003C3F5A" w:rsidP="00997082">
            <w:pPr>
              <w:pStyle w:val="headertabella0"/>
              <w:rPr>
                <w:color w:val="002060"/>
              </w:rPr>
            </w:pPr>
            <w:r w:rsidRPr="00C247FB">
              <w:rPr>
                <w:color w:val="002060"/>
              </w:rPr>
              <w:t xml:space="preserve">Ora </w:t>
            </w:r>
            <w:proofErr w:type="spellStart"/>
            <w:r w:rsidRPr="00C247FB">
              <w:rPr>
                <w:color w:val="002060"/>
              </w:rPr>
              <w:t>Orig</w:t>
            </w:r>
            <w:proofErr w:type="spellEnd"/>
            <w:r w:rsidRPr="00C247FB">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6FCB5A" w14:textId="77777777" w:rsidR="003C3F5A" w:rsidRPr="00C247FB" w:rsidRDefault="003C3F5A" w:rsidP="00997082">
            <w:pPr>
              <w:pStyle w:val="headertabella0"/>
              <w:rPr>
                <w:color w:val="002060"/>
              </w:rPr>
            </w:pPr>
            <w:r w:rsidRPr="00C247FB">
              <w:rPr>
                <w:color w:val="002060"/>
              </w:rPr>
              <w:t>Impianto</w:t>
            </w:r>
          </w:p>
        </w:tc>
      </w:tr>
      <w:tr w:rsidR="003C3F5A" w:rsidRPr="00C247FB" w14:paraId="2FC5FEC7" w14:textId="77777777" w:rsidTr="0099708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3E384" w14:textId="77777777" w:rsidR="003C3F5A" w:rsidRPr="001C260F" w:rsidRDefault="003C3F5A" w:rsidP="00997082">
            <w:pPr>
              <w:pStyle w:val="rowtabella0"/>
              <w:rPr>
                <w:color w:val="002060"/>
                <w:highlight w:val="yellow"/>
              </w:rPr>
            </w:pPr>
            <w:r w:rsidRPr="001C260F">
              <w:rPr>
                <w:color w:val="002060"/>
                <w:highlight w:val="yellow"/>
              </w:rPr>
              <w:t>10/10/2023</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BE64A" w14:textId="77777777" w:rsidR="003C3F5A" w:rsidRPr="001C260F" w:rsidRDefault="003C3F5A" w:rsidP="00997082">
            <w:pPr>
              <w:pStyle w:val="rowtabella0"/>
              <w:jc w:val="center"/>
              <w:rPr>
                <w:color w:val="002060"/>
                <w:highlight w:val="yellow"/>
              </w:rPr>
            </w:pPr>
            <w:r w:rsidRPr="001C260F">
              <w:rPr>
                <w:color w:val="002060"/>
                <w:highlight w:val="yellow"/>
              </w:rPr>
              <w:t>2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E8C95" w14:textId="77777777" w:rsidR="003C3F5A" w:rsidRPr="001C260F" w:rsidRDefault="003C3F5A" w:rsidP="00997082">
            <w:pPr>
              <w:pStyle w:val="rowtabella0"/>
              <w:rPr>
                <w:color w:val="002060"/>
                <w:highlight w:val="yellow"/>
              </w:rPr>
            </w:pPr>
            <w:r w:rsidRPr="001C260F">
              <w:rPr>
                <w:color w:val="002060"/>
                <w:highlight w:val="yellow"/>
              </w:rPr>
              <w:t>CANTINE RIUNITE CSI</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418F4" w14:textId="77777777" w:rsidR="003C3F5A" w:rsidRPr="001C260F" w:rsidRDefault="003C3F5A" w:rsidP="00997082">
            <w:pPr>
              <w:pStyle w:val="rowtabella0"/>
              <w:rPr>
                <w:color w:val="002060"/>
                <w:highlight w:val="yellow"/>
              </w:rPr>
            </w:pPr>
            <w:r w:rsidRPr="001C260F">
              <w:rPr>
                <w:color w:val="002060"/>
                <w:highlight w:val="yellow"/>
              </w:rPr>
              <w:t>CALCETTO NUMANA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E26E6" w14:textId="77777777" w:rsidR="003C3F5A" w:rsidRPr="001C260F" w:rsidRDefault="003C3F5A" w:rsidP="00997082">
            <w:pPr>
              <w:rPr>
                <w:rFonts w:ascii="Arial" w:hAnsi="Arial" w:cs="Arial"/>
                <w:color w:val="002060"/>
                <w:sz w:val="12"/>
                <w:szCs w:val="12"/>
              </w:rPr>
            </w:pPr>
            <w:r w:rsidRPr="001C260F">
              <w:rPr>
                <w:rFonts w:ascii="Arial" w:hAnsi="Arial" w:cs="Arial"/>
                <w:color w:val="002060"/>
                <w:sz w:val="12"/>
                <w:szCs w:val="12"/>
              </w:rPr>
              <w:t>11/10/2023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732BA" w14:textId="77777777" w:rsidR="003C3F5A" w:rsidRPr="00C247FB" w:rsidRDefault="003C3F5A" w:rsidP="00997082">
            <w:pPr>
              <w:pStyle w:val="rowtabella0"/>
              <w:jc w:val="center"/>
              <w:rPr>
                <w:color w:val="002060"/>
              </w:rPr>
            </w:pPr>
            <w:r w:rsidRPr="001C260F">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1D612" w14:textId="77777777" w:rsidR="003C3F5A" w:rsidRPr="00C247FB" w:rsidRDefault="003C3F5A" w:rsidP="00997082">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E5BD7" w14:textId="77777777" w:rsidR="003C3F5A" w:rsidRPr="00C247FB" w:rsidRDefault="003C3F5A" w:rsidP="00997082">
            <w:pPr>
              <w:pStyle w:val="rowtabella0"/>
              <w:rPr>
                <w:color w:val="002060"/>
              </w:rPr>
            </w:pPr>
          </w:p>
        </w:tc>
      </w:tr>
    </w:tbl>
    <w:p w14:paraId="59CBF08F" w14:textId="77777777" w:rsidR="003C3F5A" w:rsidRDefault="003C3F5A" w:rsidP="003C3F5A">
      <w:pPr>
        <w:pStyle w:val="breakline"/>
        <w:rPr>
          <w:color w:val="002060"/>
        </w:rPr>
      </w:pPr>
    </w:p>
    <w:p w14:paraId="7FD876BC" w14:textId="77777777" w:rsidR="003C3F5A" w:rsidRPr="00C247FB" w:rsidRDefault="003C3F5A" w:rsidP="003C3F5A">
      <w:pPr>
        <w:pStyle w:val="sottotitolocampionato10"/>
        <w:rPr>
          <w:color w:val="002060"/>
        </w:rPr>
      </w:pPr>
      <w:r w:rsidRPr="00C247FB">
        <w:rPr>
          <w:color w:val="002060"/>
        </w:rPr>
        <w:t xml:space="preserve">GIRONE </w:t>
      </w:r>
      <w:r>
        <w:rPr>
          <w:color w:val="002060"/>
        </w:rPr>
        <w:t>12</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C3F5A" w:rsidRPr="00C247FB" w14:paraId="29BA8207" w14:textId="77777777" w:rsidTr="0099708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5013DE" w14:textId="77777777" w:rsidR="003C3F5A" w:rsidRPr="00C247FB" w:rsidRDefault="003C3F5A" w:rsidP="00997082">
            <w:pPr>
              <w:pStyle w:val="headertabella0"/>
              <w:rPr>
                <w:color w:val="002060"/>
              </w:rPr>
            </w:pPr>
            <w:r w:rsidRPr="00C247FB">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16F201" w14:textId="77777777" w:rsidR="003C3F5A" w:rsidRPr="00C247FB" w:rsidRDefault="003C3F5A" w:rsidP="00997082">
            <w:pPr>
              <w:pStyle w:val="headertabella0"/>
              <w:rPr>
                <w:color w:val="002060"/>
              </w:rPr>
            </w:pPr>
            <w:r w:rsidRPr="00C247FB">
              <w:rPr>
                <w:color w:val="002060"/>
              </w:rPr>
              <w:t xml:space="preserve">N° </w:t>
            </w:r>
            <w:proofErr w:type="spellStart"/>
            <w:r w:rsidRPr="00C247FB">
              <w:rPr>
                <w:color w:val="002060"/>
              </w:rPr>
              <w:t>Gior</w:t>
            </w:r>
            <w:proofErr w:type="spellEnd"/>
            <w:r w:rsidRPr="00C247FB">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4EFFB4" w14:textId="77777777" w:rsidR="003C3F5A" w:rsidRPr="00C247FB" w:rsidRDefault="003C3F5A" w:rsidP="00997082">
            <w:pPr>
              <w:pStyle w:val="headertabella0"/>
              <w:rPr>
                <w:color w:val="002060"/>
              </w:rPr>
            </w:pPr>
            <w:r w:rsidRPr="00C247FB">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B49973" w14:textId="77777777" w:rsidR="003C3F5A" w:rsidRPr="00C247FB" w:rsidRDefault="003C3F5A" w:rsidP="00997082">
            <w:pPr>
              <w:pStyle w:val="headertabella0"/>
              <w:rPr>
                <w:color w:val="002060"/>
              </w:rPr>
            </w:pPr>
            <w:r w:rsidRPr="00C247FB">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6F8A65" w14:textId="77777777" w:rsidR="003C3F5A" w:rsidRPr="00C247FB" w:rsidRDefault="003C3F5A" w:rsidP="00997082">
            <w:pPr>
              <w:pStyle w:val="headertabella0"/>
              <w:rPr>
                <w:color w:val="002060"/>
              </w:rPr>
            </w:pPr>
            <w:r w:rsidRPr="00C247FB">
              <w:rPr>
                <w:color w:val="002060"/>
              </w:rPr>
              <w:t xml:space="preserve">Data </w:t>
            </w:r>
            <w:proofErr w:type="spellStart"/>
            <w:r w:rsidRPr="00C247FB">
              <w:rPr>
                <w:color w:val="002060"/>
              </w:rPr>
              <w:t>Orig</w:t>
            </w:r>
            <w:proofErr w:type="spellEnd"/>
            <w:r w:rsidRPr="00C247FB">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1D38AF" w14:textId="77777777" w:rsidR="003C3F5A" w:rsidRPr="00C247FB" w:rsidRDefault="003C3F5A" w:rsidP="00997082">
            <w:pPr>
              <w:pStyle w:val="headertabella0"/>
              <w:rPr>
                <w:color w:val="002060"/>
              </w:rPr>
            </w:pPr>
            <w:r w:rsidRPr="00C247FB">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144BF2" w14:textId="77777777" w:rsidR="003C3F5A" w:rsidRPr="00C247FB" w:rsidRDefault="003C3F5A" w:rsidP="00997082">
            <w:pPr>
              <w:pStyle w:val="headertabella0"/>
              <w:rPr>
                <w:color w:val="002060"/>
              </w:rPr>
            </w:pPr>
            <w:r w:rsidRPr="00C247FB">
              <w:rPr>
                <w:color w:val="002060"/>
              </w:rPr>
              <w:t xml:space="preserve">Ora </w:t>
            </w:r>
            <w:proofErr w:type="spellStart"/>
            <w:r w:rsidRPr="00C247FB">
              <w:rPr>
                <w:color w:val="002060"/>
              </w:rPr>
              <w:t>Orig</w:t>
            </w:r>
            <w:proofErr w:type="spellEnd"/>
            <w:r w:rsidRPr="00C247FB">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B24980" w14:textId="77777777" w:rsidR="003C3F5A" w:rsidRPr="00C247FB" w:rsidRDefault="003C3F5A" w:rsidP="00997082">
            <w:pPr>
              <w:pStyle w:val="headertabella0"/>
              <w:rPr>
                <w:color w:val="002060"/>
              </w:rPr>
            </w:pPr>
            <w:r w:rsidRPr="00C247FB">
              <w:rPr>
                <w:color w:val="002060"/>
              </w:rPr>
              <w:t>Impianto</w:t>
            </w:r>
          </w:p>
        </w:tc>
      </w:tr>
      <w:tr w:rsidR="003C3F5A" w:rsidRPr="00C247FB" w14:paraId="5D082795" w14:textId="77777777" w:rsidTr="0099708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B07CD" w14:textId="77777777" w:rsidR="003C3F5A" w:rsidRPr="001C260F" w:rsidRDefault="003C3F5A" w:rsidP="00997082">
            <w:pPr>
              <w:pStyle w:val="rowtabella0"/>
              <w:rPr>
                <w:color w:val="002060"/>
                <w:highlight w:val="yellow"/>
              </w:rPr>
            </w:pPr>
            <w:r w:rsidRPr="001C260F">
              <w:rPr>
                <w:color w:val="002060"/>
                <w:highlight w:val="yellow"/>
              </w:rPr>
              <w:t>1</w:t>
            </w:r>
            <w:r>
              <w:rPr>
                <w:color w:val="002060"/>
                <w:highlight w:val="yellow"/>
              </w:rPr>
              <w:t>7</w:t>
            </w:r>
            <w:r w:rsidRPr="001C260F">
              <w:rPr>
                <w:color w:val="002060"/>
                <w:highlight w:val="yellow"/>
              </w:rPr>
              <w:t>/10/2023</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74BB1" w14:textId="77777777" w:rsidR="003C3F5A" w:rsidRPr="001C260F" w:rsidRDefault="003C3F5A" w:rsidP="00997082">
            <w:pPr>
              <w:pStyle w:val="rowtabella0"/>
              <w:jc w:val="center"/>
              <w:rPr>
                <w:color w:val="002060"/>
                <w:highlight w:val="yellow"/>
              </w:rPr>
            </w:pPr>
            <w:r w:rsidRPr="001C260F">
              <w:rPr>
                <w:color w:val="002060"/>
                <w:highlight w:val="yellow"/>
              </w:rPr>
              <w:t>2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FA7D6" w14:textId="77777777" w:rsidR="003C3F5A" w:rsidRPr="001C260F" w:rsidRDefault="003C3F5A" w:rsidP="00997082">
            <w:pPr>
              <w:pStyle w:val="rowtabella0"/>
              <w:rPr>
                <w:color w:val="002060"/>
                <w:highlight w:val="yellow"/>
              </w:rPr>
            </w:pPr>
            <w:r>
              <w:rPr>
                <w:color w:val="002060"/>
                <w:highlight w:val="yellow"/>
              </w:rPr>
              <w:t>C.F. MACERATESE A.S.D.</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66AD2" w14:textId="77777777" w:rsidR="003C3F5A" w:rsidRPr="001C260F" w:rsidRDefault="003C3F5A" w:rsidP="00997082">
            <w:pPr>
              <w:pStyle w:val="rowtabella0"/>
              <w:rPr>
                <w:color w:val="002060"/>
                <w:highlight w:val="yellow"/>
              </w:rPr>
            </w:pPr>
            <w:r>
              <w:rPr>
                <w:color w:val="002060"/>
                <w:highlight w:val="yellow"/>
              </w:rPr>
              <w:t>FUTSAL RECANATI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CEF54" w14:textId="77777777" w:rsidR="003C3F5A" w:rsidRPr="001C260F" w:rsidRDefault="003C3F5A" w:rsidP="00997082">
            <w:pPr>
              <w:rPr>
                <w:rFonts w:ascii="Arial" w:hAnsi="Arial" w:cs="Arial"/>
                <w:color w:val="002060"/>
                <w:sz w:val="12"/>
                <w:szCs w:val="12"/>
              </w:rPr>
            </w:pPr>
            <w:r w:rsidRPr="001C260F">
              <w:rPr>
                <w:rFonts w:ascii="Arial" w:hAnsi="Arial" w:cs="Arial"/>
                <w:color w:val="002060"/>
                <w:sz w:val="12"/>
                <w:szCs w:val="12"/>
              </w:rPr>
              <w:t>1</w:t>
            </w:r>
            <w:r>
              <w:rPr>
                <w:rFonts w:ascii="Arial" w:hAnsi="Arial" w:cs="Arial"/>
                <w:color w:val="002060"/>
                <w:sz w:val="12"/>
                <w:szCs w:val="12"/>
              </w:rPr>
              <w:t>0/</w:t>
            </w:r>
            <w:r w:rsidRPr="001C260F">
              <w:rPr>
                <w:rFonts w:ascii="Arial" w:hAnsi="Arial" w:cs="Arial"/>
                <w:color w:val="002060"/>
                <w:sz w:val="12"/>
                <w:szCs w:val="12"/>
              </w:rPr>
              <w:t>10/2023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638B6" w14:textId="77777777" w:rsidR="003C3F5A" w:rsidRPr="00C247FB" w:rsidRDefault="003C3F5A" w:rsidP="00997082">
            <w:pPr>
              <w:pStyle w:val="rowtabella0"/>
              <w:jc w:val="center"/>
              <w:rPr>
                <w:color w:val="002060"/>
              </w:rPr>
            </w:pPr>
            <w:r w:rsidRPr="001C260F">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A9E18" w14:textId="77777777" w:rsidR="003C3F5A" w:rsidRPr="00C247FB" w:rsidRDefault="003C3F5A" w:rsidP="00997082">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FE1D9" w14:textId="77777777" w:rsidR="003C3F5A" w:rsidRPr="00C247FB" w:rsidRDefault="003C3F5A" w:rsidP="00997082">
            <w:pPr>
              <w:pStyle w:val="rowtabella0"/>
              <w:rPr>
                <w:color w:val="002060"/>
              </w:rPr>
            </w:pPr>
          </w:p>
        </w:tc>
      </w:tr>
    </w:tbl>
    <w:p w14:paraId="1CE372BF" w14:textId="77777777" w:rsidR="003C3F5A" w:rsidRPr="00C247FB" w:rsidRDefault="003C3F5A" w:rsidP="003C3F5A">
      <w:pPr>
        <w:pStyle w:val="breakline"/>
        <w:rPr>
          <w:rFonts w:eastAsiaTheme="minorEastAsia"/>
          <w:color w:val="002060"/>
        </w:rPr>
      </w:pPr>
    </w:p>
    <w:p w14:paraId="5CB5C747" w14:textId="77777777" w:rsidR="003C3F5A" w:rsidRPr="00C247FB" w:rsidRDefault="003C3F5A" w:rsidP="003C3F5A">
      <w:pPr>
        <w:pStyle w:val="breakline"/>
        <w:rPr>
          <w:color w:val="002060"/>
        </w:rPr>
      </w:pPr>
    </w:p>
    <w:p w14:paraId="44AAC9FB" w14:textId="77777777" w:rsidR="003C3F5A" w:rsidRPr="00C247FB" w:rsidRDefault="003C3F5A" w:rsidP="003C3F5A">
      <w:pPr>
        <w:pStyle w:val="titoloprinc0"/>
        <w:rPr>
          <w:color w:val="002060"/>
        </w:rPr>
      </w:pPr>
      <w:r w:rsidRPr="00C247FB">
        <w:rPr>
          <w:color w:val="002060"/>
        </w:rPr>
        <w:t>RISULTATI</w:t>
      </w:r>
    </w:p>
    <w:p w14:paraId="67137E32" w14:textId="77777777" w:rsidR="003C3F5A" w:rsidRPr="00C247FB" w:rsidRDefault="003C3F5A" w:rsidP="003C3F5A">
      <w:pPr>
        <w:pStyle w:val="breakline"/>
        <w:rPr>
          <w:color w:val="002060"/>
        </w:rPr>
      </w:pPr>
    </w:p>
    <w:p w14:paraId="71DD2019" w14:textId="77777777" w:rsidR="003C3F5A" w:rsidRPr="00C247FB" w:rsidRDefault="003C3F5A" w:rsidP="003C3F5A">
      <w:pPr>
        <w:pStyle w:val="sottotitolocampionato10"/>
        <w:rPr>
          <w:color w:val="002060"/>
        </w:rPr>
      </w:pPr>
      <w:r w:rsidRPr="00C247FB">
        <w:rPr>
          <w:color w:val="002060"/>
        </w:rPr>
        <w:t>RISULTATI UFFICIALI GARE DEL 03/10/2023</w:t>
      </w:r>
    </w:p>
    <w:p w14:paraId="35AF8BB2" w14:textId="77777777" w:rsidR="003C3F5A" w:rsidRPr="003C3F5A" w:rsidRDefault="003C3F5A" w:rsidP="003C3F5A">
      <w:pPr>
        <w:pStyle w:val="sottotitolocampionato20"/>
        <w:spacing w:before="0" w:beforeAutospacing="0" w:after="0" w:afterAutospacing="0"/>
        <w:rPr>
          <w:rFonts w:ascii="Arial" w:hAnsi="Arial" w:cs="Arial"/>
          <w:color w:val="002060"/>
          <w:sz w:val="20"/>
          <w:szCs w:val="20"/>
        </w:rPr>
      </w:pPr>
      <w:r w:rsidRPr="003C3F5A">
        <w:rPr>
          <w:rFonts w:ascii="Arial" w:hAnsi="Arial" w:cs="Arial"/>
          <w:color w:val="002060"/>
          <w:sz w:val="20"/>
          <w:szCs w:val="20"/>
        </w:rPr>
        <w:t>Si trascrivono qui di seguito i risultati ufficiali delle gare disputate</w:t>
      </w:r>
    </w:p>
    <w:p w14:paraId="730A6DBF" w14:textId="77777777" w:rsidR="003C3F5A" w:rsidRPr="00C247FB" w:rsidRDefault="003C3F5A" w:rsidP="003C3F5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C3F5A" w:rsidRPr="00C247FB" w14:paraId="180A073D" w14:textId="77777777" w:rsidTr="0099708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C3F5A" w:rsidRPr="00C247FB" w14:paraId="7BB096C6" w14:textId="77777777" w:rsidTr="0099708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211F09" w14:textId="77777777" w:rsidR="003C3F5A" w:rsidRPr="00C247FB" w:rsidRDefault="003C3F5A" w:rsidP="00997082">
                  <w:pPr>
                    <w:pStyle w:val="headertabella0"/>
                    <w:rPr>
                      <w:color w:val="002060"/>
                    </w:rPr>
                  </w:pPr>
                  <w:r w:rsidRPr="00C247FB">
                    <w:rPr>
                      <w:color w:val="002060"/>
                    </w:rPr>
                    <w:t>GIRONE 16 - 1 Giornata - A</w:t>
                  </w:r>
                </w:p>
              </w:tc>
            </w:tr>
            <w:tr w:rsidR="003C3F5A" w:rsidRPr="00C247FB" w14:paraId="3194F7B5" w14:textId="77777777" w:rsidTr="00997082">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0952988" w14:textId="77777777" w:rsidR="003C3F5A" w:rsidRPr="00C247FB" w:rsidRDefault="003C3F5A" w:rsidP="00997082">
                  <w:pPr>
                    <w:pStyle w:val="rowtabella0"/>
                    <w:rPr>
                      <w:color w:val="002060"/>
                    </w:rPr>
                  </w:pPr>
                  <w:r w:rsidRPr="00C247FB">
                    <w:rPr>
                      <w:color w:val="002060"/>
                    </w:rPr>
                    <w:t>BOCASTRUM UNITED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672D22" w14:textId="77777777" w:rsidR="003C3F5A" w:rsidRPr="00C247FB" w:rsidRDefault="003C3F5A" w:rsidP="00997082">
                  <w:pPr>
                    <w:pStyle w:val="rowtabella0"/>
                    <w:rPr>
                      <w:color w:val="002060"/>
                    </w:rPr>
                  </w:pPr>
                  <w:r w:rsidRPr="00C247FB">
                    <w:rPr>
                      <w:color w:val="002060"/>
                    </w:rPr>
                    <w:t>- VAL TENNA UNITED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3B4C50" w14:textId="77777777" w:rsidR="003C3F5A" w:rsidRPr="00C247FB" w:rsidRDefault="003C3F5A" w:rsidP="00997082">
                  <w:pPr>
                    <w:pStyle w:val="rowtabella0"/>
                    <w:jc w:val="center"/>
                    <w:rPr>
                      <w:color w:val="002060"/>
                    </w:rPr>
                  </w:pPr>
                  <w:r w:rsidRPr="00C247FB">
                    <w:rPr>
                      <w:color w:val="002060"/>
                    </w:rPr>
                    <w:t>5 - 0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EB8688" w14:textId="77777777" w:rsidR="003C3F5A" w:rsidRPr="00C247FB" w:rsidRDefault="003C3F5A" w:rsidP="00997082">
                  <w:pPr>
                    <w:pStyle w:val="rowtabella0"/>
                    <w:jc w:val="center"/>
                    <w:rPr>
                      <w:color w:val="002060"/>
                    </w:rPr>
                  </w:pPr>
                  <w:r w:rsidRPr="00C247FB">
                    <w:rPr>
                      <w:color w:val="002060"/>
                    </w:rPr>
                    <w:t> </w:t>
                  </w:r>
                </w:p>
              </w:tc>
            </w:tr>
          </w:tbl>
          <w:p w14:paraId="3AEFAE99" w14:textId="77777777" w:rsidR="003C3F5A" w:rsidRPr="00C247FB" w:rsidRDefault="003C3F5A" w:rsidP="00997082">
            <w:pPr>
              <w:rPr>
                <w:color w:val="002060"/>
              </w:rPr>
            </w:pPr>
          </w:p>
        </w:tc>
      </w:tr>
    </w:tbl>
    <w:p w14:paraId="53C478F7" w14:textId="77777777" w:rsidR="003C3F5A" w:rsidRPr="00C247FB" w:rsidRDefault="003C3F5A" w:rsidP="003C3F5A">
      <w:pPr>
        <w:pStyle w:val="breakline"/>
        <w:rPr>
          <w:rFonts w:eastAsiaTheme="minorEastAsia"/>
          <w:color w:val="002060"/>
        </w:rPr>
      </w:pPr>
    </w:p>
    <w:p w14:paraId="33617259" w14:textId="77777777" w:rsidR="003C3F5A" w:rsidRPr="00C247FB" w:rsidRDefault="003C3F5A" w:rsidP="003C3F5A">
      <w:pPr>
        <w:pStyle w:val="breakline"/>
        <w:rPr>
          <w:color w:val="002060"/>
        </w:rPr>
      </w:pPr>
    </w:p>
    <w:p w14:paraId="3C6C9946" w14:textId="77777777" w:rsidR="003C3F5A" w:rsidRPr="00C247FB" w:rsidRDefault="003C3F5A" w:rsidP="003C3F5A">
      <w:pPr>
        <w:pStyle w:val="titoloprinc0"/>
        <w:rPr>
          <w:color w:val="002060"/>
        </w:rPr>
      </w:pPr>
      <w:r w:rsidRPr="00C247FB">
        <w:rPr>
          <w:color w:val="002060"/>
        </w:rPr>
        <w:t>GIUDICE SPORTIVO</w:t>
      </w:r>
    </w:p>
    <w:p w14:paraId="2D40DD36" w14:textId="77777777" w:rsidR="003C3F5A" w:rsidRPr="00C247FB" w:rsidRDefault="003C3F5A" w:rsidP="003C3F5A">
      <w:pPr>
        <w:pStyle w:val="diffida"/>
        <w:rPr>
          <w:color w:val="002060"/>
        </w:rPr>
      </w:pPr>
      <w:r w:rsidRPr="00C247FB">
        <w:rPr>
          <w:color w:val="002060"/>
        </w:rPr>
        <w:t>Il Giudice Sportivo Avv. Agnese Lazzaretti, con l'assistenza del segretario Angelo Castellana, nella seduta del 04/10/2023, ha adottato le decisioni che di seguito integralmente si riportano:</w:t>
      </w:r>
    </w:p>
    <w:p w14:paraId="2C731EBC" w14:textId="77777777" w:rsidR="003C3F5A" w:rsidRPr="00C247FB" w:rsidRDefault="003C3F5A" w:rsidP="003C3F5A">
      <w:pPr>
        <w:pStyle w:val="titolo10"/>
        <w:rPr>
          <w:color w:val="002060"/>
        </w:rPr>
      </w:pPr>
      <w:r w:rsidRPr="00C247FB">
        <w:rPr>
          <w:color w:val="002060"/>
        </w:rPr>
        <w:t xml:space="preserve">GARE DEL 3/10/2023 </w:t>
      </w:r>
    </w:p>
    <w:p w14:paraId="576EDC06" w14:textId="77777777" w:rsidR="003C3F5A" w:rsidRPr="00C247FB" w:rsidRDefault="003C3F5A" w:rsidP="003C3F5A">
      <w:pPr>
        <w:pStyle w:val="titolo7a"/>
        <w:rPr>
          <w:color w:val="002060"/>
        </w:rPr>
      </w:pPr>
      <w:r w:rsidRPr="00C247FB">
        <w:rPr>
          <w:color w:val="002060"/>
        </w:rPr>
        <w:t xml:space="preserve">PROVVEDIMENTI DISCIPLINARI </w:t>
      </w:r>
    </w:p>
    <w:p w14:paraId="52FBC831" w14:textId="77777777" w:rsidR="003C3F5A" w:rsidRPr="00C247FB" w:rsidRDefault="003C3F5A" w:rsidP="003C3F5A">
      <w:pPr>
        <w:pStyle w:val="titolo7b0"/>
        <w:rPr>
          <w:color w:val="002060"/>
        </w:rPr>
      </w:pPr>
      <w:r w:rsidRPr="00C247FB">
        <w:rPr>
          <w:color w:val="002060"/>
        </w:rPr>
        <w:t xml:space="preserve">In base alle risultanze degli atti ufficiali sono state deliberate le seguenti sanzioni disciplinari. </w:t>
      </w:r>
    </w:p>
    <w:p w14:paraId="203BDCDD" w14:textId="77777777" w:rsidR="003C3F5A" w:rsidRPr="00C247FB" w:rsidRDefault="003C3F5A" w:rsidP="003C3F5A">
      <w:pPr>
        <w:pStyle w:val="titolo30"/>
        <w:rPr>
          <w:color w:val="002060"/>
        </w:rPr>
      </w:pPr>
      <w:r w:rsidRPr="00C247FB">
        <w:rPr>
          <w:color w:val="002060"/>
        </w:rPr>
        <w:t xml:space="preserve">DIRIGENTI </w:t>
      </w:r>
    </w:p>
    <w:p w14:paraId="3394D4B1" w14:textId="77777777" w:rsidR="003C3F5A" w:rsidRPr="00C247FB" w:rsidRDefault="003C3F5A" w:rsidP="003C3F5A">
      <w:pPr>
        <w:pStyle w:val="titolo20"/>
        <w:rPr>
          <w:color w:val="002060"/>
        </w:rPr>
      </w:pPr>
      <w:r w:rsidRPr="00C247FB">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C3F5A" w:rsidRPr="00C247FB" w14:paraId="2BF0FFC2" w14:textId="77777777" w:rsidTr="00997082">
        <w:tc>
          <w:tcPr>
            <w:tcW w:w="2200" w:type="dxa"/>
            <w:tcMar>
              <w:top w:w="20" w:type="dxa"/>
              <w:left w:w="20" w:type="dxa"/>
              <w:bottom w:w="20" w:type="dxa"/>
              <w:right w:w="20" w:type="dxa"/>
            </w:tcMar>
            <w:vAlign w:val="center"/>
            <w:hideMark/>
          </w:tcPr>
          <w:p w14:paraId="6FB04BEF" w14:textId="77777777" w:rsidR="003C3F5A" w:rsidRPr="00C247FB" w:rsidRDefault="003C3F5A" w:rsidP="00997082">
            <w:pPr>
              <w:pStyle w:val="movimento"/>
              <w:rPr>
                <w:color w:val="002060"/>
              </w:rPr>
            </w:pPr>
            <w:r w:rsidRPr="00C247FB">
              <w:rPr>
                <w:color w:val="002060"/>
              </w:rPr>
              <w:t>RICCI GIAMMARIO</w:t>
            </w:r>
          </w:p>
        </w:tc>
        <w:tc>
          <w:tcPr>
            <w:tcW w:w="2200" w:type="dxa"/>
            <w:tcMar>
              <w:top w:w="20" w:type="dxa"/>
              <w:left w:w="20" w:type="dxa"/>
              <w:bottom w:w="20" w:type="dxa"/>
              <w:right w:w="20" w:type="dxa"/>
            </w:tcMar>
            <w:vAlign w:val="center"/>
            <w:hideMark/>
          </w:tcPr>
          <w:p w14:paraId="595E1485" w14:textId="77777777" w:rsidR="003C3F5A" w:rsidRPr="00C247FB" w:rsidRDefault="003C3F5A" w:rsidP="00997082">
            <w:pPr>
              <w:pStyle w:val="movimento2"/>
              <w:rPr>
                <w:color w:val="002060"/>
              </w:rPr>
            </w:pPr>
            <w:r w:rsidRPr="00C247FB">
              <w:rPr>
                <w:color w:val="002060"/>
              </w:rPr>
              <w:t xml:space="preserve">(VAL TENNA UNITED) </w:t>
            </w:r>
          </w:p>
        </w:tc>
        <w:tc>
          <w:tcPr>
            <w:tcW w:w="800" w:type="dxa"/>
            <w:tcMar>
              <w:top w:w="20" w:type="dxa"/>
              <w:left w:w="20" w:type="dxa"/>
              <w:bottom w:w="20" w:type="dxa"/>
              <w:right w:w="20" w:type="dxa"/>
            </w:tcMar>
            <w:vAlign w:val="center"/>
            <w:hideMark/>
          </w:tcPr>
          <w:p w14:paraId="09462689"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6340FEAE"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4F7739CB" w14:textId="77777777" w:rsidR="003C3F5A" w:rsidRPr="00C247FB" w:rsidRDefault="003C3F5A" w:rsidP="00997082">
            <w:pPr>
              <w:pStyle w:val="movimento2"/>
              <w:rPr>
                <w:color w:val="002060"/>
              </w:rPr>
            </w:pPr>
            <w:r w:rsidRPr="00C247FB">
              <w:rPr>
                <w:color w:val="002060"/>
              </w:rPr>
              <w:t> </w:t>
            </w:r>
          </w:p>
        </w:tc>
      </w:tr>
    </w:tbl>
    <w:p w14:paraId="5790753D" w14:textId="77777777" w:rsidR="003C3F5A" w:rsidRPr="00C247FB" w:rsidRDefault="003C3F5A" w:rsidP="003C3F5A">
      <w:pPr>
        <w:pStyle w:val="titolo30"/>
        <w:rPr>
          <w:rFonts w:eastAsiaTheme="minorEastAsia"/>
          <w:color w:val="002060"/>
        </w:rPr>
      </w:pPr>
      <w:r w:rsidRPr="00C247FB">
        <w:rPr>
          <w:color w:val="002060"/>
        </w:rPr>
        <w:t xml:space="preserve">CALCIATORI NON ESPULSI </w:t>
      </w:r>
    </w:p>
    <w:p w14:paraId="5BEE951A" w14:textId="77777777" w:rsidR="003C3F5A" w:rsidRPr="00C247FB" w:rsidRDefault="003C3F5A" w:rsidP="003C3F5A">
      <w:pPr>
        <w:pStyle w:val="titolo20"/>
        <w:rPr>
          <w:color w:val="002060"/>
        </w:rPr>
      </w:pPr>
      <w:r w:rsidRPr="00C247FB">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C3F5A" w:rsidRPr="00C247FB" w14:paraId="2B802693" w14:textId="77777777" w:rsidTr="00997082">
        <w:tc>
          <w:tcPr>
            <w:tcW w:w="2200" w:type="dxa"/>
            <w:tcMar>
              <w:top w:w="20" w:type="dxa"/>
              <w:left w:w="20" w:type="dxa"/>
              <w:bottom w:w="20" w:type="dxa"/>
              <w:right w:w="20" w:type="dxa"/>
            </w:tcMar>
            <w:vAlign w:val="center"/>
            <w:hideMark/>
          </w:tcPr>
          <w:p w14:paraId="6ADAEE85" w14:textId="77777777" w:rsidR="003C3F5A" w:rsidRPr="00C247FB" w:rsidRDefault="003C3F5A" w:rsidP="00997082">
            <w:pPr>
              <w:pStyle w:val="movimento"/>
              <w:rPr>
                <w:color w:val="002060"/>
              </w:rPr>
            </w:pPr>
            <w:r w:rsidRPr="00C247FB">
              <w:rPr>
                <w:color w:val="002060"/>
              </w:rPr>
              <w:t>STIPA ALESSIO</w:t>
            </w:r>
          </w:p>
        </w:tc>
        <w:tc>
          <w:tcPr>
            <w:tcW w:w="2200" w:type="dxa"/>
            <w:tcMar>
              <w:top w:w="20" w:type="dxa"/>
              <w:left w:w="20" w:type="dxa"/>
              <w:bottom w:w="20" w:type="dxa"/>
              <w:right w:w="20" w:type="dxa"/>
            </w:tcMar>
            <w:vAlign w:val="center"/>
            <w:hideMark/>
          </w:tcPr>
          <w:p w14:paraId="6BFD499E" w14:textId="77777777" w:rsidR="003C3F5A" w:rsidRPr="00C247FB" w:rsidRDefault="003C3F5A" w:rsidP="00997082">
            <w:pPr>
              <w:pStyle w:val="movimento2"/>
              <w:rPr>
                <w:color w:val="002060"/>
              </w:rPr>
            </w:pPr>
            <w:r w:rsidRPr="00C247FB">
              <w:rPr>
                <w:color w:val="002060"/>
              </w:rPr>
              <w:t xml:space="preserve">(BOCASTRUM UNITED) </w:t>
            </w:r>
          </w:p>
        </w:tc>
        <w:tc>
          <w:tcPr>
            <w:tcW w:w="800" w:type="dxa"/>
            <w:tcMar>
              <w:top w:w="20" w:type="dxa"/>
              <w:left w:w="20" w:type="dxa"/>
              <w:bottom w:w="20" w:type="dxa"/>
              <w:right w:w="20" w:type="dxa"/>
            </w:tcMar>
            <w:vAlign w:val="center"/>
            <w:hideMark/>
          </w:tcPr>
          <w:p w14:paraId="6EFE226A"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267B2BA1"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5E458159" w14:textId="77777777" w:rsidR="003C3F5A" w:rsidRPr="00C247FB" w:rsidRDefault="003C3F5A" w:rsidP="00997082">
            <w:pPr>
              <w:pStyle w:val="movimento2"/>
              <w:rPr>
                <w:color w:val="002060"/>
              </w:rPr>
            </w:pPr>
            <w:r w:rsidRPr="00C247FB">
              <w:rPr>
                <w:color w:val="002060"/>
              </w:rPr>
              <w:t> </w:t>
            </w:r>
          </w:p>
        </w:tc>
      </w:tr>
    </w:tbl>
    <w:p w14:paraId="6E5496D0" w14:textId="77777777" w:rsidR="003C3F5A" w:rsidRDefault="003C3F5A" w:rsidP="003C3F5A">
      <w:pPr>
        <w:pStyle w:val="breakline"/>
        <w:rPr>
          <w:color w:val="002060"/>
        </w:rPr>
      </w:pPr>
    </w:p>
    <w:p w14:paraId="3E2A995B" w14:textId="77777777" w:rsidR="003C3F5A" w:rsidRPr="00DE2E11" w:rsidRDefault="003C3F5A" w:rsidP="003C3F5A">
      <w:pPr>
        <w:jc w:val="center"/>
        <w:rPr>
          <w:rFonts w:ascii="Arial" w:hAnsi="Arial" w:cs="Arial"/>
          <w:noProof/>
          <w:color w:val="002060"/>
          <w:sz w:val="22"/>
          <w:szCs w:val="22"/>
        </w:rPr>
      </w:pPr>
      <w:r w:rsidRPr="00DE2E11">
        <w:rPr>
          <w:rFonts w:ascii="Arial" w:hAnsi="Arial" w:cs="Arial"/>
          <w:noProof/>
          <w:color w:val="002060"/>
          <w:sz w:val="22"/>
          <w:szCs w:val="22"/>
        </w:rPr>
        <w:t>F.to IL SEGRETARIO                                   F.to IL GIUDICE SPORTIVO</w:t>
      </w:r>
    </w:p>
    <w:p w14:paraId="034A1234" w14:textId="77777777" w:rsidR="003C3F5A" w:rsidRPr="00DE2E11" w:rsidRDefault="003C3F5A" w:rsidP="003C3F5A">
      <w:pPr>
        <w:pStyle w:val="Corpodeltesto2"/>
        <w:spacing w:after="0" w:line="240" w:lineRule="auto"/>
        <w:jc w:val="both"/>
        <w:rPr>
          <w:rFonts w:ascii="Arial" w:hAnsi="Arial" w:cs="Arial"/>
          <w:b/>
          <w:color w:val="002060"/>
          <w:sz w:val="22"/>
          <w:szCs w:val="22"/>
        </w:rPr>
      </w:pPr>
      <w:r w:rsidRPr="00DE2E11">
        <w:rPr>
          <w:rFonts w:ascii="Arial" w:hAnsi="Arial" w:cs="Arial"/>
          <w:noProof/>
          <w:color w:val="002060"/>
          <w:sz w:val="22"/>
          <w:szCs w:val="22"/>
        </w:rPr>
        <w:t xml:space="preserve">                         Angelo Castellana        </w:t>
      </w:r>
      <w:r w:rsidRPr="00DE2E11">
        <w:rPr>
          <w:rFonts w:ascii="Arial" w:hAnsi="Arial" w:cs="Arial"/>
          <w:noProof/>
          <w:color w:val="002060"/>
          <w:sz w:val="22"/>
          <w:szCs w:val="22"/>
        </w:rPr>
        <w:tab/>
        <w:t xml:space="preserve">                                Agnese Lazzaretti</w:t>
      </w:r>
    </w:p>
    <w:p w14:paraId="4BA8F5B5" w14:textId="77777777" w:rsidR="003C3F5A" w:rsidRPr="00C247FB" w:rsidRDefault="003C3F5A" w:rsidP="003C3F5A">
      <w:pPr>
        <w:pStyle w:val="breakline"/>
        <w:rPr>
          <w:rFonts w:eastAsiaTheme="minorEastAsia"/>
          <w:color w:val="002060"/>
        </w:rPr>
      </w:pPr>
    </w:p>
    <w:p w14:paraId="2BE71007" w14:textId="77777777" w:rsidR="003C3F5A" w:rsidRDefault="003C3F5A" w:rsidP="003C3F5A">
      <w:pPr>
        <w:pStyle w:val="breakline"/>
        <w:rPr>
          <w:color w:val="002060"/>
        </w:rPr>
      </w:pPr>
    </w:p>
    <w:p w14:paraId="5A5E9CE8" w14:textId="77777777" w:rsidR="003C3F5A" w:rsidRPr="00C247FB" w:rsidRDefault="003C3F5A" w:rsidP="003C3F5A">
      <w:pPr>
        <w:pStyle w:val="titoloprinc0"/>
        <w:rPr>
          <w:color w:val="002060"/>
        </w:rPr>
      </w:pPr>
      <w:r>
        <w:rPr>
          <w:color w:val="002060"/>
        </w:rPr>
        <w:t>PROGRAMMA GARE</w:t>
      </w:r>
    </w:p>
    <w:p w14:paraId="7AB64B3E" w14:textId="77777777" w:rsidR="003C3F5A" w:rsidRDefault="003C3F5A" w:rsidP="003C3F5A">
      <w:pPr>
        <w:pStyle w:val="breakline"/>
        <w:rPr>
          <w:color w:val="002060"/>
        </w:rPr>
      </w:pPr>
    </w:p>
    <w:p w14:paraId="29944229" w14:textId="77777777" w:rsidR="00E56AE0" w:rsidRPr="007E5C64" w:rsidRDefault="00E56AE0" w:rsidP="00E56AE0">
      <w:pPr>
        <w:pStyle w:val="sottotitolocampionato10"/>
        <w:rPr>
          <w:color w:val="002060"/>
        </w:rPr>
      </w:pPr>
      <w:r w:rsidRPr="007E5C64">
        <w:rPr>
          <w:color w:val="002060"/>
        </w:rPr>
        <w:t>GIRONE 1 - 2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86"/>
        <w:gridCol w:w="1984"/>
        <w:gridCol w:w="385"/>
        <w:gridCol w:w="898"/>
        <w:gridCol w:w="1281"/>
        <w:gridCol w:w="1533"/>
        <w:gridCol w:w="1533"/>
      </w:tblGrid>
      <w:tr w:rsidR="00E56AE0" w:rsidRPr="007E5C64" w14:paraId="3CBED233" w14:textId="77777777" w:rsidTr="0099708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BAE122" w14:textId="77777777" w:rsidR="00E56AE0" w:rsidRPr="007E5C64" w:rsidRDefault="00E56AE0" w:rsidP="00997082">
            <w:pPr>
              <w:pStyle w:val="headertabella0"/>
              <w:rPr>
                <w:color w:val="002060"/>
              </w:rPr>
            </w:pPr>
            <w:r w:rsidRPr="007E5C6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5B9EB6" w14:textId="77777777" w:rsidR="00E56AE0" w:rsidRPr="007E5C64" w:rsidRDefault="00E56AE0" w:rsidP="00997082">
            <w:pPr>
              <w:pStyle w:val="headertabella0"/>
              <w:rPr>
                <w:color w:val="002060"/>
              </w:rPr>
            </w:pPr>
            <w:r w:rsidRPr="007E5C6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E458ED" w14:textId="77777777" w:rsidR="00E56AE0" w:rsidRPr="007E5C64" w:rsidRDefault="00E56AE0" w:rsidP="00997082">
            <w:pPr>
              <w:pStyle w:val="headertabella0"/>
              <w:rPr>
                <w:color w:val="002060"/>
              </w:rPr>
            </w:pPr>
            <w:r w:rsidRPr="007E5C6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344767" w14:textId="77777777" w:rsidR="00E56AE0" w:rsidRPr="007E5C64" w:rsidRDefault="00E56AE0" w:rsidP="00997082">
            <w:pPr>
              <w:pStyle w:val="headertabella0"/>
              <w:rPr>
                <w:color w:val="002060"/>
              </w:rPr>
            </w:pPr>
            <w:r w:rsidRPr="007E5C6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A402F3" w14:textId="77777777" w:rsidR="00E56AE0" w:rsidRPr="007E5C64" w:rsidRDefault="00E56AE0" w:rsidP="00997082">
            <w:pPr>
              <w:pStyle w:val="headertabella0"/>
              <w:rPr>
                <w:color w:val="002060"/>
              </w:rPr>
            </w:pPr>
            <w:r w:rsidRPr="007E5C6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11F785" w14:textId="77777777" w:rsidR="00E56AE0" w:rsidRPr="007E5C64" w:rsidRDefault="00E56AE0" w:rsidP="00997082">
            <w:pPr>
              <w:pStyle w:val="headertabella0"/>
              <w:rPr>
                <w:color w:val="002060"/>
              </w:rPr>
            </w:pPr>
            <w:proofErr w:type="spellStart"/>
            <w:r w:rsidRPr="007E5C64">
              <w:rPr>
                <w:color w:val="002060"/>
              </w:rPr>
              <w:t>Localita'</w:t>
            </w:r>
            <w:proofErr w:type="spellEnd"/>
            <w:r w:rsidRPr="007E5C6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51A1F4" w14:textId="77777777" w:rsidR="00E56AE0" w:rsidRPr="007E5C64" w:rsidRDefault="00E56AE0" w:rsidP="00997082">
            <w:pPr>
              <w:pStyle w:val="headertabella0"/>
              <w:rPr>
                <w:color w:val="002060"/>
              </w:rPr>
            </w:pPr>
            <w:r w:rsidRPr="007E5C64">
              <w:rPr>
                <w:color w:val="002060"/>
              </w:rPr>
              <w:t>Indirizzo Impianto</w:t>
            </w:r>
          </w:p>
        </w:tc>
      </w:tr>
      <w:tr w:rsidR="00E56AE0" w:rsidRPr="007E5C64" w14:paraId="558A34EB" w14:textId="77777777" w:rsidTr="00997082">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F92D015" w14:textId="77777777" w:rsidR="00E56AE0" w:rsidRPr="007E5C64" w:rsidRDefault="00E56AE0" w:rsidP="00997082">
            <w:pPr>
              <w:pStyle w:val="rowtabella0"/>
              <w:rPr>
                <w:color w:val="002060"/>
              </w:rPr>
            </w:pPr>
            <w:r w:rsidRPr="007E5C64">
              <w:rPr>
                <w:color w:val="002060"/>
              </w:rPr>
              <w:t>MONTECCHIO SPORT</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45A280" w14:textId="77777777" w:rsidR="00E56AE0" w:rsidRPr="007E5C64" w:rsidRDefault="00E56AE0" w:rsidP="00997082">
            <w:pPr>
              <w:pStyle w:val="rowtabella0"/>
              <w:rPr>
                <w:color w:val="002060"/>
              </w:rPr>
            </w:pPr>
            <w:r w:rsidRPr="007E5C64">
              <w:rPr>
                <w:color w:val="002060"/>
              </w:rPr>
              <w:t>CIARNIN</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77DF7F" w14:textId="77777777" w:rsidR="00E56AE0" w:rsidRPr="007E5C64" w:rsidRDefault="00E56AE0" w:rsidP="00997082">
            <w:pPr>
              <w:pStyle w:val="rowtabella0"/>
              <w:jc w:val="center"/>
              <w:rPr>
                <w:color w:val="002060"/>
              </w:rPr>
            </w:pPr>
            <w:r w:rsidRPr="007E5C6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C5BA31" w14:textId="77777777" w:rsidR="00E56AE0" w:rsidRPr="007E5C64" w:rsidRDefault="00E56AE0" w:rsidP="00997082">
            <w:pPr>
              <w:pStyle w:val="rowtabella0"/>
              <w:rPr>
                <w:color w:val="002060"/>
              </w:rPr>
            </w:pPr>
            <w:r w:rsidRPr="007E5C64">
              <w:rPr>
                <w:color w:val="002060"/>
              </w:rPr>
              <w:t>11/10/2023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84C656" w14:textId="77777777" w:rsidR="00E56AE0" w:rsidRPr="007E5C64" w:rsidRDefault="00E56AE0" w:rsidP="00997082">
            <w:pPr>
              <w:pStyle w:val="rowtabella0"/>
              <w:rPr>
                <w:color w:val="002060"/>
              </w:rPr>
            </w:pPr>
            <w:r w:rsidRPr="007E5C64">
              <w:rPr>
                <w:color w:val="002060"/>
              </w:rPr>
              <w:t>5423 PALAS.MONTECCHIO "PALADIONIGI"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B9B797" w14:textId="77777777" w:rsidR="00E56AE0" w:rsidRPr="007E5C64" w:rsidRDefault="00E56AE0" w:rsidP="00997082">
            <w:pPr>
              <w:pStyle w:val="rowtabella0"/>
              <w:rPr>
                <w:color w:val="002060"/>
              </w:rPr>
            </w:pPr>
            <w:r w:rsidRPr="007E5C64">
              <w:rPr>
                <w:color w:val="002060"/>
              </w:rPr>
              <w:t>VALLEFOGLIA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C520DA" w14:textId="77777777" w:rsidR="00E56AE0" w:rsidRPr="007E5C64" w:rsidRDefault="00E56AE0" w:rsidP="00997082">
            <w:pPr>
              <w:pStyle w:val="rowtabella0"/>
              <w:rPr>
                <w:color w:val="002060"/>
              </w:rPr>
            </w:pPr>
            <w:r w:rsidRPr="007E5C64">
              <w:rPr>
                <w:color w:val="002060"/>
              </w:rPr>
              <w:t>VIA MAZZINI</w:t>
            </w:r>
          </w:p>
        </w:tc>
      </w:tr>
    </w:tbl>
    <w:p w14:paraId="321D009A" w14:textId="77777777" w:rsidR="00E56AE0" w:rsidRPr="007E5C64" w:rsidRDefault="00E56AE0" w:rsidP="00E56AE0">
      <w:pPr>
        <w:pStyle w:val="breakline"/>
        <w:rPr>
          <w:rFonts w:eastAsiaTheme="minorEastAsia"/>
          <w:color w:val="002060"/>
        </w:rPr>
      </w:pPr>
    </w:p>
    <w:p w14:paraId="1DACD6A2" w14:textId="77777777" w:rsidR="00E56AE0" w:rsidRPr="007E5C64" w:rsidRDefault="00E56AE0" w:rsidP="00E56AE0">
      <w:pPr>
        <w:pStyle w:val="breakline"/>
        <w:rPr>
          <w:color w:val="002060"/>
        </w:rPr>
      </w:pPr>
    </w:p>
    <w:p w14:paraId="0AB2D1A8" w14:textId="77777777" w:rsidR="00E56AE0" w:rsidRPr="007E5C64" w:rsidRDefault="00E56AE0" w:rsidP="00E56AE0">
      <w:pPr>
        <w:pStyle w:val="breakline"/>
        <w:rPr>
          <w:color w:val="002060"/>
        </w:rPr>
      </w:pPr>
    </w:p>
    <w:p w14:paraId="0921D47B" w14:textId="77777777" w:rsidR="00E56AE0" w:rsidRPr="007E5C64" w:rsidRDefault="00E56AE0" w:rsidP="00E56AE0">
      <w:pPr>
        <w:pStyle w:val="sottotitolocampionato10"/>
        <w:rPr>
          <w:color w:val="002060"/>
        </w:rPr>
      </w:pPr>
      <w:r w:rsidRPr="007E5C64">
        <w:rPr>
          <w:color w:val="002060"/>
        </w:rPr>
        <w:t>GIRONE 2 - 2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6"/>
        <w:gridCol w:w="385"/>
        <w:gridCol w:w="898"/>
        <w:gridCol w:w="1178"/>
        <w:gridCol w:w="1556"/>
        <w:gridCol w:w="1551"/>
      </w:tblGrid>
      <w:tr w:rsidR="00E56AE0" w:rsidRPr="007E5C64" w14:paraId="4C70B431" w14:textId="77777777" w:rsidTr="0099708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E119DE" w14:textId="77777777" w:rsidR="00E56AE0" w:rsidRPr="007E5C64" w:rsidRDefault="00E56AE0" w:rsidP="00997082">
            <w:pPr>
              <w:pStyle w:val="headertabella0"/>
              <w:rPr>
                <w:color w:val="002060"/>
              </w:rPr>
            </w:pPr>
            <w:r w:rsidRPr="007E5C6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AA59C6" w14:textId="77777777" w:rsidR="00E56AE0" w:rsidRPr="007E5C64" w:rsidRDefault="00E56AE0" w:rsidP="00997082">
            <w:pPr>
              <w:pStyle w:val="headertabella0"/>
              <w:rPr>
                <w:color w:val="002060"/>
              </w:rPr>
            </w:pPr>
            <w:r w:rsidRPr="007E5C6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42F226" w14:textId="77777777" w:rsidR="00E56AE0" w:rsidRPr="007E5C64" w:rsidRDefault="00E56AE0" w:rsidP="00997082">
            <w:pPr>
              <w:pStyle w:val="headertabella0"/>
              <w:rPr>
                <w:color w:val="002060"/>
              </w:rPr>
            </w:pPr>
            <w:r w:rsidRPr="007E5C6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5060E4" w14:textId="77777777" w:rsidR="00E56AE0" w:rsidRPr="007E5C64" w:rsidRDefault="00E56AE0" w:rsidP="00997082">
            <w:pPr>
              <w:pStyle w:val="headertabella0"/>
              <w:rPr>
                <w:color w:val="002060"/>
              </w:rPr>
            </w:pPr>
            <w:r w:rsidRPr="007E5C6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A1D06F" w14:textId="77777777" w:rsidR="00E56AE0" w:rsidRPr="007E5C64" w:rsidRDefault="00E56AE0" w:rsidP="00997082">
            <w:pPr>
              <w:pStyle w:val="headertabella0"/>
              <w:rPr>
                <w:color w:val="002060"/>
              </w:rPr>
            </w:pPr>
            <w:r w:rsidRPr="007E5C6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C628B7" w14:textId="77777777" w:rsidR="00E56AE0" w:rsidRPr="007E5C64" w:rsidRDefault="00E56AE0" w:rsidP="00997082">
            <w:pPr>
              <w:pStyle w:val="headertabella0"/>
              <w:rPr>
                <w:color w:val="002060"/>
              </w:rPr>
            </w:pPr>
            <w:proofErr w:type="spellStart"/>
            <w:r w:rsidRPr="007E5C64">
              <w:rPr>
                <w:color w:val="002060"/>
              </w:rPr>
              <w:t>Localita'</w:t>
            </w:r>
            <w:proofErr w:type="spellEnd"/>
            <w:r w:rsidRPr="007E5C6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14A7A7" w14:textId="77777777" w:rsidR="00E56AE0" w:rsidRPr="007E5C64" w:rsidRDefault="00E56AE0" w:rsidP="00997082">
            <w:pPr>
              <w:pStyle w:val="headertabella0"/>
              <w:rPr>
                <w:color w:val="002060"/>
              </w:rPr>
            </w:pPr>
            <w:r w:rsidRPr="007E5C64">
              <w:rPr>
                <w:color w:val="002060"/>
              </w:rPr>
              <w:t>Indirizzo Impianto</w:t>
            </w:r>
          </w:p>
        </w:tc>
      </w:tr>
      <w:tr w:rsidR="00E56AE0" w:rsidRPr="007E5C64" w14:paraId="7E85CE9D" w14:textId="77777777" w:rsidTr="00997082">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ABDA5D4" w14:textId="77777777" w:rsidR="00E56AE0" w:rsidRPr="007E5C64" w:rsidRDefault="00E56AE0" w:rsidP="00997082">
            <w:pPr>
              <w:pStyle w:val="rowtabella0"/>
              <w:rPr>
                <w:color w:val="002060"/>
              </w:rPr>
            </w:pPr>
            <w:r w:rsidRPr="007E5C64">
              <w:rPr>
                <w:color w:val="002060"/>
              </w:rPr>
              <w:t>GIOVANI SANT IPPOLITO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8F6A50" w14:textId="77777777" w:rsidR="00E56AE0" w:rsidRPr="007E5C64" w:rsidRDefault="00E56AE0" w:rsidP="00997082">
            <w:pPr>
              <w:pStyle w:val="rowtabella0"/>
              <w:rPr>
                <w:color w:val="002060"/>
              </w:rPr>
            </w:pPr>
            <w:r w:rsidRPr="007E5C64">
              <w:rPr>
                <w:color w:val="002060"/>
              </w:rPr>
              <w:t>VALLESINA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EE7706" w14:textId="77777777" w:rsidR="00E56AE0" w:rsidRPr="007E5C64" w:rsidRDefault="00E56AE0" w:rsidP="00997082">
            <w:pPr>
              <w:pStyle w:val="rowtabella0"/>
              <w:jc w:val="center"/>
              <w:rPr>
                <w:color w:val="002060"/>
              </w:rPr>
            </w:pPr>
            <w:r w:rsidRPr="007E5C6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58F3AD" w14:textId="77777777" w:rsidR="00E56AE0" w:rsidRPr="007E5C64" w:rsidRDefault="00E56AE0" w:rsidP="00997082">
            <w:pPr>
              <w:pStyle w:val="rowtabella0"/>
              <w:rPr>
                <w:color w:val="002060"/>
              </w:rPr>
            </w:pPr>
            <w:r w:rsidRPr="007E5C64">
              <w:rPr>
                <w:color w:val="002060"/>
              </w:rPr>
              <w:t>11/10/2023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890D2A" w14:textId="77777777" w:rsidR="00E56AE0" w:rsidRPr="007E5C64" w:rsidRDefault="00E56AE0" w:rsidP="00997082">
            <w:pPr>
              <w:pStyle w:val="rowtabella0"/>
              <w:rPr>
                <w:color w:val="002060"/>
              </w:rPr>
            </w:pPr>
            <w:r w:rsidRPr="007E5C64">
              <w:rPr>
                <w:color w:val="002060"/>
              </w:rPr>
              <w:t>5459 PALAZZETTO DELLO 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CACB84" w14:textId="77777777" w:rsidR="00E56AE0" w:rsidRPr="007E5C64" w:rsidRDefault="00E56AE0" w:rsidP="00997082">
            <w:pPr>
              <w:pStyle w:val="rowtabella0"/>
              <w:rPr>
                <w:color w:val="002060"/>
              </w:rPr>
            </w:pPr>
            <w:r w:rsidRPr="007E5C64">
              <w:rPr>
                <w:color w:val="002060"/>
              </w:rPr>
              <w:t>SANT'IPPOLITO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EE56D4" w14:textId="77777777" w:rsidR="00E56AE0" w:rsidRPr="007E5C64" w:rsidRDefault="00E56AE0" w:rsidP="00997082">
            <w:pPr>
              <w:pStyle w:val="rowtabella0"/>
              <w:rPr>
                <w:color w:val="002060"/>
              </w:rPr>
            </w:pPr>
            <w:r w:rsidRPr="007E5C64">
              <w:rPr>
                <w:color w:val="002060"/>
              </w:rPr>
              <w:t>VIA ROMA, SNC</w:t>
            </w:r>
          </w:p>
        </w:tc>
      </w:tr>
    </w:tbl>
    <w:p w14:paraId="6E5467CD" w14:textId="77777777" w:rsidR="00E56AE0" w:rsidRPr="007E5C64" w:rsidRDefault="00E56AE0" w:rsidP="00E56AE0">
      <w:pPr>
        <w:pStyle w:val="breakline"/>
        <w:rPr>
          <w:rFonts w:eastAsiaTheme="minorEastAsia"/>
          <w:color w:val="002060"/>
        </w:rPr>
      </w:pPr>
    </w:p>
    <w:p w14:paraId="371F0C99" w14:textId="77777777" w:rsidR="00E56AE0" w:rsidRPr="007E5C64" w:rsidRDefault="00E56AE0" w:rsidP="00E56AE0">
      <w:pPr>
        <w:pStyle w:val="breakline"/>
        <w:rPr>
          <w:color w:val="002060"/>
        </w:rPr>
      </w:pPr>
    </w:p>
    <w:p w14:paraId="3D331D6D" w14:textId="77777777" w:rsidR="00E56AE0" w:rsidRPr="007E5C64" w:rsidRDefault="00E56AE0" w:rsidP="00E56AE0">
      <w:pPr>
        <w:pStyle w:val="breakline"/>
        <w:rPr>
          <w:color w:val="002060"/>
        </w:rPr>
      </w:pPr>
    </w:p>
    <w:p w14:paraId="6CFCC240" w14:textId="77777777" w:rsidR="00E56AE0" w:rsidRPr="007E5C64" w:rsidRDefault="00E56AE0" w:rsidP="00E56AE0">
      <w:pPr>
        <w:pStyle w:val="sottotitolocampionato10"/>
        <w:rPr>
          <w:color w:val="002060"/>
        </w:rPr>
      </w:pPr>
      <w:r w:rsidRPr="007E5C64">
        <w:rPr>
          <w:color w:val="002060"/>
        </w:rPr>
        <w:lastRenderedPageBreak/>
        <w:t>GIRONE 3 - 2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4"/>
        <w:gridCol w:w="385"/>
        <w:gridCol w:w="898"/>
        <w:gridCol w:w="1178"/>
        <w:gridCol w:w="1551"/>
        <w:gridCol w:w="1560"/>
      </w:tblGrid>
      <w:tr w:rsidR="00E56AE0" w:rsidRPr="007E5C64" w14:paraId="56279A88" w14:textId="77777777" w:rsidTr="0099708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B5016B" w14:textId="77777777" w:rsidR="00E56AE0" w:rsidRPr="007E5C64" w:rsidRDefault="00E56AE0" w:rsidP="00997082">
            <w:pPr>
              <w:pStyle w:val="headertabella0"/>
              <w:rPr>
                <w:color w:val="002060"/>
              </w:rPr>
            </w:pPr>
            <w:r w:rsidRPr="007E5C6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043C90" w14:textId="77777777" w:rsidR="00E56AE0" w:rsidRPr="007E5C64" w:rsidRDefault="00E56AE0" w:rsidP="00997082">
            <w:pPr>
              <w:pStyle w:val="headertabella0"/>
              <w:rPr>
                <w:color w:val="002060"/>
              </w:rPr>
            </w:pPr>
            <w:r w:rsidRPr="007E5C6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944038" w14:textId="77777777" w:rsidR="00E56AE0" w:rsidRPr="007E5C64" w:rsidRDefault="00E56AE0" w:rsidP="00997082">
            <w:pPr>
              <w:pStyle w:val="headertabella0"/>
              <w:rPr>
                <w:color w:val="002060"/>
              </w:rPr>
            </w:pPr>
            <w:r w:rsidRPr="007E5C6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70915D" w14:textId="77777777" w:rsidR="00E56AE0" w:rsidRPr="007E5C64" w:rsidRDefault="00E56AE0" w:rsidP="00997082">
            <w:pPr>
              <w:pStyle w:val="headertabella0"/>
              <w:rPr>
                <w:color w:val="002060"/>
              </w:rPr>
            </w:pPr>
            <w:r w:rsidRPr="007E5C6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8581A4" w14:textId="77777777" w:rsidR="00E56AE0" w:rsidRPr="007E5C64" w:rsidRDefault="00E56AE0" w:rsidP="00997082">
            <w:pPr>
              <w:pStyle w:val="headertabella0"/>
              <w:rPr>
                <w:color w:val="002060"/>
              </w:rPr>
            </w:pPr>
            <w:r w:rsidRPr="007E5C6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CB36C9" w14:textId="77777777" w:rsidR="00E56AE0" w:rsidRPr="007E5C64" w:rsidRDefault="00E56AE0" w:rsidP="00997082">
            <w:pPr>
              <w:pStyle w:val="headertabella0"/>
              <w:rPr>
                <w:color w:val="002060"/>
              </w:rPr>
            </w:pPr>
            <w:proofErr w:type="spellStart"/>
            <w:r w:rsidRPr="007E5C64">
              <w:rPr>
                <w:color w:val="002060"/>
              </w:rPr>
              <w:t>Localita'</w:t>
            </w:r>
            <w:proofErr w:type="spellEnd"/>
            <w:r w:rsidRPr="007E5C6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019E6E" w14:textId="77777777" w:rsidR="00E56AE0" w:rsidRPr="007E5C64" w:rsidRDefault="00E56AE0" w:rsidP="00997082">
            <w:pPr>
              <w:pStyle w:val="headertabella0"/>
              <w:rPr>
                <w:color w:val="002060"/>
              </w:rPr>
            </w:pPr>
            <w:r w:rsidRPr="007E5C64">
              <w:rPr>
                <w:color w:val="002060"/>
              </w:rPr>
              <w:t>Indirizzo Impianto</w:t>
            </w:r>
          </w:p>
        </w:tc>
      </w:tr>
      <w:tr w:rsidR="00E56AE0" w:rsidRPr="007E5C64" w14:paraId="7FA629FB" w14:textId="77777777" w:rsidTr="00997082">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8603291" w14:textId="77777777" w:rsidR="00E56AE0" w:rsidRPr="007E5C64" w:rsidRDefault="00E56AE0" w:rsidP="00997082">
            <w:pPr>
              <w:pStyle w:val="rowtabella0"/>
              <w:rPr>
                <w:color w:val="002060"/>
              </w:rPr>
            </w:pPr>
            <w:r w:rsidRPr="007E5C64">
              <w:rPr>
                <w:color w:val="002060"/>
              </w:rPr>
              <w:t>GNANO 04</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80B261" w14:textId="77777777" w:rsidR="00E56AE0" w:rsidRPr="007E5C64" w:rsidRDefault="00E56AE0" w:rsidP="00997082">
            <w:pPr>
              <w:pStyle w:val="rowtabella0"/>
              <w:rPr>
                <w:color w:val="002060"/>
              </w:rPr>
            </w:pPr>
            <w:r w:rsidRPr="007E5C64">
              <w:rPr>
                <w:color w:val="002060"/>
              </w:rPr>
              <w:t>SPECIAL ONE SPORTING CLUB</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47F494" w14:textId="77777777" w:rsidR="00E56AE0" w:rsidRPr="007E5C64" w:rsidRDefault="00E56AE0" w:rsidP="00997082">
            <w:pPr>
              <w:pStyle w:val="rowtabella0"/>
              <w:jc w:val="center"/>
              <w:rPr>
                <w:color w:val="002060"/>
              </w:rPr>
            </w:pPr>
            <w:r w:rsidRPr="007E5C6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7E943B" w14:textId="77777777" w:rsidR="00E56AE0" w:rsidRPr="007E5C64" w:rsidRDefault="00E56AE0" w:rsidP="00997082">
            <w:pPr>
              <w:pStyle w:val="rowtabella0"/>
              <w:rPr>
                <w:color w:val="002060"/>
              </w:rPr>
            </w:pPr>
            <w:r w:rsidRPr="007E5C64">
              <w:rPr>
                <w:color w:val="002060"/>
              </w:rPr>
              <w:t>11/10/2023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095354" w14:textId="77777777" w:rsidR="00E56AE0" w:rsidRPr="007E5C64" w:rsidRDefault="00E56AE0" w:rsidP="00997082">
            <w:pPr>
              <w:pStyle w:val="rowtabella0"/>
              <w:rPr>
                <w:color w:val="002060"/>
              </w:rPr>
            </w:pPr>
            <w:r w:rsidRPr="007E5C64">
              <w:rPr>
                <w:color w:val="002060"/>
              </w:rPr>
              <w:t>5493 PALA BIVIO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CEAAAF" w14:textId="77777777" w:rsidR="00E56AE0" w:rsidRPr="007E5C64" w:rsidRDefault="00E56AE0" w:rsidP="00997082">
            <w:pPr>
              <w:pStyle w:val="rowtabella0"/>
              <w:rPr>
                <w:color w:val="002060"/>
              </w:rPr>
            </w:pPr>
            <w:r w:rsidRPr="007E5C64">
              <w:rPr>
                <w:color w:val="002060"/>
              </w:rPr>
              <w:t>FERMIGNANO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76EE71" w14:textId="77777777" w:rsidR="00E56AE0" w:rsidRPr="007E5C64" w:rsidRDefault="00E56AE0" w:rsidP="00997082">
            <w:pPr>
              <w:pStyle w:val="rowtabella0"/>
              <w:rPr>
                <w:color w:val="002060"/>
              </w:rPr>
            </w:pPr>
            <w:r w:rsidRPr="007E5C64">
              <w:rPr>
                <w:color w:val="002060"/>
              </w:rPr>
              <w:t>VIA DELL'INDUSTRIA</w:t>
            </w:r>
          </w:p>
        </w:tc>
      </w:tr>
    </w:tbl>
    <w:p w14:paraId="24A58695" w14:textId="77777777" w:rsidR="00E56AE0" w:rsidRPr="007E5C64" w:rsidRDefault="00E56AE0" w:rsidP="00E56AE0">
      <w:pPr>
        <w:pStyle w:val="breakline"/>
        <w:rPr>
          <w:rFonts w:eastAsiaTheme="minorEastAsia"/>
          <w:color w:val="002060"/>
        </w:rPr>
      </w:pPr>
    </w:p>
    <w:p w14:paraId="7D28DA77" w14:textId="77777777" w:rsidR="00E56AE0" w:rsidRPr="007E5C64" w:rsidRDefault="00E56AE0" w:rsidP="00E56AE0">
      <w:pPr>
        <w:pStyle w:val="breakline"/>
        <w:rPr>
          <w:color w:val="002060"/>
        </w:rPr>
      </w:pPr>
    </w:p>
    <w:p w14:paraId="23520D5B" w14:textId="77777777" w:rsidR="00E56AE0" w:rsidRPr="007E5C64" w:rsidRDefault="00E56AE0" w:rsidP="00E56AE0">
      <w:pPr>
        <w:pStyle w:val="breakline"/>
        <w:rPr>
          <w:color w:val="002060"/>
        </w:rPr>
      </w:pPr>
    </w:p>
    <w:p w14:paraId="1DD714EE" w14:textId="77777777" w:rsidR="00E56AE0" w:rsidRPr="007E5C64" w:rsidRDefault="00E56AE0" w:rsidP="00E56AE0">
      <w:pPr>
        <w:pStyle w:val="sottotitolocampionato10"/>
        <w:rPr>
          <w:color w:val="002060"/>
        </w:rPr>
      </w:pPr>
      <w:r w:rsidRPr="007E5C64">
        <w:rPr>
          <w:color w:val="002060"/>
        </w:rPr>
        <w:t>GIRONE 4 - 2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8"/>
        <w:gridCol w:w="1553"/>
        <w:gridCol w:w="1552"/>
      </w:tblGrid>
      <w:tr w:rsidR="00E56AE0" w:rsidRPr="007E5C64" w14:paraId="5BB596CF" w14:textId="77777777" w:rsidTr="0099708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4AC321" w14:textId="77777777" w:rsidR="00E56AE0" w:rsidRPr="007E5C64" w:rsidRDefault="00E56AE0" w:rsidP="00997082">
            <w:pPr>
              <w:pStyle w:val="headertabella0"/>
              <w:rPr>
                <w:color w:val="002060"/>
              </w:rPr>
            </w:pPr>
            <w:r w:rsidRPr="007E5C6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2CAC91" w14:textId="77777777" w:rsidR="00E56AE0" w:rsidRPr="007E5C64" w:rsidRDefault="00E56AE0" w:rsidP="00997082">
            <w:pPr>
              <w:pStyle w:val="headertabella0"/>
              <w:rPr>
                <w:color w:val="002060"/>
              </w:rPr>
            </w:pPr>
            <w:r w:rsidRPr="007E5C6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E51FE1" w14:textId="77777777" w:rsidR="00E56AE0" w:rsidRPr="007E5C64" w:rsidRDefault="00E56AE0" w:rsidP="00997082">
            <w:pPr>
              <w:pStyle w:val="headertabella0"/>
              <w:rPr>
                <w:color w:val="002060"/>
              </w:rPr>
            </w:pPr>
            <w:r w:rsidRPr="007E5C6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04AF1C" w14:textId="77777777" w:rsidR="00E56AE0" w:rsidRPr="007E5C64" w:rsidRDefault="00E56AE0" w:rsidP="00997082">
            <w:pPr>
              <w:pStyle w:val="headertabella0"/>
              <w:rPr>
                <w:color w:val="002060"/>
              </w:rPr>
            </w:pPr>
            <w:r w:rsidRPr="007E5C6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BEC41A" w14:textId="77777777" w:rsidR="00E56AE0" w:rsidRPr="007E5C64" w:rsidRDefault="00E56AE0" w:rsidP="00997082">
            <w:pPr>
              <w:pStyle w:val="headertabella0"/>
              <w:rPr>
                <w:color w:val="002060"/>
              </w:rPr>
            </w:pPr>
            <w:r w:rsidRPr="007E5C6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75E7E6" w14:textId="77777777" w:rsidR="00E56AE0" w:rsidRPr="007E5C64" w:rsidRDefault="00E56AE0" w:rsidP="00997082">
            <w:pPr>
              <w:pStyle w:val="headertabella0"/>
              <w:rPr>
                <w:color w:val="002060"/>
              </w:rPr>
            </w:pPr>
            <w:proofErr w:type="spellStart"/>
            <w:r w:rsidRPr="007E5C64">
              <w:rPr>
                <w:color w:val="002060"/>
              </w:rPr>
              <w:t>Localita'</w:t>
            </w:r>
            <w:proofErr w:type="spellEnd"/>
            <w:r w:rsidRPr="007E5C6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4E1CD8" w14:textId="77777777" w:rsidR="00E56AE0" w:rsidRPr="007E5C64" w:rsidRDefault="00E56AE0" w:rsidP="00997082">
            <w:pPr>
              <w:pStyle w:val="headertabella0"/>
              <w:rPr>
                <w:color w:val="002060"/>
              </w:rPr>
            </w:pPr>
            <w:r w:rsidRPr="007E5C64">
              <w:rPr>
                <w:color w:val="002060"/>
              </w:rPr>
              <w:t>Indirizzo Impianto</w:t>
            </w:r>
          </w:p>
        </w:tc>
      </w:tr>
      <w:tr w:rsidR="00E56AE0" w:rsidRPr="007E5C64" w14:paraId="0E7E0A24" w14:textId="77777777" w:rsidTr="0099708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676547" w14:textId="77777777" w:rsidR="00E56AE0" w:rsidRPr="007E5C64" w:rsidRDefault="00E56AE0" w:rsidP="00997082">
            <w:pPr>
              <w:pStyle w:val="rowtabella0"/>
              <w:rPr>
                <w:color w:val="002060"/>
              </w:rPr>
            </w:pPr>
            <w:proofErr w:type="gramStart"/>
            <w:r w:rsidRPr="007E5C64">
              <w:rPr>
                <w:color w:val="002060"/>
              </w:rPr>
              <w:t>CITTA</w:t>
            </w:r>
            <w:proofErr w:type="gramEnd"/>
            <w:r w:rsidRPr="007E5C64">
              <w:rPr>
                <w:color w:val="002060"/>
              </w:rPr>
              <w:t xml:space="preserve"> DI FALCONARA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A54C13" w14:textId="77777777" w:rsidR="00E56AE0" w:rsidRPr="007E5C64" w:rsidRDefault="00E56AE0" w:rsidP="00997082">
            <w:pPr>
              <w:pStyle w:val="rowtabella0"/>
              <w:rPr>
                <w:color w:val="002060"/>
                <w:lang w:val="es-ES"/>
              </w:rPr>
            </w:pPr>
            <w:r w:rsidRPr="007E5C64">
              <w:rPr>
                <w:color w:val="002060"/>
                <w:lang w:val="es-ES"/>
              </w:rPr>
              <w:t>VALMISA FUTSAL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647BB3" w14:textId="77777777" w:rsidR="00E56AE0" w:rsidRPr="007E5C64" w:rsidRDefault="00E56AE0" w:rsidP="00997082">
            <w:pPr>
              <w:pStyle w:val="rowtabella0"/>
              <w:jc w:val="center"/>
              <w:rPr>
                <w:color w:val="002060"/>
              </w:rPr>
            </w:pPr>
            <w:r w:rsidRPr="007E5C6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EA532E" w14:textId="77777777" w:rsidR="00E56AE0" w:rsidRPr="007E5C64" w:rsidRDefault="00E56AE0" w:rsidP="00997082">
            <w:pPr>
              <w:pStyle w:val="rowtabella0"/>
              <w:rPr>
                <w:color w:val="002060"/>
              </w:rPr>
            </w:pPr>
            <w:r w:rsidRPr="007E5C64">
              <w:rPr>
                <w:color w:val="002060"/>
              </w:rPr>
              <w:t>10/10/2023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85B452" w14:textId="77777777" w:rsidR="00E56AE0" w:rsidRPr="007E5C64" w:rsidRDefault="00E56AE0" w:rsidP="00997082">
            <w:pPr>
              <w:pStyle w:val="rowtabella0"/>
              <w:rPr>
                <w:color w:val="002060"/>
              </w:rPr>
            </w:pPr>
            <w:r w:rsidRPr="007E5C64">
              <w:rPr>
                <w:color w:val="002060"/>
              </w:rPr>
              <w:t>5047 PALLONE GEODETICO "</w:t>
            </w:r>
            <w:proofErr w:type="gramStart"/>
            <w:r w:rsidRPr="007E5C64">
              <w:rPr>
                <w:color w:val="002060"/>
              </w:rPr>
              <w:t>L.PAPINI</w:t>
            </w:r>
            <w:proofErr w:type="gramEnd"/>
            <w:r w:rsidRPr="007E5C64">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6398DC" w14:textId="77777777" w:rsidR="00E56AE0" w:rsidRPr="007E5C64" w:rsidRDefault="00E56AE0" w:rsidP="00997082">
            <w:pPr>
              <w:pStyle w:val="rowtabella0"/>
              <w:rPr>
                <w:color w:val="002060"/>
              </w:rPr>
            </w:pPr>
            <w:r w:rsidRPr="007E5C64">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EC1F6A" w14:textId="77777777" w:rsidR="00E56AE0" w:rsidRPr="007E5C64" w:rsidRDefault="00E56AE0" w:rsidP="00997082">
            <w:pPr>
              <w:pStyle w:val="rowtabella0"/>
              <w:rPr>
                <w:color w:val="002060"/>
              </w:rPr>
            </w:pPr>
            <w:r w:rsidRPr="007E5C64">
              <w:rPr>
                <w:color w:val="002060"/>
              </w:rPr>
              <w:t>VIA ESINO 122 TORRETTE</w:t>
            </w:r>
          </w:p>
        </w:tc>
      </w:tr>
      <w:tr w:rsidR="00E56AE0" w:rsidRPr="007E5C64" w14:paraId="1BEDB649" w14:textId="77777777" w:rsidTr="0099708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57B862" w14:textId="77777777" w:rsidR="00E56AE0" w:rsidRPr="007E5C64" w:rsidRDefault="00E56AE0" w:rsidP="00997082">
            <w:pPr>
              <w:pStyle w:val="rowtabella0"/>
              <w:rPr>
                <w:color w:val="002060"/>
              </w:rPr>
            </w:pPr>
            <w:r w:rsidRPr="007E5C64">
              <w:rPr>
                <w:color w:val="002060"/>
              </w:rPr>
              <w:t>VADO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494F03" w14:textId="77777777" w:rsidR="00E56AE0" w:rsidRPr="007E5C64" w:rsidRDefault="00E56AE0" w:rsidP="00997082">
            <w:pPr>
              <w:pStyle w:val="rowtabella0"/>
              <w:rPr>
                <w:color w:val="002060"/>
              </w:rPr>
            </w:pPr>
            <w:r w:rsidRPr="007E5C64">
              <w:rPr>
                <w:color w:val="002060"/>
              </w:rPr>
              <w:t>URBANIA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68DD8A" w14:textId="77777777" w:rsidR="00E56AE0" w:rsidRPr="007E5C64" w:rsidRDefault="00E56AE0" w:rsidP="00997082">
            <w:pPr>
              <w:pStyle w:val="rowtabella0"/>
              <w:jc w:val="center"/>
              <w:rPr>
                <w:color w:val="002060"/>
              </w:rPr>
            </w:pPr>
            <w:r w:rsidRPr="007E5C6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07BA7E" w14:textId="77777777" w:rsidR="00E56AE0" w:rsidRPr="007E5C64" w:rsidRDefault="00E56AE0" w:rsidP="00997082">
            <w:pPr>
              <w:pStyle w:val="rowtabella0"/>
              <w:rPr>
                <w:color w:val="002060"/>
              </w:rPr>
            </w:pPr>
            <w:r w:rsidRPr="007E5C64">
              <w:rPr>
                <w:color w:val="002060"/>
              </w:rPr>
              <w:t>10/10/2023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8A58EE" w14:textId="77777777" w:rsidR="00E56AE0" w:rsidRPr="007E5C64" w:rsidRDefault="00E56AE0" w:rsidP="00997082">
            <w:pPr>
              <w:pStyle w:val="rowtabella0"/>
              <w:rPr>
                <w:color w:val="002060"/>
              </w:rPr>
            </w:pPr>
            <w:r w:rsidRPr="007E5C64">
              <w:rPr>
                <w:color w:val="002060"/>
              </w:rPr>
              <w:t>5441 PALASPORT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825E2E" w14:textId="77777777" w:rsidR="00E56AE0" w:rsidRPr="007E5C64" w:rsidRDefault="00E56AE0" w:rsidP="00997082">
            <w:pPr>
              <w:pStyle w:val="rowtabella0"/>
              <w:rPr>
                <w:color w:val="002060"/>
              </w:rPr>
            </w:pPr>
            <w:r w:rsidRPr="007E5C64">
              <w:rPr>
                <w:color w:val="002060"/>
              </w:rPr>
              <w:t>SANT'ANGELO IN VADO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63DBA3" w14:textId="77777777" w:rsidR="00E56AE0" w:rsidRPr="007E5C64" w:rsidRDefault="00E56AE0" w:rsidP="00997082">
            <w:pPr>
              <w:pStyle w:val="rowtabella0"/>
              <w:rPr>
                <w:color w:val="002060"/>
              </w:rPr>
            </w:pPr>
            <w:r w:rsidRPr="007E5C64">
              <w:rPr>
                <w:color w:val="002060"/>
              </w:rPr>
              <w:t>VIA MOLINELLO</w:t>
            </w:r>
          </w:p>
        </w:tc>
      </w:tr>
    </w:tbl>
    <w:p w14:paraId="0976DF98" w14:textId="77777777" w:rsidR="00E56AE0" w:rsidRPr="007E5C64" w:rsidRDefault="00E56AE0" w:rsidP="00E56AE0">
      <w:pPr>
        <w:pStyle w:val="breakline"/>
        <w:rPr>
          <w:rFonts w:eastAsiaTheme="minorEastAsia"/>
          <w:color w:val="002060"/>
        </w:rPr>
      </w:pPr>
    </w:p>
    <w:p w14:paraId="306C923A" w14:textId="77777777" w:rsidR="00E56AE0" w:rsidRPr="007E5C64" w:rsidRDefault="00E56AE0" w:rsidP="00E56AE0">
      <w:pPr>
        <w:pStyle w:val="breakline"/>
        <w:rPr>
          <w:color w:val="002060"/>
        </w:rPr>
      </w:pPr>
    </w:p>
    <w:p w14:paraId="503283E6" w14:textId="77777777" w:rsidR="00E56AE0" w:rsidRPr="007E5C64" w:rsidRDefault="00E56AE0" w:rsidP="00E56AE0">
      <w:pPr>
        <w:pStyle w:val="breakline"/>
        <w:rPr>
          <w:color w:val="002060"/>
        </w:rPr>
      </w:pPr>
    </w:p>
    <w:p w14:paraId="3CFAFDAD" w14:textId="77777777" w:rsidR="00E56AE0" w:rsidRPr="007E5C64" w:rsidRDefault="00E56AE0" w:rsidP="00E56AE0">
      <w:pPr>
        <w:pStyle w:val="sottotitolocampionato10"/>
        <w:rPr>
          <w:color w:val="002060"/>
        </w:rPr>
      </w:pPr>
      <w:r w:rsidRPr="007E5C64">
        <w:rPr>
          <w:color w:val="002060"/>
        </w:rPr>
        <w:t>GIRONE 5 - 2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3"/>
        <w:gridCol w:w="385"/>
        <w:gridCol w:w="898"/>
        <w:gridCol w:w="1178"/>
        <w:gridCol w:w="1563"/>
        <w:gridCol w:w="1550"/>
      </w:tblGrid>
      <w:tr w:rsidR="00E56AE0" w:rsidRPr="007E5C64" w14:paraId="7AADAC7D" w14:textId="77777777" w:rsidTr="0099708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E297A4" w14:textId="77777777" w:rsidR="00E56AE0" w:rsidRPr="007E5C64" w:rsidRDefault="00E56AE0" w:rsidP="00997082">
            <w:pPr>
              <w:pStyle w:val="headertabella0"/>
              <w:rPr>
                <w:color w:val="002060"/>
              </w:rPr>
            </w:pPr>
            <w:r w:rsidRPr="007E5C6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E00E20" w14:textId="77777777" w:rsidR="00E56AE0" w:rsidRPr="007E5C64" w:rsidRDefault="00E56AE0" w:rsidP="00997082">
            <w:pPr>
              <w:pStyle w:val="headertabella0"/>
              <w:rPr>
                <w:color w:val="002060"/>
              </w:rPr>
            </w:pPr>
            <w:r w:rsidRPr="007E5C6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8AA728" w14:textId="77777777" w:rsidR="00E56AE0" w:rsidRPr="007E5C64" w:rsidRDefault="00E56AE0" w:rsidP="00997082">
            <w:pPr>
              <w:pStyle w:val="headertabella0"/>
              <w:rPr>
                <w:color w:val="002060"/>
              </w:rPr>
            </w:pPr>
            <w:r w:rsidRPr="007E5C6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3B98F2" w14:textId="77777777" w:rsidR="00E56AE0" w:rsidRPr="007E5C64" w:rsidRDefault="00E56AE0" w:rsidP="00997082">
            <w:pPr>
              <w:pStyle w:val="headertabella0"/>
              <w:rPr>
                <w:color w:val="002060"/>
              </w:rPr>
            </w:pPr>
            <w:r w:rsidRPr="007E5C6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678002" w14:textId="77777777" w:rsidR="00E56AE0" w:rsidRPr="007E5C64" w:rsidRDefault="00E56AE0" w:rsidP="00997082">
            <w:pPr>
              <w:pStyle w:val="headertabella0"/>
              <w:rPr>
                <w:color w:val="002060"/>
              </w:rPr>
            </w:pPr>
            <w:r w:rsidRPr="007E5C6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A6D5EC" w14:textId="77777777" w:rsidR="00E56AE0" w:rsidRPr="007E5C64" w:rsidRDefault="00E56AE0" w:rsidP="00997082">
            <w:pPr>
              <w:pStyle w:val="headertabella0"/>
              <w:rPr>
                <w:color w:val="002060"/>
              </w:rPr>
            </w:pPr>
            <w:proofErr w:type="spellStart"/>
            <w:r w:rsidRPr="007E5C64">
              <w:rPr>
                <w:color w:val="002060"/>
              </w:rPr>
              <w:t>Localita'</w:t>
            </w:r>
            <w:proofErr w:type="spellEnd"/>
            <w:r w:rsidRPr="007E5C6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6988B0" w14:textId="77777777" w:rsidR="00E56AE0" w:rsidRPr="007E5C64" w:rsidRDefault="00E56AE0" w:rsidP="00997082">
            <w:pPr>
              <w:pStyle w:val="headertabella0"/>
              <w:rPr>
                <w:color w:val="002060"/>
              </w:rPr>
            </w:pPr>
            <w:r w:rsidRPr="007E5C64">
              <w:rPr>
                <w:color w:val="002060"/>
              </w:rPr>
              <w:t>Indirizzo Impianto</w:t>
            </w:r>
          </w:p>
        </w:tc>
      </w:tr>
      <w:tr w:rsidR="00E56AE0" w:rsidRPr="007E5C64" w14:paraId="4C4BCABA" w14:textId="77777777" w:rsidTr="00997082">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3BF2E78" w14:textId="77777777" w:rsidR="00E56AE0" w:rsidRPr="007E5C64" w:rsidRDefault="00E56AE0" w:rsidP="00997082">
            <w:pPr>
              <w:pStyle w:val="rowtabella0"/>
              <w:rPr>
                <w:color w:val="002060"/>
              </w:rPr>
            </w:pPr>
            <w:r w:rsidRPr="007E5C64">
              <w:rPr>
                <w:color w:val="002060"/>
              </w:rPr>
              <w:t>VIRTUS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66A390" w14:textId="77777777" w:rsidR="00E56AE0" w:rsidRPr="007E5C64" w:rsidRDefault="00E56AE0" w:rsidP="00997082">
            <w:pPr>
              <w:pStyle w:val="rowtabella0"/>
              <w:rPr>
                <w:color w:val="002060"/>
              </w:rPr>
            </w:pPr>
            <w:r w:rsidRPr="007E5C64">
              <w:rPr>
                <w:color w:val="002060"/>
              </w:rPr>
              <w:t>FABRIANO CALCIO A 5 2023</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9D896D" w14:textId="77777777" w:rsidR="00E56AE0" w:rsidRPr="007E5C64" w:rsidRDefault="00E56AE0" w:rsidP="00997082">
            <w:pPr>
              <w:pStyle w:val="rowtabella0"/>
              <w:jc w:val="center"/>
              <w:rPr>
                <w:color w:val="002060"/>
              </w:rPr>
            </w:pPr>
            <w:r w:rsidRPr="007E5C6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AE0AB2" w14:textId="77777777" w:rsidR="00E56AE0" w:rsidRPr="007E5C64" w:rsidRDefault="00E56AE0" w:rsidP="00997082">
            <w:pPr>
              <w:pStyle w:val="rowtabella0"/>
              <w:rPr>
                <w:color w:val="002060"/>
              </w:rPr>
            </w:pPr>
            <w:r w:rsidRPr="007E5C64">
              <w:rPr>
                <w:color w:val="002060"/>
              </w:rPr>
              <w:t>10/10/2023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DCF7F3" w14:textId="77777777" w:rsidR="00E56AE0" w:rsidRPr="007E5C64" w:rsidRDefault="00E56AE0" w:rsidP="00997082">
            <w:pPr>
              <w:pStyle w:val="rowtabella0"/>
              <w:rPr>
                <w:color w:val="002060"/>
              </w:rPr>
            </w:pPr>
            <w:r w:rsidRPr="007E5C64">
              <w:rPr>
                <w:color w:val="002060"/>
              </w:rPr>
              <w:t>5015 PALESTRA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210257" w14:textId="77777777" w:rsidR="00E56AE0" w:rsidRPr="007E5C64" w:rsidRDefault="00E56AE0" w:rsidP="00997082">
            <w:pPr>
              <w:pStyle w:val="rowtabella0"/>
              <w:rPr>
                <w:color w:val="002060"/>
              </w:rPr>
            </w:pPr>
            <w:r w:rsidRPr="007E5C64">
              <w:rPr>
                <w:color w:val="002060"/>
              </w:rPr>
              <w:t>CUPRAMONTANA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638E01" w14:textId="77777777" w:rsidR="00E56AE0" w:rsidRPr="007E5C64" w:rsidRDefault="00E56AE0" w:rsidP="00997082">
            <w:pPr>
              <w:pStyle w:val="rowtabella0"/>
              <w:rPr>
                <w:color w:val="002060"/>
              </w:rPr>
            </w:pPr>
            <w:r w:rsidRPr="007E5C64">
              <w:rPr>
                <w:color w:val="002060"/>
              </w:rPr>
              <w:t>VIA MARIO RIDOLFI</w:t>
            </w:r>
          </w:p>
        </w:tc>
      </w:tr>
    </w:tbl>
    <w:p w14:paraId="12AD1FE8" w14:textId="77777777" w:rsidR="00E56AE0" w:rsidRPr="007E5C64" w:rsidRDefault="00E56AE0" w:rsidP="00E56AE0">
      <w:pPr>
        <w:pStyle w:val="breakline"/>
        <w:rPr>
          <w:rFonts w:eastAsiaTheme="minorEastAsia"/>
          <w:color w:val="002060"/>
        </w:rPr>
      </w:pPr>
    </w:p>
    <w:p w14:paraId="16ADD50F" w14:textId="77777777" w:rsidR="00E56AE0" w:rsidRPr="007E5C64" w:rsidRDefault="00E56AE0" w:rsidP="00E56AE0">
      <w:pPr>
        <w:pStyle w:val="breakline"/>
        <w:rPr>
          <w:color w:val="002060"/>
        </w:rPr>
      </w:pPr>
    </w:p>
    <w:p w14:paraId="25D368C2" w14:textId="77777777" w:rsidR="00E56AE0" w:rsidRPr="007E5C64" w:rsidRDefault="00E56AE0" w:rsidP="00E56AE0">
      <w:pPr>
        <w:pStyle w:val="breakline"/>
        <w:rPr>
          <w:color w:val="002060"/>
        </w:rPr>
      </w:pPr>
    </w:p>
    <w:p w14:paraId="3A6698D1" w14:textId="77777777" w:rsidR="00E56AE0" w:rsidRPr="007E5C64" w:rsidRDefault="00E56AE0" w:rsidP="00E56AE0">
      <w:pPr>
        <w:pStyle w:val="sottotitolocampionato10"/>
        <w:rPr>
          <w:color w:val="002060"/>
        </w:rPr>
      </w:pPr>
      <w:r w:rsidRPr="007E5C64">
        <w:rPr>
          <w:color w:val="002060"/>
        </w:rPr>
        <w:t>GIRONE 6 - 2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E56AE0" w:rsidRPr="007E5C64" w14:paraId="51087D74" w14:textId="77777777" w:rsidTr="0099708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016890" w14:textId="77777777" w:rsidR="00E56AE0" w:rsidRPr="007E5C64" w:rsidRDefault="00E56AE0" w:rsidP="00997082">
            <w:pPr>
              <w:pStyle w:val="headertabella0"/>
              <w:rPr>
                <w:color w:val="002060"/>
              </w:rPr>
            </w:pPr>
            <w:r w:rsidRPr="007E5C6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151F9A" w14:textId="77777777" w:rsidR="00E56AE0" w:rsidRPr="007E5C64" w:rsidRDefault="00E56AE0" w:rsidP="00997082">
            <w:pPr>
              <w:pStyle w:val="headertabella0"/>
              <w:rPr>
                <w:color w:val="002060"/>
              </w:rPr>
            </w:pPr>
            <w:r w:rsidRPr="007E5C6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6A0EC4" w14:textId="77777777" w:rsidR="00E56AE0" w:rsidRPr="007E5C64" w:rsidRDefault="00E56AE0" w:rsidP="00997082">
            <w:pPr>
              <w:pStyle w:val="headertabella0"/>
              <w:rPr>
                <w:color w:val="002060"/>
              </w:rPr>
            </w:pPr>
            <w:r w:rsidRPr="007E5C6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C55B67" w14:textId="77777777" w:rsidR="00E56AE0" w:rsidRPr="007E5C64" w:rsidRDefault="00E56AE0" w:rsidP="00997082">
            <w:pPr>
              <w:pStyle w:val="headertabella0"/>
              <w:rPr>
                <w:color w:val="002060"/>
              </w:rPr>
            </w:pPr>
            <w:r w:rsidRPr="007E5C6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507555" w14:textId="77777777" w:rsidR="00E56AE0" w:rsidRPr="007E5C64" w:rsidRDefault="00E56AE0" w:rsidP="00997082">
            <w:pPr>
              <w:pStyle w:val="headertabella0"/>
              <w:rPr>
                <w:color w:val="002060"/>
              </w:rPr>
            </w:pPr>
            <w:r w:rsidRPr="007E5C6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B1FB8C" w14:textId="77777777" w:rsidR="00E56AE0" w:rsidRPr="007E5C64" w:rsidRDefault="00E56AE0" w:rsidP="00997082">
            <w:pPr>
              <w:pStyle w:val="headertabella0"/>
              <w:rPr>
                <w:color w:val="002060"/>
              </w:rPr>
            </w:pPr>
            <w:proofErr w:type="spellStart"/>
            <w:r w:rsidRPr="007E5C64">
              <w:rPr>
                <w:color w:val="002060"/>
              </w:rPr>
              <w:t>Localita'</w:t>
            </w:r>
            <w:proofErr w:type="spellEnd"/>
            <w:r w:rsidRPr="007E5C6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0BF024" w14:textId="77777777" w:rsidR="00E56AE0" w:rsidRPr="007E5C64" w:rsidRDefault="00E56AE0" w:rsidP="00997082">
            <w:pPr>
              <w:pStyle w:val="headertabella0"/>
              <w:rPr>
                <w:color w:val="002060"/>
              </w:rPr>
            </w:pPr>
            <w:r w:rsidRPr="007E5C64">
              <w:rPr>
                <w:color w:val="002060"/>
              </w:rPr>
              <w:t>Indirizzo Impianto</w:t>
            </w:r>
          </w:p>
        </w:tc>
      </w:tr>
      <w:tr w:rsidR="00E56AE0" w:rsidRPr="007E5C64" w14:paraId="00544334" w14:textId="77777777" w:rsidTr="0099708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C1A5F4" w14:textId="77777777" w:rsidR="00E56AE0" w:rsidRPr="007E5C64" w:rsidRDefault="00E56AE0" w:rsidP="00997082">
            <w:pPr>
              <w:pStyle w:val="rowtabella0"/>
              <w:rPr>
                <w:color w:val="002060"/>
              </w:rPr>
            </w:pPr>
            <w:r w:rsidRPr="007E5C64">
              <w:rPr>
                <w:color w:val="002060"/>
              </w:rPr>
              <w:t>ASPIO 2005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08612D" w14:textId="77777777" w:rsidR="00E56AE0" w:rsidRPr="007E5C64" w:rsidRDefault="00E56AE0" w:rsidP="00997082">
            <w:pPr>
              <w:pStyle w:val="rowtabella0"/>
              <w:rPr>
                <w:color w:val="002060"/>
              </w:rPr>
            </w:pPr>
            <w:r w:rsidRPr="007E5C64">
              <w:rPr>
                <w:color w:val="002060"/>
              </w:rPr>
              <w:t>GLS DORICA AN.UR</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84C586" w14:textId="77777777" w:rsidR="00E56AE0" w:rsidRPr="007E5C64" w:rsidRDefault="00E56AE0" w:rsidP="00997082">
            <w:pPr>
              <w:pStyle w:val="rowtabella0"/>
              <w:jc w:val="center"/>
              <w:rPr>
                <w:color w:val="002060"/>
              </w:rPr>
            </w:pPr>
            <w:r w:rsidRPr="007E5C6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9A9F24" w14:textId="77777777" w:rsidR="00E56AE0" w:rsidRPr="007E5C64" w:rsidRDefault="00E56AE0" w:rsidP="00997082">
            <w:pPr>
              <w:pStyle w:val="rowtabella0"/>
              <w:rPr>
                <w:color w:val="002060"/>
              </w:rPr>
            </w:pPr>
            <w:r w:rsidRPr="007E5C64">
              <w:rPr>
                <w:color w:val="002060"/>
              </w:rPr>
              <w:t>11/10/2023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D7EC7C" w14:textId="77777777" w:rsidR="00E56AE0" w:rsidRPr="007E5C64" w:rsidRDefault="00E56AE0" w:rsidP="00997082">
            <w:pPr>
              <w:pStyle w:val="rowtabella0"/>
              <w:rPr>
                <w:color w:val="002060"/>
              </w:rPr>
            </w:pPr>
            <w:r w:rsidRPr="007E5C64">
              <w:rPr>
                <w:color w:val="002060"/>
              </w:rPr>
              <w:t>5050 PALLONE GEODETICO "VARANO"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984B08" w14:textId="77777777" w:rsidR="00E56AE0" w:rsidRPr="007E5C64" w:rsidRDefault="00E56AE0" w:rsidP="00997082">
            <w:pPr>
              <w:pStyle w:val="rowtabella0"/>
              <w:rPr>
                <w:color w:val="002060"/>
              </w:rPr>
            </w:pPr>
            <w:r w:rsidRPr="007E5C64">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8340A9" w14:textId="77777777" w:rsidR="00E56AE0" w:rsidRPr="007E5C64" w:rsidRDefault="00E56AE0" w:rsidP="00997082">
            <w:pPr>
              <w:pStyle w:val="rowtabella0"/>
              <w:rPr>
                <w:color w:val="002060"/>
              </w:rPr>
            </w:pPr>
            <w:r w:rsidRPr="007E5C64">
              <w:rPr>
                <w:color w:val="002060"/>
              </w:rPr>
              <w:t>CONTRADA DEL POZZO</w:t>
            </w:r>
          </w:p>
        </w:tc>
      </w:tr>
      <w:tr w:rsidR="00E56AE0" w:rsidRPr="007E5C64" w14:paraId="207ADC89" w14:textId="77777777" w:rsidTr="0099708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BA2D106" w14:textId="77777777" w:rsidR="00E56AE0" w:rsidRPr="007E5C64" w:rsidRDefault="00E56AE0" w:rsidP="00997082">
            <w:pPr>
              <w:pStyle w:val="rowtabella0"/>
              <w:rPr>
                <w:color w:val="002060"/>
              </w:rPr>
            </w:pPr>
            <w:r w:rsidRPr="007E5C64">
              <w:rPr>
                <w:color w:val="002060"/>
              </w:rPr>
              <w:t>VIRTUS AURORA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39A751" w14:textId="77777777" w:rsidR="00E56AE0" w:rsidRPr="007E5C64" w:rsidRDefault="00E56AE0" w:rsidP="00997082">
            <w:pPr>
              <w:pStyle w:val="rowtabella0"/>
              <w:rPr>
                <w:color w:val="002060"/>
              </w:rPr>
            </w:pPr>
            <w:r w:rsidRPr="007E5C64">
              <w:rPr>
                <w:color w:val="002060"/>
              </w:rPr>
              <w:t>ANKON NOVA MARMI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D4BDB1" w14:textId="77777777" w:rsidR="00E56AE0" w:rsidRPr="007E5C64" w:rsidRDefault="00E56AE0" w:rsidP="00997082">
            <w:pPr>
              <w:pStyle w:val="rowtabella0"/>
              <w:jc w:val="center"/>
              <w:rPr>
                <w:color w:val="002060"/>
              </w:rPr>
            </w:pPr>
            <w:r w:rsidRPr="007E5C6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7E2576" w14:textId="77777777" w:rsidR="00E56AE0" w:rsidRPr="007E5C64" w:rsidRDefault="00E56AE0" w:rsidP="00997082">
            <w:pPr>
              <w:pStyle w:val="rowtabella0"/>
              <w:rPr>
                <w:color w:val="002060"/>
              </w:rPr>
            </w:pPr>
            <w:r w:rsidRPr="007E5C64">
              <w:rPr>
                <w:color w:val="002060"/>
              </w:rPr>
              <w:t>11/10/2023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700AF0" w14:textId="77777777" w:rsidR="00E56AE0" w:rsidRPr="007E5C64" w:rsidRDefault="00E56AE0" w:rsidP="00997082">
            <w:pPr>
              <w:pStyle w:val="rowtabella0"/>
              <w:rPr>
                <w:color w:val="002060"/>
              </w:rPr>
            </w:pPr>
            <w:r w:rsidRPr="007E5C64">
              <w:rPr>
                <w:color w:val="002060"/>
              </w:rPr>
              <w:t>5089 PALASPORT "ZANNONI 2"</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6088C2" w14:textId="77777777" w:rsidR="00E56AE0" w:rsidRPr="007E5C64" w:rsidRDefault="00E56AE0" w:rsidP="00997082">
            <w:pPr>
              <w:pStyle w:val="rowtabella0"/>
              <w:rPr>
                <w:color w:val="002060"/>
              </w:rPr>
            </w:pPr>
            <w:r w:rsidRPr="007E5C64">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6B3FCA" w14:textId="77777777" w:rsidR="00E56AE0" w:rsidRPr="007E5C64" w:rsidRDefault="00E56AE0" w:rsidP="00997082">
            <w:pPr>
              <w:pStyle w:val="rowtabella0"/>
              <w:rPr>
                <w:color w:val="002060"/>
              </w:rPr>
            </w:pPr>
            <w:r w:rsidRPr="007E5C64">
              <w:rPr>
                <w:color w:val="002060"/>
              </w:rPr>
              <w:t>VIA ZANNONI</w:t>
            </w:r>
          </w:p>
        </w:tc>
      </w:tr>
    </w:tbl>
    <w:p w14:paraId="246B376F" w14:textId="77777777" w:rsidR="00E56AE0" w:rsidRPr="007E5C64" w:rsidRDefault="00E56AE0" w:rsidP="00E56AE0">
      <w:pPr>
        <w:pStyle w:val="breakline"/>
        <w:rPr>
          <w:rFonts w:eastAsiaTheme="minorEastAsia"/>
          <w:color w:val="002060"/>
        </w:rPr>
      </w:pPr>
    </w:p>
    <w:p w14:paraId="403A51A0" w14:textId="77777777" w:rsidR="00E56AE0" w:rsidRPr="007E5C64" w:rsidRDefault="00E56AE0" w:rsidP="00E56AE0">
      <w:pPr>
        <w:pStyle w:val="breakline"/>
        <w:rPr>
          <w:color w:val="002060"/>
        </w:rPr>
      </w:pPr>
    </w:p>
    <w:p w14:paraId="185A38BA" w14:textId="77777777" w:rsidR="00E56AE0" w:rsidRPr="007E5C64" w:rsidRDefault="00E56AE0" w:rsidP="00E56AE0">
      <w:pPr>
        <w:pStyle w:val="breakline"/>
        <w:rPr>
          <w:color w:val="002060"/>
        </w:rPr>
      </w:pPr>
    </w:p>
    <w:p w14:paraId="583EE3A1" w14:textId="77777777" w:rsidR="00E56AE0" w:rsidRPr="007E5C64" w:rsidRDefault="00E56AE0" w:rsidP="00E56AE0">
      <w:pPr>
        <w:pStyle w:val="sottotitolocampionato10"/>
        <w:rPr>
          <w:color w:val="002060"/>
        </w:rPr>
      </w:pPr>
      <w:r w:rsidRPr="007E5C64">
        <w:rPr>
          <w:color w:val="002060"/>
        </w:rPr>
        <w:t>GIRONE 7 - 2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3"/>
        <w:gridCol w:w="385"/>
        <w:gridCol w:w="898"/>
        <w:gridCol w:w="1192"/>
        <w:gridCol w:w="1550"/>
        <w:gridCol w:w="1550"/>
      </w:tblGrid>
      <w:tr w:rsidR="00E56AE0" w:rsidRPr="007E5C64" w14:paraId="4243A88F" w14:textId="77777777" w:rsidTr="0099708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AF69D5" w14:textId="77777777" w:rsidR="00E56AE0" w:rsidRPr="007E5C64" w:rsidRDefault="00E56AE0" w:rsidP="00997082">
            <w:pPr>
              <w:pStyle w:val="headertabella0"/>
              <w:rPr>
                <w:color w:val="002060"/>
              </w:rPr>
            </w:pPr>
            <w:r w:rsidRPr="007E5C6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7C0220" w14:textId="77777777" w:rsidR="00E56AE0" w:rsidRPr="007E5C64" w:rsidRDefault="00E56AE0" w:rsidP="00997082">
            <w:pPr>
              <w:pStyle w:val="headertabella0"/>
              <w:rPr>
                <w:color w:val="002060"/>
              </w:rPr>
            </w:pPr>
            <w:r w:rsidRPr="007E5C6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6A2EE9" w14:textId="77777777" w:rsidR="00E56AE0" w:rsidRPr="007E5C64" w:rsidRDefault="00E56AE0" w:rsidP="00997082">
            <w:pPr>
              <w:pStyle w:val="headertabella0"/>
              <w:rPr>
                <w:color w:val="002060"/>
              </w:rPr>
            </w:pPr>
            <w:r w:rsidRPr="007E5C6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967DB4" w14:textId="77777777" w:rsidR="00E56AE0" w:rsidRPr="007E5C64" w:rsidRDefault="00E56AE0" w:rsidP="00997082">
            <w:pPr>
              <w:pStyle w:val="headertabella0"/>
              <w:rPr>
                <w:color w:val="002060"/>
              </w:rPr>
            </w:pPr>
            <w:r w:rsidRPr="007E5C6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615328" w14:textId="77777777" w:rsidR="00E56AE0" w:rsidRPr="007E5C64" w:rsidRDefault="00E56AE0" w:rsidP="00997082">
            <w:pPr>
              <w:pStyle w:val="headertabella0"/>
              <w:rPr>
                <w:color w:val="002060"/>
              </w:rPr>
            </w:pPr>
            <w:r w:rsidRPr="007E5C6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C00D9C" w14:textId="77777777" w:rsidR="00E56AE0" w:rsidRPr="007E5C64" w:rsidRDefault="00E56AE0" w:rsidP="00997082">
            <w:pPr>
              <w:pStyle w:val="headertabella0"/>
              <w:rPr>
                <w:color w:val="002060"/>
              </w:rPr>
            </w:pPr>
            <w:proofErr w:type="spellStart"/>
            <w:r w:rsidRPr="007E5C64">
              <w:rPr>
                <w:color w:val="002060"/>
              </w:rPr>
              <w:t>Localita'</w:t>
            </w:r>
            <w:proofErr w:type="spellEnd"/>
            <w:r w:rsidRPr="007E5C6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D6D8AF" w14:textId="77777777" w:rsidR="00E56AE0" w:rsidRPr="007E5C64" w:rsidRDefault="00E56AE0" w:rsidP="00997082">
            <w:pPr>
              <w:pStyle w:val="headertabella0"/>
              <w:rPr>
                <w:color w:val="002060"/>
              </w:rPr>
            </w:pPr>
            <w:r w:rsidRPr="007E5C64">
              <w:rPr>
                <w:color w:val="002060"/>
              </w:rPr>
              <w:t>Indirizzo Impianto</w:t>
            </w:r>
          </w:p>
        </w:tc>
      </w:tr>
      <w:tr w:rsidR="00E56AE0" w:rsidRPr="007E5C64" w14:paraId="6B2FD142" w14:textId="77777777" w:rsidTr="00997082">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8A660DF" w14:textId="77777777" w:rsidR="00E56AE0" w:rsidRPr="007E5C64" w:rsidRDefault="00E56AE0" w:rsidP="00997082">
            <w:pPr>
              <w:pStyle w:val="rowtabella0"/>
              <w:rPr>
                <w:color w:val="002060"/>
              </w:rPr>
            </w:pPr>
            <w:r w:rsidRPr="007E5C64">
              <w:rPr>
                <w:color w:val="002060"/>
              </w:rPr>
              <w:t>CIRCOLO COLLODI CALCIO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DF2C91" w14:textId="77777777" w:rsidR="00E56AE0" w:rsidRPr="007E5C64" w:rsidRDefault="00E56AE0" w:rsidP="00997082">
            <w:pPr>
              <w:pStyle w:val="rowtabella0"/>
              <w:rPr>
                <w:color w:val="002060"/>
              </w:rPr>
            </w:pPr>
            <w:r w:rsidRPr="007E5C64">
              <w:rPr>
                <w:color w:val="002060"/>
              </w:rPr>
              <w:t>CASENUOVE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BDA38C" w14:textId="77777777" w:rsidR="00E56AE0" w:rsidRPr="007E5C64" w:rsidRDefault="00E56AE0" w:rsidP="00997082">
            <w:pPr>
              <w:pStyle w:val="rowtabella0"/>
              <w:jc w:val="center"/>
              <w:rPr>
                <w:color w:val="002060"/>
              </w:rPr>
            </w:pPr>
            <w:r w:rsidRPr="007E5C6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3808C8" w14:textId="77777777" w:rsidR="00E56AE0" w:rsidRPr="007E5C64" w:rsidRDefault="00E56AE0" w:rsidP="00997082">
            <w:pPr>
              <w:pStyle w:val="rowtabella0"/>
              <w:rPr>
                <w:color w:val="002060"/>
              </w:rPr>
            </w:pPr>
            <w:r w:rsidRPr="007E5C64">
              <w:rPr>
                <w:color w:val="002060"/>
              </w:rPr>
              <w:t>11/10/2023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B588BD" w14:textId="77777777" w:rsidR="00E56AE0" w:rsidRPr="007E5C64" w:rsidRDefault="00E56AE0" w:rsidP="00997082">
            <w:pPr>
              <w:pStyle w:val="rowtabella0"/>
              <w:rPr>
                <w:color w:val="002060"/>
              </w:rPr>
            </w:pPr>
            <w:r w:rsidRPr="007E5C64">
              <w:rPr>
                <w:color w:val="002060"/>
              </w:rPr>
              <w:t>5026 PALL.GEODETICO FRAZ.PINOCCHIO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4BC1AE" w14:textId="77777777" w:rsidR="00E56AE0" w:rsidRPr="007E5C64" w:rsidRDefault="00E56AE0" w:rsidP="00997082">
            <w:pPr>
              <w:pStyle w:val="rowtabella0"/>
              <w:rPr>
                <w:color w:val="002060"/>
              </w:rPr>
            </w:pPr>
            <w:r w:rsidRPr="007E5C64">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521656" w14:textId="77777777" w:rsidR="00E56AE0" w:rsidRPr="007E5C64" w:rsidRDefault="00E56AE0" w:rsidP="00997082">
            <w:pPr>
              <w:pStyle w:val="rowtabella0"/>
              <w:rPr>
                <w:color w:val="002060"/>
              </w:rPr>
            </w:pPr>
            <w:r w:rsidRPr="007E5C64">
              <w:rPr>
                <w:color w:val="002060"/>
              </w:rPr>
              <w:t xml:space="preserve">VIA CARPEGNA-VIA M.TE </w:t>
            </w:r>
            <w:proofErr w:type="gramStart"/>
            <w:r w:rsidRPr="007E5C64">
              <w:rPr>
                <w:color w:val="002060"/>
              </w:rPr>
              <w:t>S.VICINO</w:t>
            </w:r>
            <w:proofErr w:type="gramEnd"/>
          </w:p>
        </w:tc>
      </w:tr>
    </w:tbl>
    <w:p w14:paraId="247BC006" w14:textId="77777777" w:rsidR="00E56AE0" w:rsidRPr="007E5C64" w:rsidRDefault="00E56AE0" w:rsidP="00E56AE0">
      <w:pPr>
        <w:pStyle w:val="breakline"/>
        <w:rPr>
          <w:rFonts w:eastAsiaTheme="minorEastAsia"/>
          <w:color w:val="002060"/>
        </w:rPr>
      </w:pPr>
    </w:p>
    <w:p w14:paraId="3A826126" w14:textId="77777777" w:rsidR="00E56AE0" w:rsidRPr="007E5C64" w:rsidRDefault="00E56AE0" w:rsidP="00E56AE0">
      <w:pPr>
        <w:pStyle w:val="breakline"/>
        <w:rPr>
          <w:color w:val="002060"/>
        </w:rPr>
      </w:pPr>
    </w:p>
    <w:p w14:paraId="36D5C6C5" w14:textId="77777777" w:rsidR="00E56AE0" w:rsidRPr="007E5C64" w:rsidRDefault="00E56AE0" w:rsidP="00E56AE0">
      <w:pPr>
        <w:pStyle w:val="breakline"/>
        <w:rPr>
          <w:color w:val="002060"/>
        </w:rPr>
      </w:pPr>
    </w:p>
    <w:p w14:paraId="423756D9" w14:textId="77777777" w:rsidR="00E56AE0" w:rsidRPr="007E5C64" w:rsidRDefault="00E56AE0" w:rsidP="00E56AE0">
      <w:pPr>
        <w:pStyle w:val="sottotitolocampionato10"/>
        <w:rPr>
          <w:color w:val="002060"/>
        </w:rPr>
      </w:pPr>
      <w:r w:rsidRPr="007E5C64">
        <w:rPr>
          <w:color w:val="002060"/>
        </w:rPr>
        <w:t>GIRONE 8 - 2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E56AE0" w:rsidRPr="007E5C64" w14:paraId="3B062D3A" w14:textId="77777777" w:rsidTr="0099708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0B9028" w14:textId="77777777" w:rsidR="00E56AE0" w:rsidRPr="007E5C64" w:rsidRDefault="00E56AE0" w:rsidP="00997082">
            <w:pPr>
              <w:pStyle w:val="headertabella0"/>
              <w:rPr>
                <w:color w:val="002060"/>
              </w:rPr>
            </w:pPr>
            <w:r w:rsidRPr="007E5C6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A639C1" w14:textId="77777777" w:rsidR="00E56AE0" w:rsidRPr="007E5C64" w:rsidRDefault="00E56AE0" w:rsidP="00997082">
            <w:pPr>
              <w:pStyle w:val="headertabella0"/>
              <w:rPr>
                <w:color w:val="002060"/>
              </w:rPr>
            </w:pPr>
            <w:r w:rsidRPr="007E5C6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02782F" w14:textId="77777777" w:rsidR="00E56AE0" w:rsidRPr="007E5C64" w:rsidRDefault="00E56AE0" w:rsidP="00997082">
            <w:pPr>
              <w:pStyle w:val="headertabella0"/>
              <w:rPr>
                <w:color w:val="002060"/>
              </w:rPr>
            </w:pPr>
            <w:r w:rsidRPr="007E5C6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C95919" w14:textId="77777777" w:rsidR="00E56AE0" w:rsidRPr="007E5C64" w:rsidRDefault="00E56AE0" w:rsidP="00997082">
            <w:pPr>
              <w:pStyle w:val="headertabella0"/>
              <w:rPr>
                <w:color w:val="002060"/>
              </w:rPr>
            </w:pPr>
            <w:r w:rsidRPr="007E5C6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6BEC7F" w14:textId="77777777" w:rsidR="00E56AE0" w:rsidRPr="007E5C64" w:rsidRDefault="00E56AE0" w:rsidP="00997082">
            <w:pPr>
              <w:pStyle w:val="headertabella0"/>
              <w:rPr>
                <w:color w:val="002060"/>
              </w:rPr>
            </w:pPr>
            <w:r w:rsidRPr="007E5C6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5CAADD" w14:textId="77777777" w:rsidR="00E56AE0" w:rsidRPr="007E5C64" w:rsidRDefault="00E56AE0" w:rsidP="00997082">
            <w:pPr>
              <w:pStyle w:val="headertabella0"/>
              <w:rPr>
                <w:color w:val="002060"/>
              </w:rPr>
            </w:pPr>
            <w:proofErr w:type="spellStart"/>
            <w:r w:rsidRPr="007E5C64">
              <w:rPr>
                <w:color w:val="002060"/>
              </w:rPr>
              <w:t>Localita'</w:t>
            </w:r>
            <w:proofErr w:type="spellEnd"/>
            <w:r w:rsidRPr="007E5C6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13BB53" w14:textId="77777777" w:rsidR="00E56AE0" w:rsidRPr="007E5C64" w:rsidRDefault="00E56AE0" w:rsidP="00997082">
            <w:pPr>
              <w:pStyle w:val="headertabella0"/>
              <w:rPr>
                <w:color w:val="002060"/>
              </w:rPr>
            </w:pPr>
            <w:r w:rsidRPr="007E5C64">
              <w:rPr>
                <w:color w:val="002060"/>
              </w:rPr>
              <w:t>Indirizzo Impianto</w:t>
            </w:r>
          </w:p>
        </w:tc>
      </w:tr>
      <w:tr w:rsidR="00E56AE0" w:rsidRPr="007E5C64" w14:paraId="6E5FFDE8" w14:textId="77777777" w:rsidTr="0099708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701EE3F" w14:textId="77777777" w:rsidR="00E56AE0" w:rsidRPr="007E5C64" w:rsidRDefault="00E56AE0" w:rsidP="00997082">
            <w:pPr>
              <w:pStyle w:val="rowtabella0"/>
              <w:rPr>
                <w:color w:val="002060"/>
              </w:rPr>
            </w:pPr>
            <w:r w:rsidRPr="007E5C64">
              <w:rPr>
                <w:color w:val="002060"/>
              </w:rPr>
              <w:t>CDC 2018</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1DE179" w14:textId="77777777" w:rsidR="00E56AE0" w:rsidRPr="007E5C64" w:rsidRDefault="00E56AE0" w:rsidP="00997082">
            <w:pPr>
              <w:pStyle w:val="rowtabella0"/>
              <w:rPr>
                <w:color w:val="002060"/>
              </w:rPr>
            </w:pPr>
            <w:r w:rsidRPr="007E5C64">
              <w:rPr>
                <w:color w:val="002060"/>
              </w:rPr>
              <w:t>FRASASSI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5F98BA" w14:textId="77777777" w:rsidR="00E56AE0" w:rsidRPr="007E5C64" w:rsidRDefault="00E56AE0" w:rsidP="00997082">
            <w:pPr>
              <w:pStyle w:val="rowtabella0"/>
              <w:jc w:val="center"/>
              <w:rPr>
                <w:color w:val="002060"/>
              </w:rPr>
            </w:pPr>
            <w:r w:rsidRPr="007E5C6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72F322" w14:textId="77777777" w:rsidR="00E56AE0" w:rsidRPr="007E5C64" w:rsidRDefault="00E56AE0" w:rsidP="00997082">
            <w:pPr>
              <w:pStyle w:val="rowtabella0"/>
              <w:rPr>
                <w:color w:val="002060"/>
              </w:rPr>
            </w:pPr>
            <w:r w:rsidRPr="007E5C64">
              <w:rPr>
                <w:color w:val="002060"/>
              </w:rPr>
              <w:t>09/10/2023 20:00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E637D7" w14:textId="77777777" w:rsidR="00E56AE0" w:rsidRPr="007E5C64" w:rsidRDefault="00E56AE0" w:rsidP="00997082">
            <w:pPr>
              <w:pStyle w:val="rowtabella0"/>
              <w:rPr>
                <w:color w:val="002060"/>
              </w:rPr>
            </w:pPr>
            <w:r w:rsidRPr="007E5C64">
              <w:rPr>
                <w:color w:val="002060"/>
              </w:rPr>
              <w:t>5139 PALESTRA POLO SCOLASTICO MICS</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F920CE" w14:textId="77777777" w:rsidR="00E56AE0" w:rsidRPr="007E5C64" w:rsidRDefault="00E56AE0" w:rsidP="00997082">
            <w:pPr>
              <w:pStyle w:val="rowtabella0"/>
              <w:rPr>
                <w:color w:val="002060"/>
              </w:rPr>
            </w:pPr>
            <w:r w:rsidRPr="007E5C64">
              <w:rPr>
                <w:color w:val="002060"/>
              </w:rPr>
              <w:t>MAIOLATI SPONTINI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6C2F51" w14:textId="77777777" w:rsidR="00E56AE0" w:rsidRPr="007E5C64" w:rsidRDefault="00E56AE0" w:rsidP="00997082">
            <w:pPr>
              <w:pStyle w:val="rowtabella0"/>
              <w:rPr>
                <w:color w:val="002060"/>
              </w:rPr>
            </w:pPr>
            <w:r w:rsidRPr="007E5C64">
              <w:rPr>
                <w:color w:val="002060"/>
              </w:rPr>
              <w:t>VIA VENEZIA 43</w:t>
            </w:r>
          </w:p>
        </w:tc>
      </w:tr>
      <w:tr w:rsidR="00E56AE0" w:rsidRPr="007E5C64" w14:paraId="3C6575C9" w14:textId="77777777" w:rsidTr="0099708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39C920F" w14:textId="77777777" w:rsidR="00E56AE0" w:rsidRPr="007E5C64" w:rsidRDefault="00E56AE0" w:rsidP="00997082">
            <w:pPr>
              <w:pStyle w:val="rowtabella0"/>
              <w:rPr>
                <w:color w:val="002060"/>
              </w:rPr>
            </w:pPr>
            <w:r w:rsidRPr="007E5C64">
              <w:rPr>
                <w:color w:val="002060"/>
              </w:rPr>
              <w:t>SAN BIAGIO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9C2F20" w14:textId="77777777" w:rsidR="00E56AE0" w:rsidRPr="007E5C64" w:rsidRDefault="00E56AE0" w:rsidP="00997082">
            <w:pPr>
              <w:pStyle w:val="rowtabella0"/>
              <w:rPr>
                <w:color w:val="002060"/>
              </w:rPr>
            </w:pPr>
            <w:r w:rsidRPr="007E5C64">
              <w:rPr>
                <w:color w:val="002060"/>
              </w:rPr>
              <w:t>FUTSAL ANCONA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C8CB31" w14:textId="77777777" w:rsidR="00E56AE0" w:rsidRPr="007E5C64" w:rsidRDefault="00E56AE0" w:rsidP="00997082">
            <w:pPr>
              <w:pStyle w:val="rowtabella0"/>
              <w:jc w:val="center"/>
              <w:rPr>
                <w:color w:val="002060"/>
              </w:rPr>
            </w:pPr>
            <w:r w:rsidRPr="007E5C6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281E93" w14:textId="77777777" w:rsidR="00E56AE0" w:rsidRPr="007E5C64" w:rsidRDefault="00E56AE0" w:rsidP="00997082">
            <w:pPr>
              <w:pStyle w:val="rowtabella0"/>
              <w:rPr>
                <w:color w:val="002060"/>
              </w:rPr>
            </w:pPr>
            <w:r w:rsidRPr="007E5C64">
              <w:rPr>
                <w:color w:val="002060"/>
              </w:rPr>
              <w:t>09/10/2023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29A5FA" w14:textId="77777777" w:rsidR="00E56AE0" w:rsidRPr="007E5C64" w:rsidRDefault="00E56AE0" w:rsidP="00997082">
            <w:pPr>
              <w:pStyle w:val="rowtabella0"/>
              <w:rPr>
                <w:color w:val="002060"/>
              </w:rPr>
            </w:pPr>
            <w:r w:rsidRPr="007E5C64">
              <w:rPr>
                <w:color w:val="002060"/>
              </w:rPr>
              <w:t>5022 PALLONE GEODETICO LOC.CANDIA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D1209D" w14:textId="77777777" w:rsidR="00E56AE0" w:rsidRPr="007E5C64" w:rsidRDefault="00E56AE0" w:rsidP="00997082">
            <w:pPr>
              <w:pStyle w:val="rowtabella0"/>
              <w:rPr>
                <w:color w:val="002060"/>
              </w:rPr>
            </w:pPr>
            <w:r w:rsidRPr="007E5C64">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DD1B1A" w14:textId="77777777" w:rsidR="00E56AE0" w:rsidRPr="007E5C64" w:rsidRDefault="00E56AE0" w:rsidP="00997082">
            <w:pPr>
              <w:pStyle w:val="rowtabella0"/>
              <w:rPr>
                <w:color w:val="002060"/>
              </w:rPr>
            </w:pPr>
            <w:r w:rsidRPr="007E5C64">
              <w:rPr>
                <w:color w:val="002060"/>
              </w:rPr>
              <w:t>LOCALITA' CANDIA</w:t>
            </w:r>
          </w:p>
        </w:tc>
      </w:tr>
    </w:tbl>
    <w:p w14:paraId="1B64627C" w14:textId="77777777" w:rsidR="00E56AE0" w:rsidRPr="007E5C64" w:rsidRDefault="00E56AE0" w:rsidP="00E56AE0">
      <w:pPr>
        <w:pStyle w:val="breakline"/>
        <w:rPr>
          <w:rFonts w:eastAsiaTheme="minorEastAsia"/>
          <w:color w:val="002060"/>
        </w:rPr>
      </w:pPr>
    </w:p>
    <w:p w14:paraId="7522E6F1" w14:textId="77777777" w:rsidR="00E56AE0" w:rsidRPr="007E5C64" w:rsidRDefault="00E56AE0" w:rsidP="00E56AE0">
      <w:pPr>
        <w:pStyle w:val="breakline"/>
        <w:rPr>
          <w:color w:val="002060"/>
        </w:rPr>
      </w:pPr>
    </w:p>
    <w:p w14:paraId="570298B8" w14:textId="77777777" w:rsidR="00E56AE0" w:rsidRPr="007E5C64" w:rsidRDefault="00E56AE0" w:rsidP="00E56AE0">
      <w:pPr>
        <w:pStyle w:val="breakline"/>
        <w:rPr>
          <w:color w:val="002060"/>
        </w:rPr>
      </w:pPr>
    </w:p>
    <w:p w14:paraId="19A9BDB6" w14:textId="77777777" w:rsidR="00E56AE0" w:rsidRPr="007E5C64" w:rsidRDefault="00E56AE0" w:rsidP="00E56AE0">
      <w:pPr>
        <w:pStyle w:val="sottotitolocampionato10"/>
        <w:rPr>
          <w:color w:val="002060"/>
        </w:rPr>
      </w:pPr>
      <w:r w:rsidRPr="007E5C64">
        <w:rPr>
          <w:color w:val="002060"/>
        </w:rPr>
        <w:t>GIRONE 9 - 2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2"/>
        <w:gridCol w:w="385"/>
        <w:gridCol w:w="898"/>
        <w:gridCol w:w="1177"/>
        <w:gridCol w:w="1564"/>
        <w:gridCol w:w="1549"/>
      </w:tblGrid>
      <w:tr w:rsidR="00E56AE0" w:rsidRPr="007E5C64" w14:paraId="6FB9CEF4" w14:textId="77777777" w:rsidTr="0099708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DFB40E" w14:textId="77777777" w:rsidR="00E56AE0" w:rsidRPr="007E5C64" w:rsidRDefault="00E56AE0" w:rsidP="00997082">
            <w:pPr>
              <w:pStyle w:val="headertabella0"/>
              <w:rPr>
                <w:color w:val="002060"/>
              </w:rPr>
            </w:pPr>
            <w:r w:rsidRPr="007E5C6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0B34C1" w14:textId="77777777" w:rsidR="00E56AE0" w:rsidRPr="007E5C64" w:rsidRDefault="00E56AE0" w:rsidP="00997082">
            <w:pPr>
              <w:pStyle w:val="headertabella0"/>
              <w:rPr>
                <w:color w:val="002060"/>
              </w:rPr>
            </w:pPr>
            <w:r w:rsidRPr="007E5C6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F3CEBF" w14:textId="77777777" w:rsidR="00E56AE0" w:rsidRPr="007E5C64" w:rsidRDefault="00E56AE0" w:rsidP="00997082">
            <w:pPr>
              <w:pStyle w:val="headertabella0"/>
              <w:rPr>
                <w:color w:val="002060"/>
              </w:rPr>
            </w:pPr>
            <w:r w:rsidRPr="007E5C6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4F27D0" w14:textId="77777777" w:rsidR="00E56AE0" w:rsidRPr="007E5C64" w:rsidRDefault="00E56AE0" w:rsidP="00997082">
            <w:pPr>
              <w:pStyle w:val="headertabella0"/>
              <w:rPr>
                <w:color w:val="002060"/>
              </w:rPr>
            </w:pPr>
            <w:r w:rsidRPr="007E5C6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B739C5" w14:textId="77777777" w:rsidR="00E56AE0" w:rsidRPr="007E5C64" w:rsidRDefault="00E56AE0" w:rsidP="00997082">
            <w:pPr>
              <w:pStyle w:val="headertabella0"/>
              <w:rPr>
                <w:color w:val="002060"/>
              </w:rPr>
            </w:pPr>
            <w:r w:rsidRPr="007E5C6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3000ED" w14:textId="77777777" w:rsidR="00E56AE0" w:rsidRPr="007E5C64" w:rsidRDefault="00E56AE0" w:rsidP="00997082">
            <w:pPr>
              <w:pStyle w:val="headertabella0"/>
              <w:rPr>
                <w:color w:val="002060"/>
              </w:rPr>
            </w:pPr>
            <w:proofErr w:type="spellStart"/>
            <w:r w:rsidRPr="007E5C64">
              <w:rPr>
                <w:color w:val="002060"/>
              </w:rPr>
              <w:t>Localita'</w:t>
            </w:r>
            <w:proofErr w:type="spellEnd"/>
            <w:r w:rsidRPr="007E5C6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A04D15" w14:textId="77777777" w:rsidR="00E56AE0" w:rsidRPr="007E5C64" w:rsidRDefault="00E56AE0" w:rsidP="00997082">
            <w:pPr>
              <w:pStyle w:val="headertabella0"/>
              <w:rPr>
                <w:color w:val="002060"/>
              </w:rPr>
            </w:pPr>
            <w:r w:rsidRPr="007E5C64">
              <w:rPr>
                <w:color w:val="002060"/>
              </w:rPr>
              <w:t>Indirizzo Impianto</w:t>
            </w:r>
          </w:p>
        </w:tc>
      </w:tr>
      <w:tr w:rsidR="00E56AE0" w:rsidRPr="007E5C64" w14:paraId="5995AAA2" w14:textId="77777777" w:rsidTr="00997082">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6456CE9" w14:textId="77777777" w:rsidR="00E56AE0" w:rsidRPr="007E5C64" w:rsidRDefault="00E56AE0" w:rsidP="00997082">
            <w:pPr>
              <w:pStyle w:val="rowtabella0"/>
              <w:rPr>
                <w:color w:val="002060"/>
              </w:rPr>
            </w:pPr>
            <w:r w:rsidRPr="007E5C64">
              <w:rPr>
                <w:color w:val="002060"/>
              </w:rPr>
              <w:t>FUTSAL SAMBUCHETO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7013AA" w14:textId="77777777" w:rsidR="00E56AE0" w:rsidRPr="007E5C64" w:rsidRDefault="00E56AE0" w:rsidP="00997082">
            <w:pPr>
              <w:pStyle w:val="rowtabella0"/>
              <w:rPr>
                <w:color w:val="002060"/>
              </w:rPr>
            </w:pPr>
            <w:r w:rsidRPr="007E5C64">
              <w:rPr>
                <w:color w:val="002060"/>
              </w:rPr>
              <w:t>GROTTACCIA 2005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AF459D" w14:textId="77777777" w:rsidR="00E56AE0" w:rsidRPr="007E5C64" w:rsidRDefault="00E56AE0" w:rsidP="00997082">
            <w:pPr>
              <w:pStyle w:val="rowtabella0"/>
              <w:jc w:val="center"/>
              <w:rPr>
                <w:color w:val="002060"/>
              </w:rPr>
            </w:pPr>
            <w:r w:rsidRPr="007E5C6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0E5E64" w14:textId="77777777" w:rsidR="00E56AE0" w:rsidRPr="007E5C64" w:rsidRDefault="00E56AE0" w:rsidP="00997082">
            <w:pPr>
              <w:pStyle w:val="rowtabella0"/>
              <w:rPr>
                <w:color w:val="002060"/>
              </w:rPr>
            </w:pPr>
            <w:r w:rsidRPr="007E5C64">
              <w:rPr>
                <w:color w:val="002060"/>
              </w:rPr>
              <w:t>11/10/2023 21:15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4811AD" w14:textId="77777777" w:rsidR="00E56AE0" w:rsidRPr="007E5C64" w:rsidRDefault="00E56AE0" w:rsidP="00997082">
            <w:pPr>
              <w:pStyle w:val="rowtabella0"/>
              <w:rPr>
                <w:color w:val="002060"/>
              </w:rPr>
            </w:pPr>
            <w:r w:rsidRPr="007E5C64">
              <w:rPr>
                <w:color w:val="002060"/>
              </w:rPr>
              <w:t>5300 IMPIANTO C5 "SAN LIBERATO"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DACA2D" w14:textId="77777777" w:rsidR="00E56AE0" w:rsidRPr="007E5C64" w:rsidRDefault="00E56AE0" w:rsidP="00997082">
            <w:pPr>
              <w:pStyle w:val="rowtabella0"/>
              <w:rPr>
                <w:color w:val="002060"/>
              </w:rPr>
            </w:pPr>
            <w:r w:rsidRPr="007E5C64">
              <w:rPr>
                <w:color w:val="002060"/>
              </w:rPr>
              <w:t>MONTECASSIANO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8B0041" w14:textId="77777777" w:rsidR="00E56AE0" w:rsidRPr="007E5C64" w:rsidRDefault="00E56AE0" w:rsidP="00997082">
            <w:pPr>
              <w:pStyle w:val="rowtabella0"/>
              <w:rPr>
                <w:color w:val="002060"/>
              </w:rPr>
            </w:pPr>
            <w:r w:rsidRPr="007E5C64">
              <w:rPr>
                <w:color w:val="002060"/>
              </w:rPr>
              <w:t>LOC. SAN LIBERATO</w:t>
            </w:r>
          </w:p>
        </w:tc>
      </w:tr>
    </w:tbl>
    <w:p w14:paraId="5DBFEDC7" w14:textId="77777777" w:rsidR="00E56AE0" w:rsidRPr="007E5C64" w:rsidRDefault="00E56AE0" w:rsidP="00E56AE0">
      <w:pPr>
        <w:pStyle w:val="breakline"/>
        <w:rPr>
          <w:rFonts w:eastAsiaTheme="minorEastAsia"/>
          <w:color w:val="002060"/>
        </w:rPr>
      </w:pPr>
    </w:p>
    <w:p w14:paraId="2711DED6" w14:textId="77777777" w:rsidR="00E56AE0" w:rsidRPr="007E5C64" w:rsidRDefault="00E56AE0" w:rsidP="00E56AE0">
      <w:pPr>
        <w:pStyle w:val="breakline"/>
        <w:rPr>
          <w:color w:val="002060"/>
        </w:rPr>
      </w:pPr>
    </w:p>
    <w:p w14:paraId="739E6EA9" w14:textId="77777777" w:rsidR="00E56AE0" w:rsidRPr="007E5C64" w:rsidRDefault="00E56AE0" w:rsidP="00E56AE0">
      <w:pPr>
        <w:pStyle w:val="breakline"/>
        <w:rPr>
          <w:color w:val="002060"/>
        </w:rPr>
      </w:pPr>
    </w:p>
    <w:p w14:paraId="20084F12" w14:textId="77777777" w:rsidR="00E56AE0" w:rsidRPr="007E5C64" w:rsidRDefault="00E56AE0" w:rsidP="00E56AE0">
      <w:pPr>
        <w:pStyle w:val="sottotitolocampionato10"/>
        <w:rPr>
          <w:color w:val="002060"/>
        </w:rPr>
      </w:pPr>
      <w:r w:rsidRPr="007E5C64">
        <w:rPr>
          <w:color w:val="002060"/>
        </w:rPr>
        <w:t>GIRONE 10 - 2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E56AE0" w:rsidRPr="007E5C64" w14:paraId="3878E9F1" w14:textId="77777777" w:rsidTr="0099708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CE1ACF" w14:textId="77777777" w:rsidR="00E56AE0" w:rsidRPr="007E5C64" w:rsidRDefault="00E56AE0" w:rsidP="00997082">
            <w:pPr>
              <w:pStyle w:val="headertabella0"/>
              <w:rPr>
                <w:color w:val="002060"/>
              </w:rPr>
            </w:pPr>
            <w:r w:rsidRPr="007E5C6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E77D05" w14:textId="77777777" w:rsidR="00E56AE0" w:rsidRPr="007E5C64" w:rsidRDefault="00E56AE0" w:rsidP="00997082">
            <w:pPr>
              <w:pStyle w:val="headertabella0"/>
              <w:rPr>
                <w:color w:val="002060"/>
              </w:rPr>
            </w:pPr>
            <w:r w:rsidRPr="007E5C6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B4128B" w14:textId="77777777" w:rsidR="00E56AE0" w:rsidRPr="007E5C64" w:rsidRDefault="00E56AE0" w:rsidP="00997082">
            <w:pPr>
              <w:pStyle w:val="headertabella0"/>
              <w:rPr>
                <w:color w:val="002060"/>
              </w:rPr>
            </w:pPr>
            <w:r w:rsidRPr="007E5C6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381D5C" w14:textId="77777777" w:rsidR="00E56AE0" w:rsidRPr="007E5C64" w:rsidRDefault="00E56AE0" w:rsidP="00997082">
            <w:pPr>
              <w:pStyle w:val="headertabella0"/>
              <w:rPr>
                <w:color w:val="002060"/>
              </w:rPr>
            </w:pPr>
            <w:r w:rsidRPr="007E5C6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CB3B78" w14:textId="77777777" w:rsidR="00E56AE0" w:rsidRPr="007E5C64" w:rsidRDefault="00E56AE0" w:rsidP="00997082">
            <w:pPr>
              <w:pStyle w:val="headertabella0"/>
              <w:rPr>
                <w:color w:val="002060"/>
              </w:rPr>
            </w:pPr>
            <w:r w:rsidRPr="007E5C6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B55DC2" w14:textId="77777777" w:rsidR="00E56AE0" w:rsidRPr="007E5C64" w:rsidRDefault="00E56AE0" w:rsidP="00997082">
            <w:pPr>
              <w:pStyle w:val="headertabella0"/>
              <w:rPr>
                <w:color w:val="002060"/>
              </w:rPr>
            </w:pPr>
            <w:proofErr w:type="spellStart"/>
            <w:r w:rsidRPr="007E5C64">
              <w:rPr>
                <w:color w:val="002060"/>
              </w:rPr>
              <w:t>Localita'</w:t>
            </w:r>
            <w:proofErr w:type="spellEnd"/>
            <w:r w:rsidRPr="007E5C6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DABC5C" w14:textId="77777777" w:rsidR="00E56AE0" w:rsidRPr="007E5C64" w:rsidRDefault="00E56AE0" w:rsidP="00997082">
            <w:pPr>
              <w:pStyle w:val="headertabella0"/>
              <w:rPr>
                <w:color w:val="002060"/>
              </w:rPr>
            </w:pPr>
            <w:r w:rsidRPr="007E5C64">
              <w:rPr>
                <w:color w:val="002060"/>
              </w:rPr>
              <w:t>Indirizzo Impianto</w:t>
            </w:r>
          </w:p>
        </w:tc>
      </w:tr>
      <w:tr w:rsidR="00E56AE0" w:rsidRPr="007E5C64" w14:paraId="058120EB" w14:textId="77777777" w:rsidTr="0099708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1B39832" w14:textId="77777777" w:rsidR="00E56AE0" w:rsidRPr="007E5C64" w:rsidRDefault="00E56AE0" w:rsidP="00997082">
            <w:pPr>
              <w:pStyle w:val="rowtabella0"/>
              <w:rPr>
                <w:color w:val="002060"/>
              </w:rPr>
            </w:pPr>
            <w:r w:rsidRPr="007E5C64">
              <w:rPr>
                <w:color w:val="002060"/>
              </w:rPr>
              <w:t>PIEDIRIPA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E2813E" w14:textId="77777777" w:rsidR="00E56AE0" w:rsidRPr="007E5C64" w:rsidRDefault="00E56AE0" w:rsidP="00997082">
            <w:pPr>
              <w:pStyle w:val="rowtabella0"/>
              <w:rPr>
                <w:color w:val="002060"/>
              </w:rPr>
            </w:pPr>
            <w:r w:rsidRPr="007E5C64">
              <w:rPr>
                <w:color w:val="002060"/>
              </w:rPr>
              <w:t>AMATORI STESE 2007 SRL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850183" w14:textId="77777777" w:rsidR="00E56AE0" w:rsidRPr="007E5C64" w:rsidRDefault="00E56AE0" w:rsidP="00997082">
            <w:pPr>
              <w:pStyle w:val="rowtabella0"/>
              <w:jc w:val="center"/>
              <w:rPr>
                <w:color w:val="002060"/>
              </w:rPr>
            </w:pPr>
            <w:r w:rsidRPr="007E5C6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97DE32" w14:textId="77777777" w:rsidR="00E56AE0" w:rsidRPr="007E5C64" w:rsidRDefault="00E56AE0" w:rsidP="00997082">
            <w:pPr>
              <w:pStyle w:val="rowtabella0"/>
              <w:rPr>
                <w:color w:val="002060"/>
              </w:rPr>
            </w:pPr>
            <w:r w:rsidRPr="007E5C64">
              <w:rPr>
                <w:color w:val="002060"/>
              </w:rPr>
              <w:t>10/10/2023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341BAE" w14:textId="77777777" w:rsidR="00E56AE0" w:rsidRPr="007E5C64" w:rsidRDefault="00E56AE0" w:rsidP="00997082">
            <w:pPr>
              <w:pStyle w:val="rowtabella0"/>
              <w:rPr>
                <w:color w:val="002060"/>
              </w:rPr>
            </w:pPr>
            <w:r w:rsidRPr="007E5C64">
              <w:rPr>
                <w:color w:val="002060"/>
              </w:rPr>
              <w:t>5268 "I LUDI DI APOLLO" (COPERTO)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168AD4" w14:textId="77777777" w:rsidR="00E56AE0" w:rsidRPr="007E5C64" w:rsidRDefault="00E56AE0" w:rsidP="00997082">
            <w:pPr>
              <w:pStyle w:val="rowtabella0"/>
              <w:rPr>
                <w:color w:val="002060"/>
              </w:rPr>
            </w:pPr>
            <w:r w:rsidRPr="007E5C64">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D8855D" w14:textId="77777777" w:rsidR="00E56AE0" w:rsidRPr="007E5C64" w:rsidRDefault="00E56AE0" w:rsidP="00997082">
            <w:pPr>
              <w:pStyle w:val="rowtabella0"/>
              <w:rPr>
                <w:color w:val="002060"/>
              </w:rPr>
            </w:pPr>
            <w:r w:rsidRPr="007E5C64">
              <w:rPr>
                <w:color w:val="002060"/>
              </w:rPr>
              <w:t>VIA VOLTURNO-PIEDIRIPA</w:t>
            </w:r>
          </w:p>
        </w:tc>
      </w:tr>
      <w:tr w:rsidR="00E56AE0" w:rsidRPr="007E5C64" w14:paraId="7D1E3BEF" w14:textId="77777777" w:rsidTr="0099708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5D87977" w14:textId="77777777" w:rsidR="00E56AE0" w:rsidRPr="007E5C64" w:rsidRDefault="00E56AE0" w:rsidP="00997082">
            <w:pPr>
              <w:pStyle w:val="rowtabella0"/>
              <w:rPr>
                <w:color w:val="002060"/>
              </w:rPr>
            </w:pPr>
            <w:r w:rsidRPr="007E5C64">
              <w:rPr>
                <w:color w:val="002060"/>
              </w:rPr>
              <w:lastRenderedPageBreak/>
              <w:t>C.U.S. CAMERINO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B89683" w14:textId="77777777" w:rsidR="00E56AE0" w:rsidRPr="007E5C64" w:rsidRDefault="00E56AE0" w:rsidP="00997082">
            <w:pPr>
              <w:pStyle w:val="rowtabella0"/>
              <w:rPr>
                <w:color w:val="002060"/>
              </w:rPr>
            </w:pPr>
            <w:r w:rsidRPr="007E5C64">
              <w:rPr>
                <w:color w:val="002060"/>
              </w:rPr>
              <w:t>SERRALTA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72CF9E" w14:textId="77777777" w:rsidR="00E56AE0" w:rsidRPr="007E5C64" w:rsidRDefault="00E56AE0" w:rsidP="00997082">
            <w:pPr>
              <w:pStyle w:val="rowtabella0"/>
              <w:jc w:val="center"/>
              <w:rPr>
                <w:color w:val="002060"/>
              </w:rPr>
            </w:pPr>
            <w:r w:rsidRPr="007E5C6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93CACB" w14:textId="77777777" w:rsidR="00E56AE0" w:rsidRPr="007E5C64" w:rsidRDefault="00E56AE0" w:rsidP="00997082">
            <w:pPr>
              <w:pStyle w:val="rowtabella0"/>
              <w:rPr>
                <w:color w:val="002060"/>
              </w:rPr>
            </w:pPr>
            <w:r w:rsidRPr="007E5C64">
              <w:rPr>
                <w:color w:val="002060"/>
              </w:rPr>
              <w:t>11/10/2023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D7CB40" w14:textId="77777777" w:rsidR="00E56AE0" w:rsidRPr="007E5C64" w:rsidRDefault="00E56AE0" w:rsidP="00997082">
            <w:pPr>
              <w:pStyle w:val="rowtabella0"/>
              <w:rPr>
                <w:color w:val="002060"/>
              </w:rPr>
            </w:pPr>
            <w:r w:rsidRPr="007E5C64">
              <w:rPr>
                <w:color w:val="002060"/>
              </w:rPr>
              <w:t>5265 UNIVERS. "DRAGO E GENTILI"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9D39AD" w14:textId="77777777" w:rsidR="00E56AE0" w:rsidRPr="007E5C64" w:rsidRDefault="00E56AE0" w:rsidP="00997082">
            <w:pPr>
              <w:pStyle w:val="rowtabella0"/>
              <w:rPr>
                <w:color w:val="002060"/>
              </w:rPr>
            </w:pPr>
            <w:r w:rsidRPr="007E5C64">
              <w:rPr>
                <w:color w:val="002060"/>
              </w:rPr>
              <w:t>CAMERINO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BAA379" w14:textId="77777777" w:rsidR="00E56AE0" w:rsidRPr="007E5C64" w:rsidRDefault="00E56AE0" w:rsidP="00997082">
            <w:pPr>
              <w:pStyle w:val="rowtabella0"/>
              <w:rPr>
                <w:color w:val="002060"/>
              </w:rPr>
            </w:pPr>
            <w:r w:rsidRPr="007E5C64">
              <w:rPr>
                <w:color w:val="002060"/>
              </w:rPr>
              <w:t>LOCALITA' LE CALVIE</w:t>
            </w:r>
          </w:p>
        </w:tc>
      </w:tr>
    </w:tbl>
    <w:p w14:paraId="0BEE3E15" w14:textId="77777777" w:rsidR="00E56AE0" w:rsidRPr="007E5C64" w:rsidRDefault="00E56AE0" w:rsidP="00E56AE0">
      <w:pPr>
        <w:pStyle w:val="breakline"/>
        <w:rPr>
          <w:rFonts w:eastAsiaTheme="minorEastAsia"/>
          <w:color w:val="002060"/>
        </w:rPr>
      </w:pPr>
    </w:p>
    <w:p w14:paraId="4DD061A7" w14:textId="77777777" w:rsidR="00E56AE0" w:rsidRPr="007E5C64" w:rsidRDefault="00E56AE0" w:rsidP="00E56AE0">
      <w:pPr>
        <w:pStyle w:val="breakline"/>
        <w:rPr>
          <w:color w:val="002060"/>
        </w:rPr>
      </w:pPr>
    </w:p>
    <w:p w14:paraId="4E3F1C15" w14:textId="77777777" w:rsidR="00E56AE0" w:rsidRPr="007E5C64" w:rsidRDefault="00E56AE0" w:rsidP="00E56AE0">
      <w:pPr>
        <w:pStyle w:val="breakline"/>
        <w:rPr>
          <w:color w:val="002060"/>
        </w:rPr>
      </w:pPr>
    </w:p>
    <w:p w14:paraId="6625385B" w14:textId="77777777" w:rsidR="00E56AE0" w:rsidRPr="007E5C64" w:rsidRDefault="00E56AE0" w:rsidP="00E56AE0">
      <w:pPr>
        <w:pStyle w:val="sottotitolocampionato10"/>
        <w:rPr>
          <w:color w:val="002060"/>
        </w:rPr>
      </w:pPr>
      <w:r w:rsidRPr="007E5C64">
        <w:rPr>
          <w:color w:val="002060"/>
        </w:rPr>
        <w:t>GIRONE 11 - 2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E56AE0" w:rsidRPr="007E5C64" w14:paraId="0B3AC020" w14:textId="77777777" w:rsidTr="0099708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EFD606" w14:textId="77777777" w:rsidR="00E56AE0" w:rsidRPr="007E5C64" w:rsidRDefault="00E56AE0" w:rsidP="00997082">
            <w:pPr>
              <w:pStyle w:val="headertabella0"/>
              <w:rPr>
                <w:color w:val="002060"/>
              </w:rPr>
            </w:pPr>
            <w:r w:rsidRPr="007E5C6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F26B49" w14:textId="77777777" w:rsidR="00E56AE0" w:rsidRPr="007E5C64" w:rsidRDefault="00E56AE0" w:rsidP="00997082">
            <w:pPr>
              <w:pStyle w:val="headertabella0"/>
              <w:rPr>
                <w:color w:val="002060"/>
              </w:rPr>
            </w:pPr>
            <w:r w:rsidRPr="007E5C6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0AB7D3" w14:textId="77777777" w:rsidR="00E56AE0" w:rsidRPr="007E5C64" w:rsidRDefault="00E56AE0" w:rsidP="00997082">
            <w:pPr>
              <w:pStyle w:val="headertabella0"/>
              <w:rPr>
                <w:color w:val="002060"/>
              </w:rPr>
            </w:pPr>
            <w:r w:rsidRPr="007E5C6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3AC722" w14:textId="77777777" w:rsidR="00E56AE0" w:rsidRPr="007E5C64" w:rsidRDefault="00E56AE0" w:rsidP="00997082">
            <w:pPr>
              <w:pStyle w:val="headertabella0"/>
              <w:rPr>
                <w:color w:val="002060"/>
              </w:rPr>
            </w:pPr>
            <w:r w:rsidRPr="007E5C6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F64701" w14:textId="77777777" w:rsidR="00E56AE0" w:rsidRPr="007E5C64" w:rsidRDefault="00E56AE0" w:rsidP="00997082">
            <w:pPr>
              <w:pStyle w:val="headertabella0"/>
              <w:rPr>
                <w:color w:val="002060"/>
              </w:rPr>
            </w:pPr>
            <w:r w:rsidRPr="007E5C6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0EE188" w14:textId="77777777" w:rsidR="00E56AE0" w:rsidRPr="007E5C64" w:rsidRDefault="00E56AE0" w:rsidP="00997082">
            <w:pPr>
              <w:pStyle w:val="headertabella0"/>
              <w:rPr>
                <w:color w:val="002060"/>
              </w:rPr>
            </w:pPr>
            <w:proofErr w:type="spellStart"/>
            <w:r w:rsidRPr="007E5C64">
              <w:rPr>
                <w:color w:val="002060"/>
              </w:rPr>
              <w:t>Localita'</w:t>
            </w:r>
            <w:proofErr w:type="spellEnd"/>
            <w:r w:rsidRPr="007E5C6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EEF507" w14:textId="77777777" w:rsidR="00E56AE0" w:rsidRPr="007E5C64" w:rsidRDefault="00E56AE0" w:rsidP="00997082">
            <w:pPr>
              <w:pStyle w:val="headertabella0"/>
              <w:rPr>
                <w:color w:val="002060"/>
              </w:rPr>
            </w:pPr>
            <w:r w:rsidRPr="007E5C64">
              <w:rPr>
                <w:color w:val="002060"/>
              </w:rPr>
              <w:t>Indirizzo Impianto</w:t>
            </w:r>
          </w:p>
        </w:tc>
      </w:tr>
      <w:tr w:rsidR="00E56AE0" w:rsidRPr="007E5C64" w14:paraId="223F7ADE" w14:textId="77777777" w:rsidTr="00997082">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7E9300A" w14:textId="77777777" w:rsidR="00E56AE0" w:rsidRPr="007E5C64" w:rsidRDefault="00E56AE0" w:rsidP="00997082">
            <w:pPr>
              <w:pStyle w:val="rowtabella0"/>
              <w:rPr>
                <w:color w:val="002060"/>
              </w:rPr>
            </w:pPr>
            <w:r w:rsidRPr="007E5C64">
              <w:rPr>
                <w:color w:val="002060"/>
              </w:rPr>
              <w:t>CANTINE RIUNITE CSI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E4D41C" w14:textId="77777777" w:rsidR="00E56AE0" w:rsidRPr="007E5C64" w:rsidRDefault="00E56AE0" w:rsidP="00997082">
            <w:pPr>
              <w:pStyle w:val="rowtabella0"/>
              <w:rPr>
                <w:color w:val="002060"/>
              </w:rPr>
            </w:pPr>
            <w:r w:rsidRPr="007E5C64">
              <w:rPr>
                <w:color w:val="002060"/>
              </w:rPr>
              <w:t>CALCETTO NUMANA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AA2644" w14:textId="77777777" w:rsidR="00E56AE0" w:rsidRPr="007E5C64" w:rsidRDefault="00E56AE0" w:rsidP="00997082">
            <w:pPr>
              <w:pStyle w:val="rowtabella0"/>
              <w:jc w:val="center"/>
              <w:rPr>
                <w:color w:val="002060"/>
              </w:rPr>
            </w:pPr>
            <w:r w:rsidRPr="007E5C6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8ACE5A" w14:textId="77777777" w:rsidR="00E56AE0" w:rsidRPr="007E5C64" w:rsidRDefault="00E56AE0" w:rsidP="00997082">
            <w:pPr>
              <w:pStyle w:val="rowtabella0"/>
              <w:rPr>
                <w:color w:val="002060"/>
              </w:rPr>
            </w:pPr>
            <w:r w:rsidRPr="007E5C64">
              <w:rPr>
                <w:color w:val="002060"/>
              </w:rPr>
              <w:t>10/10/2023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1B2FC1" w14:textId="77777777" w:rsidR="00E56AE0" w:rsidRPr="007E5C64" w:rsidRDefault="00E56AE0" w:rsidP="00997082">
            <w:pPr>
              <w:pStyle w:val="rowtabella0"/>
              <w:rPr>
                <w:color w:val="002060"/>
              </w:rPr>
            </w:pPr>
            <w:r w:rsidRPr="007E5C64">
              <w:rPr>
                <w:color w:val="002060"/>
              </w:rPr>
              <w:t>5206 PALASPORT "GIULIO CHIERICI"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03EFE2" w14:textId="77777777" w:rsidR="00E56AE0" w:rsidRPr="007E5C64" w:rsidRDefault="00E56AE0" w:rsidP="00997082">
            <w:pPr>
              <w:pStyle w:val="rowtabella0"/>
              <w:rPr>
                <w:color w:val="002060"/>
              </w:rPr>
            </w:pPr>
            <w:r w:rsidRPr="007E5C64">
              <w:rPr>
                <w:color w:val="002060"/>
              </w:rPr>
              <w:t>TOLENTINO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1672D1" w14:textId="77777777" w:rsidR="00E56AE0" w:rsidRPr="007E5C64" w:rsidRDefault="00E56AE0" w:rsidP="00997082">
            <w:pPr>
              <w:pStyle w:val="rowtabella0"/>
              <w:rPr>
                <w:color w:val="002060"/>
              </w:rPr>
            </w:pPr>
            <w:r w:rsidRPr="007E5C64">
              <w:rPr>
                <w:color w:val="002060"/>
              </w:rPr>
              <w:t>VIA DELLA REPUBBLICA</w:t>
            </w:r>
          </w:p>
        </w:tc>
      </w:tr>
    </w:tbl>
    <w:p w14:paraId="78596E20" w14:textId="77777777" w:rsidR="00E56AE0" w:rsidRPr="007E5C64" w:rsidRDefault="00E56AE0" w:rsidP="00E56AE0">
      <w:pPr>
        <w:pStyle w:val="breakline"/>
        <w:rPr>
          <w:rFonts w:eastAsiaTheme="minorEastAsia"/>
          <w:color w:val="002060"/>
        </w:rPr>
      </w:pPr>
    </w:p>
    <w:p w14:paraId="19E2B129" w14:textId="77777777" w:rsidR="00E56AE0" w:rsidRPr="007E5C64" w:rsidRDefault="00E56AE0" w:rsidP="00E56AE0">
      <w:pPr>
        <w:pStyle w:val="breakline"/>
        <w:rPr>
          <w:color w:val="002060"/>
        </w:rPr>
      </w:pPr>
    </w:p>
    <w:p w14:paraId="28B32094" w14:textId="77777777" w:rsidR="00E56AE0" w:rsidRPr="007E5C64" w:rsidRDefault="00E56AE0" w:rsidP="00E56AE0">
      <w:pPr>
        <w:pStyle w:val="breakline"/>
        <w:rPr>
          <w:color w:val="002060"/>
        </w:rPr>
      </w:pPr>
    </w:p>
    <w:p w14:paraId="7AF58775" w14:textId="77777777" w:rsidR="00E56AE0" w:rsidRPr="007E5C64" w:rsidRDefault="00E56AE0" w:rsidP="00E56AE0">
      <w:pPr>
        <w:pStyle w:val="sottotitolocampionato10"/>
        <w:rPr>
          <w:color w:val="002060"/>
        </w:rPr>
      </w:pPr>
      <w:r w:rsidRPr="007E5C64">
        <w:rPr>
          <w:color w:val="002060"/>
        </w:rPr>
        <w:t>GIRONE 12 - 2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6"/>
        <w:gridCol w:w="385"/>
        <w:gridCol w:w="898"/>
        <w:gridCol w:w="1178"/>
        <w:gridCol w:w="1552"/>
        <w:gridCol w:w="1552"/>
      </w:tblGrid>
      <w:tr w:rsidR="00E56AE0" w:rsidRPr="007E5C64" w14:paraId="15CB7193" w14:textId="77777777" w:rsidTr="0099708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5A8E76" w14:textId="77777777" w:rsidR="00E56AE0" w:rsidRPr="007E5C64" w:rsidRDefault="00E56AE0" w:rsidP="00997082">
            <w:pPr>
              <w:pStyle w:val="headertabella0"/>
              <w:rPr>
                <w:color w:val="002060"/>
              </w:rPr>
            </w:pPr>
            <w:r w:rsidRPr="007E5C6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18218F" w14:textId="77777777" w:rsidR="00E56AE0" w:rsidRPr="007E5C64" w:rsidRDefault="00E56AE0" w:rsidP="00997082">
            <w:pPr>
              <w:pStyle w:val="headertabella0"/>
              <w:rPr>
                <w:color w:val="002060"/>
              </w:rPr>
            </w:pPr>
            <w:r w:rsidRPr="007E5C6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CC1284" w14:textId="77777777" w:rsidR="00E56AE0" w:rsidRPr="007E5C64" w:rsidRDefault="00E56AE0" w:rsidP="00997082">
            <w:pPr>
              <w:pStyle w:val="headertabella0"/>
              <w:rPr>
                <w:color w:val="002060"/>
              </w:rPr>
            </w:pPr>
            <w:r w:rsidRPr="007E5C6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EF01D4" w14:textId="77777777" w:rsidR="00E56AE0" w:rsidRPr="007E5C64" w:rsidRDefault="00E56AE0" w:rsidP="00997082">
            <w:pPr>
              <w:pStyle w:val="headertabella0"/>
              <w:rPr>
                <w:color w:val="002060"/>
              </w:rPr>
            </w:pPr>
            <w:r w:rsidRPr="007E5C6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2624D8" w14:textId="77777777" w:rsidR="00E56AE0" w:rsidRPr="007E5C64" w:rsidRDefault="00E56AE0" w:rsidP="00997082">
            <w:pPr>
              <w:pStyle w:val="headertabella0"/>
              <w:rPr>
                <w:color w:val="002060"/>
              </w:rPr>
            </w:pPr>
            <w:r w:rsidRPr="007E5C6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602BA4" w14:textId="77777777" w:rsidR="00E56AE0" w:rsidRPr="007E5C64" w:rsidRDefault="00E56AE0" w:rsidP="00997082">
            <w:pPr>
              <w:pStyle w:val="headertabella0"/>
              <w:rPr>
                <w:color w:val="002060"/>
              </w:rPr>
            </w:pPr>
            <w:proofErr w:type="spellStart"/>
            <w:r w:rsidRPr="007E5C64">
              <w:rPr>
                <w:color w:val="002060"/>
              </w:rPr>
              <w:t>Localita'</w:t>
            </w:r>
            <w:proofErr w:type="spellEnd"/>
            <w:r w:rsidRPr="007E5C6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76FCC1" w14:textId="77777777" w:rsidR="00E56AE0" w:rsidRPr="007E5C64" w:rsidRDefault="00E56AE0" w:rsidP="00997082">
            <w:pPr>
              <w:pStyle w:val="headertabella0"/>
              <w:rPr>
                <w:color w:val="002060"/>
              </w:rPr>
            </w:pPr>
            <w:r w:rsidRPr="007E5C64">
              <w:rPr>
                <w:color w:val="002060"/>
              </w:rPr>
              <w:t>Indirizzo Impianto</w:t>
            </w:r>
          </w:p>
        </w:tc>
      </w:tr>
      <w:tr w:rsidR="00E56AE0" w:rsidRPr="007E5C64" w14:paraId="6305FD8F" w14:textId="77777777" w:rsidTr="0099708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8D0D8BD" w14:textId="77777777" w:rsidR="00E56AE0" w:rsidRPr="007E5C64" w:rsidRDefault="00E56AE0" w:rsidP="00997082">
            <w:pPr>
              <w:pStyle w:val="rowtabella0"/>
              <w:rPr>
                <w:color w:val="002060"/>
              </w:rPr>
            </w:pPr>
            <w:r w:rsidRPr="007E5C64">
              <w:rPr>
                <w:color w:val="002060"/>
              </w:rPr>
              <w:t>C.F. MACERATESE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179750" w14:textId="77777777" w:rsidR="00E56AE0" w:rsidRPr="007E5C64" w:rsidRDefault="00E56AE0" w:rsidP="00997082">
            <w:pPr>
              <w:pStyle w:val="rowtabella0"/>
              <w:rPr>
                <w:color w:val="002060"/>
              </w:rPr>
            </w:pPr>
            <w:r w:rsidRPr="007E5C64">
              <w:rPr>
                <w:color w:val="002060"/>
              </w:rPr>
              <w:t>FUTSAL RECANATI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14AAF0" w14:textId="77777777" w:rsidR="00E56AE0" w:rsidRPr="007E5C64" w:rsidRDefault="00E56AE0" w:rsidP="00997082">
            <w:pPr>
              <w:pStyle w:val="rowtabella0"/>
              <w:jc w:val="center"/>
              <w:rPr>
                <w:color w:val="002060"/>
              </w:rPr>
            </w:pPr>
            <w:r w:rsidRPr="007E5C6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EE689E" w14:textId="77777777" w:rsidR="00E56AE0" w:rsidRPr="007E5C64" w:rsidRDefault="00E56AE0" w:rsidP="00997082">
            <w:pPr>
              <w:pStyle w:val="rowtabella0"/>
              <w:rPr>
                <w:color w:val="002060"/>
              </w:rPr>
            </w:pPr>
            <w:r w:rsidRPr="007E5C64">
              <w:rPr>
                <w:color w:val="002060"/>
              </w:rPr>
              <w:t>10/10/2023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304E69" w14:textId="77777777" w:rsidR="00E56AE0" w:rsidRPr="007E5C64" w:rsidRDefault="00E56AE0" w:rsidP="00997082">
            <w:pPr>
              <w:pStyle w:val="rowtabella0"/>
              <w:rPr>
                <w:color w:val="002060"/>
              </w:rPr>
            </w:pPr>
            <w:r w:rsidRPr="007E5C64">
              <w:rPr>
                <w:color w:val="002060"/>
              </w:rPr>
              <w:t>5268 "I LUDI DI APOLLO" (COPERTO)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3D0A41" w14:textId="77777777" w:rsidR="00E56AE0" w:rsidRPr="007E5C64" w:rsidRDefault="00E56AE0" w:rsidP="00997082">
            <w:pPr>
              <w:pStyle w:val="rowtabella0"/>
              <w:rPr>
                <w:color w:val="002060"/>
              </w:rPr>
            </w:pPr>
            <w:r w:rsidRPr="007E5C64">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BF3FF9" w14:textId="77777777" w:rsidR="00E56AE0" w:rsidRPr="007E5C64" w:rsidRDefault="00E56AE0" w:rsidP="00997082">
            <w:pPr>
              <w:pStyle w:val="rowtabella0"/>
              <w:rPr>
                <w:color w:val="002060"/>
              </w:rPr>
            </w:pPr>
            <w:r w:rsidRPr="007E5C64">
              <w:rPr>
                <w:color w:val="002060"/>
              </w:rPr>
              <w:t>VIA VOLTURNO-PIEDIRIPA</w:t>
            </w:r>
          </w:p>
        </w:tc>
      </w:tr>
      <w:tr w:rsidR="00E56AE0" w:rsidRPr="007E5C64" w14:paraId="764FD9F3" w14:textId="77777777" w:rsidTr="0099708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7DD4970" w14:textId="77777777" w:rsidR="00E56AE0" w:rsidRPr="007E5C64" w:rsidRDefault="00E56AE0" w:rsidP="00997082">
            <w:pPr>
              <w:pStyle w:val="rowtabella0"/>
              <w:rPr>
                <w:color w:val="002060"/>
              </w:rPr>
            </w:pPr>
            <w:r w:rsidRPr="007E5C64">
              <w:rPr>
                <w:color w:val="002060"/>
              </w:rPr>
              <w:t>MOGLIANESE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573C81" w14:textId="77777777" w:rsidR="00E56AE0" w:rsidRPr="007E5C64" w:rsidRDefault="00E56AE0" w:rsidP="00997082">
            <w:pPr>
              <w:pStyle w:val="rowtabella0"/>
              <w:rPr>
                <w:color w:val="002060"/>
              </w:rPr>
            </w:pPr>
            <w:r w:rsidRPr="007E5C64">
              <w:rPr>
                <w:color w:val="002060"/>
              </w:rPr>
              <w:t>BOCA CIVITANOVA 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B91394" w14:textId="77777777" w:rsidR="00E56AE0" w:rsidRPr="007E5C64" w:rsidRDefault="00E56AE0" w:rsidP="00997082">
            <w:pPr>
              <w:pStyle w:val="rowtabella0"/>
              <w:jc w:val="center"/>
              <w:rPr>
                <w:color w:val="002060"/>
              </w:rPr>
            </w:pPr>
            <w:r w:rsidRPr="007E5C6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30F233" w14:textId="77777777" w:rsidR="00E56AE0" w:rsidRPr="007E5C64" w:rsidRDefault="00E56AE0" w:rsidP="00997082">
            <w:pPr>
              <w:pStyle w:val="rowtabella0"/>
              <w:rPr>
                <w:color w:val="002060"/>
              </w:rPr>
            </w:pPr>
            <w:r w:rsidRPr="007E5C64">
              <w:rPr>
                <w:color w:val="002060"/>
              </w:rPr>
              <w:t>11/10/2023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C87BC5" w14:textId="77777777" w:rsidR="00E56AE0" w:rsidRPr="007E5C64" w:rsidRDefault="00E56AE0" w:rsidP="00997082">
            <w:pPr>
              <w:pStyle w:val="rowtabella0"/>
              <w:rPr>
                <w:color w:val="002060"/>
              </w:rPr>
            </w:pPr>
            <w:r w:rsidRPr="007E5C64">
              <w:rPr>
                <w:color w:val="002060"/>
              </w:rPr>
              <w:t>5283 PALAZZETTO C.S.DI MOGLIANO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412E53" w14:textId="77777777" w:rsidR="00E56AE0" w:rsidRPr="007E5C64" w:rsidRDefault="00E56AE0" w:rsidP="00997082">
            <w:pPr>
              <w:pStyle w:val="rowtabella0"/>
              <w:rPr>
                <w:color w:val="002060"/>
              </w:rPr>
            </w:pPr>
            <w:r w:rsidRPr="007E5C64">
              <w:rPr>
                <w:color w:val="002060"/>
              </w:rPr>
              <w:t>MOGLIANO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9B065D" w14:textId="77777777" w:rsidR="00E56AE0" w:rsidRPr="007E5C64" w:rsidRDefault="00E56AE0" w:rsidP="00997082">
            <w:pPr>
              <w:pStyle w:val="rowtabella0"/>
              <w:rPr>
                <w:color w:val="002060"/>
              </w:rPr>
            </w:pPr>
            <w:r w:rsidRPr="007E5C64">
              <w:rPr>
                <w:color w:val="002060"/>
              </w:rPr>
              <w:t>VIA PAOLO BORSELLINO</w:t>
            </w:r>
          </w:p>
        </w:tc>
      </w:tr>
    </w:tbl>
    <w:p w14:paraId="70693A02" w14:textId="77777777" w:rsidR="00E56AE0" w:rsidRPr="007E5C64" w:rsidRDefault="00E56AE0" w:rsidP="00E56AE0">
      <w:pPr>
        <w:pStyle w:val="breakline"/>
        <w:rPr>
          <w:rFonts w:eastAsiaTheme="minorEastAsia"/>
          <w:color w:val="002060"/>
        </w:rPr>
      </w:pPr>
    </w:p>
    <w:p w14:paraId="0FE34CF3" w14:textId="77777777" w:rsidR="00E56AE0" w:rsidRPr="007E5C64" w:rsidRDefault="00E56AE0" w:rsidP="00E56AE0">
      <w:pPr>
        <w:pStyle w:val="breakline"/>
        <w:rPr>
          <w:color w:val="002060"/>
        </w:rPr>
      </w:pPr>
    </w:p>
    <w:p w14:paraId="1E0BC140" w14:textId="77777777" w:rsidR="00E56AE0" w:rsidRPr="007E5C64" w:rsidRDefault="00E56AE0" w:rsidP="00E56AE0">
      <w:pPr>
        <w:pStyle w:val="breakline"/>
        <w:rPr>
          <w:color w:val="002060"/>
        </w:rPr>
      </w:pPr>
    </w:p>
    <w:p w14:paraId="440165DA" w14:textId="77777777" w:rsidR="00E56AE0" w:rsidRPr="007E5C64" w:rsidRDefault="00E56AE0" w:rsidP="00E56AE0">
      <w:pPr>
        <w:pStyle w:val="sottotitolocampionato10"/>
        <w:rPr>
          <w:color w:val="002060"/>
        </w:rPr>
      </w:pPr>
      <w:r w:rsidRPr="007E5C64">
        <w:rPr>
          <w:color w:val="002060"/>
        </w:rPr>
        <w:t>GIRONE 13 - 2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16"/>
        <w:gridCol w:w="385"/>
        <w:gridCol w:w="898"/>
        <w:gridCol w:w="1178"/>
        <w:gridCol w:w="1551"/>
        <w:gridCol w:w="1551"/>
      </w:tblGrid>
      <w:tr w:rsidR="00E56AE0" w:rsidRPr="007E5C64" w14:paraId="17099674" w14:textId="77777777" w:rsidTr="0099708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AD3F7B" w14:textId="77777777" w:rsidR="00E56AE0" w:rsidRPr="007E5C64" w:rsidRDefault="00E56AE0" w:rsidP="00997082">
            <w:pPr>
              <w:pStyle w:val="headertabella0"/>
              <w:rPr>
                <w:color w:val="002060"/>
              </w:rPr>
            </w:pPr>
            <w:r w:rsidRPr="007E5C6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68F8A6" w14:textId="77777777" w:rsidR="00E56AE0" w:rsidRPr="007E5C64" w:rsidRDefault="00E56AE0" w:rsidP="00997082">
            <w:pPr>
              <w:pStyle w:val="headertabella0"/>
              <w:rPr>
                <w:color w:val="002060"/>
              </w:rPr>
            </w:pPr>
            <w:r w:rsidRPr="007E5C6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17BD2A" w14:textId="77777777" w:rsidR="00E56AE0" w:rsidRPr="007E5C64" w:rsidRDefault="00E56AE0" w:rsidP="00997082">
            <w:pPr>
              <w:pStyle w:val="headertabella0"/>
              <w:rPr>
                <w:color w:val="002060"/>
              </w:rPr>
            </w:pPr>
            <w:r w:rsidRPr="007E5C6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C0CB53" w14:textId="77777777" w:rsidR="00E56AE0" w:rsidRPr="007E5C64" w:rsidRDefault="00E56AE0" w:rsidP="00997082">
            <w:pPr>
              <w:pStyle w:val="headertabella0"/>
              <w:rPr>
                <w:color w:val="002060"/>
              </w:rPr>
            </w:pPr>
            <w:r w:rsidRPr="007E5C6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450B8B" w14:textId="77777777" w:rsidR="00E56AE0" w:rsidRPr="007E5C64" w:rsidRDefault="00E56AE0" w:rsidP="00997082">
            <w:pPr>
              <w:pStyle w:val="headertabella0"/>
              <w:rPr>
                <w:color w:val="002060"/>
              </w:rPr>
            </w:pPr>
            <w:r w:rsidRPr="007E5C6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D8858D" w14:textId="77777777" w:rsidR="00E56AE0" w:rsidRPr="007E5C64" w:rsidRDefault="00E56AE0" w:rsidP="00997082">
            <w:pPr>
              <w:pStyle w:val="headertabella0"/>
              <w:rPr>
                <w:color w:val="002060"/>
              </w:rPr>
            </w:pPr>
            <w:proofErr w:type="spellStart"/>
            <w:r w:rsidRPr="007E5C64">
              <w:rPr>
                <w:color w:val="002060"/>
              </w:rPr>
              <w:t>Localita'</w:t>
            </w:r>
            <w:proofErr w:type="spellEnd"/>
            <w:r w:rsidRPr="007E5C6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883297" w14:textId="77777777" w:rsidR="00E56AE0" w:rsidRPr="007E5C64" w:rsidRDefault="00E56AE0" w:rsidP="00997082">
            <w:pPr>
              <w:pStyle w:val="headertabella0"/>
              <w:rPr>
                <w:color w:val="002060"/>
              </w:rPr>
            </w:pPr>
            <w:r w:rsidRPr="007E5C64">
              <w:rPr>
                <w:color w:val="002060"/>
              </w:rPr>
              <w:t>Indirizzo Impianto</w:t>
            </w:r>
          </w:p>
        </w:tc>
      </w:tr>
      <w:tr w:rsidR="00E56AE0" w:rsidRPr="007E5C64" w14:paraId="64F2B4BD" w14:textId="77777777" w:rsidTr="00997082">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5DD8EEE" w14:textId="77777777" w:rsidR="00E56AE0" w:rsidRPr="007E5C64" w:rsidRDefault="00E56AE0" w:rsidP="00997082">
            <w:pPr>
              <w:pStyle w:val="rowtabella0"/>
              <w:rPr>
                <w:color w:val="002060"/>
              </w:rPr>
            </w:pPr>
            <w:r w:rsidRPr="007E5C64">
              <w:rPr>
                <w:color w:val="002060"/>
              </w:rPr>
              <w:t>RIPABERARDA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C13E26" w14:textId="77777777" w:rsidR="00E56AE0" w:rsidRPr="007E5C64" w:rsidRDefault="00E56AE0" w:rsidP="00997082">
            <w:pPr>
              <w:pStyle w:val="rowtabella0"/>
              <w:rPr>
                <w:color w:val="002060"/>
              </w:rPr>
            </w:pPr>
            <w:r w:rsidRPr="007E5C64">
              <w:rPr>
                <w:color w:val="002060"/>
              </w:rPr>
              <w:t>CSI MONTEFIORE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7A3FBA" w14:textId="77777777" w:rsidR="00E56AE0" w:rsidRPr="007E5C64" w:rsidRDefault="00E56AE0" w:rsidP="00997082">
            <w:pPr>
              <w:pStyle w:val="rowtabella0"/>
              <w:jc w:val="center"/>
              <w:rPr>
                <w:color w:val="002060"/>
              </w:rPr>
            </w:pPr>
            <w:r w:rsidRPr="007E5C6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EB893A" w14:textId="77777777" w:rsidR="00E56AE0" w:rsidRPr="007E5C64" w:rsidRDefault="00E56AE0" w:rsidP="00997082">
            <w:pPr>
              <w:pStyle w:val="rowtabella0"/>
              <w:rPr>
                <w:color w:val="002060"/>
              </w:rPr>
            </w:pPr>
            <w:r w:rsidRPr="007E5C64">
              <w:rPr>
                <w:color w:val="002060"/>
              </w:rPr>
              <w:t>11/10/2023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FC5AED" w14:textId="77777777" w:rsidR="00E56AE0" w:rsidRPr="007E5C64" w:rsidRDefault="00E56AE0" w:rsidP="00997082">
            <w:pPr>
              <w:pStyle w:val="rowtabella0"/>
              <w:rPr>
                <w:color w:val="002060"/>
              </w:rPr>
            </w:pPr>
            <w:r w:rsidRPr="007E5C64">
              <w:rPr>
                <w:color w:val="002060"/>
              </w:rPr>
              <w:t>5670 PALESTRA COMUNALE VANNICOLA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38FC75" w14:textId="77777777" w:rsidR="00E56AE0" w:rsidRPr="007E5C64" w:rsidRDefault="00E56AE0" w:rsidP="00997082">
            <w:pPr>
              <w:pStyle w:val="rowtabella0"/>
              <w:rPr>
                <w:color w:val="002060"/>
              </w:rPr>
            </w:pPr>
            <w:r w:rsidRPr="007E5C64">
              <w:rPr>
                <w:color w:val="002060"/>
              </w:rPr>
              <w:t>OFFIDA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39DD7C" w14:textId="77777777" w:rsidR="00E56AE0" w:rsidRPr="007E5C64" w:rsidRDefault="00E56AE0" w:rsidP="00997082">
            <w:pPr>
              <w:pStyle w:val="rowtabella0"/>
              <w:rPr>
                <w:color w:val="002060"/>
              </w:rPr>
            </w:pPr>
            <w:r w:rsidRPr="007E5C64">
              <w:rPr>
                <w:color w:val="002060"/>
              </w:rPr>
              <w:t>VIA MARTIRI DELLA RESISTENZA</w:t>
            </w:r>
          </w:p>
        </w:tc>
      </w:tr>
    </w:tbl>
    <w:p w14:paraId="4E0C9691" w14:textId="77777777" w:rsidR="00E56AE0" w:rsidRPr="007E5C64" w:rsidRDefault="00E56AE0" w:rsidP="00E56AE0">
      <w:pPr>
        <w:pStyle w:val="breakline"/>
        <w:rPr>
          <w:rFonts w:eastAsiaTheme="minorEastAsia"/>
          <w:color w:val="002060"/>
        </w:rPr>
      </w:pPr>
    </w:p>
    <w:p w14:paraId="53F925B2" w14:textId="77777777" w:rsidR="00E56AE0" w:rsidRPr="007E5C64" w:rsidRDefault="00E56AE0" w:rsidP="00E56AE0">
      <w:pPr>
        <w:pStyle w:val="breakline"/>
        <w:rPr>
          <w:color w:val="002060"/>
        </w:rPr>
      </w:pPr>
    </w:p>
    <w:p w14:paraId="18280285" w14:textId="77777777" w:rsidR="00E56AE0" w:rsidRPr="007E5C64" w:rsidRDefault="00E56AE0" w:rsidP="00E56AE0">
      <w:pPr>
        <w:pStyle w:val="breakline"/>
        <w:rPr>
          <w:color w:val="002060"/>
        </w:rPr>
      </w:pPr>
    </w:p>
    <w:p w14:paraId="51F56E86" w14:textId="77777777" w:rsidR="00E56AE0" w:rsidRPr="007E5C64" w:rsidRDefault="00E56AE0" w:rsidP="00E56AE0">
      <w:pPr>
        <w:pStyle w:val="sottotitolocampionato10"/>
        <w:rPr>
          <w:color w:val="002060"/>
        </w:rPr>
      </w:pPr>
      <w:r w:rsidRPr="007E5C64">
        <w:rPr>
          <w:color w:val="002060"/>
        </w:rPr>
        <w:t>GIRONE 14 - 2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6"/>
        <w:gridCol w:w="385"/>
        <w:gridCol w:w="898"/>
        <w:gridCol w:w="1178"/>
        <w:gridCol w:w="1554"/>
        <w:gridCol w:w="1552"/>
      </w:tblGrid>
      <w:tr w:rsidR="00E56AE0" w:rsidRPr="007E5C64" w14:paraId="5559DF49" w14:textId="77777777" w:rsidTr="0099708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9DEC16" w14:textId="77777777" w:rsidR="00E56AE0" w:rsidRPr="007E5C64" w:rsidRDefault="00E56AE0" w:rsidP="00997082">
            <w:pPr>
              <w:pStyle w:val="headertabella0"/>
              <w:rPr>
                <w:color w:val="002060"/>
              </w:rPr>
            </w:pPr>
            <w:r w:rsidRPr="007E5C6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76E6EC" w14:textId="77777777" w:rsidR="00E56AE0" w:rsidRPr="007E5C64" w:rsidRDefault="00E56AE0" w:rsidP="00997082">
            <w:pPr>
              <w:pStyle w:val="headertabella0"/>
              <w:rPr>
                <w:color w:val="002060"/>
              </w:rPr>
            </w:pPr>
            <w:r w:rsidRPr="007E5C6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85F143" w14:textId="77777777" w:rsidR="00E56AE0" w:rsidRPr="007E5C64" w:rsidRDefault="00E56AE0" w:rsidP="00997082">
            <w:pPr>
              <w:pStyle w:val="headertabella0"/>
              <w:rPr>
                <w:color w:val="002060"/>
              </w:rPr>
            </w:pPr>
            <w:r w:rsidRPr="007E5C6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853ED4" w14:textId="77777777" w:rsidR="00E56AE0" w:rsidRPr="007E5C64" w:rsidRDefault="00E56AE0" w:rsidP="00997082">
            <w:pPr>
              <w:pStyle w:val="headertabella0"/>
              <w:rPr>
                <w:color w:val="002060"/>
              </w:rPr>
            </w:pPr>
            <w:r w:rsidRPr="007E5C6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C81A4B" w14:textId="77777777" w:rsidR="00E56AE0" w:rsidRPr="007E5C64" w:rsidRDefault="00E56AE0" w:rsidP="00997082">
            <w:pPr>
              <w:pStyle w:val="headertabella0"/>
              <w:rPr>
                <w:color w:val="002060"/>
              </w:rPr>
            </w:pPr>
            <w:r w:rsidRPr="007E5C6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A56978" w14:textId="77777777" w:rsidR="00E56AE0" w:rsidRPr="007E5C64" w:rsidRDefault="00E56AE0" w:rsidP="00997082">
            <w:pPr>
              <w:pStyle w:val="headertabella0"/>
              <w:rPr>
                <w:color w:val="002060"/>
              </w:rPr>
            </w:pPr>
            <w:proofErr w:type="spellStart"/>
            <w:r w:rsidRPr="007E5C64">
              <w:rPr>
                <w:color w:val="002060"/>
              </w:rPr>
              <w:t>Localita'</w:t>
            </w:r>
            <w:proofErr w:type="spellEnd"/>
            <w:r w:rsidRPr="007E5C6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CBD93E" w14:textId="77777777" w:rsidR="00E56AE0" w:rsidRPr="007E5C64" w:rsidRDefault="00E56AE0" w:rsidP="00997082">
            <w:pPr>
              <w:pStyle w:val="headertabella0"/>
              <w:rPr>
                <w:color w:val="002060"/>
              </w:rPr>
            </w:pPr>
            <w:r w:rsidRPr="007E5C64">
              <w:rPr>
                <w:color w:val="002060"/>
              </w:rPr>
              <w:t>Indirizzo Impianto</w:t>
            </w:r>
          </w:p>
        </w:tc>
      </w:tr>
      <w:tr w:rsidR="00E56AE0" w:rsidRPr="007E5C64" w14:paraId="2479F140" w14:textId="77777777" w:rsidTr="0099708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3D7E376" w14:textId="77777777" w:rsidR="00E56AE0" w:rsidRPr="007E5C64" w:rsidRDefault="00E56AE0" w:rsidP="00997082">
            <w:pPr>
              <w:pStyle w:val="rowtabella0"/>
              <w:rPr>
                <w:color w:val="002060"/>
              </w:rPr>
            </w:pPr>
            <w:r w:rsidRPr="007E5C64">
              <w:rPr>
                <w:color w:val="002060"/>
              </w:rPr>
              <w:t xml:space="preserve">CALCIO </w:t>
            </w:r>
            <w:proofErr w:type="gramStart"/>
            <w:r w:rsidRPr="007E5C64">
              <w:rPr>
                <w:color w:val="002060"/>
              </w:rPr>
              <w:t>S.ELPIDIO</w:t>
            </w:r>
            <w:proofErr w:type="gramEnd"/>
            <w:r w:rsidRPr="007E5C64">
              <w:rPr>
                <w:color w:val="002060"/>
              </w:rPr>
              <w:t xml:space="preserve"> A MARE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3E0DF1" w14:textId="77777777" w:rsidR="00E56AE0" w:rsidRPr="007E5C64" w:rsidRDefault="00E56AE0" w:rsidP="00997082">
            <w:pPr>
              <w:pStyle w:val="rowtabella0"/>
              <w:rPr>
                <w:color w:val="002060"/>
              </w:rPr>
            </w:pPr>
            <w:r w:rsidRPr="007E5C64">
              <w:rPr>
                <w:color w:val="002060"/>
              </w:rPr>
              <w:t>CAPODARCO CASABIANCA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A9BBEE" w14:textId="77777777" w:rsidR="00E56AE0" w:rsidRPr="007E5C64" w:rsidRDefault="00E56AE0" w:rsidP="00997082">
            <w:pPr>
              <w:pStyle w:val="rowtabella0"/>
              <w:jc w:val="center"/>
              <w:rPr>
                <w:color w:val="002060"/>
              </w:rPr>
            </w:pPr>
            <w:r w:rsidRPr="007E5C6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9B6A16" w14:textId="77777777" w:rsidR="00E56AE0" w:rsidRPr="007E5C64" w:rsidRDefault="00E56AE0" w:rsidP="00997082">
            <w:pPr>
              <w:pStyle w:val="rowtabella0"/>
              <w:rPr>
                <w:color w:val="002060"/>
              </w:rPr>
            </w:pPr>
            <w:r w:rsidRPr="007E5C64">
              <w:rPr>
                <w:color w:val="002060"/>
              </w:rPr>
              <w:t>09/10/2023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41928E" w14:textId="77777777" w:rsidR="00E56AE0" w:rsidRPr="007E5C64" w:rsidRDefault="00E56AE0" w:rsidP="00997082">
            <w:pPr>
              <w:pStyle w:val="rowtabella0"/>
              <w:rPr>
                <w:color w:val="002060"/>
              </w:rPr>
            </w:pPr>
            <w:r w:rsidRPr="007E5C64">
              <w:rPr>
                <w:color w:val="002060"/>
              </w:rPr>
              <w:t>5677 PALESTRA DI CASCINARE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A00CC7" w14:textId="77777777" w:rsidR="00E56AE0" w:rsidRPr="007E5C64" w:rsidRDefault="00E56AE0" w:rsidP="00997082">
            <w:pPr>
              <w:pStyle w:val="rowtabella0"/>
              <w:rPr>
                <w:color w:val="002060"/>
              </w:rPr>
            </w:pPr>
            <w:r w:rsidRPr="007E5C64">
              <w:rPr>
                <w:color w:val="002060"/>
              </w:rPr>
              <w:t>CASCINARE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171B2A" w14:textId="77777777" w:rsidR="00E56AE0" w:rsidRPr="007E5C64" w:rsidRDefault="00E56AE0" w:rsidP="00997082">
            <w:pPr>
              <w:pStyle w:val="rowtabella0"/>
              <w:rPr>
                <w:color w:val="002060"/>
              </w:rPr>
            </w:pPr>
            <w:r w:rsidRPr="007E5C64">
              <w:rPr>
                <w:color w:val="002060"/>
              </w:rPr>
              <w:t>VIA CARDUCCI</w:t>
            </w:r>
          </w:p>
        </w:tc>
      </w:tr>
      <w:tr w:rsidR="00E56AE0" w:rsidRPr="007E5C64" w14:paraId="52FF86BC" w14:textId="77777777" w:rsidTr="0099708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528F9AA" w14:textId="77777777" w:rsidR="00E56AE0" w:rsidRPr="007E5C64" w:rsidRDefault="00E56AE0" w:rsidP="00997082">
            <w:pPr>
              <w:pStyle w:val="rowtabella0"/>
              <w:rPr>
                <w:color w:val="002060"/>
              </w:rPr>
            </w:pPr>
            <w:r w:rsidRPr="007E5C64">
              <w:rPr>
                <w:color w:val="002060"/>
              </w:rPr>
              <w:t>FUTSAL L.C.</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FEF1A8" w14:textId="77777777" w:rsidR="00E56AE0" w:rsidRPr="007E5C64" w:rsidRDefault="00E56AE0" w:rsidP="00997082">
            <w:pPr>
              <w:pStyle w:val="rowtabella0"/>
              <w:rPr>
                <w:color w:val="002060"/>
              </w:rPr>
            </w:pPr>
            <w:r w:rsidRPr="007E5C64">
              <w:rPr>
                <w:color w:val="002060"/>
              </w:rPr>
              <w:t>FROG S CLUB SPORT</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89A076" w14:textId="77777777" w:rsidR="00E56AE0" w:rsidRPr="007E5C64" w:rsidRDefault="00E56AE0" w:rsidP="00997082">
            <w:pPr>
              <w:pStyle w:val="rowtabella0"/>
              <w:jc w:val="center"/>
              <w:rPr>
                <w:color w:val="002060"/>
              </w:rPr>
            </w:pPr>
            <w:r w:rsidRPr="007E5C6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DD8DF4" w14:textId="77777777" w:rsidR="00E56AE0" w:rsidRPr="007E5C64" w:rsidRDefault="00E56AE0" w:rsidP="00997082">
            <w:pPr>
              <w:pStyle w:val="rowtabella0"/>
              <w:rPr>
                <w:color w:val="002060"/>
              </w:rPr>
            </w:pPr>
            <w:r w:rsidRPr="007E5C64">
              <w:rPr>
                <w:color w:val="002060"/>
              </w:rPr>
              <w:t>10/10/2023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9BC799" w14:textId="77777777" w:rsidR="00E56AE0" w:rsidRPr="007E5C64" w:rsidRDefault="00E56AE0" w:rsidP="00997082">
            <w:pPr>
              <w:pStyle w:val="rowtabella0"/>
              <w:rPr>
                <w:color w:val="002060"/>
              </w:rPr>
            </w:pPr>
            <w:r w:rsidRPr="007E5C64">
              <w:rPr>
                <w:color w:val="002060"/>
              </w:rPr>
              <w:t>5699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44F905" w14:textId="77777777" w:rsidR="00E56AE0" w:rsidRPr="007E5C64" w:rsidRDefault="00E56AE0" w:rsidP="00997082">
            <w:pPr>
              <w:pStyle w:val="rowtabella0"/>
              <w:rPr>
                <w:color w:val="002060"/>
              </w:rPr>
            </w:pPr>
            <w:r w:rsidRPr="007E5C64">
              <w:rPr>
                <w:color w:val="002060"/>
              </w:rPr>
              <w:t>MONSAMPOLO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1216BF" w14:textId="77777777" w:rsidR="00E56AE0" w:rsidRPr="007E5C64" w:rsidRDefault="00E56AE0" w:rsidP="00997082">
            <w:pPr>
              <w:pStyle w:val="rowtabella0"/>
              <w:rPr>
                <w:color w:val="002060"/>
              </w:rPr>
            </w:pPr>
            <w:r w:rsidRPr="007E5C64">
              <w:rPr>
                <w:color w:val="002060"/>
              </w:rPr>
              <w:t>VIA CORRADI</w:t>
            </w:r>
          </w:p>
        </w:tc>
      </w:tr>
    </w:tbl>
    <w:p w14:paraId="2FE0C2F9" w14:textId="77777777" w:rsidR="00E56AE0" w:rsidRPr="007E5C64" w:rsidRDefault="00E56AE0" w:rsidP="00E56AE0">
      <w:pPr>
        <w:pStyle w:val="breakline"/>
        <w:rPr>
          <w:rFonts w:eastAsiaTheme="minorEastAsia"/>
          <w:color w:val="002060"/>
        </w:rPr>
      </w:pPr>
    </w:p>
    <w:p w14:paraId="5CA49AC7" w14:textId="77777777" w:rsidR="00E56AE0" w:rsidRPr="007E5C64" w:rsidRDefault="00E56AE0" w:rsidP="00E56AE0">
      <w:pPr>
        <w:pStyle w:val="breakline"/>
        <w:rPr>
          <w:color w:val="002060"/>
        </w:rPr>
      </w:pPr>
    </w:p>
    <w:p w14:paraId="31D2B9B5" w14:textId="77777777" w:rsidR="00E56AE0" w:rsidRPr="007E5C64" w:rsidRDefault="00E56AE0" w:rsidP="00E56AE0">
      <w:pPr>
        <w:pStyle w:val="breakline"/>
        <w:rPr>
          <w:color w:val="002060"/>
        </w:rPr>
      </w:pPr>
    </w:p>
    <w:p w14:paraId="7C2B206E" w14:textId="77777777" w:rsidR="00E56AE0" w:rsidRPr="007E5C64" w:rsidRDefault="00E56AE0" w:rsidP="00E56AE0">
      <w:pPr>
        <w:pStyle w:val="sottotitolocampionato10"/>
        <w:rPr>
          <w:color w:val="002060"/>
        </w:rPr>
      </w:pPr>
      <w:r w:rsidRPr="007E5C64">
        <w:rPr>
          <w:color w:val="002060"/>
        </w:rPr>
        <w:t>GIRONE 15 - 2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24"/>
        <w:gridCol w:w="385"/>
        <w:gridCol w:w="898"/>
        <w:gridCol w:w="1178"/>
        <w:gridCol w:w="1550"/>
        <w:gridCol w:w="1550"/>
      </w:tblGrid>
      <w:tr w:rsidR="00E56AE0" w:rsidRPr="007E5C64" w14:paraId="0DDA6A63" w14:textId="77777777" w:rsidTr="0099708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880756" w14:textId="77777777" w:rsidR="00E56AE0" w:rsidRPr="007E5C64" w:rsidRDefault="00E56AE0" w:rsidP="00997082">
            <w:pPr>
              <w:pStyle w:val="headertabella0"/>
              <w:rPr>
                <w:color w:val="002060"/>
              </w:rPr>
            </w:pPr>
            <w:r w:rsidRPr="007E5C6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8E2CF6" w14:textId="77777777" w:rsidR="00E56AE0" w:rsidRPr="007E5C64" w:rsidRDefault="00E56AE0" w:rsidP="00997082">
            <w:pPr>
              <w:pStyle w:val="headertabella0"/>
              <w:rPr>
                <w:color w:val="002060"/>
              </w:rPr>
            </w:pPr>
            <w:r w:rsidRPr="007E5C6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5F8E1F" w14:textId="77777777" w:rsidR="00E56AE0" w:rsidRPr="007E5C64" w:rsidRDefault="00E56AE0" w:rsidP="00997082">
            <w:pPr>
              <w:pStyle w:val="headertabella0"/>
              <w:rPr>
                <w:color w:val="002060"/>
              </w:rPr>
            </w:pPr>
            <w:r w:rsidRPr="007E5C6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DBE9F1" w14:textId="77777777" w:rsidR="00E56AE0" w:rsidRPr="007E5C64" w:rsidRDefault="00E56AE0" w:rsidP="00997082">
            <w:pPr>
              <w:pStyle w:val="headertabella0"/>
              <w:rPr>
                <w:color w:val="002060"/>
              </w:rPr>
            </w:pPr>
            <w:r w:rsidRPr="007E5C6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AAA29C" w14:textId="77777777" w:rsidR="00E56AE0" w:rsidRPr="007E5C64" w:rsidRDefault="00E56AE0" w:rsidP="00997082">
            <w:pPr>
              <w:pStyle w:val="headertabella0"/>
              <w:rPr>
                <w:color w:val="002060"/>
              </w:rPr>
            </w:pPr>
            <w:r w:rsidRPr="007E5C6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2D0F44" w14:textId="77777777" w:rsidR="00E56AE0" w:rsidRPr="007E5C64" w:rsidRDefault="00E56AE0" w:rsidP="00997082">
            <w:pPr>
              <w:pStyle w:val="headertabella0"/>
              <w:rPr>
                <w:color w:val="002060"/>
              </w:rPr>
            </w:pPr>
            <w:proofErr w:type="spellStart"/>
            <w:r w:rsidRPr="007E5C64">
              <w:rPr>
                <w:color w:val="002060"/>
              </w:rPr>
              <w:t>Localita'</w:t>
            </w:r>
            <w:proofErr w:type="spellEnd"/>
            <w:r w:rsidRPr="007E5C6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AF8050" w14:textId="77777777" w:rsidR="00E56AE0" w:rsidRPr="007E5C64" w:rsidRDefault="00E56AE0" w:rsidP="00997082">
            <w:pPr>
              <w:pStyle w:val="headertabella0"/>
              <w:rPr>
                <w:color w:val="002060"/>
              </w:rPr>
            </w:pPr>
            <w:r w:rsidRPr="007E5C64">
              <w:rPr>
                <w:color w:val="002060"/>
              </w:rPr>
              <w:t>Indirizzo Impianto</w:t>
            </w:r>
          </w:p>
        </w:tc>
      </w:tr>
      <w:tr w:rsidR="00E56AE0" w:rsidRPr="007E5C64" w14:paraId="3CE9713B" w14:textId="77777777" w:rsidTr="00997082">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F300BF8" w14:textId="77777777" w:rsidR="00E56AE0" w:rsidRPr="007E5C64" w:rsidRDefault="00E56AE0" w:rsidP="00997082">
            <w:pPr>
              <w:pStyle w:val="rowtabella0"/>
              <w:rPr>
                <w:color w:val="002060"/>
              </w:rPr>
            </w:pPr>
            <w:r w:rsidRPr="007E5C64">
              <w:rPr>
                <w:color w:val="002060"/>
              </w:rPr>
              <w:t>PICENO UNITED MMX A R.L.</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47DED1" w14:textId="77777777" w:rsidR="00E56AE0" w:rsidRPr="007E5C64" w:rsidRDefault="00E56AE0" w:rsidP="00997082">
            <w:pPr>
              <w:pStyle w:val="rowtabella0"/>
              <w:rPr>
                <w:color w:val="002060"/>
              </w:rPr>
            </w:pPr>
            <w:r w:rsidRPr="007E5C64">
              <w:rPr>
                <w:color w:val="002060"/>
              </w:rPr>
              <w:t>SPORTING GROTTAMMARE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3BDAD4" w14:textId="77777777" w:rsidR="00E56AE0" w:rsidRPr="007E5C64" w:rsidRDefault="00E56AE0" w:rsidP="00997082">
            <w:pPr>
              <w:pStyle w:val="rowtabella0"/>
              <w:jc w:val="center"/>
              <w:rPr>
                <w:color w:val="002060"/>
              </w:rPr>
            </w:pPr>
            <w:r w:rsidRPr="007E5C6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46EE39" w14:textId="77777777" w:rsidR="00E56AE0" w:rsidRPr="007E5C64" w:rsidRDefault="00E56AE0" w:rsidP="00997082">
            <w:pPr>
              <w:pStyle w:val="rowtabella0"/>
              <w:rPr>
                <w:color w:val="002060"/>
              </w:rPr>
            </w:pPr>
            <w:r w:rsidRPr="007E5C64">
              <w:rPr>
                <w:color w:val="002060"/>
              </w:rPr>
              <w:t>11/10/2023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2E009C" w14:textId="77777777" w:rsidR="00E56AE0" w:rsidRPr="007E5C64" w:rsidRDefault="00E56AE0" w:rsidP="00997082">
            <w:pPr>
              <w:pStyle w:val="rowtabella0"/>
              <w:rPr>
                <w:color w:val="002060"/>
              </w:rPr>
            </w:pPr>
            <w:r w:rsidRPr="007E5C64">
              <w:rPr>
                <w:color w:val="002060"/>
              </w:rPr>
              <w:t>5710 PALESTRA C5 "MONTICELLI"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DA3CE9" w14:textId="77777777" w:rsidR="00E56AE0" w:rsidRPr="007E5C64" w:rsidRDefault="00E56AE0" w:rsidP="00997082">
            <w:pPr>
              <w:pStyle w:val="rowtabella0"/>
              <w:rPr>
                <w:color w:val="002060"/>
              </w:rPr>
            </w:pPr>
            <w:r w:rsidRPr="007E5C64">
              <w:rPr>
                <w:color w:val="002060"/>
              </w:rPr>
              <w:t>ASCOLI PICENO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5F811F" w14:textId="77777777" w:rsidR="00E56AE0" w:rsidRPr="007E5C64" w:rsidRDefault="00E56AE0" w:rsidP="00997082">
            <w:pPr>
              <w:pStyle w:val="rowtabella0"/>
              <w:rPr>
                <w:color w:val="002060"/>
              </w:rPr>
            </w:pPr>
            <w:r w:rsidRPr="007E5C64">
              <w:rPr>
                <w:color w:val="002060"/>
              </w:rPr>
              <w:t>VIA DELL IRIS</w:t>
            </w:r>
          </w:p>
        </w:tc>
      </w:tr>
    </w:tbl>
    <w:p w14:paraId="62A9BEB8" w14:textId="77777777" w:rsidR="00E56AE0" w:rsidRPr="007E5C64" w:rsidRDefault="00E56AE0" w:rsidP="00E56AE0">
      <w:pPr>
        <w:pStyle w:val="breakline"/>
        <w:rPr>
          <w:rFonts w:eastAsiaTheme="minorEastAsia"/>
          <w:color w:val="002060"/>
        </w:rPr>
      </w:pPr>
    </w:p>
    <w:p w14:paraId="25069454" w14:textId="77777777" w:rsidR="00E56AE0" w:rsidRPr="007E5C64" w:rsidRDefault="00E56AE0" w:rsidP="00E56AE0">
      <w:pPr>
        <w:pStyle w:val="breakline"/>
        <w:rPr>
          <w:color w:val="002060"/>
        </w:rPr>
      </w:pPr>
    </w:p>
    <w:p w14:paraId="08751B2F" w14:textId="77777777" w:rsidR="00E56AE0" w:rsidRPr="007E5C64" w:rsidRDefault="00E56AE0" w:rsidP="00E56AE0">
      <w:pPr>
        <w:pStyle w:val="breakline"/>
        <w:rPr>
          <w:color w:val="002060"/>
        </w:rPr>
      </w:pPr>
    </w:p>
    <w:p w14:paraId="0FA08430" w14:textId="77777777" w:rsidR="00E56AE0" w:rsidRPr="007E5C64" w:rsidRDefault="00E56AE0" w:rsidP="00E56AE0">
      <w:pPr>
        <w:pStyle w:val="sottotitolocampionato10"/>
        <w:rPr>
          <w:color w:val="002060"/>
        </w:rPr>
      </w:pPr>
      <w:r w:rsidRPr="007E5C64">
        <w:rPr>
          <w:color w:val="002060"/>
        </w:rPr>
        <w:t>GIRONE 16 - 2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0"/>
        <w:gridCol w:w="2012"/>
        <w:gridCol w:w="385"/>
        <w:gridCol w:w="898"/>
        <w:gridCol w:w="1177"/>
        <w:gridCol w:w="1549"/>
        <w:gridCol w:w="1549"/>
      </w:tblGrid>
      <w:tr w:rsidR="00E56AE0" w:rsidRPr="007E5C64" w14:paraId="0B61F744" w14:textId="77777777" w:rsidTr="0099708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FBDC10" w14:textId="77777777" w:rsidR="00E56AE0" w:rsidRPr="007E5C64" w:rsidRDefault="00E56AE0" w:rsidP="00997082">
            <w:pPr>
              <w:pStyle w:val="headertabella0"/>
              <w:rPr>
                <w:color w:val="002060"/>
              </w:rPr>
            </w:pPr>
            <w:r w:rsidRPr="007E5C6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361540" w14:textId="77777777" w:rsidR="00E56AE0" w:rsidRPr="007E5C64" w:rsidRDefault="00E56AE0" w:rsidP="00997082">
            <w:pPr>
              <w:pStyle w:val="headertabella0"/>
              <w:rPr>
                <w:color w:val="002060"/>
              </w:rPr>
            </w:pPr>
            <w:r w:rsidRPr="007E5C6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D9FE02" w14:textId="77777777" w:rsidR="00E56AE0" w:rsidRPr="007E5C64" w:rsidRDefault="00E56AE0" w:rsidP="00997082">
            <w:pPr>
              <w:pStyle w:val="headertabella0"/>
              <w:rPr>
                <w:color w:val="002060"/>
              </w:rPr>
            </w:pPr>
            <w:r w:rsidRPr="007E5C6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F270AF" w14:textId="77777777" w:rsidR="00E56AE0" w:rsidRPr="007E5C64" w:rsidRDefault="00E56AE0" w:rsidP="00997082">
            <w:pPr>
              <w:pStyle w:val="headertabella0"/>
              <w:rPr>
                <w:color w:val="002060"/>
              </w:rPr>
            </w:pPr>
            <w:r w:rsidRPr="007E5C6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D9E13C" w14:textId="77777777" w:rsidR="00E56AE0" w:rsidRPr="007E5C64" w:rsidRDefault="00E56AE0" w:rsidP="00997082">
            <w:pPr>
              <w:pStyle w:val="headertabella0"/>
              <w:rPr>
                <w:color w:val="002060"/>
              </w:rPr>
            </w:pPr>
            <w:r w:rsidRPr="007E5C6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A297C8" w14:textId="77777777" w:rsidR="00E56AE0" w:rsidRPr="007E5C64" w:rsidRDefault="00E56AE0" w:rsidP="00997082">
            <w:pPr>
              <w:pStyle w:val="headertabella0"/>
              <w:rPr>
                <w:color w:val="002060"/>
              </w:rPr>
            </w:pPr>
            <w:proofErr w:type="spellStart"/>
            <w:r w:rsidRPr="007E5C64">
              <w:rPr>
                <w:color w:val="002060"/>
              </w:rPr>
              <w:t>Localita'</w:t>
            </w:r>
            <w:proofErr w:type="spellEnd"/>
            <w:r w:rsidRPr="007E5C6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A5BD74" w14:textId="77777777" w:rsidR="00E56AE0" w:rsidRPr="007E5C64" w:rsidRDefault="00E56AE0" w:rsidP="00997082">
            <w:pPr>
              <w:pStyle w:val="headertabella0"/>
              <w:rPr>
                <w:color w:val="002060"/>
              </w:rPr>
            </w:pPr>
            <w:r w:rsidRPr="007E5C64">
              <w:rPr>
                <w:color w:val="002060"/>
              </w:rPr>
              <w:t>Indirizzo Impianto</w:t>
            </w:r>
          </w:p>
        </w:tc>
      </w:tr>
      <w:tr w:rsidR="00E56AE0" w:rsidRPr="007E5C64" w14:paraId="689D94F3" w14:textId="77777777" w:rsidTr="0099708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57A34D" w14:textId="77777777" w:rsidR="00E56AE0" w:rsidRPr="007E5C64" w:rsidRDefault="00E56AE0" w:rsidP="00997082">
            <w:pPr>
              <w:pStyle w:val="rowtabella0"/>
              <w:rPr>
                <w:color w:val="002060"/>
              </w:rPr>
            </w:pPr>
            <w:r w:rsidRPr="007E5C64">
              <w:rPr>
                <w:color w:val="002060"/>
              </w:rPr>
              <w:t>RIVIERA DELLE PALME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209245" w14:textId="77777777" w:rsidR="00E56AE0" w:rsidRPr="007E5C64" w:rsidRDefault="00E56AE0" w:rsidP="00997082">
            <w:pPr>
              <w:pStyle w:val="rowtabella0"/>
              <w:rPr>
                <w:color w:val="002060"/>
              </w:rPr>
            </w:pPr>
            <w:r w:rsidRPr="007E5C64">
              <w:rPr>
                <w:color w:val="002060"/>
              </w:rPr>
              <w:t>VAL TENNA UNITED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983DFB" w14:textId="77777777" w:rsidR="00E56AE0" w:rsidRPr="007E5C64" w:rsidRDefault="00E56AE0" w:rsidP="00997082">
            <w:pPr>
              <w:pStyle w:val="rowtabella0"/>
              <w:jc w:val="center"/>
              <w:rPr>
                <w:color w:val="002060"/>
              </w:rPr>
            </w:pPr>
            <w:r w:rsidRPr="007E5C6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8E82A7" w14:textId="77777777" w:rsidR="00E56AE0" w:rsidRPr="007E5C64" w:rsidRDefault="00E56AE0" w:rsidP="00997082">
            <w:pPr>
              <w:pStyle w:val="rowtabella0"/>
              <w:rPr>
                <w:color w:val="002060"/>
              </w:rPr>
            </w:pPr>
            <w:r w:rsidRPr="007E5C64">
              <w:rPr>
                <w:color w:val="002060"/>
              </w:rPr>
              <w:t>09/10/2023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370A8D" w14:textId="77777777" w:rsidR="00E56AE0" w:rsidRPr="007E5C64" w:rsidRDefault="00E56AE0" w:rsidP="00997082">
            <w:pPr>
              <w:pStyle w:val="rowtabella0"/>
              <w:rPr>
                <w:color w:val="002060"/>
              </w:rPr>
            </w:pPr>
            <w:r w:rsidRPr="007E5C64">
              <w:rPr>
                <w:color w:val="002060"/>
              </w:rPr>
              <w:t>5696 PALASPORT SPECA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9C7A73" w14:textId="77777777" w:rsidR="00E56AE0" w:rsidRPr="007E5C64" w:rsidRDefault="00E56AE0" w:rsidP="00997082">
            <w:pPr>
              <w:pStyle w:val="rowtabella0"/>
              <w:rPr>
                <w:color w:val="002060"/>
              </w:rPr>
            </w:pPr>
            <w:r w:rsidRPr="007E5C64">
              <w:rPr>
                <w:color w:val="002060"/>
              </w:rPr>
              <w:t>SAN BENEDETTO DEL TRONTO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123C3C" w14:textId="77777777" w:rsidR="00E56AE0" w:rsidRPr="007E5C64" w:rsidRDefault="00E56AE0" w:rsidP="00997082">
            <w:pPr>
              <w:pStyle w:val="rowtabella0"/>
              <w:rPr>
                <w:color w:val="002060"/>
              </w:rPr>
            </w:pPr>
            <w:r w:rsidRPr="007E5C64">
              <w:rPr>
                <w:color w:val="002060"/>
              </w:rPr>
              <w:t>VIA DELLO SPORT</w:t>
            </w:r>
          </w:p>
        </w:tc>
      </w:tr>
      <w:tr w:rsidR="00E56AE0" w:rsidRPr="007E5C64" w14:paraId="09F9A032" w14:textId="77777777" w:rsidTr="0099708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0680F3D" w14:textId="77777777" w:rsidR="00E56AE0" w:rsidRPr="007E5C64" w:rsidRDefault="00E56AE0" w:rsidP="00997082">
            <w:pPr>
              <w:pStyle w:val="rowtabella0"/>
              <w:rPr>
                <w:color w:val="002060"/>
              </w:rPr>
            </w:pPr>
            <w:r w:rsidRPr="007E5C64">
              <w:rPr>
                <w:color w:val="002060"/>
              </w:rPr>
              <w:t>POL. SPORT COMMUNICATION</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1D4C49" w14:textId="77777777" w:rsidR="00E56AE0" w:rsidRPr="007E5C64" w:rsidRDefault="00E56AE0" w:rsidP="00997082">
            <w:pPr>
              <w:pStyle w:val="rowtabella0"/>
              <w:rPr>
                <w:color w:val="002060"/>
              </w:rPr>
            </w:pPr>
            <w:r w:rsidRPr="007E5C64">
              <w:rPr>
                <w:color w:val="002060"/>
              </w:rPr>
              <w:t>BOCASTRUM UNITED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045E0C" w14:textId="77777777" w:rsidR="00E56AE0" w:rsidRPr="007E5C64" w:rsidRDefault="00E56AE0" w:rsidP="00997082">
            <w:pPr>
              <w:pStyle w:val="rowtabella0"/>
              <w:jc w:val="center"/>
              <w:rPr>
                <w:color w:val="002060"/>
              </w:rPr>
            </w:pPr>
            <w:r w:rsidRPr="007E5C6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98A5D5" w14:textId="77777777" w:rsidR="00E56AE0" w:rsidRPr="007E5C64" w:rsidRDefault="00E56AE0" w:rsidP="00997082">
            <w:pPr>
              <w:pStyle w:val="rowtabella0"/>
              <w:rPr>
                <w:color w:val="002060"/>
              </w:rPr>
            </w:pPr>
            <w:r w:rsidRPr="007E5C64">
              <w:rPr>
                <w:color w:val="002060"/>
              </w:rPr>
              <w:t>11/10/2023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1ED46A" w14:textId="77777777" w:rsidR="00E56AE0" w:rsidRPr="007E5C64" w:rsidRDefault="00E56AE0" w:rsidP="00997082">
            <w:pPr>
              <w:pStyle w:val="rowtabella0"/>
              <w:rPr>
                <w:color w:val="002060"/>
              </w:rPr>
            </w:pPr>
            <w:r w:rsidRPr="007E5C64">
              <w:rPr>
                <w:color w:val="002060"/>
              </w:rPr>
              <w:t>5674 PALESTRA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C7C00C" w14:textId="77777777" w:rsidR="00E56AE0" w:rsidRPr="007E5C64" w:rsidRDefault="00E56AE0" w:rsidP="00997082">
            <w:pPr>
              <w:pStyle w:val="rowtabella0"/>
              <w:rPr>
                <w:color w:val="002060"/>
              </w:rPr>
            </w:pPr>
            <w:r w:rsidRPr="007E5C64">
              <w:rPr>
                <w:color w:val="002060"/>
              </w:rPr>
              <w:t>TORRE SAN PATRIZIO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1F6886" w14:textId="77777777" w:rsidR="00E56AE0" w:rsidRPr="007E5C64" w:rsidRDefault="00E56AE0" w:rsidP="00997082">
            <w:pPr>
              <w:pStyle w:val="rowtabella0"/>
              <w:rPr>
                <w:color w:val="002060"/>
              </w:rPr>
            </w:pPr>
            <w:r w:rsidRPr="007E5C64">
              <w:rPr>
                <w:color w:val="002060"/>
              </w:rPr>
              <w:t>VIA MANZONI</w:t>
            </w:r>
          </w:p>
        </w:tc>
      </w:tr>
    </w:tbl>
    <w:p w14:paraId="46F7C02C" w14:textId="77777777" w:rsidR="00E56AE0" w:rsidRDefault="00E56AE0" w:rsidP="003C3F5A">
      <w:pPr>
        <w:pStyle w:val="breakline"/>
        <w:rPr>
          <w:color w:val="002060"/>
        </w:rPr>
      </w:pPr>
    </w:p>
    <w:p w14:paraId="3E7176FE" w14:textId="77777777" w:rsidR="003C3F5A" w:rsidRDefault="003C3F5A" w:rsidP="003C3F5A">
      <w:pPr>
        <w:pStyle w:val="breakline"/>
        <w:rPr>
          <w:color w:val="002060"/>
        </w:rPr>
      </w:pPr>
    </w:p>
    <w:p w14:paraId="61DA8DDF" w14:textId="77777777" w:rsidR="00E56AE0" w:rsidRPr="007E5C64" w:rsidRDefault="00E56AE0" w:rsidP="00E56AE0">
      <w:pPr>
        <w:pStyle w:val="titolocampionato0"/>
        <w:shd w:val="clear" w:color="auto" w:fill="CCCCCC"/>
        <w:spacing w:before="80" w:after="40"/>
        <w:rPr>
          <w:color w:val="002060"/>
        </w:rPr>
      </w:pPr>
      <w:r w:rsidRPr="007E5C64">
        <w:rPr>
          <w:color w:val="002060"/>
        </w:rPr>
        <w:t>COPPA ITALIA FEMM.LE CALCIO A5</w:t>
      </w:r>
    </w:p>
    <w:p w14:paraId="18817CE1" w14:textId="77777777" w:rsidR="00E56AE0" w:rsidRPr="007E5C64" w:rsidRDefault="00E56AE0" w:rsidP="00E56AE0">
      <w:pPr>
        <w:pStyle w:val="titoloprinc0"/>
        <w:rPr>
          <w:color w:val="002060"/>
        </w:rPr>
      </w:pPr>
      <w:r w:rsidRPr="007E5C64">
        <w:rPr>
          <w:color w:val="002060"/>
        </w:rPr>
        <w:t>PROGRAMMA GARE</w:t>
      </w:r>
    </w:p>
    <w:p w14:paraId="3AA0878D" w14:textId="77777777" w:rsidR="00E56AE0" w:rsidRPr="007E5C64" w:rsidRDefault="00E56AE0" w:rsidP="00E56AE0">
      <w:pPr>
        <w:pStyle w:val="breakline"/>
        <w:rPr>
          <w:color w:val="002060"/>
        </w:rPr>
      </w:pPr>
    </w:p>
    <w:p w14:paraId="3B7CEE76" w14:textId="77777777" w:rsidR="00E56AE0" w:rsidRPr="007E5C64" w:rsidRDefault="00E56AE0" w:rsidP="00E56AE0">
      <w:pPr>
        <w:pStyle w:val="breakline"/>
        <w:rPr>
          <w:color w:val="002060"/>
        </w:rPr>
      </w:pPr>
    </w:p>
    <w:p w14:paraId="42D4EE39" w14:textId="77777777" w:rsidR="00E56AE0" w:rsidRPr="007E5C64" w:rsidRDefault="00E56AE0" w:rsidP="00E56AE0">
      <w:pPr>
        <w:pStyle w:val="sottotitolocampionato10"/>
        <w:rPr>
          <w:color w:val="002060"/>
        </w:rPr>
      </w:pPr>
      <w:r w:rsidRPr="007E5C64">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7"/>
        <w:gridCol w:w="385"/>
        <w:gridCol w:w="898"/>
        <w:gridCol w:w="1177"/>
        <w:gridCol w:w="1550"/>
        <w:gridCol w:w="1550"/>
      </w:tblGrid>
      <w:tr w:rsidR="00E56AE0" w:rsidRPr="007E5C64" w14:paraId="7D6B3361" w14:textId="77777777" w:rsidTr="0099708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C3D3E0" w14:textId="77777777" w:rsidR="00E56AE0" w:rsidRPr="007E5C64" w:rsidRDefault="00E56AE0" w:rsidP="00997082">
            <w:pPr>
              <w:pStyle w:val="headertabella0"/>
              <w:rPr>
                <w:color w:val="002060"/>
              </w:rPr>
            </w:pPr>
            <w:r w:rsidRPr="007E5C6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A42A0A" w14:textId="77777777" w:rsidR="00E56AE0" w:rsidRPr="007E5C64" w:rsidRDefault="00E56AE0" w:rsidP="00997082">
            <w:pPr>
              <w:pStyle w:val="headertabella0"/>
              <w:rPr>
                <w:color w:val="002060"/>
              </w:rPr>
            </w:pPr>
            <w:r w:rsidRPr="007E5C6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EDB09B" w14:textId="77777777" w:rsidR="00E56AE0" w:rsidRPr="007E5C64" w:rsidRDefault="00E56AE0" w:rsidP="00997082">
            <w:pPr>
              <w:pStyle w:val="headertabella0"/>
              <w:rPr>
                <w:color w:val="002060"/>
              </w:rPr>
            </w:pPr>
            <w:r w:rsidRPr="007E5C6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9CDE28" w14:textId="77777777" w:rsidR="00E56AE0" w:rsidRPr="007E5C64" w:rsidRDefault="00E56AE0" w:rsidP="00997082">
            <w:pPr>
              <w:pStyle w:val="headertabella0"/>
              <w:rPr>
                <w:color w:val="002060"/>
              </w:rPr>
            </w:pPr>
            <w:r w:rsidRPr="007E5C6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03990B" w14:textId="77777777" w:rsidR="00E56AE0" w:rsidRPr="007E5C64" w:rsidRDefault="00E56AE0" w:rsidP="00997082">
            <w:pPr>
              <w:pStyle w:val="headertabella0"/>
              <w:rPr>
                <w:color w:val="002060"/>
              </w:rPr>
            </w:pPr>
            <w:r w:rsidRPr="007E5C6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132626" w14:textId="77777777" w:rsidR="00E56AE0" w:rsidRPr="007E5C64" w:rsidRDefault="00E56AE0" w:rsidP="00997082">
            <w:pPr>
              <w:pStyle w:val="headertabella0"/>
              <w:rPr>
                <w:color w:val="002060"/>
              </w:rPr>
            </w:pPr>
            <w:proofErr w:type="spellStart"/>
            <w:r w:rsidRPr="007E5C64">
              <w:rPr>
                <w:color w:val="002060"/>
              </w:rPr>
              <w:t>Localita'</w:t>
            </w:r>
            <w:proofErr w:type="spellEnd"/>
            <w:r w:rsidRPr="007E5C6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AB29B0" w14:textId="77777777" w:rsidR="00E56AE0" w:rsidRPr="007E5C64" w:rsidRDefault="00E56AE0" w:rsidP="00997082">
            <w:pPr>
              <w:pStyle w:val="headertabella0"/>
              <w:rPr>
                <w:color w:val="002060"/>
              </w:rPr>
            </w:pPr>
            <w:r w:rsidRPr="007E5C64">
              <w:rPr>
                <w:color w:val="002060"/>
              </w:rPr>
              <w:t>Indirizzo Impianto</w:t>
            </w:r>
          </w:p>
        </w:tc>
      </w:tr>
      <w:tr w:rsidR="00E56AE0" w:rsidRPr="007E5C64" w14:paraId="3991DBDA" w14:textId="77777777" w:rsidTr="00997082">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49F068E" w14:textId="77777777" w:rsidR="00E56AE0" w:rsidRPr="007E5C64" w:rsidRDefault="00E56AE0" w:rsidP="00997082">
            <w:pPr>
              <w:pStyle w:val="rowtabella0"/>
              <w:rPr>
                <w:color w:val="002060"/>
              </w:rPr>
            </w:pPr>
            <w:r w:rsidRPr="007E5C64">
              <w:rPr>
                <w:color w:val="002060"/>
              </w:rPr>
              <w:t>GRADARA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CB21DF" w14:textId="77777777" w:rsidR="00E56AE0" w:rsidRPr="007E5C64" w:rsidRDefault="00E56AE0" w:rsidP="00997082">
            <w:pPr>
              <w:pStyle w:val="rowtabella0"/>
              <w:rPr>
                <w:color w:val="002060"/>
              </w:rPr>
            </w:pPr>
            <w:r w:rsidRPr="007E5C64">
              <w:rPr>
                <w:color w:val="002060"/>
              </w:rPr>
              <w:t>SANTANGIOLESE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DF28E7" w14:textId="77777777" w:rsidR="00E56AE0" w:rsidRPr="007E5C64" w:rsidRDefault="00E56AE0" w:rsidP="00997082">
            <w:pPr>
              <w:pStyle w:val="rowtabella0"/>
              <w:jc w:val="center"/>
              <w:rPr>
                <w:color w:val="002060"/>
              </w:rPr>
            </w:pPr>
            <w:r w:rsidRPr="007E5C6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30E4EF" w14:textId="77777777" w:rsidR="00E56AE0" w:rsidRPr="007E5C64" w:rsidRDefault="00E56AE0" w:rsidP="00997082">
            <w:pPr>
              <w:pStyle w:val="rowtabella0"/>
              <w:rPr>
                <w:color w:val="002060"/>
              </w:rPr>
            </w:pPr>
            <w:r w:rsidRPr="007E5C64">
              <w:rPr>
                <w:color w:val="002060"/>
              </w:rPr>
              <w:t>11/10/2023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CB7572" w14:textId="77777777" w:rsidR="00E56AE0" w:rsidRPr="007E5C64" w:rsidRDefault="00E56AE0" w:rsidP="00997082">
            <w:pPr>
              <w:pStyle w:val="rowtabella0"/>
              <w:rPr>
                <w:color w:val="002060"/>
              </w:rPr>
            </w:pPr>
            <w:r w:rsidRPr="007E5C64">
              <w:rPr>
                <w:color w:val="002060"/>
              </w:rPr>
              <w:t>5473 PALESTRA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658156" w14:textId="77777777" w:rsidR="00E56AE0" w:rsidRPr="007E5C64" w:rsidRDefault="00E56AE0" w:rsidP="00997082">
            <w:pPr>
              <w:pStyle w:val="rowtabella0"/>
              <w:rPr>
                <w:color w:val="002060"/>
              </w:rPr>
            </w:pPr>
            <w:r w:rsidRPr="007E5C64">
              <w:rPr>
                <w:color w:val="002060"/>
              </w:rPr>
              <w:t>GRADARA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1FA1DF" w14:textId="77777777" w:rsidR="00E56AE0" w:rsidRPr="007E5C64" w:rsidRDefault="00E56AE0" w:rsidP="00997082">
            <w:pPr>
              <w:pStyle w:val="rowtabella0"/>
              <w:rPr>
                <w:color w:val="002060"/>
              </w:rPr>
            </w:pPr>
            <w:r w:rsidRPr="007E5C64">
              <w:rPr>
                <w:color w:val="002060"/>
              </w:rPr>
              <w:t>VIA TAVULLIA</w:t>
            </w:r>
          </w:p>
        </w:tc>
      </w:tr>
    </w:tbl>
    <w:p w14:paraId="2BAC0CFE" w14:textId="77777777" w:rsidR="00E56AE0" w:rsidRPr="007E5C64" w:rsidRDefault="00E56AE0" w:rsidP="00E56AE0">
      <w:pPr>
        <w:pStyle w:val="breakline"/>
        <w:rPr>
          <w:rFonts w:eastAsiaTheme="minorEastAsia"/>
          <w:color w:val="002060"/>
        </w:rPr>
      </w:pPr>
    </w:p>
    <w:p w14:paraId="027B3B1A" w14:textId="77777777" w:rsidR="00E56AE0" w:rsidRPr="007E5C64" w:rsidRDefault="00E56AE0" w:rsidP="00E56AE0">
      <w:pPr>
        <w:pStyle w:val="breakline"/>
        <w:rPr>
          <w:color w:val="002060"/>
        </w:rPr>
      </w:pPr>
    </w:p>
    <w:p w14:paraId="4C970B38" w14:textId="77777777" w:rsidR="00E56AE0" w:rsidRPr="007E5C64" w:rsidRDefault="00E56AE0" w:rsidP="00E56AE0">
      <w:pPr>
        <w:pStyle w:val="breakline"/>
        <w:rPr>
          <w:color w:val="002060"/>
        </w:rPr>
      </w:pPr>
    </w:p>
    <w:p w14:paraId="599634B8" w14:textId="77777777" w:rsidR="00E56AE0" w:rsidRPr="007E5C64" w:rsidRDefault="00E56AE0" w:rsidP="00E56AE0">
      <w:pPr>
        <w:pStyle w:val="sottotitolocampionato10"/>
        <w:rPr>
          <w:color w:val="002060"/>
        </w:rPr>
      </w:pPr>
      <w:r w:rsidRPr="007E5C64">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5"/>
        <w:gridCol w:w="385"/>
        <w:gridCol w:w="898"/>
        <w:gridCol w:w="1184"/>
        <w:gridCol w:w="1551"/>
        <w:gridCol w:w="1551"/>
      </w:tblGrid>
      <w:tr w:rsidR="00E56AE0" w:rsidRPr="007E5C64" w14:paraId="114FF180" w14:textId="77777777" w:rsidTr="0099708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714B5C" w14:textId="77777777" w:rsidR="00E56AE0" w:rsidRPr="007E5C64" w:rsidRDefault="00E56AE0" w:rsidP="00997082">
            <w:pPr>
              <w:pStyle w:val="headertabella0"/>
              <w:rPr>
                <w:color w:val="002060"/>
              </w:rPr>
            </w:pPr>
            <w:r w:rsidRPr="007E5C6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65046D" w14:textId="77777777" w:rsidR="00E56AE0" w:rsidRPr="007E5C64" w:rsidRDefault="00E56AE0" w:rsidP="00997082">
            <w:pPr>
              <w:pStyle w:val="headertabella0"/>
              <w:rPr>
                <w:color w:val="002060"/>
              </w:rPr>
            </w:pPr>
            <w:r w:rsidRPr="007E5C6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67BB1D" w14:textId="77777777" w:rsidR="00E56AE0" w:rsidRPr="007E5C64" w:rsidRDefault="00E56AE0" w:rsidP="00997082">
            <w:pPr>
              <w:pStyle w:val="headertabella0"/>
              <w:rPr>
                <w:color w:val="002060"/>
              </w:rPr>
            </w:pPr>
            <w:r w:rsidRPr="007E5C6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822891" w14:textId="77777777" w:rsidR="00E56AE0" w:rsidRPr="007E5C64" w:rsidRDefault="00E56AE0" w:rsidP="00997082">
            <w:pPr>
              <w:pStyle w:val="headertabella0"/>
              <w:rPr>
                <w:color w:val="002060"/>
              </w:rPr>
            </w:pPr>
            <w:r w:rsidRPr="007E5C6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5B2522" w14:textId="77777777" w:rsidR="00E56AE0" w:rsidRPr="007E5C64" w:rsidRDefault="00E56AE0" w:rsidP="00997082">
            <w:pPr>
              <w:pStyle w:val="headertabella0"/>
              <w:rPr>
                <w:color w:val="002060"/>
              </w:rPr>
            </w:pPr>
            <w:r w:rsidRPr="007E5C6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AC56C1" w14:textId="77777777" w:rsidR="00E56AE0" w:rsidRPr="007E5C64" w:rsidRDefault="00E56AE0" w:rsidP="00997082">
            <w:pPr>
              <w:pStyle w:val="headertabella0"/>
              <w:rPr>
                <w:color w:val="002060"/>
              </w:rPr>
            </w:pPr>
            <w:proofErr w:type="spellStart"/>
            <w:r w:rsidRPr="007E5C64">
              <w:rPr>
                <w:color w:val="002060"/>
              </w:rPr>
              <w:t>Localita'</w:t>
            </w:r>
            <w:proofErr w:type="spellEnd"/>
            <w:r w:rsidRPr="007E5C6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88F5F1" w14:textId="77777777" w:rsidR="00E56AE0" w:rsidRPr="007E5C64" w:rsidRDefault="00E56AE0" w:rsidP="00997082">
            <w:pPr>
              <w:pStyle w:val="headertabella0"/>
              <w:rPr>
                <w:color w:val="002060"/>
              </w:rPr>
            </w:pPr>
            <w:r w:rsidRPr="007E5C64">
              <w:rPr>
                <w:color w:val="002060"/>
              </w:rPr>
              <w:t>Indirizzo Impianto</w:t>
            </w:r>
          </w:p>
        </w:tc>
      </w:tr>
      <w:tr w:rsidR="00E56AE0" w:rsidRPr="007E5C64" w14:paraId="004BC5EB" w14:textId="77777777" w:rsidTr="00997082">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2F071E6" w14:textId="77777777" w:rsidR="00E56AE0" w:rsidRPr="007E5C64" w:rsidRDefault="00E56AE0" w:rsidP="00997082">
            <w:pPr>
              <w:pStyle w:val="rowtabella0"/>
              <w:rPr>
                <w:color w:val="002060"/>
              </w:rPr>
            </w:pPr>
            <w:r w:rsidRPr="007E5C64">
              <w:rPr>
                <w:color w:val="002060"/>
              </w:rPr>
              <w:t>GLS DORICA AN.UR</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4E5973" w14:textId="77777777" w:rsidR="00E56AE0" w:rsidRPr="007E5C64" w:rsidRDefault="00E56AE0" w:rsidP="00997082">
            <w:pPr>
              <w:pStyle w:val="rowtabella0"/>
              <w:rPr>
                <w:color w:val="002060"/>
              </w:rPr>
            </w:pPr>
            <w:r w:rsidRPr="007E5C64">
              <w:rPr>
                <w:color w:val="002060"/>
              </w:rPr>
              <w:t>CENTRO SPORTIVO SUASA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CA62E6" w14:textId="77777777" w:rsidR="00E56AE0" w:rsidRPr="007E5C64" w:rsidRDefault="00E56AE0" w:rsidP="00997082">
            <w:pPr>
              <w:pStyle w:val="rowtabella0"/>
              <w:jc w:val="center"/>
              <w:rPr>
                <w:color w:val="002060"/>
              </w:rPr>
            </w:pPr>
            <w:r w:rsidRPr="007E5C64">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40EE64" w14:textId="77777777" w:rsidR="00E56AE0" w:rsidRPr="007E5C64" w:rsidRDefault="00E56AE0" w:rsidP="00997082">
            <w:pPr>
              <w:pStyle w:val="rowtabella0"/>
              <w:rPr>
                <w:color w:val="002060"/>
              </w:rPr>
            </w:pPr>
            <w:r w:rsidRPr="007E5C64">
              <w:rPr>
                <w:color w:val="002060"/>
              </w:rPr>
              <w:t>11/10/2023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064E30" w14:textId="77777777" w:rsidR="00E56AE0" w:rsidRPr="007E5C64" w:rsidRDefault="00E56AE0" w:rsidP="00997082">
            <w:pPr>
              <w:pStyle w:val="rowtabella0"/>
              <w:rPr>
                <w:color w:val="002060"/>
              </w:rPr>
            </w:pPr>
            <w:r w:rsidRPr="007E5C64">
              <w:rPr>
                <w:color w:val="002060"/>
              </w:rPr>
              <w:t>5121 "PALAMASSIMO GALEAZZI"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F27BCD" w14:textId="77777777" w:rsidR="00E56AE0" w:rsidRPr="007E5C64" w:rsidRDefault="00E56AE0" w:rsidP="00997082">
            <w:pPr>
              <w:pStyle w:val="rowtabella0"/>
              <w:rPr>
                <w:color w:val="002060"/>
              </w:rPr>
            </w:pPr>
            <w:r w:rsidRPr="007E5C64">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8444AF" w14:textId="77777777" w:rsidR="00E56AE0" w:rsidRPr="007E5C64" w:rsidRDefault="00E56AE0" w:rsidP="00997082">
            <w:pPr>
              <w:pStyle w:val="rowtabella0"/>
              <w:rPr>
                <w:color w:val="002060"/>
              </w:rPr>
            </w:pPr>
            <w:r w:rsidRPr="007E5C64">
              <w:rPr>
                <w:color w:val="002060"/>
              </w:rPr>
              <w:t>VIA MADRE TERESA DI CALCUTTA</w:t>
            </w:r>
          </w:p>
        </w:tc>
      </w:tr>
    </w:tbl>
    <w:p w14:paraId="75F481C3" w14:textId="77777777" w:rsidR="00E56AE0" w:rsidRPr="007E5C64" w:rsidRDefault="00E56AE0" w:rsidP="00E56AE0">
      <w:pPr>
        <w:pStyle w:val="breakline"/>
        <w:rPr>
          <w:rFonts w:eastAsiaTheme="minorEastAsia"/>
          <w:color w:val="002060"/>
        </w:rPr>
      </w:pPr>
    </w:p>
    <w:p w14:paraId="40231B4A" w14:textId="77777777" w:rsidR="00E56AE0" w:rsidRPr="007E5C64" w:rsidRDefault="00E56AE0" w:rsidP="00E56AE0">
      <w:pPr>
        <w:pStyle w:val="breakline"/>
        <w:rPr>
          <w:color w:val="002060"/>
        </w:rPr>
      </w:pPr>
    </w:p>
    <w:p w14:paraId="1DDABB14" w14:textId="77777777" w:rsidR="00E56AE0" w:rsidRPr="007E5C64" w:rsidRDefault="00E56AE0" w:rsidP="00E56AE0">
      <w:pPr>
        <w:pStyle w:val="breakline"/>
        <w:rPr>
          <w:color w:val="002060"/>
        </w:rPr>
      </w:pPr>
    </w:p>
    <w:p w14:paraId="6B47B5E5" w14:textId="77777777" w:rsidR="00E56AE0" w:rsidRPr="007E5C64" w:rsidRDefault="00E56AE0" w:rsidP="00E56AE0">
      <w:pPr>
        <w:pStyle w:val="sottotitolocampionato10"/>
        <w:rPr>
          <w:color w:val="002060"/>
        </w:rPr>
      </w:pPr>
      <w:r w:rsidRPr="007E5C64">
        <w:rPr>
          <w:color w:val="002060"/>
        </w:rPr>
        <w:t>GIRONE C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6"/>
        <w:gridCol w:w="2016"/>
        <w:gridCol w:w="385"/>
        <w:gridCol w:w="898"/>
        <w:gridCol w:w="1177"/>
        <w:gridCol w:w="1549"/>
        <w:gridCol w:w="1549"/>
      </w:tblGrid>
      <w:tr w:rsidR="00E56AE0" w:rsidRPr="007E5C64" w14:paraId="285004B0" w14:textId="77777777" w:rsidTr="0099708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1A04E8" w14:textId="77777777" w:rsidR="00E56AE0" w:rsidRPr="007E5C64" w:rsidRDefault="00E56AE0" w:rsidP="00997082">
            <w:pPr>
              <w:pStyle w:val="headertabella0"/>
              <w:rPr>
                <w:color w:val="002060"/>
              </w:rPr>
            </w:pPr>
            <w:r w:rsidRPr="007E5C6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3B15B8" w14:textId="77777777" w:rsidR="00E56AE0" w:rsidRPr="007E5C64" w:rsidRDefault="00E56AE0" w:rsidP="00997082">
            <w:pPr>
              <w:pStyle w:val="headertabella0"/>
              <w:rPr>
                <w:color w:val="002060"/>
              </w:rPr>
            </w:pPr>
            <w:r w:rsidRPr="007E5C6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BCFABB" w14:textId="77777777" w:rsidR="00E56AE0" w:rsidRPr="007E5C64" w:rsidRDefault="00E56AE0" w:rsidP="00997082">
            <w:pPr>
              <w:pStyle w:val="headertabella0"/>
              <w:rPr>
                <w:color w:val="002060"/>
              </w:rPr>
            </w:pPr>
            <w:r w:rsidRPr="007E5C6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EB84F7" w14:textId="77777777" w:rsidR="00E56AE0" w:rsidRPr="007E5C64" w:rsidRDefault="00E56AE0" w:rsidP="00997082">
            <w:pPr>
              <w:pStyle w:val="headertabella0"/>
              <w:rPr>
                <w:color w:val="002060"/>
              </w:rPr>
            </w:pPr>
            <w:r w:rsidRPr="007E5C6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58D7F1" w14:textId="77777777" w:rsidR="00E56AE0" w:rsidRPr="007E5C64" w:rsidRDefault="00E56AE0" w:rsidP="00997082">
            <w:pPr>
              <w:pStyle w:val="headertabella0"/>
              <w:rPr>
                <w:color w:val="002060"/>
              </w:rPr>
            </w:pPr>
            <w:r w:rsidRPr="007E5C6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60F4B8" w14:textId="77777777" w:rsidR="00E56AE0" w:rsidRPr="007E5C64" w:rsidRDefault="00E56AE0" w:rsidP="00997082">
            <w:pPr>
              <w:pStyle w:val="headertabella0"/>
              <w:rPr>
                <w:color w:val="002060"/>
              </w:rPr>
            </w:pPr>
            <w:proofErr w:type="spellStart"/>
            <w:r w:rsidRPr="007E5C64">
              <w:rPr>
                <w:color w:val="002060"/>
              </w:rPr>
              <w:t>Localita'</w:t>
            </w:r>
            <w:proofErr w:type="spellEnd"/>
            <w:r w:rsidRPr="007E5C6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990B37" w14:textId="77777777" w:rsidR="00E56AE0" w:rsidRPr="007E5C64" w:rsidRDefault="00E56AE0" w:rsidP="00997082">
            <w:pPr>
              <w:pStyle w:val="headertabella0"/>
              <w:rPr>
                <w:color w:val="002060"/>
              </w:rPr>
            </w:pPr>
            <w:r w:rsidRPr="007E5C64">
              <w:rPr>
                <w:color w:val="002060"/>
              </w:rPr>
              <w:t>Indirizzo Impianto</w:t>
            </w:r>
          </w:p>
        </w:tc>
      </w:tr>
      <w:tr w:rsidR="00E56AE0" w:rsidRPr="007E5C64" w14:paraId="1AA995F1" w14:textId="77777777" w:rsidTr="00997082">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0D0A743" w14:textId="77777777" w:rsidR="00E56AE0" w:rsidRPr="007E5C64" w:rsidRDefault="00E56AE0" w:rsidP="00997082">
            <w:pPr>
              <w:pStyle w:val="rowtabella0"/>
              <w:rPr>
                <w:color w:val="002060"/>
              </w:rPr>
            </w:pPr>
            <w:r w:rsidRPr="007E5C64">
              <w:rPr>
                <w:color w:val="002060"/>
              </w:rPr>
              <w:t>ASD KAPPABI POTENZAPICENA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AD6836" w14:textId="77777777" w:rsidR="00E56AE0" w:rsidRPr="007E5C64" w:rsidRDefault="00E56AE0" w:rsidP="00997082">
            <w:pPr>
              <w:pStyle w:val="rowtabella0"/>
              <w:rPr>
                <w:color w:val="002060"/>
              </w:rPr>
            </w:pPr>
            <w:r w:rsidRPr="007E5C64">
              <w:rPr>
                <w:color w:val="002060"/>
              </w:rPr>
              <w:t>RIPABERARDA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83ECA2" w14:textId="77777777" w:rsidR="00E56AE0" w:rsidRPr="007E5C64" w:rsidRDefault="00E56AE0" w:rsidP="00997082">
            <w:pPr>
              <w:pStyle w:val="rowtabella0"/>
              <w:jc w:val="center"/>
              <w:rPr>
                <w:color w:val="002060"/>
              </w:rPr>
            </w:pPr>
            <w:r w:rsidRPr="007E5C6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19D6FE" w14:textId="77777777" w:rsidR="00E56AE0" w:rsidRPr="007E5C64" w:rsidRDefault="00E56AE0" w:rsidP="00997082">
            <w:pPr>
              <w:pStyle w:val="rowtabella0"/>
              <w:rPr>
                <w:color w:val="002060"/>
              </w:rPr>
            </w:pPr>
            <w:r w:rsidRPr="007E5C64">
              <w:rPr>
                <w:color w:val="002060"/>
              </w:rPr>
              <w:t>11/10/2023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59CDCD" w14:textId="77777777" w:rsidR="00E56AE0" w:rsidRPr="007E5C64" w:rsidRDefault="00E56AE0" w:rsidP="00997082">
            <w:pPr>
              <w:pStyle w:val="rowtabella0"/>
              <w:rPr>
                <w:color w:val="002060"/>
              </w:rPr>
            </w:pPr>
            <w:r w:rsidRPr="007E5C64">
              <w:rPr>
                <w:color w:val="002060"/>
              </w:rPr>
              <w:t>5279 PALESTRA G. LEOPARDI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39114E" w14:textId="77777777" w:rsidR="00E56AE0" w:rsidRPr="007E5C64" w:rsidRDefault="00E56AE0" w:rsidP="00997082">
            <w:pPr>
              <w:pStyle w:val="rowtabella0"/>
              <w:rPr>
                <w:color w:val="002060"/>
              </w:rPr>
            </w:pPr>
            <w:r w:rsidRPr="007E5C64">
              <w:rPr>
                <w:color w:val="002060"/>
              </w:rPr>
              <w:t>POTENZA PICENA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59C363" w14:textId="77777777" w:rsidR="00E56AE0" w:rsidRPr="007E5C64" w:rsidRDefault="00E56AE0" w:rsidP="00997082">
            <w:pPr>
              <w:pStyle w:val="rowtabella0"/>
              <w:rPr>
                <w:color w:val="002060"/>
              </w:rPr>
            </w:pPr>
            <w:r w:rsidRPr="007E5C64">
              <w:rPr>
                <w:color w:val="002060"/>
              </w:rPr>
              <w:t>VIA DELLO SPORT</w:t>
            </w:r>
          </w:p>
        </w:tc>
      </w:tr>
    </w:tbl>
    <w:p w14:paraId="76EA0475" w14:textId="77777777" w:rsidR="00E56AE0" w:rsidRPr="007E5C64" w:rsidRDefault="00E56AE0" w:rsidP="00E56AE0">
      <w:pPr>
        <w:pStyle w:val="breakline"/>
        <w:rPr>
          <w:rFonts w:eastAsiaTheme="minorEastAsia"/>
          <w:color w:val="002060"/>
        </w:rPr>
      </w:pPr>
    </w:p>
    <w:p w14:paraId="0AB9E867" w14:textId="77777777" w:rsidR="00E56AE0" w:rsidRPr="007E5C64" w:rsidRDefault="00E56AE0" w:rsidP="00E56AE0">
      <w:pPr>
        <w:pStyle w:val="breakline"/>
        <w:rPr>
          <w:color w:val="002060"/>
        </w:rPr>
      </w:pPr>
    </w:p>
    <w:p w14:paraId="1915807A" w14:textId="77777777" w:rsidR="00E56AE0" w:rsidRPr="007E5C64" w:rsidRDefault="00E56AE0" w:rsidP="00E56AE0">
      <w:pPr>
        <w:pStyle w:val="breakline"/>
        <w:rPr>
          <w:color w:val="002060"/>
        </w:rPr>
      </w:pPr>
    </w:p>
    <w:p w14:paraId="68EE7F9D" w14:textId="77777777" w:rsidR="00E56AE0" w:rsidRPr="007E5C64" w:rsidRDefault="00E56AE0" w:rsidP="00E56AE0">
      <w:pPr>
        <w:pStyle w:val="sottotitolocampionato10"/>
        <w:rPr>
          <w:color w:val="002060"/>
        </w:rPr>
      </w:pPr>
      <w:r w:rsidRPr="007E5C64">
        <w:rPr>
          <w:color w:val="002060"/>
        </w:rPr>
        <w:t>GIRONE D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E56AE0" w:rsidRPr="007E5C64" w14:paraId="43813ED2" w14:textId="77777777" w:rsidTr="0099708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A2AC30" w14:textId="77777777" w:rsidR="00E56AE0" w:rsidRPr="007E5C64" w:rsidRDefault="00E56AE0" w:rsidP="00997082">
            <w:pPr>
              <w:pStyle w:val="headertabella0"/>
              <w:rPr>
                <w:color w:val="002060"/>
              </w:rPr>
            </w:pPr>
            <w:r w:rsidRPr="007E5C6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B47479" w14:textId="77777777" w:rsidR="00E56AE0" w:rsidRPr="007E5C64" w:rsidRDefault="00E56AE0" w:rsidP="00997082">
            <w:pPr>
              <w:pStyle w:val="headertabella0"/>
              <w:rPr>
                <w:color w:val="002060"/>
              </w:rPr>
            </w:pPr>
            <w:r w:rsidRPr="007E5C6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E500EC" w14:textId="77777777" w:rsidR="00E56AE0" w:rsidRPr="007E5C64" w:rsidRDefault="00E56AE0" w:rsidP="00997082">
            <w:pPr>
              <w:pStyle w:val="headertabella0"/>
              <w:rPr>
                <w:color w:val="002060"/>
              </w:rPr>
            </w:pPr>
            <w:r w:rsidRPr="007E5C6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615C11" w14:textId="77777777" w:rsidR="00E56AE0" w:rsidRPr="007E5C64" w:rsidRDefault="00E56AE0" w:rsidP="00997082">
            <w:pPr>
              <w:pStyle w:val="headertabella0"/>
              <w:rPr>
                <w:color w:val="002060"/>
              </w:rPr>
            </w:pPr>
            <w:r w:rsidRPr="007E5C6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15B53F" w14:textId="77777777" w:rsidR="00E56AE0" w:rsidRPr="007E5C64" w:rsidRDefault="00E56AE0" w:rsidP="00997082">
            <w:pPr>
              <w:pStyle w:val="headertabella0"/>
              <w:rPr>
                <w:color w:val="002060"/>
              </w:rPr>
            </w:pPr>
            <w:r w:rsidRPr="007E5C6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D6E6CA" w14:textId="77777777" w:rsidR="00E56AE0" w:rsidRPr="007E5C64" w:rsidRDefault="00E56AE0" w:rsidP="00997082">
            <w:pPr>
              <w:pStyle w:val="headertabella0"/>
              <w:rPr>
                <w:color w:val="002060"/>
              </w:rPr>
            </w:pPr>
            <w:proofErr w:type="spellStart"/>
            <w:r w:rsidRPr="007E5C64">
              <w:rPr>
                <w:color w:val="002060"/>
              </w:rPr>
              <w:t>Localita'</w:t>
            </w:r>
            <w:proofErr w:type="spellEnd"/>
            <w:r w:rsidRPr="007E5C6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609000" w14:textId="77777777" w:rsidR="00E56AE0" w:rsidRPr="007E5C64" w:rsidRDefault="00E56AE0" w:rsidP="00997082">
            <w:pPr>
              <w:pStyle w:val="headertabella0"/>
              <w:rPr>
                <w:color w:val="002060"/>
              </w:rPr>
            </w:pPr>
            <w:r w:rsidRPr="007E5C64">
              <w:rPr>
                <w:color w:val="002060"/>
              </w:rPr>
              <w:t>Indirizzo Impianto</w:t>
            </w:r>
          </w:p>
        </w:tc>
      </w:tr>
      <w:tr w:rsidR="00E56AE0" w:rsidRPr="007E5C64" w14:paraId="630340B2" w14:textId="77777777" w:rsidTr="00997082">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053CAA4" w14:textId="77777777" w:rsidR="00E56AE0" w:rsidRPr="007E5C64" w:rsidRDefault="00E56AE0" w:rsidP="00997082">
            <w:pPr>
              <w:pStyle w:val="rowtabella0"/>
              <w:rPr>
                <w:color w:val="002060"/>
              </w:rPr>
            </w:pPr>
            <w:r w:rsidRPr="007E5C64">
              <w:rPr>
                <w:color w:val="002060"/>
              </w:rPr>
              <w:t>POTENZA PICENA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91D2F1" w14:textId="77777777" w:rsidR="00E56AE0" w:rsidRPr="007E5C64" w:rsidRDefault="00E56AE0" w:rsidP="00997082">
            <w:pPr>
              <w:pStyle w:val="rowtabella0"/>
              <w:rPr>
                <w:color w:val="002060"/>
              </w:rPr>
            </w:pPr>
            <w:r w:rsidRPr="007E5C64">
              <w:rPr>
                <w:color w:val="002060"/>
              </w:rPr>
              <w:t>SANTA MARIA APPARENTE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562777" w14:textId="77777777" w:rsidR="00E56AE0" w:rsidRPr="007E5C64" w:rsidRDefault="00E56AE0" w:rsidP="00997082">
            <w:pPr>
              <w:pStyle w:val="rowtabella0"/>
              <w:jc w:val="center"/>
              <w:rPr>
                <w:color w:val="002060"/>
              </w:rPr>
            </w:pPr>
            <w:r w:rsidRPr="007E5C64">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34D7BF" w14:textId="77777777" w:rsidR="00E56AE0" w:rsidRPr="007E5C64" w:rsidRDefault="00E56AE0" w:rsidP="00997082">
            <w:pPr>
              <w:pStyle w:val="rowtabella0"/>
              <w:rPr>
                <w:color w:val="002060"/>
              </w:rPr>
            </w:pPr>
            <w:r w:rsidRPr="007E5C64">
              <w:rPr>
                <w:color w:val="002060"/>
              </w:rPr>
              <w:t>11/10/2023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459A38" w14:textId="77777777" w:rsidR="00E56AE0" w:rsidRPr="007E5C64" w:rsidRDefault="00E56AE0" w:rsidP="00997082">
            <w:pPr>
              <w:pStyle w:val="rowtabella0"/>
              <w:rPr>
                <w:color w:val="002060"/>
              </w:rPr>
            </w:pPr>
            <w:r w:rsidRPr="007E5C64">
              <w:rPr>
                <w:color w:val="002060"/>
              </w:rPr>
              <w:t>5254 PALLONE GEODETICO "F. ORSELLI"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3A3C66" w14:textId="77777777" w:rsidR="00E56AE0" w:rsidRPr="007E5C64" w:rsidRDefault="00E56AE0" w:rsidP="00997082">
            <w:pPr>
              <w:pStyle w:val="rowtabella0"/>
              <w:rPr>
                <w:color w:val="002060"/>
              </w:rPr>
            </w:pPr>
            <w:r w:rsidRPr="007E5C64">
              <w:rPr>
                <w:color w:val="002060"/>
              </w:rPr>
              <w:t>POTENZA PICENA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2BD7D1" w14:textId="77777777" w:rsidR="00E56AE0" w:rsidRPr="007E5C64" w:rsidRDefault="00E56AE0" w:rsidP="00997082">
            <w:pPr>
              <w:pStyle w:val="rowtabella0"/>
              <w:rPr>
                <w:color w:val="002060"/>
              </w:rPr>
            </w:pPr>
            <w:r w:rsidRPr="007E5C64">
              <w:rPr>
                <w:color w:val="002060"/>
              </w:rPr>
              <w:t>VIA DELLO SPORT</w:t>
            </w:r>
          </w:p>
        </w:tc>
      </w:tr>
    </w:tbl>
    <w:p w14:paraId="5A0A8D46" w14:textId="77777777" w:rsidR="00E56AE0" w:rsidRDefault="00E56AE0" w:rsidP="003C3F5A">
      <w:pPr>
        <w:pStyle w:val="breakline"/>
        <w:rPr>
          <w:color w:val="002060"/>
        </w:rPr>
      </w:pPr>
    </w:p>
    <w:p w14:paraId="21EED6A7" w14:textId="77777777" w:rsidR="003C3F5A" w:rsidRPr="00C247FB" w:rsidRDefault="003C3F5A" w:rsidP="003C3F5A">
      <w:pPr>
        <w:pStyle w:val="titolocampionato0"/>
        <w:shd w:val="clear" w:color="auto" w:fill="CCCCCC"/>
        <w:spacing w:before="80" w:after="40"/>
        <w:rPr>
          <w:color w:val="002060"/>
        </w:rPr>
      </w:pPr>
      <w:r w:rsidRPr="00C247FB">
        <w:rPr>
          <w:color w:val="002060"/>
        </w:rPr>
        <w:t>COPPA MARCHE UNDER 21 CALCIO 5</w:t>
      </w:r>
    </w:p>
    <w:p w14:paraId="62AD791E" w14:textId="77777777" w:rsidR="003C3F5A" w:rsidRPr="00C247FB" w:rsidRDefault="003C3F5A" w:rsidP="003C3F5A">
      <w:pPr>
        <w:pStyle w:val="titoloprinc0"/>
        <w:rPr>
          <w:color w:val="002060"/>
        </w:rPr>
      </w:pPr>
      <w:r w:rsidRPr="00C247FB">
        <w:rPr>
          <w:color w:val="002060"/>
        </w:rPr>
        <w:t>VARIAZIONI AL PROGRAMMA GARE</w:t>
      </w:r>
    </w:p>
    <w:p w14:paraId="340C536F" w14:textId="77777777" w:rsidR="003C3F5A" w:rsidRPr="00C247FB" w:rsidRDefault="003C3F5A" w:rsidP="003C3F5A">
      <w:pPr>
        <w:pStyle w:val="breakline"/>
        <w:rPr>
          <w:color w:val="002060"/>
        </w:rPr>
      </w:pPr>
    </w:p>
    <w:p w14:paraId="57E99381" w14:textId="77777777" w:rsidR="003C3F5A" w:rsidRPr="00C247FB" w:rsidRDefault="003C3F5A" w:rsidP="003C3F5A">
      <w:pPr>
        <w:pStyle w:val="breakline"/>
        <w:rPr>
          <w:color w:val="002060"/>
        </w:rPr>
      </w:pPr>
    </w:p>
    <w:p w14:paraId="36CC8EF6" w14:textId="77777777" w:rsidR="003C3F5A" w:rsidRPr="00C247FB" w:rsidRDefault="003C3F5A" w:rsidP="003C3F5A">
      <w:pPr>
        <w:pStyle w:val="sottotitolocampionato10"/>
        <w:rPr>
          <w:color w:val="002060"/>
        </w:rPr>
      </w:pPr>
      <w:r w:rsidRPr="00C247FB">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C3F5A" w:rsidRPr="00C247FB" w14:paraId="175C6AC8" w14:textId="77777777" w:rsidTr="0099708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9537B3" w14:textId="77777777" w:rsidR="003C3F5A" w:rsidRPr="00C247FB" w:rsidRDefault="003C3F5A" w:rsidP="00997082">
            <w:pPr>
              <w:pStyle w:val="headertabella0"/>
              <w:rPr>
                <w:color w:val="002060"/>
              </w:rPr>
            </w:pPr>
            <w:r w:rsidRPr="00C247FB">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86C10B" w14:textId="77777777" w:rsidR="003C3F5A" w:rsidRPr="00C247FB" w:rsidRDefault="003C3F5A" w:rsidP="00997082">
            <w:pPr>
              <w:pStyle w:val="headertabella0"/>
              <w:rPr>
                <w:color w:val="002060"/>
              </w:rPr>
            </w:pPr>
            <w:r w:rsidRPr="00C247FB">
              <w:rPr>
                <w:color w:val="002060"/>
              </w:rPr>
              <w:t xml:space="preserve">N° </w:t>
            </w:r>
            <w:proofErr w:type="spellStart"/>
            <w:r w:rsidRPr="00C247FB">
              <w:rPr>
                <w:color w:val="002060"/>
              </w:rPr>
              <w:t>Gior</w:t>
            </w:r>
            <w:proofErr w:type="spellEnd"/>
            <w:r w:rsidRPr="00C247FB">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A895DD" w14:textId="77777777" w:rsidR="003C3F5A" w:rsidRPr="00C247FB" w:rsidRDefault="003C3F5A" w:rsidP="00997082">
            <w:pPr>
              <w:pStyle w:val="headertabella0"/>
              <w:rPr>
                <w:color w:val="002060"/>
              </w:rPr>
            </w:pPr>
            <w:r w:rsidRPr="00C247FB">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8A3B71" w14:textId="77777777" w:rsidR="003C3F5A" w:rsidRPr="00C247FB" w:rsidRDefault="003C3F5A" w:rsidP="00997082">
            <w:pPr>
              <w:pStyle w:val="headertabella0"/>
              <w:rPr>
                <w:color w:val="002060"/>
              </w:rPr>
            </w:pPr>
            <w:r w:rsidRPr="00C247FB">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173711" w14:textId="77777777" w:rsidR="003C3F5A" w:rsidRPr="00C247FB" w:rsidRDefault="003C3F5A" w:rsidP="00997082">
            <w:pPr>
              <w:pStyle w:val="headertabella0"/>
              <w:rPr>
                <w:color w:val="002060"/>
              </w:rPr>
            </w:pPr>
            <w:r w:rsidRPr="00C247FB">
              <w:rPr>
                <w:color w:val="002060"/>
              </w:rPr>
              <w:t xml:space="preserve">Data </w:t>
            </w:r>
            <w:proofErr w:type="spellStart"/>
            <w:r w:rsidRPr="00C247FB">
              <w:rPr>
                <w:color w:val="002060"/>
              </w:rPr>
              <w:t>Orig</w:t>
            </w:r>
            <w:proofErr w:type="spellEnd"/>
            <w:r w:rsidRPr="00C247FB">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A858EC" w14:textId="77777777" w:rsidR="003C3F5A" w:rsidRPr="00C247FB" w:rsidRDefault="003C3F5A" w:rsidP="00997082">
            <w:pPr>
              <w:pStyle w:val="headertabella0"/>
              <w:rPr>
                <w:color w:val="002060"/>
              </w:rPr>
            </w:pPr>
            <w:r w:rsidRPr="00C247FB">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683618" w14:textId="77777777" w:rsidR="003C3F5A" w:rsidRPr="00C247FB" w:rsidRDefault="003C3F5A" w:rsidP="00997082">
            <w:pPr>
              <w:pStyle w:val="headertabella0"/>
              <w:rPr>
                <w:color w:val="002060"/>
              </w:rPr>
            </w:pPr>
            <w:r w:rsidRPr="00C247FB">
              <w:rPr>
                <w:color w:val="002060"/>
              </w:rPr>
              <w:t xml:space="preserve">Ora </w:t>
            </w:r>
            <w:proofErr w:type="spellStart"/>
            <w:r w:rsidRPr="00C247FB">
              <w:rPr>
                <w:color w:val="002060"/>
              </w:rPr>
              <w:t>Orig</w:t>
            </w:r>
            <w:proofErr w:type="spellEnd"/>
            <w:r w:rsidRPr="00C247FB">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F000D3" w14:textId="77777777" w:rsidR="003C3F5A" w:rsidRPr="00C247FB" w:rsidRDefault="003C3F5A" w:rsidP="00997082">
            <w:pPr>
              <w:pStyle w:val="headertabella0"/>
              <w:rPr>
                <w:color w:val="002060"/>
              </w:rPr>
            </w:pPr>
            <w:r w:rsidRPr="00C247FB">
              <w:rPr>
                <w:color w:val="002060"/>
              </w:rPr>
              <w:t>Impianto</w:t>
            </w:r>
          </w:p>
        </w:tc>
      </w:tr>
      <w:tr w:rsidR="003C3F5A" w:rsidRPr="00C247FB" w14:paraId="3E01121B" w14:textId="77777777" w:rsidTr="0099708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9431C" w14:textId="77777777" w:rsidR="003C3F5A" w:rsidRPr="001C260F" w:rsidRDefault="003C3F5A" w:rsidP="00997082">
            <w:pPr>
              <w:pStyle w:val="rowtabella0"/>
              <w:rPr>
                <w:color w:val="002060"/>
                <w:highlight w:val="yellow"/>
              </w:rPr>
            </w:pPr>
            <w:r w:rsidRPr="001C260F">
              <w:rPr>
                <w:color w:val="002060"/>
                <w:highlight w:val="yellow"/>
              </w:rPr>
              <w:t>08/10/2023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07BCF" w14:textId="77777777" w:rsidR="003C3F5A" w:rsidRPr="001C260F" w:rsidRDefault="003C3F5A" w:rsidP="00997082">
            <w:pPr>
              <w:pStyle w:val="rowtabella0"/>
              <w:jc w:val="center"/>
              <w:rPr>
                <w:color w:val="002060"/>
                <w:highlight w:val="yellow"/>
              </w:rPr>
            </w:pPr>
            <w:r w:rsidRPr="001C260F">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AB0F4" w14:textId="77777777" w:rsidR="003C3F5A" w:rsidRPr="001C260F" w:rsidRDefault="003C3F5A" w:rsidP="00997082">
            <w:pPr>
              <w:pStyle w:val="rowtabella0"/>
              <w:rPr>
                <w:color w:val="002060"/>
                <w:highlight w:val="yellow"/>
              </w:rPr>
            </w:pPr>
            <w:r w:rsidRPr="001C260F">
              <w:rPr>
                <w:color w:val="002060"/>
                <w:highlight w:val="yellow"/>
              </w:rPr>
              <w:t>BAYER CAPPUCCINI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36B1D" w14:textId="77777777" w:rsidR="003C3F5A" w:rsidRPr="001C260F" w:rsidRDefault="003C3F5A" w:rsidP="00997082">
            <w:pPr>
              <w:pStyle w:val="rowtabella0"/>
              <w:rPr>
                <w:color w:val="002060"/>
                <w:highlight w:val="yellow"/>
              </w:rPr>
            </w:pPr>
            <w:r w:rsidRPr="001C260F">
              <w:rPr>
                <w:color w:val="002060"/>
                <w:highlight w:val="yellow"/>
              </w:rPr>
              <w:t xml:space="preserve">AUDAX 1970 </w:t>
            </w:r>
            <w:proofErr w:type="gramStart"/>
            <w:r w:rsidRPr="001C260F">
              <w:rPr>
                <w:color w:val="002060"/>
                <w:highlight w:val="yellow"/>
              </w:rPr>
              <w:t>S.ANGELO</w:t>
            </w:r>
            <w:proofErr w:type="gramEnd"/>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115A6" w14:textId="77777777" w:rsidR="003C3F5A" w:rsidRPr="00C247FB" w:rsidRDefault="003C3F5A" w:rsidP="00997082">
            <w:pPr>
              <w:pStyle w:val="rowtabella0"/>
              <w:rPr>
                <w:color w:val="002060"/>
              </w:rPr>
            </w:pPr>
            <w:r w:rsidRPr="00C247FB">
              <w:rPr>
                <w:color w:val="002060"/>
              </w:rPr>
              <w:t>0</w:t>
            </w:r>
            <w:r>
              <w:rPr>
                <w:color w:val="002060"/>
              </w:rPr>
              <w:t>7</w:t>
            </w:r>
            <w:r w:rsidRPr="00C247FB">
              <w:rPr>
                <w:color w:val="002060"/>
              </w:rPr>
              <w:t>/10/2023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83A2E" w14:textId="77777777" w:rsidR="003C3F5A" w:rsidRPr="00C247FB" w:rsidRDefault="003C3F5A" w:rsidP="00997082">
            <w:pPr>
              <w:pStyle w:val="rowtabella0"/>
              <w:jc w:val="center"/>
              <w:rPr>
                <w:color w:val="002060"/>
              </w:rPr>
            </w:pPr>
            <w:r w:rsidRPr="001C260F">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CA505" w14:textId="77777777" w:rsidR="003C3F5A" w:rsidRPr="00C247FB" w:rsidRDefault="003C3F5A" w:rsidP="00997082">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36E08" w14:textId="77777777" w:rsidR="003C3F5A" w:rsidRPr="00C247FB" w:rsidRDefault="003C3F5A" w:rsidP="00997082">
            <w:pPr>
              <w:rPr>
                <w:color w:val="002060"/>
              </w:rPr>
            </w:pPr>
          </w:p>
        </w:tc>
      </w:tr>
    </w:tbl>
    <w:p w14:paraId="4A20708C" w14:textId="77777777" w:rsidR="003C3F5A" w:rsidRPr="00C247FB" w:rsidRDefault="003C3F5A" w:rsidP="003C3F5A">
      <w:pPr>
        <w:pStyle w:val="breakline"/>
        <w:rPr>
          <w:rFonts w:eastAsiaTheme="minorEastAsia"/>
          <w:color w:val="002060"/>
        </w:rPr>
      </w:pPr>
    </w:p>
    <w:p w14:paraId="598A836C" w14:textId="77777777" w:rsidR="003C3F5A" w:rsidRPr="00C247FB" w:rsidRDefault="003C3F5A" w:rsidP="003C3F5A">
      <w:pPr>
        <w:pStyle w:val="breakline"/>
        <w:rPr>
          <w:color w:val="002060"/>
        </w:rPr>
      </w:pPr>
    </w:p>
    <w:p w14:paraId="31E0BAE6" w14:textId="77777777" w:rsidR="003C3F5A" w:rsidRPr="00C247FB" w:rsidRDefault="003C3F5A" w:rsidP="003C3F5A">
      <w:pPr>
        <w:pStyle w:val="titoloprinc0"/>
        <w:rPr>
          <w:color w:val="002060"/>
        </w:rPr>
      </w:pPr>
      <w:r w:rsidRPr="00C247FB">
        <w:rPr>
          <w:color w:val="002060"/>
        </w:rPr>
        <w:t>RISULTATI</w:t>
      </w:r>
    </w:p>
    <w:p w14:paraId="156EDC47" w14:textId="77777777" w:rsidR="003C3F5A" w:rsidRPr="00C247FB" w:rsidRDefault="003C3F5A" w:rsidP="003C3F5A">
      <w:pPr>
        <w:pStyle w:val="breakline"/>
        <w:rPr>
          <w:color w:val="002060"/>
        </w:rPr>
      </w:pPr>
    </w:p>
    <w:p w14:paraId="590557A6" w14:textId="77777777" w:rsidR="003C3F5A" w:rsidRPr="00C247FB" w:rsidRDefault="003C3F5A" w:rsidP="003C3F5A">
      <w:pPr>
        <w:pStyle w:val="sottotitolocampionato10"/>
        <w:rPr>
          <w:color w:val="002060"/>
        </w:rPr>
      </w:pPr>
      <w:r w:rsidRPr="00C247FB">
        <w:rPr>
          <w:color w:val="002060"/>
        </w:rPr>
        <w:t>RISULTATI UFFICIALI GARE DEL 30/09/2023</w:t>
      </w:r>
    </w:p>
    <w:p w14:paraId="2A8F038E" w14:textId="77777777" w:rsidR="003C3F5A" w:rsidRPr="003C3F5A" w:rsidRDefault="003C3F5A" w:rsidP="003C3F5A">
      <w:pPr>
        <w:pStyle w:val="sottotitolocampionato20"/>
        <w:spacing w:before="0" w:beforeAutospacing="0" w:after="0" w:afterAutospacing="0"/>
        <w:rPr>
          <w:rFonts w:ascii="Arial" w:hAnsi="Arial" w:cs="Arial"/>
          <w:color w:val="002060"/>
          <w:sz w:val="20"/>
          <w:szCs w:val="20"/>
        </w:rPr>
      </w:pPr>
      <w:r w:rsidRPr="003C3F5A">
        <w:rPr>
          <w:rFonts w:ascii="Arial" w:hAnsi="Arial" w:cs="Arial"/>
          <w:color w:val="002060"/>
          <w:sz w:val="20"/>
          <w:szCs w:val="20"/>
        </w:rPr>
        <w:t>Si trascrivono qui di seguito i risultati ufficiali delle gare disputate</w:t>
      </w:r>
    </w:p>
    <w:p w14:paraId="51EBD14F" w14:textId="77777777" w:rsidR="003C3F5A" w:rsidRPr="00C247FB" w:rsidRDefault="003C3F5A" w:rsidP="003C3F5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C3F5A" w:rsidRPr="00C247FB" w14:paraId="7BDA3D1D" w14:textId="77777777" w:rsidTr="0099708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C3F5A" w:rsidRPr="00C247FB" w14:paraId="79B5D165" w14:textId="77777777" w:rsidTr="0099708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C9AB19" w14:textId="77777777" w:rsidR="003C3F5A" w:rsidRPr="00C247FB" w:rsidRDefault="003C3F5A" w:rsidP="00997082">
                  <w:pPr>
                    <w:pStyle w:val="headertabella0"/>
                    <w:rPr>
                      <w:color w:val="002060"/>
                    </w:rPr>
                  </w:pPr>
                  <w:r w:rsidRPr="00C247FB">
                    <w:rPr>
                      <w:color w:val="002060"/>
                    </w:rPr>
                    <w:t>GIRONE A - 1 Giornata - A</w:t>
                  </w:r>
                </w:p>
              </w:tc>
            </w:tr>
            <w:tr w:rsidR="003C3F5A" w:rsidRPr="00C247FB" w14:paraId="1A7A0716" w14:textId="77777777" w:rsidTr="0099708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2EFE6F" w14:textId="77777777" w:rsidR="003C3F5A" w:rsidRPr="00C247FB" w:rsidRDefault="003C3F5A" w:rsidP="00997082">
                  <w:pPr>
                    <w:pStyle w:val="rowtabella0"/>
                    <w:rPr>
                      <w:color w:val="002060"/>
                    </w:rPr>
                  </w:pPr>
                  <w:r w:rsidRPr="00C247FB">
                    <w:rPr>
                      <w:color w:val="002060"/>
                    </w:rPr>
                    <w:t xml:space="preserve">AUDAX 1970 </w:t>
                  </w:r>
                  <w:proofErr w:type="gramStart"/>
                  <w:r w:rsidRPr="00C247FB">
                    <w:rPr>
                      <w:color w:val="002060"/>
                    </w:rPr>
                    <w:t>S.ANGELO</w:t>
                  </w:r>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E3D425" w14:textId="77777777" w:rsidR="003C3F5A" w:rsidRPr="00C247FB" w:rsidRDefault="003C3F5A" w:rsidP="00997082">
                  <w:pPr>
                    <w:pStyle w:val="rowtabella0"/>
                    <w:rPr>
                      <w:color w:val="002060"/>
                    </w:rPr>
                  </w:pPr>
                  <w:r w:rsidRPr="00C247FB">
                    <w:rPr>
                      <w:color w:val="002060"/>
                    </w:rPr>
                    <w:t>- CSI STELLA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4E77E4" w14:textId="77777777" w:rsidR="003C3F5A" w:rsidRPr="00C247FB" w:rsidRDefault="003C3F5A" w:rsidP="00997082">
                  <w:pPr>
                    <w:pStyle w:val="rowtabella0"/>
                    <w:jc w:val="center"/>
                    <w:rPr>
                      <w:color w:val="002060"/>
                    </w:rPr>
                  </w:pPr>
                  <w:r w:rsidRPr="00C247FB">
                    <w:rPr>
                      <w:color w:val="002060"/>
                    </w:rPr>
                    <w:t>11 - 5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5A479C" w14:textId="77777777" w:rsidR="003C3F5A" w:rsidRPr="00C247FB" w:rsidRDefault="003C3F5A" w:rsidP="00997082">
                  <w:pPr>
                    <w:pStyle w:val="rowtabella0"/>
                    <w:jc w:val="center"/>
                    <w:rPr>
                      <w:color w:val="002060"/>
                    </w:rPr>
                  </w:pPr>
                  <w:r w:rsidRPr="00C247FB">
                    <w:rPr>
                      <w:color w:val="002060"/>
                    </w:rPr>
                    <w:t> </w:t>
                  </w:r>
                </w:p>
              </w:tc>
            </w:tr>
            <w:tr w:rsidR="003C3F5A" w:rsidRPr="00C247FB" w14:paraId="6ECFA02F" w14:textId="77777777" w:rsidTr="0099708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66EA18B" w14:textId="77777777" w:rsidR="003C3F5A" w:rsidRPr="00C247FB" w:rsidRDefault="003C3F5A" w:rsidP="00997082">
                  <w:pPr>
                    <w:pStyle w:val="rowtabella0"/>
                    <w:rPr>
                      <w:color w:val="002060"/>
                    </w:rPr>
                  </w:pPr>
                  <w:r w:rsidRPr="00C247FB">
                    <w:rPr>
                      <w:color w:val="002060"/>
                    </w:rPr>
                    <w:t>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D38476E" w14:textId="77777777" w:rsidR="003C3F5A" w:rsidRPr="00C247FB" w:rsidRDefault="003C3F5A" w:rsidP="00997082">
                  <w:pPr>
                    <w:pStyle w:val="rowtabella0"/>
                    <w:rPr>
                      <w:color w:val="002060"/>
                    </w:rPr>
                  </w:pPr>
                  <w:r w:rsidRPr="00C247FB">
                    <w:rPr>
                      <w:color w:val="002060"/>
                    </w:rPr>
                    <w:t>- BAYER CAPPUCCINI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319436B" w14:textId="77777777" w:rsidR="003C3F5A" w:rsidRPr="00C247FB" w:rsidRDefault="003C3F5A" w:rsidP="00997082">
                  <w:pPr>
                    <w:pStyle w:val="rowtabella0"/>
                    <w:jc w:val="center"/>
                    <w:rPr>
                      <w:color w:val="002060"/>
                    </w:rPr>
                  </w:pPr>
                  <w:r w:rsidRPr="00C247FB">
                    <w:rPr>
                      <w:color w:val="002060"/>
                    </w:rPr>
                    <w:t>18 - 1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B3C2E79" w14:textId="77777777" w:rsidR="003C3F5A" w:rsidRPr="00C247FB" w:rsidRDefault="003C3F5A" w:rsidP="00997082">
                  <w:pPr>
                    <w:pStyle w:val="rowtabella0"/>
                    <w:jc w:val="center"/>
                    <w:rPr>
                      <w:color w:val="002060"/>
                    </w:rPr>
                  </w:pPr>
                  <w:r w:rsidRPr="00C247FB">
                    <w:rPr>
                      <w:color w:val="002060"/>
                    </w:rPr>
                    <w:t> </w:t>
                  </w:r>
                </w:p>
              </w:tc>
            </w:tr>
            <w:tr w:rsidR="003C3F5A" w:rsidRPr="00C247FB" w14:paraId="2C4A440E" w14:textId="77777777" w:rsidTr="0099708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E412F2D" w14:textId="77777777" w:rsidR="003C3F5A" w:rsidRPr="00C247FB" w:rsidRDefault="003C3F5A" w:rsidP="00997082">
                  <w:pPr>
                    <w:pStyle w:val="rowtabella0"/>
                    <w:rPr>
                      <w:color w:val="002060"/>
                    </w:rPr>
                  </w:pPr>
                  <w:r w:rsidRPr="00C247FB">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BB8DD1" w14:textId="77777777" w:rsidR="003C3F5A" w:rsidRPr="00C247FB" w:rsidRDefault="003C3F5A" w:rsidP="00997082">
                  <w:pPr>
                    <w:pStyle w:val="rowtabella0"/>
                    <w:rPr>
                      <w:color w:val="002060"/>
                    </w:rPr>
                  </w:pPr>
                  <w:r w:rsidRPr="00C247FB">
                    <w:rPr>
                      <w:color w:val="002060"/>
                    </w:rPr>
                    <w:t>- SPECIAL ONE SPORTING CLUB</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3C54CE" w14:textId="77777777" w:rsidR="003C3F5A" w:rsidRPr="00C247FB" w:rsidRDefault="003C3F5A" w:rsidP="00997082">
                  <w:pPr>
                    <w:pStyle w:val="rowtabella0"/>
                    <w:jc w:val="center"/>
                    <w:rPr>
                      <w:color w:val="002060"/>
                    </w:rPr>
                  </w:pPr>
                  <w:r w:rsidRPr="00C247FB">
                    <w:rPr>
                      <w:color w:val="002060"/>
                    </w:rPr>
                    <w:t>10 - 1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8E406C" w14:textId="77777777" w:rsidR="003C3F5A" w:rsidRPr="00C247FB" w:rsidRDefault="003C3F5A" w:rsidP="00997082">
                  <w:pPr>
                    <w:pStyle w:val="rowtabella0"/>
                    <w:jc w:val="center"/>
                    <w:rPr>
                      <w:color w:val="002060"/>
                    </w:rPr>
                  </w:pPr>
                  <w:r w:rsidRPr="00C247FB">
                    <w:rPr>
                      <w:color w:val="002060"/>
                    </w:rPr>
                    <w:t> </w:t>
                  </w:r>
                </w:p>
              </w:tc>
            </w:tr>
          </w:tbl>
          <w:p w14:paraId="3821983D" w14:textId="77777777" w:rsidR="003C3F5A" w:rsidRPr="00C247FB" w:rsidRDefault="003C3F5A" w:rsidP="00997082">
            <w:pPr>
              <w:rPr>
                <w:color w:val="002060"/>
              </w:rPr>
            </w:pPr>
          </w:p>
        </w:tc>
      </w:tr>
    </w:tbl>
    <w:p w14:paraId="7E678362" w14:textId="77777777" w:rsidR="003C3F5A" w:rsidRPr="00C247FB" w:rsidRDefault="003C3F5A" w:rsidP="003C3F5A">
      <w:pPr>
        <w:pStyle w:val="breakline"/>
        <w:rPr>
          <w:rFonts w:eastAsiaTheme="minorEastAsia"/>
          <w:color w:val="002060"/>
        </w:rPr>
      </w:pPr>
    </w:p>
    <w:p w14:paraId="64283E8F" w14:textId="77777777" w:rsidR="003C3F5A" w:rsidRPr="00C247FB" w:rsidRDefault="003C3F5A" w:rsidP="003C3F5A">
      <w:pPr>
        <w:pStyle w:val="breakline"/>
        <w:rPr>
          <w:color w:val="002060"/>
        </w:rPr>
      </w:pPr>
    </w:p>
    <w:p w14:paraId="76F4ECCE" w14:textId="77777777" w:rsidR="003C3F5A" w:rsidRPr="00C247FB" w:rsidRDefault="003C3F5A" w:rsidP="003C3F5A">
      <w:pPr>
        <w:pStyle w:val="titoloprinc0"/>
        <w:rPr>
          <w:color w:val="002060"/>
        </w:rPr>
      </w:pPr>
      <w:r w:rsidRPr="00C247FB">
        <w:rPr>
          <w:color w:val="002060"/>
        </w:rPr>
        <w:t>GIUDICE SPORTIVO</w:t>
      </w:r>
    </w:p>
    <w:p w14:paraId="2D2D9A84" w14:textId="77777777" w:rsidR="003C3F5A" w:rsidRPr="00C247FB" w:rsidRDefault="003C3F5A" w:rsidP="003C3F5A">
      <w:pPr>
        <w:pStyle w:val="diffida"/>
        <w:rPr>
          <w:color w:val="002060"/>
        </w:rPr>
      </w:pPr>
      <w:r w:rsidRPr="00C247FB">
        <w:rPr>
          <w:color w:val="002060"/>
        </w:rPr>
        <w:t>Il Giudice Sportivo Avv. Agnese Lazzaretti, con l'assistenza del segretario Angelo Castellana, nella seduta del 04/10/2023, ha adottato le decisioni che di seguito integralmente si riportano:</w:t>
      </w:r>
    </w:p>
    <w:p w14:paraId="498D8136" w14:textId="77777777" w:rsidR="003C3F5A" w:rsidRPr="00C247FB" w:rsidRDefault="003C3F5A" w:rsidP="003C3F5A">
      <w:pPr>
        <w:pStyle w:val="titolo10"/>
        <w:rPr>
          <w:color w:val="002060"/>
        </w:rPr>
      </w:pPr>
      <w:r w:rsidRPr="00C247FB">
        <w:rPr>
          <w:color w:val="002060"/>
        </w:rPr>
        <w:t xml:space="preserve">GARE DEL 30/ 9/2023 </w:t>
      </w:r>
    </w:p>
    <w:p w14:paraId="54A2C47D" w14:textId="77777777" w:rsidR="003C3F5A" w:rsidRPr="00C247FB" w:rsidRDefault="003C3F5A" w:rsidP="003C3F5A">
      <w:pPr>
        <w:pStyle w:val="titolo7a"/>
        <w:rPr>
          <w:color w:val="002060"/>
        </w:rPr>
      </w:pPr>
      <w:r w:rsidRPr="00C247FB">
        <w:rPr>
          <w:color w:val="002060"/>
        </w:rPr>
        <w:t xml:space="preserve">PROVVEDIMENTI DISCIPLINARI </w:t>
      </w:r>
    </w:p>
    <w:p w14:paraId="0358E161" w14:textId="77777777" w:rsidR="003C3F5A" w:rsidRPr="00C247FB" w:rsidRDefault="003C3F5A" w:rsidP="003C3F5A">
      <w:pPr>
        <w:pStyle w:val="titolo7b0"/>
        <w:rPr>
          <w:color w:val="002060"/>
        </w:rPr>
      </w:pPr>
      <w:r w:rsidRPr="00C247FB">
        <w:rPr>
          <w:color w:val="002060"/>
        </w:rPr>
        <w:t xml:space="preserve">In base alle risultanze degli atti ufficiali sono state deliberate le seguenti sanzioni disciplinari. </w:t>
      </w:r>
    </w:p>
    <w:p w14:paraId="03CB0448" w14:textId="77777777" w:rsidR="003C3F5A" w:rsidRPr="00C247FB" w:rsidRDefault="003C3F5A" w:rsidP="003C3F5A">
      <w:pPr>
        <w:pStyle w:val="titolo30"/>
        <w:rPr>
          <w:color w:val="002060"/>
        </w:rPr>
      </w:pPr>
      <w:r w:rsidRPr="00C247FB">
        <w:rPr>
          <w:color w:val="002060"/>
        </w:rPr>
        <w:t xml:space="preserve">CALCIATORI NON ESPULSI </w:t>
      </w:r>
    </w:p>
    <w:p w14:paraId="1E7000EB" w14:textId="77777777" w:rsidR="003C3F5A" w:rsidRPr="00C247FB" w:rsidRDefault="003C3F5A" w:rsidP="003C3F5A">
      <w:pPr>
        <w:pStyle w:val="titolo20"/>
        <w:rPr>
          <w:color w:val="002060"/>
        </w:rPr>
      </w:pPr>
      <w:r w:rsidRPr="00C247FB">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C3F5A" w:rsidRPr="00C247FB" w14:paraId="4EC86093" w14:textId="77777777" w:rsidTr="00997082">
        <w:tc>
          <w:tcPr>
            <w:tcW w:w="2200" w:type="dxa"/>
            <w:tcMar>
              <w:top w:w="20" w:type="dxa"/>
              <w:left w:w="20" w:type="dxa"/>
              <w:bottom w:w="20" w:type="dxa"/>
              <w:right w:w="20" w:type="dxa"/>
            </w:tcMar>
            <w:vAlign w:val="center"/>
            <w:hideMark/>
          </w:tcPr>
          <w:p w14:paraId="49E00B24" w14:textId="77777777" w:rsidR="003C3F5A" w:rsidRPr="00C247FB" w:rsidRDefault="003C3F5A" w:rsidP="00997082">
            <w:pPr>
              <w:pStyle w:val="movimento"/>
              <w:rPr>
                <w:color w:val="002060"/>
              </w:rPr>
            </w:pPr>
            <w:r w:rsidRPr="00C247FB">
              <w:rPr>
                <w:color w:val="002060"/>
              </w:rPr>
              <w:t>PIERANDI TOMMASO</w:t>
            </w:r>
          </w:p>
        </w:tc>
        <w:tc>
          <w:tcPr>
            <w:tcW w:w="2200" w:type="dxa"/>
            <w:tcMar>
              <w:top w:w="20" w:type="dxa"/>
              <w:left w:w="20" w:type="dxa"/>
              <w:bottom w:w="20" w:type="dxa"/>
              <w:right w:w="20" w:type="dxa"/>
            </w:tcMar>
            <w:vAlign w:val="center"/>
            <w:hideMark/>
          </w:tcPr>
          <w:p w14:paraId="331840C4" w14:textId="77777777" w:rsidR="003C3F5A" w:rsidRPr="00C247FB" w:rsidRDefault="003C3F5A" w:rsidP="00997082">
            <w:pPr>
              <w:pStyle w:val="movimento2"/>
              <w:rPr>
                <w:color w:val="002060"/>
              </w:rPr>
            </w:pPr>
            <w:r w:rsidRPr="00C247FB">
              <w:rPr>
                <w:color w:val="002060"/>
              </w:rPr>
              <w:t xml:space="preserve">(AUDAX 1970 </w:t>
            </w:r>
            <w:proofErr w:type="gramStart"/>
            <w:r w:rsidRPr="00C247FB">
              <w:rPr>
                <w:color w:val="002060"/>
              </w:rPr>
              <w:t>S.ANGELO</w:t>
            </w:r>
            <w:proofErr w:type="gramEnd"/>
            <w:r w:rsidRPr="00C247FB">
              <w:rPr>
                <w:color w:val="002060"/>
              </w:rPr>
              <w:t xml:space="preserve">) </w:t>
            </w:r>
          </w:p>
        </w:tc>
        <w:tc>
          <w:tcPr>
            <w:tcW w:w="800" w:type="dxa"/>
            <w:tcMar>
              <w:top w:w="20" w:type="dxa"/>
              <w:left w:w="20" w:type="dxa"/>
              <w:bottom w:w="20" w:type="dxa"/>
              <w:right w:w="20" w:type="dxa"/>
            </w:tcMar>
            <w:vAlign w:val="center"/>
            <w:hideMark/>
          </w:tcPr>
          <w:p w14:paraId="44796D21"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015C613C" w14:textId="77777777" w:rsidR="003C3F5A" w:rsidRPr="00C247FB" w:rsidRDefault="003C3F5A" w:rsidP="00997082">
            <w:pPr>
              <w:pStyle w:val="movimento"/>
              <w:rPr>
                <w:color w:val="002060"/>
              </w:rPr>
            </w:pPr>
            <w:r w:rsidRPr="00C247FB">
              <w:rPr>
                <w:color w:val="002060"/>
              </w:rPr>
              <w:t>ACHOURI YASSINE</w:t>
            </w:r>
          </w:p>
        </w:tc>
        <w:tc>
          <w:tcPr>
            <w:tcW w:w="2200" w:type="dxa"/>
            <w:tcMar>
              <w:top w:w="20" w:type="dxa"/>
              <w:left w:w="20" w:type="dxa"/>
              <w:bottom w:w="20" w:type="dxa"/>
              <w:right w:w="20" w:type="dxa"/>
            </w:tcMar>
            <w:vAlign w:val="center"/>
            <w:hideMark/>
          </w:tcPr>
          <w:p w14:paraId="500AF0E5" w14:textId="77777777" w:rsidR="003C3F5A" w:rsidRPr="00C247FB" w:rsidRDefault="003C3F5A" w:rsidP="00997082">
            <w:pPr>
              <w:pStyle w:val="movimento2"/>
              <w:rPr>
                <w:color w:val="002060"/>
              </w:rPr>
            </w:pPr>
            <w:r w:rsidRPr="00C247FB">
              <w:rPr>
                <w:color w:val="002060"/>
              </w:rPr>
              <w:t xml:space="preserve">(BAYER CAPPUCCINI) </w:t>
            </w:r>
          </w:p>
        </w:tc>
      </w:tr>
      <w:tr w:rsidR="003C3F5A" w:rsidRPr="00C247FB" w14:paraId="2B9FF425" w14:textId="77777777" w:rsidTr="00997082">
        <w:tc>
          <w:tcPr>
            <w:tcW w:w="2200" w:type="dxa"/>
            <w:tcMar>
              <w:top w:w="20" w:type="dxa"/>
              <w:left w:w="20" w:type="dxa"/>
              <w:bottom w:w="20" w:type="dxa"/>
              <w:right w:w="20" w:type="dxa"/>
            </w:tcMar>
            <w:vAlign w:val="center"/>
            <w:hideMark/>
          </w:tcPr>
          <w:p w14:paraId="782DD578" w14:textId="77777777" w:rsidR="003C3F5A" w:rsidRPr="00C247FB" w:rsidRDefault="003C3F5A" w:rsidP="00997082">
            <w:pPr>
              <w:pStyle w:val="movimento"/>
              <w:rPr>
                <w:color w:val="002060"/>
              </w:rPr>
            </w:pPr>
            <w:r w:rsidRPr="00C247FB">
              <w:rPr>
                <w:color w:val="002060"/>
              </w:rPr>
              <w:t>GIACOMETTI MATTEO</w:t>
            </w:r>
          </w:p>
        </w:tc>
        <w:tc>
          <w:tcPr>
            <w:tcW w:w="2200" w:type="dxa"/>
            <w:tcMar>
              <w:top w:w="20" w:type="dxa"/>
              <w:left w:w="20" w:type="dxa"/>
              <w:bottom w:w="20" w:type="dxa"/>
              <w:right w:w="20" w:type="dxa"/>
            </w:tcMar>
            <w:vAlign w:val="center"/>
            <w:hideMark/>
          </w:tcPr>
          <w:p w14:paraId="11635648" w14:textId="77777777" w:rsidR="003C3F5A" w:rsidRPr="00C247FB" w:rsidRDefault="003C3F5A" w:rsidP="00997082">
            <w:pPr>
              <w:pStyle w:val="movimento2"/>
              <w:rPr>
                <w:color w:val="002060"/>
              </w:rPr>
            </w:pPr>
            <w:r w:rsidRPr="00C247FB">
              <w:rPr>
                <w:color w:val="002060"/>
              </w:rPr>
              <w:t xml:space="preserve">(REAL FABRIANO) </w:t>
            </w:r>
          </w:p>
        </w:tc>
        <w:tc>
          <w:tcPr>
            <w:tcW w:w="800" w:type="dxa"/>
            <w:tcMar>
              <w:top w:w="20" w:type="dxa"/>
              <w:left w:w="20" w:type="dxa"/>
              <w:bottom w:w="20" w:type="dxa"/>
              <w:right w:w="20" w:type="dxa"/>
            </w:tcMar>
            <w:vAlign w:val="center"/>
            <w:hideMark/>
          </w:tcPr>
          <w:p w14:paraId="2AF1BB09" w14:textId="77777777" w:rsidR="003C3F5A" w:rsidRPr="00C247FB" w:rsidRDefault="003C3F5A" w:rsidP="00997082">
            <w:pPr>
              <w:pStyle w:val="movimento"/>
              <w:rPr>
                <w:color w:val="002060"/>
              </w:rPr>
            </w:pPr>
            <w:r w:rsidRPr="00C247FB">
              <w:rPr>
                <w:color w:val="002060"/>
              </w:rPr>
              <w:t> </w:t>
            </w:r>
          </w:p>
        </w:tc>
        <w:tc>
          <w:tcPr>
            <w:tcW w:w="2200" w:type="dxa"/>
            <w:tcMar>
              <w:top w:w="20" w:type="dxa"/>
              <w:left w:w="20" w:type="dxa"/>
              <w:bottom w:w="20" w:type="dxa"/>
              <w:right w:w="20" w:type="dxa"/>
            </w:tcMar>
            <w:vAlign w:val="center"/>
            <w:hideMark/>
          </w:tcPr>
          <w:p w14:paraId="16A10890" w14:textId="77777777" w:rsidR="003C3F5A" w:rsidRPr="00C247FB" w:rsidRDefault="003C3F5A" w:rsidP="00997082">
            <w:pPr>
              <w:pStyle w:val="movimento"/>
              <w:rPr>
                <w:color w:val="002060"/>
              </w:rPr>
            </w:pPr>
            <w:r w:rsidRPr="00C247FB">
              <w:rPr>
                <w:color w:val="002060"/>
              </w:rPr>
              <w:t>AGOUZAL ANWAR</w:t>
            </w:r>
          </w:p>
        </w:tc>
        <w:tc>
          <w:tcPr>
            <w:tcW w:w="2200" w:type="dxa"/>
            <w:tcMar>
              <w:top w:w="20" w:type="dxa"/>
              <w:left w:w="20" w:type="dxa"/>
              <w:bottom w:w="20" w:type="dxa"/>
              <w:right w:w="20" w:type="dxa"/>
            </w:tcMar>
            <w:vAlign w:val="center"/>
            <w:hideMark/>
          </w:tcPr>
          <w:p w14:paraId="3AD229F2" w14:textId="77777777" w:rsidR="003C3F5A" w:rsidRPr="00C247FB" w:rsidRDefault="003C3F5A" w:rsidP="00997082">
            <w:pPr>
              <w:pStyle w:val="movimento2"/>
              <w:rPr>
                <w:color w:val="002060"/>
              </w:rPr>
            </w:pPr>
            <w:r w:rsidRPr="00C247FB">
              <w:rPr>
                <w:color w:val="002060"/>
              </w:rPr>
              <w:t xml:space="preserve">(SPECIAL ONE SPORTING CLUB) </w:t>
            </w:r>
          </w:p>
        </w:tc>
      </w:tr>
    </w:tbl>
    <w:p w14:paraId="3265F101" w14:textId="77777777" w:rsidR="003C3F5A" w:rsidRPr="00DE2E11" w:rsidRDefault="003C3F5A" w:rsidP="003C3F5A">
      <w:pPr>
        <w:jc w:val="center"/>
        <w:rPr>
          <w:rFonts w:ascii="Arial" w:hAnsi="Arial" w:cs="Arial"/>
          <w:noProof/>
          <w:color w:val="002060"/>
          <w:sz w:val="22"/>
          <w:szCs w:val="22"/>
        </w:rPr>
      </w:pPr>
      <w:r w:rsidRPr="00DE2E11">
        <w:rPr>
          <w:rFonts w:ascii="Arial" w:hAnsi="Arial" w:cs="Arial"/>
          <w:noProof/>
          <w:color w:val="002060"/>
          <w:sz w:val="22"/>
          <w:szCs w:val="22"/>
        </w:rPr>
        <w:lastRenderedPageBreak/>
        <w:t>F.to IL SEGRETARIO                                   F.to IL GIUDICE SPORTIVO</w:t>
      </w:r>
    </w:p>
    <w:p w14:paraId="0BDB8ABC" w14:textId="77777777" w:rsidR="003C3F5A" w:rsidRPr="00DE2E11" w:rsidRDefault="003C3F5A" w:rsidP="003C3F5A">
      <w:pPr>
        <w:pStyle w:val="Corpodeltesto2"/>
        <w:spacing w:after="0" w:line="240" w:lineRule="auto"/>
        <w:jc w:val="both"/>
        <w:rPr>
          <w:rFonts w:ascii="Arial" w:hAnsi="Arial" w:cs="Arial"/>
          <w:b/>
          <w:color w:val="002060"/>
          <w:sz w:val="22"/>
          <w:szCs w:val="22"/>
        </w:rPr>
      </w:pPr>
      <w:r w:rsidRPr="00DE2E11">
        <w:rPr>
          <w:rFonts w:ascii="Arial" w:hAnsi="Arial" w:cs="Arial"/>
          <w:noProof/>
          <w:color w:val="002060"/>
          <w:sz w:val="22"/>
          <w:szCs w:val="22"/>
        </w:rPr>
        <w:t xml:space="preserve">                         Angelo Castellana        </w:t>
      </w:r>
      <w:r w:rsidRPr="00DE2E11">
        <w:rPr>
          <w:rFonts w:ascii="Arial" w:hAnsi="Arial" w:cs="Arial"/>
          <w:noProof/>
          <w:color w:val="002060"/>
          <w:sz w:val="22"/>
          <w:szCs w:val="22"/>
        </w:rPr>
        <w:tab/>
        <w:t xml:space="preserve">                                Agnese Lazzaretti</w:t>
      </w:r>
    </w:p>
    <w:p w14:paraId="0065F9D6" w14:textId="77777777" w:rsidR="003C3F5A" w:rsidRPr="00C247FB" w:rsidRDefault="003C3F5A" w:rsidP="003C3F5A">
      <w:pPr>
        <w:pStyle w:val="breakline"/>
        <w:rPr>
          <w:rFonts w:eastAsiaTheme="minorEastAsia"/>
          <w:color w:val="002060"/>
        </w:rPr>
      </w:pPr>
    </w:p>
    <w:p w14:paraId="632E284F" w14:textId="77777777" w:rsidR="003C3F5A" w:rsidRPr="00C247FB" w:rsidRDefault="003C3F5A" w:rsidP="003C3F5A">
      <w:pPr>
        <w:pStyle w:val="titoloprinc0"/>
        <w:rPr>
          <w:color w:val="002060"/>
        </w:rPr>
      </w:pPr>
      <w:r w:rsidRPr="00C247FB">
        <w:rPr>
          <w:color w:val="002060"/>
        </w:rPr>
        <w:t>CLASSIFICA</w:t>
      </w:r>
    </w:p>
    <w:p w14:paraId="7CCD46EC" w14:textId="77777777" w:rsidR="003C3F5A" w:rsidRPr="00C247FB" w:rsidRDefault="003C3F5A" w:rsidP="003C3F5A">
      <w:pPr>
        <w:pStyle w:val="breakline"/>
        <w:rPr>
          <w:color w:val="002060"/>
        </w:rPr>
      </w:pPr>
    </w:p>
    <w:p w14:paraId="6A26CD5C" w14:textId="77777777" w:rsidR="003C3F5A" w:rsidRPr="00C247FB" w:rsidRDefault="003C3F5A" w:rsidP="003C3F5A">
      <w:pPr>
        <w:pStyle w:val="breakline"/>
        <w:rPr>
          <w:color w:val="002060"/>
        </w:rPr>
      </w:pPr>
    </w:p>
    <w:p w14:paraId="6DA1258D" w14:textId="77777777" w:rsidR="003C3F5A" w:rsidRPr="00C247FB" w:rsidRDefault="003C3F5A" w:rsidP="003C3F5A">
      <w:pPr>
        <w:pStyle w:val="sottotitolocampionato10"/>
        <w:rPr>
          <w:color w:val="002060"/>
        </w:rPr>
      </w:pPr>
      <w:r w:rsidRPr="00C247FB">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C3F5A" w:rsidRPr="00C247FB" w14:paraId="5D5985B2" w14:textId="77777777" w:rsidTr="0099708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2A77F9" w14:textId="77777777" w:rsidR="003C3F5A" w:rsidRPr="00C247FB" w:rsidRDefault="003C3F5A" w:rsidP="00997082">
            <w:pPr>
              <w:pStyle w:val="headertabella0"/>
              <w:rPr>
                <w:color w:val="002060"/>
              </w:rPr>
            </w:pPr>
            <w:r w:rsidRPr="00C247F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497F13" w14:textId="77777777" w:rsidR="003C3F5A" w:rsidRPr="00C247FB" w:rsidRDefault="003C3F5A" w:rsidP="00997082">
            <w:pPr>
              <w:pStyle w:val="headertabella0"/>
              <w:rPr>
                <w:color w:val="002060"/>
              </w:rPr>
            </w:pPr>
            <w:r w:rsidRPr="00C247F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9CB9CB" w14:textId="77777777" w:rsidR="003C3F5A" w:rsidRPr="00C247FB" w:rsidRDefault="003C3F5A" w:rsidP="00997082">
            <w:pPr>
              <w:pStyle w:val="headertabella0"/>
              <w:rPr>
                <w:color w:val="002060"/>
              </w:rPr>
            </w:pPr>
            <w:r w:rsidRPr="00C247F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907BEE" w14:textId="77777777" w:rsidR="003C3F5A" w:rsidRPr="00C247FB" w:rsidRDefault="003C3F5A" w:rsidP="00997082">
            <w:pPr>
              <w:pStyle w:val="headertabella0"/>
              <w:rPr>
                <w:color w:val="002060"/>
              </w:rPr>
            </w:pPr>
            <w:r w:rsidRPr="00C247F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EF5BD5" w14:textId="77777777" w:rsidR="003C3F5A" w:rsidRPr="00C247FB" w:rsidRDefault="003C3F5A" w:rsidP="00997082">
            <w:pPr>
              <w:pStyle w:val="headertabella0"/>
              <w:rPr>
                <w:color w:val="002060"/>
              </w:rPr>
            </w:pPr>
            <w:r w:rsidRPr="00C247F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A2FCAF" w14:textId="77777777" w:rsidR="003C3F5A" w:rsidRPr="00C247FB" w:rsidRDefault="003C3F5A" w:rsidP="00997082">
            <w:pPr>
              <w:pStyle w:val="headertabella0"/>
              <w:rPr>
                <w:color w:val="002060"/>
              </w:rPr>
            </w:pPr>
            <w:r w:rsidRPr="00C247F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C47441" w14:textId="77777777" w:rsidR="003C3F5A" w:rsidRPr="00C247FB" w:rsidRDefault="003C3F5A" w:rsidP="00997082">
            <w:pPr>
              <w:pStyle w:val="headertabella0"/>
              <w:rPr>
                <w:color w:val="002060"/>
              </w:rPr>
            </w:pPr>
            <w:r w:rsidRPr="00C247F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ACC1AD" w14:textId="77777777" w:rsidR="003C3F5A" w:rsidRPr="00C247FB" w:rsidRDefault="003C3F5A" w:rsidP="00997082">
            <w:pPr>
              <w:pStyle w:val="headertabella0"/>
              <w:rPr>
                <w:color w:val="002060"/>
              </w:rPr>
            </w:pPr>
            <w:r w:rsidRPr="00C247F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8EB815" w14:textId="77777777" w:rsidR="003C3F5A" w:rsidRPr="00C247FB" w:rsidRDefault="003C3F5A" w:rsidP="00997082">
            <w:pPr>
              <w:pStyle w:val="headertabella0"/>
              <w:rPr>
                <w:color w:val="002060"/>
              </w:rPr>
            </w:pPr>
            <w:r w:rsidRPr="00C247F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38B3E1" w14:textId="77777777" w:rsidR="003C3F5A" w:rsidRPr="00C247FB" w:rsidRDefault="003C3F5A" w:rsidP="00997082">
            <w:pPr>
              <w:pStyle w:val="headertabella0"/>
              <w:rPr>
                <w:color w:val="002060"/>
              </w:rPr>
            </w:pPr>
            <w:r w:rsidRPr="00C247FB">
              <w:rPr>
                <w:color w:val="002060"/>
              </w:rPr>
              <w:t>PE</w:t>
            </w:r>
          </w:p>
        </w:tc>
      </w:tr>
      <w:tr w:rsidR="003C3F5A" w:rsidRPr="00C247FB" w14:paraId="2F0490CB" w14:textId="77777777" w:rsidTr="0099708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E6AD807" w14:textId="77777777" w:rsidR="003C3F5A" w:rsidRPr="00C247FB" w:rsidRDefault="003C3F5A" w:rsidP="00997082">
            <w:pPr>
              <w:pStyle w:val="rowtabella0"/>
              <w:rPr>
                <w:color w:val="002060"/>
              </w:rPr>
            </w:pPr>
            <w:r w:rsidRPr="00C247FB">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E60A1"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DE365"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96A8B"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9099A"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207C7"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124ED" w14:textId="77777777" w:rsidR="003C3F5A" w:rsidRPr="00C247FB" w:rsidRDefault="003C3F5A" w:rsidP="00997082">
            <w:pPr>
              <w:pStyle w:val="rowtabella0"/>
              <w:jc w:val="center"/>
              <w:rPr>
                <w:color w:val="002060"/>
              </w:rPr>
            </w:pPr>
            <w:r w:rsidRPr="00C247F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26473"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46D24" w14:textId="77777777" w:rsidR="003C3F5A" w:rsidRPr="00C247FB" w:rsidRDefault="003C3F5A" w:rsidP="00997082">
            <w:pPr>
              <w:pStyle w:val="rowtabella0"/>
              <w:jc w:val="center"/>
              <w:rPr>
                <w:color w:val="002060"/>
              </w:rPr>
            </w:pPr>
            <w:r w:rsidRPr="00C247F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BBDFD" w14:textId="77777777" w:rsidR="003C3F5A" w:rsidRPr="00C247FB" w:rsidRDefault="003C3F5A" w:rsidP="00997082">
            <w:pPr>
              <w:pStyle w:val="rowtabella0"/>
              <w:jc w:val="center"/>
              <w:rPr>
                <w:color w:val="002060"/>
              </w:rPr>
            </w:pPr>
            <w:r w:rsidRPr="00C247FB">
              <w:rPr>
                <w:color w:val="002060"/>
              </w:rPr>
              <w:t>0</w:t>
            </w:r>
          </w:p>
        </w:tc>
      </w:tr>
      <w:tr w:rsidR="003C3F5A" w:rsidRPr="00C247FB" w14:paraId="7232D4B4"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337537" w14:textId="77777777" w:rsidR="003C3F5A" w:rsidRPr="00C247FB" w:rsidRDefault="003C3F5A" w:rsidP="00997082">
            <w:pPr>
              <w:pStyle w:val="rowtabella0"/>
              <w:rPr>
                <w:color w:val="002060"/>
                <w:lang w:val="es-ES"/>
              </w:rPr>
            </w:pPr>
            <w:r w:rsidRPr="00C247FB">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4A509"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C0CE2"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6FFF0"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558C0"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AB14B"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0412B" w14:textId="77777777" w:rsidR="003C3F5A" w:rsidRPr="00C247FB" w:rsidRDefault="003C3F5A" w:rsidP="00997082">
            <w:pPr>
              <w:pStyle w:val="rowtabella0"/>
              <w:jc w:val="center"/>
              <w:rPr>
                <w:color w:val="002060"/>
              </w:rPr>
            </w:pPr>
            <w:r w:rsidRPr="00C247F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0EDEF"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49F1A" w14:textId="77777777" w:rsidR="003C3F5A" w:rsidRPr="00C247FB" w:rsidRDefault="003C3F5A" w:rsidP="00997082">
            <w:pPr>
              <w:pStyle w:val="rowtabella0"/>
              <w:jc w:val="center"/>
              <w:rPr>
                <w:color w:val="002060"/>
              </w:rPr>
            </w:pPr>
            <w:r w:rsidRPr="00C247F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8618A" w14:textId="77777777" w:rsidR="003C3F5A" w:rsidRPr="00C247FB" w:rsidRDefault="003C3F5A" w:rsidP="00997082">
            <w:pPr>
              <w:pStyle w:val="rowtabella0"/>
              <w:jc w:val="center"/>
              <w:rPr>
                <w:color w:val="002060"/>
              </w:rPr>
            </w:pPr>
            <w:r w:rsidRPr="00C247FB">
              <w:rPr>
                <w:color w:val="002060"/>
              </w:rPr>
              <w:t>0</w:t>
            </w:r>
          </w:p>
        </w:tc>
      </w:tr>
      <w:tr w:rsidR="003C3F5A" w:rsidRPr="00C247FB" w14:paraId="6D182B1E"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16FAF9" w14:textId="77777777" w:rsidR="003C3F5A" w:rsidRPr="00C247FB" w:rsidRDefault="003C3F5A" w:rsidP="00997082">
            <w:pPr>
              <w:pStyle w:val="rowtabella0"/>
              <w:rPr>
                <w:color w:val="002060"/>
                <w:lang w:val="es-ES"/>
              </w:rPr>
            </w:pPr>
            <w:r w:rsidRPr="00C247FB">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6E66B" w14:textId="77777777" w:rsidR="003C3F5A" w:rsidRPr="00C247FB" w:rsidRDefault="003C3F5A" w:rsidP="00997082">
            <w:pPr>
              <w:pStyle w:val="rowtabella0"/>
              <w:jc w:val="center"/>
              <w:rPr>
                <w:color w:val="002060"/>
              </w:rPr>
            </w:pPr>
            <w:r w:rsidRPr="00C247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2670B"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7F879"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40DF3"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814DE"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57093" w14:textId="77777777" w:rsidR="003C3F5A" w:rsidRPr="00C247FB" w:rsidRDefault="003C3F5A" w:rsidP="00997082">
            <w:pPr>
              <w:pStyle w:val="rowtabella0"/>
              <w:jc w:val="center"/>
              <w:rPr>
                <w:color w:val="002060"/>
              </w:rPr>
            </w:pPr>
            <w:r w:rsidRPr="00C247F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C8EC5" w14:textId="77777777" w:rsidR="003C3F5A" w:rsidRPr="00C247FB" w:rsidRDefault="003C3F5A" w:rsidP="00997082">
            <w:pPr>
              <w:pStyle w:val="rowtabella0"/>
              <w:jc w:val="center"/>
              <w:rPr>
                <w:color w:val="002060"/>
              </w:rPr>
            </w:pPr>
            <w:r w:rsidRPr="00C247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DED77" w14:textId="77777777" w:rsidR="003C3F5A" w:rsidRPr="00C247FB" w:rsidRDefault="003C3F5A" w:rsidP="00997082">
            <w:pPr>
              <w:pStyle w:val="rowtabella0"/>
              <w:jc w:val="center"/>
              <w:rPr>
                <w:color w:val="002060"/>
              </w:rPr>
            </w:pPr>
            <w:r w:rsidRPr="00C247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BB629" w14:textId="77777777" w:rsidR="003C3F5A" w:rsidRPr="00C247FB" w:rsidRDefault="003C3F5A" w:rsidP="00997082">
            <w:pPr>
              <w:pStyle w:val="rowtabella0"/>
              <w:jc w:val="center"/>
              <w:rPr>
                <w:color w:val="002060"/>
              </w:rPr>
            </w:pPr>
            <w:r w:rsidRPr="00C247FB">
              <w:rPr>
                <w:color w:val="002060"/>
              </w:rPr>
              <w:t>0</w:t>
            </w:r>
          </w:p>
        </w:tc>
      </w:tr>
      <w:tr w:rsidR="003C3F5A" w:rsidRPr="00C247FB" w14:paraId="5CE9C463"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3B1123" w14:textId="77777777" w:rsidR="003C3F5A" w:rsidRPr="00C247FB" w:rsidRDefault="003C3F5A" w:rsidP="00997082">
            <w:pPr>
              <w:pStyle w:val="rowtabella0"/>
              <w:rPr>
                <w:color w:val="002060"/>
              </w:rPr>
            </w:pPr>
            <w:r w:rsidRPr="00C247FB">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D53A5"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E91F2"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1C2CF"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B6D7F"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46301"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6C3E1" w14:textId="77777777" w:rsidR="003C3F5A" w:rsidRPr="00C247FB" w:rsidRDefault="003C3F5A" w:rsidP="00997082">
            <w:pPr>
              <w:pStyle w:val="rowtabella0"/>
              <w:jc w:val="center"/>
              <w:rPr>
                <w:color w:val="002060"/>
              </w:rPr>
            </w:pPr>
            <w:r w:rsidRPr="00C247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55026" w14:textId="77777777" w:rsidR="003C3F5A" w:rsidRPr="00C247FB" w:rsidRDefault="003C3F5A" w:rsidP="00997082">
            <w:pPr>
              <w:pStyle w:val="rowtabella0"/>
              <w:jc w:val="center"/>
              <w:rPr>
                <w:color w:val="002060"/>
              </w:rPr>
            </w:pPr>
            <w:r w:rsidRPr="00C247F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0B199" w14:textId="77777777" w:rsidR="003C3F5A" w:rsidRPr="00C247FB" w:rsidRDefault="003C3F5A" w:rsidP="00997082">
            <w:pPr>
              <w:pStyle w:val="rowtabella0"/>
              <w:jc w:val="center"/>
              <w:rPr>
                <w:color w:val="002060"/>
              </w:rPr>
            </w:pPr>
            <w:r w:rsidRPr="00C247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A14B9" w14:textId="77777777" w:rsidR="003C3F5A" w:rsidRPr="00C247FB" w:rsidRDefault="003C3F5A" w:rsidP="00997082">
            <w:pPr>
              <w:pStyle w:val="rowtabella0"/>
              <w:jc w:val="center"/>
              <w:rPr>
                <w:color w:val="002060"/>
              </w:rPr>
            </w:pPr>
            <w:r w:rsidRPr="00C247FB">
              <w:rPr>
                <w:color w:val="002060"/>
              </w:rPr>
              <w:t>0</w:t>
            </w:r>
          </w:p>
        </w:tc>
      </w:tr>
      <w:tr w:rsidR="003C3F5A" w:rsidRPr="00C247FB" w14:paraId="1BCB3466" w14:textId="77777777" w:rsidTr="0099708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1FF93D" w14:textId="77777777" w:rsidR="003C3F5A" w:rsidRPr="00C247FB" w:rsidRDefault="003C3F5A" w:rsidP="00997082">
            <w:pPr>
              <w:pStyle w:val="rowtabella0"/>
              <w:rPr>
                <w:color w:val="002060"/>
              </w:rPr>
            </w:pPr>
            <w:r w:rsidRPr="00C247FB">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94285"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9CC58"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1389E"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5C78F"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5A1B3"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92751"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63FB8" w14:textId="77777777" w:rsidR="003C3F5A" w:rsidRPr="00C247FB" w:rsidRDefault="003C3F5A" w:rsidP="00997082">
            <w:pPr>
              <w:pStyle w:val="rowtabella0"/>
              <w:jc w:val="center"/>
              <w:rPr>
                <w:color w:val="002060"/>
              </w:rPr>
            </w:pPr>
            <w:r w:rsidRPr="00C247F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741E5" w14:textId="77777777" w:rsidR="003C3F5A" w:rsidRPr="00C247FB" w:rsidRDefault="003C3F5A" w:rsidP="00997082">
            <w:pPr>
              <w:pStyle w:val="rowtabella0"/>
              <w:jc w:val="center"/>
              <w:rPr>
                <w:color w:val="002060"/>
              </w:rPr>
            </w:pPr>
            <w:r w:rsidRPr="00C247F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7D60B" w14:textId="77777777" w:rsidR="003C3F5A" w:rsidRPr="00C247FB" w:rsidRDefault="003C3F5A" w:rsidP="00997082">
            <w:pPr>
              <w:pStyle w:val="rowtabella0"/>
              <w:jc w:val="center"/>
              <w:rPr>
                <w:color w:val="002060"/>
              </w:rPr>
            </w:pPr>
            <w:r w:rsidRPr="00C247FB">
              <w:rPr>
                <w:color w:val="002060"/>
              </w:rPr>
              <w:t>0</w:t>
            </w:r>
          </w:p>
        </w:tc>
      </w:tr>
      <w:tr w:rsidR="003C3F5A" w:rsidRPr="00C247FB" w14:paraId="7352BF60" w14:textId="77777777" w:rsidTr="0099708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DA5DCB5" w14:textId="77777777" w:rsidR="003C3F5A" w:rsidRPr="00C247FB" w:rsidRDefault="003C3F5A" w:rsidP="00997082">
            <w:pPr>
              <w:pStyle w:val="rowtabella0"/>
              <w:rPr>
                <w:color w:val="002060"/>
              </w:rPr>
            </w:pPr>
            <w:r w:rsidRPr="00C247FB">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0F9AD"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7273C"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8E3EB"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C6DEA" w14:textId="77777777" w:rsidR="003C3F5A" w:rsidRPr="00C247FB" w:rsidRDefault="003C3F5A" w:rsidP="00997082">
            <w:pPr>
              <w:pStyle w:val="rowtabella0"/>
              <w:jc w:val="center"/>
              <w:rPr>
                <w:color w:val="002060"/>
              </w:rPr>
            </w:pPr>
            <w:r w:rsidRPr="00C247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15EAF"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A2DA7" w14:textId="77777777" w:rsidR="003C3F5A" w:rsidRPr="00C247FB" w:rsidRDefault="003C3F5A" w:rsidP="00997082">
            <w:pPr>
              <w:pStyle w:val="rowtabella0"/>
              <w:jc w:val="center"/>
              <w:rPr>
                <w:color w:val="002060"/>
              </w:rPr>
            </w:pPr>
            <w:r w:rsidRPr="00C247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61D7C" w14:textId="77777777" w:rsidR="003C3F5A" w:rsidRPr="00C247FB" w:rsidRDefault="003C3F5A" w:rsidP="00997082">
            <w:pPr>
              <w:pStyle w:val="rowtabella0"/>
              <w:jc w:val="center"/>
              <w:rPr>
                <w:color w:val="002060"/>
              </w:rPr>
            </w:pPr>
            <w:r w:rsidRPr="00C247F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5F243" w14:textId="77777777" w:rsidR="003C3F5A" w:rsidRPr="00C247FB" w:rsidRDefault="003C3F5A" w:rsidP="00997082">
            <w:pPr>
              <w:pStyle w:val="rowtabella0"/>
              <w:jc w:val="center"/>
              <w:rPr>
                <w:color w:val="002060"/>
              </w:rPr>
            </w:pPr>
            <w:r w:rsidRPr="00C247F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BFAD7" w14:textId="77777777" w:rsidR="003C3F5A" w:rsidRPr="00C247FB" w:rsidRDefault="003C3F5A" w:rsidP="00997082">
            <w:pPr>
              <w:pStyle w:val="rowtabella0"/>
              <w:jc w:val="center"/>
              <w:rPr>
                <w:color w:val="002060"/>
              </w:rPr>
            </w:pPr>
            <w:r w:rsidRPr="00C247FB">
              <w:rPr>
                <w:color w:val="002060"/>
              </w:rPr>
              <w:t>0</w:t>
            </w:r>
          </w:p>
        </w:tc>
      </w:tr>
    </w:tbl>
    <w:p w14:paraId="4884CBB2" w14:textId="77777777" w:rsidR="003C3F5A" w:rsidRPr="00C247FB" w:rsidRDefault="003C3F5A" w:rsidP="003C3F5A">
      <w:pPr>
        <w:pStyle w:val="breakline"/>
        <w:rPr>
          <w:rFonts w:eastAsiaTheme="minorEastAsia"/>
          <w:color w:val="002060"/>
        </w:rPr>
      </w:pPr>
    </w:p>
    <w:p w14:paraId="29875564" w14:textId="77777777" w:rsidR="003C3F5A" w:rsidRPr="00C247FB" w:rsidRDefault="003C3F5A" w:rsidP="003C3F5A">
      <w:pPr>
        <w:pStyle w:val="breakline"/>
        <w:rPr>
          <w:color w:val="002060"/>
        </w:rPr>
      </w:pPr>
    </w:p>
    <w:p w14:paraId="47E39C1E" w14:textId="77777777" w:rsidR="003C3F5A" w:rsidRPr="00C247FB" w:rsidRDefault="003C3F5A" w:rsidP="003C3F5A">
      <w:pPr>
        <w:pStyle w:val="titoloprinc0"/>
        <w:rPr>
          <w:color w:val="002060"/>
        </w:rPr>
      </w:pPr>
      <w:r>
        <w:rPr>
          <w:color w:val="002060"/>
        </w:rPr>
        <w:t>PROGRAMMA GARE</w:t>
      </w:r>
    </w:p>
    <w:p w14:paraId="2F0E043B" w14:textId="77777777" w:rsidR="00E56AE0" w:rsidRPr="007E5C64" w:rsidRDefault="00E56AE0" w:rsidP="00E56AE0">
      <w:pPr>
        <w:pStyle w:val="sottotitolocampionato10"/>
        <w:rPr>
          <w:color w:val="002060"/>
        </w:rPr>
      </w:pPr>
      <w:r w:rsidRPr="007E5C64">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3"/>
        <w:gridCol w:w="385"/>
        <w:gridCol w:w="898"/>
        <w:gridCol w:w="1177"/>
        <w:gridCol w:w="1565"/>
        <w:gridCol w:w="1550"/>
      </w:tblGrid>
      <w:tr w:rsidR="00E56AE0" w:rsidRPr="007E5C64" w14:paraId="3D7D79DA" w14:textId="77777777" w:rsidTr="0099708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C50C06" w14:textId="77777777" w:rsidR="00E56AE0" w:rsidRPr="007E5C64" w:rsidRDefault="00E56AE0" w:rsidP="00997082">
            <w:pPr>
              <w:pStyle w:val="headertabella0"/>
              <w:rPr>
                <w:color w:val="002060"/>
              </w:rPr>
            </w:pPr>
            <w:r w:rsidRPr="007E5C6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6B22AF" w14:textId="77777777" w:rsidR="00E56AE0" w:rsidRPr="007E5C64" w:rsidRDefault="00E56AE0" w:rsidP="00997082">
            <w:pPr>
              <w:pStyle w:val="headertabella0"/>
              <w:rPr>
                <w:color w:val="002060"/>
              </w:rPr>
            </w:pPr>
            <w:r w:rsidRPr="007E5C6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1E91FA" w14:textId="77777777" w:rsidR="00E56AE0" w:rsidRPr="007E5C64" w:rsidRDefault="00E56AE0" w:rsidP="00997082">
            <w:pPr>
              <w:pStyle w:val="headertabella0"/>
              <w:rPr>
                <w:color w:val="002060"/>
              </w:rPr>
            </w:pPr>
            <w:r w:rsidRPr="007E5C6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D30E25" w14:textId="77777777" w:rsidR="00E56AE0" w:rsidRPr="007E5C64" w:rsidRDefault="00E56AE0" w:rsidP="00997082">
            <w:pPr>
              <w:pStyle w:val="headertabella0"/>
              <w:rPr>
                <w:color w:val="002060"/>
              </w:rPr>
            </w:pPr>
            <w:r w:rsidRPr="007E5C6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D2719E" w14:textId="77777777" w:rsidR="00E56AE0" w:rsidRPr="007E5C64" w:rsidRDefault="00E56AE0" w:rsidP="00997082">
            <w:pPr>
              <w:pStyle w:val="headertabella0"/>
              <w:rPr>
                <w:color w:val="002060"/>
              </w:rPr>
            </w:pPr>
            <w:r w:rsidRPr="007E5C6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5D7B83" w14:textId="77777777" w:rsidR="00E56AE0" w:rsidRPr="007E5C64" w:rsidRDefault="00E56AE0" w:rsidP="00997082">
            <w:pPr>
              <w:pStyle w:val="headertabella0"/>
              <w:rPr>
                <w:color w:val="002060"/>
              </w:rPr>
            </w:pPr>
            <w:proofErr w:type="spellStart"/>
            <w:r w:rsidRPr="007E5C64">
              <w:rPr>
                <w:color w:val="002060"/>
              </w:rPr>
              <w:t>Localita'</w:t>
            </w:r>
            <w:proofErr w:type="spellEnd"/>
            <w:r w:rsidRPr="007E5C6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582482" w14:textId="77777777" w:rsidR="00E56AE0" w:rsidRPr="007E5C64" w:rsidRDefault="00E56AE0" w:rsidP="00997082">
            <w:pPr>
              <w:pStyle w:val="headertabella0"/>
              <w:rPr>
                <w:color w:val="002060"/>
              </w:rPr>
            </w:pPr>
            <w:r w:rsidRPr="007E5C64">
              <w:rPr>
                <w:color w:val="002060"/>
              </w:rPr>
              <w:t>Indirizzo Impianto</w:t>
            </w:r>
          </w:p>
        </w:tc>
      </w:tr>
      <w:tr w:rsidR="00E56AE0" w:rsidRPr="007E5C64" w14:paraId="51C522B3" w14:textId="77777777" w:rsidTr="0099708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1B865E2" w14:textId="77777777" w:rsidR="00E56AE0" w:rsidRPr="007E5C64" w:rsidRDefault="00E56AE0" w:rsidP="00997082">
            <w:pPr>
              <w:pStyle w:val="rowtabella0"/>
              <w:rPr>
                <w:color w:val="002060"/>
              </w:rPr>
            </w:pPr>
            <w:r w:rsidRPr="007E5C64">
              <w:rPr>
                <w:color w:val="002060"/>
              </w:rPr>
              <w:t>SPECIAL ONE SPORTING CLUB</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293FBA" w14:textId="77777777" w:rsidR="00E56AE0" w:rsidRPr="007E5C64" w:rsidRDefault="00E56AE0" w:rsidP="00997082">
            <w:pPr>
              <w:pStyle w:val="rowtabella0"/>
              <w:rPr>
                <w:color w:val="002060"/>
              </w:rPr>
            </w:pPr>
            <w:r w:rsidRPr="007E5C64">
              <w:rPr>
                <w:color w:val="002060"/>
              </w:rPr>
              <w:t>ITALSERVICE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7EBE5A" w14:textId="77777777" w:rsidR="00E56AE0" w:rsidRPr="007E5C64" w:rsidRDefault="00E56AE0" w:rsidP="00997082">
            <w:pPr>
              <w:pStyle w:val="rowtabella0"/>
              <w:jc w:val="center"/>
              <w:rPr>
                <w:color w:val="002060"/>
              </w:rPr>
            </w:pPr>
            <w:r w:rsidRPr="007E5C6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595F3B" w14:textId="77777777" w:rsidR="00E56AE0" w:rsidRPr="007E5C64" w:rsidRDefault="00E56AE0" w:rsidP="00997082">
            <w:pPr>
              <w:pStyle w:val="rowtabella0"/>
              <w:rPr>
                <w:color w:val="002060"/>
              </w:rPr>
            </w:pPr>
            <w:r w:rsidRPr="007E5C64">
              <w:rPr>
                <w:color w:val="002060"/>
              </w:rPr>
              <w:t>07/10/2023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A740C8" w14:textId="77777777" w:rsidR="00E56AE0" w:rsidRPr="007E5C64" w:rsidRDefault="00E56AE0" w:rsidP="00997082">
            <w:pPr>
              <w:pStyle w:val="rowtabella0"/>
              <w:rPr>
                <w:color w:val="002060"/>
              </w:rPr>
            </w:pPr>
            <w:r w:rsidRPr="007E5C64">
              <w:rPr>
                <w:color w:val="002060"/>
              </w:rPr>
              <w:t>5425 CAMPO SCOPERTO TAVERNELLE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6D3D81" w14:textId="77777777" w:rsidR="00E56AE0" w:rsidRPr="007E5C64" w:rsidRDefault="00E56AE0" w:rsidP="00997082">
            <w:pPr>
              <w:pStyle w:val="rowtabella0"/>
              <w:rPr>
                <w:color w:val="002060"/>
              </w:rPr>
            </w:pPr>
            <w:r w:rsidRPr="007E5C64">
              <w:rPr>
                <w:color w:val="002060"/>
              </w:rPr>
              <w:t>COLLI AL MEUAURO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DD59A7" w14:textId="77777777" w:rsidR="00E56AE0" w:rsidRPr="007E5C64" w:rsidRDefault="00E56AE0" w:rsidP="00997082">
            <w:pPr>
              <w:pStyle w:val="rowtabella0"/>
              <w:rPr>
                <w:color w:val="002060"/>
              </w:rPr>
            </w:pPr>
            <w:r w:rsidRPr="007E5C64">
              <w:rPr>
                <w:color w:val="002060"/>
              </w:rPr>
              <w:t>VIA DEI LECCI-TAVERNELLE</w:t>
            </w:r>
          </w:p>
        </w:tc>
      </w:tr>
      <w:tr w:rsidR="00E56AE0" w:rsidRPr="007E5C64" w14:paraId="3F40F380" w14:textId="77777777" w:rsidTr="0099708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2D10E5D" w14:textId="77777777" w:rsidR="00E56AE0" w:rsidRPr="007E5C64" w:rsidRDefault="00E56AE0" w:rsidP="00997082">
            <w:pPr>
              <w:pStyle w:val="rowtabella0"/>
              <w:rPr>
                <w:color w:val="002060"/>
              </w:rPr>
            </w:pPr>
            <w:r w:rsidRPr="007E5C64">
              <w:rPr>
                <w:color w:val="002060"/>
              </w:rPr>
              <w:t>BAYER CAPPUCCINI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920B762" w14:textId="77777777" w:rsidR="00E56AE0" w:rsidRPr="007E5C64" w:rsidRDefault="00E56AE0" w:rsidP="00997082">
            <w:pPr>
              <w:pStyle w:val="rowtabella0"/>
              <w:rPr>
                <w:color w:val="002060"/>
              </w:rPr>
            </w:pPr>
            <w:r w:rsidRPr="007E5C64">
              <w:rPr>
                <w:color w:val="002060"/>
              </w:rPr>
              <w:t xml:space="preserve">AUDAX 1970 </w:t>
            </w:r>
            <w:proofErr w:type="gramStart"/>
            <w:r w:rsidRPr="007E5C64">
              <w:rPr>
                <w:color w:val="002060"/>
              </w:rPr>
              <w:t>S.ANGELO</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728343E" w14:textId="77777777" w:rsidR="00E56AE0" w:rsidRPr="007E5C64" w:rsidRDefault="00E56AE0" w:rsidP="00997082">
            <w:pPr>
              <w:pStyle w:val="rowtabella0"/>
              <w:jc w:val="center"/>
              <w:rPr>
                <w:color w:val="002060"/>
              </w:rPr>
            </w:pPr>
            <w:r w:rsidRPr="007E5C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692249" w14:textId="77777777" w:rsidR="00E56AE0" w:rsidRPr="007E5C64" w:rsidRDefault="00E56AE0" w:rsidP="00997082">
            <w:pPr>
              <w:pStyle w:val="rowtabella0"/>
              <w:rPr>
                <w:color w:val="002060"/>
              </w:rPr>
            </w:pPr>
            <w:r w:rsidRPr="007E5C64">
              <w:rPr>
                <w:color w:val="002060"/>
              </w:rPr>
              <w:t>08/10/2023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8553CC9" w14:textId="77777777" w:rsidR="00E56AE0" w:rsidRPr="007E5C64" w:rsidRDefault="00E56AE0" w:rsidP="00997082">
            <w:pPr>
              <w:pStyle w:val="rowtabella0"/>
              <w:rPr>
                <w:color w:val="002060"/>
              </w:rPr>
            </w:pPr>
            <w:r w:rsidRPr="007E5C64">
              <w:rPr>
                <w:color w:val="002060"/>
              </w:rPr>
              <w:t>5300 IMPIANTO C5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09C4F0" w14:textId="77777777" w:rsidR="00E56AE0" w:rsidRPr="007E5C64" w:rsidRDefault="00E56AE0" w:rsidP="00997082">
            <w:pPr>
              <w:pStyle w:val="rowtabella0"/>
              <w:rPr>
                <w:color w:val="002060"/>
              </w:rPr>
            </w:pPr>
            <w:r w:rsidRPr="007E5C64">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D4DD77" w14:textId="77777777" w:rsidR="00E56AE0" w:rsidRPr="007E5C64" w:rsidRDefault="00E56AE0" w:rsidP="00997082">
            <w:pPr>
              <w:pStyle w:val="rowtabella0"/>
              <w:rPr>
                <w:color w:val="002060"/>
              </w:rPr>
            </w:pPr>
            <w:r w:rsidRPr="007E5C64">
              <w:rPr>
                <w:color w:val="002060"/>
              </w:rPr>
              <w:t>LOC. SAN LIBERATO</w:t>
            </w:r>
          </w:p>
        </w:tc>
      </w:tr>
      <w:tr w:rsidR="00E56AE0" w:rsidRPr="007E5C64" w14:paraId="25553614" w14:textId="77777777" w:rsidTr="0099708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9CA441A" w14:textId="77777777" w:rsidR="00E56AE0" w:rsidRPr="007E5C64" w:rsidRDefault="00E56AE0" w:rsidP="00997082">
            <w:pPr>
              <w:pStyle w:val="rowtabella0"/>
              <w:rPr>
                <w:color w:val="002060"/>
              </w:rPr>
            </w:pPr>
            <w:r w:rsidRPr="007E5C64">
              <w:rPr>
                <w:color w:val="002060"/>
              </w:rPr>
              <w:t>CSI STELLA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A361AE" w14:textId="77777777" w:rsidR="00E56AE0" w:rsidRPr="007E5C64" w:rsidRDefault="00E56AE0" w:rsidP="00997082">
            <w:pPr>
              <w:pStyle w:val="rowtabella0"/>
              <w:rPr>
                <w:color w:val="002060"/>
              </w:rPr>
            </w:pPr>
            <w:r w:rsidRPr="007E5C64">
              <w:rPr>
                <w:color w:val="002060"/>
              </w:rPr>
              <w:t>REAL FABRIANO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E70795" w14:textId="77777777" w:rsidR="00E56AE0" w:rsidRPr="007E5C64" w:rsidRDefault="00E56AE0" w:rsidP="00997082">
            <w:pPr>
              <w:pStyle w:val="rowtabella0"/>
              <w:jc w:val="center"/>
              <w:rPr>
                <w:color w:val="002060"/>
              </w:rPr>
            </w:pPr>
            <w:r w:rsidRPr="007E5C6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1AC1E3" w14:textId="77777777" w:rsidR="00E56AE0" w:rsidRPr="007E5C64" w:rsidRDefault="00E56AE0" w:rsidP="00997082">
            <w:pPr>
              <w:pStyle w:val="rowtabella0"/>
              <w:rPr>
                <w:color w:val="002060"/>
              </w:rPr>
            </w:pPr>
            <w:r w:rsidRPr="007E5C64">
              <w:rPr>
                <w:color w:val="002060"/>
              </w:rPr>
              <w:t>08/10/2023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8CE461" w14:textId="77777777" w:rsidR="00E56AE0" w:rsidRPr="007E5C64" w:rsidRDefault="00E56AE0" w:rsidP="00997082">
            <w:pPr>
              <w:pStyle w:val="rowtabella0"/>
              <w:rPr>
                <w:color w:val="002060"/>
              </w:rPr>
            </w:pPr>
            <w:r w:rsidRPr="007E5C64">
              <w:rPr>
                <w:color w:val="002060"/>
              </w:rPr>
              <w:t>5699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221896" w14:textId="77777777" w:rsidR="00E56AE0" w:rsidRPr="007E5C64" w:rsidRDefault="00E56AE0" w:rsidP="00997082">
            <w:pPr>
              <w:pStyle w:val="rowtabella0"/>
              <w:rPr>
                <w:color w:val="002060"/>
              </w:rPr>
            </w:pPr>
            <w:r w:rsidRPr="007E5C64">
              <w:rPr>
                <w:color w:val="002060"/>
              </w:rPr>
              <w:t>MONSAMPOLO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15E093" w14:textId="77777777" w:rsidR="00E56AE0" w:rsidRPr="007E5C64" w:rsidRDefault="00E56AE0" w:rsidP="00997082">
            <w:pPr>
              <w:pStyle w:val="rowtabella0"/>
              <w:rPr>
                <w:color w:val="002060"/>
              </w:rPr>
            </w:pPr>
            <w:r w:rsidRPr="007E5C64">
              <w:rPr>
                <w:color w:val="002060"/>
              </w:rPr>
              <w:t>VIA CORRADI</w:t>
            </w:r>
          </w:p>
        </w:tc>
      </w:tr>
    </w:tbl>
    <w:p w14:paraId="01E90CFC" w14:textId="77777777" w:rsidR="003C3F5A" w:rsidRPr="00C247FB" w:rsidRDefault="003C3F5A" w:rsidP="003C3F5A">
      <w:pPr>
        <w:spacing w:after="120"/>
        <w:rPr>
          <w:color w:val="002060"/>
        </w:rPr>
      </w:pPr>
    </w:p>
    <w:p w14:paraId="64A3CA1B" w14:textId="77777777" w:rsidR="003C3F5A" w:rsidRPr="00C247FB" w:rsidRDefault="003C3F5A" w:rsidP="003C3F5A">
      <w:pPr>
        <w:pStyle w:val="breakline"/>
        <w:rPr>
          <w:color w:val="002060"/>
        </w:rPr>
      </w:pPr>
    </w:p>
    <w:p w14:paraId="7A8D4E3E" w14:textId="77777777" w:rsidR="003C3F5A" w:rsidRPr="00C247FB" w:rsidRDefault="003C3F5A" w:rsidP="003C3F5A">
      <w:pPr>
        <w:pStyle w:val="titolocampionato0"/>
        <w:shd w:val="clear" w:color="auto" w:fill="CCCCCC"/>
        <w:spacing w:before="80" w:after="40"/>
        <w:rPr>
          <w:color w:val="002060"/>
        </w:rPr>
      </w:pPr>
      <w:r w:rsidRPr="00C247FB">
        <w:rPr>
          <w:color w:val="002060"/>
        </w:rPr>
        <w:t>COPPA MARCHE UNDER 19 CALCIO 5</w:t>
      </w:r>
    </w:p>
    <w:p w14:paraId="19FF889A" w14:textId="77777777" w:rsidR="003C3F5A" w:rsidRPr="00C247FB" w:rsidRDefault="003C3F5A" w:rsidP="003C3F5A">
      <w:pPr>
        <w:pStyle w:val="titoloprinc0"/>
        <w:rPr>
          <w:color w:val="002060"/>
        </w:rPr>
      </w:pPr>
      <w:r>
        <w:rPr>
          <w:color w:val="002060"/>
        </w:rPr>
        <w:t>PROGRAMMA GARE</w:t>
      </w:r>
    </w:p>
    <w:p w14:paraId="7B283AF5" w14:textId="77777777" w:rsidR="003C3F5A" w:rsidRDefault="003C3F5A" w:rsidP="003C3F5A">
      <w:pPr>
        <w:pStyle w:val="breakline"/>
        <w:rPr>
          <w:rFonts w:eastAsiaTheme="minorEastAsia"/>
          <w:color w:val="002060"/>
        </w:rPr>
      </w:pPr>
    </w:p>
    <w:p w14:paraId="282CF11A" w14:textId="77777777" w:rsidR="00E56AE0" w:rsidRPr="007E5C64" w:rsidRDefault="00E56AE0" w:rsidP="00E56AE0">
      <w:pPr>
        <w:pStyle w:val="sottotitolocampionato10"/>
        <w:rPr>
          <w:color w:val="002060"/>
        </w:rPr>
      </w:pPr>
      <w:r w:rsidRPr="007E5C64">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E56AE0" w:rsidRPr="007E5C64" w14:paraId="7E1CAE42" w14:textId="77777777" w:rsidTr="0099708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2A3F9F" w14:textId="77777777" w:rsidR="00E56AE0" w:rsidRPr="007E5C64" w:rsidRDefault="00E56AE0" w:rsidP="00997082">
            <w:pPr>
              <w:pStyle w:val="headertabella0"/>
              <w:rPr>
                <w:color w:val="002060"/>
              </w:rPr>
            </w:pPr>
            <w:r w:rsidRPr="007E5C6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D7940B" w14:textId="77777777" w:rsidR="00E56AE0" w:rsidRPr="007E5C64" w:rsidRDefault="00E56AE0" w:rsidP="00997082">
            <w:pPr>
              <w:pStyle w:val="headertabella0"/>
              <w:rPr>
                <w:color w:val="002060"/>
              </w:rPr>
            </w:pPr>
            <w:r w:rsidRPr="007E5C6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576FAB" w14:textId="77777777" w:rsidR="00E56AE0" w:rsidRPr="007E5C64" w:rsidRDefault="00E56AE0" w:rsidP="00997082">
            <w:pPr>
              <w:pStyle w:val="headertabella0"/>
              <w:rPr>
                <w:color w:val="002060"/>
              </w:rPr>
            </w:pPr>
            <w:r w:rsidRPr="007E5C6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63CEC2" w14:textId="77777777" w:rsidR="00E56AE0" w:rsidRPr="007E5C64" w:rsidRDefault="00E56AE0" w:rsidP="00997082">
            <w:pPr>
              <w:pStyle w:val="headertabella0"/>
              <w:rPr>
                <w:color w:val="002060"/>
              </w:rPr>
            </w:pPr>
            <w:r w:rsidRPr="007E5C6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FFC7EF" w14:textId="77777777" w:rsidR="00E56AE0" w:rsidRPr="007E5C64" w:rsidRDefault="00E56AE0" w:rsidP="00997082">
            <w:pPr>
              <w:pStyle w:val="headertabella0"/>
              <w:rPr>
                <w:color w:val="002060"/>
              </w:rPr>
            </w:pPr>
            <w:r w:rsidRPr="007E5C6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A60567" w14:textId="77777777" w:rsidR="00E56AE0" w:rsidRPr="007E5C64" w:rsidRDefault="00E56AE0" w:rsidP="00997082">
            <w:pPr>
              <w:pStyle w:val="headertabella0"/>
              <w:rPr>
                <w:color w:val="002060"/>
              </w:rPr>
            </w:pPr>
            <w:proofErr w:type="spellStart"/>
            <w:r w:rsidRPr="007E5C64">
              <w:rPr>
                <w:color w:val="002060"/>
              </w:rPr>
              <w:t>Localita'</w:t>
            </w:r>
            <w:proofErr w:type="spellEnd"/>
            <w:r w:rsidRPr="007E5C6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29F158" w14:textId="77777777" w:rsidR="00E56AE0" w:rsidRPr="007E5C64" w:rsidRDefault="00E56AE0" w:rsidP="00997082">
            <w:pPr>
              <w:pStyle w:val="headertabella0"/>
              <w:rPr>
                <w:color w:val="002060"/>
              </w:rPr>
            </w:pPr>
            <w:r w:rsidRPr="007E5C64">
              <w:rPr>
                <w:color w:val="002060"/>
              </w:rPr>
              <w:t>Indirizzo Impianto</w:t>
            </w:r>
          </w:p>
        </w:tc>
      </w:tr>
      <w:tr w:rsidR="00E56AE0" w:rsidRPr="007E5C64" w14:paraId="20E4FB7C" w14:textId="77777777" w:rsidTr="00997082">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D560C65" w14:textId="77777777" w:rsidR="00E56AE0" w:rsidRPr="007E5C64" w:rsidRDefault="00E56AE0" w:rsidP="00997082">
            <w:pPr>
              <w:pStyle w:val="rowtabella0"/>
              <w:rPr>
                <w:color w:val="002060"/>
              </w:rPr>
            </w:pPr>
            <w:r w:rsidRPr="007E5C64">
              <w:rPr>
                <w:color w:val="002060"/>
              </w:rPr>
              <w:t>OSIMO FIVE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264041" w14:textId="77777777" w:rsidR="00E56AE0" w:rsidRPr="007E5C64" w:rsidRDefault="00E56AE0" w:rsidP="00997082">
            <w:pPr>
              <w:pStyle w:val="rowtabella0"/>
              <w:rPr>
                <w:color w:val="002060"/>
              </w:rPr>
            </w:pPr>
            <w:r w:rsidRPr="007E5C64">
              <w:rPr>
                <w:color w:val="002060"/>
              </w:rPr>
              <w:t>DINAMIS 1990</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7BD4FB" w14:textId="77777777" w:rsidR="00E56AE0" w:rsidRPr="007E5C64" w:rsidRDefault="00E56AE0" w:rsidP="00997082">
            <w:pPr>
              <w:pStyle w:val="rowtabella0"/>
              <w:jc w:val="center"/>
              <w:rPr>
                <w:color w:val="002060"/>
              </w:rPr>
            </w:pPr>
            <w:r w:rsidRPr="007E5C6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A67314" w14:textId="77777777" w:rsidR="00E56AE0" w:rsidRPr="007E5C64" w:rsidRDefault="00E56AE0" w:rsidP="00997082">
            <w:pPr>
              <w:pStyle w:val="rowtabella0"/>
              <w:rPr>
                <w:color w:val="002060"/>
              </w:rPr>
            </w:pPr>
            <w:r w:rsidRPr="007E5C64">
              <w:rPr>
                <w:color w:val="002060"/>
              </w:rPr>
              <w:t>11/10/2023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99B490" w14:textId="77777777" w:rsidR="00E56AE0" w:rsidRPr="007E5C64" w:rsidRDefault="00E56AE0" w:rsidP="00997082">
            <w:pPr>
              <w:pStyle w:val="rowtabella0"/>
              <w:rPr>
                <w:color w:val="002060"/>
              </w:rPr>
            </w:pPr>
            <w:r w:rsidRPr="007E5C64">
              <w:rPr>
                <w:color w:val="002060"/>
              </w:rPr>
              <w:t>5061 PALLONE GEODETICO - CAMPO N.1</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B0BA2E" w14:textId="77777777" w:rsidR="00E56AE0" w:rsidRPr="007E5C64" w:rsidRDefault="00E56AE0" w:rsidP="00997082">
            <w:pPr>
              <w:pStyle w:val="rowtabella0"/>
              <w:rPr>
                <w:color w:val="002060"/>
              </w:rPr>
            </w:pPr>
            <w:r w:rsidRPr="007E5C64">
              <w:rPr>
                <w:color w:val="002060"/>
              </w:rPr>
              <w:t>OSIMO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E31D3A" w14:textId="77777777" w:rsidR="00E56AE0" w:rsidRPr="007E5C64" w:rsidRDefault="00E56AE0" w:rsidP="00997082">
            <w:pPr>
              <w:pStyle w:val="rowtabella0"/>
              <w:rPr>
                <w:color w:val="002060"/>
              </w:rPr>
            </w:pPr>
            <w:r w:rsidRPr="007E5C64">
              <w:rPr>
                <w:color w:val="002060"/>
              </w:rPr>
              <w:t>VIA VESCOVARA, 7</w:t>
            </w:r>
          </w:p>
        </w:tc>
      </w:tr>
    </w:tbl>
    <w:p w14:paraId="0B908D7B" w14:textId="77777777" w:rsidR="00E56AE0" w:rsidRPr="007E5C64" w:rsidRDefault="00E56AE0" w:rsidP="00E56AE0">
      <w:pPr>
        <w:pStyle w:val="breakline"/>
        <w:rPr>
          <w:rFonts w:eastAsiaTheme="minorEastAsia"/>
          <w:color w:val="002060"/>
        </w:rPr>
      </w:pPr>
    </w:p>
    <w:p w14:paraId="43905B76" w14:textId="77777777" w:rsidR="00E56AE0" w:rsidRPr="007E5C64" w:rsidRDefault="00E56AE0" w:rsidP="00E56AE0">
      <w:pPr>
        <w:pStyle w:val="breakline"/>
        <w:rPr>
          <w:color w:val="002060"/>
        </w:rPr>
      </w:pPr>
    </w:p>
    <w:p w14:paraId="1411850D" w14:textId="77777777" w:rsidR="00E56AE0" w:rsidRPr="007E5C64" w:rsidRDefault="00E56AE0" w:rsidP="00E56AE0">
      <w:pPr>
        <w:pStyle w:val="breakline"/>
        <w:rPr>
          <w:color w:val="002060"/>
        </w:rPr>
      </w:pPr>
    </w:p>
    <w:p w14:paraId="7F2A0CA0" w14:textId="77777777" w:rsidR="00E56AE0" w:rsidRPr="007E5C64" w:rsidRDefault="00E56AE0" w:rsidP="00E56AE0">
      <w:pPr>
        <w:pStyle w:val="sottotitolocampionato10"/>
        <w:rPr>
          <w:color w:val="002060"/>
        </w:rPr>
      </w:pPr>
      <w:r w:rsidRPr="007E5C64">
        <w:rPr>
          <w:color w:val="002060"/>
        </w:rPr>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5"/>
        <w:gridCol w:w="385"/>
        <w:gridCol w:w="898"/>
        <w:gridCol w:w="1184"/>
        <w:gridCol w:w="1551"/>
        <w:gridCol w:w="1551"/>
      </w:tblGrid>
      <w:tr w:rsidR="00E56AE0" w:rsidRPr="007E5C64" w14:paraId="28D24DE2" w14:textId="77777777" w:rsidTr="0099708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334C37" w14:textId="77777777" w:rsidR="00E56AE0" w:rsidRPr="007E5C64" w:rsidRDefault="00E56AE0" w:rsidP="00997082">
            <w:pPr>
              <w:pStyle w:val="headertabella0"/>
              <w:rPr>
                <w:color w:val="002060"/>
              </w:rPr>
            </w:pPr>
            <w:r w:rsidRPr="007E5C6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FF97A5" w14:textId="77777777" w:rsidR="00E56AE0" w:rsidRPr="007E5C64" w:rsidRDefault="00E56AE0" w:rsidP="00997082">
            <w:pPr>
              <w:pStyle w:val="headertabella0"/>
              <w:rPr>
                <w:color w:val="002060"/>
              </w:rPr>
            </w:pPr>
            <w:r w:rsidRPr="007E5C6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698196" w14:textId="77777777" w:rsidR="00E56AE0" w:rsidRPr="007E5C64" w:rsidRDefault="00E56AE0" w:rsidP="00997082">
            <w:pPr>
              <w:pStyle w:val="headertabella0"/>
              <w:rPr>
                <w:color w:val="002060"/>
              </w:rPr>
            </w:pPr>
            <w:r w:rsidRPr="007E5C6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9D3FDF" w14:textId="77777777" w:rsidR="00E56AE0" w:rsidRPr="007E5C64" w:rsidRDefault="00E56AE0" w:rsidP="00997082">
            <w:pPr>
              <w:pStyle w:val="headertabella0"/>
              <w:rPr>
                <w:color w:val="002060"/>
              </w:rPr>
            </w:pPr>
            <w:r w:rsidRPr="007E5C6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A80289" w14:textId="77777777" w:rsidR="00E56AE0" w:rsidRPr="007E5C64" w:rsidRDefault="00E56AE0" w:rsidP="00997082">
            <w:pPr>
              <w:pStyle w:val="headertabella0"/>
              <w:rPr>
                <w:color w:val="002060"/>
              </w:rPr>
            </w:pPr>
            <w:r w:rsidRPr="007E5C6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762846" w14:textId="77777777" w:rsidR="00E56AE0" w:rsidRPr="007E5C64" w:rsidRDefault="00E56AE0" w:rsidP="00997082">
            <w:pPr>
              <w:pStyle w:val="headertabella0"/>
              <w:rPr>
                <w:color w:val="002060"/>
              </w:rPr>
            </w:pPr>
            <w:proofErr w:type="spellStart"/>
            <w:r w:rsidRPr="007E5C64">
              <w:rPr>
                <w:color w:val="002060"/>
              </w:rPr>
              <w:t>Localita'</w:t>
            </w:r>
            <w:proofErr w:type="spellEnd"/>
            <w:r w:rsidRPr="007E5C6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F3CB7D" w14:textId="77777777" w:rsidR="00E56AE0" w:rsidRPr="007E5C64" w:rsidRDefault="00E56AE0" w:rsidP="00997082">
            <w:pPr>
              <w:pStyle w:val="headertabella0"/>
              <w:rPr>
                <w:color w:val="002060"/>
              </w:rPr>
            </w:pPr>
            <w:r w:rsidRPr="007E5C64">
              <w:rPr>
                <w:color w:val="002060"/>
              </w:rPr>
              <w:t>Indirizzo Impianto</w:t>
            </w:r>
          </w:p>
        </w:tc>
      </w:tr>
      <w:tr w:rsidR="00E56AE0" w:rsidRPr="007E5C64" w14:paraId="04CF73F0" w14:textId="77777777" w:rsidTr="00997082">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70297EB" w14:textId="77777777" w:rsidR="00E56AE0" w:rsidRPr="007E5C64" w:rsidRDefault="00E56AE0" w:rsidP="00997082">
            <w:pPr>
              <w:pStyle w:val="rowtabella0"/>
              <w:rPr>
                <w:color w:val="002060"/>
              </w:rPr>
            </w:pPr>
            <w:r w:rsidRPr="007E5C64">
              <w:rPr>
                <w:color w:val="002060"/>
              </w:rPr>
              <w:t>ACLI MANTOVANI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8ACA6B" w14:textId="77777777" w:rsidR="00E56AE0" w:rsidRPr="007E5C64" w:rsidRDefault="00E56AE0" w:rsidP="00997082">
            <w:pPr>
              <w:pStyle w:val="rowtabella0"/>
              <w:rPr>
                <w:color w:val="002060"/>
              </w:rPr>
            </w:pPr>
            <w:r w:rsidRPr="007E5C64">
              <w:rPr>
                <w:color w:val="002060"/>
              </w:rPr>
              <w:t>REAL FABRIANO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843F9D" w14:textId="77777777" w:rsidR="00E56AE0" w:rsidRPr="007E5C64" w:rsidRDefault="00E56AE0" w:rsidP="00997082">
            <w:pPr>
              <w:pStyle w:val="rowtabella0"/>
              <w:jc w:val="center"/>
              <w:rPr>
                <w:color w:val="002060"/>
              </w:rPr>
            </w:pPr>
            <w:r w:rsidRPr="007E5C6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895496" w14:textId="77777777" w:rsidR="00E56AE0" w:rsidRPr="007E5C64" w:rsidRDefault="00E56AE0" w:rsidP="00997082">
            <w:pPr>
              <w:pStyle w:val="rowtabella0"/>
              <w:rPr>
                <w:color w:val="002060"/>
              </w:rPr>
            </w:pPr>
            <w:r w:rsidRPr="007E5C64">
              <w:rPr>
                <w:color w:val="002060"/>
              </w:rPr>
              <w:t>11/10/2023 19:00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7EBD36" w14:textId="77777777" w:rsidR="00E56AE0" w:rsidRPr="007E5C64" w:rsidRDefault="00E56AE0" w:rsidP="00997082">
            <w:pPr>
              <w:pStyle w:val="rowtabella0"/>
              <w:rPr>
                <w:color w:val="002060"/>
              </w:rPr>
            </w:pPr>
            <w:r w:rsidRPr="007E5C64">
              <w:rPr>
                <w:color w:val="002060"/>
              </w:rPr>
              <w:t>5121 "PALAMASSIMO GALEAZZI"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2D755D" w14:textId="77777777" w:rsidR="00E56AE0" w:rsidRPr="007E5C64" w:rsidRDefault="00E56AE0" w:rsidP="00997082">
            <w:pPr>
              <w:pStyle w:val="rowtabella0"/>
              <w:rPr>
                <w:color w:val="002060"/>
              </w:rPr>
            </w:pPr>
            <w:r w:rsidRPr="007E5C64">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FC6C32" w14:textId="77777777" w:rsidR="00E56AE0" w:rsidRPr="007E5C64" w:rsidRDefault="00E56AE0" w:rsidP="00997082">
            <w:pPr>
              <w:pStyle w:val="rowtabella0"/>
              <w:rPr>
                <w:color w:val="002060"/>
              </w:rPr>
            </w:pPr>
            <w:r w:rsidRPr="007E5C64">
              <w:rPr>
                <w:color w:val="002060"/>
              </w:rPr>
              <w:t>VIA MADRE TERESA DI CALCUTTA</w:t>
            </w:r>
          </w:p>
        </w:tc>
      </w:tr>
    </w:tbl>
    <w:p w14:paraId="259F7363" w14:textId="77777777" w:rsidR="00E56AE0" w:rsidRPr="007E5C64" w:rsidRDefault="00E56AE0" w:rsidP="00E56AE0">
      <w:pPr>
        <w:pStyle w:val="breakline"/>
        <w:rPr>
          <w:rFonts w:eastAsiaTheme="minorEastAsia"/>
          <w:color w:val="002060"/>
        </w:rPr>
      </w:pPr>
    </w:p>
    <w:p w14:paraId="711A7574" w14:textId="77777777" w:rsidR="00E56AE0" w:rsidRPr="007E5C64" w:rsidRDefault="00E56AE0" w:rsidP="00E56AE0">
      <w:pPr>
        <w:pStyle w:val="breakline"/>
        <w:rPr>
          <w:color w:val="002060"/>
        </w:rPr>
      </w:pPr>
    </w:p>
    <w:p w14:paraId="1F18D0D7" w14:textId="77777777" w:rsidR="00E56AE0" w:rsidRPr="007E5C64" w:rsidRDefault="00E56AE0" w:rsidP="00E56AE0">
      <w:pPr>
        <w:pStyle w:val="breakline"/>
        <w:rPr>
          <w:color w:val="002060"/>
        </w:rPr>
      </w:pPr>
    </w:p>
    <w:p w14:paraId="16107896" w14:textId="77777777" w:rsidR="00E56AE0" w:rsidRPr="007E5C64" w:rsidRDefault="00E56AE0" w:rsidP="00E56AE0">
      <w:pPr>
        <w:pStyle w:val="sottotitolocampionato10"/>
        <w:rPr>
          <w:color w:val="002060"/>
        </w:rPr>
      </w:pPr>
      <w:r w:rsidRPr="007E5C64">
        <w:rPr>
          <w:color w:val="002060"/>
        </w:rPr>
        <w:t>GIRONE C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23"/>
        <w:gridCol w:w="385"/>
        <w:gridCol w:w="898"/>
        <w:gridCol w:w="1178"/>
        <w:gridCol w:w="1551"/>
        <w:gridCol w:w="1551"/>
      </w:tblGrid>
      <w:tr w:rsidR="00E56AE0" w:rsidRPr="007E5C64" w14:paraId="5B8A0776" w14:textId="77777777" w:rsidTr="0099708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EED9FA" w14:textId="77777777" w:rsidR="00E56AE0" w:rsidRPr="007E5C64" w:rsidRDefault="00E56AE0" w:rsidP="00997082">
            <w:pPr>
              <w:pStyle w:val="headertabella0"/>
              <w:rPr>
                <w:color w:val="002060"/>
              </w:rPr>
            </w:pPr>
            <w:r w:rsidRPr="007E5C6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2D0A3D" w14:textId="77777777" w:rsidR="00E56AE0" w:rsidRPr="007E5C64" w:rsidRDefault="00E56AE0" w:rsidP="00997082">
            <w:pPr>
              <w:pStyle w:val="headertabella0"/>
              <w:rPr>
                <w:color w:val="002060"/>
              </w:rPr>
            </w:pPr>
            <w:r w:rsidRPr="007E5C6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EE8566" w14:textId="77777777" w:rsidR="00E56AE0" w:rsidRPr="007E5C64" w:rsidRDefault="00E56AE0" w:rsidP="00997082">
            <w:pPr>
              <w:pStyle w:val="headertabella0"/>
              <w:rPr>
                <w:color w:val="002060"/>
              </w:rPr>
            </w:pPr>
            <w:r w:rsidRPr="007E5C6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807F94" w14:textId="77777777" w:rsidR="00E56AE0" w:rsidRPr="007E5C64" w:rsidRDefault="00E56AE0" w:rsidP="00997082">
            <w:pPr>
              <w:pStyle w:val="headertabella0"/>
              <w:rPr>
                <w:color w:val="002060"/>
              </w:rPr>
            </w:pPr>
            <w:r w:rsidRPr="007E5C6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AB55C3" w14:textId="77777777" w:rsidR="00E56AE0" w:rsidRPr="007E5C64" w:rsidRDefault="00E56AE0" w:rsidP="00997082">
            <w:pPr>
              <w:pStyle w:val="headertabella0"/>
              <w:rPr>
                <w:color w:val="002060"/>
              </w:rPr>
            </w:pPr>
            <w:r w:rsidRPr="007E5C6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060390" w14:textId="77777777" w:rsidR="00E56AE0" w:rsidRPr="007E5C64" w:rsidRDefault="00E56AE0" w:rsidP="00997082">
            <w:pPr>
              <w:pStyle w:val="headertabella0"/>
              <w:rPr>
                <w:color w:val="002060"/>
              </w:rPr>
            </w:pPr>
            <w:proofErr w:type="spellStart"/>
            <w:r w:rsidRPr="007E5C64">
              <w:rPr>
                <w:color w:val="002060"/>
              </w:rPr>
              <w:t>Localita'</w:t>
            </w:r>
            <w:proofErr w:type="spellEnd"/>
            <w:r w:rsidRPr="007E5C6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C39078" w14:textId="77777777" w:rsidR="00E56AE0" w:rsidRPr="007E5C64" w:rsidRDefault="00E56AE0" w:rsidP="00997082">
            <w:pPr>
              <w:pStyle w:val="headertabella0"/>
              <w:rPr>
                <w:color w:val="002060"/>
              </w:rPr>
            </w:pPr>
            <w:r w:rsidRPr="007E5C64">
              <w:rPr>
                <w:color w:val="002060"/>
              </w:rPr>
              <w:t>Indirizzo Impianto</w:t>
            </w:r>
          </w:p>
        </w:tc>
      </w:tr>
      <w:tr w:rsidR="00E56AE0" w:rsidRPr="007E5C64" w14:paraId="763E3860" w14:textId="77777777" w:rsidTr="00997082">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94D18BA" w14:textId="77777777" w:rsidR="00E56AE0" w:rsidRPr="007E5C64" w:rsidRDefault="00E56AE0" w:rsidP="00997082">
            <w:pPr>
              <w:pStyle w:val="rowtabella0"/>
              <w:rPr>
                <w:color w:val="002060"/>
              </w:rPr>
            </w:pPr>
            <w:r w:rsidRPr="007E5C64">
              <w:rPr>
                <w:color w:val="002060"/>
              </w:rPr>
              <w:t>CANTINE RIUNITE CSI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BA6FC2" w14:textId="77777777" w:rsidR="00E56AE0" w:rsidRPr="007E5C64" w:rsidRDefault="00E56AE0" w:rsidP="00997082">
            <w:pPr>
              <w:pStyle w:val="rowtabella0"/>
              <w:rPr>
                <w:color w:val="002060"/>
              </w:rPr>
            </w:pPr>
            <w:r w:rsidRPr="007E5C64">
              <w:rPr>
                <w:color w:val="002060"/>
              </w:rPr>
              <w:t>MONTELUPONE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5E5DA9" w14:textId="77777777" w:rsidR="00E56AE0" w:rsidRPr="007E5C64" w:rsidRDefault="00E56AE0" w:rsidP="00997082">
            <w:pPr>
              <w:pStyle w:val="rowtabella0"/>
              <w:jc w:val="center"/>
              <w:rPr>
                <w:color w:val="002060"/>
              </w:rPr>
            </w:pPr>
            <w:r w:rsidRPr="007E5C6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3C03B8" w14:textId="77777777" w:rsidR="00E56AE0" w:rsidRPr="007E5C64" w:rsidRDefault="00E56AE0" w:rsidP="00997082">
            <w:pPr>
              <w:pStyle w:val="rowtabella0"/>
              <w:rPr>
                <w:color w:val="002060"/>
              </w:rPr>
            </w:pPr>
            <w:r w:rsidRPr="007E5C64">
              <w:rPr>
                <w:color w:val="002060"/>
              </w:rPr>
              <w:t>11/10/2023 19:15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679645" w14:textId="77777777" w:rsidR="00E56AE0" w:rsidRPr="007E5C64" w:rsidRDefault="00E56AE0" w:rsidP="00997082">
            <w:pPr>
              <w:pStyle w:val="rowtabella0"/>
              <w:rPr>
                <w:color w:val="002060"/>
              </w:rPr>
            </w:pPr>
            <w:r w:rsidRPr="007E5C64">
              <w:rPr>
                <w:color w:val="002060"/>
              </w:rPr>
              <w:t>5255 PALLONE GEODETICO "CIOMMEI"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FC822C" w14:textId="77777777" w:rsidR="00E56AE0" w:rsidRPr="007E5C64" w:rsidRDefault="00E56AE0" w:rsidP="00997082">
            <w:pPr>
              <w:pStyle w:val="rowtabella0"/>
              <w:rPr>
                <w:color w:val="002060"/>
              </w:rPr>
            </w:pPr>
            <w:r w:rsidRPr="007E5C64">
              <w:rPr>
                <w:color w:val="002060"/>
              </w:rPr>
              <w:t>TOLENTINO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1AB92A" w14:textId="77777777" w:rsidR="00E56AE0" w:rsidRPr="007E5C64" w:rsidRDefault="00E56AE0" w:rsidP="00997082">
            <w:pPr>
              <w:pStyle w:val="rowtabella0"/>
              <w:rPr>
                <w:color w:val="002060"/>
              </w:rPr>
            </w:pPr>
            <w:r w:rsidRPr="007E5C64">
              <w:rPr>
                <w:color w:val="002060"/>
              </w:rPr>
              <w:t>VIA WEBER - ZONA STICCHI</w:t>
            </w:r>
          </w:p>
        </w:tc>
      </w:tr>
    </w:tbl>
    <w:p w14:paraId="4C05BCF3" w14:textId="77777777" w:rsidR="00E56AE0" w:rsidRPr="007E5C64" w:rsidRDefault="00E56AE0" w:rsidP="00E56AE0">
      <w:pPr>
        <w:pStyle w:val="breakline"/>
        <w:rPr>
          <w:rFonts w:eastAsiaTheme="minorEastAsia"/>
          <w:color w:val="002060"/>
        </w:rPr>
      </w:pPr>
    </w:p>
    <w:p w14:paraId="132E9CB5" w14:textId="77777777" w:rsidR="00E56AE0" w:rsidRPr="007E5C64" w:rsidRDefault="00E56AE0" w:rsidP="00E56AE0">
      <w:pPr>
        <w:pStyle w:val="breakline"/>
        <w:rPr>
          <w:color w:val="002060"/>
        </w:rPr>
      </w:pPr>
    </w:p>
    <w:p w14:paraId="7E3E8AD7" w14:textId="77777777" w:rsidR="00E56AE0" w:rsidRPr="007E5C64" w:rsidRDefault="00E56AE0" w:rsidP="00E56AE0">
      <w:pPr>
        <w:pStyle w:val="breakline"/>
        <w:rPr>
          <w:color w:val="002060"/>
        </w:rPr>
      </w:pPr>
    </w:p>
    <w:p w14:paraId="4061580F" w14:textId="77777777" w:rsidR="00E56AE0" w:rsidRPr="007E5C64" w:rsidRDefault="00E56AE0" w:rsidP="00E56AE0">
      <w:pPr>
        <w:pStyle w:val="sottotitolocampionato10"/>
        <w:rPr>
          <w:color w:val="002060"/>
        </w:rPr>
      </w:pPr>
      <w:r w:rsidRPr="007E5C64">
        <w:rPr>
          <w:color w:val="002060"/>
        </w:rPr>
        <w:t>GIRONE D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08"/>
        <w:gridCol w:w="385"/>
        <w:gridCol w:w="898"/>
        <w:gridCol w:w="1198"/>
        <w:gridCol w:w="1553"/>
        <w:gridCol w:w="1544"/>
      </w:tblGrid>
      <w:tr w:rsidR="00E56AE0" w:rsidRPr="007E5C64" w14:paraId="646440DB" w14:textId="77777777" w:rsidTr="0099708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7C1E53" w14:textId="77777777" w:rsidR="00E56AE0" w:rsidRPr="007E5C64" w:rsidRDefault="00E56AE0" w:rsidP="00997082">
            <w:pPr>
              <w:pStyle w:val="headertabella0"/>
              <w:rPr>
                <w:color w:val="002060"/>
              </w:rPr>
            </w:pPr>
            <w:r w:rsidRPr="007E5C6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A43F0D" w14:textId="77777777" w:rsidR="00E56AE0" w:rsidRPr="007E5C64" w:rsidRDefault="00E56AE0" w:rsidP="00997082">
            <w:pPr>
              <w:pStyle w:val="headertabella0"/>
              <w:rPr>
                <w:color w:val="002060"/>
              </w:rPr>
            </w:pPr>
            <w:r w:rsidRPr="007E5C6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13BAF3" w14:textId="77777777" w:rsidR="00E56AE0" w:rsidRPr="007E5C64" w:rsidRDefault="00E56AE0" w:rsidP="00997082">
            <w:pPr>
              <w:pStyle w:val="headertabella0"/>
              <w:rPr>
                <w:color w:val="002060"/>
              </w:rPr>
            </w:pPr>
            <w:r w:rsidRPr="007E5C6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F7E553" w14:textId="77777777" w:rsidR="00E56AE0" w:rsidRPr="007E5C64" w:rsidRDefault="00E56AE0" w:rsidP="00997082">
            <w:pPr>
              <w:pStyle w:val="headertabella0"/>
              <w:rPr>
                <w:color w:val="002060"/>
              </w:rPr>
            </w:pPr>
            <w:r w:rsidRPr="007E5C6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259451" w14:textId="77777777" w:rsidR="00E56AE0" w:rsidRPr="007E5C64" w:rsidRDefault="00E56AE0" w:rsidP="00997082">
            <w:pPr>
              <w:pStyle w:val="headertabella0"/>
              <w:rPr>
                <w:color w:val="002060"/>
              </w:rPr>
            </w:pPr>
            <w:r w:rsidRPr="007E5C6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B7C84F" w14:textId="77777777" w:rsidR="00E56AE0" w:rsidRPr="007E5C64" w:rsidRDefault="00E56AE0" w:rsidP="00997082">
            <w:pPr>
              <w:pStyle w:val="headertabella0"/>
              <w:rPr>
                <w:color w:val="002060"/>
              </w:rPr>
            </w:pPr>
            <w:proofErr w:type="spellStart"/>
            <w:r w:rsidRPr="007E5C64">
              <w:rPr>
                <w:color w:val="002060"/>
              </w:rPr>
              <w:t>Localita'</w:t>
            </w:r>
            <w:proofErr w:type="spellEnd"/>
            <w:r w:rsidRPr="007E5C6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8C534B" w14:textId="77777777" w:rsidR="00E56AE0" w:rsidRPr="007E5C64" w:rsidRDefault="00E56AE0" w:rsidP="00997082">
            <w:pPr>
              <w:pStyle w:val="headertabella0"/>
              <w:rPr>
                <w:color w:val="002060"/>
              </w:rPr>
            </w:pPr>
            <w:r w:rsidRPr="007E5C64">
              <w:rPr>
                <w:color w:val="002060"/>
              </w:rPr>
              <w:t>Indirizzo Impianto</w:t>
            </w:r>
          </w:p>
        </w:tc>
      </w:tr>
      <w:tr w:rsidR="00E56AE0" w:rsidRPr="007E5C64" w14:paraId="7B581C97" w14:textId="77777777" w:rsidTr="00997082">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518FEE0" w14:textId="77777777" w:rsidR="00E56AE0" w:rsidRPr="007E5C64" w:rsidRDefault="00E56AE0" w:rsidP="00997082">
            <w:pPr>
              <w:pStyle w:val="rowtabella0"/>
              <w:rPr>
                <w:color w:val="002060"/>
              </w:rPr>
            </w:pPr>
            <w:r w:rsidRPr="007E5C64">
              <w:rPr>
                <w:color w:val="002060"/>
              </w:rPr>
              <w:t>ACLI AUDAX MONTECOSARO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F6D81A" w14:textId="77777777" w:rsidR="00E56AE0" w:rsidRPr="007E5C64" w:rsidRDefault="00E56AE0" w:rsidP="00997082">
            <w:pPr>
              <w:pStyle w:val="rowtabella0"/>
              <w:rPr>
                <w:color w:val="002060"/>
              </w:rPr>
            </w:pPr>
            <w:r w:rsidRPr="007E5C64">
              <w:rPr>
                <w:color w:val="002060"/>
              </w:rPr>
              <w:t>BORGOROSSO TOLENTINO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CD39AF" w14:textId="77777777" w:rsidR="00E56AE0" w:rsidRPr="007E5C64" w:rsidRDefault="00E56AE0" w:rsidP="00997082">
            <w:pPr>
              <w:pStyle w:val="rowtabella0"/>
              <w:jc w:val="center"/>
              <w:rPr>
                <w:color w:val="002060"/>
              </w:rPr>
            </w:pPr>
            <w:r w:rsidRPr="007E5C6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2AB90E" w14:textId="77777777" w:rsidR="00E56AE0" w:rsidRPr="007E5C64" w:rsidRDefault="00E56AE0" w:rsidP="00997082">
            <w:pPr>
              <w:pStyle w:val="rowtabella0"/>
              <w:rPr>
                <w:color w:val="002060"/>
              </w:rPr>
            </w:pPr>
            <w:r w:rsidRPr="007E5C64">
              <w:rPr>
                <w:color w:val="002060"/>
              </w:rPr>
              <w:t>10/10/2023 19:00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0A16B2" w14:textId="77777777" w:rsidR="00E56AE0" w:rsidRPr="007E5C64" w:rsidRDefault="00E56AE0" w:rsidP="00997082">
            <w:pPr>
              <w:pStyle w:val="rowtabella0"/>
              <w:rPr>
                <w:color w:val="002060"/>
              </w:rPr>
            </w:pPr>
            <w:r w:rsidRPr="007E5C64">
              <w:rPr>
                <w:color w:val="002060"/>
              </w:rPr>
              <w:t>5236 TENSOSTRUTTURA VIA ROSSINI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155E85" w14:textId="77777777" w:rsidR="00E56AE0" w:rsidRPr="007E5C64" w:rsidRDefault="00E56AE0" w:rsidP="00997082">
            <w:pPr>
              <w:pStyle w:val="rowtabella0"/>
              <w:rPr>
                <w:color w:val="002060"/>
              </w:rPr>
            </w:pPr>
            <w:r w:rsidRPr="007E5C64">
              <w:rPr>
                <w:color w:val="002060"/>
              </w:rPr>
              <w:t>MONTECOSARO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D7BC1A" w14:textId="77777777" w:rsidR="00E56AE0" w:rsidRPr="007E5C64" w:rsidRDefault="00E56AE0" w:rsidP="00997082">
            <w:pPr>
              <w:pStyle w:val="rowtabella0"/>
              <w:rPr>
                <w:color w:val="002060"/>
              </w:rPr>
            </w:pPr>
            <w:r w:rsidRPr="007E5C64">
              <w:rPr>
                <w:color w:val="002060"/>
              </w:rPr>
              <w:t>VIA ROSSINI</w:t>
            </w:r>
          </w:p>
        </w:tc>
      </w:tr>
    </w:tbl>
    <w:p w14:paraId="30D9A21D" w14:textId="77777777" w:rsidR="00E56AE0" w:rsidRPr="00C247FB" w:rsidRDefault="00E56AE0" w:rsidP="003C3F5A">
      <w:pPr>
        <w:pStyle w:val="breakline"/>
        <w:rPr>
          <w:rFonts w:eastAsiaTheme="minorEastAsia"/>
          <w:color w:val="002060"/>
        </w:rPr>
      </w:pPr>
    </w:p>
    <w:p w14:paraId="516ABFFD" w14:textId="77777777" w:rsidR="003C3F5A" w:rsidRPr="00C247FB" w:rsidRDefault="003C3F5A" w:rsidP="003C3F5A">
      <w:pPr>
        <w:pStyle w:val="breakline"/>
        <w:rPr>
          <w:color w:val="002060"/>
        </w:rPr>
      </w:pPr>
    </w:p>
    <w:p w14:paraId="075437D6" w14:textId="77777777" w:rsidR="003C3F5A" w:rsidRPr="00C247FB" w:rsidRDefault="003C3F5A" w:rsidP="003C3F5A">
      <w:pPr>
        <w:pStyle w:val="titolocampionato0"/>
        <w:shd w:val="clear" w:color="auto" w:fill="CCCCCC"/>
        <w:spacing w:before="80" w:after="40"/>
        <w:rPr>
          <w:color w:val="002060"/>
        </w:rPr>
      </w:pPr>
      <w:r w:rsidRPr="00C247FB">
        <w:rPr>
          <w:color w:val="002060"/>
        </w:rPr>
        <w:t>COPPA MARCHE UNDER15 CALCIO A5</w:t>
      </w:r>
    </w:p>
    <w:p w14:paraId="44EEC7F0" w14:textId="77777777" w:rsidR="003C3F5A" w:rsidRPr="00C247FB" w:rsidRDefault="003C3F5A" w:rsidP="003C3F5A">
      <w:pPr>
        <w:pStyle w:val="titoloprinc0"/>
        <w:rPr>
          <w:color w:val="002060"/>
        </w:rPr>
      </w:pPr>
      <w:r w:rsidRPr="00C247FB">
        <w:rPr>
          <w:color w:val="002060"/>
        </w:rPr>
        <w:t>VARIAZIONI AL PROGRAMMA GARE</w:t>
      </w:r>
    </w:p>
    <w:p w14:paraId="177908B3" w14:textId="77777777" w:rsidR="003C3F5A" w:rsidRPr="00C247FB" w:rsidRDefault="003C3F5A" w:rsidP="003C3F5A">
      <w:pPr>
        <w:pStyle w:val="breakline"/>
        <w:rPr>
          <w:color w:val="002060"/>
        </w:rPr>
      </w:pPr>
    </w:p>
    <w:p w14:paraId="194F6B95" w14:textId="77777777" w:rsidR="003C3F5A" w:rsidRPr="00C247FB" w:rsidRDefault="003C3F5A" w:rsidP="003C3F5A">
      <w:pPr>
        <w:pStyle w:val="breakline"/>
        <w:rPr>
          <w:color w:val="002060"/>
        </w:rPr>
      </w:pPr>
    </w:p>
    <w:p w14:paraId="16DF0195" w14:textId="77777777" w:rsidR="003C3F5A" w:rsidRPr="00C247FB" w:rsidRDefault="003C3F5A" w:rsidP="003C3F5A">
      <w:pPr>
        <w:pStyle w:val="sottotitolocampionato10"/>
        <w:rPr>
          <w:color w:val="002060"/>
        </w:rPr>
      </w:pPr>
      <w:r w:rsidRPr="00C247FB">
        <w:rPr>
          <w:color w:val="002060"/>
        </w:rPr>
        <w:t xml:space="preserve">GIRONE </w:t>
      </w:r>
      <w:r>
        <w:rPr>
          <w:color w:val="002060"/>
        </w:rPr>
        <w:t>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C3F5A" w:rsidRPr="00C247FB" w14:paraId="75101810" w14:textId="77777777" w:rsidTr="0099708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4C6B6D" w14:textId="77777777" w:rsidR="003C3F5A" w:rsidRPr="00C247FB" w:rsidRDefault="003C3F5A" w:rsidP="00997082">
            <w:pPr>
              <w:pStyle w:val="headertabella0"/>
              <w:rPr>
                <w:color w:val="002060"/>
              </w:rPr>
            </w:pPr>
            <w:r w:rsidRPr="00C247FB">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C1F437" w14:textId="77777777" w:rsidR="003C3F5A" w:rsidRPr="00C247FB" w:rsidRDefault="003C3F5A" w:rsidP="00997082">
            <w:pPr>
              <w:pStyle w:val="headertabella0"/>
              <w:rPr>
                <w:color w:val="002060"/>
              </w:rPr>
            </w:pPr>
            <w:r w:rsidRPr="00C247FB">
              <w:rPr>
                <w:color w:val="002060"/>
              </w:rPr>
              <w:t xml:space="preserve">N° </w:t>
            </w:r>
            <w:proofErr w:type="spellStart"/>
            <w:r w:rsidRPr="00C247FB">
              <w:rPr>
                <w:color w:val="002060"/>
              </w:rPr>
              <w:t>Gior</w:t>
            </w:r>
            <w:proofErr w:type="spellEnd"/>
            <w:r w:rsidRPr="00C247FB">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C29D9F" w14:textId="77777777" w:rsidR="003C3F5A" w:rsidRPr="00C247FB" w:rsidRDefault="003C3F5A" w:rsidP="00997082">
            <w:pPr>
              <w:pStyle w:val="headertabella0"/>
              <w:rPr>
                <w:color w:val="002060"/>
              </w:rPr>
            </w:pPr>
            <w:r w:rsidRPr="00C247FB">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25CD14" w14:textId="77777777" w:rsidR="003C3F5A" w:rsidRPr="00C247FB" w:rsidRDefault="003C3F5A" w:rsidP="00997082">
            <w:pPr>
              <w:pStyle w:val="headertabella0"/>
              <w:rPr>
                <w:color w:val="002060"/>
              </w:rPr>
            </w:pPr>
            <w:r w:rsidRPr="00C247FB">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3973D3" w14:textId="77777777" w:rsidR="003C3F5A" w:rsidRPr="00C247FB" w:rsidRDefault="003C3F5A" w:rsidP="00997082">
            <w:pPr>
              <w:pStyle w:val="headertabella0"/>
              <w:rPr>
                <w:color w:val="002060"/>
              </w:rPr>
            </w:pPr>
            <w:r w:rsidRPr="00C247FB">
              <w:rPr>
                <w:color w:val="002060"/>
              </w:rPr>
              <w:t xml:space="preserve">Data </w:t>
            </w:r>
            <w:proofErr w:type="spellStart"/>
            <w:r w:rsidRPr="00C247FB">
              <w:rPr>
                <w:color w:val="002060"/>
              </w:rPr>
              <w:t>Orig</w:t>
            </w:r>
            <w:proofErr w:type="spellEnd"/>
            <w:r w:rsidRPr="00C247FB">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1D2D5B" w14:textId="77777777" w:rsidR="003C3F5A" w:rsidRPr="00C247FB" w:rsidRDefault="003C3F5A" w:rsidP="00997082">
            <w:pPr>
              <w:pStyle w:val="headertabella0"/>
              <w:rPr>
                <w:color w:val="002060"/>
              </w:rPr>
            </w:pPr>
            <w:r w:rsidRPr="00C247FB">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61F5BD" w14:textId="77777777" w:rsidR="003C3F5A" w:rsidRPr="00C247FB" w:rsidRDefault="003C3F5A" w:rsidP="00997082">
            <w:pPr>
              <w:pStyle w:val="headertabella0"/>
              <w:rPr>
                <w:color w:val="002060"/>
              </w:rPr>
            </w:pPr>
            <w:r w:rsidRPr="00C247FB">
              <w:rPr>
                <w:color w:val="002060"/>
              </w:rPr>
              <w:t xml:space="preserve">Ora </w:t>
            </w:r>
            <w:proofErr w:type="spellStart"/>
            <w:r w:rsidRPr="00C247FB">
              <w:rPr>
                <w:color w:val="002060"/>
              </w:rPr>
              <w:t>Orig</w:t>
            </w:r>
            <w:proofErr w:type="spellEnd"/>
            <w:r w:rsidRPr="00C247FB">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1D5343" w14:textId="77777777" w:rsidR="003C3F5A" w:rsidRPr="00C247FB" w:rsidRDefault="003C3F5A" w:rsidP="00997082">
            <w:pPr>
              <w:pStyle w:val="headertabella0"/>
              <w:rPr>
                <w:color w:val="002060"/>
              </w:rPr>
            </w:pPr>
            <w:r w:rsidRPr="00C247FB">
              <w:rPr>
                <w:color w:val="002060"/>
              </w:rPr>
              <w:t>Impianto</w:t>
            </w:r>
          </w:p>
        </w:tc>
      </w:tr>
      <w:tr w:rsidR="003C3F5A" w:rsidRPr="00C247FB" w14:paraId="7340DE33" w14:textId="77777777" w:rsidTr="0099708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81F38" w14:textId="77777777" w:rsidR="003C3F5A" w:rsidRPr="001C260F" w:rsidRDefault="003C3F5A" w:rsidP="00997082">
            <w:pPr>
              <w:pStyle w:val="rowtabella0"/>
              <w:rPr>
                <w:color w:val="002060"/>
                <w:highlight w:val="yellow"/>
              </w:rPr>
            </w:pPr>
            <w:r w:rsidRPr="001C260F">
              <w:rPr>
                <w:color w:val="002060"/>
                <w:highlight w:val="yellow"/>
              </w:rPr>
              <w:t>18/10/2023</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24F21" w14:textId="77777777" w:rsidR="003C3F5A" w:rsidRPr="001C260F" w:rsidRDefault="003C3F5A" w:rsidP="00997082">
            <w:pPr>
              <w:pStyle w:val="rowtabella0"/>
              <w:jc w:val="center"/>
              <w:rPr>
                <w:color w:val="002060"/>
                <w:highlight w:val="yellow"/>
              </w:rPr>
            </w:pPr>
            <w:r w:rsidRPr="001C260F">
              <w:rPr>
                <w:color w:val="002060"/>
                <w:highlight w:val="yellow"/>
              </w:rPr>
              <w:t>3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29023" w14:textId="77777777" w:rsidR="003C3F5A" w:rsidRPr="001C260F" w:rsidRDefault="003C3F5A" w:rsidP="00997082">
            <w:pPr>
              <w:pStyle w:val="rowtabella0"/>
              <w:rPr>
                <w:color w:val="002060"/>
                <w:highlight w:val="yellow"/>
              </w:rPr>
            </w:pPr>
            <w:r w:rsidRPr="001C260F">
              <w:rPr>
                <w:color w:val="002060"/>
                <w:highlight w:val="yellow"/>
              </w:rPr>
              <w:t>RECANATI CALCIO A 5</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05EF6" w14:textId="77777777" w:rsidR="003C3F5A" w:rsidRPr="001C260F" w:rsidRDefault="003C3F5A" w:rsidP="00997082">
            <w:pPr>
              <w:pStyle w:val="rowtabella0"/>
              <w:rPr>
                <w:color w:val="002060"/>
                <w:highlight w:val="yellow"/>
              </w:rPr>
            </w:pPr>
            <w:r w:rsidRPr="001C260F">
              <w:rPr>
                <w:color w:val="002060"/>
                <w:highlight w:val="yellow"/>
              </w:rPr>
              <w:t>CANTINE RIUNITE CS</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7F1CF" w14:textId="77777777" w:rsidR="003C3F5A" w:rsidRPr="001C260F" w:rsidRDefault="003C3F5A" w:rsidP="00E56AE0">
            <w:pPr>
              <w:jc w:val="left"/>
              <w:rPr>
                <w:rFonts w:ascii="Arial" w:hAnsi="Arial" w:cs="Arial"/>
                <w:color w:val="002060"/>
                <w:sz w:val="12"/>
                <w:szCs w:val="12"/>
              </w:rPr>
            </w:pPr>
            <w:r w:rsidRPr="001C260F">
              <w:rPr>
                <w:rFonts w:ascii="Arial" w:hAnsi="Arial" w:cs="Arial"/>
                <w:color w:val="002060"/>
                <w:sz w:val="12"/>
                <w:szCs w:val="12"/>
              </w:rPr>
              <w:t>24/10/2023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4885C" w14:textId="77777777" w:rsidR="003C3F5A" w:rsidRPr="00C247FB" w:rsidRDefault="003C3F5A" w:rsidP="00997082">
            <w:pPr>
              <w:pStyle w:val="rowtabella0"/>
              <w:jc w:val="center"/>
              <w:rPr>
                <w:color w:val="002060"/>
              </w:rPr>
            </w:pPr>
            <w:r w:rsidRPr="001C260F">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01C7F" w14:textId="77777777" w:rsidR="003C3F5A" w:rsidRPr="001C260F" w:rsidRDefault="003C3F5A" w:rsidP="00997082">
            <w:pPr>
              <w:jc w:val="center"/>
              <w:rPr>
                <w:rFonts w:ascii="Arial" w:hAnsi="Arial" w:cs="Arial"/>
                <w:color w:val="002060"/>
                <w:sz w:val="12"/>
                <w:szCs w:val="12"/>
              </w:rPr>
            </w:pPr>
            <w:r w:rsidRPr="001C260F">
              <w:rPr>
                <w:rFonts w:ascii="Arial" w:hAnsi="Arial" w:cs="Arial"/>
                <w:color w:val="002060"/>
                <w:sz w:val="12"/>
                <w:szCs w:val="12"/>
              </w:rPr>
              <w:t>18:00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1FD58" w14:textId="77777777" w:rsidR="003C3F5A" w:rsidRPr="00C247FB" w:rsidRDefault="003C3F5A" w:rsidP="00997082">
            <w:pPr>
              <w:pStyle w:val="rowtabella0"/>
              <w:rPr>
                <w:color w:val="002060"/>
              </w:rPr>
            </w:pPr>
          </w:p>
        </w:tc>
      </w:tr>
    </w:tbl>
    <w:p w14:paraId="1A994470" w14:textId="77777777" w:rsidR="003C3F5A" w:rsidRDefault="003C3F5A" w:rsidP="003C3F5A">
      <w:pPr>
        <w:pStyle w:val="breakline"/>
        <w:rPr>
          <w:color w:val="002060"/>
        </w:rPr>
      </w:pPr>
    </w:p>
    <w:p w14:paraId="52EAE21C" w14:textId="77777777" w:rsidR="003C3F5A" w:rsidRPr="00C247FB" w:rsidRDefault="003C3F5A" w:rsidP="003C3F5A">
      <w:pPr>
        <w:pStyle w:val="breakline"/>
        <w:rPr>
          <w:color w:val="002060"/>
        </w:rPr>
      </w:pPr>
    </w:p>
    <w:p w14:paraId="5F2B08C2" w14:textId="77777777" w:rsidR="00CC6A38" w:rsidRPr="00DE1EF7" w:rsidRDefault="00CC6A38" w:rsidP="00CC6A38">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10FBE986" w14:textId="77777777" w:rsidR="00CC6A38" w:rsidRPr="00DE1EF7" w:rsidRDefault="00CC6A38" w:rsidP="00CC6A38">
      <w:pPr>
        <w:pStyle w:val="Corpodeltesto21"/>
        <w:jc w:val="center"/>
        <w:rPr>
          <w:rFonts w:ascii="Arial" w:hAnsi="Arial" w:cs="Arial"/>
          <w:b/>
          <w:color w:val="002060"/>
          <w:sz w:val="30"/>
          <w:szCs w:val="30"/>
        </w:rPr>
      </w:pPr>
    </w:p>
    <w:p w14:paraId="2B3A7480" w14:textId="731774E3" w:rsidR="00CC6A38" w:rsidRPr="00DE1EF7" w:rsidRDefault="00CC6A38" w:rsidP="00CC6A38">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B67261">
        <w:rPr>
          <w:rFonts w:ascii="Arial" w:hAnsi="Arial" w:cs="Arial"/>
          <w:b/>
          <w:bCs/>
          <w:color w:val="002060"/>
        </w:rPr>
        <w:t>16</w:t>
      </w:r>
      <w:r>
        <w:rPr>
          <w:rFonts w:ascii="Arial" w:hAnsi="Arial" w:cs="Arial"/>
          <w:b/>
          <w:bCs/>
          <w:color w:val="002060"/>
        </w:rPr>
        <w:t xml:space="preserve"> ottobre 2023</w:t>
      </w:r>
      <w:r w:rsidRPr="00DE1EF7">
        <w:rPr>
          <w:rFonts w:ascii="Arial" w:hAnsi="Arial" w:cs="Arial"/>
          <w:color w:val="002060"/>
        </w:rPr>
        <w:t xml:space="preserve"> a favore di questo Comitato Regionale mediante bonifico bancario da versare alle seguenti coordinate: </w:t>
      </w:r>
    </w:p>
    <w:p w14:paraId="7C941C87" w14:textId="77777777" w:rsidR="00CC6A38" w:rsidRPr="00DE1EF7" w:rsidRDefault="00CC6A38" w:rsidP="00CC6A38">
      <w:pPr>
        <w:pStyle w:val="Nessunaspaziatura"/>
        <w:jc w:val="both"/>
        <w:rPr>
          <w:rFonts w:ascii="Arial" w:hAnsi="Arial" w:cs="Arial"/>
          <w:color w:val="002060"/>
        </w:rPr>
      </w:pPr>
    </w:p>
    <w:p w14:paraId="59175290" w14:textId="77777777" w:rsidR="00CC6A38" w:rsidRPr="00DE1EF7" w:rsidRDefault="00CC6A38" w:rsidP="00CC6A38">
      <w:pPr>
        <w:pStyle w:val="Nessunaspaziatura"/>
        <w:jc w:val="center"/>
        <w:rPr>
          <w:rFonts w:ascii="Arial" w:hAnsi="Arial" w:cs="Arial"/>
          <w:color w:val="002060"/>
        </w:rPr>
      </w:pPr>
      <w:r w:rsidRPr="00DE1EF7">
        <w:rPr>
          <w:rFonts w:ascii="Arial" w:hAnsi="Arial" w:cs="Arial"/>
          <w:color w:val="002060"/>
        </w:rPr>
        <w:t>BNL – ANCONA</w:t>
      </w:r>
    </w:p>
    <w:p w14:paraId="6EC75153" w14:textId="77777777" w:rsidR="00CC6A38" w:rsidRPr="00DE1EF7" w:rsidRDefault="00CC6A38" w:rsidP="00CC6A38">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6F87D662" w14:textId="77777777" w:rsidR="00CC6A38" w:rsidRPr="009B42C6" w:rsidRDefault="00CC6A38" w:rsidP="00CC6A38">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493869E8" w14:textId="77777777" w:rsidR="00CC6A38" w:rsidRPr="00DE1EF7" w:rsidRDefault="00CC6A38" w:rsidP="00CC6A38">
      <w:pPr>
        <w:pStyle w:val="Nessunaspaziatura"/>
        <w:jc w:val="both"/>
        <w:rPr>
          <w:rFonts w:ascii="Arial" w:hAnsi="Arial" w:cs="Arial"/>
          <w:color w:val="002060"/>
        </w:rPr>
      </w:pPr>
    </w:p>
    <w:p w14:paraId="1443D050" w14:textId="77777777" w:rsidR="00CC6A38" w:rsidRPr="00DE1EF7" w:rsidRDefault="00CC6A38" w:rsidP="00CC6A38">
      <w:pPr>
        <w:pStyle w:val="Corpodeltesto21"/>
        <w:rPr>
          <w:rFonts w:ascii="Arial" w:hAnsi="Arial" w:cs="Arial"/>
          <w:color w:val="002060"/>
          <w:sz w:val="22"/>
          <w:szCs w:val="22"/>
        </w:rPr>
      </w:pPr>
    </w:p>
    <w:p w14:paraId="089B372D"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A06FF8" w14:textId="77777777" w:rsidR="00CC6A38" w:rsidRPr="00DE1EF7" w:rsidRDefault="00CC6A38" w:rsidP="00CC6A38">
      <w:pPr>
        <w:pStyle w:val="Corpodeltesto21"/>
        <w:rPr>
          <w:rFonts w:ascii="Arial" w:hAnsi="Arial" w:cs="Arial"/>
          <w:color w:val="002060"/>
          <w:sz w:val="22"/>
          <w:szCs w:val="22"/>
        </w:rPr>
      </w:pPr>
    </w:p>
    <w:p w14:paraId="36F466E5" w14:textId="77777777" w:rsidR="00CC6A38" w:rsidRPr="00DE1EF7" w:rsidRDefault="00CC6A38" w:rsidP="00CC6A38">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591C24F3" w14:textId="77777777" w:rsidR="00CC6A38" w:rsidRPr="00DE1EF7" w:rsidRDefault="00CC6A38" w:rsidP="00CC6A38">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27C25C3D" w14:textId="77777777" w:rsidR="00CC6A38" w:rsidRPr="00DE1EF7" w:rsidRDefault="00CC6A38" w:rsidP="00CC6A38">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66596175" w14:textId="77777777" w:rsidR="00CC6A38" w:rsidRPr="00DE1EF7" w:rsidRDefault="00CC6A38" w:rsidP="00CC6A38">
      <w:pPr>
        <w:pStyle w:val="Corpodeltesto21"/>
        <w:rPr>
          <w:rFonts w:ascii="Arial" w:hAnsi="Arial" w:cs="Arial"/>
          <w:color w:val="002060"/>
          <w:sz w:val="22"/>
          <w:szCs w:val="22"/>
        </w:rPr>
      </w:pPr>
    </w:p>
    <w:p w14:paraId="0DFCA26B"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2FEF9F57" w14:textId="77777777" w:rsidR="00CC6A38" w:rsidRPr="00DE1EF7" w:rsidRDefault="00CC6A38" w:rsidP="00CC6A38">
      <w:pPr>
        <w:pStyle w:val="Corpodeltesto21"/>
        <w:rPr>
          <w:rFonts w:ascii="Arial" w:hAnsi="Arial" w:cs="Arial"/>
          <w:color w:val="002060"/>
          <w:sz w:val="22"/>
          <w:szCs w:val="22"/>
        </w:rPr>
      </w:pPr>
    </w:p>
    <w:p w14:paraId="16C0967D"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7559F0A1"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16714BAC"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5F151D32" w14:textId="77777777" w:rsidR="00BD64FF" w:rsidRDefault="00BD64FF" w:rsidP="00BD64FF">
      <w:pPr>
        <w:pStyle w:val="LndNormale1"/>
        <w:rPr>
          <w:color w:val="002060"/>
        </w:rPr>
      </w:pPr>
    </w:p>
    <w:p w14:paraId="780EE110" w14:textId="77777777" w:rsidR="00870139" w:rsidRDefault="00870139" w:rsidP="00BD64FF">
      <w:pPr>
        <w:pStyle w:val="LndNormale1"/>
        <w:rPr>
          <w:color w:val="002060"/>
        </w:rPr>
      </w:pPr>
    </w:p>
    <w:p w14:paraId="451C1A14" w14:textId="77777777" w:rsidR="00CC6A38" w:rsidRPr="00E762DC" w:rsidRDefault="00CC6A38" w:rsidP="00BD64FF">
      <w:pPr>
        <w:pStyle w:val="LndNormale1"/>
        <w:rPr>
          <w:color w:val="002060"/>
        </w:rPr>
      </w:pPr>
    </w:p>
    <w:p w14:paraId="0C0F7345" w14:textId="2777CCA2"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77777777" w:rsidR="00514C7B" w:rsidRPr="00DE1EF7" w:rsidRDefault="00514C7B" w:rsidP="00313C97">
            <w:pPr>
              <w:pStyle w:val="LndNormale1"/>
              <w:rPr>
                <w:color w:val="002060"/>
                <w:szCs w:val="22"/>
              </w:rPr>
            </w:pPr>
            <w:r w:rsidRPr="00DE1EF7">
              <w:rPr>
                <w:color w:val="002060"/>
                <w:szCs w:val="22"/>
              </w:rPr>
              <w:t xml:space="preserve">10,00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77777777"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p>
    <w:p w14:paraId="30C1EC7A" w14:textId="77777777" w:rsidR="00514C7B" w:rsidRPr="00DE1EF7" w:rsidRDefault="00514C7B" w:rsidP="00514C7B">
      <w:pPr>
        <w:pStyle w:val="LndNormale1"/>
        <w:rPr>
          <w:color w:val="002060"/>
          <w:szCs w:val="22"/>
        </w:rPr>
      </w:pPr>
      <w:r w:rsidRPr="00DE1EF7">
        <w:rPr>
          <w:color w:val="002060"/>
          <w:szCs w:val="22"/>
        </w:rPr>
        <w:lastRenderedPageBreak/>
        <w:t>Ufficio Amministrazione</w:t>
      </w:r>
      <w:r w:rsidRPr="00DE1EF7">
        <w:rPr>
          <w:color w:val="002060"/>
          <w:szCs w:val="22"/>
        </w:rPr>
        <w:tab/>
        <w:t xml:space="preserve">071/28560322 </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78A9997E"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B67261">
        <w:rPr>
          <w:b/>
          <w:color w:val="002060"/>
          <w:u w:val="single"/>
        </w:rPr>
        <w:t>04</w:t>
      </w:r>
      <w:r w:rsidR="007C5151">
        <w:rPr>
          <w:b/>
          <w:color w:val="002060"/>
          <w:u w:val="single"/>
        </w:rPr>
        <w:t>/</w:t>
      </w:r>
      <w:r w:rsidR="00B67261">
        <w:rPr>
          <w:b/>
          <w:color w:val="002060"/>
          <w:u w:val="single"/>
        </w:rPr>
        <w:t>10</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A53D29">
        <w:rPr>
          <w:b/>
          <w:color w:val="002060"/>
          <w:u w:val="single"/>
        </w:rPr>
        <w:t>3</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102631">
      <w:headerReference w:type="default" r:id="rId13"/>
      <w:footerReference w:type="even" r:id="rId14"/>
      <w:footerReference w:type="default" r:id="rId15"/>
      <w:headerReference w:type="first" r:id="rId16"/>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D3530A" w14:textId="77777777" w:rsidR="004B7F4C" w:rsidRDefault="004B7F4C">
      <w:r>
        <w:separator/>
      </w:r>
    </w:p>
  </w:endnote>
  <w:endnote w:type="continuationSeparator" w:id="0">
    <w:p w14:paraId="1D57A654" w14:textId="77777777" w:rsidR="004B7F4C" w:rsidRDefault="004B7F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1F659F1C"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B67261">
      <w:rPr>
        <w:rStyle w:val="Numeropagina"/>
        <w:rFonts w:ascii="Arial" w:hAnsi="Arial" w:cs="Arial"/>
        <w:color w:val="002060"/>
      </w:rPr>
      <w:t>21</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CB8453" w14:textId="77777777" w:rsidR="004B7F4C" w:rsidRDefault="004B7F4C">
      <w:r>
        <w:separator/>
      </w:r>
    </w:p>
  </w:footnote>
  <w:footnote w:type="continuationSeparator" w:id="0">
    <w:p w14:paraId="3D346B64" w14:textId="77777777" w:rsidR="004B7F4C" w:rsidRDefault="004B7F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4"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9"/>
  </w:num>
  <w:num w:numId="3" w16cid:durableId="57946484">
    <w:abstractNumId w:val="1"/>
  </w:num>
  <w:num w:numId="4" w16cid:durableId="564266614">
    <w:abstractNumId w:val="6"/>
  </w:num>
  <w:num w:numId="5" w16cid:durableId="1296596829">
    <w:abstractNumId w:val="7"/>
  </w:num>
  <w:num w:numId="6" w16cid:durableId="1765223722">
    <w:abstractNumId w:val="8"/>
  </w:num>
  <w:num w:numId="7" w16cid:durableId="578828920">
    <w:abstractNumId w:val="5"/>
  </w:num>
  <w:num w:numId="8" w16cid:durableId="1349720069">
    <w:abstractNumId w:val="2"/>
  </w:num>
  <w:num w:numId="9" w16cid:durableId="1617785738">
    <w:abstractNumId w:val="4"/>
  </w:num>
  <w:num w:numId="10" w16cid:durableId="1197428540">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B3E"/>
    <w:rsid w:val="00005189"/>
    <w:rsid w:val="00005731"/>
    <w:rsid w:val="0000615B"/>
    <w:rsid w:val="00006FDF"/>
    <w:rsid w:val="00007368"/>
    <w:rsid w:val="00007A73"/>
    <w:rsid w:val="00007A77"/>
    <w:rsid w:val="00007DAD"/>
    <w:rsid w:val="00012A93"/>
    <w:rsid w:val="00013231"/>
    <w:rsid w:val="000147A2"/>
    <w:rsid w:val="000148DB"/>
    <w:rsid w:val="00015453"/>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E7A"/>
    <w:rsid w:val="00031779"/>
    <w:rsid w:val="00031B58"/>
    <w:rsid w:val="00031D32"/>
    <w:rsid w:val="00032228"/>
    <w:rsid w:val="0003269E"/>
    <w:rsid w:val="00032DF6"/>
    <w:rsid w:val="000334EC"/>
    <w:rsid w:val="000346F7"/>
    <w:rsid w:val="00035EB7"/>
    <w:rsid w:val="00036089"/>
    <w:rsid w:val="00037CDF"/>
    <w:rsid w:val="00040500"/>
    <w:rsid w:val="00041708"/>
    <w:rsid w:val="000418E9"/>
    <w:rsid w:val="00041918"/>
    <w:rsid w:val="00042204"/>
    <w:rsid w:val="00042E43"/>
    <w:rsid w:val="00044BFA"/>
    <w:rsid w:val="00044DFA"/>
    <w:rsid w:val="00045DDA"/>
    <w:rsid w:val="00045E1D"/>
    <w:rsid w:val="0005158A"/>
    <w:rsid w:val="000515B6"/>
    <w:rsid w:val="00052107"/>
    <w:rsid w:val="00052314"/>
    <w:rsid w:val="00052499"/>
    <w:rsid w:val="00053AF2"/>
    <w:rsid w:val="00056C7C"/>
    <w:rsid w:val="000600C2"/>
    <w:rsid w:val="00060308"/>
    <w:rsid w:val="00060F12"/>
    <w:rsid w:val="000617D6"/>
    <w:rsid w:val="00061B3E"/>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5B1B"/>
    <w:rsid w:val="0007635E"/>
    <w:rsid w:val="00076533"/>
    <w:rsid w:val="00076847"/>
    <w:rsid w:val="00076856"/>
    <w:rsid w:val="000776A2"/>
    <w:rsid w:val="00077E3F"/>
    <w:rsid w:val="00077E71"/>
    <w:rsid w:val="00080782"/>
    <w:rsid w:val="00080826"/>
    <w:rsid w:val="00080D94"/>
    <w:rsid w:val="00081A73"/>
    <w:rsid w:val="00081AEE"/>
    <w:rsid w:val="00082180"/>
    <w:rsid w:val="000822F3"/>
    <w:rsid w:val="00082AF0"/>
    <w:rsid w:val="000833CC"/>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65A3"/>
    <w:rsid w:val="000A7233"/>
    <w:rsid w:val="000B05DF"/>
    <w:rsid w:val="000B09CA"/>
    <w:rsid w:val="000B0AF8"/>
    <w:rsid w:val="000B0CBE"/>
    <w:rsid w:val="000B10F6"/>
    <w:rsid w:val="000B1E9C"/>
    <w:rsid w:val="000B2CA3"/>
    <w:rsid w:val="000B2E0C"/>
    <w:rsid w:val="000B309E"/>
    <w:rsid w:val="000B3325"/>
    <w:rsid w:val="000B3C91"/>
    <w:rsid w:val="000B3CFC"/>
    <w:rsid w:val="000B4152"/>
    <w:rsid w:val="000B42C5"/>
    <w:rsid w:val="000B46E8"/>
    <w:rsid w:val="000B49BE"/>
    <w:rsid w:val="000B6171"/>
    <w:rsid w:val="000B664E"/>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36B6"/>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50C"/>
    <w:rsid w:val="00107E03"/>
    <w:rsid w:val="00111202"/>
    <w:rsid w:val="001113D0"/>
    <w:rsid w:val="00111A25"/>
    <w:rsid w:val="00112AB2"/>
    <w:rsid w:val="00113BDF"/>
    <w:rsid w:val="00113FE6"/>
    <w:rsid w:val="001147EE"/>
    <w:rsid w:val="0011508D"/>
    <w:rsid w:val="00115366"/>
    <w:rsid w:val="00115AA0"/>
    <w:rsid w:val="00115D04"/>
    <w:rsid w:val="00115F11"/>
    <w:rsid w:val="0011616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53A"/>
    <w:rsid w:val="00152877"/>
    <w:rsid w:val="001530ED"/>
    <w:rsid w:val="00153184"/>
    <w:rsid w:val="00153235"/>
    <w:rsid w:val="00153DD6"/>
    <w:rsid w:val="00153E60"/>
    <w:rsid w:val="00154121"/>
    <w:rsid w:val="00157388"/>
    <w:rsid w:val="00157870"/>
    <w:rsid w:val="0016034C"/>
    <w:rsid w:val="00161ADE"/>
    <w:rsid w:val="00161AF6"/>
    <w:rsid w:val="00162B8E"/>
    <w:rsid w:val="00162F65"/>
    <w:rsid w:val="0016470C"/>
    <w:rsid w:val="00165223"/>
    <w:rsid w:val="00165AF7"/>
    <w:rsid w:val="00165B15"/>
    <w:rsid w:val="00165D5E"/>
    <w:rsid w:val="001665F9"/>
    <w:rsid w:val="00166D2B"/>
    <w:rsid w:val="00167D8D"/>
    <w:rsid w:val="00167F50"/>
    <w:rsid w:val="001728DA"/>
    <w:rsid w:val="0017299B"/>
    <w:rsid w:val="001734F6"/>
    <w:rsid w:val="001735C3"/>
    <w:rsid w:val="00175377"/>
    <w:rsid w:val="001763EE"/>
    <w:rsid w:val="001773E0"/>
    <w:rsid w:val="00177681"/>
    <w:rsid w:val="001776D9"/>
    <w:rsid w:val="001800CC"/>
    <w:rsid w:val="00180139"/>
    <w:rsid w:val="001809B7"/>
    <w:rsid w:val="001819CA"/>
    <w:rsid w:val="00181F17"/>
    <w:rsid w:val="00181F44"/>
    <w:rsid w:val="001820C0"/>
    <w:rsid w:val="00184689"/>
    <w:rsid w:val="00185090"/>
    <w:rsid w:val="00185451"/>
    <w:rsid w:val="00186502"/>
    <w:rsid w:val="0018777B"/>
    <w:rsid w:val="0019095B"/>
    <w:rsid w:val="00190ECF"/>
    <w:rsid w:val="00191B35"/>
    <w:rsid w:val="00191C94"/>
    <w:rsid w:val="00192510"/>
    <w:rsid w:val="00192626"/>
    <w:rsid w:val="00192717"/>
    <w:rsid w:val="00194542"/>
    <w:rsid w:val="001947BD"/>
    <w:rsid w:val="0019541B"/>
    <w:rsid w:val="00195D7C"/>
    <w:rsid w:val="001965CF"/>
    <w:rsid w:val="0019673C"/>
    <w:rsid w:val="00196DEF"/>
    <w:rsid w:val="00196EB3"/>
    <w:rsid w:val="00197177"/>
    <w:rsid w:val="00197779"/>
    <w:rsid w:val="001A0A5E"/>
    <w:rsid w:val="001A1126"/>
    <w:rsid w:val="001A19F1"/>
    <w:rsid w:val="001A26BF"/>
    <w:rsid w:val="001A2994"/>
    <w:rsid w:val="001A3E33"/>
    <w:rsid w:val="001A5B5A"/>
    <w:rsid w:val="001A60F8"/>
    <w:rsid w:val="001A63E4"/>
    <w:rsid w:val="001A77D1"/>
    <w:rsid w:val="001A7C6B"/>
    <w:rsid w:val="001B120A"/>
    <w:rsid w:val="001B12CA"/>
    <w:rsid w:val="001B197F"/>
    <w:rsid w:val="001B3286"/>
    <w:rsid w:val="001B3335"/>
    <w:rsid w:val="001B34A1"/>
    <w:rsid w:val="001B3670"/>
    <w:rsid w:val="001B55E1"/>
    <w:rsid w:val="001B57D6"/>
    <w:rsid w:val="001B5DD6"/>
    <w:rsid w:val="001B6006"/>
    <w:rsid w:val="001B6722"/>
    <w:rsid w:val="001B6741"/>
    <w:rsid w:val="001B6EAD"/>
    <w:rsid w:val="001B73A3"/>
    <w:rsid w:val="001B7648"/>
    <w:rsid w:val="001B77D2"/>
    <w:rsid w:val="001C0343"/>
    <w:rsid w:val="001C06DD"/>
    <w:rsid w:val="001C1F73"/>
    <w:rsid w:val="001C24CB"/>
    <w:rsid w:val="001C2825"/>
    <w:rsid w:val="001C41B1"/>
    <w:rsid w:val="001C5328"/>
    <w:rsid w:val="001C6245"/>
    <w:rsid w:val="001C636D"/>
    <w:rsid w:val="001D030C"/>
    <w:rsid w:val="001D0453"/>
    <w:rsid w:val="001D06AB"/>
    <w:rsid w:val="001D06ED"/>
    <w:rsid w:val="001D0803"/>
    <w:rsid w:val="001D084F"/>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92"/>
    <w:rsid w:val="001D7FE1"/>
    <w:rsid w:val="001E1150"/>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2B"/>
    <w:rsid w:val="0020364C"/>
    <w:rsid w:val="00204766"/>
    <w:rsid w:val="00204B05"/>
    <w:rsid w:val="00206BC5"/>
    <w:rsid w:val="0020745A"/>
    <w:rsid w:val="00207930"/>
    <w:rsid w:val="00210424"/>
    <w:rsid w:val="00210F80"/>
    <w:rsid w:val="00211492"/>
    <w:rsid w:val="00211ACF"/>
    <w:rsid w:val="00213FF7"/>
    <w:rsid w:val="0021468E"/>
    <w:rsid w:val="00214778"/>
    <w:rsid w:val="002170F9"/>
    <w:rsid w:val="00217175"/>
    <w:rsid w:val="00217A46"/>
    <w:rsid w:val="00217C7D"/>
    <w:rsid w:val="00220064"/>
    <w:rsid w:val="0022051B"/>
    <w:rsid w:val="00222539"/>
    <w:rsid w:val="00222EED"/>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C54"/>
    <w:rsid w:val="00244639"/>
    <w:rsid w:val="00244C1F"/>
    <w:rsid w:val="00244D0E"/>
    <w:rsid w:val="00244D45"/>
    <w:rsid w:val="00245B84"/>
    <w:rsid w:val="00246746"/>
    <w:rsid w:val="002476A9"/>
    <w:rsid w:val="0025019A"/>
    <w:rsid w:val="00251A7A"/>
    <w:rsid w:val="002522CE"/>
    <w:rsid w:val="00252716"/>
    <w:rsid w:val="002536DA"/>
    <w:rsid w:val="0025428F"/>
    <w:rsid w:val="002544A2"/>
    <w:rsid w:val="0025498D"/>
    <w:rsid w:val="00254E50"/>
    <w:rsid w:val="002559E3"/>
    <w:rsid w:val="00255F3A"/>
    <w:rsid w:val="002568E5"/>
    <w:rsid w:val="00257F5E"/>
    <w:rsid w:val="002608FD"/>
    <w:rsid w:val="00260A9B"/>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EB4"/>
    <w:rsid w:val="002743E2"/>
    <w:rsid w:val="00274BAC"/>
    <w:rsid w:val="00275108"/>
    <w:rsid w:val="00275E6F"/>
    <w:rsid w:val="002765E0"/>
    <w:rsid w:val="0027739C"/>
    <w:rsid w:val="002774DB"/>
    <w:rsid w:val="002776BA"/>
    <w:rsid w:val="00280A86"/>
    <w:rsid w:val="00283D21"/>
    <w:rsid w:val="00283E4A"/>
    <w:rsid w:val="00283E77"/>
    <w:rsid w:val="0028402F"/>
    <w:rsid w:val="0028477F"/>
    <w:rsid w:val="0028513D"/>
    <w:rsid w:val="00285909"/>
    <w:rsid w:val="002863BE"/>
    <w:rsid w:val="00286F50"/>
    <w:rsid w:val="0028726A"/>
    <w:rsid w:val="002912BB"/>
    <w:rsid w:val="00291A2B"/>
    <w:rsid w:val="002922A5"/>
    <w:rsid w:val="00292B28"/>
    <w:rsid w:val="00292F67"/>
    <w:rsid w:val="0029305A"/>
    <w:rsid w:val="00293FCA"/>
    <w:rsid w:val="00294D09"/>
    <w:rsid w:val="00294D49"/>
    <w:rsid w:val="00294EBD"/>
    <w:rsid w:val="002950F9"/>
    <w:rsid w:val="002964ED"/>
    <w:rsid w:val="0029656A"/>
    <w:rsid w:val="00296A47"/>
    <w:rsid w:val="00296A50"/>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5F8E"/>
    <w:rsid w:val="002A7F4E"/>
    <w:rsid w:val="002B032F"/>
    <w:rsid w:val="002B0641"/>
    <w:rsid w:val="002B22F5"/>
    <w:rsid w:val="002B26CC"/>
    <w:rsid w:val="002B2A42"/>
    <w:rsid w:val="002B2BF9"/>
    <w:rsid w:val="002B3396"/>
    <w:rsid w:val="002B3B30"/>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57F8"/>
    <w:rsid w:val="002C58C9"/>
    <w:rsid w:val="002C5D51"/>
    <w:rsid w:val="002C6CB1"/>
    <w:rsid w:val="002D1B3F"/>
    <w:rsid w:val="002D1B8E"/>
    <w:rsid w:val="002D1F32"/>
    <w:rsid w:val="002D295E"/>
    <w:rsid w:val="002D2AA3"/>
    <w:rsid w:val="002D39AE"/>
    <w:rsid w:val="002D494F"/>
    <w:rsid w:val="002D51E6"/>
    <w:rsid w:val="002D5C48"/>
    <w:rsid w:val="002D6EAC"/>
    <w:rsid w:val="002D77C9"/>
    <w:rsid w:val="002E116E"/>
    <w:rsid w:val="002E16E7"/>
    <w:rsid w:val="002E337C"/>
    <w:rsid w:val="002E3BFF"/>
    <w:rsid w:val="002E41ED"/>
    <w:rsid w:val="002E4D58"/>
    <w:rsid w:val="002E50FF"/>
    <w:rsid w:val="002E553E"/>
    <w:rsid w:val="002E7756"/>
    <w:rsid w:val="002E783A"/>
    <w:rsid w:val="002E7BA7"/>
    <w:rsid w:val="002F0537"/>
    <w:rsid w:val="002F06F3"/>
    <w:rsid w:val="002F0F65"/>
    <w:rsid w:val="002F1594"/>
    <w:rsid w:val="002F15C5"/>
    <w:rsid w:val="002F16CB"/>
    <w:rsid w:val="002F1A49"/>
    <w:rsid w:val="002F27BF"/>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A2D"/>
    <w:rsid w:val="00302F63"/>
    <w:rsid w:val="00305179"/>
    <w:rsid w:val="00305B88"/>
    <w:rsid w:val="00305BB5"/>
    <w:rsid w:val="0030644C"/>
    <w:rsid w:val="00306653"/>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7F19"/>
    <w:rsid w:val="00317F3B"/>
    <w:rsid w:val="00320D4D"/>
    <w:rsid w:val="00321B87"/>
    <w:rsid w:val="00323BD6"/>
    <w:rsid w:val="00325736"/>
    <w:rsid w:val="00326561"/>
    <w:rsid w:val="00326607"/>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5F8"/>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54A0"/>
    <w:rsid w:val="00355536"/>
    <w:rsid w:val="00356D33"/>
    <w:rsid w:val="003571E4"/>
    <w:rsid w:val="00360BB3"/>
    <w:rsid w:val="0036144B"/>
    <w:rsid w:val="00362AD9"/>
    <w:rsid w:val="003632B1"/>
    <w:rsid w:val="00363C70"/>
    <w:rsid w:val="00363CE2"/>
    <w:rsid w:val="003641B5"/>
    <w:rsid w:val="003645BC"/>
    <w:rsid w:val="0036552C"/>
    <w:rsid w:val="00365C6A"/>
    <w:rsid w:val="00365D44"/>
    <w:rsid w:val="00365E3D"/>
    <w:rsid w:val="00367C66"/>
    <w:rsid w:val="003705E0"/>
    <w:rsid w:val="00370F55"/>
    <w:rsid w:val="00371715"/>
    <w:rsid w:val="00371DEC"/>
    <w:rsid w:val="00372410"/>
    <w:rsid w:val="003733E5"/>
    <w:rsid w:val="00375165"/>
    <w:rsid w:val="0037517C"/>
    <w:rsid w:val="00375415"/>
    <w:rsid w:val="00375585"/>
    <w:rsid w:val="00375B61"/>
    <w:rsid w:val="0037615A"/>
    <w:rsid w:val="0037625C"/>
    <w:rsid w:val="00376E37"/>
    <w:rsid w:val="0037740D"/>
    <w:rsid w:val="0037758B"/>
    <w:rsid w:val="0038034B"/>
    <w:rsid w:val="00380A49"/>
    <w:rsid w:val="003815EE"/>
    <w:rsid w:val="003832A3"/>
    <w:rsid w:val="0038357D"/>
    <w:rsid w:val="00383734"/>
    <w:rsid w:val="00383BC5"/>
    <w:rsid w:val="003849FA"/>
    <w:rsid w:val="00384F02"/>
    <w:rsid w:val="0038508C"/>
    <w:rsid w:val="0038522B"/>
    <w:rsid w:val="00386D62"/>
    <w:rsid w:val="00387366"/>
    <w:rsid w:val="003912CF"/>
    <w:rsid w:val="0039149E"/>
    <w:rsid w:val="00391691"/>
    <w:rsid w:val="003929EF"/>
    <w:rsid w:val="00393F47"/>
    <w:rsid w:val="00394F5A"/>
    <w:rsid w:val="00396AD1"/>
    <w:rsid w:val="00397434"/>
    <w:rsid w:val="00397AB1"/>
    <w:rsid w:val="003A00EA"/>
    <w:rsid w:val="003A192C"/>
    <w:rsid w:val="003A2C0B"/>
    <w:rsid w:val="003A33B8"/>
    <w:rsid w:val="003A4647"/>
    <w:rsid w:val="003A584D"/>
    <w:rsid w:val="003A5E44"/>
    <w:rsid w:val="003A6D84"/>
    <w:rsid w:val="003A7C55"/>
    <w:rsid w:val="003A7C67"/>
    <w:rsid w:val="003B03A2"/>
    <w:rsid w:val="003B17EA"/>
    <w:rsid w:val="003B18AD"/>
    <w:rsid w:val="003B2186"/>
    <w:rsid w:val="003B240E"/>
    <w:rsid w:val="003B24F1"/>
    <w:rsid w:val="003B2744"/>
    <w:rsid w:val="003B2B2D"/>
    <w:rsid w:val="003B313B"/>
    <w:rsid w:val="003B59E9"/>
    <w:rsid w:val="003B76C6"/>
    <w:rsid w:val="003B78AA"/>
    <w:rsid w:val="003B7E52"/>
    <w:rsid w:val="003C0137"/>
    <w:rsid w:val="003C08C1"/>
    <w:rsid w:val="003C08F2"/>
    <w:rsid w:val="003C09F8"/>
    <w:rsid w:val="003C0DA0"/>
    <w:rsid w:val="003C15C5"/>
    <w:rsid w:val="003C180B"/>
    <w:rsid w:val="003C25B7"/>
    <w:rsid w:val="003C3713"/>
    <w:rsid w:val="003C3740"/>
    <w:rsid w:val="003C39B1"/>
    <w:rsid w:val="003C3F5A"/>
    <w:rsid w:val="003C51AF"/>
    <w:rsid w:val="003C591D"/>
    <w:rsid w:val="003C6AB0"/>
    <w:rsid w:val="003C730F"/>
    <w:rsid w:val="003C78BA"/>
    <w:rsid w:val="003C7CCE"/>
    <w:rsid w:val="003C7E8A"/>
    <w:rsid w:val="003D05D5"/>
    <w:rsid w:val="003D10E8"/>
    <w:rsid w:val="003D1E6B"/>
    <w:rsid w:val="003D2C6C"/>
    <w:rsid w:val="003D3151"/>
    <w:rsid w:val="003D4338"/>
    <w:rsid w:val="003D4540"/>
    <w:rsid w:val="003D4731"/>
    <w:rsid w:val="003D47AE"/>
    <w:rsid w:val="003D504D"/>
    <w:rsid w:val="003D52F2"/>
    <w:rsid w:val="003D5B3B"/>
    <w:rsid w:val="003D6331"/>
    <w:rsid w:val="003D6892"/>
    <w:rsid w:val="003D69EA"/>
    <w:rsid w:val="003D7070"/>
    <w:rsid w:val="003D7206"/>
    <w:rsid w:val="003D729A"/>
    <w:rsid w:val="003D77AB"/>
    <w:rsid w:val="003E09B8"/>
    <w:rsid w:val="003E20F7"/>
    <w:rsid w:val="003E2A21"/>
    <w:rsid w:val="003E4440"/>
    <w:rsid w:val="003E69C6"/>
    <w:rsid w:val="003E7852"/>
    <w:rsid w:val="003F141D"/>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753D"/>
    <w:rsid w:val="00410265"/>
    <w:rsid w:val="00411BD4"/>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204A"/>
    <w:rsid w:val="00432F2B"/>
    <w:rsid w:val="0043326E"/>
    <w:rsid w:val="00433B70"/>
    <w:rsid w:val="0043434A"/>
    <w:rsid w:val="00435600"/>
    <w:rsid w:val="004358C9"/>
    <w:rsid w:val="00435BBB"/>
    <w:rsid w:val="00436136"/>
    <w:rsid w:val="004361AF"/>
    <w:rsid w:val="00436BAA"/>
    <w:rsid w:val="00436F00"/>
    <w:rsid w:val="00436F31"/>
    <w:rsid w:val="00437111"/>
    <w:rsid w:val="00437A92"/>
    <w:rsid w:val="004405B1"/>
    <w:rsid w:val="0044067C"/>
    <w:rsid w:val="00441427"/>
    <w:rsid w:val="00441691"/>
    <w:rsid w:val="00441EC5"/>
    <w:rsid w:val="00442061"/>
    <w:rsid w:val="00442795"/>
    <w:rsid w:val="00442E4E"/>
    <w:rsid w:val="004435F1"/>
    <w:rsid w:val="00444D63"/>
    <w:rsid w:val="00445520"/>
    <w:rsid w:val="00445D30"/>
    <w:rsid w:val="004463C1"/>
    <w:rsid w:val="00446787"/>
    <w:rsid w:val="004511E3"/>
    <w:rsid w:val="004515CB"/>
    <w:rsid w:val="004525DF"/>
    <w:rsid w:val="004527FC"/>
    <w:rsid w:val="00452DF4"/>
    <w:rsid w:val="0045384B"/>
    <w:rsid w:val="00455048"/>
    <w:rsid w:val="0045529E"/>
    <w:rsid w:val="004558AF"/>
    <w:rsid w:val="004564CE"/>
    <w:rsid w:val="00456722"/>
    <w:rsid w:val="0045674E"/>
    <w:rsid w:val="004567F3"/>
    <w:rsid w:val="004568AD"/>
    <w:rsid w:val="00456EC6"/>
    <w:rsid w:val="00456F6F"/>
    <w:rsid w:val="004572F2"/>
    <w:rsid w:val="00457470"/>
    <w:rsid w:val="00460790"/>
    <w:rsid w:val="00462B23"/>
    <w:rsid w:val="0046428F"/>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E8F"/>
    <w:rsid w:val="00472850"/>
    <w:rsid w:val="00472C39"/>
    <w:rsid w:val="00473074"/>
    <w:rsid w:val="00473C7C"/>
    <w:rsid w:val="004744E3"/>
    <w:rsid w:val="00474695"/>
    <w:rsid w:val="00475936"/>
    <w:rsid w:val="00475CD5"/>
    <w:rsid w:val="0047650C"/>
    <w:rsid w:val="00476B85"/>
    <w:rsid w:val="00477707"/>
    <w:rsid w:val="004779AC"/>
    <w:rsid w:val="00477B8D"/>
    <w:rsid w:val="004809E4"/>
    <w:rsid w:val="00480E87"/>
    <w:rsid w:val="00480FB5"/>
    <w:rsid w:val="00481B2E"/>
    <w:rsid w:val="0048215F"/>
    <w:rsid w:val="00482D70"/>
    <w:rsid w:val="00483A3E"/>
    <w:rsid w:val="004847B2"/>
    <w:rsid w:val="00484F75"/>
    <w:rsid w:val="00485007"/>
    <w:rsid w:val="00486565"/>
    <w:rsid w:val="004866C8"/>
    <w:rsid w:val="0049007B"/>
    <w:rsid w:val="004901B7"/>
    <w:rsid w:val="00490CA9"/>
    <w:rsid w:val="00491AE9"/>
    <w:rsid w:val="00491DF8"/>
    <w:rsid w:val="004926F5"/>
    <w:rsid w:val="00492DBE"/>
    <w:rsid w:val="00495007"/>
    <w:rsid w:val="00495DDA"/>
    <w:rsid w:val="0049668C"/>
    <w:rsid w:val="0049680A"/>
    <w:rsid w:val="00496849"/>
    <w:rsid w:val="00496960"/>
    <w:rsid w:val="00496DF3"/>
    <w:rsid w:val="00496EC9"/>
    <w:rsid w:val="0049732F"/>
    <w:rsid w:val="004A023E"/>
    <w:rsid w:val="004A051C"/>
    <w:rsid w:val="004A0699"/>
    <w:rsid w:val="004A0FF1"/>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71C3"/>
    <w:rsid w:val="004B7E08"/>
    <w:rsid w:val="004B7E5B"/>
    <w:rsid w:val="004B7F4C"/>
    <w:rsid w:val="004C0577"/>
    <w:rsid w:val="004C0932"/>
    <w:rsid w:val="004C1592"/>
    <w:rsid w:val="004C2FE5"/>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F48"/>
    <w:rsid w:val="004E71CA"/>
    <w:rsid w:val="004F0E37"/>
    <w:rsid w:val="004F19A7"/>
    <w:rsid w:val="004F1D54"/>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4A7F"/>
    <w:rsid w:val="00514C7B"/>
    <w:rsid w:val="00515EE0"/>
    <w:rsid w:val="0051626C"/>
    <w:rsid w:val="005173BE"/>
    <w:rsid w:val="0051745B"/>
    <w:rsid w:val="005220E9"/>
    <w:rsid w:val="00526208"/>
    <w:rsid w:val="0053055E"/>
    <w:rsid w:val="00532C2D"/>
    <w:rsid w:val="00533790"/>
    <w:rsid w:val="00535245"/>
    <w:rsid w:val="00536217"/>
    <w:rsid w:val="00537911"/>
    <w:rsid w:val="005408D7"/>
    <w:rsid w:val="005410A5"/>
    <w:rsid w:val="00542100"/>
    <w:rsid w:val="00542177"/>
    <w:rsid w:val="00542F0E"/>
    <w:rsid w:val="00544131"/>
    <w:rsid w:val="00544A31"/>
    <w:rsid w:val="00544F87"/>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3521"/>
    <w:rsid w:val="0055433A"/>
    <w:rsid w:val="00555424"/>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8D5"/>
    <w:rsid w:val="00571821"/>
    <w:rsid w:val="00571D25"/>
    <w:rsid w:val="0057285B"/>
    <w:rsid w:val="00572BA1"/>
    <w:rsid w:val="00573ADA"/>
    <w:rsid w:val="00574777"/>
    <w:rsid w:val="0057485B"/>
    <w:rsid w:val="005758E7"/>
    <w:rsid w:val="0057627A"/>
    <w:rsid w:val="005765EC"/>
    <w:rsid w:val="005800B1"/>
    <w:rsid w:val="00580B4F"/>
    <w:rsid w:val="00580CB3"/>
    <w:rsid w:val="00581499"/>
    <w:rsid w:val="005815E9"/>
    <w:rsid w:val="00582224"/>
    <w:rsid w:val="00582616"/>
    <w:rsid w:val="005828D4"/>
    <w:rsid w:val="00583441"/>
    <w:rsid w:val="0058410E"/>
    <w:rsid w:val="00584732"/>
    <w:rsid w:val="0058477D"/>
    <w:rsid w:val="005857AF"/>
    <w:rsid w:val="00585C45"/>
    <w:rsid w:val="00585F25"/>
    <w:rsid w:val="005864E4"/>
    <w:rsid w:val="00586675"/>
    <w:rsid w:val="005866BF"/>
    <w:rsid w:val="00590641"/>
    <w:rsid w:val="005922CC"/>
    <w:rsid w:val="00593EFF"/>
    <w:rsid w:val="00594020"/>
    <w:rsid w:val="0059439B"/>
    <w:rsid w:val="005947FD"/>
    <w:rsid w:val="005965F9"/>
    <w:rsid w:val="00596B9E"/>
    <w:rsid w:val="0059764C"/>
    <w:rsid w:val="005A060C"/>
    <w:rsid w:val="005A150A"/>
    <w:rsid w:val="005A1AB4"/>
    <w:rsid w:val="005A2024"/>
    <w:rsid w:val="005A2204"/>
    <w:rsid w:val="005A34EF"/>
    <w:rsid w:val="005A3974"/>
    <w:rsid w:val="005A4286"/>
    <w:rsid w:val="005A4D8A"/>
    <w:rsid w:val="005A5700"/>
    <w:rsid w:val="005A586B"/>
    <w:rsid w:val="005A5D91"/>
    <w:rsid w:val="005A6ACC"/>
    <w:rsid w:val="005A6D6A"/>
    <w:rsid w:val="005A769E"/>
    <w:rsid w:val="005B0A21"/>
    <w:rsid w:val="005B0A3F"/>
    <w:rsid w:val="005B1D77"/>
    <w:rsid w:val="005B2321"/>
    <w:rsid w:val="005B2377"/>
    <w:rsid w:val="005B3435"/>
    <w:rsid w:val="005B3CC7"/>
    <w:rsid w:val="005B42F0"/>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267"/>
    <w:rsid w:val="005D433D"/>
    <w:rsid w:val="005D4DB2"/>
    <w:rsid w:val="005D55B2"/>
    <w:rsid w:val="005D68D0"/>
    <w:rsid w:val="005D6D87"/>
    <w:rsid w:val="005D6EC2"/>
    <w:rsid w:val="005D79C7"/>
    <w:rsid w:val="005E018E"/>
    <w:rsid w:val="005E0382"/>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59D"/>
    <w:rsid w:val="006078F8"/>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B3A"/>
    <w:rsid w:val="00625714"/>
    <w:rsid w:val="00626F79"/>
    <w:rsid w:val="006271F2"/>
    <w:rsid w:val="0062729B"/>
    <w:rsid w:val="006300E7"/>
    <w:rsid w:val="00630C36"/>
    <w:rsid w:val="0063161F"/>
    <w:rsid w:val="00631743"/>
    <w:rsid w:val="006317C1"/>
    <w:rsid w:val="006319C6"/>
    <w:rsid w:val="00631DC6"/>
    <w:rsid w:val="00633106"/>
    <w:rsid w:val="006348B8"/>
    <w:rsid w:val="00634B78"/>
    <w:rsid w:val="00635643"/>
    <w:rsid w:val="0063569C"/>
    <w:rsid w:val="00635E54"/>
    <w:rsid w:val="00635F72"/>
    <w:rsid w:val="0063677B"/>
    <w:rsid w:val="006402AB"/>
    <w:rsid w:val="00641101"/>
    <w:rsid w:val="00641F4C"/>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4E1"/>
    <w:rsid w:val="00664140"/>
    <w:rsid w:val="006644BA"/>
    <w:rsid w:val="00664AFB"/>
    <w:rsid w:val="0066565A"/>
    <w:rsid w:val="00665A69"/>
    <w:rsid w:val="006667C0"/>
    <w:rsid w:val="006668B7"/>
    <w:rsid w:val="00667D4D"/>
    <w:rsid w:val="00671648"/>
    <w:rsid w:val="00673408"/>
    <w:rsid w:val="00673513"/>
    <w:rsid w:val="0067374C"/>
    <w:rsid w:val="00674877"/>
    <w:rsid w:val="00674B26"/>
    <w:rsid w:val="00675144"/>
    <w:rsid w:val="00675862"/>
    <w:rsid w:val="00677AA4"/>
    <w:rsid w:val="006801A5"/>
    <w:rsid w:val="0068028C"/>
    <w:rsid w:val="00681376"/>
    <w:rsid w:val="006814C9"/>
    <w:rsid w:val="006817DB"/>
    <w:rsid w:val="006826C2"/>
    <w:rsid w:val="0068292B"/>
    <w:rsid w:val="00682CE3"/>
    <w:rsid w:val="00682EDC"/>
    <w:rsid w:val="00684DB0"/>
    <w:rsid w:val="00685F46"/>
    <w:rsid w:val="00685F84"/>
    <w:rsid w:val="00686445"/>
    <w:rsid w:val="00686D3A"/>
    <w:rsid w:val="00687708"/>
    <w:rsid w:val="00687C6B"/>
    <w:rsid w:val="00690DD6"/>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818"/>
    <w:rsid w:val="006B5AEE"/>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C95"/>
    <w:rsid w:val="006D7048"/>
    <w:rsid w:val="006E0EC1"/>
    <w:rsid w:val="006E182A"/>
    <w:rsid w:val="006E3148"/>
    <w:rsid w:val="006E34A3"/>
    <w:rsid w:val="006E5758"/>
    <w:rsid w:val="006E6D3F"/>
    <w:rsid w:val="006F0737"/>
    <w:rsid w:val="006F1065"/>
    <w:rsid w:val="006F14DA"/>
    <w:rsid w:val="006F18AD"/>
    <w:rsid w:val="006F206C"/>
    <w:rsid w:val="006F2BF8"/>
    <w:rsid w:val="006F38B0"/>
    <w:rsid w:val="006F3B62"/>
    <w:rsid w:val="006F3E4B"/>
    <w:rsid w:val="006F66CC"/>
    <w:rsid w:val="006F69D2"/>
    <w:rsid w:val="006F7160"/>
    <w:rsid w:val="00700398"/>
    <w:rsid w:val="007003BF"/>
    <w:rsid w:val="00703B20"/>
    <w:rsid w:val="00704185"/>
    <w:rsid w:val="007049EE"/>
    <w:rsid w:val="00704E64"/>
    <w:rsid w:val="00705849"/>
    <w:rsid w:val="007059F0"/>
    <w:rsid w:val="00705F6F"/>
    <w:rsid w:val="0070634A"/>
    <w:rsid w:val="0071081C"/>
    <w:rsid w:val="007109D4"/>
    <w:rsid w:val="00712A38"/>
    <w:rsid w:val="0071302C"/>
    <w:rsid w:val="00714434"/>
    <w:rsid w:val="00714DE7"/>
    <w:rsid w:val="0071504B"/>
    <w:rsid w:val="007162E8"/>
    <w:rsid w:val="00716A7E"/>
    <w:rsid w:val="00717007"/>
    <w:rsid w:val="0071759A"/>
    <w:rsid w:val="00717D38"/>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2D8F"/>
    <w:rsid w:val="00733806"/>
    <w:rsid w:val="00734CCF"/>
    <w:rsid w:val="00735134"/>
    <w:rsid w:val="00735D4D"/>
    <w:rsid w:val="007364D6"/>
    <w:rsid w:val="0073743B"/>
    <w:rsid w:val="007374B0"/>
    <w:rsid w:val="007374CF"/>
    <w:rsid w:val="00740168"/>
    <w:rsid w:val="007401B7"/>
    <w:rsid w:val="00740A81"/>
    <w:rsid w:val="00741DA8"/>
    <w:rsid w:val="00741F18"/>
    <w:rsid w:val="00742E96"/>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4A38"/>
    <w:rsid w:val="0075612D"/>
    <w:rsid w:val="00756487"/>
    <w:rsid w:val="00760249"/>
    <w:rsid w:val="00760E70"/>
    <w:rsid w:val="0076150B"/>
    <w:rsid w:val="00765E53"/>
    <w:rsid w:val="007662DB"/>
    <w:rsid w:val="00767996"/>
    <w:rsid w:val="00770E76"/>
    <w:rsid w:val="00771D3A"/>
    <w:rsid w:val="007721F7"/>
    <w:rsid w:val="00772BEB"/>
    <w:rsid w:val="00773550"/>
    <w:rsid w:val="00773A03"/>
    <w:rsid w:val="00774F93"/>
    <w:rsid w:val="007750F7"/>
    <w:rsid w:val="007752CD"/>
    <w:rsid w:val="00775692"/>
    <w:rsid w:val="007769D2"/>
    <w:rsid w:val="00777235"/>
    <w:rsid w:val="00777568"/>
    <w:rsid w:val="007816B4"/>
    <w:rsid w:val="00781706"/>
    <w:rsid w:val="007822E7"/>
    <w:rsid w:val="0078244A"/>
    <w:rsid w:val="007831A0"/>
    <w:rsid w:val="00783A96"/>
    <w:rsid w:val="00784533"/>
    <w:rsid w:val="00784B7C"/>
    <w:rsid w:val="00784E4A"/>
    <w:rsid w:val="007851F4"/>
    <w:rsid w:val="00785F97"/>
    <w:rsid w:val="007864E2"/>
    <w:rsid w:val="00786617"/>
    <w:rsid w:val="00790156"/>
    <w:rsid w:val="007901BC"/>
    <w:rsid w:val="00790EFC"/>
    <w:rsid w:val="007916CE"/>
    <w:rsid w:val="00791876"/>
    <w:rsid w:val="00793010"/>
    <w:rsid w:val="007944A7"/>
    <w:rsid w:val="00794F12"/>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7E"/>
    <w:rsid w:val="007B6736"/>
    <w:rsid w:val="007B76DC"/>
    <w:rsid w:val="007C0254"/>
    <w:rsid w:val="007C1195"/>
    <w:rsid w:val="007C170D"/>
    <w:rsid w:val="007C2DC9"/>
    <w:rsid w:val="007C2F9B"/>
    <w:rsid w:val="007C3CE9"/>
    <w:rsid w:val="007C3D2B"/>
    <w:rsid w:val="007C41D5"/>
    <w:rsid w:val="007C49C0"/>
    <w:rsid w:val="007C5151"/>
    <w:rsid w:val="007C54D7"/>
    <w:rsid w:val="007C60E2"/>
    <w:rsid w:val="007C6A41"/>
    <w:rsid w:val="007C6C8F"/>
    <w:rsid w:val="007C6E14"/>
    <w:rsid w:val="007C6F21"/>
    <w:rsid w:val="007D25C0"/>
    <w:rsid w:val="007D2FCD"/>
    <w:rsid w:val="007D34B7"/>
    <w:rsid w:val="007D4406"/>
    <w:rsid w:val="007D45C3"/>
    <w:rsid w:val="007D52A2"/>
    <w:rsid w:val="007D5AB5"/>
    <w:rsid w:val="007D60A8"/>
    <w:rsid w:val="007D69C3"/>
    <w:rsid w:val="007D6BC2"/>
    <w:rsid w:val="007D7481"/>
    <w:rsid w:val="007E0090"/>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534"/>
    <w:rsid w:val="007F3D43"/>
    <w:rsid w:val="007F460A"/>
    <w:rsid w:val="007F5272"/>
    <w:rsid w:val="007F5E1E"/>
    <w:rsid w:val="007F6FAF"/>
    <w:rsid w:val="008010EF"/>
    <w:rsid w:val="008024B5"/>
    <w:rsid w:val="008028C7"/>
    <w:rsid w:val="00803612"/>
    <w:rsid w:val="0080471F"/>
    <w:rsid w:val="00805140"/>
    <w:rsid w:val="008051D1"/>
    <w:rsid w:val="008052F6"/>
    <w:rsid w:val="0080625D"/>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C93"/>
    <w:rsid w:val="00821CDA"/>
    <w:rsid w:val="00821E4C"/>
    <w:rsid w:val="00822464"/>
    <w:rsid w:val="00822CD8"/>
    <w:rsid w:val="0082302C"/>
    <w:rsid w:val="00823267"/>
    <w:rsid w:val="00823F8C"/>
    <w:rsid w:val="00824180"/>
    <w:rsid w:val="00824900"/>
    <w:rsid w:val="00824992"/>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1124"/>
    <w:rsid w:val="00852025"/>
    <w:rsid w:val="00852726"/>
    <w:rsid w:val="0085373F"/>
    <w:rsid w:val="00854C16"/>
    <w:rsid w:val="00854ECD"/>
    <w:rsid w:val="00854FBD"/>
    <w:rsid w:val="00856707"/>
    <w:rsid w:val="00857271"/>
    <w:rsid w:val="00857478"/>
    <w:rsid w:val="00860BAD"/>
    <w:rsid w:val="00861775"/>
    <w:rsid w:val="00861CCB"/>
    <w:rsid w:val="00862D5F"/>
    <w:rsid w:val="008632FF"/>
    <w:rsid w:val="00863DF3"/>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267A"/>
    <w:rsid w:val="00886D9A"/>
    <w:rsid w:val="00887A02"/>
    <w:rsid w:val="008900FF"/>
    <w:rsid w:val="00891953"/>
    <w:rsid w:val="008925DE"/>
    <w:rsid w:val="00892959"/>
    <w:rsid w:val="00892F4F"/>
    <w:rsid w:val="008935DB"/>
    <w:rsid w:val="00893DE5"/>
    <w:rsid w:val="00893F09"/>
    <w:rsid w:val="00897278"/>
    <w:rsid w:val="008973E8"/>
    <w:rsid w:val="00897737"/>
    <w:rsid w:val="008978CB"/>
    <w:rsid w:val="008A0044"/>
    <w:rsid w:val="008A0752"/>
    <w:rsid w:val="008A2087"/>
    <w:rsid w:val="008A259D"/>
    <w:rsid w:val="008A2604"/>
    <w:rsid w:val="008A2986"/>
    <w:rsid w:val="008A3457"/>
    <w:rsid w:val="008A4AB0"/>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C0157"/>
    <w:rsid w:val="008C04A8"/>
    <w:rsid w:val="008C1382"/>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2452"/>
    <w:rsid w:val="008D3125"/>
    <w:rsid w:val="008D3FA7"/>
    <w:rsid w:val="008D4057"/>
    <w:rsid w:val="008D6CC1"/>
    <w:rsid w:val="008D6F88"/>
    <w:rsid w:val="008D7FA3"/>
    <w:rsid w:val="008E0B3C"/>
    <w:rsid w:val="008E0E04"/>
    <w:rsid w:val="008E1BBD"/>
    <w:rsid w:val="008E1CB7"/>
    <w:rsid w:val="008E2FCE"/>
    <w:rsid w:val="008E3612"/>
    <w:rsid w:val="008E3853"/>
    <w:rsid w:val="008E4CAF"/>
    <w:rsid w:val="008E5315"/>
    <w:rsid w:val="008E55A9"/>
    <w:rsid w:val="008E6137"/>
    <w:rsid w:val="008E6B80"/>
    <w:rsid w:val="008E7C6C"/>
    <w:rsid w:val="008E7CF1"/>
    <w:rsid w:val="008E7DE6"/>
    <w:rsid w:val="008F031F"/>
    <w:rsid w:val="008F035F"/>
    <w:rsid w:val="008F0EAB"/>
    <w:rsid w:val="008F11F2"/>
    <w:rsid w:val="008F1CDE"/>
    <w:rsid w:val="008F1FBA"/>
    <w:rsid w:val="008F210B"/>
    <w:rsid w:val="008F23E5"/>
    <w:rsid w:val="008F278D"/>
    <w:rsid w:val="008F3FD2"/>
    <w:rsid w:val="008F4149"/>
    <w:rsid w:val="008F4582"/>
    <w:rsid w:val="008F4853"/>
    <w:rsid w:val="008F4C6E"/>
    <w:rsid w:val="008F4DE2"/>
    <w:rsid w:val="008F5209"/>
    <w:rsid w:val="008F5303"/>
    <w:rsid w:val="008F6E4D"/>
    <w:rsid w:val="008F709B"/>
    <w:rsid w:val="008F7A56"/>
    <w:rsid w:val="008F7D65"/>
    <w:rsid w:val="009002AA"/>
    <w:rsid w:val="00901A5E"/>
    <w:rsid w:val="00901D73"/>
    <w:rsid w:val="00902068"/>
    <w:rsid w:val="009022A2"/>
    <w:rsid w:val="0090354D"/>
    <w:rsid w:val="0090361B"/>
    <w:rsid w:val="00904DCE"/>
    <w:rsid w:val="00904F56"/>
    <w:rsid w:val="00905731"/>
    <w:rsid w:val="00905FE2"/>
    <w:rsid w:val="00906000"/>
    <w:rsid w:val="009063BC"/>
    <w:rsid w:val="00906527"/>
    <w:rsid w:val="00906749"/>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68FC"/>
    <w:rsid w:val="00926E00"/>
    <w:rsid w:val="00930022"/>
    <w:rsid w:val="009306FF"/>
    <w:rsid w:val="009309D3"/>
    <w:rsid w:val="00933BD1"/>
    <w:rsid w:val="009349AB"/>
    <w:rsid w:val="009368CA"/>
    <w:rsid w:val="00937FDE"/>
    <w:rsid w:val="009405C6"/>
    <w:rsid w:val="00940984"/>
    <w:rsid w:val="00943132"/>
    <w:rsid w:val="009435CB"/>
    <w:rsid w:val="0094376C"/>
    <w:rsid w:val="009437F4"/>
    <w:rsid w:val="00943811"/>
    <w:rsid w:val="00943CFE"/>
    <w:rsid w:val="00943E94"/>
    <w:rsid w:val="0094484A"/>
    <w:rsid w:val="009456DB"/>
    <w:rsid w:val="009458D4"/>
    <w:rsid w:val="009459E4"/>
    <w:rsid w:val="00945A3E"/>
    <w:rsid w:val="00945D8D"/>
    <w:rsid w:val="009470DA"/>
    <w:rsid w:val="009508DC"/>
    <w:rsid w:val="009509E3"/>
    <w:rsid w:val="00951364"/>
    <w:rsid w:val="00952551"/>
    <w:rsid w:val="009529DD"/>
    <w:rsid w:val="00952CAF"/>
    <w:rsid w:val="00952F7D"/>
    <w:rsid w:val="00953EE0"/>
    <w:rsid w:val="00953FF3"/>
    <w:rsid w:val="009540D1"/>
    <w:rsid w:val="00954C53"/>
    <w:rsid w:val="00960044"/>
    <w:rsid w:val="00960130"/>
    <w:rsid w:val="009604FF"/>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23D"/>
    <w:rsid w:val="00974974"/>
    <w:rsid w:val="0098019B"/>
    <w:rsid w:val="00980260"/>
    <w:rsid w:val="009806F2"/>
    <w:rsid w:val="00980B1E"/>
    <w:rsid w:val="009817A3"/>
    <w:rsid w:val="009817D2"/>
    <w:rsid w:val="00981824"/>
    <w:rsid w:val="00982075"/>
    <w:rsid w:val="00982242"/>
    <w:rsid w:val="009822F0"/>
    <w:rsid w:val="00983895"/>
    <w:rsid w:val="00983A93"/>
    <w:rsid w:val="009845C8"/>
    <w:rsid w:val="00984B60"/>
    <w:rsid w:val="00984CE1"/>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250D"/>
    <w:rsid w:val="009A27DE"/>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08"/>
    <w:rsid w:val="009B3521"/>
    <w:rsid w:val="009B3B47"/>
    <w:rsid w:val="009B3E69"/>
    <w:rsid w:val="009B44FB"/>
    <w:rsid w:val="009B5977"/>
    <w:rsid w:val="009B6A05"/>
    <w:rsid w:val="009B6F3C"/>
    <w:rsid w:val="009C0933"/>
    <w:rsid w:val="009C0BE5"/>
    <w:rsid w:val="009C0E1C"/>
    <w:rsid w:val="009C0E82"/>
    <w:rsid w:val="009C1320"/>
    <w:rsid w:val="009C29E0"/>
    <w:rsid w:val="009C2E0D"/>
    <w:rsid w:val="009C36B9"/>
    <w:rsid w:val="009C3AA0"/>
    <w:rsid w:val="009C3BFA"/>
    <w:rsid w:val="009C4811"/>
    <w:rsid w:val="009C587D"/>
    <w:rsid w:val="009C5ABB"/>
    <w:rsid w:val="009C5F62"/>
    <w:rsid w:val="009C6471"/>
    <w:rsid w:val="009C7FA9"/>
    <w:rsid w:val="009D0B82"/>
    <w:rsid w:val="009D0C38"/>
    <w:rsid w:val="009D0D94"/>
    <w:rsid w:val="009D13CD"/>
    <w:rsid w:val="009D1E31"/>
    <w:rsid w:val="009D2310"/>
    <w:rsid w:val="009D244C"/>
    <w:rsid w:val="009D3321"/>
    <w:rsid w:val="009D38B5"/>
    <w:rsid w:val="009D3F2A"/>
    <w:rsid w:val="009D40E1"/>
    <w:rsid w:val="009D5D1C"/>
    <w:rsid w:val="009D5D5B"/>
    <w:rsid w:val="009D60BA"/>
    <w:rsid w:val="009D62BF"/>
    <w:rsid w:val="009D63FA"/>
    <w:rsid w:val="009D68AB"/>
    <w:rsid w:val="009D68DE"/>
    <w:rsid w:val="009D6E96"/>
    <w:rsid w:val="009D6EE5"/>
    <w:rsid w:val="009E003A"/>
    <w:rsid w:val="009E01DC"/>
    <w:rsid w:val="009E1092"/>
    <w:rsid w:val="009E28F8"/>
    <w:rsid w:val="009E29D2"/>
    <w:rsid w:val="009E2B20"/>
    <w:rsid w:val="009E2DCE"/>
    <w:rsid w:val="009E3090"/>
    <w:rsid w:val="009E3490"/>
    <w:rsid w:val="009E368F"/>
    <w:rsid w:val="009E3FBE"/>
    <w:rsid w:val="009E532D"/>
    <w:rsid w:val="009E535A"/>
    <w:rsid w:val="009E60CC"/>
    <w:rsid w:val="009E6756"/>
    <w:rsid w:val="009E67A0"/>
    <w:rsid w:val="009E6A59"/>
    <w:rsid w:val="009E6CF5"/>
    <w:rsid w:val="009E7163"/>
    <w:rsid w:val="009F001F"/>
    <w:rsid w:val="009F008F"/>
    <w:rsid w:val="009F0F93"/>
    <w:rsid w:val="009F1E91"/>
    <w:rsid w:val="009F21D0"/>
    <w:rsid w:val="009F226F"/>
    <w:rsid w:val="009F3950"/>
    <w:rsid w:val="009F4073"/>
    <w:rsid w:val="009F4F37"/>
    <w:rsid w:val="009F5436"/>
    <w:rsid w:val="009F5B6F"/>
    <w:rsid w:val="00A01442"/>
    <w:rsid w:val="00A018FE"/>
    <w:rsid w:val="00A0200B"/>
    <w:rsid w:val="00A030F6"/>
    <w:rsid w:val="00A03304"/>
    <w:rsid w:val="00A03321"/>
    <w:rsid w:val="00A03B9D"/>
    <w:rsid w:val="00A04810"/>
    <w:rsid w:val="00A04F43"/>
    <w:rsid w:val="00A05395"/>
    <w:rsid w:val="00A05599"/>
    <w:rsid w:val="00A05C88"/>
    <w:rsid w:val="00A064AB"/>
    <w:rsid w:val="00A076C6"/>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0A8"/>
    <w:rsid w:val="00A25DCA"/>
    <w:rsid w:val="00A27740"/>
    <w:rsid w:val="00A304C6"/>
    <w:rsid w:val="00A30EC3"/>
    <w:rsid w:val="00A30FA8"/>
    <w:rsid w:val="00A310C9"/>
    <w:rsid w:val="00A31243"/>
    <w:rsid w:val="00A31289"/>
    <w:rsid w:val="00A316C6"/>
    <w:rsid w:val="00A32388"/>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5142C"/>
    <w:rsid w:val="00A51979"/>
    <w:rsid w:val="00A52C11"/>
    <w:rsid w:val="00A53D29"/>
    <w:rsid w:val="00A54BA1"/>
    <w:rsid w:val="00A558A6"/>
    <w:rsid w:val="00A5680A"/>
    <w:rsid w:val="00A5749D"/>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67964"/>
    <w:rsid w:val="00A702C8"/>
    <w:rsid w:val="00A7129E"/>
    <w:rsid w:val="00A71BC1"/>
    <w:rsid w:val="00A72991"/>
    <w:rsid w:val="00A731F2"/>
    <w:rsid w:val="00A73446"/>
    <w:rsid w:val="00A734F4"/>
    <w:rsid w:val="00A740BE"/>
    <w:rsid w:val="00A744CC"/>
    <w:rsid w:val="00A75366"/>
    <w:rsid w:val="00A755A7"/>
    <w:rsid w:val="00A7587E"/>
    <w:rsid w:val="00A75FE8"/>
    <w:rsid w:val="00A77B17"/>
    <w:rsid w:val="00A81727"/>
    <w:rsid w:val="00A81911"/>
    <w:rsid w:val="00A8271B"/>
    <w:rsid w:val="00A840F9"/>
    <w:rsid w:val="00A84320"/>
    <w:rsid w:val="00A852D7"/>
    <w:rsid w:val="00A861DB"/>
    <w:rsid w:val="00A86878"/>
    <w:rsid w:val="00A870D9"/>
    <w:rsid w:val="00A91ADC"/>
    <w:rsid w:val="00A923BC"/>
    <w:rsid w:val="00A9371C"/>
    <w:rsid w:val="00A93808"/>
    <w:rsid w:val="00A94555"/>
    <w:rsid w:val="00A949AA"/>
    <w:rsid w:val="00A94FA9"/>
    <w:rsid w:val="00A95B01"/>
    <w:rsid w:val="00A962F1"/>
    <w:rsid w:val="00A96440"/>
    <w:rsid w:val="00A965C1"/>
    <w:rsid w:val="00A96CB1"/>
    <w:rsid w:val="00A97291"/>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CFF"/>
    <w:rsid w:val="00AB0D7A"/>
    <w:rsid w:val="00AB10BB"/>
    <w:rsid w:val="00AB192E"/>
    <w:rsid w:val="00AB2B19"/>
    <w:rsid w:val="00AB33E0"/>
    <w:rsid w:val="00AB369E"/>
    <w:rsid w:val="00AB51C3"/>
    <w:rsid w:val="00AB60CC"/>
    <w:rsid w:val="00AB618E"/>
    <w:rsid w:val="00AB6FEC"/>
    <w:rsid w:val="00AC13CB"/>
    <w:rsid w:val="00AC1432"/>
    <w:rsid w:val="00AC19D9"/>
    <w:rsid w:val="00AC2BBF"/>
    <w:rsid w:val="00AC48FC"/>
    <w:rsid w:val="00AC5D91"/>
    <w:rsid w:val="00AC610A"/>
    <w:rsid w:val="00AC689E"/>
    <w:rsid w:val="00AC70CE"/>
    <w:rsid w:val="00AD0722"/>
    <w:rsid w:val="00AD0A12"/>
    <w:rsid w:val="00AD3759"/>
    <w:rsid w:val="00AD3DF7"/>
    <w:rsid w:val="00AD41A0"/>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71A6"/>
    <w:rsid w:val="00B07B8B"/>
    <w:rsid w:val="00B11B32"/>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ADF"/>
    <w:rsid w:val="00B31225"/>
    <w:rsid w:val="00B3186C"/>
    <w:rsid w:val="00B31A96"/>
    <w:rsid w:val="00B32690"/>
    <w:rsid w:val="00B32715"/>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4D4"/>
    <w:rsid w:val="00B41876"/>
    <w:rsid w:val="00B43113"/>
    <w:rsid w:val="00B44091"/>
    <w:rsid w:val="00B4480A"/>
    <w:rsid w:val="00B44A70"/>
    <w:rsid w:val="00B44AED"/>
    <w:rsid w:val="00B454A4"/>
    <w:rsid w:val="00B45886"/>
    <w:rsid w:val="00B45C66"/>
    <w:rsid w:val="00B465ED"/>
    <w:rsid w:val="00B471CE"/>
    <w:rsid w:val="00B479F6"/>
    <w:rsid w:val="00B47C25"/>
    <w:rsid w:val="00B47E26"/>
    <w:rsid w:val="00B5087C"/>
    <w:rsid w:val="00B515C8"/>
    <w:rsid w:val="00B51BDC"/>
    <w:rsid w:val="00B520DA"/>
    <w:rsid w:val="00B52F3C"/>
    <w:rsid w:val="00B5303A"/>
    <w:rsid w:val="00B544B6"/>
    <w:rsid w:val="00B547F2"/>
    <w:rsid w:val="00B556E6"/>
    <w:rsid w:val="00B55C26"/>
    <w:rsid w:val="00B60840"/>
    <w:rsid w:val="00B6086E"/>
    <w:rsid w:val="00B61016"/>
    <w:rsid w:val="00B613E7"/>
    <w:rsid w:val="00B621E5"/>
    <w:rsid w:val="00B623C7"/>
    <w:rsid w:val="00B6408A"/>
    <w:rsid w:val="00B646C3"/>
    <w:rsid w:val="00B64BB0"/>
    <w:rsid w:val="00B651F2"/>
    <w:rsid w:val="00B6533F"/>
    <w:rsid w:val="00B6587E"/>
    <w:rsid w:val="00B65F87"/>
    <w:rsid w:val="00B67261"/>
    <w:rsid w:val="00B67D90"/>
    <w:rsid w:val="00B700B7"/>
    <w:rsid w:val="00B7024C"/>
    <w:rsid w:val="00B70533"/>
    <w:rsid w:val="00B705B5"/>
    <w:rsid w:val="00B71565"/>
    <w:rsid w:val="00B71DA4"/>
    <w:rsid w:val="00B71FD6"/>
    <w:rsid w:val="00B7213B"/>
    <w:rsid w:val="00B731D2"/>
    <w:rsid w:val="00B741D1"/>
    <w:rsid w:val="00B75320"/>
    <w:rsid w:val="00B75A11"/>
    <w:rsid w:val="00B76CB6"/>
    <w:rsid w:val="00B76D57"/>
    <w:rsid w:val="00B800D6"/>
    <w:rsid w:val="00B802F8"/>
    <w:rsid w:val="00B806D2"/>
    <w:rsid w:val="00B80CF0"/>
    <w:rsid w:val="00B80D1B"/>
    <w:rsid w:val="00B811E5"/>
    <w:rsid w:val="00B81E48"/>
    <w:rsid w:val="00B82051"/>
    <w:rsid w:val="00B82F39"/>
    <w:rsid w:val="00B83D2B"/>
    <w:rsid w:val="00B84483"/>
    <w:rsid w:val="00B845B4"/>
    <w:rsid w:val="00B847D9"/>
    <w:rsid w:val="00B85392"/>
    <w:rsid w:val="00B855FC"/>
    <w:rsid w:val="00B85AD0"/>
    <w:rsid w:val="00B86311"/>
    <w:rsid w:val="00B906B9"/>
    <w:rsid w:val="00B90D6C"/>
    <w:rsid w:val="00B9171E"/>
    <w:rsid w:val="00B91BFF"/>
    <w:rsid w:val="00B91C2A"/>
    <w:rsid w:val="00B94129"/>
    <w:rsid w:val="00B9439B"/>
    <w:rsid w:val="00B94EC4"/>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B63"/>
    <w:rsid w:val="00BA4302"/>
    <w:rsid w:val="00BA5219"/>
    <w:rsid w:val="00BA6EDB"/>
    <w:rsid w:val="00BA7E62"/>
    <w:rsid w:val="00BB0682"/>
    <w:rsid w:val="00BB1165"/>
    <w:rsid w:val="00BB3075"/>
    <w:rsid w:val="00BB3889"/>
    <w:rsid w:val="00BB3A28"/>
    <w:rsid w:val="00BB3C7C"/>
    <w:rsid w:val="00BB457D"/>
    <w:rsid w:val="00BB4D4D"/>
    <w:rsid w:val="00BB53DB"/>
    <w:rsid w:val="00BB5CAC"/>
    <w:rsid w:val="00BB5D3D"/>
    <w:rsid w:val="00BB5E05"/>
    <w:rsid w:val="00BB65C6"/>
    <w:rsid w:val="00BB65DC"/>
    <w:rsid w:val="00BB6C5E"/>
    <w:rsid w:val="00BB6F87"/>
    <w:rsid w:val="00BB72FB"/>
    <w:rsid w:val="00BB7775"/>
    <w:rsid w:val="00BB7A1D"/>
    <w:rsid w:val="00BC09D4"/>
    <w:rsid w:val="00BC0A85"/>
    <w:rsid w:val="00BC22D3"/>
    <w:rsid w:val="00BC3253"/>
    <w:rsid w:val="00BC3ACD"/>
    <w:rsid w:val="00BC4AAD"/>
    <w:rsid w:val="00BC4C89"/>
    <w:rsid w:val="00BC5937"/>
    <w:rsid w:val="00BC60AF"/>
    <w:rsid w:val="00BC60E9"/>
    <w:rsid w:val="00BD081C"/>
    <w:rsid w:val="00BD1A6B"/>
    <w:rsid w:val="00BD1F7A"/>
    <w:rsid w:val="00BD2E05"/>
    <w:rsid w:val="00BD2F55"/>
    <w:rsid w:val="00BD3831"/>
    <w:rsid w:val="00BD416C"/>
    <w:rsid w:val="00BD4592"/>
    <w:rsid w:val="00BD4A04"/>
    <w:rsid w:val="00BD4CD3"/>
    <w:rsid w:val="00BD5319"/>
    <w:rsid w:val="00BD58E6"/>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4935"/>
    <w:rsid w:val="00BE4AB5"/>
    <w:rsid w:val="00BE4B50"/>
    <w:rsid w:val="00BE55DB"/>
    <w:rsid w:val="00BE5DB6"/>
    <w:rsid w:val="00BE6506"/>
    <w:rsid w:val="00BE6970"/>
    <w:rsid w:val="00BE6C3D"/>
    <w:rsid w:val="00BE7A1F"/>
    <w:rsid w:val="00BF0D03"/>
    <w:rsid w:val="00BF0D95"/>
    <w:rsid w:val="00BF1309"/>
    <w:rsid w:val="00BF147C"/>
    <w:rsid w:val="00BF1899"/>
    <w:rsid w:val="00BF21C3"/>
    <w:rsid w:val="00BF37AD"/>
    <w:rsid w:val="00BF4F2F"/>
    <w:rsid w:val="00BF6097"/>
    <w:rsid w:val="00BF62CC"/>
    <w:rsid w:val="00BF6802"/>
    <w:rsid w:val="00BF68E9"/>
    <w:rsid w:val="00BF7B1B"/>
    <w:rsid w:val="00C00C14"/>
    <w:rsid w:val="00C00E58"/>
    <w:rsid w:val="00C012D1"/>
    <w:rsid w:val="00C01A54"/>
    <w:rsid w:val="00C01B62"/>
    <w:rsid w:val="00C028EC"/>
    <w:rsid w:val="00C04035"/>
    <w:rsid w:val="00C042DF"/>
    <w:rsid w:val="00C05464"/>
    <w:rsid w:val="00C05C17"/>
    <w:rsid w:val="00C06E35"/>
    <w:rsid w:val="00C07A57"/>
    <w:rsid w:val="00C1014F"/>
    <w:rsid w:val="00C11592"/>
    <w:rsid w:val="00C11A0D"/>
    <w:rsid w:val="00C11EAC"/>
    <w:rsid w:val="00C11F46"/>
    <w:rsid w:val="00C12773"/>
    <w:rsid w:val="00C131B5"/>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1AB2"/>
    <w:rsid w:val="00C32520"/>
    <w:rsid w:val="00C33899"/>
    <w:rsid w:val="00C35643"/>
    <w:rsid w:val="00C35F9E"/>
    <w:rsid w:val="00C36925"/>
    <w:rsid w:val="00C36F94"/>
    <w:rsid w:val="00C3748E"/>
    <w:rsid w:val="00C37CF5"/>
    <w:rsid w:val="00C40EB9"/>
    <w:rsid w:val="00C417DA"/>
    <w:rsid w:val="00C4251F"/>
    <w:rsid w:val="00C426AE"/>
    <w:rsid w:val="00C42752"/>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44F8"/>
    <w:rsid w:val="00C545D8"/>
    <w:rsid w:val="00C549C8"/>
    <w:rsid w:val="00C57DBE"/>
    <w:rsid w:val="00C610A8"/>
    <w:rsid w:val="00C614F2"/>
    <w:rsid w:val="00C63037"/>
    <w:rsid w:val="00C63B93"/>
    <w:rsid w:val="00C63DD9"/>
    <w:rsid w:val="00C63EB5"/>
    <w:rsid w:val="00C6478F"/>
    <w:rsid w:val="00C6491F"/>
    <w:rsid w:val="00C64B46"/>
    <w:rsid w:val="00C64CBF"/>
    <w:rsid w:val="00C65861"/>
    <w:rsid w:val="00C66907"/>
    <w:rsid w:val="00C66DFD"/>
    <w:rsid w:val="00C67A10"/>
    <w:rsid w:val="00C67C29"/>
    <w:rsid w:val="00C71C0C"/>
    <w:rsid w:val="00C71EB7"/>
    <w:rsid w:val="00C72570"/>
    <w:rsid w:val="00C72612"/>
    <w:rsid w:val="00C73CE1"/>
    <w:rsid w:val="00C73E5D"/>
    <w:rsid w:val="00C753E7"/>
    <w:rsid w:val="00C75817"/>
    <w:rsid w:val="00C75BC1"/>
    <w:rsid w:val="00C75D82"/>
    <w:rsid w:val="00C76181"/>
    <w:rsid w:val="00C77ABA"/>
    <w:rsid w:val="00C80213"/>
    <w:rsid w:val="00C80833"/>
    <w:rsid w:val="00C80BDC"/>
    <w:rsid w:val="00C8166A"/>
    <w:rsid w:val="00C819FF"/>
    <w:rsid w:val="00C83EB8"/>
    <w:rsid w:val="00C83FB5"/>
    <w:rsid w:val="00C84318"/>
    <w:rsid w:val="00C85210"/>
    <w:rsid w:val="00C855EE"/>
    <w:rsid w:val="00C8638F"/>
    <w:rsid w:val="00C867B1"/>
    <w:rsid w:val="00C867EC"/>
    <w:rsid w:val="00C87D9D"/>
    <w:rsid w:val="00C9099D"/>
    <w:rsid w:val="00C90A68"/>
    <w:rsid w:val="00C91750"/>
    <w:rsid w:val="00C91A3E"/>
    <w:rsid w:val="00C92649"/>
    <w:rsid w:val="00C92E25"/>
    <w:rsid w:val="00C9350C"/>
    <w:rsid w:val="00C93CB3"/>
    <w:rsid w:val="00C96071"/>
    <w:rsid w:val="00C967AF"/>
    <w:rsid w:val="00CA1583"/>
    <w:rsid w:val="00CA1DAA"/>
    <w:rsid w:val="00CA2185"/>
    <w:rsid w:val="00CA2824"/>
    <w:rsid w:val="00CA2BD8"/>
    <w:rsid w:val="00CA30CD"/>
    <w:rsid w:val="00CA3611"/>
    <w:rsid w:val="00CA3EDC"/>
    <w:rsid w:val="00CA4865"/>
    <w:rsid w:val="00CA51BE"/>
    <w:rsid w:val="00CA5932"/>
    <w:rsid w:val="00CA61E6"/>
    <w:rsid w:val="00CA6441"/>
    <w:rsid w:val="00CA688D"/>
    <w:rsid w:val="00CA765A"/>
    <w:rsid w:val="00CB0BB9"/>
    <w:rsid w:val="00CB15EB"/>
    <w:rsid w:val="00CB2906"/>
    <w:rsid w:val="00CB3088"/>
    <w:rsid w:val="00CB37E5"/>
    <w:rsid w:val="00CB3E10"/>
    <w:rsid w:val="00CB417A"/>
    <w:rsid w:val="00CB43FB"/>
    <w:rsid w:val="00CB4EC5"/>
    <w:rsid w:val="00CB5EBD"/>
    <w:rsid w:val="00CB7DBC"/>
    <w:rsid w:val="00CC10F9"/>
    <w:rsid w:val="00CC27C1"/>
    <w:rsid w:val="00CC4541"/>
    <w:rsid w:val="00CC505A"/>
    <w:rsid w:val="00CC510E"/>
    <w:rsid w:val="00CC544C"/>
    <w:rsid w:val="00CC655A"/>
    <w:rsid w:val="00CC6A38"/>
    <w:rsid w:val="00CC6F18"/>
    <w:rsid w:val="00CD05DD"/>
    <w:rsid w:val="00CD2598"/>
    <w:rsid w:val="00CD3AC4"/>
    <w:rsid w:val="00CD4387"/>
    <w:rsid w:val="00CD4784"/>
    <w:rsid w:val="00CD49F6"/>
    <w:rsid w:val="00CD58F5"/>
    <w:rsid w:val="00CD5E88"/>
    <w:rsid w:val="00CD6259"/>
    <w:rsid w:val="00CD67A9"/>
    <w:rsid w:val="00CD753D"/>
    <w:rsid w:val="00CE15FD"/>
    <w:rsid w:val="00CE199C"/>
    <w:rsid w:val="00CE1E1B"/>
    <w:rsid w:val="00CE291A"/>
    <w:rsid w:val="00CE29B4"/>
    <w:rsid w:val="00CE32E1"/>
    <w:rsid w:val="00CE4467"/>
    <w:rsid w:val="00CE47C1"/>
    <w:rsid w:val="00CE609D"/>
    <w:rsid w:val="00CE60DF"/>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D06"/>
    <w:rsid w:val="00D04E23"/>
    <w:rsid w:val="00D050FC"/>
    <w:rsid w:val="00D05A3E"/>
    <w:rsid w:val="00D06AD0"/>
    <w:rsid w:val="00D06B37"/>
    <w:rsid w:val="00D07ACA"/>
    <w:rsid w:val="00D10322"/>
    <w:rsid w:val="00D12DCA"/>
    <w:rsid w:val="00D13774"/>
    <w:rsid w:val="00D14E13"/>
    <w:rsid w:val="00D15324"/>
    <w:rsid w:val="00D15B60"/>
    <w:rsid w:val="00D16BF6"/>
    <w:rsid w:val="00D16C0F"/>
    <w:rsid w:val="00D17484"/>
    <w:rsid w:val="00D20672"/>
    <w:rsid w:val="00D20AFA"/>
    <w:rsid w:val="00D216BA"/>
    <w:rsid w:val="00D21F62"/>
    <w:rsid w:val="00D22337"/>
    <w:rsid w:val="00D22C2C"/>
    <w:rsid w:val="00D2328E"/>
    <w:rsid w:val="00D23E30"/>
    <w:rsid w:val="00D249C8"/>
    <w:rsid w:val="00D26C04"/>
    <w:rsid w:val="00D26EE8"/>
    <w:rsid w:val="00D30217"/>
    <w:rsid w:val="00D31490"/>
    <w:rsid w:val="00D31AB5"/>
    <w:rsid w:val="00D31C20"/>
    <w:rsid w:val="00D32875"/>
    <w:rsid w:val="00D33729"/>
    <w:rsid w:val="00D337EA"/>
    <w:rsid w:val="00D33A31"/>
    <w:rsid w:val="00D34617"/>
    <w:rsid w:val="00D34730"/>
    <w:rsid w:val="00D35E0B"/>
    <w:rsid w:val="00D36135"/>
    <w:rsid w:val="00D36C6D"/>
    <w:rsid w:val="00D36F30"/>
    <w:rsid w:val="00D36F4A"/>
    <w:rsid w:val="00D4191A"/>
    <w:rsid w:val="00D41BEA"/>
    <w:rsid w:val="00D43867"/>
    <w:rsid w:val="00D43C30"/>
    <w:rsid w:val="00D43DB9"/>
    <w:rsid w:val="00D44462"/>
    <w:rsid w:val="00D44808"/>
    <w:rsid w:val="00D44B56"/>
    <w:rsid w:val="00D44EDE"/>
    <w:rsid w:val="00D45869"/>
    <w:rsid w:val="00D46629"/>
    <w:rsid w:val="00D47A1F"/>
    <w:rsid w:val="00D50368"/>
    <w:rsid w:val="00D504F7"/>
    <w:rsid w:val="00D50AF9"/>
    <w:rsid w:val="00D50E6F"/>
    <w:rsid w:val="00D5103F"/>
    <w:rsid w:val="00D51ABC"/>
    <w:rsid w:val="00D51C3B"/>
    <w:rsid w:val="00D520D7"/>
    <w:rsid w:val="00D52F51"/>
    <w:rsid w:val="00D546D5"/>
    <w:rsid w:val="00D551E3"/>
    <w:rsid w:val="00D55638"/>
    <w:rsid w:val="00D557D7"/>
    <w:rsid w:val="00D558E4"/>
    <w:rsid w:val="00D55B80"/>
    <w:rsid w:val="00D55BD4"/>
    <w:rsid w:val="00D55D75"/>
    <w:rsid w:val="00D573AC"/>
    <w:rsid w:val="00D61356"/>
    <w:rsid w:val="00D61E23"/>
    <w:rsid w:val="00D61FC7"/>
    <w:rsid w:val="00D62B5B"/>
    <w:rsid w:val="00D62E82"/>
    <w:rsid w:val="00D62F20"/>
    <w:rsid w:val="00D63918"/>
    <w:rsid w:val="00D63D89"/>
    <w:rsid w:val="00D66128"/>
    <w:rsid w:val="00D67529"/>
    <w:rsid w:val="00D67AA8"/>
    <w:rsid w:val="00D67C6E"/>
    <w:rsid w:val="00D67CD6"/>
    <w:rsid w:val="00D67E1B"/>
    <w:rsid w:val="00D70F3C"/>
    <w:rsid w:val="00D719F9"/>
    <w:rsid w:val="00D71E1C"/>
    <w:rsid w:val="00D723B6"/>
    <w:rsid w:val="00D7312C"/>
    <w:rsid w:val="00D732D9"/>
    <w:rsid w:val="00D73A0F"/>
    <w:rsid w:val="00D73D53"/>
    <w:rsid w:val="00D748C6"/>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3E01"/>
    <w:rsid w:val="00D9456F"/>
    <w:rsid w:val="00D95D59"/>
    <w:rsid w:val="00D95F4B"/>
    <w:rsid w:val="00D96C90"/>
    <w:rsid w:val="00D97834"/>
    <w:rsid w:val="00DA0BD0"/>
    <w:rsid w:val="00DA2052"/>
    <w:rsid w:val="00DA24A0"/>
    <w:rsid w:val="00DA259D"/>
    <w:rsid w:val="00DA378F"/>
    <w:rsid w:val="00DA4CF8"/>
    <w:rsid w:val="00DA68EE"/>
    <w:rsid w:val="00DA72DD"/>
    <w:rsid w:val="00DA7864"/>
    <w:rsid w:val="00DB05A5"/>
    <w:rsid w:val="00DB085B"/>
    <w:rsid w:val="00DB0F4E"/>
    <w:rsid w:val="00DB27C8"/>
    <w:rsid w:val="00DB2EFF"/>
    <w:rsid w:val="00DB3FBF"/>
    <w:rsid w:val="00DB446B"/>
    <w:rsid w:val="00DB5372"/>
    <w:rsid w:val="00DB566F"/>
    <w:rsid w:val="00DB7364"/>
    <w:rsid w:val="00DB7A48"/>
    <w:rsid w:val="00DC0F71"/>
    <w:rsid w:val="00DC1126"/>
    <w:rsid w:val="00DC1663"/>
    <w:rsid w:val="00DC2663"/>
    <w:rsid w:val="00DC33D3"/>
    <w:rsid w:val="00DC3FD4"/>
    <w:rsid w:val="00DC415E"/>
    <w:rsid w:val="00DC527E"/>
    <w:rsid w:val="00DC53C2"/>
    <w:rsid w:val="00DC6353"/>
    <w:rsid w:val="00DC74C6"/>
    <w:rsid w:val="00DC7E25"/>
    <w:rsid w:val="00DD03B1"/>
    <w:rsid w:val="00DD0C98"/>
    <w:rsid w:val="00DD0D52"/>
    <w:rsid w:val="00DD17AD"/>
    <w:rsid w:val="00DD32AC"/>
    <w:rsid w:val="00DD48A9"/>
    <w:rsid w:val="00DD4973"/>
    <w:rsid w:val="00DD4CB2"/>
    <w:rsid w:val="00DD52EA"/>
    <w:rsid w:val="00DD5398"/>
    <w:rsid w:val="00DD56DE"/>
    <w:rsid w:val="00DD595B"/>
    <w:rsid w:val="00DD60D8"/>
    <w:rsid w:val="00DD6F22"/>
    <w:rsid w:val="00DD764A"/>
    <w:rsid w:val="00DE096C"/>
    <w:rsid w:val="00DE17C7"/>
    <w:rsid w:val="00DE1BC4"/>
    <w:rsid w:val="00DE1EF7"/>
    <w:rsid w:val="00DE3D4F"/>
    <w:rsid w:val="00DE405D"/>
    <w:rsid w:val="00DE419A"/>
    <w:rsid w:val="00DE4340"/>
    <w:rsid w:val="00DE54C0"/>
    <w:rsid w:val="00DE579F"/>
    <w:rsid w:val="00DE5B46"/>
    <w:rsid w:val="00DE6011"/>
    <w:rsid w:val="00DE68B7"/>
    <w:rsid w:val="00DE6C8F"/>
    <w:rsid w:val="00DE7545"/>
    <w:rsid w:val="00DE7A81"/>
    <w:rsid w:val="00DE7B3E"/>
    <w:rsid w:val="00DE7EC2"/>
    <w:rsid w:val="00DF008E"/>
    <w:rsid w:val="00DF1C23"/>
    <w:rsid w:val="00DF2455"/>
    <w:rsid w:val="00DF2E84"/>
    <w:rsid w:val="00DF3A9D"/>
    <w:rsid w:val="00DF54A7"/>
    <w:rsid w:val="00DF5814"/>
    <w:rsid w:val="00DF5947"/>
    <w:rsid w:val="00DF623F"/>
    <w:rsid w:val="00DF6277"/>
    <w:rsid w:val="00DF66E4"/>
    <w:rsid w:val="00E00F41"/>
    <w:rsid w:val="00E0229E"/>
    <w:rsid w:val="00E0255E"/>
    <w:rsid w:val="00E0306C"/>
    <w:rsid w:val="00E032BF"/>
    <w:rsid w:val="00E0342C"/>
    <w:rsid w:val="00E03458"/>
    <w:rsid w:val="00E05CDB"/>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558C"/>
    <w:rsid w:val="00E15AD5"/>
    <w:rsid w:val="00E15BE0"/>
    <w:rsid w:val="00E15DA7"/>
    <w:rsid w:val="00E16CD3"/>
    <w:rsid w:val="00E1702C"/>
    <w:rsid w:val="00E17756"/>
    <w:rsid w:val="00E178DB"/>
    <w:rsid w:val="00E21843"/>
    <w:rsid w:val="00E2216A"/>
    <w:rsid w:val="00E22700"/>
    <w:rsid w:val="00E22DEF"/>
    <w:rsid w:val="00E23435"/>
    <w:rsid w:val="00E2481C"/>
    <w:rsid w:val="00E24C8B"/>
    <w:rsid w:val="00E250A8"/>
    <w:rsid w:val="00E254CF"/>
    <w:rsid w:val="00E25FED"/>
    <w:rsid w:val="00E26611"/>
    <w:rsid w:val="00E27064"/>
    <w:rsid w:val="00E27630"/>
    <w:rsid w:val="00E276CB"/>
    <w:rsid w:val="00E278CF"/>
    <w:rsid w:val="00E32582"/>
    <w:rsid w:val="00E33D66"/>
    <w:rsid w:val="00E347D4"/>
    <w:rsid w:val="00E34D15"/>
    <w:rsid w:val="00E36E88"/>
    <w:rsid w:val="00E3711B"/>
    <w:rsid w:val="00E40179"/>
    <w:rsid w:val="00E40B24"/>
    <w:rsid w:val="00E40C48"/>
    <w:rsid w:val="00E428D9"/>
    <w:rsid w:val="00E43B1F"/>
    <w:rsid w:val="00E43C48"/>
    <w:rsid w:val="00E446E5"/>
    <w:rsid w:val="00E44CE0"/>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6AE0"/>
    <w:rsid w:val="00E575B1"/>
    <w:rsid w:val="00E57B21"/>
    <w:rsid w:val="00E57F68"/>
    <w:rsid w:val="00E6063E"/>
    <w:rsid w:val="00E612B9"/>
    <w:rsid w:val="00E61342"/>
    <w:rsid w:val="00E613A6"/>
    <w:rsid w:val="00E6183D"/>
    <w:rsid w:val="00E6465E"/>
    <w:rsid w:val="00E64F9B"/>
    <w:rsid w:val="00E65C16"/>
    <w:rsid w:val="00E67FAF"/>
    <w:rsid w:val="00E7058C"/>
    <w:rsid w:val="00E7262D"/>
    <w:rsid w:val="00E727CA"/>
    <w:rsid w:val="00E728AC"/>
    <w:rsid w:val="00E7329F"/>
    <w:rsid w:val="00E734AB"/>
    <w:rsid w:val="00E737D3"/>
    <w:rsid w:val="00E73B0E"/>
    <w:rsid w:val="00E73BE1"/>
    <w:rsid w:val="00E73E31"/>
    <w:rsid w:val="00E74573"/>
    <w:rsid w:val="00E75110"/>
    <w:rsid w:val="00E75888"/>
    <w:rsid w:val="00E76A8F"/>
    <w:rsid w:val="00E76C85"/>
    <w:rsid w:val="00E77241"/>
    <w:rsid w:val="00E7746F"/>
    <w:rsid w:val="00E775A8"/>
    <w:rsid w:val="00E77E05"/>
    <w:rsid w:val="00E81DD1"/>
    <w:rsid w:val="00E81E1E"/>
    <w:rsid w:val="00E821D2"/>
    <w:rsid w:val="00E8276B"/>
    <w:rsid w:val="00E8299B"/>
    <w:rsid w:val="00E82A5F"/>
    <w:rsid w:val="00E8393F"/>
    <w:rsid w:val="00E83EDD"/>
    <w:rsid w:val="00E8439A"/>
    <w:rsid w:val="00E84E44"/>
    <w:rsid w:val="00E8516E"/>
    <w:rsid w:val="00E85541"/>
    <w:rsid w:val="00E85828"/>
    <w:rsid w:val="00E86A20"/>
    <w:rsid w:val="00E8746D"/>
    <w:rsid w:val="00E8796E"/>
    <w:rsid w:val="00E9051F"/>
    <w:rsid w:val="00E90C17"/>
    <w:rsid w:val="00E92BB5"/>
    <w:rsid w:val="00E941E3"/>
    <w:rsid w:val="00E9488E"/>
    <w:rsid w:val="00E94C4D"/>
    <w:rsid w:val="00E94E31"/>
    <w:rsid w:val="00E94FE0"/>
    <w:rsid w:val="00E95C6C"/>
    <w:rsid w:val="00E963D2"/>
    <w:rsid w:val="00E9671E"/>
    <w:rsid w:val="00E96878"/>
    <w:rsid w:val="00E97B54"/>
    <w:rsid w:val="00EA0059"/>
    <w:rsid w:val="00EA08AB"/>
    <w:rsid w:val="00EA290C"/>
    <w:rsid w:val="00EA368E"/>
    <w:rsid w:val="00EA49AC"/>
    <w:rsid w:val="00EA4A09"/>
    <w:rsid w:val="00EA4E12"/>
    <w:rsid w:val="00EA55E6"/>
    <w:rsid w:val="00EA6431"/>
    <w:rsid w:val="00EA6FCA"/>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115B"/>
    <w:rsid w:val="00ED1A44"/>
    <w:rsid w:val="00ED2463"/>
    <w:rsid w:val="00ED3128"/>
    <w:rsid w:val="00ED3B5C"/>
    <w:rsid w:val="00ED42AF"/>
    <w:rsid w:val="00ED4617"/>
    <w:rsid w:val="00ED4AE4"/>
    <w:rsid w:val="00ED58B4"/>
    <w:rsid w:val="00ED5A09"/>
    <w:rsid w:val="00EE1EAB"/>
    <w:rsid w:val="00EE2261"/>
    <w:rsid w:val="00EE342A"/>
    <w:rsid w:val="00EE39C3"/>
    <w:rsid w:val="00EE480A"/>
    <w:rsid w:val="00EE5524"/>
    <w:rsid w:val="00EE687E"/>
    <w:rsid w:val="00EE6C23"/>
    <w:rsid w:val="00EE6D2E"/>
    <w:rsid w:val="00EE7552"/>
    <w:rsid w:val="00EE7CC5"/>
    <w:rsid w:val="00EF05C3"/>
    <w:rsid w:val="00EF0853"/>
    <w:rsid w:val="00EF0C7A"/>
    <w:rsid w:val="00EF2964"/>
    <w:rsid w:val="00EF2F74"/>
    <w:rsid w:val="00EF3FBD"/>
    <w:rsid w:val="00EF411E"/>
    <w:rsid w:val="00EF4527"/>
    <w:rsid w:val="00EF5396"/>
    <w:rsid w:val="00EF6409"/>
    <w:rsid w:val="00EF7196"/>
    <w:rsid w:val="00EF7C8E"/>
    <w:rsid w:val="00F0001D"/>
    <w:rsid w:val="00F00698"/>
    <w:rsid w:val="00F009AC"/>
    <w:rsid w:val="00F00A5F"/>
    <w:rsid w:val="00F00E88"/>
    <w:rsid w:val="00F023DA"/>
    <w:rsid w:val="00F02463"/>
    <w:rsid w:val="00F02D77"/>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123B"/>
    <w:rsid w:val="00F41445"/>
    <w:rsid w:val="00F42375"/>
    <w:rsid w:val="00F42613"/>
    <w:rsid w:val="00F42747"/>
    <w:rsid w:val="00F42816"/>
    <w:rsid w:val="00F42AF2"/>
    <w:rsid w:val="00F4389C"/>
    <w:rsid w:val="00F44479"/>
    <w:rsid w:val="00F452F6"/>
    <w:rsid w:val="00F45669"/>
    <w:rsid w:val="00F4580B"/>
    <w:rsid w:val="00F45C43"/>
    <w:rsid w:val="00F4657A"/>
    <w:rsid w:val="00F47322"/>
    <w:rsid w:val="00F5122E"/>
    <w:rsid w:val="00F51392"/>
    <w:rsid w:val="00F51C19"/>
    <w:rsid w:val="00F51EAC"/>
    <w:rsid w:val="00F52360"/>
    <w:rsid w:val="00F53C2C"/>
    <w:rsid w:val="00F53C6B"/>
    <w:rsid w:val="00F53D02"/>
    <w:rsid w:val="00F54731"/>
    <w:rsid w:val="00F55056"/>
    <w:rsid w:val="00F55985"/>
    <w:rsid w:val="00F56046"/>
    <w:rsid w:val="00F601B6"/>
    <w:rsid w:val="00F6032C"/>
    <w:rsid w:val="00F61161"/>
    <w:rsid w:val="00F61637"/>
    <w:rsid w:val="00F622D9"/>
    <w:rsid w:val="00F62F26"/>
    <w:rsid w:val="00F6406A"/>
    <w:rsid w:val="00F65288"/>
    <w:rsid w:val="00F66A68"/>
    <w:rsid w:val="00F66F0B"/>
    <w:rsid w:val="00F7043C"/>
    <w:rsid w:val="00F7057C"/>
    <w:rsid w:val="00F70DC1"/>
    <w:rsid w:val="00F712D2"/>
    <w:rsid w:val="00F71851"/>
    <w:rsid w:val="00F71A39"/>
    <w:rsid w:val="00F72572"/>
    <w:rsid w:val="00F72CA2"/>
    <w:rsid w:val="00F72ECB"/>
    <w:rsid w:val="00F7383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508E"/>
    <w:rsid w:val="00F861CB"/>
    <w:rsid w:val="00F8664F"/>
    <w:rsid w:val="00F86736"/>
    <w:rsid w:val="00F86E77"/>
    <w:rsid w:val="00F879D2"/>
    <w:rsid w:val="00F90DB0"/>
    <w:rsid w:val="00F91028"/>
    <w:rsid w:val="00F917A4"/>
    <w:rsid w:val="00F91F46"/>
    <w:rsid w:val="00F9256B"/>
    <w:rsid w:val="00F94091"/>
    <w:rsid w:val="00F942C8"/>
    <w:rsid w:val="00F94472"/>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1B7D"/>
    <w:rsid w:val="00FC2A62"/>
    <w:rsid w:val="00FC2C5D"/>
    <w:rsid w:val="00FC3735"/>
    <w:rsid w:val="00FC3F04"/>
    <w:rsid w:val="00FC41C2"/>
    <w:rsid w:val="00FC49A6"/>
    <w:rsid w:val="00FC5E26"/>
    <w:rsid w:val="00FC6291"/>
    <w:rsid w:val="00FC699B"/>
    <w:rsid w:val="00FC6B74"/>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F8"/>
    <w:rsid w:val="00FD792E"/>
    <w:rsid w:val="00FE037D"/>
    <w:rsid w:val="00FE0563"/>
    <w:rsid w:val="00FE0982"/>
    <w:rsid w:val="00FE0DBF"/>
    <w:rsid w:val="00FE1CE7"/>
    <w:rsid w:val="00FE287A"/>
    <w:rsid w:val="00FE3283"/>
    <w:rsid w:val="00FE4671"/>
    <w:rsid w:val="00FE4B89"/>
    <w:rsid w:val="00FE4F4A"/>
    <w:rsid w:val="00FE72FF"/>
    <w:rsid w:val="00FE73F0"/>
    <w:rsid w:val="00FE7E62"/>
    <w:rsid w:val="00FE7FF7"/>
    <w:rsid w:val="00FF0497"/>
    <w:rsid w:val="00FF07DF"/>
    <w:rsid w:val="00FF2116"/>
    <w:rsid w:val="00FF215C"/>
    <w:rsid w:val="00FF2173"/>
    <w:rsid w:val="00FF2B4A"/>
    <w:rsid w:val="00FF3023"/>
    <w:rsid w:val="00FF358D"/>
    <w:rsid w:val="00FF3B66"/>
    <w:rsid w:val="00FF4E7A"/>
    <w:rsid w:val="00FF6DF9"/>
    <w:rsid w:val="00FF72EF"/>
    <w:rsid w:val="00FF7343"/>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igcmarche.it/news/documento-di-sintesi-sugli-adeguamenti-delle-n-o-i-f-al-decreto-legislativo-n-36-2021-slid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igcmarche.i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8</TotalTime>
  <Pages>31</Pages>
  <Words>10039</Words>
  <Characters>57224</Characters>
  <Application>Microsoft Office Word</Application>
  <DocSecurity>0</DocSecurity>
  <Lines>476</Lines>
  <Paragraphs>134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67129</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7</cp:revision>
  <cp:lastPrinted>2023-10-04T14:03:00Z</cp:lastPrinted>
  <dcterms:created xsi:type="dcterms:W3CDTF">2023-10-04T12:37:00Z</dcterms:created>
  <dcterms:modified xsi:type="dcterms:W3CDTF">2023-10-04T14:04:00Z</dcterms:modified>
</cp:coreProperties>
</file>