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0F4548DF"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542B3">
              <w:rPr>
                <w:rFonts w:ascii="Arial" w:hAnsi="Arial" w:cs="Arial"/>
                <w:color w:val="002060"/>
                <w:sz w:val="40"/>
                <w:szCs w:val="40"/>
              </w:rPr>
              <w:t>2</w:t>
            </w:r>
            <w:r w:rsidR="00D44718">
              <w:rPr>
                <w:rFonts w:ascii="Arial" w:hAnsi="Arial" w:cs="Arial"/>
                <w:color w:val="002060"/>
                <w:sz w:val="40"/>
                <w:szCs w:val="40"/>
              </w:rPr>
              <w:t>5</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E1753C">
              <w:rPr>
                <w:rFonts w:ascii="Arial" w:hAnsi="Arial" w:cs="Arial"/>
                <w:color w:val="002060"/>
                <w:sz w:val="40"/>
                <w:szCs w:val="40"/>
              </w:rPr>
              <w:t>1</w:t>
            </w:r>
            <w:r w:rsidR="00D44718">
              <w:rPr>
                <w:rFonts w:ascii="Arial" w:hAnsi="Arial" w:cs="Arial"/>
                <w:color w:val="002060"/>
                <w:sz w:val="40"/>
                <w:szCs w:val="40"/>
              </w:rPr>
              <w:t>1</w:t>
            </w:r>
            <w:r w:rsidR="00CF4C7D" w:rsidRPr="00DE1EF7">
              <w:rPr>
                <w:rFonts w:ascii="Arial" w:hAnsi="Arial" w:cs="Arial"/>
                <w:color w:val="002060"/>
                <w:sz w:val="40"/>
                <w:szCs w:val="40"/>
              </w:rPr>
              <w:t>/</w:t>
            </w:r>
            <w:r w:rsidR="00B67261">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3225DF5"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E8727D">
          <w:rPr>
            <w:noProof/>
            <w:webHidden/>
            <w:color w:val="002060"/>
          </w:rPr>
          <w:t>1</w:t>
        </w:r>
        <w:r w:rsidR="00AC19D9" w:rsidRPr="00DE1EF7">
          <w:rPr>
            <w:noProof/>
            <w:webHidden/>
            <w:color w:val="002060"/>
          </w:rPr>
          <w:fldChar w:fldCharType="end"/>
        </w:r>
      </w:hyperlink>
    </w:p>
    <w:p w14:paraId="112EDB38" w14:textId="340721E2"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E8727D">
          <w:rPr>
            <w:noProof/>
            <w:webHidden/>
            <w:color w:val="002060"/>
          </w:rPr>
          <w:t>1</w:t>
        </w:r>
        <w:r w:rsidR="00AC19D9" w:rsidRPr="00DE1EF7">
          <w:rPr>
            <w:noProof/>
            <w:webHidden/>
            <w:color w:val="002060"/>
          </w:rPr>
          <w:fldChar w:fldCharType="end"/>
        </w:r>
      </w:hyperlink>
    </w:p>
    <w:p w14:paraId="4D9CAD43" w14:textId="2439DAF5"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E8727D">
          <w:rPr>
            <w:noProof/>
            <w:webHidden/>
            <w:color w:val="002060"/>
          </w:rPr>
          <w:t>1</w:t>
        </w:r>
        <w:r w:rsidR="00AC19D9" w:rsidRPr="00DE1EF7">
          <w:rPr>
            <w:noProof/>
            <w:webHidden/>
            <w:color w:val="002060"/>
          </w:rPr>
          <w:fldChar w:fldCharType="end"/>
        </w:r>
      </w:hyperlink>
    </w:p>
    <w:p w14:paraId="0EAFCCD8" w14:textId="20538F1A"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E8727D">
          <w:rPr>
            <w:noProof/>
            <w:webHidden/>
            <w:color w:val="002060"/>
          </w:rPr>
          <w:t>1</w:t>
        </w:r>
        <w:r w:rsidR="00AC19D9" w:rsidRPr="00DE1EF7">
          <w:rPr>
            <w:noProof/>
            <w:webHidden/>
            <w:color w:val="002060"/>
          </w:rPr>
          <w:fldChar w:fldCharType="end"/>
        </w:r>
      </w:hyperlink>
    </w:p>
    <w:p w14:paraId="0952245B" w14:textId="2CB5EEB9"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E8727D">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3EFEA51" w14:textId="77777777" w:rsidR="00484F75" w:rsidRPr="00484F75" w:rsidRDefault="00484F75"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4B50334E" w14:textId="77777777" w:rsidR="0046756B" w:rsidRDefault="0046756B"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77777777" w:rsidR="0046756B" w:rsidRDefault="0046756B" w:rsidP="0046756B">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4DA08941" w14:textId="5F642CC8" w:rsidR="00296A47" w:rsidRPr="00AC16D9" w:rsidRDefault="0046756B" w:rsidP="00BF0D95">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B793B59" w14:textId="77777777" w:rsidR="00433B70" w:rsidRDefault="00433B70" w:rsidP="008B5F73">
      <w:pPr>
        <w:rPr>
          <w:rFonts w:ascii="Arial" w:hAnsi="Arial" w:cs="Arial"/>
          <w:b/>
          <w:bCs/>
          <w:color w:val="002060"/>
          <w:sz w:val="22"/>
          <w:szCs w:val="22"/>
        </w:rPr>
      </w:pPr>
    </w:p>
    <w:p w14:paraId="2B87B3E1" w14:textId="77777777" w:rsidR="008223B3" w:rsidRPr="00F023DA" w:rsidRDefault="008223B3" w:rsidP="008B5F73">
      <w:pPr>
        <w:rPr>
          <w:rFonts w:ascii="Arial" w:hAnsi="Arial" w:cs="Arial"/>
          <w:b/>
          <w:bCs/>
          <w:color w:val="002060"/>
          <w:sz w:val="22"/>
          <w:szCs w:val="22"/>
        </w:rPr>
      </w:pPr>
    </w:p>
    <w:p w14:paraId="7ADB80CD" w14:textId="58C79A7F" w:rsidR="003C3F5A" w:rsidRPr="003C3F5A" w:rsidRDefault="006644BA" w:rsidP="003C3F5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011052F4" w14:textId="77777777" w:rsidR="003C3F5A" w:rsidRPr="00C247FB" w:rsidRDefault="003C3F5A" w:rsidP="003C3F5A">
      <w:pPr>
        <w:pStyle w:val="breakline"/>
        <w:rPr>
          <w:color w:val="002060"/>
        </w:rPr>
      </w:pPr>
    </w:p>
    <w:p w14:paraId="2F604908" w14:textId="77777777" w:rsidR="009049C3" w:rsidRPr="00206171" w:rsidRDefault="009049C3" w:rsidP="009049C3">
      <w:pPr>
        <w:pStyle w:val="titolocampionato0"/>
        <w:shd w:val="clear" w:color="auto" w:fill="CCCCCC"/>
        <w:spacing w:before="80" w:after="40"/>
        <w:rPr>
          <w:color w:val="002060"/>
        </w:rPr>
      </w:pPr>
      <w:r w:rsidRPr="00206171">
        <w:rPr>
          <w:color w:val="002060"/>
        </w:rPr>
        <w:t>CALCIO A CINQUE SERIE C1</w:t>
      </w:r>
    </w:p>
    <w:p w14:paraId="1BDE8922" w14:textId="77777777" w:rsidR="009049C3" w:rsidRPr="00206171" w:rsidRDefault="009049C3" w:rsidP="009049C3">
      <w:pPr>
        <w:pStyle w:val="titoloprinc0"/>
        <w:rPr>
          <w:color w:val="002060"/>
        </w:rPr>
      </w:pPr>
      <w:r w:rsidRPr="00206171">
        <w:rPr>
          <w:color w:val="002060"/>
        </w:rPr>
        <w:t>RISULTATI</w:t>
      </w:r>
    </w:p>
    <w:p w14:paraId="433F8CEE" w14:textId="77777777" w:rsidR="009049C3" w:rsidRPr="00206171" w:rsidRDefault="009049C3" w:rsidP="009049C3">
      <w:pPr>
        <w:pStyle w:val="breakline"/>
        <w:rPr>
          <w:color w:val="002060"/>
        </w:rPr>
      </w:pPr>
    </w:p>
    <w:p w14:paraId="780E6D69" w14:textId="77777777" w:rsidR="009049C3" w:rsidRPr="00206171" w:rsidRDefault="009049C3" w:rsidP="009049C3">
      <w:pPr>
        <w:pStyle w:val="sottotitolocampionato10"/>
        <w:rPr>
          <w:color w:val="002060"/>
        </w:rPr>
      </w:pPr>
      <w:r w:rsidRPr="00206171">
        <w:rPr>
          <w:color w:val="002060"/>
        </w:rPr>
        <w:t>RISULTATI UFFICIALI GARE DEL 06/10/2023</w:t>
      </w:r>
    </w:p>
    <w:p w14:paraId="5C884503" w14:textId="77777777" w:rsidR="009049C3" w:rsidRPr="009049C3" w:rsidRDefault="009049C3" w:rsidP="009049C3">
      <w:pPr>
        <w:pStyle w:val="sottotitolocampionato20"/>
        <w:spacing w:before="0" w:beforeAutospacing="0" w:after="0" w:afterAutospacing="0"/>
        <w:rPr>
          <w:rFonts w:ascii="Arial" w:hAnsi="Arial" w:cs="Arial"/>
          <w:color w:val="002060"/>
          <w:sz w:val="20"/>
          <w:szCs w:val="20"/>
        </w:rPr>
      </w:pPr>
      <w:r w:rsidRPr="009049C3">
        <w:rPr>
          <w:rFonts w:ascii="Arial" w:hAnsi="Arial" w:cs="Arial"/>
          <w:color w:val="002060"/>
          <w:sz w:val="20"/>
          <w:szCs w:val="20"/>
        </w:rPr>
        <w:t>Si trascrivono qui di seguito i risultati ufficiali delle gare disputate</w:t>
      </w:r>
    </w:p>
    <w:p w14:paraId="72CC6545" w14:textId="77777777" w:rsidR="009049C3" w:rsidRPr="00206171" w:rsidRDefault="009049C3" w:rsidP="009049C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049C3" w:rsidRPr="00206171" w14:paraId="217095EB" w14:textId="77777777" w:rsidTr="00C516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049C3" w:rsidRPr="00206171" w14:paraId="4B298C07" w14:textId="77777777" w:rsidTr="00C516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5F876" w14:textId="77777777" w:rsidR="009049C3" w:rsidRPr="00206171" w:rsidRDefault="009049C3" w:rsidP="00C516A8">
                  <w:pPr>
                    <w:pStyle w:val="headertabella0"/>
                    <w:rPr>
                      <w:color w:val="002060"/>
                    </w:rPr>
                  </w:pPr>
                  <w:r w:rsidRPr="00206171">
                    <w:rPr>
                      <w:color w:val="002060"/>
                    </w:rPr>
                    <w:t>GIRONE A - 4 Giornata - A</w:t>
                  </w:r>
                </w:p>
              </w:tc>
            </w:tr>
            <w:tr w:rsidR="009049C3" w:rsidRPr="00206171" w14:paraId="26B08665" w14:textId="77777777" w:rsidTr="00C516A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EDB51F" w14:textId="77777777" w:rsidR="009049C3" w:rsidRPr="00206171" w:rsidRDefault="009049C3" w:rsidP="00C516A8">
                  <w:pPr>
                    <w:pStyle w:val="rowtabella0"/>
                    <w:rPr>
                      <w:color w:val="002060"/>
                    </w:rPr>
                  </w:pPr>
                  <w:r w:rsidRPr="00206171">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4A322B" w14:textId="77777777" w:rsidR="009049C3" w:rsidRPr="00206171" w:rsidRDefault="009049C3" w:rsidP="00C516A8">
                  <w:pPr>
                    <w:pStyle w:val="rowtabella0"/>
                    <w:rPr>
                      <w:color w:val="002060"/>
                    </w:rPr>
                  </w:pPr>
                  <w:r w:rsidRPr="00206171">
                    <w:rPr>
                      <w:color w:val="002060"/>
                    </w:rPr>
                    <w:t>- FUTSAL MONTURANO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734F2C" w14:textId="77777777" w:rsidR="009049C3" w:rsidRPr="00206171" w:rsidRDefault="009049C3" w:rsidP="00C516A8">
                  <w:pPr>
                    <w:pStyle w:val="rowtabella0"/>
                    <w:jc w:val="center"/>
                    <w:rPr>
                      <w:color w:val="002060"/>
                    </w:rPr>
                  </w:pPr>
                  <w:r w:rsidRPr="00206171">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B123A1" w14:textId="77777777" w:rsidR="009049C3" w:rsidRPr="00206171" w:rsidRDefault="009049C3" w:rsidP="00C516A8">
                  <w:pPr>
                    <w:pStyle w:val="rowtabella0"/>
                    <w:jc w:val="center"/>
                    <w:rPr>
                      <w:color w:val="002060"/>
                    </w:rPr>
                  </w:pPr>
                  <w:r w:rsidRPr="00206171">
                    <w:rPr>
                      <w:color w:val="002060"/>
                    </w:rPr>
                    <w:t> </w:t>
                  </w:r>
                </w:p>
              </w:tc>
            </w:tr>
            <w:tr w:rsidR="009049C3" w:rsidRPr="00206171" w14:paraId="427CF08F"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209F4A" w14:textId="77777777" w:rsidR="009049C3" w:rsidRPr="00206171" w:rsidRDefault="009049C3" w:rsidP="00C516A8">
                  <w:pPr>
                    <w:pStyle w:val="rowtabella0"/>
                    <w:rPr>
                      <w:color w:val="002060"/>
                    </w:rPr>
                  </w:pPr>
                  <w:r w:rsidRPr="00206171">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8BD3FA" w14:textId="77777777" w:rsidR="009049C3" w:rsidRPr="00206171" w:rsidRDefault="009049C3" w:rsidP="00C516A8">
                  <w:pPr>
                    <w:pStyle w:val="rowtabella0"/>
                    <w:rPr>
                      <w:color w:val="002060"/>
                    </w:rPr>
                  </w:pPr>
                  <w:r w:rsidRPr="00206171">
                    <w:rPr>
                      <w:color w:val="002060"/>
                    </w:rPr>
                    <w:t>- FUTSAL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500A2A" w14:textId="77777777" w:rsidR="009049C3" w:rsidRPr="00206171" w:rsidRDefault="009049C3" w:rsidP="00C516A8">
                  <w:pPr>
                    <w:pStyle w:val="rowtabella0"/>
                    <w:jc w:val="center"/>
                    <w:rPr>
                      <w:color w:val="002060"/>
                    </w:rPr>
                  </w:pPr>
                  <w:r w:rsidRPr="00206171">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A2E01F" w14:textId="77777777" w:rsidR="009049C3" w:rsidRPr="00206171" w:rsidRDefault="009049C3" w:rsidP="00C516A8">
                  <w:pPr>
                    <w:pStyle w:val="rowtabella0"/>
                    <w:jc w:val="center"/>
                    <w:rPr>
                      <w:color w:val="002060"/>
                    </w:rPr>
                  </w:pPr>
                  <w:r w:rsidRPr="00206171">
                    <w:rPr>
                      <w:color w:val="002060"/>
                    </w:rPr>
                    <w:t> </w:t>
                  </w:r>
                </w:p>
              </w:tc>
            </w:tr>
            <w:tr w:rsidR="009049C3" w:rsidRPr="00206171" w14:paraId="418C7D47"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257BFC" w14:textId="77777777" w:rsidR="009049C3" w:rsidRPr="00206171" w:rsidRDefault="009049C3" w:rsidP="00C516A8">
                  <w:pPr>
                    <w:pStyle w:val="rowtabella0"/>
                    <w:rPr>
                      <w:color w:val="002060"/>
                    </w:rPr>
                  </w:pPr>
                  <w:r w:rsidRPr="00206171">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124AD1" w14:textId="77777777" w:rsidR="009049C3" w:rsidRPr="00206171" w:rsidRDefault="009049C3" w:rsidP="00C516A8">
                  <w:pPr>
                    <w:pStyle w:val="rowtabella0"/>
                    <w:rPr>
                      <w:color w:val="002060"/>
                    </w:rPr>
                  </w:pPr>
                  <w:r w:rsidRPr="00206171">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CCE65A" w14:textId="77777777" w:rsidR="009049C3" w:rsidRPr="00206171" w:rsidRDefault="009049C3" w:rsidP="00C516A8">
                  <w:pPr>
                    <w:pStyle w:val="rowtabella0"/>
                    <w:jc w:val="center"/>
                    <w:rPr>
                      <w:color w:val="002060"/>
                    </w:rPr>
                  </w:pPr>
                  <w:r w:rsidRPr="00206171">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ADEDE7" w14:textId="77777777" w:rsidR="009049C3" w:rsidRPr="00206171" w:rsidRDefault="009049C3" w:rsidP="00C516A8">
                  <w:pPr>
                    <w:pStyle w:val="rowtabella0"/>
                    <w:jc w:val="center"/>
                    <w:rPr>
                      <w:color w:val="002060"/>
                    </w:rPr>
                  </w:pPr>
                  <w:r w:rsidRPr="00206171">
                    <w:rPr>
                      <w:color w:val="002060"/>
                    </w:rPr>
                    <w:t> </w:t>
                  </w:r>
                </w:p>
              </w:tc>
            </w:tr>
            <w:tr w:rsidR="009049C3" w:rsidRPr="00206171" w14:paraId="64CC7D01"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AED5C6" w14:textId="77777777" w:rsidR="009049C3" w:rsidRPr="00206171" w:rsidRDefault="009049C3" w:rsidP="00C516A8">
                  <w:pPr>
                    <w:pStyle w:val="rowtabella0"/>
                    <w:rPr>
                      <w:color w:val="002060"/>
                    </w:rPr>
                  </w:pPr>
                  <w:r w:rsidRPr="00206171">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4BE39F" w14:textId="77777777" w:rsidR="009049C3" w:rsidRPr="00206171" w:rsidRDefault="009049C3" w:rsidP="00C516A8">
                  <w:pPr>
                    <w:pStyle w:val="rowtabella0"/>
                    <w:rPr>
                      <w:color w:val="002060"/>
                    </w:rPr>
                  </w:pPr>
                  <w:r w:rsidRPr="00206171">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682AAB" w14:textId="77777777" w:rsidR="009049C3" w:rsidRPr="00206171" w:rsidRDefault="009049C3" w:rsidP="00C516A8">
                  <w:pPr>
                    <w:pStyle w:val="rowtabella0"/>
                    <w:jc w:val="center"/>
                    <w:rPr>
                      <w:color w:val="002060"/>
                    </w:rPr>
                  </w:pPr>
                  <w:r w:rsidRPr="00206171">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39CF25" w14:textId="77777777" w:rsidR="009049C3" w:rsidRPr="00206171" w:rsidRDefault="009049C3" w:rsidP="00C516A8">
                  <w:pPr>
                    <w:pStyle w:val="rowtabella0"/>
                    <w:jc w:val="center"/>
                    <w:rPr>
                      <w:color w:val="002060"/>
                    </w:rPr>
                  </w:pPr>
                  <w:r w:rsidRPr="00206171">
                    <w:rPr>
                      <w:color w:val="002060"/>
                    </w:rPr>
                    <w:t> </w:t>
                  </w:r>
                </w:p>
              </w:tc>
            </w:tr>
            <w:tr w:rsidR="009049C3" w:rsidRPr="00206171" w14:paraId="4622ADB7"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E482E8" w14:textId="77777777" w:rsidR="009049C3" w:rsidRPr="00206171" w:rsidRDefault="009049C3" w:rsidP="00C516A8">
                  <w:pPr>
                    <w:pStyle w:val="rowtabella0"/>
                    <w:rPr>
                      <w:color w:val="002060"/>
                    </w:rPr>
                  </w:pPr>
                  <w:r w:rsidRPr="00206171">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7EB534" w14:textId="77777777" w:rsidR="009049C3" w:rsidRPr="00206171" w:rsidRDefault="009049C3" w:rsidP="00C516A8">
                  <w:pPr>
                    <w:pStyle w:val="rowtabella0"/>
                    <w:rPr>
                      <w:color w:val="002060"/>
                    </w:rPr>
                  </w:pPr>
                  <w:r w:rsidRPr="00206171">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FA6B33" w14:textId="77777777" w:rsidR="009049C3" w:rsidRPr="00206171" w:rsidRDefault="009049C3" w:rsidP="00C516A8">
                  <w:pPr>
                    <w:pStyle w:val="rowtabella0"/>
                    <w:jc w:val="center"/>
                    <w:rPr>
                      <w:color w:val="002060"/>
                    </w:rPr>
                  </w:pPr>
                  <w:r w:rsidRPr="00206171">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EF5F2A" w14:textId="77777777" w:rsidR="009049C3" w:rsidRPr="00206171" w:rsidRDefault="009049C3" w:rsidP="00C516A8">
                  <w:pPr>
                    <w:pStyle w:val="rowtabella0"/>
                    <w:jc w:val="center"/>
                    <w:rPr>
                      <w:color w:val="002060"/>
                    </w:rPr>
                  </w:pPr>
                  <w:r w:rsidRPr="00206171">
                    <w:rPr>
                      <w:color w:val="002060"/>
                    </w:rPr>
                    <w:t> </w:t>
                  </w:r>
                </w:p>
              </w:tc>
            </w:tr>
            <w:tr w:rsidR="009049C3" w:rsidRPr="00206171" w14:paraId="0ED78A49"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6F2F0E" w14:textId="77777777" w:rsidR="009049C3" w:rsidRPr="00206171" w:rsidRDefault="009049C3" w:rsidP="00C516A8">
                  <w:pPr>
                    <w:pStyle w:val="rowtabella0"/>
                    <w:rPr>
                      <w:color w:val="002060"/>
                    </w:rPr>
                  </w:pPr>
                  <w:r w:rsidRPr="00206171">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6D034E" w14:textId="77777777" w:rsidR="009049C3" w:rsidRPr="00206171" w:rsidRDefault="009049C3" w:rsidP="00C516A8">
                  <w:pPr>
                    <w:pStyle w:val="rowtabella0"/>
                    <w:rPr>
                      <w:color w:val="002060"/>
                    </w:rPr>
                  </w:pPr>
                  <w:r w:rsidRPr="00206171">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248B4B" w14:textId="77777777" w:rsidR="009049C3" w:rsidRPr="00206171" w:rsidRDefault="009049C3" w:rsidP="00C516A8">
                  <w:pPr>
                    <w:pStyle w:val="rowtabella0"/>
                    <w:jc w:val="center"/>
                    <w:rPr>
                      <w:color w:val="002060"/>
                    </w:rPr>
                  </w:pPr>
                  <w:r w:rsidRPr="00206171">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00B2C9" w14:textId="77777777" w:rsidR="009049C3" w:rsidRPr="00206171" w:rsidRDefault="009049C3" w:rsidP="00C516A8">
                  <w:pPr>
                    <w:pStyle w:val="rowtabella0"/>
                    <w:jc w:val="center"/>
                    <w:rPr>
                      <w:color w:val="002060"/>
                    </w:rPr>
                  </w:pPr>
                  <w:r w:rsidRPr="00206171">
                    <w:rPr>
                      <w:color w:val="002060"/>
                    </w:rPr>
                    <w:t> </w:t>
                  </w:r>
                </w:p>
              </w:tc>
            </w:tr>
            <w:tr w:rsidR="009049C3" w:rsidRPr="00206171" w14:paraId="2F5FFB42" w14:textId="77777777" w:rsidTr="00C516A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E0CE02" w14:textId="77777777" w:rsidR="009049C3" w:rsidRPr="00206171" w:rsidRDefault="009049C3" w:rsidP="00C516A8">
                  <w:pPr>
                    <w:pStyle w:val="rowtabella0"/>
                    <w:rPr>
                      <w:color w:val="002060"/>
                    </w:rPr>
                  </w:pPr>
                  <w:r w:rsidRPr="00206171">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4C2B79" w14:textId="77777777" w:rsidR="009049C3" w:rsidRPr="00206171" w:rsidRDefault="009049C3" w:rsidP="00C516A8">
                  <w:pPr>
                    <w:pStyle w:val="rowtabella0"/>
                    <w:rPr>
                      <w:color w:val="002060"/>
                    </w:rPr>
                  </w:pPr>
                  <w:r w:rsidRPr="00206171">
                    <w:rPr>
                      <w:color w:val="002060"/>
                    </w:rPr>
                    <w:t>- POL.CAGLI SPORT ASSOCIATI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2C8776" w14:textId="77777777" w:rsidR="009049C3" w:rsidRPr="00206171" w:rsidRDefault="009049C3" w:rsidP="00C516A8">
                  <w:pPr>
                    <w:pStyle w:val="rowtabella0"/>
                    <w:jc w:val="center"/>
                    <w:rPr>
                      <w:color w:val="002060"/>
                    </w:rPr>
                  </w:pPr>
                  <w:r w:rsidRPr="00206171">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55B725" w14:textId="77777777" w:rsidR="009049C3" w:rsidRPr="00206171" w:rsidRDefault="009049C3" w:rsidP="00C516A8">
                  <w:pPr>
                    <w:pStyle w:val="rowtabella0"/>
                    <w:jc w:val="center"/>
                    <w:rPr>
                      <w:color w:val="002060"/>
                    </w:rPr>
                  </w:pPr>
                  <w:r w:rsidRPr="00206171">
                    <w:rPr>
                      <w:color w:val="002060"/>
                    </w:rPr>
                    <w:t> </w:t>
                  </w:r>
                </w:p>
              </w:tc>
            </w:tr>
          </w:tbl>
          <w:p w14:paraId="1036CD59" w14:textId="77777777" w:rsidR="009049C3" w:rsidRPr="00206171" w:rsidRDefault="009049C3" w:rsidP="00C516A8">
            <w:pPr>
              <w:rPr>
                <w:color w:val="002060"/>
              </w:rPr>
            </w:pPr>
          </w:p>
        </w:tc>
      </w:tr>
    </w:tbl>
    <w:p w14:paraId="77340FE4" w14:textId="77777777" w:rsidR="009049C3" w:rsidRPr="00206171" w:rsidRDefault="009049C3" w:rsidP="009049C3">
      <w:pPr>
        <w:pStyle w:val="breakline"/>
        <w:rPr>
          <w:rFonts w:eastAsiaTheme="minorEastAsia"/>
          <w:color w:val="002060"/>
        </w:rPr>
      </w:pPr>
    </w:p>
    <w:p w14:paraId="23528E86" w14:textId="77777777" w:rsidR="009049C3" w:rsidRPr="00206171" w:rsidRDefault="009049C3" w:rsidP="009049C3">
      <w:pPr>
        <w:pStyle w:val="breakline"/>
        <w:rPr>
          <w:color w:val="002060"/>
        </w:rPr>
      </w:pPr>
    </w:p>
    <w:p w14:paraId="3132655A" w14:textId="77777777" w:rsidR="009049C3" w:rsidRPr="00206171" w:rsidRDefault="009049C3" w:rsidP="009049C3">
      <w:pPr>
        <w:pStyle w:val="titoloprinc0"/>
        <w:rPr>
          <w:color w:val="002060"/>
        </w:rPr>
      </w:pPr>
      <w:r w:rsidRPr="00206171">
        <w:rPr>
          <w:color w:val="002060"/>
        </w:rPr>
        <w:t>GIUDICE SPORTIVO</w:t>
      </w:r>
    </w:p>
    <w:p w14:paraId="7566E9C9" w14:textId="77777777" w:rsidR="009049C3" w:rsidRPr="00206171" w:rsidRDefault="009049C3" w:rsidP="009049C3">
      <w:pPr>
        <w:pStyle w:val="diffida"/>
        <w:rPr>
          <w:color w:val="002060"/>
        </w:rPr>
      </w:pPr>
      <w:r w:rsidRPr="00206171">
        <w:rPr>
          <w:color w:val="002060"/>
        </w:rPr>
        <w:t>Il Giudice Sportivo Avv. Agnese Lazzaretti, con l'assistenza del segretario Angelo Castellana, nella seduta del 11/10/2023, ha adottato le decisioni che di seguito integralmente si riportano:</w:t>
      </w:r>
    </w:p>
    <w:p w14:paraId="0823B7CA" w14:textId="77777777" w:rsidR="009049C3" w:rsidRPr="00206171" w:rsidRDefault="009049C3" w:rsidP="009049C3">
      <w:pPr>
        <w:pStyle w:val="titolo10"/>
        <w:rPr>
          <w:color w:val="002060"/>
        </w:rPr>
      </w:pPr>
      <w:r w:rsidRPr="00206171">
        <w:rPr>
          <w:color w:val="002060"/>
        </w:rPr>
        <w:t xml:space="preserve">GARE DEL 6/10/2023 </w:t>
      </w:r>
    </w:p>
    <w:p w14:paraId="5D4E65EC" w14:textId="77777777" w:rsidR="009049C3" w:rsidRPr="00206171" w:rsidRDefault="009049C3" w:rsidP="009049C3">
      <w:pPr>
        <w:pStyle w:val="titolo7a"/>
        <w:rPr>
          <w:color w:val="002060"/>
        </w:rPr>
      </w:pPr>
      <w:r w:rsidRPr="00206171">
        <w:rPr>
          <w:color w:val="002060"/>
        </w:rPr>
        <w:t xml:space="preserve">PROVVEDIMENTI DISCIPLINARI </w:t>
      </w:r>
    </w:p>
    <w:p w14:paraId="23A8E8A6" w14:textId="77777777" w:rsidR="009049C3" w:rsidRPr="00206171" w:rsidRDefault="009049C3" w:rsidP="009049C3">
      <w:pPr>
        <w:pStyle w:val="titolo7b0"/>
        <w:rPr>
          <w:color w:val="002060"/>
        </w:rPr>
      </w:pPr>
      <w:r w:rsidRPr="00206171">
        <w:rPr>
          <w:color w:val="002060"/>
        </w:rPr>
        <w:t xml:space="preserve">In base alle risultanze degli atti ufficiali sono state deliberate le seguenti sanzioni disciplinari. </w:t>
      </w:r>
    </w:p>
    <w:p w14:paraId="21F200F2" w14:textId="77777777" w:rsidR="009049C3" w:rsidRPr="00206171" w:rsidRDefault="009049C3" w:rsidP="009049C3">
      <w:pPr>
        <w:pStyle w:val="titolo30"/>
        <w:rPr>
          <w:color w:val="002060"/>
        </w:rPr>
      </w:pPr>
      <w:r w:rsidRPr="00206171">
        <w:rPr>
          <w:color w:val="002060"/>
        </w:rPr>
        <w:t xml:space="preserve">DIRIGENTI </w:t>
      </w:r>
    </w:p>
    <w:p w14:paraId="5C1B192E" w14:textId="77777777" w:rsidR="009049C3" w:rsidRPr="00206171" w:rsidRDefault="009049C3" w:rsidP="009049C3">
      <w:pPr>
        <w:pStyle w:val="titolo20"/>
        <w:rPr>
          <w:color w:val="002060"/>
        </w:rPr>
      </w:pPr>
      <w:r w:rsidRPr="00206171">
        <w:rPr>
          <w:color w:val="002060"/>
        </w:rPr>
        <w:t xml:space="preserve">INIBIZIONE A SVOLGERE OGNI ATTIVITA' FINO AL 25/10/2023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1FF8F6AC" w14:textId="77777777" w:rsidTr="00C516A8">
        <w:tc>
          <w:tcPr>
            <w:tcW w:w="2200" w:type="dxa"/>
            <w:tcMar>
              <w:top w:w="20" w:type="dxa"/>
              <w:left w:w="20" w:type="dxa"/>
              <w:bottom w:w="20" w:type="dxa"/>
              <w:right w:w="20" w:type="dxa"/>
            </w:tcMar>
            <w:vAlign w:val="center"/>
            <w:hideMark/>
          </w:tcPr>
          <w:p w14:paraId="16A1EEAD" w14:textId="77777777" w:rsidR="009049C3" w:rsidRPr="00206171" w:rsidRDefault="009049C3" w:rsidP="00C516A8">
            <w:pPr>
              <w:pStyle w:val="movimento"/>
              <w:rPr>
                <w:color w:val="002060"/>
              </w:rPr>
            </w:pPr>
            <w:r w:rsidRPr="00206171">
              <w:rPr>
                <w:color w:val="002060"/>
              </w:rPr>
              <w:t>GIOMMI GIACOMO</w:t>
            </w:r>
          </w:p>
        </w:tc>
        <w:tc>
          <w:tcPr>
            <w:tcW w:w="2200" w:type="dxa"/>
            <w:tcMar>
              <w:top w:w="20" w:type="dxa"/>
              <w:left w:w="20" w:type="dxa"/>
              <w:bottom w:w="20" w:type="dxa"/>
              <w:right w:w="20" w:type="dxa"/>
            </w:tcMar>
            <w:vAlign w:val="center"/>
            <w:hideMark/>
          </w:tcPr>
          <w:p w14:paraId="5D4E2B14" w14:textId="77777777" w:rsidR="009049C3" w:rsidRPr="00206171" w:rsidRDefault="009049C3" w:rsidP="00C516A8">
            <w:pPr>
              <w:pStyle w:val="movimento2"/>
              <w:rPr>
                <w:color w:val="002060"/>
              </w:rPr>
            </w:pPr>
            <w:r w:rsidRPr="00206171">
              <w:rPr>
                <w:color w:val="002060"/>
              </w:rPr>
              <w:t xml:space="preserve">(POL.CAGLI SPORT ASSOCIATI) </w:t>
            </w:r>
          </w:p>
        </w:tc>
        <w:tc>
          <w:tcPr>
            <w:tcW w:w="800" w:type="dxa"/>
            <w:tcMar>
              <w:top w:w="20" w:type="dxa"/>
              <w:left w:w="20" w:type="dxa"/>
              <w:bottom w:w="20" w:type="dxa"/>
              <w:right w:w="20" w:type="dxa"/>
            </w:tcMar>
            <w:vAlign w:val="center"/>
            <w:hideMark/>
          </w:tcPr>
          <w:p w14:paraId="1AD77C01"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57BCEEC1"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06204B64" w14:textId="77777777" w:rsidR="009049C3" w:rsidRPr="00206171" w:rsidRDefault="009049C3" w:rsidP="00C516A8">
            <w:pPr>
              <w:pStyle w:val="movimento2"/>
              <w:rPr>
                <w:color w:val="002060"/>
              </w:rPr>
            </w:pPr>
            <w:r w:rsidRPr="00206171">
              <w:rPr>
                <w:color w:val="002060"/>
              </w:rPr>
              <w:t> </w:t>
            </w:r>
          </w:p>
        </w:tc>
      </w:tr>
    </w:tbl>
    <w:p w14:paraId="2D1BF8EE" w14:textId="3EDF3842" w:rsidR="009049C3" w:rsidRPr="00206171" w:rsidRDefault="009049C3" w:rsidP="009049C3">
      <w:pPr>
        <w:pStyle w:val="diffida"/>
        <w:spacing w:before="80" w:beforeAutospacing="0" w:after="40" w:afterAutospacing="0"/>
        <w:rPr>
          <w:rFonts w:eastAsiaTheme="minorEastAsia"/>
          <w:color w:val="002060"/>
        </w:rPr>
      </w:pPr>
      <w:r w:rsidRPr="00206171">
        <w:rPr>
          <w:color w:val="002060"/>
        </w:rPr>
        <w:t>Per frase offensiva nei confronti dell'arbitro. Allont</w:t>
      </w:r>
      <w:r>
        <w:rPr>
          <w:color w:val="002060"/>
        </w:rPr>
        <w:t>a</w:t>
      </w:r>
      <w:r w:rsidRPr="00206171">
        <w:rPr>
          <w:color w:val="002060"/>
        </w:rPr>
        <w:t xml:space="preserve">nato. </w:t>
      </w:r>
    </w:p>
    <w:p w14:paraId="25299123" w14:textId="77777777" w:rsidR="009049C3" w:rsidRPr="00206171" w:rsidRDefault="009049C3" w:rsidP="009049C3">
      <w:pPr>
        <w:pStyle w:val="titolo30"/>
        <w:rPr>
          <w:color w:val="002060"/>
        </w:rPr>
      </w:pPr>
      <w:r w:rsidRPr="00206171">
        <w:rPr>
          <w:color w:val="002060"/>
        </w:rPr>
        <w:t xml:space="preserve">CALCIATORI ESPULSI </w:t>
      </w:r>
    </w:p>
    <w:p w14:paraId="46B1BAEA" w14:textId="77777777" w:rsidR="009049C3" w:rsidRPr="00206171" w:rsidRDefault="009049C3" w:rsidP="009049C3">
      <w:pPr>
        <w:pStyle w:val="titolo20"/>
        <w:rPr>
          <w:color w:val="002060"/>
        </w:rPr>
      </w:pPr>
      <w:r w:rsidRPr="0020617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08F61D2F" w14:textId="77777777" w:rsidTr="00C516A8">
        <w:tc>
          <w:tcPr>
            <w:tcW w:w="2200" w:type="dxa"/>
            <w:tcMar>
              <w:top w:w="20" w:type="dxa"/>
              <w:left w:w="20" w:type="dxa"/>
              <w:bottom w:w="20" w:type="dxa"/>
              <w:right w:w="20" w:type="dxa"/>
            </w:tcMar>
            <w:vAlign w:val="center"/>
            <w:hideMark/>
          </w:tcPr>
          <w:p w14:paraId="2B5C7CA0" w14:textId="77777777" w:rsidR="009049C3" w:rsidRPr="00206171" w:rsidRDefault="009049C3" w:rsidP="00C516A8">
            <w:pPr>
              <w:pStyle w:val="movimento"/>
              <w:rPr>
                <w:color w:val="002060"/>
              </w:rPr>
            </w:pPr>
            <w:r w:rsidRPr="00206171">
              <w:rPr>
                <w:color w:val="002060"/>
              </w:rPr>
              <w:t>SCAPECCHI LUCA</w:t>
            </w:r>
          </w:p>
        </w:tc>
        <w:tc>
          <w:tcPr>
            <w:tcW w:w="2200" w:type="dxa"/>
            <w:tcMar>
              <w:top w:w="20" w:type="dxa"/>
              <w:left w:w="20" w:type="dxa"/>
              <w:bottom w:w="20" w:type="dxa"/>
              <w:right w:w="20" w:type="dxa"/>
            </w:tcMar>
            <w:vAlign w:val="center"/>
            <w:hideMark/>
          </w:tcPr>
          <w:p w14:paraId="1625C2E5" w14:textId="77777777" w:rsidR="009049C3" w:rsidRPr="00206171" w:rsidRDefault="009049C3" w:rsidP="00C516A8">
            <w:pPr>
              <w:pStyle w:val="movimento2"/>
              <w:rPr>
                <w:color w:val="002060"/>
              </w:rPr>
            </w:pPr>
            <w:r w:rsidRPr="00206171">
              <w:rPr>
                <w:color w:val="002060"/>
              </w:rPr>
              <w:t xml:space="preserve">(ALMA JUVENTUS FANO) </w:t>
            </w:r>
          </w:p>
        </w:tc>
        <w:tc>
          <w:tcPr>
            <w:tcW w:w="800" w:type="dxa"/>
            <w:tcMar>
              <w:top w:w="20" w:type="dxa"/>
              <w:left w:w="20" w:type="dxa"/>
              <w:bottom w:w="20" w:type="dxa"/>
              <w:right w:w="20" w:type="dxa"/>
            </w:tcMar>
            <w:vAlign w:val="center"/>
            <w:hideMark/>
          </w:tcPr>
          <w:p w14:paraId="41B28A95"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797B433A" w14:textId="77777777" w:rsidR="009049C3" w:rsidRPr="00206171" w:rsidRDefault="009049C3" w:rsidP="00C516A8">
            <w:pPr>
              <w:pStyle w:val="movimento"/>
              <w:rPr>
                <w:color w:val="002060"/>
              </w:rPr>
            </w:pPr>
            <w:r w:rsidRPr="00206171">
              <w:rPr>
                <w:color w:val="002060"/>
              </w:rPr>
              <w:t>KANIA DAVID VICTOR</w:t>
            </w:r>
          </w:p>
        </w:tc>
        <w:tc>
          <w:tcPr>
            <w:tcW w:w="2200" w:type="dxa"/>
            <w:tcMar>
              <w:top w:w="20" w:type="dxa"/>
              <w:left w:w="20" w:type="dxa"/>
              <w:bottom w:w="20" w:type="dxa"/>
              <w:right w:w="20" w:type="dxa"/>
            </w:tcMar>
            <w:vAlign w:val="center"/>
            <w:hideMark/>
          </w:tcPr>
          <w:p w14:paraId="08CF04C1" w14:textId="77777777" w:rsidR="009049C3" w:rsidRPr="00206171" w:rsidRDefault="009049C3" w:rsidP="00C516A8">
            <w:pPr>
              <w:pStyle w:val="movimento2"/>
              <w:rPr>
                <w:color w:val="002060"/>
              </w:rPr>
            </w:pPr>
            <w:r w:rsidRPr="00206171">
              <w:rPr>
                <w:color w:val="002060"/>
              </w:rPr>
              <w:t xml:space="preserve">(FUTSAL MONTEMARCIANO C5) </w:t>
            </w:r>
          </w:p>
        </w:tc>
      </w:tr>
      <w:tr w:rsidR="009049C3" w:rsidRPr="00206171" w14:paraId="0798B5C4" w14:textId="77777777" w:rsidTr="00C516A8">
        <w:tc>
          <w:tcPr>
            <w:tcW w:w="2200" w:type="dxa"/>
            <w:tcMar>
              <w:top w:w="20" w:type="dxa"/>
              <w:left w:w="20" w:type="dxa"/>
              <w:bottom w:w="20" w:type="dxa"/>
              <w:right w:w="20" w:type="dxa"/>
            </w:tcMar>
            <w:vAlign w:val="center"/>
            <w:hideMark/>
          </w:tcPr>
          <w:p w14:paraId="64CA48F9" w14:textId="77777777" w:rsidR="009049C3" w:rsidRPr="00206171" w:rsidRDefault="009049C3" w:rsidP="00C516A8">
            <w:pPr>
              <w:pStyle w:val="movimento"/>
              <w:rPr>
                <w:color w:val="002060"/>
              </w:rPr>
            </w:pPr>
            <w:r w:rsidRPr="00206171">
              <w:rPr>
                <w:color w:val="002060"/>
              </w:rPr>
              <w:t>DE CARLONIS NICOLO</w:t>
            </w:r>
          </w:p>
        </w:tc>
        <w:tc>
          <w:tcPr>
            <w:tcW w:w="2200" w:type="dxa"/>
            <w:tcMar>
              <w:top w:w="20" w:type="dxa"/>
              <w:left w:w="20" w:type="dxa"/>
              <w:bottom w:w="20" w:type="dxa"/>
              <w:right w:w="20" w:type="dxa"/>
            </w:tcMar>
            <w:vAlign w:val="center"/>
            <w:hideMark/>
          </w:tcPr>
          <w:p w14:paraId="3F5E5B70" w14:textId="77777777" w:rsidR="009049C3" w:rsidRPr="00206171" w:rsidRDefault="009049C3" w:rsidP="00C516A8">
            <w:pPr>
              <w:pStyle w:val="movimento2"/>
              <w:rPr>
                <w:color w:val="002060"/>
              </w:rPr>
            </w:pPr>
            <w:r w:rsidRPr="00206171">
              <w:rPr>
                <w:color w:val="002060"/>
              </w:rPr>
              <w:t xml:space="preserve">(REAL SAN GIORGIO) </w:t>
            </w:r>
          </w:p>
        </w:tc>
        <w:tc>
          <w:tcPr>
            <w:tcW w:w="800" w:type="dxa"/>
            <w:tcMar>
              <w:top w:w="20" w:type="dxa"/>
              <w:left w:w="20" w:type="dxa"/>
              <w:bottom w:w="20" w:type="dxa"/>
              <w:right w:w="20" w:type="dxa"/>
            </w:tcMar>
            <w:vAlign w:val="center"/>
            <w:hideMark/>
          </w:tcPr>
          <w:p w14:paraId="21E6AF81"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29E7BD35"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3A526FD3" w14:textId="77777777" w:rsidR="009049C3" w:rsidRPr="00206171" w:rsidRDefault="009049C3" w:rsidP="00C516A8">
            <w:pPr>
              <w:pStyle w:val="movimento2"/>
              <w:rPr>
                <w:color w:val="002060"/>
              </w:rPr>
            </w:pPr>
            <w:r w:rsidRPr="00206171">
              <w:rPr>
                <w:color w:val="002060"/>
              </w:rPr>
              <w:t> </w:t>
            </w:r>
          </w:p>
        </w:tc>
      </w:tr>
    </w:tbl>
    <w:p w14:paraId="0881D7F4" w14:textId="77777777" w:rsidR="009049C3" w:rsidRPr="00206171" w:rsidRDefault="009049C3" w:rsidP="009049C3">
      <w:pPr>
        <w:pStyle w:val="titolo30"/>
        <w:rPr>
          <w:rFonts w:eastAsiaTheme="minorEastAsia"/>
          <w:color w:val="002060"/>
        </w:rPr>
      </w:pPr>
      <w:r w:rsidRPr="00206171">
        <w:rPr>
          <w:color w:val="002060"/>
        </w:rPr>
        <w:t xml:space="preserve">CALCIATORI NON ESPULSI </w:t>
      </w:r>
    </w:p>
    <w:p w14:paraId="78466482" w14:textId="77777777" w:rsidR="009049C3" w:rsidRPr="00206171" w:rsidRDefault="009049C3" w:rsidP="009049C3">
      <w:pPr>
        <w:pStyle w:val="titolo20"/>
        <w:rPr>
          <w:color w:val="002060"/>
        </w:rPr>
      </w:pPr>
      <w:r w:rsidRPr="0020617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15A86C09" w14:textId="77777777" w:rsidTr="00C516A8">
        <w:tc>
          <w:tcPr>
            <w:tcW w:w="2200" w:type="dxa"/>
            <w:tcMar>
              <w:top w:w="20" w:type="dxa"/>
              <w:left w:w="20" w:type="dxa"/>
              <w:bottom w:w="20" w:type="dxa"/>
              <w:right w:w="20" w:type="dxa"/>
            </w:tcMar>
            <w:vAlign w:val="center"/>
            <w:hideMark/>
          </w:tcPr>
          <w:p w14:paraId="3F8ACA42" w14:textId="77777777" w:rsidR="009049C3" w:rsidRPr="00206171" w:rsidRDefault="009049C3" w:rsidP="00C516A8">
            <w:pPr>
              <w:pStyle w:val="movimento"/>
              <w:rPr>
                <w:color w:val="002060"/>
              </w:rPr>
            </w:pPr>
            <w:r w:rsidRPr="00206171">
              <w:rPr>
                <w:color w:val="002060"/>
              </w:rPr>
              <w:t>FRANCAVILLA MATTEO</w:t>
            </w:r>
          </w:p>
        </w:tc>
        <w:tc>
          <w:tcPr>
            <w:tcW w:w="2200" w:type="dxa"/>
            <w:tcMar>
              <w:top w:w="20" w:type="dxa"/>
              <w:left w:w="20" w:type="dxa"/>
              <w:bottom w:w="20" w:type="dxa"/>
              <w:right w:w="20" w:type="dxa"/>
            </w:tcMar>
            <w:vAlign w:val="center"/>
            <w:hideMark/>
          </w:tcPr>
          <w:p w14:paraId="4A7E29B5" w14:textId="77777777" w:rsidR="009049C3" w:rsidRPr="00206171" w:rsidRDefault="009049C3" w:rsidP="00C516A8">
            <w:pPr>
              <w:pStyle w:val="movimento2"/>
              <w:rPr>
                <w:color w:val="002060"/>
              </w:rPr>
            </w:pPr>
            <w:r w:rsidRPr="00206171">
              <w:rPr>
                <w:color w:val="002060"/>
              </w:rPr>
              <w:t xml:space="preserve">(BAYER CAPPUCCINI) </w:t>
            </w:r>
          </w:p>
        </w:tc>
        <w:tc>
          <w:tcPr>
            <w:tcW w:w="800" w:type="dxa"/>
            <w:tcMar>
              <w:top w:w="20" w:type="dxa"/>
              <w:left w:w="20" w:type="dxa"/>
              <w:bottom w:w="20" w:type="dxa"/>
              <w:right w:w="20" w:type="dxa"/>
            </w:tcMar>
            <w:vAlign w:val="center"/>
            <w:hideMark/>
          </w:tcPr>
          <w:p w14:paraId="6512D586"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1E966E8B" w14:textId="77777777" w:rsidR="009049C3" w:rsidRPr="00206171" w:rsidRDefault="009049C3" w:rsidP="00C516A8">
            <w:pPr>
              <w:pStyle w:val="movimento"/>
              <w:rPr>
                <w:color w:val="002060"/>
              </w:rPr>
            </w:pPr>
            <w:r w:rsidRPr="00206171">
              <w:rPr>
                <w:color w:val="002060"/>
              </w:rPr>
              <w:t>ROMANUCCI MARCO</w:t>
            </w:r>
          </w:p>
        </w:tc>
        <w:tc>
          <w:tcPr>
            <w:tcW w:w="2200" w:type="dxa"/>
            <w:tcMar>
              <w:top w:w="20" w:type="dxa"/>
              <w:left w:w="20" w:type="dxa"/>
              <w:bottom w:w="20" w:type="dxa"/>
              <w:right w:w="20" w:type="dxa"/>
            </w:tcMar>
            <w:vAlign w:val="center"/>
            <w:hideMark/>
          </w:tcPr>
          <w:p w14:paraId="0C1B7D73" w14:textId="77777777" w:rsidR="009049C3" w:rsidRPr="00206171" w:rsidRDefault="009049C3" w:rsidP="00C516A8">
            <w:pPr>
              <w:pStyle w:val="movimento2"/>
              <w:rPr>
                <w:color w:val="002060"/>
              </w:rPr>
            </w:pPr>
            <w:r w:rsidRPr="00206171">
              <w:rPr>
                <w:color w:val="002060"/>
              </w:rPr>
              <w:t xml:space="preserve">(FUTSAL MONTEMARCIANO C5) </w:t>
            </w:r>
          </w:p>
        </w:tc>
      </w:tr>
      <w:tr w:rsidR="009049C3" w:rsidRPr="00206171" w14:paraId="15B93956" w14:textId="77777777" w:rsidTr="00C516A8">
        <w:tc>
          <w:tcPr>
            <w:tcW w:w="2200" w:type="dxa"/>
            <w:tcMar>
              <w:top w:w="20" w:type="dxa"/>
              <w:left w:w="20" w:type="dxa"/>
              <w:bottom w:w="20" w:type="dxa"/>
              <w:right w:w="20" w:type="dxa"/>
            </w:tcMar>
            <w:vAlign w:val="center"/>
            <w:hideMark/>
          </w:tcPr>
          <w:p w14:paraId="79456524" w14:textId="77777777" w:rsidR="009049C3" w:rsidRPr="00206171" w:rsidRDefault="009049C3" w:rsidP="00C516A8">
            <w:pPr>
              <w:pStyle w:val="movimento"/>
              <w:rPr>
                <w:color w:val="002060"/>
              </w:rPr>
            </w:pPr>
            <w:r w:rsidRPr="00206171">
              <w:rPr>
                <w:color w:val="002060"/>
              </w:rPr>
              <w:lastRenderedPageBreak/>
              <w:t>IESARI MATTEO</w:t>
            </w:r>
          </w:p>
        </w:tc>
        <w:tc>
          <w:tcPr>
            <w:tcW w:w="2200" w:type="dxa"/>
            <w:tcMar>
              <w:top w:w="20" w:type="dxa"/>
              <w:left w:w="20" w:type="dxa"/>
              <w:bottom w:w="20" w:type="dxa"/>
              <w:right w:w="20" w:type="dxa"/>
            </w:tcMar>
            <w:vAlign w:val="center"/>
            <w:hideMark/>
          </w:tcPr>
          <w:p w14:paraId="7646080B" w14:textId="77777777" w:rsidR="009049C3" w:rsidRPr="00206171" w:rsidRDefault="009049C3" w:rsidP="00C516A8">
            <w:pPr>
              <w:pStyle w:val="movimento2"/>
              <w:rPr>
                <w:color w:val="002060"/>
              </w:rPr>
            </w:pPr>
            <w:r w:rsidRPr="00206171">
              <w:rPr>
                <w:color w:val="002060"/>
              </w:rPr>
              <w:t xml:space="preserve">(INVICTA FUTSAL MACERATA) </w:t>
            </w:r>
          </w:p>
        </w:tc>
        <w:tc>
          <w:tcPr>
            <w:tcW w:w="800" w:type="dxa"/>
            <w:tcMar>
              <w:top w:w="20" w:type="dxa"/>
              <w:left w:w="20" w:type="dxa"/>
              <w:bottom w:w="20" w:type="dxa"/>
              <w:right w:w="20" w:type="dxa"/>
            </w:tcMar>
            <w:vAlign w:val="center"/>
            <w:hideMark/>
          </w:tcPr>
          <w:p w14:paraId="77AF7279"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20C77C20" w14:textId="77777777" w:rsidR="009049C3" w:rsidRPr="00206171" w:rsidRDefault="009049C3" w:rsidP="00C516A8">
            <w:pPr>
              <w:pStyle w:val="movimento"/>
              <w:rPr>
                <w:color w:val="002060"/>
              </w:rPr>
            </w:pPr>
            <w:r w:rsidRPr="00206171">
              <w:rPr>
                <w:color w:val="002060"/>
              </w:rPr>
              <w:t>PANTANETTI GUIDO LUIS</w:t>
            </w:r>
          </w:p>
        </w:tc>
        <w:tc>
          <w:tcPr>
            <w:tcW w:w="2200" w:type="dxa"/>
            <w:tcMar>
              <w:top w:w="20" w:type="dxa"/>
              <w:left w:w="20" w:type="dxa"/>
              <w:bottom w:w="20" w:type="dxa"/>
              <w:right w:w="20" w:type="dxa"/>
            </w:tcMar>
            <w:vAlign w:val="center"/>
            <w:hideMark/>
          </w:tcPr>
          <w:p w14:paraId="1FF1AE52" w14:textId="77777777" w:rsidR="009049C3" w:rsidRPr="00206171" w:rsidRDefault="009049C3" w:rsidP="00C516A8">
            <w:pPr>
              <w:pStyle w:val="movimento2"/>
              <w:rPr>
                <w:color w:val="002060"/>
              </w:rPr>
            </w:pPr>
            <w:r w:rsidRPr="00206171">
              <w:rPr>
                <w:color w:val="002060"/>
              </w:rPr>
              <w:t xml:space="preserve">(TRE TORRI A.S.D.) </w:t>
            </w:r>
          </w:p>
        </w:tc>
      </w:tr>
    </w:tbl>
    <w:p w14:paraId="7DD95EE5" w14:textId="77777777" w:rsidR="009049C3" w:rsidRPr="00206171" w:rsidRDefault="009049C3" w:rsidP="009049C3">
      <w:pPr>
        <w:pStyle w:val="titolo20"/>
        <w:rPr>
          <w:rFonts w:eastAsiaTheme="minorEastAsia"/>
          <w:color w:val="002060"/>
        </w:rPr>
      </w:pPr>
      <w:r w:rsidRPr="0020617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78B79746" w14:textId="77777777" w:rsidTr="00C516A8">
        <w:tc>
          <w:tcPr>
            <w:tcW w:w="2200" w:type="dxa"/>
            <w:tcMar>
              <w:top w:w="20" w:type="dxa"/>
              <w:left w:w="20" w:type="dxa"/>
              <w:bottom w:w="20" w:type="dxa"/>
              <w:right w:w="20" w:type="dxa"/>
            </w:tcMar>
            <w:vAlign w:val="center"/>
            <w:hideMark/>
          </w:tcPr>
          <w:p w14:paraId="171A8269" w14:textId="77777777" w:rsidR="009049C3" w:rsidRPr="00206171" w:rsidRDefault="009049C3" w:rsidP="00C516A8">
            <w:pPr>
              <w:pStyle w:val="movimento"/>
              <w:rPr>
                <w:color w:val="002060"/>
              </w:rPr>
            </w:pPr>
            <w:r w:rsidRPr="00206171">
              <w:rPr>
                <w:color w:val="002060"/>
              </w:rPr>
              <w:t>DE CAROLIS MATTEO</w:t>
            </w:r>
          </w:p>
        </w:tc>
        <w:tc>
          <w:tcPr>
            <w:tcW w:w="2200" w:type="dxa"/>
            <w:tcMar>
              <w:top w:w="20" w:type="dxa"/>
              <w:left w:w="20" w:type="dxa"/>
              <w:bottom w:w="20" w:type="dxa"/>
              <w:right w:w="20" w:type="dxa"/>
            </w:tcMar>
            <w:vAlign w:val="center"/>
            <w:hideMark/>
          </w:tcPr>
          <w:p w14:paraId="6F09BC80" w14:textId="77777777" w:rsidR="009049C3" w:rsidRPr="00206171" w:rsidRDefault="009049C3" w:rsidP="00C516A8">
            <w:pPr>
              <w:pStyle w:val="movimento2"/>
              <w:rPr>
                <w:color w:val="002060"/>
              </w:rPr>
            </w:pPr>
            <w:r w:rsidRPr="00206171">
              <w:rPr>
                <w:color w:val="002060"/>
              </w:rPr>
              <w:t xml:space="preserve">(FUTSAL CASELLE) </w:t>
            </w:r>
          </w:p>
        </w:tc>
        <w:tc>
          <w:tcPr>
            <w:tcW w:w="800" w:type="dxa"/>
            <w:tcMar>
              <w:top w:w="20" w:type="dxa"/>
              <w:left w:w="20" w:type="dxa"/>
              <w:bottom w:w="20" w:type="dxa"/>
              <w:right w:w="20" w:type="dxa"/>
            </w:tcMar>
            <w:vAlign w:val="center"/>
            <w:hideMark/>
          </w:tcPr>
          <w:p w14:paraId="639169D7"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5C965A4F" w14:textId="77777777" w:rsidR="009049C3" w:rsidRPr="00206171" w:rsidRDefault="009049C3" w:rsidP="00C516A8">
            <w:pPr>
              <w:pStyle w:val="movimento"/>
              <w:rPr>
                <w:color w:val="002060"/>
              </w:rPr>
            </w:pPr>
            <w:r w:rsidRPr="00206171">
              <w:rPr>
                <w:color w:val="002060"/>
              </w:rPr>
              <w:t>GIORDANINO JUAN PABLO</w:t>
            </w:r>
          </w:p>
        </w:tc>
        <w:tc>
          <w:tcPr>
            <w:tcW w:w="2200" w:type="dxa"/>
            <w:tcMar>
              <w:top w:w="20" w:type="dxa"/>
              <w:left w:w="20" w:type="dxa"/>
              <w:bottom w:w="20" w:type="dxa"/>
              <w:right w:w="20" w:type="dxa"/>
            </w:tcMar>
            <w:vAlign w:val="center"/>
            <w:hideMark/>
          </w:tcPr>
          <w:p w14:paraId="0F13768C" w14:textId="77777777" w:rsidR="009049C3" w:rsidRPr="00206171" w:rsidRDefault="009049C3" w:rsidP="00C516A8">
            <w:pPr>
              <w:pStyle w:val="movimento2"/>
              <w:rPr>
                <w:color w:val="002060"/>
              </w:rPr>
            </w:pPr>
            <w:r w:rsidRPr="00206171">
              <w:rPr>
                <w:color w:val="002060"/>
              </w:rPr>
              <w:t xml:space="preserve">(JESI) </w:t>
            </w:r>
          </w:p>
        </w:tc>
      </w:tr>
      <w:tr w:rsidR="009049C3" w:rsidRPr="00206171" w14:paraId="3A493332" w14:textId="77777777" w:rsidTr="00C516A8">
        <w:tc>
          <w:tcPr>
            <w:tcW w:w="2200" w:type="dxa"/>
            <w:tcMar>
              <w:top w:w="20" w:type="dxa"/>
              <w:left w:w="20" w:type="dxa"/>
              <w:bottom w:w="20" w:type="dxa"/>
              <w:right w:w="20" w:type="dxa"/>
            </w:tcMar>
            <w:vAlign w:val="center"/>
            <w:hideMark/>
          </w:tcPr>
          <w:p w14:paraId="36333E09" w14:textId="77777777" w:rsidR="009049C3" w:rsidRPr="00206171" w:rsidRDefault="009049C3" w:rsidP="00C516A8">
            <w:pPr>
              <w:pStyle w:val="movimento"/>
              <w:rPr>
                <w:color w:val="002060"/>
              </w:rPr>
            </w:pPr>
            <w:r w:rsidRPr="00206171">
              <w:rPr>
                <w:color w:val="002060"/>
              </w:rPr>
              <w:t>CAMPOFREDANO GUIDO</w:t>
            </w:r>
          </w:p>
        </w:tc>
        <w:tc>
          <w:tcPr>
            <w:tcW w:w="2200" w:type="dxa"/>
            <w:tcMar>
              <w:top w:w="20" w:type="dxa"/>
              <w:left w:w="20" w:type="dxa"/>
              <w:bottom w:w="20" w:type="dxa"/>
              <w:right w:w="20" w:type="dxa"/>
            </w:tcMar>
            <w:vAlign w:val="center"/>
            <w:hideMark/>
          </w:tcPr>
          <w:p w14:paraId="66DF9E6F" w14:textId="77777777" w:rsidR="009049C3" w:rsidRPr="00206171" w:rsidRDefault="009049C3" w:rsidP="00C516A8">
            <w:pPr>
              <w:pStyle w:val="movimento2"/>
              <w:rPr>
                <w:color w:val="002060"/>
              </w:rPr>
            </w:pPr>
            <w:r w:rsidRPr="00206171">
              <w:rPr>
                <w:color w:val="002060"/>
              </w:rPr>
              <w:t xml:space="preserve">(PIETRALACROCE 73) </w:t>
            </w:r>
          </w:p>
        </w:tc>
        <w:tc>
          <w:tcPr>
            <w:tcW w:w="800" w:type="dxa"/>
            <w:tcMar>
              <w:top w:w="20" w:type="dxa"/>
              <w:left w:w="20" w:type="dxa"/>
              <w:bottom w:w="20" w:type="dxa"/>
              <w:right w:w="20" w:type="dxa"/>
            </w:tcMar>
            <w:vAlign w:val="center"/>
            <w:hideMark/>
          </w:tcPr>
          <w:p w14:paraId="2BCDE6E3"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151F4EC9" w14:textId="77777777" w:rsidR="009049C3" w:rsidRPr="00206171" w:rsidRDefault="009049C3" w:rsidP="00C516A8">
            <w:pPr>
              <w:pStyle w:val="movimento"/>
              <w:rPr>
                <w:color w:val="002060"/>
              </w:rPr>
            </w:pPr>
            <w:r w:rsidRPr="00206171">
              <w:rPr>
                <w:color w:val="002060"/>
              </w:rPr>
              <w:t>MASSUCCI MIRKO</w:t>
            </w:r>
          </w:p>
        </w:tc>
        <w:tc>
          <w:tcPr>
            <w:tcW w:w="2200" w:type="dxa"/>
            <w:tcMar>
              <w:top w:w="20" w:type="dxa"/>
              <w:left w:w="20" w:type="dxa"/>
              <w:bottom w:w="20" w:type="dxa"/>
              <w:right w:w="20" w:type="dxa"/>
            </w:tcMar>
            <w:vAlign w:val="center"/>
            <w:hideMark/>
          </w:tcPr>
          <w:p w14:paraId="6D1E30F6" w14:textId="77777777" w:rsidR="009049C3" w:rsidRPr="00206171" w:rsidRDefault="009049C3" w:rsidP="00C516A8">
            <w:pPr>
              <w:pStyle w:val="movimento2"/>
              <w:rPr>
                <w:color w:val="002060"/>
              </w:rPr>
            </w:pPr>
            <w:r w:rsidRPr="00206171">
              <w:rPr>
                <w:color w:val="002060"/>
              </w:rPr>
              <w:t xml:space="preserve">(TRE TORRI A.S.D.) </w:t>
            </w:r>
          </w:p>
        </w:tc>
      </w:tr>
    </w:tbl>
    <w:p w14:paraId="253DD94F" w14:textId="77777777" w:rsidR="009049C3" w:rsidRPr="00206171" w:rsidRDefault="009049C3" w:rsidP="009049C3">
      <w:pPr>
        <w:pStyle w:val="titolo20"/>
        <w:rPr>
          <w:rFonts w:eastAsiaTheme="minorEastAsia"/>
          <w:color w:val="002060"/>
        </w:rPr>
      </w:pPr>
      <w:r w:rsidRPr="0020617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316A93C1" w14:textId="77777777" w:rsidTr="00C516A8">
        <w:tc>
          <w:tcPr>
            <w:tcW w:w="2200" w:type="dxa"/>
            <w:tcMar>
              <w:top w:w="20" w:type="dxa"/>
              <w:left w:w="20" w:type="dxa"/>
              <w:bottom w:w="20" w:type="dxa"/>
              <w:right w:w="20" w:type="dxa"/>
            </w:tcMar>
            <w:vAlign w:val="center"/>
            <w:hideMark/>
          </w:tcPr>
          <w:p w14:paraId="50C684DD" w14:textId="77777777" w:rsidR="009049C3" w:rsidRPr="00206171" w:rsidRDefault="009049C3" w:rsidP="00C516A8">
            <w:pPr>
              <w:pStyle w:val="movimento"/>
              <w:rPr>
                <w:color w:val="002060"/>
              </w:rPr>
            </w:pPr>
            <w:r w:rsidRPr="00206171">
              <w:rPr>
                <w:color w:val="002060"/>
              </w:rPr>
              <w:t>SERANTONI JACOPO</w:t>
            </w:r>
          </w:p>
        </w:tc>
        <w:tc>
          <w:tcPr>
            <w:tcW w:w="2200" w:type="dxa"/>
            <w:tcMar>
              <w:top w:w="20" w:type="dxa"/>
              <w:left w:w="20" w:type="dxa"/>
              <w:bottom w:w="20" w:type="dxa"/>
              <w:right w:w="20" w:type="dxa"/>
            </w:tcMar>
            <w:vAlign w:val="center"/>
            <w:hideMark/>
          </w:tcPr>
          <w:p w14:paraId="6AE3F1F7" w14:textId="77777777" w:rsidR="009049C3" w:rsidRPr="00206171" w:rsidRDefault="009049C3" w:rsidP="00C516A8">
            <w:pPr>
              <w:pStyle w:val="movimento2"/>
              <w:rPr>
                <w:color w:val="002060"/>
              </w:rPr>
            </w:pPr>
            <w:r w:rsidRPr="00206171">
              <w:rPr>
                <w:color w:val="002060"/>
              </w:rPr>
              <w:t xml:space="preserve">(BAYER CAPPUCCINI) </w:t>
            </w:r>
          </w:p>
        </w:tc>
        <w:tc>
          <w:tcPr>
            <w:tcW w:w="800" w:type="dxa"/>
            <w:tcMar>
              <w:top w:w="20" w:type="dxa"/>
              <w:left w:w="20" w:type="dxa"/>
              <w:bottom w:w="20" w:type="dxa"/>
              <w:right w:w="20" w:type="dxa"/>
            </w:tcMar>
            <w:vAlign w:val="center"/>
            <w:hideMark/>
          </w:tcPr>
          <w:p w14:paraId="45C68F36"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6D70D578" w14:textId="77777777" w:rsidR="009049C3" w:rsidRPr="00206171" w:rsidRDefault="009049C3" w:rsidP="00C516A8">
            <w:pPr>
              <w:pStyle w:val="movimento"/>
              <w:rPr>
                <w:color w:val="002060"/>
              </w:rPr>
            </w:pPr>
            <w:r w:rsidRPr="00206171">
              <w:rPr>
                <w:color w:val="002060"/>
              </w:rPr>
              <w:t>GIORGI JACOPO</w:t>
            </w:r>
          </w:p>
        </w:tc>
        <w:tc>
          <w:tcPr>
            <w:tcW w:w="2200" w:type="dxa"/>
            <w:tcMar>
              <w:top w:w="20" w:type="dxa"/>
              <w:left w:w="20" w:type="dxa"/>
              <w:bottom w:w="20" w:type="dxa"/>
              <w:right w:w="20" w:type="dxa"/>
            </w:tcMar>
            <w:vAlign w:val="center"/>
            <w:hideMark/>
          </w:tcPr>
          <w:p w14:paraId="1CBA480B" w14:textId="77777777" w:rsidR="009049C3" w:rsidRPr="00206171" w:rsidRDefault="009049C3" w:rsidP="00C516A8">
            <w:pPr>
              <w:pStyle w:val="movimento2"/>
              <w:rPr>
                <w:color w:val="002060"/>
              </w:rPr>
            </w:pPr>
            <w:r w:rsidRPr="00206171">
              <w:rPr>
                <w:color w:val="002060"/>
              </w:rPr>
              <w:t xml:space="preserve">(FUTSAL CASELLE) </w:t>
            </w:r>
          </w:p>
        </w:tc>
      </w:tr>
      <w:tr w:rsidR="009049C3" w:rsidRPr="00206171" w14:paraId="081022C1" w14:textId="77777777" w:rsidTr="00C516A8">
        <w:tc>
          <w:tcPr>
            <w:tcW w:w="2200" w:type="dxa"/>
            <w:tcMar>
              <w:top w:w="20" w:type="dxa"/>
              <w:left w:w="20" w:type="dxa"/>
              <w:bottom w:w="20" w:type="dxa"/>
              <w:right w:w="20" w:type="dxa"/>
            </w:tcMar>
            <w:vAlign w:val="center"/>
            <w:hideMark/>
          </w:tcPr>
          <w:p w14:paraId="60B33112" w14:textId="77777777" w:rsidR="009049C3" w:rsidRPr="00206171" w:rsidRDefault="009049C3" w:rsidP="00C516A8">
            <w:pPr>
              <w:pStyle w:val="movimento"/>
              <w:rPr>
                <w:color w:val="002060"/>
              </w:rPr>
            </w:pPr>
            <w:r w:rsidRPr="00206171">
              <w:rPr>
                <w:color w:val="002060"/>
              </w:rPr>
              <w:t>VALIANTI ANDREA</w:t>
            </w:r>
          </w:p>
        </w:tc>
        <w:tc>
          <w:tcPr>
            <w:tcW w:w="2200" w:type="dxa"/>
            <w:tcMar>
              <w:top w:w="20" w:type="dxa"/>
              <w:left w:w="20" w:type="dxa"/>
              <w:bottom w:w="20" w:type="dxa"/>
              <w:right w:w="20" w:type="dxa"/>
            </w:tcMar>
            <w:vAlign w:val="center"/>
            <w:hideMark/>
          </w:tcPr>
          <w:p w14:paraId="556E7733" w14:textId="77777777" w:rsidR="009049C3" w:rsidRPr="00206171" w:rsidRDefault="009049C3" w:rsidP="00C516A8">
            <w:pPr>
              <w:pStyle w:val="movimento2"/>
              <w:rPr>
                <w:color w:val="002060"/>
              </w:rPr>
            </w:pPr>
            <w:r w:rsidRPr="00206171">
              <w:rPr>
                <w:color w:val="002060"/>
              </w:rPr>
              <w:t xml:space="preserve">(FUTSAL CASELLE) </w:t>
            </w:r>
          </w:p>
        </w:tc>
        <w:tc>
          <w:tcPr>
            <w:tcW w:w="800" w:type="dxa"/>
            <w:tcMar>
              <w:top w:w="20" w:type="dxa"/>
              <w:left w:w="20" w:type="dxa"/>
              <w:bottom w:w="20" w:type="dxa"/>
              <w:right w:w="20" w:type="dxa"/>
            </w:tcMar>
            <w:vAlign w:val="center"/>
            <w:hideMark/>
          </w:tcPr>
          <w:p w14:paraId="09DFBC71"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674CF784" w14:textId="77777777" w:rsidR="009049C3" w:rsidRPr="00206171" w:rsidRDefault="009049C3" w:rsidP="00C516A8">
            <w:pPr>
              <w:pStyle w:val="movimento"/>
              <w:rPr>
                <w:color w:val="002060"/>
              </w:rPr>
            </w:pPr>
            <w:r w:rsidRPr="00206171">
              <w:rPr>
                <w:color w:val="002060"/>
              </w:rPr>
              <w:t>AVDIU OMAR</w:t>
            </w:r>
          </w:p>
        </w:tc>
        <w:tc>
          <w:tcPr>
            <w:tcW w:w="2200" w:type="dxa"/>
            <w:tcMar>
              <w:top w:w="20" w:type="dxa"/>
              <w:left w:w="20" w:type="dxa"/>
              <w:bottom w:w="20" w:type="dxa"/>
              <w:right w:w="20" w:type="dxa"/>
            </w:tcMar>
            <w:vAlign w:val="center"/>
            <w:hideMark/>
          </w:tcPr>
          <w:p w14:paraId="0EC07333" w14:textId="77777777" w:rsidR="009049C3" w:rsidRPr="00206171" w:rsidRDefault="009049C3" w:rsidP="00C516A8">
            <w:pPr>
              <w:pStyle w:val="movimento2"/>
              <w:rPr>
                <w:color w:val="002060"/>
              </w:rPr>
            </w:pPr>
            <w:r w:rsidRPr="00206171">
              <w:rPr>
                <w:color w:val="002060"/>
              </w:rPr>
              <w:t xml:space="preserve">(FUTSAL MONTURANO) </w:t>
            </w:r>
          </w:p>
        </w:tc>
      </w:tr>
      <w:tr w:rsidR="009049C3" w:rsidRPr="00206171" w14:paraId="0375B759" w14:textId="77777777" w:rsidTr="00C516A8">
        <w:tc>
          <w:tcPr>
            <w:tcW w:w="2200" w:type="dxa"/>
            <w:tcMar>
              <w:top w:w="20" w:type="dxa"/>
              <w:left w:w="20" w:type="dxa"/>
              <w:bottom w:w="20" w:type="dxa"/>
              <w:right w:w="20" w:type="dxa"/>
            </w:tcMar>
            <w:vAlign w:val="center"/>
            <w:hideMark/>
          </w:tcPr>
          <w:p w14:paraId="6E11F491" w14:textId="77777777" w:rsidR="009049C3" w:rsidRPr="00206171" w:rsidRDefault="009049C3" w:rsidP="00C516A8">
            <w:pPr>
              <w:pStyle w:val="movimento"/>
              <w:rPr>
                <w:color w:val="002060"/>
              </w:rPr>
            </w:pPr>
            <w:r w:rsidRPr="00206171">
              <w:rPr>
                <w:color w:val="002060"/>
              </w:rPr>
              <w:t>BOUTIMAH ISMAIL</w:t>
            </w:r>
          </w:p>
        </w:tc>
        <w:tc>
          <w:tcPr>
            <w:tcW w:w="2200" w:type="dxa"/>
            <w:tcMar>
              <w:top w:w="20" w:type="dxa"/>
              <w:left w:w="20" w:type="dxa"/>
              <w:bottom w:w="20" w:type="dxa"/>
              <w:right w:w="20" w:type="dxa"/>
            </w:tcMar>
            <w:vAlign w:val="center"/>
            <w:hideMark/>
          </w:tcPr>
          <w:p w14:paraId="41E05031" w14:textId="77777777" w:rsidR="009049C3" w:rsidRPr="00206171" w:rsidRDefault="009049C3" w:rsidP="00C516A8">
            <w:pPr>
              <w:pStyle w:val="movimento2"/>
              <w:rPr>
                <w:color w:val="002060"/>
              </w:rPr>
            </w:pPr>
            <w:r w:rsidRPr="00206171">
              <w:rPr>
                <w:color w:val="002060"/>
              </w:rPr>
              <w:t xml:space="preserve">(INVICTA FUTSAL MACERATA) </w:t>
            </w:r>
          </w:p>
        </w:tc>
        <w:tc>
          <w:tcPr>
            <w:tcW w:w="800" w:type="dxa"/>
            <w:tcMar>
              <w:top w:w="20" w:type="dxa"/>
              <w:left w:w="20" w:type="dxa"/>
              <w:bottom w:w="20" w:type="dxa"/>
              <w:right w:w="20" w:type="dxa"/>
            </w:tcMar>
            <w:vAlign w:val="center"/>
            <w:hideMark/>
          </w:tcPr>
          <w:p w14:paraId="557148D5"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7603F5D5" w14:textId="77777777" w:rsidR="009049C3" w:rsidRPr="00206171" w:rsidRDefault="009049C3" w:rsidP="00C516A8">
            <w:pPr>
              <w:pStyle w:val="movimento"/>
              <w:rPr>
                <w:color w:val="002060"/>
              </w:rPr>
            </w:pPr>
            <w:r w:rsidRPr="00206171">
              <w:rPr>
                <w:color w:val="002060"/>
              </w:rPr>
              <w:t>PENNESI JACOPO</w:t>
            </w:r>
          </w:p>
        </w:tc>
        <w:tc>
          <w:tcPr>
            <w:tcW w:w="2200" w:type="dxa"/>
            <w:tcMar>
              <w:top w:w="20" w:type="dxa"/>
              <w:left w:w="20" w:type="dxa"/>
              <w:bottom w:w="20" w:type="dxa"/>
              <w:right w:w="20" w:type="dxa"/>
            </w:tcMar>
            <w:vAlign w:val="center"/>
            <w:hideMark/>
          </w:tcPr>
          <w:p w14:paraId="10FAE025" w14:textId="77777777" w:rsidR="009049C3" w:rsidRPr="00206171" w:rsidRDefault="009049C3" w:rsidP="00C516A8">
            <w:pPr>
              <w:pStyle w:val="movimento2"/>
              <w:rPr>
                <w:color w:val="002060"/>
              </w:rPr>
            </w:pPr>
            <w:r w:rsidRPr="00206171">
              <w:rPr>
                <w:color w:val="002060"/>
              </w:rPr>
              <w:t xml:space="preserve">(INVICTA FUTSAL MACERATA) </w:t>
            </w:r>
          </w:p>
        </w:tc>
      </w:tr>
      <w:tr w:rsidR="009049C3" w:rsidRPr="00206171" w14:paraId="0081E334" w14:textId="77777777" w:rsidTr="00C516A8">
        <w:tc>
          <w:tcPr>
            <w:tcW w:w="2200" w:type="dxa"/>
            <w:tcMar>
              <w:top w:w="20" w:type="dxa"/>
              <w:left w:w="20" w:type="dxa"/>
              <w:bottom w:w="20" w:type="dxa"/>
              <w:right w:w="20" w:type="dxa"/>
            </w:tcMar>
            <w:vAlign w:val="center"/>
            <w:hideMark/>
          </w:tcPr>
          <w:p w14:paraId="560784E2" w14:textId="77777777" w:rsidR="009049C3" w:rsidRPr="00206171" w:rsidRDefault="009049C3" w:rsidP="00C516A8">
            <w:pPr>
              <w:pStyle w:val="movimento"/>
              <w:rPr>
                <w:color w:val="002060"/>
              </w:rPr>
            </w:pPr>
            <w:r w:rsidRPr="00206171">
              <w:rPr>
                <w:color w:val="002060"/>
              </w:rPr>
              <w:t>TITTARELLI ANDREA</w:t>
            </w:r>
          </w:p>
        </w:tc>
        <w:tc>
          <w:tcPr>
            <w:tcW w:w="2200" w:type="dxa"/>
            <w:tcMar>
              <w:top w:w="20" w:type="dxa"/>
              <w:left w:w="20" w:type="dxa"/>
              <w:bottom w:w="20" w:type="dxa"/>
              <w:right w:w="20" w:type="dxa"/>
            </w:tcMar>
            <w:vAlign w:val="center"/>
            <w:hideMark/>
          </w:tcPr>
          <w:p w14:paraId="7981AABD" w14:textId="77777777" w:rsidR="009049C3" w:rsidRPr="00206171" w:rsidRDefault="009049C3" w:rsidP="00C516A8">
            <w:pPr>
              <w:pStyle w:val="movimento2"/>
              <w:rPr>
                <w:color w:val="002060"/>
              </w:rPr>
            </w:pPr>
            <w:r w:rsidRPr="00206171">
              <w:rPr>
                <w:color w:val="002060"/>
              </w:rPr>
              <w:t xml:space="preserve">(JESI) </w:t>
            </w:r>
          </w:p>
        </w:tc>
        <w:tc>
          <w:tcPr>
            <w:tcW w:w="800" w:type="dxa"/>
            <w:tcMar>
              <w:top w:w="20" w:type="dxa"/>
              <w:left w:w="20" w:type="dxa"/>
              <w:bottom w:w="20" w:type="dxa"/>
              <w:right w:w="20" w:type="dxa"/>
            </w:tcMar>
            <w:vAlign w:val="center"/>
            <w:hideMark/>
          </w:tcPr>
          <w:p w14:paraId="7E80104A"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11FDDC00" w14:textId="77777777" w:rsidR="009049C3" w:rsidRPr="00206171" w:rsidRDefault="009049C3" w:rsidP="00C516A8">
            <w:pPr>
              <w:pStyle w:val="movimento"/>
              <w:rPr>
                <w:color w:val="002060"/>
              </w:rPr>
            </w:pPr>
            <w:r w:rsidRPr="00206171">
              <w:rPr>
                <w:color w:val="002060"/>
              </w:rPr>
              <w:t>BACALONI RUDY</w:t>
            </w:r>
          </w:p>
        </w:tc>
        <w:tc>
          <w:tcPr>
            <w:tcW w:w="2200" w:type="dxa"/>
            <w:tcMar>
              <w:top w:w="20" w:type="dxa"/>
              <w:left w:w="20" w:type="dxa"/>
              <w:bottom w:w="20" w:type="dxa"/>
              <w:right w:w="20" w:type="dxa"/>
            </w:tcMar>
            <w:vAlign w:val="center"/>
            <w:hideMark/>
          </w:tcPr>
          <w:p w14:paraId="52ED9BE1" w14:textId="77777777" w:rsidR="009049C3" w:rsidRPr="00206171" w:rsidRDefault="009049C3" w:rsidP="00C516A8">
            <w:pPr>
              <w:pStyle w:val="movimento2"/>
              <w:rPr>
                <w:color w:val="002060"/>
              </w:rPr>
            </w:pPr>
            <w:r w:rsidRPr="00206171">
              <w:rPr>
                <w:color w:val="002060"/>
              </w:rPr>
              <w:t xml:space="preserve">(NUOVA JUVENTINA FFC) </w:t>
            </w:r>
          </w:p>
        </w:tc>
      </w:tr>
      <w:tr w:rsidR="009049C3" w:rsidRPr="00206171" w14:paraId="69F52371" w14:textId="77777777" w:rsidTr="00C516A8">
        <w:tc>
          <w:tcPr>
            <w:tcW w:w="2200" w:type="dxa"/>
            <w:tcMar>
              <w:top w:w="20" w:type="dxa"/>
              <w:left w:w="20" w:type="dxa"/>
              <w:bottom w:w="20" w:type="dxa"/>
              <w:right w:w="20" w:type="dxa"/>
            </w:tcMar>
            <w:vAlign w:val="center"/>
            <w:hideMark/>
          </w:tcPr>
          <w:p w14:paraId="11F5FAEA" w14:textId="77777777" w:rsidR="009049C3" w:rsidRPr="00206171" w:rsidRDefault="009049C3" w:rsidP="00C516A8">
            <w:pPr>
              <w:pStyle w:val="movimento"/>
              <w:rPr>
                <w:color w:val="002060"/>
              </w:rPr>
            </w:pPr>
            <w:r w:rsidRPr="00206171">
              <w:rPr>
                <w:color w:val="002060"/>
              </w:rPr>
              <w:t>MATTIOLI CRISTIAN</w:t>
            </w:r>
          </w:p>
        </w:tc>
        <w:tc>
          <w:tcPr>
            <w:tcW w:w="2200" w:type="dxa"/>
            <w:tcMar>
              <w:top w:w="20" w:type="dxa"/>
              <w:left w:w="20" w:type="dxa"/>
              <w:bottom w:w="20" w:type="dxa"/>
              <w:right w:w="20" w:type="dxa"/>
            </w:tcMar>
            <w:vAlign w:val="center"/>
            <w:hideMark/>
          </w:tcPr>
          <w:p w14:paraId="24A79F41" w14:textId="77777777" w:rsidR="009049C3" w:rsidRPr="00206171" w:rsidRDefault="009049C3" w:rsidP="00C516A8">
            <w:pPr>
              <w:pStyle w:val="movimento2"/>
              <w:rPr>
                <w:color w:val="002060"/>
              </w:rPr>
            </w:pPr>
            <w:r w:rsidRPr="00206171">
              <w:rPr>
                <w:color w:val="002060"/>
              </w:rPr>
              <w:t xml:space="preserve">(PIANACCIO) </w:t>
            </w:r>
          </w:p>
        </w:tc>
        <w:tc>
          <w:tcPr>
            <w:tcW w:w="800" w:type="dxa"/>
            <w:tcMar>
              <w:top w:w="20" w:type="dxa"/>
              <w:left w:w="20" w:type="dxa"/>
              <w:bottom w:w="20" w:type="dxa"/>
              <w:right w:w="20" w:type="dxa"/>
            </w:tcMar>
            <w:vAlign w:val="center"/>
            <w:hideMark/>
          </w:tcPr>
          <w:p w14:paraId="4D954117"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71EEE196" w14:textId="77777777" w:rsidR="009049C3" w:rsidRPr="00206171" w:rsidRDefault="009049C3" w:rsidP="00C516A8">
            <w:pPr>
              <w:pStyle w:val="movimento"/>
              <w:rPr>
                <w:color w:val="002060"/>
              </w:rPr>
            </w:pPr>
            <w:r w:rsidRPr="00206171">
              <w:rPr>
                <w:color w:val="002060"/>
              </w:rPr>
              <w:t>SABBATINI GABRIELE</w:t>
            </w:r>
          </w:p>
        </w:tc>
        <w:tc>
          <w:tcPr>
            <w:tcW w:w="2200" w:type="dxa"/>
            <w:tcMar>
              <w:top w:w="20" w:type="dxa"/>
              <w:left w:w="20" w:type="dxa"/>
              <w:bottom w:w="20" w:type="dxa"/>
              <w:right w:w="20" w:type="dxa"/>
            </w:tcMar>
            <w:vAlign w:val="center"/>
            <w:hideMark/>
          </w:tcPr>
          <w:p w14:paraId="745131EC" w14:textId="77777777" w:rsidR="009049C3" w:rsidRPr="00206171" w:rsidRDefault="009049C3" w:rsidP="00C516A8">
            <w:pPr>
              <w:pStyle w:val="movimento2"/>
              <w:rPr>
                <w:color w:val="002060"/>
              </w:rPr>
            </w:pPr>
            <w:r w:rsidRPr="00206171">
              <w:rPr>
                <w:color w:val="002060"/>
              </w:rPr>
              <w:t xml:space="preserve">(PIANACCIO) </w:t>
            </w:r>
          </w:p>
        </w:tc>
      </w:tr>
      <w:tr w:rsidR="009049C3" w:rsidRPr="00206171" w14:paraId="013B0D8E" w14:textId="77777777" w:rsidTr="00C516A8">
        <w:tc>
          <w:tcPr>
            <w:tcW w:w="2200" w:type="dxa"/>
            <w:tcMar>
              <w:top w:w="20" w:type="dxa"/>
              <w:left w:w="20" w:type="dxa"/>
              <w:bottom w:w="20" w:type="dxa"/>
              <w:right w:w="20" w:type="dxa"/>
            </w:tcMar>
            <w:vAlign w:val="center"/>
            <w:hideMark/>
          </w:tcPr>
          <w:p w14:paraId="7C5D97DD" w14:textId="77777777" w:rsidR="009049C3" w:rsidRPr="00206171" w:rsidRDefault="009049C3" w:rsidP="00C516A8">
            <w:pPr>
              <w:pStyle w:val="movimento"/>
              <w:rPr>
                <w:color w:val="002060"/>
              </w:rPr>
            </w:pPr>
            <w:r w:rsidRPr="00206171">
              <w:rPr>
                <w:color w:val="002060"/>
              </w:rPr>
              <w:t>GASPARRONI DANILO</w:t>
            </w:r>
          </w:p>
        </w:tc>
        <w:tc>
          <w:tcPr>
            <w:tcW w:w="2200" w:type="dxa"/>
            <w:tcMar>
              <w:top w:w="20" w:type="dxa"/>
              <w:left w:w="20" w:type="dxa"/>
              <w:bottom w:w="20" w:type="dxa"/>
              <w:right w:w="20" w:type="dxa"/>
            </w:tcMar>
            <w:vAlign w:val="center"/>
            <w:hideMark/>
          </w:tcPr>
          <w:p w14:paraId="2D97F61E" w14:textId="77777777" w:rsidR="009049C3" w:rsidRPr="00206171" w:rsidRDefault="009049C3" w:rsidP="00C516A8">
            <w:pPr>
              <w:pStyle w:val="movimento2"/>
              <w:rPr>
                <w:color w:val="002060"/>
              </w:rPr>
            </w:pPr>
            <w:r w:rsidRPr="00206171">
              <w:rPr>
                <w:color w:val="002060"/>
              </w:rPr>
              <w:t xml:space="preserve">(PIETRALACROCE 73) </w:t>
            </w:r>
          </w:p>
        </w:tc>
        <w:tc>
          <w:tcPr>
            <w:tcW w:w="800" w:type="dxa"/>
            <w:tcMar>
              <w:top w:w="20" w:type="dxa"/>
              <w:left w:w="20" w:type="dxa"/>
              <w:bottom w:w="20" w:type="dxa"/>
              <w:right w:w="20" w:type="dxa"/>
            </w:tcMar>
            <w:vAlign w:val="center"/>
            <w:hideMark/>
          </w:tcPr>
          <w:p w14:paraId="39C9A80D"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0840DBAF" w14:textId="77777777" w:rsidR="009049C3" w:rsidRPr="00206171" w:rsidRDefault="009049C3" w:rsidP="00C516A8">
            <w:pPr>
              <w:pStyle w:val="movimento"/>
              <w:rPr>
                <w:color w:val="002060"/>
              </w:rPr>
            </w:pPr>
            <w:r w:rsidRPr="00206171">
              <w:rPr>
                <w:color w:val="002060"/>
              </w:rPr>
              <w:t>MARSILI FILIPPO</w:t>
            </w:r>
          </w:p>
        </w:tc>
        <w:tc>
          <w:tcPr>
            <w:tcW w:w="2200" w:type="dxa"/>
            <w:tcMar>
              <w:top w:w="20" w:type="dxa"/>
              <w:left w:w="20" w:type="dxa"/>
              <w:bottom w:w="20" w:type="dxa"/>
              <w:right w:w="20" w:type="dxa"/>
            </w:tcMar>
            <w:vAlign w:val="center"/>
            <w:hideMark/>
          </w:tcPr>
          <w:p w14:paraId="3B387DB3" w14:textId="77777777" w:rsidR="009049C3" w:rsidRPr="00206171" w:rsidRDefault="009049C3" w:rsidP="00C516A8">
            <w:pPr>
              <w:pStyle w:val="movimento2"/>
              <w:rPr>
                <w:color w:val="002060"/>
              </w:rPr>
            </w:pPr>
            <w:r w:rsidRPr="00206171">
              <w:rPr>
                <w:color w:val="002060"/>
              </w:rPr>
              <w:t xml:space="preserve">(POL.CAGLI SPORT ASSOCIATI) </w:t>
            </w:r>
          </w:p>
        </w:tc>
      </w:tr>
      <w:tr w:rsidR="009049C3" w:rsidRPr="00206171" w14:paraId="2B4F28CE" w14:textId="77777777" w:rsidTr="00C516A8">
        <w:tc>
          <w:tcPr>
            <w:tcW w:w="2200" w:type="dxa"/>
            <w:tcMar>
              <w:top w:w="20" w:type="dxa"/>
              <w:left w:w="20" w:type="dxa"/>
              <w:bottom w:w="20" w:type="dxa"/>
              <w:right w:w="20" w:type="dxa"/>
            </w:tcMar>
            <w:vAlign w:val="center"/>
            <w:hideMark/>
          </w:tcPr>
          <w:p w14:paraId="5183A5AD" w14:textId="77777777" w:rsidR="009049C3" w:rsidRPr="00206171" w:rsidRDefault="009049C3" w:rsidP="00C516A8">
            <w:pPr>
              <w:pStyle w:val="movimento"/>
              <w:rPr>
                <w:color w:val="002060"/>
              </w:rPr>
            </w:pPr>
            <w:r w:rsidRPr="00206171">
              <w:rPr>
                <w:color w:val="002060"/>
              </w:rPr>
              <w:t>PAGLIARI ALBERTO</w:t>
            </w:r>
          </w:p>
        </w:tc>
        <w:tc>
          <w:tcPr>
            <w:tcW w:w="2200" w:type="dxa"/>
            <w:tcMar>
              <w:top w:w="20" w:type="dxa"/>
              <w:left w:w="20" w:type="dxa"/>
              <w:bottom w:w="20" w:type="dxa"/>
              <w:right w:w="20" w:type="dxa"/>
            </w:tcMar>
            <w:vAlign w:val="center"/>
            <w:hideMark/>
          </w:tcPr>
          <w:p w14:paraId="4277B451" w14:textId="77777777" w:rsidR="009049C3" w:rsidRPr="00206171" w:rsidRDefault="009049C3" w:rsidP="00C516A8">
            <w:pPr>
              <w:pStyle w:val="movimento2"/>
              <w:rPr>
                <w:color w:val="002060"/>
              </w:rPr>
            </w:pPr>
            <w:r w:rsidRPr="00206171">
              <w:rPr>
                <w:color w:val="002060"/>
              </w:rPr>
              <w:t xml:space="preserve">(POL.CAGLI SPORT ASSOCIATI) </w:t>
            </w:r>
          </w:p>
        </w:tc>
        <w:tc>
          <w:tcPr>
            <w:tcW w:w="800" w:type="dxa"/>
            <w:tcMar>
              <w:top w:w="20" w:type="dxa"/>
              <w:left w:w="20" w:type="dxa"/>
              <w:bottom w:w="20" w:type="dxa"/>
              <w:right w:w="20" w:type="dxa"/>
            </w:tcMar>
            <w:vAlign w:val="center"/>
            <w:hideMark/>
          </w:tcPr>
          <w:p w14:paraId="054D5DE6"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0417E533" w14:textId="77777777" w:rsidR="009049C3" w:rsidRPr="00206171" w:rsidRDefault="009049C3" w:rsidP="00C516A8">
            <w:pPr>
              <w:pStyle w:val="movimento"/>
              <w:rPr>
                <w:color w:val="002060"/>
              </w:rPr>
            </w:pPr>
            <w:r w:rsidRPr="00206171">
              <w:rPr>
                <w:color w:val="002060"/>
              </w:rPr>
              <w:t>LATINI DIEGO</w:t>
            </w:r>
          </w:p>
        </w:tc>
        <w:tc>
          <w:tcPr>
            <w:tcW w:w="2200" w:type="dxa"/>
            <w:tcMar>
              <w:top w:w="20" w:type="dxa"/>
              <w:left w:w="20" w:type="dxa"/>
              <w:bottom w:w="20" w:type="dxa"/>
              <w:right w:w="20" w:type="dxa"/>
            </w:tcMar>
            <w:vAlign w:val="center"/>
            <w:hideMark/>
          </w:tcPr>
          <w:p w14:paraId="23C08230" w14:textId="77777777" w:rsidR="009049C3" w:rsidRPr="00206171" w:rsidRDefault="009049C3" w:rsidP="00C516A8">
            <w:pPr>
              <w:pStyle w:val="movimento2"/>
              <w:rPr>
                <w:color w:val="002060"/>
              </w:rPr>
            </w:pPr>
            <w:r w:rsidRPr="00206171">
              <w:rPr>
                <w:color w:val="002060"/>
              </w:rPr>
              <w:t xml:space="preserve">(TRE TORRI A.S.D.) </w:t>
            </w:r>
          </w:p>
        </w:tc>
      </w:tr>
    </w:tbl>
    <w:p w14:paraId="16DD379D" w14:textId="77777777" w:rsidR="009049C3" w:rsidRPr="00206171" w:rsidRDefault="009049C3" w:rsidP="009049C3">
      <w:pPr>
        <w:pStyle w:val="breakline"/>
        <w:rPr>
          <w:color w:val="002060"/>
        </w:rPr>
      </w:pPr>
    </w:p>
    <w:p w14:paraId="3FAB2E2B" w14:textId="77777777" w:rsidR="009049C3" w:rsidRPr="00206171" w:rsidRDefault="009049C3" w:rsidP="009049C3">
      <w:pPr>
        <w:jc w:val="center"/>
        <w:rPr>
          <w:rFonts w:ascii="Arial" w:hAnsi="Arial" w:cs="Arial"/>
          <w:noProof/>
          <w:color w:val="002060"/>
          <w:sz w:val="22"/>
          <w:szCs w:val="22"/>
        </w:rPr>
      </w:pPr>
      <w:r w:rsidRPr="00206171">
        <w:rPr>
          <w:rFonts w:ascii="Arial" w:hAnsi="Arial" w:cs="Arial"/>
          <w:noProof/>
          <w:color w:val="002060"/>
          <w:sz w:val="22"/>
          <w:szCs w:val="22"/>
        </w:rPr>
        <w:t>F.to IL SEGRETARIO                                   F.to IL GIUDICE SPORTIVO</w:t>
      </w:r>
    </w:p>
    <w:p w14:paraId="251700F0" w14:textId="77777777" w:rsidR="009049C3" w:rsidRPr="00206171" w:rsidRDefault="009049C3" w:rsidP="009049C3">
      <w:pPr>
        <w:pStyle w:val="Corpodeltesto2"/>
        <w:spacing w:after="0" w:line="240" w:lineRule="auto"/>
        <w:jc w:val="both"/>
        <w:rPr>
          <w:rFonts w:ascii="Arial" w:hAnsi="Arial" w:cs="Arial"/>
          <w:b/>
          <w:color w:val="002060"/>
          <w:sz w:val="22"/>
          <w:szCs w:val="22"/>
        </w:rPr>
      </w:pPr>
      <w:r w:rsidRPr="00206171">
        <w:rPr>
          <w:rFonts w:ascii="Arial" w:hAnsi="Arial" w:cs="Arial"/>
          <w:noProof/>
          <w:color w:val="002060"/>
          <w:sz w:val="22"/>
          <w:szCs w:val="22"/>
        </w:rPr>
        <w:t xml:space="preserve">                         Angelo Castellana        </w:t>
      </w:r>
      <w:r w:rsidRPr="00206171">
        <w:rPr>
          <w:rFonts w:ascii="Arial" w:hAnsi="Arial" w:cs="Arial"/>
          <w:noProof/>
          <w:color w:val="002060"/>
          <w:sz w:val="22"/>
          <w:szCs w:val="22"/>
        </w:rPr>
        <w:tab/>
        <w:t xml:space="preserve">                                Agnese Lazzaretti</w:t>
      </w:r>
    </w:p>
    <w:p w14:paraId="7E8BBE71" w14:textId="77777777" w:rsidR="009049C3" w:rsidRPr="00206171" w:rsidRDefault="009049C3" w:rsidP="009049C3">
      <w:pPr>
        <w:pStyle w:val="breakline"/>
        <w:rPr>
          <w:rFonts w:eastAsiaTheme="minorEastAsia"/>
          <w:color w:val="002060"/>
        </w:rPr>
      </w:pPr>
    </w:p>
    <w:p w14:paraId="5215EB49" w14:textId="77777777" w:rsidR="009049C3" w:rsidRPr="00206171" w:rsidRDefault="009049C3" w:rsidP="009049C3">
      <w:pPr>
        <w:pStyle w:val="titoloprinc0"/>
        <w:rPr>
          <w:color w:val="002060"/>
        </w:rPr>
      </w:pPr>
      <w:r w:rsidRPr="00206171">
        <w:rPr>
          <w:color w:val="002060"/>
        </w:rPr>
        <w:t>CLASSIFICA</w:t>
      </w:r>
    </w:p>
    <w:p w14:paraId="2DF041A3" w14:textId="77777777" w:rsidR="009049C3" w:rsidRPr="00206171" w:rsidRDefault="009049C3" w:rsidP="009049C3">
      <w:pPr>
        <w:pStyle w:val="breakline"/>
        <w:rPr>
          <w:color w:val="002060"/>
        </w:rPr>
      </w:pPr>
    </w:p>
    <w:p w14:paraId="7512D630" w14:textId="77777777" w:rsidR="009049C3" w:rsidRPr="00206171" w:rsidRDefault="009049C3" w:rsidP="009049C3">
      <w:pPr>
        <w:pStyle w:val="breakline"/>
        <w:rPr>
          <w:color w:val="002060"/>
        </w:rPr>
      </w:pPr>
    </w:p>
    <w:p w14:paraId="6EAFF6AE" w14:textId="77777777" w:rsidR="009049C3" w:rsidRPr="00206171" w:rsidRDefault="009049C3" w:rsidP="009049C3">
      <w:pPr>
        <w:pStyle w:val="sottotitolocampionato10"/>
        <w:rPr>
          <w:color w:val="002060"/>
        </w:rPr>
      </w:pPr>
      <w:r w:rsidRPr="0020617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049C3" w:rsidRPr="00206171" w14:paraId="0386C929" w14:textId="77777777" w:rsidTr="00C516A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76C2A" w14:textId="77777777" w:rsidR="009049C3" w:rsidRPr="00206171" w:rsidRDefault="009049C3" w:rsidP="00C516A8">
            <w:pPr>
              <w:pStyle w:val="headertabella0"/>
              <w:rPr>
                <w:color w:val="002060"/>
              </w:rPr>
            </w:pPr>
            <w:r w:rsidRPr="0020617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D8A4F" w14:textId="77777777" w:rsidR="009049C3" w:rsidRPr="00206171" w:rsidRDefault="009049C3" w:rsidP="00C516A8">
            <w:pPr>
              <w:pStyle w:val="headertabella0"/>
              <w:rPr>
                <w:color w:val="002060"/>
              </w:rPr>
            </w:pPr>
            <w:r w:rsidRPr="0020617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FC6B3" w14:textId="77777777" w:rsidR="009049C3" w:rsidRPr="00206171" w:rsidRDefault="009049C3" w:rsidP="00C516A8">
            <w:pPr>
              <w:pStyle w:val="headertabella0"/>
              <w:rPr>
                <w:color w:val="002060"/>
              </w:rPr>
            </w:pPr>
            <w:r w:rsidRPr="0020617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69E3D" w14:textId="77777777" w:rsidR="009049C3" w:rsidRPr="00206171" w:rsidRDefault="009049C3" w:rsidP="00C516A8">
            <w:pPr>
              <w:pStyle w:val="headertabella0"/>
              <w:rPr>
                <w:color w:val="002060"/>
              </w:rPr>
            </w:pPr>
            <w:r w:rsidRPr="0020617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16281" w14:textId="77777777" w:rsidR="009049C3" w:rsidRPr="00206171" w:rsidRDefault="009049C3" w:rsidP="00C516A8">
            <w:pPr>
              <w:pStyle w:val="headertabella0"/>
              <w:rPr>
                <w:color w:val="002060"/>
              </w:rPr>
            </w:pPr>
            <w:r w:rsidRPr="0020617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CA843" w14:textId="77777777" w:rsidR="009049C3" w:rsidRPr="00206171" w:rsidRDefault="009049C3" w:rsidP="00C516A8">
            <w:pPr>
              <w:pStyle w:val="headertabella0"/>
              <w:rPr>
                <w:color w:val="002060"/>
              </w:rPr>
            </w:pPr>
            <w:r w:rsidRPr="0020617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FCB10" w14:textId="77777777" w:rsidR="009049C3" w:rsidRPr="00206171" w:rsidRDefault="009049C3" w:rsidP="00C516A8">
            <w:pPr>
              <w:pStyle w:val="headertabella0"/>
              <w:rPr>
                <w:color w:val="002060"/>
              </w:rPr>
            </w:pPr>
            <w:r w:rsidRPr="0020617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DEB8C" w14:textId="77777777" w:rsidR="009049C3" w:rsidRPr="00206171" w:rsidRDefault="009049C3" w:rsidP="00C516A8">
            <w:pPr>
              <w:pStyle w:val="headertabella0"/>
              <w:rPr>
                <w:color w:val="002060"/>
              </w:rPr>
            </w:pPr>
            <w:r w:rsidRPr="0020617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21F51" w14:textId="77777777" w:rsidR="009049C3" w:rsidRPr="00206171" w:rsidRDefault="009049C3" w:rsidP="00C516A8">
            <w:pPr>
              <w:pStyle w:val="headertabella0"/>
              <w:rPr>
                <w:color w:val="002060"/>
              </w:rPr>
            </w:pPr>
            <w:r w:rsidRPr="0020617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84EE0" w14:textId="77777777" w:rsidR="009049C3" w:rsidRPr="00206171" w:rsidRDefault="009049C3" w:rsidP="00C516A8">
            <w:pPr>
              <w:pStyle w:val="headertabella0"/>
              <w:rPr>
                <w:color w:val="002060"/>
              </w:rPr>
            </w:pPr>
            <w:r w:rsidRPr="00206171">
              <w:rPr>
                <w:color w:val="002060"/>
              </w:rPr>
              <w:t>PE</w:t>
            </w:r>
          </w:p>
        </w:tc>
      </w:tr>
      <w:tr w:rsidR="009049C3" w:rsidRPr="00206171" w14:paraId="6253EAC6" w14:textId="77777777" w:rsidTr="00C516A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DFDEF1" w14:textId="77777777" w:rsidR="009049C3" w:rsidRPr="00206171" w:rsidRDefault="009049C3" w:rsidP="00C516A8">
            <w:pPr>
              <w:pStyle w:val="rowtabella0"/>
              <w:rPr>
                <w:color w:val="002060"/>
              </w:rPr>
            </w:pPr>
            <w:r w:rsidRPr="0020617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8B477" w14:textId="77777777" w:rsidR="009049C3" w:rsidRPr="00206171" w:rsidRDefault="009049C3" w:rsidP="00C516A8">
            <w:pPr>
              <w:pStyle w:val="rowtabella0"/>
              <w:jc w:val="center"/>
              <w:rPr>
                <w:color w:val="002060"/>
              </w:rPr>
            </w:pPr>
            <w:r w:rsidRPr="002061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02F2A"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E5ADD"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0ACBF"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FFAC6"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43A2C" w14:textId="77777777" w:rsidR="009049C3" w:rsidRPr="00206171" w:rsidRDefault="009049C3" w:rsidP="00C516A8">
            <w:pPr>
              <w:pStyle w:val="rowtabella0"/>
              <w:jc w:val="center"/>
              <w:rPr>
                <w:color w:val="002060"/>
              </w:rPr>
            </w:pPr>
            <w:r w:rsidRPr="0020617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88552" w14:textId="77777777" w:rsidR="009049C3" w:rsidRPr="00206171" w:rsidRDefault="009049C3" w:rsidP="00C516A8">
            <w:pPr>
              <w:pStyle w:val="rowtabella0"/>
              <w:jc w:val="center"/>
              <w:rPr>
                <w:color w:val="002060"/>
              </w:rPr>
            </w:pPr>
            <w:r w:rsidRPr="002061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F84BD" w14:textId="77777777" w:rsidR="009049C3" w:rsidRPr="00206171" w:rsidRDefault="009049C3" w:rsidP="00C516A8">
            <w:pPr>
              <w:pStyle w:val="rowtabella0"/>
              <w:jc w:val="center"/>
              <w:rPr>
                <w:color w:val="002060"/>
              </w:rPr>
            </w:pPr>
            <w:r w:rsidRPr="002061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41A5A" w14:textId="77777777" w:rsidR="009049C3" w:rsidRPr="00206171" w:rsidRDefault="009049C3" w:rsidP="00C516A8">
            <w:pPr>
              <w:pStyle w:val="rowtabella0"/>
              <w:jc w:val="center"/>
              <w:rPr>
                <w:color w:val="002060"/>
              </w:rPr>
            </w:pPr>
            <w:r w:rsidRPr="00206171">
              <w:rPr>
                <w:color w:val="002060"/>
              </w:rPr>
              <w:t>0</w:t>
            </w:r>
          </w:p>
        </w:tc>
      </w:tr>
      <w:tr w:rsidR="009049C3" w:rsidRPr="00206171" w14:paraId="6F4D8E3C"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62A657" w14:textId="77777777" w:rsidR="009049C3" w:rsidRPr="00206171" w:rsidRDefault="009049C3" w:rsidP="00C516A8">
            <w:pPr>
              <w:pStyle w:val="rowtabella0"/>
              <w:rPr>
                <w:color w:val="002060"/>
                <w:lang w:val="es-ES"/>
              </w:rPr>
            </w:pPr>
            <w:r w:rsidRPr="00206171">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42D7A" w14:textId="77777777" w:rsidR="009049C3" w:rsidRPr="00206171" w:rsidRDefault="009049C3" w:rsidP="00C516A8">
            <w:pPr>
              <w:pStyle w:val="rowtabella0"/>
              <w:jc w:val="center"/>
              <w:rPr>
                <w:color w:val="002060"/>
              </w:rPr>
            </w:pPr>
            <w:r w:rsidRPr="002061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15AF1"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A9D2E"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CA815"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8F436"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D9980" w14:textId="77777777" w:rsidR="009049C3" w:rsidRPr="00206171" w:rsidRDefault="009049C3" w:rsidP="00C516A8">
            <w:pPr>
              <w:pStyle w:val="rowtabella0"/>
              <w:jc w:val="center"/>
              <w:rPr>
                <w:color w:val="002060"/>
              </w:rPr>
            </w:pPr>
            <w:r w:rsidRPr="002061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6B444"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E7CC6"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5C399" w14:textId="77777777" w:rsidR="009049C3" w:rsidRPr="00206171" w:rsidRDefault="009049C3" w:rsidP="00C516A8">
            <w:pPr>
              <w:pStyle w:val="rowtabella0"/>
              <w:jc w:val="center"/>
              <w:rPr>
                <w:color w:val="002060"/>
              </w:rPr>
            </w:pPr>
            <w:r w:rsidRPr="00206171">
              <w:rPr>
                <w:color w:val="002060"/>
              </w:rPr>
              <w:t>0</w:t>
            </w:r>
          </w:p>
        </w:tc>
      </w:tr>
      <w:tr w:rsidR="009049C3" w:rsidRPr="00206171" w14:paraId="0DAD5A94"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5682D8" w14:textId="77777777" w:rsidR="009049C3" w:rsidRPr="00206171" w:rsidRDefault="009049C3" w:rsidP="00C516A8">
            <w:pPr>
              <w:pStyle w:val="rowtabella0"/>
              <w:rPr>
                <w:color w:val="002060"/>
              </w:rPr>
            </w:pPr>
            <w:r w:rsidRPr="0020617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65370" w14:textId="77777777" w:rsidR="009049C3" w:rsidRPr="00206171" w:rsidRDefault="009049C3" w:rsidP="00C516A8">
            <w:pPr>
              <w:pStyle w:val="rowtabella0"/>
              <w:jc w:val="center"/>
              <w:rPr>
                <w:color w:val="002060"/>
              </w:rPr>
            </w:pPr>
            <w:r w:rsidRPr="002061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BC7A8"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734F3"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71B9A"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AD9AC"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D5AF3" w14:textId="77777777" w:rsidR="009049C3" w:rsidRPr="00206171" w:rsidRDefault="009049C3" w:rsidP="00C516A8">
            <w:pPr>
              <w:pStyle w:val="rowtabella0"/>
              <w:jc w:val="center"/>
              <w:rPr>
                <w:color w:val="002060"/>
              </w:rPr>
            </w:pPr>
            <w:r w:rsidRPr="0020617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6F059" w14:textId="77777777" w:rsidR="009049C3" w:rsidRPr="00206171" w:rsidRDefault="009049C3" w:rsidP="00C516A8">
            <w:pPr>
              <w:pStyle w:val="rowtabella0"/>
              <w:jc w:val="center"/>
              <w:rPr>
                <w:color w:val="002060"/>
              </w:rPr>
            </w:pPr>
            <w:r w:rsidRPr="002061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F5886"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416D9" w14:textId="77777777" w:rsidR="009049C3" w:rsidRPr="00206171" w:rsidRDefault="009049C3" w:rsidP="00C516A8">
            <w:pPr>
              <w:pStyle w:val="rowtabella0"/>
              <w:jc w:val="center"/>
              <w:rPr>
                <w:color w:val="002060"/>
              </w:rPr>
            </w:pPr>
            <w:r w:rsidRPr="00206171">
              <w:rPr>
                <w:color w:val="002060"/>
              </w:rPr>
              <w:t>0</w:t>
            </w:r>
          </w:p>
        </w:tc>
      </w:tr>
      <w:tr w:rsidR="009049C3" w:rsidRPr="00206171" w14:paraId="79B96D94"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7887C7" w14:textId="77777777" w:rsidR="009049C3" w:rsidRPr="00206171" w:rsidRDefault="009049C3" w:rsidP="00C516A8">
            <w:pPr>
              <w:pStyle w:val="rowtabella0"/>
              <w:rPr>
                <w:color w:val="002060"/>
              </w:rPr>
            </w:pPr>
            <w:r w:rsidRPr="00206171">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DB6FC" w14:textId="77777777" w:rsidR="009049C3" w:rsidRPr="00206171" w:rsidRDefault="009049C3" w:rsidP="00C516A8">
            <w:pPr>
              <w:pStyle w:val="rowtabella0"/>
              <w:jc w:val="center"/>
              <w:rPr>
                <w:color w:val="002060"/>
              </w:rPr>
            </w:pPr>
            <w:r w:rsidRPr="002061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1A549"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E9CCA"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1CA5D"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D0CD5"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1FFF3" w14:textId="77777777" w:rsidR="009049C3" w:rsidRPr="00206171" w:rsidRDefault="009049C3" w:rsidP="00C516A8">
            <w:pPr>
              <w:pStyle w:val="rowtabella0"/>
              <w:jc w:val="center"/>
              <w:rPr>
                <w:color w:val="002060"/>
              </w:rPr>
            </w:pPr>
            <w:r w:rsidRPr="0020617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4EC70" w14:textId="77777777" w:rsidR="009049C3" w:rsidRPr="00206171" w:rsidRDefault="009049C3" w:rsidP="00C516A8">
            <w:pPr>
              <w:pStyle w:val="rowtabella0"/>
              <w:jc w:val="center"/>
              <w:rPr>
                <w:color w:val="002060"/>
              </w:rPr>
            </w:pPr>
            <w:r w:rsidRPr="002061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F5263"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887AB" w14:textId="77777777" w:rsidR="009049C3" w:rsidRPr="00206171" w:rsidRDefault="009049C3" w:rsidP="00C516A8">
            <w:pPr>
              <w:pStyle w:val="rowtabella0"/>
              <w:jc w:val="center"/>
              <w:rPr>
                <w:color w:val="002060"/>
              </w:rPr>
            </w:pPr>
            <w:r w:rsidRPr="00206171">
              <w:rPr>
                <w:color w:val="002060"/>
              </w:rPr>
              <w:t>0</w:t>
            </w:r>
          </w:p>
        </w:tc>
      </w:tr>
      <w:tr w:rsidR="009049C3" w:rsidRPr="00206171" w14:paraId="71549C15"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ADCB63" w14:textId="77777777" w:rsidR="009049C3" w:rsidRPr="00206171" w:rsidRDefault="009049C3" w:rsidP="00C516A8">
            <w:pPr>
              <w:pStyle w:val="rowtabella0"/>
              <w:rPr>
                <w:color w:val="002060"/>
              </w:rPr>
            </w:pPr>
            <w:r w:rsidRPr="00206171">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08248" w14:textId="77777777" w:rsidR="009049C3" w:rsidRPr="00206171" w:rsidRDefault="009049C3" w:rsidP="00C516A8">
            <w:pPr>
              <w:pStyle w:val="rowtabella0"/>
              <w:jc w:val="center"/>
              <w:rPr>
                <w:color w:val="002060"/>
              </w:rPr>
            </w:pPr>
            <w:r w:rsidRPr="002061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304E2"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F2E57"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18A15"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B3699"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A65E0" w14:textId="77777777" w:rsidR="009049C3" w:rsidRPr="00206171" w:rsidRDefault="009049C3" w:rsidP="00C516A8">
            <w:pPr>
              <w:pStyle w:val="rowtabella0"/>
              <w:jc w:val="center"/>
              <w:rPr>
                <w:color w:val="002060"/>
              </w:rPr>
            </w:pPr>
            <w:r w:rsidRPr="0020617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2F121" w14:textId="77777777" w:rsidR="009049C3" w:rsidRPr="00206171" w:rsidRDefault="009049C3" w:rsidP="00C516A8">
            <w:pPr>
              <w:pStyle w:val="rowtabella0"/>
              <w:jc w:val="center"/>
              <w:rPr>
                <w:color w:val="002060"/>
              </w:rPr>
            </w:pPr>
            <w:r w:rsidRPr="0020617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96603"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B77EE" w14:textId="77777777" w:rsidR="009049C3" w:rsidRPr="00206171" w:rsidRDefault="009049C3" w:rsidP="00C516A8">
            <w:pPr>
              <w:pStyle w:val="rowtabella0"/>
              <w:jc w:val="center"/>
              <w:rPr>
                <w:color w:val="002060"/>
              </w:rPr>
            </w:pPr>
            <w:r w:rsidRPr="00206171">
              <w:rPr>
                <w:color w:val="002060"/>
              </w:rPr>
              <w:t>0</w:t>
            </w:r>
          </w:p>
        </w:tc>
      </w:tr>
      <w:tr w:rsidR="009049C3" w:rsidRPr="00206171" w14:paraId="0CCE5585"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F4BB6D" w14:textId="77777777" w:rsidR="009049C3" w:rsidRPr="00206171" w:rsidRDefault="009049C3" w:rsidP="00C516A8">
            <w:pPr>
              <w:pStyle w:val="rowtabella0"/>
              <w:rPr>
                <w:color w:val="002060"/>
              </w:rPr>
            </w:pPr>
            <w:r w:rsidRPr="00206171">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730B9"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4E0CD"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11022"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4C55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35E0A"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B91C1" w14:textId="77777777" w:rsidR="009049C3" w:rsidRPr="00206171" w:rsidRDefault="009049C3" w:rsidP="00C516A8">
            <w:pPr>
              <w:pStyle w:val="rowtabella0"/>
              <w:jc w:val="center"/>
              <w:rPr>
                <w:color w:val="002060"/>
              </w:rPr>
            </w:pPr>
            <w:r w:rsidRPr="0020617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37713"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BE533" w14:textId="77777777" w:rsidR="009049C3" w:rsidRPr="00206171" w:rsidRDefault="009049C3" w:rsidP="00C516A8">
            <w:pPr>
              <w:pStyle w:val="rowtabella0"/>
              <w:jc w:val="center"/>
              <w:rPr>
                <w:color w:val="002060"/>
              </w:rPr>
            </w:pPr>
            <w:r w:rsidRPr="002061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4B270" w14:textId="77777777" w:rsidR="009049C3" w:rsidRPr="00206171" w:rsidRDefault="009049C3" w:rsidP="00C516A8">
            <w:pPr>
              <w:pStyle w:val="rowtabella0"/>
              <w:jc w:val="center"/>
              <w:rPr>
                <w:color w:val="002060"/>
              </w:rPr>
            </w:pPr>
            <w:r w:rsidRPr="00206171">
              <w:rPr>
                <w:color w:val="002060"/>
              </w:rPr>
              <w:t>0</w:t>
            </w:r>
          </w:p>
        </w:tc>
      </w:tr>
      <w:tr w:rsidR="009049C3" w:rsidRPr="00206171" w14:paraId="528F4D2C"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B39932" w14:textId="77777777" w:rsidR="009049C3" w:rsidRPr="00206171" w:rsidRDefault="009049C3" w:rsidP="00C516A8">
            <w:pPr>
              <w:pStyle w:val="rowtabella0"/>
              <w:rPr>
                <w:color w:val="002060"/>
              </w:rPr>
            </w:pPr>
            <w:r w:rsidRPr="00206171">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8F0C0"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8CA92"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00E32"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D4EC1"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343F8"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32C54" w14:textId="77777777" w:rsidR="009049C3" w:rsidRPr="00206171" w:rsidRDefault="009049C3" w:rsidP="00C516A8">
            <w:pPr>
              <w:pStyle w:val="rowtabella0"/>
              <w:jc w:val="center"/>
              <w:rPr>
                <w:color w:val="002060"/>
              </w:rPr>
            </w:pPr>
            <w:r w:rsidRPr="0020617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864EF" w14:textId="77777777" w:rsidR="009049C3" w:rsidRPr="00206171" w:rsidRDefault="009049C3" w:rsidP="00C516A8">
            <w:pPr>
              <w:pStyle w:val="rowtabella0"/>
              <w:jc w:val="center"/>
              <w:rPr>
                <w:color w:val="002060"/>
              </w:rPr>
            </w:pPr>
            <w:r w:rsidRPr="002061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51D88"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ADC39" w14:textId="77777777" w:rsidR="009049C3" w:rsidRPr="00206171" w:rsidRDefault="009049C3" w:rsidP="00C516A8">
            <w:pPr>
              <w:pStyle w:val="rowtabella0"/>
              <w:jc w:val="center"/>
              <w:rPr>
                <w:color w:val="002060"/>
              </w:rPr>
            </w:pPr>
            <w:r w:rsidRPr="00206171">
              <w:rPr>
                <w:color w:val="002060"/>
              </w:rPr>
              <w:t>0</w:t>
            </w:r>
          </w:p>
        </w:tc>
      </w:tr>
      <w:tr w:rsidR="009049C3" w:rsidRPr="00206171" w14:paraId="5AEED337"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908259" w14:textId="77777777" w:rsidR="009049C3" w:rsidRPr="00206171" w:rsidRDefault="009049C3" w:rsidP="00C516A8">
            <w:pPr>
              <w:pStyle w:val="rowtabella0"/>
              <w:rPr>
                <w:color w:val="002060"/>
              </w:rPr>
            </w:pPr>
            <w:r w:rsidRPr="00206171">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589B7"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11536"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78963"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E93D4"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9DF0A"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E7738" w14:textId="77777777" w:rsidR="009049C3" w:rsidRPr="00206171" w:rsidRDefault="009049C3" w:rsidP="00C516A8">
            <w:pPr>
              <w:pStyle w:val="rowtabella0"/>
              <w:jc w:val="center"/>
              <w:rPr>
                <w:color w:val="002060"/>
              </w:rPr>
            </w:pPr>
            <w:r w:rsidRPr="002061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09175" w14:textId="77777777" w:rsidR="009049C3" w:rsidRPr="00206171" w:rsidRDefault="009049C3" w:rsidP="00C516A8">
            <w:pPr>
              <w:pStyle w:val="rowtabella0"/>
              <w:jc w:val="center"/>
              <w:rPr>
                <w:color w:val="002060"/>
              </w:rPr>
            </w:pPr>
            <w:r w:rsidRPr="002061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927D8"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A6A5A" w14:textId="77777777" w:rsidR="009049C3" w:rsidRPr="00206171" w:rsidRDefault="009049C3" w:rsidP="00C516A8">
            <w:pPr>
              <w:pStyle w:val="rowtabella0"/>
              <w:jc w:val="center"/>
              <w:rPr>
                <w:color w:val="002060"/>
              </w:rPr>
            </w:pPr>
            <w:r w:rsidRPr="00206171">
              <w:rPr>
                <w:color w:val="002060"/>
              </w:rPr>
              <w:t>0</w:t>
            </w:r>
          </w:p>
        </w:tc>
      </w:tr>
      <w:tr w:rsidR="009049C3" w:rsidRPr="00206171" w14:paraId="54586CA0"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29BAA0" w14:textId="77777777" w:rsidR="009049C3" w:rsidRPr="00206171" w:rsidRDefault="009049C3" w:rsidP="00C516A8">
            <w:pPr>
              <w:pStyle w:val="rowtabella0"/>
              <w:rPr>
                <w:color w:val="002060"/>
              </w:rPr>
            </w:pPr>
            <w:r w:rsidRPr="00206171">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95734"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33FE1"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67A59"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0797A"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132A9"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1421A" w14:textId="77777777" w:rsidR="009049C3" w:rsidRPr="00206171" w:rsidRDefault="009049C3" w:rsidP="00C516A8">
            <w:pPr>
              <w:pStyle w:val="rowtabella0"/>
              <w:jc w:val="center"/>
              <w:rPr>
                <w:color w:val="002060"/>
              </w:rPr>
            </w:pPr>
            <w:r w:rsidRPr="0020617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1CEF0" w14:textId="77777777" w:rsidR="009049C3" w:rsidRPr="00206171" w:rsidRDefault="009049C3" w:rsidP="00C516A8">
            <w:pPr>
              <w:pStyle w:val="rowtabella0"/>
              <w:jc w:val="center"/>
              <w:rPr>
                <w:color w:val="002060"/>
              </w:rPr>
            </w:pPr>
            <w:r w:rsidRPr="0020617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CB1D1"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E7699" w14:textId="77777777" w:rsidR="009049C3" w:rsidRPr="00206171" w:rsidRDefault="009049C3" w:rsidP="00C516A8">
            <w:pPr>
              <w:pStyle w:val="rowtabella0"/>
              <w:jc w:val="center"/>
              <w:rPr>
                <w:color w:val="002060"/>
              </w:rPr>
            </w:pPr>
            <w:r w:rsidRPr="00206171">
              <w:rPr>
                <w:color w:val="002060"/>
              </w:rPr>
              <w:t>0</w:t>
            </w:r>
          </w:p>
        </w:tc>
      </w:tr>
      <w:tr w:rsidR="009049C3" w:rsidRPr="00206171" w14:paraId="7DDAAFA3"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4C13EF" w14:textId="77777777" w:rsidR="009049C3" w:rsidRPr="00206171" w:rsidRDefault="009049C3" w:rsidP="00C516A8">
            <w:pPr>
              <w:pStyle w:val="rowtabella0"/>
              <w:rPr>
                <w:color w:val="002060"/>
              </w:rPr>
            </w:pPr>
            <w:r w:rsidRPr="00206171">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5AD04"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B2939"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96771"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23DEF"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EB23E"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8EC1D" w14:textId="77777777" w:rsidR="009049C3" w:rsidRPr="00206171" w:rsidRDefault="009049C3" w:rsidP="00C516A8">
            <w:pPr>
              <w:pStyle w:val="rowtabella0"/>
              <w:jc w:val="center"/>
              <w:rPr>
                <w:color w:val="002060"/>
              </w:rPr>
            </w:pPr>
            <w:r w:rsidRPr="0020617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6DB32" w14:textId="77777777" w:rsidR="009049C3" w:rsidRPr="00206171" w:rsidRDefault="009049C3" w:rsidP="00C516A8">
            <w:pPr>
              <w:pStyle w:val="rowtabella0"/>
              <w:jc w:val="center"/>
              <w:rPr>
                <w:color w:val="002060"/>
              </w:rPr>
            </w:pPr>
            <w:r w:rsidRPr="0020617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3CBA7"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8B23D" w14:textId="77777777" w:rsidR="009049C3" w:rsidRPr="00206171" w:rsidRDefault="009049C3" w:rsidP="00C516A8">
            <w:pPr>
              <w:pStyle w:val="rowtabella0"/>
              <w:jc w:val="center"/>
              <w:rPr>
                <w:color w:val="002060"/>
              </w:rPr>
            </w:pPr>
            <w:r w:rsidRPr="00206171">
              <w:rPr>
                <w:color w:val="002060"/>
              </w:rPr>
              <w:t>0</w:t>
            </w:r>
          </w:p>
        </w:tc>
      </w:tr>
      <w:tr w:rsidR="009049C3" w:rsidRPr="00206171" w14:paraId="1A422949"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910C7B" w14:textId="77777777" w:rsidR="009049C3" w:rsidRPr="00206171" w:rsidRDefault="009049C3" w:rsidP="00C516A8">
            <w:pPr>
              <w:pStyle w:val="rowtabella0"/>
              <w:rPr>
                <w:color w:val="002060"/>
              </w:rPr>
            </w:pPr>
            <w:r w:rsidRPr="00206171">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8A5B8"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A7848"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54655"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82575"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1FFFF"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6DBA4" w14:textId="77777777" w:rsidR="009049C3" w:rsidRPr="00206171" w:rsidRDefault="009049C3" w:rsidP="00C516A8">
            <w:pPr>
              <w:pStyle w:val="rowtabella0"/>
              <w:jc w:val="center"/>
              <w:rPr>
                <w:color w:val="002060"/>
              </w:rPr>
            </w:pPr>
            <w:r w:rsidRPr="0020617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4DBC0" w14:textId="77777777" w:rsidR="009049C3" w:rsidRPr="00206171" w:rsidRDefault="009049C3" w:rsidP="00C516A8">
            <w:pPr>
              <w:pStyle w:val="rowtabella0"/>
              <w:jc w:val="center"/>
              <w:rPr>
                <w:color w:val="002060"/>
              </w:rPr>
            </w:pPr>
            <w:r w:rsidRPr="002061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F1EED" w14:textId="77777777" w:rsidR="009049C3" w:rsidRPr="00206171" w:rsidRDefault="009049C3" w:rsidP="00C516A8">
            <w:pPr>
              <w:pStyle w:val="rowtabella0"/>
              <w:jc w:val="center"/>
              <w:rPr>
                <w:color w:val="002060"/>
              </w:rPr>
            </w:pPr>
            <w:r w:rsidRPr="002061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2638E" w14:textId="77777777" w:rsidR="009049C3" w:rsidRPr="00206171" w:rsidRDefault="009049C3" w:rsidP="00C516A8">
            <w:pPr>
              <w:pStyle w:val="rowtabella0"/>
              <w:jc w:val="center"/>
              <w:rPr>
                <w:color w:val="002060"/>
              </w:rPr>
            </w:pPr>
            <w:r w:rsidRPr="00206171">
              <w:rPr>
                <w:color w:val="002060"/>
              </w:rPr>
              <w:t>0</w:t>
            </w:r>
          </w:p>
        </w:tc>
      </w:tr>
      <w:tr w:rsidR="009049C3" w:rsidRPr="00206171" w14:paraId="1999405D"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36A22B" w14:textId="77777777" w:rsidR="009049C3" w:rsidRPr="00206171" w:rsidRDefault="009049C3" w:rsidP="00C516A8">
            <w:pPr>
              <w:pStyle w:val="rowtabella0"/>
              <w:rPr>
                <w:color w:val="002060"/>
                <w:lang w:val="es-ES"/>
              </w:rPr>
            </w:pPr>
            <w:r w:rsidRPr="00206171">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844DC"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65B81"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1247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03FA4"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67E20"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15BBB" w14:textId="77777777" w:rsidR="009049C3" w:rsidRPr="00206171" w:rsidRDefault="009049C3" w:rsidP="00C516A8">
            <w:pPr>
              <w:pStyle w:val="rowtabella0"/>
              <w:jc w:val="center"/>
              <w:rPr>
                <w:color w:val="002060"/>
              </w:rPr>
            </w:pPr>
            <w:r w:rsidRPr="002061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8E10F" w14:textId="77777777" w:rsidR="009049C3" w:rsidRPr="00206171" w:rsidRDefault="009049C3" w:rsidP="00C516A8">
            <w:pPr>
              <w:pStyle w:val="rowtabella0"/>
              <w:jc w:val="center"/>
              <w:rPr>
                <w:color w:val="002060"/>
              </w:rPr>
            </w:pPr>
            <w:r w:rsidRPr="0020617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EEB45"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48258" w14:textId="77777777" w:rsidR="009049C3" w:rsidRPr="00206171" w:rsidRDefault="009049C3" w:rsidP="00C516A8">
            <w:pPr>
              <w:pStyle w:val="rowtabella0"/>
              <w:jc w:val="center"/>
              <w:rPr>
                <w:color w:val="002060"/>
              </w:rPr>
            </w:pPr>
            <w:r w:rsidRPr="00206171">
              <w:rPr>
                <w:color w:val="002060"/>
              </w:rPr>
              <w:t>0</w:t>
            </w:r>
          </w:p>
        </w:tc>
      </w:tr>
      <w:tr w:rsidR="009049C3" w:rsidRPr="00206171" w14:paraId="6E8AF0AC"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46F3D2" w14:textId="77777777" w:rsidR="009049C3" w:rsidRPr="00206171" w:rsidRDefault="009049C3" w:rsidP="00C516A8">
            <w:pPr>
              <w:pStyle w:val="rowtabella0"/>
              <w:rPr>
                <w:color w:val="002060"/>
              </w:rPr>
            </w:pPr>
            <w:r w:rsidRPr="00206171">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4966E"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BDD52"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640B8"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DB9F2"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3505B"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E8BEC"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AC6E9" w14:textId="77777777" w:rsidR="009049C3" w:rsidRPr="00206171" w:rsidRDefault="009049C3" w:rsidP="00C516A8">
            <w:pPr>
              <w:pStyle w:val="rowtabella0"/>
              <w:jc w:val="center"/>
              <w:rPr>
                <w:color w:val="002060"/>
              </w:rPr>
            </w:pPr>
            <w:r w:rsidRPr="0020617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D9AE2" w14:textId="77777777" w:rsidR="009049C3" w:rsidRPr="00206171" w:rsidRDefault="009049C3" w:rsidP="00C516A8">
            <w:pPr>
              <w:pStyle w:val="rowtabella0"/>
              <w:jc w:val="center"/>
              <w:rPr>
                <w:color w:val="002060"/>
              </w:rPr>
            </w:pPr>
            <w:r w:rsidRPr="002061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B9976" w14:textId="77777777" w:rsidR="009049C3" w:rsidRPr="00206171" w:rsidRDefault="009049C3" w:rsidP="00C516A8">
            <w:pPr>
              <w:pStyle w:val="rowtabella0"/>
              <w:jc w:val="center"/>
              <w:rPr>
                <w:color w:val="002060"/>
              </w:rPr>
            </w:pPr>
            <w:r w:rsidRPr="00206171">
              <w:rPr>
                <w:color w:val="002060"/>
              </w:rPr>
              <w:t>0</w:t>
            </w:r>
          </w:p>
        </w:tc>
      </w:tr>
      <w:tr w:rsidR="009049C3" w:rsidRPr="00206171" w14:paraId="007AE250" w14:textId="77777777" w:rsidTr="00C516A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3FE826" w14:textId="77777777" w:rsidR="009049C3" w:rsidRPr="00206171" w:rsidRDefault="009049C3" w:rsidP="00C516A8">
            <w:pPr>
              <w:pStyle w:val="rowtabella0"/>
              <w:rPr>
                <w:color w:val="002060"/>
              </w:rPr>
            </w:pPr>
            <w:r w:rsidRPr="00206171">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9E8C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3CE24"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82F98"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69F02"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EB976"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DC460" w14:textId="77777777" w:rsidR="009049C3" w:rsidRPr="00206171" w:rsidRDefault="009049C3" w:rsidP="00C516A8">
            <w:pPr>
              <w:pStyle w:val="rowtabella0"/>
              <w:jc w:val="center"/>
              <w:rPr>
                <w:color w:val="002060"/>
              </w:rPr>
            </w:pPr>
            <w:r w:rsidRPr="002061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36EEA" w14:textId="77777777" w:rsidR="009049C3" w:rsidRPr="00206171" w:rsidRDefault="009049C3" w:rsidP="00C516A8">
            <w:pPr>
              <w:pStyle w:val="rowtabella0"/>
              <w:jc w:val="center"/>
              <w:rPr>
                <w:color w:val="002060"/>
              </w:rPr>
            </w:pPr>
            <w:r w:rsidRPr="002061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2F142" w14:textId="77777777" w:rsidR="009049C3" w:rsidRPr="00206171" w:rsidRDefault="009049C3" w:rsidP="00C516A8">
            <w:pPr>
              <w:pStyle w:val="rowtabella0"/>
              <w:jc w:val="center"/>
              <w:rPr>
                <w:color w:val="002060"/>
              </w:rPr>
            </w:pPr>
            <w:r w:rsidRPr="0020617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E3A2E" w14:textId="77777777" w:rsidR="009049C3" w:rsidRPr="00206171" w:rsidRDefault="009049C3" w:rsidP="00C516A8">
            <w:pPr>
              <w:pStyle w:val="rowtabella0"/>
              <w:jc w:val="center"/>
              <w:rPr>
                <w:color w:val="002060"/>
              </w:rPr>
            </w:pPr>
            <w:r w:rsidRPr="00206171">
              <w:rPr>
                <w:color w:val="002060"/>
              </w:rPr>
              <w:t>0</w:t>
            </w:r>
          </w:p>
        </w:tc>
      </w:tr>
    </w:tbl>
    <w:p w14:paraId="0548C440" w14:textId="77777777" w:rsidR="009049C3" w:rsidRPr="00206171" w:rsidRDefault="009049C3" w:rsidP="009049C3">
      <w:pPr>
        <w:pStyle w:val="breakline"/>
        <w:rPr>
          <w:rFonts w:eastAsiaTheme="minorEastAsia"/>
          <w:color w:val="002060"/>
        </w:rPr>
      </w:pPr>
    </w:p>
    <w:p w14:paraId="539D6CAB" w14:textId="77777777" w:rsidR="009049C3" w:rsidRPr="00206171" w:rsidRDefault="009049C3" w:rsidP="009049C3">
      <w:pPr>
        <w:pStyle w:val="titoloprinc0"/>
        <w:rPr>
          <w:color w:val="002060"/>
        </w:rPr>
      </w:pPr>
      <w:r w:rsidRPr="00206171">
        <w:rPr>
          <w:color w:val="002060"/>
        </w:rPr>
        <w:t>PROGRAMMA GARE</w:t>
      </w:r>
    </w:p>
    <w:p w14:paraId="595EC1E8" w14:textId="77777777" w:rsidR="009049C3" w:rsidRPr="00206171" w:rsidRDefault="009049C3" w:rsidP="009049C3">
      <w:pPr>
        <w:pStyle w:val="breakline"/>
        <w:rPr>
          <w:color w:val="002060"/>
        </w:rPr>
      </w:pPr>
    </w:p>
    <w:p w14:paraId="2341BD72" w14:textId="77777777" w:rsidR="009049C3" w:rsidRPr="00206171" w:rsidRDefault="009049C3" w:rsidP="009049C3">
      <w:pPr>
        <w:pStyle w:val="sottotitolocampionato10"/>
        <w:rPr>
          <w:color w:val="002060"/>
        </w:rPr>
      </w:pPr>
      <w:r w:rsidRPr="00206171">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4"/>
        <w:gridCol w:w="385"/>
        <w:gridCol w:w="898"/>
        <w:gridCol w:w="1191"/>
        <w:gridCol w:w="1559"/>
        <w:gridCol w:w="1546"/>
      </w:tblGrid>
      <w:tr w:rsidR="009049C3" w:rsidRPr="00206171" w14:paraId="58E30F0F" w14:textId="77777777" w:rsidTr="00C516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D81ED" w14:textId="77777777" w:rsidR="009049C3" w:rsidRPr="00206171" w:rsidRDefault="009049C3" w:rsidP="00C516A8">
            <w:pPr>
              <w:pStyle w:val="headertabella0"/>
              <w:rPr>
                <w:color w:val="002060"/>
              </w:rPr>
            </w:pPr>
            <w:r w:rsidRPr="0020617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E2DD4" w14:textId="77777777" w:rsidR="009049C3" w:rsidRPr="00206171" w:rsidRDefault="009049C3" w:rsidP="00C516A8">
            <w:pPr>
              <w:pStyle w:val="headertabella0"/>
              <w:rPr>
                <w:color w:val="002060"/>
              </w:rPr>
            </w:pPr>
            <w:r w:rsidRPr="0020617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0D17D" w14:textId="77777777" w:rsidR="009049C3" w:rsidRPr="00206171" w:rsidRDefault="009049C3" w:rsidP="00C516A8">
            <w:pPr>
              <w:pStyle w:val="headertabella0"/>
              <w:rPr>
                <w:color w:val="002060"/>
              </w:rPr>
            </w:pPr>
            <w:r w:rsidRPr="0020617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1A073" w14:textId="77777777" w:rsidR="009049C3" w:rsidRPr="00206171" w:rsidRDefault="009049C3" w:rsidP="00C516A8">
            <w:pPr>
              <w:pStyle w:val="headertabella0"/>
              <w:rPr>
                <w:color w:val="002060"/>
              </w:rPr>
            </w:pPr>
            <w:r w:rsidRPr="0020617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50EF5" w14:textId="77777777" w:rsidR="009049C3" w:rsidRPr="00206171" w:rsidRDefault="009049C3" w:rsidP="00C516A8">
            <w:pPr>
              <w:pStyle w:val="headertabella0"/>
              <w:rPr>
                <w:color w:val="002060"/>
              </w:rPr>
            </w:pPr>
            <w:r w:rsidRPr="0020617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B82CD" w14:textId="77777777" w:rsidR="009049C3" w:rsidRPr="00206171" w:rsidRDefault="009049C3" w:rsidP="00C516A8">
            <w:pPr>
              <w:pStyle w:val="headertabella0"/>
              <w:rPr>
                <w:color w:val="002060"/>
              </w:rPr>
            </w:pPr>
            <w:r w:rsidRPr="0020617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5DC5A" w14:textId="77777777" w:rsidR="009049C3" w:rsidRPr="00206171" w:rsidRDefault="009049C3" w:rsidP="00C516A8">
            <w:pPr>
              <w:pStyle w:val="headertabella0"/>
              <w:rPr>
                <w:color w:val="002060"/>
              </w:rPr>
            </w:pPr>
            <w:r w:rsidRPr="00206171">
              <w:rPr>
                <w:color w:val="002060"/>
              </w:rPr>
              <w:t>Indirizzo Impianto</w:t>
            </w:r>
          </w:p>
        </w:tc>
      </w:tr>
      <w:tr w:rsidR="009049C3" w:rsidRPr="00206171" w14:paraId="7BD65D1B" w14:textId="77777777" w:rsidTr="00C516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C58C4B" w14:textId="77777777" w:rsidR="009049C3" w:rsidRPr="00206171" w:rsidRDefault="009049C3" w:rsidP="00C516A8">
            <w:pPr>
              <w:pStyle w:val="rowtabella0"/>
              <w:rPr>
                <w:color w:val="002060"/>
              </w:rPr>
            </w:pPr>
            <w:r w:rsidRPr="00206171">
              <w:rPr>
                <w:color w:val="002060"/>
              </w:rPr>
              <w:t>FUTSAL CASELLE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A3D005" w14:textId="77777777" w:rsidR="009049C3" w:rsidRPr="00206171" w:rsidRDefault="009049C3" w:rsidP="00C516A8">
            <w:pPr>
              <w:pStyle w:val="rowtabella0"/>
              <w:rPr>
                <w:color w:val="002060"/>
              </w:rPr>
            </w:pPr>
            <w:r w:rsidRPr="00206171">
              <w:rPr>
                <w:color w:val="002060"/>
              </w:rPr>
              <w:t>PIANACCIO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702131" w14:textId="77777777" w:rsidR="009049C3" w:rsidRPr="00206171" w:rsidRDefault="009049C3" w:rsidP="00C516A8">
            <w:pPr>
              <w:pStyle w:val="rowtabella0"/>
              <w:jc w:val="center"/>
              <w:rPr>
                <w:color w:val="002060"/>
              </w:rPr>
            </w:pPr>
            <w:r w:rsidRPr="0020617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B61251" w14:textId="77777777" w:rsidR="009049C3" w:rsidRPr="00206171" w:rsidRDefault="009049C3" w:rsidP="00C516A8">
            <w:pPr>
              <w:pStyle w:val="rowtabella0"/>
              <w:rPr>
                <w:color w:val="002060"/>
              </w:rPr>
            </w:pPr>
            <w:r w:rsidRPr="00206171">
              <w:rPr>
                <w:color w:val="002060"/>
              </w:rPr>
              <w:t>13/10/2023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E98C23" w14:textId="77777777" w:rsidR="009049C3" w:rsidRPr="00206171" w:rsidRDefault="009049C3" w:rsidP="00C516A8">
            <w:pPr>
              <w:pStyle w:val="rowtabella0"/>
              <w:rPr>
                <w:color w:val="002060"/>
              </w:rPr>
            </w:pPr>
            <w:r w:rsidRPr="00206171">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B1E4F7" w14:textId="77777777" w:rsidR="009049C3" w:rsidRPr="00206171" w:rsidRDefault="009049C3" w:rsidP="00C516A8">
            <w:pPr>
              <w:pStyle w:val="rowtabella0"/>
              <w:rPr>
                <w:color w:val="002060"/>
              </w:rPr>
            </w:pPr>
            <w:r w:rsidRPr="00206171">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A9D828" w14:textId="77777777" w:rsidR="009049C3" w:rsidRPr="00206171" w:rsidRDefault="009049C3" w:rsidP="00C516A8">
            <w:pPr>
              <w:pStyle w:val="rowtabella0"/>
              <w:rPr>
                <w:color w:val="002060"/>
              </w:rPr>
            </w:pPr>
            <w:r w:rsidRPr="00206171">
              <w:rPr>
                <w:color w:val="002060"/>
              </w:rPr>
              <w:t>PIAZZA S. D'ACQUISTO</w:t>
            </w:r>
          </w:p>
        </w:tc>
      </w:tr>
      <w:tr w:rsidR="009049C3" w:rsidRPr="00206171" w14:paraId="435B11CD"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BEC832" w14:textId="77777777" w:rsidR="009049C3" w:rsidRPr="00206171" w:rsidRDefault="009049C3" w:rsidP="00C516A8">
            <w:pPr>
              <w:pStyle w:val="rowtabella0"/>
              <w:rPr>
                <w:color w:val="002060"/>
              </w:rPr>
            </w:pPr>
            <w:r w:rsidRPr="00206171">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131BE0" w14:textId="77777777" w:rsidR="009049C3" w:rsidRPr="00206171" w:rsidRDefault="009049C3" w:rsidP="00C516A8">
            <w:pPr>
              <w:pStyle w:val="rowtabella0"/>
              <w:rPr>
                <w:color w:val="002060"/>
              </w:rPr>
            </w:pPr>
            <w:r w:rsidRPr="00206171">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2147EE"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D129FB" w14:textId="77777777" w:rsidR="009049C3" w:rsidRPr="00206171" w:rsidRDefault="009049C3" w:rsidP="00C516A8">
            <w:pPr>
              <w:pStyle w:val="rowtabella0"/>
              <w:rPr>
                <w:color w:val="002060"/>
              </w:rPr>
            </w:pPr>
            <w:r w:rsidRPr="00206171">
              <w:rPr>
                <w:color w:val="002060"/>
              </w:rPr>
              <w:t>13/10/2023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448F0D" w14:textId="77777777" w:rsidR="009049C3" w:rsidRPr="00206171" w:rsidRDefault="009049C3" w:rsidP="00C516A8">
            <w:pPr>
              <w:pStyle w:val="rowtabella0"/>
              <w:rPr>
                <w:color w:val="002060"/>
              </w:rPr>
            </w:pPr>
            <w:r w:rsidRPr="00206171">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30ABC9" w14:textId="77777777" w:rsidR="009049C3" w:rsidRPr="00206171" w:rsidRDefault="009049C3" w:rsidP="00C516A8">
            <w:pPr>
              <w:pStyle w:val="rowtabella0"/>
              <w:rPr>
                <w:color w:val="002060"/>
              </w:rPr>
            </w:pPr>
            <w:r w:rsidRPr="00206171">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3AEB20" w14:textId="77777777" w:rsidR="009049C3" w:rsidRPr="00206171" w:rsidRDefault="009049C3" w:rsidP="00C516A8">
            <w:pPr>
              <w:pStyle w:val="rowtabella0"/>
              <w:rPr>
                <w:color w:val="002060"/>
              </w:rPr>
            </w:pPr>
            <w:r w:rsidRPr="00206171">
              <w:rPr>
                <w:color w:val="002060"/>
              </w:rPr>
              <w:t>VIA GRAZIA DELEDDA</w:t>
            </w:r>
          </w:p>
        </w:tc>
      </w:tr>
      <w:tr w:rsidR="009049C3" w:rsidRPr="00206171" w14:paraId="7D03C36D"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C6C3E3" w14:textId="77777777" w:rsidR="009049C3" w:rsidRPr="00206171" w:rsidRDefault="009049C3" w:rsidP="00C516A8">
            <w:pPr>
              <w:pStyle w:val="rowtabella0"/>
              <w:rPr>
                <w:color w:val="002060"/>
              </w:rPr>
            </w:pPr>
            <w:r w:rsidRPr="00206171">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5589D9" w14:textId="77777777" w:rsidR="009049C3" w:rsidRPr="00206171" w:rsidRDefault="009049C3" w:rsidP="00C516A8">
            <w:pPr>
              <w:pStyle w:val="rowtabella0"/>
              <w:rPr>
                <w:color w:val="002060"/>
              </w:rPr>
            </w:pPr>
            <w:r w:rsidRPr="00206171">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960E04"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A49488" w14:textId="77777777" w:rsidR="009049C3" w:rsidRPr="00206171" w:rsidRDefault="009049C3" w:rsidP="00C516A8">
            <w:pPr>
              <w:pStyle w:val="rowtabella0"/>
              <w:rPr>
                <w:color w:val="002060"/>
              </w:rPr>
            </w:pPr>
            <w:r w:rsidRPr="00206171">
              <w:rPr>
                <w:color w:val="002060"/>
              </w:rPr>
              <w:t>13/10/2023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E30085" w14:textId="77777777" w:rsidR="009049C3" w:rsidRPr="00206171" w:rsidRDefault="009049C3" w:rsidP="00C516A8">
            <w:pPr>
              <w:pStyle w:val="rowtabella0"/>
              <w:rPr>
                <w:color w:val="002060"/>
              </w:rPr>
            </w:pPr>
            <w:r w:rsidRPr="00206171">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97C35C" w14:textId="77777777" w:rsidR="009049C3" w:rsidRPr="00206171" w:rsidRDefault="009049C3" w:rsidP="00C516A8">
            <w:pPr>
              <w:pStyle w:val="rowtabella0"/>
              <w:rPr>
                <w:color w:val="002060"/>
              </w:rPr>
            </w:pPr>
            <w:r w:rsidRPr="00206171">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2E807A" w14:textId="77777777" w:rsidR="009049C3" w:rsidRPr="00206171" w:rsidRDefault="009049C3" w:rsidP="00C516A8">
            <w:pPr>
              <w:pStyle w:val="rowtabella0"/>
              <w:rPr>
                <w:color w:val="002060"/>
              </w:rPr>
            </w:pPr>
            <w:r w:rsidRPr="00206171">
              <w:rPr>
                <w:color w:val="002060"/>
              </w:rPr>
              <w:t>VIA OLIMPIADI</w:t>
            </w:r>
          </w:p>
        </w:tc>
      </w:tr>
      <w:tr w:rsidR="009049C3" w:rsidRPr="00206171" w14:paraId="7CAA5F05"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6D1739" w14:textId="77777777" w:rsidR="009049C3" w:rsidRPr="00206171" w:rsidRDefault="009049C3" w:rsidP="00C516A8">
            <w:pPr>
              <w:pStyle w:val="rowtabella0"/>
              <w:rPr>
                <w:color w:val="002060"/>
              </w:rPr>
            </w:pPr>
            <w:r w:rsidRPr="00206171">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20AB77" w14:textId="77777777" w:rsidR="009049C3" w:rsidRPr="00206171" w:rsidRDefault="009049C3" w:rsidP="00C516A8">
            <w:pPr>
              <w:pStyle w:val="rowtabella0"/>
              <w:rPr>
                <w:color w:val="002060"/>
              </w:rPr>
            </w:pPr>
            <w:r w:rsidRPr="00206171">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5ED230"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B27319" w14:textId="77777777" w:rsidR="009049C3" w:rsidRPr="00206171" w:rsidRDefault="009049C3" w:rsidP="00C516A8">
            <w:pPr>
              <w:pStyle w:val="rowtabella0"/>
              <w:rPr>
                <w:color w:val="002060"/>
              </w:rPr>
            </w:pPr>
            <w:r w:rsidRPr="00206171">
              <w:rPr>
                <w:color w:val="002060"/>
              </w:rPr>
              <w:t>13/10/2023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F662FF" w14:textId="77777777" w:rsidR="009049C3" w:rsidRPr="00206171" w:rsidRDefault="009049C3" w:rsidP="00C516A8">
            <w:pPr>
              <w:pStyle w:val="rowtabella0"/>
              <w:rPr>
                <w:color w:val="002060"/>
              </w:rPr>
            </w:pPr>
            <w:r w:rsidRPr="00206171">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408D1C" w14:textId="77777777" w:rsidR="009049C3" w:rsidRPr="00206171" w:rsidRDefault="009049C3" w:rsidP="00C516A8">
            <w:pPr>
              <w:pStyle w:val="rowtabella0"/>
              <w:rPr>
                <w:color w:val="002060"/>
              </w:rPr>
            </w:pPr>
            <w:r w:rsidRPr="00206171">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720EB0" w14:textId="77777777" w:rsidR="009049C3" w:rsidRPr="00206171" w:rsidRDefault="009049C3" w:rsidP="00C516A8">
            <w:pPr>
              <w:pStyle w:val="rowtabella0"/>
              <w:rPr>
                <w:color w:val="002060"/>
              </w:rPr>
            </w:pPr>
            <w:r w:rsidRPr="00206171">
              <w:rPr>
                <w:color w:val="002060"/>
              </w:rPr>
              <w:t>VIA ALFIERI SNC</w:t>
            </w:r>
          </w:p>
        </w:tc>
      </w:tr>
      <w:tr w:rsidR="009049C3" w:rsidRPr="00206171" w14:paraId="129914FE"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0C4CB0" w14:textId="77777777" w:rsidR="009049C3" w:rsidRPr="00206171" w:rsidRDefault="009049C3" w:rsidP="00C516A8">
            <w:pPr>
              <w:pStyle w:val="rowtabella0"/>
              <w:rPr>
                <w:color w:val="002060"/>
              </w:rPr>
            </w:pPr>
            <w:r w:rsidRPr="00206171">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E6B7CF" w14:textId="77777777" w:rsidR="009049C3" w:rsidRPr="00206171" w:rsidRDefault="009049C3" w:rsidP="00C516A8">
            <w:pPr>
              <w:pStyle w:val="rowtabella0"/>
              <w:rPr>
                <w:color w:val="002060"/>
              </w:rPr>
            </w:pPr>
            <w:r w:rsidRPr="00206171">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2638B1"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59DCDA" w14:textId="77777777" w:rsidR="009049C3" w:rsidRPr="00206171" w:rsidRDefault="009049C3" w:rsidP="00C516A8">
            <w:pPr>
              <w:pStyle w:val="rowtabella0"/>
              <w:rPr>
                <w:color w:val="002060"/>
              </w:rPr>
            </w:pPr>
            <w:r w:rsidRPr="00206171">
              <w:rPr>
                <w:color w:val="002060"/>
              </w:rPr>
              <w:t>13/10/2023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7A8F75" w14:textId="77777777" w:rsidR="009049C3" w:rsidRPr="00206171" w:rsidRDefault="009049C3" w:rsidP="00C516A8">
            <w:pPr>
              <w:pStyle w:val="rowtabella0"/>
              <w:rPr>
                <w:color w:val="002060"/>
              </w:rPr>
            </w:pPr>
            <w:r w:rsidRPr="00206171">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DE4383" w14:textId="77777777" w:rsidR="009049C3" w:rsidRPr="00206171" w:rsidRDefault="009049C3" w:rsidP="00C516A8">
            <w:pPr>
              <w:pStyle w:val="rowtabella0"/>
              <w:rPr>
                <w:color w:val="002060"/>
              </w:rPr>
            </w:pPr>
            <w:r w:rsidRPr="00206171">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D0C16B" w14:textId="77777777" w:rsidR="009049C3" w:rsidRPr="00206171" w:rsidRDefault="009049C3" w:rsidP="00C516A8">
            <w:pPr>
              <w:pStyle w:val="rowtabella0"/>
              <w:rPr>
                <w:color w:val="002060"/>
              </w:rPr>
            </w:pPr>
            <w:r w:rsidRPr="00206171">
              <w:rPr>
                <w:color w:val="002060"/>
              </w:rPr>
              <w:t>VIA B.ROSSI SNC</w:t>
            </w:r>
          </w:p>
        </w:tc>
      </w:tr>
      <w:tr w:rsidR="009049C3" w:rsidRPr="00206171" w14:paraId="7A69C164"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C71623" w14:textId="77777777" w:rsidR="009049C3" w:rsidRPr="00206171" w:rsidRDefault="009049C3" w:rsidP="00C516A8">
            <w:pPr>
              <w:pStyle w:val="rowtabella0"/>
              <w:rPr>
                <w:color w:val="002060"/>
              </w:rPr>
            </w:pPr>
            <w:r w:rsidRPr="00206171">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A90998" w14:textId="77777777" w:rsidR="009049C3" w:rsidRPr="00206171" w:rsidRDefault="009049C3" w:rsidP="00C516A8">
            <w:pPr>
              <w:pStyle w:val="rowtabella0"/>
              <w:rPr>
                <w:color w:val="002060"/>
              </w:rPr>
            </w:pPr>
            <w:r w:rsidRPr="00206171">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E1CDA2"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9A8949" w14:textId="77777777" w:rsidR="009049C3" w:rsidRPr="00206171" w:rsidRDefault="009049C3" w:rsidP="00C516A8">
            <w:pPr>
              <w:pStyle w:val="rowtabella0"/>
              <w:rPr>
                <w:color w:val="002060"/>
              </w:rPr>
            </w:pPr>
            <w:r w:rsidRPr="00206171">
              <w:rPr>
                <w:color w:val="002060"/>
              </w:rPr>
              <w:t>13/10/2023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91694B" w14:textId="77777777" w:rsidR="009049C3" w:rsidRPr="00206171" w:rsidRDefault="009049C3" w:rsidP="00C516A8">
            <w:pPr>
              <w:pStyle w:val="rowtabella0"/>
              <w:rPr>
                <w:color w:val="002060"/>
              </w:rPr>
            </w:pPr>
            <w:r w:rsidRPr="00206171">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814FCC" w14:textId="77777777" w:rsidR="009049C3" w:rsidRPr="00206171" w:rsidRDefault="009049C3" w:rsidP="00C516A8">
            <w:pPr>
              <w:pStyle w:val="rowtabella0"/>
              <w:rPr>
                <w:color w:val="002060"/>
              </w:rPr>
            </w:pPr>
            <w:r w:rsidRPr="0020617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DEE7A6" w14:textId="77777777" w:rsidR="009049C3" w:rsidRPr="00206171" w:rsidRDefault="009049C3" w:rsidP="00C516A8">
            <w:pPr>
              <w:pStyle w:val="rowtabella0"/>
              <w:rPr>
                <w:color w:val="002060"/>
              </w:rPr>
            </w:pPr>
            <w:r w:rsidRPr="00206171">
              <w:rPr>
                <w:color w:val="002060"/>
              </w:rPr>
              <w:t>VIA MONTEPELAGO</w:t>
            </w:r>
          </w:p>
        </w:tc>
      </w:tr>
      <w:tr w:rsidR="009049C3" w:rsidRPr="00206171" w14:paraId="2FDF7B95" w14:textId="77777777" w:rsidTr="00C516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2D08D2" w14:textId="77777777" w:rsidR="009049C3" w:rsidRPr="00206171" w:rsidRDefault="009049C3" w:rsidP="00C516A8">
            <w:pPr>
              <w:pStyle w:val="rowtabella0"/>
              <w:rPr>
                <w:color w:val="002060"/>
              </w:rPr>
            </w:pPr>
            <w:r w:rsidRPr="00206171">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B844EB" w14:textId="77777777" w:rsidR="009049C3" w:rsidRPr="00206171" w:rsidRDefault="009049C3" w:rsidP="00C516A8">
            <w:pPr>
              <w:pStyle w:val="rowtabella0"/>
              <w:rPr>
                <w:color w:val="002060"/>
              </w:rPr>
            </w:pPr>
            <w:r w:rsidRPr="00206171">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38C309"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9F1E09" w14:textId="77777777" w:rsidR="009049C3" w:rsidRPr="00206171" w:rsidRDefault="009049C3" w:rsidP="00C516A8">
            <w:pPr>
              <w:pStyle w:val="rowtabella0"/>
              <w:rPr>
                <w:color w:val="002060"/>
              </w:rPr>
            </w:pPr>
            <w:r w:rsidRPr="00206171">
              <w:rPr>
                <w:color w:val="002060"/>
              </w:rPr>
              <w:t>13/10/2023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504371" w14:textId="77777777" w:rsidR="009049C3" w:rsidRPr="00206171" w:rsidRDefault="009049C3" w:rsidP="00C516A8">
            <w:pPr>
              <w:pStyle w:val="rowtabella0"/>
              <w:rPr>
                <w:color w:val="002060"/>
              </w:rPr>
            </w:pPr>
            <w:r w:rsidRPr="00206171">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382FC6" w14:textId="77777777" w:rsidR="009049C3" w:rsidRPr="00206171" w:rsidRDefault="009049C3" w:rsidP="00C516A8">
            <w:pPr>
              <w:pStyle w:val="rowtabella0"/>
              <w:rPr>
                <w:color w:val="002060"/>
              </w:rPr>
            </w:pPr>
            <w:r w:rsidRPr="00206171">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8DA429" w14:textId="77777777" w:rsidR="009049C3" w:rsidRPr="00206171" w:rsidRDefault="009049C3" w:rsidP="00C516A8">
            <w:pPr>
              <w:pStyle w:val="rowtabella0"/>
              <w:rPr>
                <w:color w:val="002060"/>
              </w:rPr>
            </w:pPr>
            <w:r w:rsidRPr="00206171">
              <w:rPr>
                <w:color w:val="002060"/>
              </w:rPr>
              <w:t>VIA PIRANDELLO</w:t>
            </w:r>
          </w:p>
        </w:tc>
      </w:tr>
    </w:tbl>
    <w:p w14:paraId="2B94CFEF" w14:textId="77777777" w:rsidR="009049C3" w:rsidRDefault="009049C3" w:rsidP="009049C3">
      <w:pPr>
        <w:pStyle w:val="breakline"/>
        <w:rPr>
          <w:color w:val="002060"/>
        </w:rPr>
      </w:pPr>
    </w:p>
    <w:p w14:paraId="4553F65F" w14:textId="77777777" w:rsidR="009049C3" w:rsidRPr="00206171" w:rsidRDefault="009049C3" w:rsidP="009049C3">
      <w:pPr>
        <w:pStyle w:val="breakline"/>
        <w:rPr>
          <w:color w:val="002060"/>
        </w:rPr>
      </w:pPr>
    </w:p>
    <w:p w14:paraId="06F9BE46" w14:textId="77777777" w:rsidR="009049C3" w:rsidRPr="00206171" w:rsidRDefault="009049C3" w:rsidP="009049C3">
      <w:pPr>
        <w:pStyle w:val="titolocampionato0"/>
        <w:shd w:val="clear" w:color="auto" w:fill="CCCCCC"/>
        <w:spacing w:before="80" w:after="40"/>
        <w:rPr>
          <w:color w:val="002060"/>
        </w:rPr>
      </w:pPr>
      <w:r w:rsidRPr="00206171">
        <w:rPr>
          <w:color w:val="002060"/>
        </w:rPr>
        <w:t>CALCIO A CINQUE SERIE C2</w:t>
      </w:r>
    </w:p>
    <w:p w14:paraId="36052A9E" w14:textId="77777777" w:rsidR="009049C3" w:rsidRPr="00206171" w:rsidRDefault="009049C3" w:rsidP="009049C3">
      <w:pPr>
        <w:pStyle w:val="titoloprinc0"/>
        <w:rPr>
          <w:color w:val="002060"/>
        </w:rPr>
      </w:pPr>
      <w:r w:rsidRPr="00206171">
        <w:rPr>
          <w:color w:val="002060"/>
        </w:rPr>
        <w:t>RISULTATI</w:t>
      </w:r>
    </w:p>
    <w:p w14:paraId="7F40C929" w14:textId="77777777" w:rsidR="009049C3" w:rsidRPr="00206171" w:rsidRDefault="009049C3" w:rsidP="009049C3">
      <w:pPr>
        <w:pStyle w:val="breakline"/>
        <w:rPr>
          <w:color w:val="002060"/>
        </w:rPr>
      </w:pPr>
    </w:p>
    <w:p w14:paraId="73721AF5" w14:textId="77777777" w:rsidR="009049C3" w:rsidRPr="00206171" w:rsidRDefault="009049C3" w:rsidP="009049C3">
      <w:pPr>
        <w:pStyle w:val="sottotitolocampionato10"/>
        <w:rPr>
          <w:color w:val="002060"/>
        </w:rPr>
      </w:pPr>
      <w:r w:rsidRPr="00206171">
        <w:rPr>
          <w:color w:val="002060"/>
        </w:rPr>
        <w:t>RISULTATI UFFICIALI GARE DEL 06/10/2023</w:t>
      </w:r>
    </w:p>
    <w:p w14:paraId="411F7AF2" w14:textId="77777777" w:rsidR="009049C3" w:rsidRPr="009049C3" w:rsidRDefault="009049C3" w:rsidP="009049C3">
      <w:pPr>
        <w:pStyle w:val="sottotitolocampionato20"/>
        <w:spacing w:before="0" w:beforeAutospacing="0" w:after="0" w:afterAutospacing="0"/>
        <w:rPr>
          <w:rFonts w:ascii="Arial" w:hAnsi="Arial" w:cs="Arial"/>
          <w:color w:val="002060"/>
          <w:sz w:val="20"/>
          <w:szCs w:val="20"/>
        </w:rPr>
      </w:pPr>
      <w:r w:rsidRPr="009049C3">
        <w:rPr>
          <w:rFonts w:ascii="Arial" w:hAnsi="Arial" w:cs="Arial"/>
          <w:color w:val="002060"/>
          <w:sz w:val="20"/>
          <w:szCs w:val="20"/>
        </w:rPr>
        <w:t>Si trascrivono qui di seguito i risultati ufficiali delle gare disputate</w:t>
      </w:r>
    </w:p>
    <w:p w14:paraId="25A66189" w14:textId="77777777" w:rsidR="009049C3" w:rsidRPr="00206171" w:rsidRDefault="009049C3" w:rsidP="009049C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049C3" w:rsidRPr="00206171" w14:paraId="5B92EA49" w14:textId="77777777" w:rsidTr="00C516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049C3" w:rsidRPr="00206171" w14:paraId="2DC46589" w14:textId="77777777" w:rsidTr="00C516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896F6" w14:textId="77777777" w:rsidR="009049C3" w:rsidRPr="00206171" w:rsidRDefault="009049C3" w:rsidP="00C516A8">
                  <w:pPr>
                    <w:pStyle w:val="headertabella0"/>
                    <w:rPr>
                      <w:color w:val="002060"/>
                    </w:rPr>
                  </w:pPr>
                  <w:r w:rsidRPr="00206171">
                    <w:rPr>
                      <w:color w:val="002060"/>
                    </w:rPr>
                    <w:t>GIRONE A - 2 Giornata - A</w:t>
                  </w:r>
                </w:p>
              </w:tc>
            </w:tr>
            <w:tr w:rsidR="009049C3" w:rsidRPr="00206171" w14:paraId="5BC0B5B9" w14:textId="77777777" w:rsidTr="00C516A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781082" w14:textId="77777777" w:rsidR="009049C3" w:rsidRPr="00206171" w:rsidRDefault="009049C3" w:rsidP="00C516A8">
                  <w:pPr>
                    <w:pStyle w:val="rowtabella0"/>
                    <w:rPr>
                      <w:color w:val="002060"/>
                    </w:rPr>
                  </w:pPr>
                  <w:r w:rsidRPr="00206171">
                    <w:rPr>
                      <w:color w:val="002060"/>
                    </w:rPr>
                    <w:t>AVIS ARCEVIA 1964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1E3FF7" w14:textId="77777777" w:rsidR="009049C3" w:rsidRPr="00206171" w:rsidRDefault="009049C3" w:rsidP="00C516A8">
                  <w:pPr>
                    <w:pStyle w:val="rowtabella0"/>
                    <w:rPr>
                      <w:color w:val="002060"/>
                    </w:rPr>
                  </w:pPr>
                  <w:r w:rsidRPr="00206171">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88C06C" w14:textId="77777777" w:rsidR="009049C3" w:rsidRPr="00206171" w:rsidRDefault="009049C3" w:rsidP="00C516A8">
                  <w:pPr>
                    <w:pStyle w:val="rowtabella0"/>
                    <w:jc w:val="center"/>
                    <w:rPr>
                      <w:color w:val="002060"/>
                    </w:rPr>
                  </w:pPr>
                  <w:r w:rsidRPr="00206171">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4AB2F8" w14:textId="77777777" w:rsidR="009049C3" w:rsidRPr="00206171" w:rsidRDefault="009049C3" w:rsidP="00C516A8">
                  <w:pPr>
                    <w:pStyle w:val="rowtabella0"/>
                    <w:jc w:val="center"/>
                    <w:rPr>
                      <w:color w:val="002060"/>
                    </w:rPr>
                  </w:pPr>
                  <w:r w:rsidRPr="00206171">
                    <w:rPr>
                      <w:color w:val="002060"/>
                    </w:rPr>
                    <w:t> </w:t>
                  </w:r>
                </w:p>
              </w:tc>
            </w:tr>
            <w:tr w:rsidR="009049C3" w:rsidRPr="00206171" w14:paraId="1F75AD8A"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086E0D" w14:textId="77777777" w:rsidR="009049C3" w:rsidRPr="00206171" w:rsidRDefault="009049C3" w:rsidP="00C516A8">
                  <w:pPr>
                    <w:pStyle w:val="rowtabella0"/>
                    <w:rPr>
                      <w:color w:val="002060"/>
                    </w:rPr>
                  </w:pPr>
                  <w:r w:rsidRPr="00206171">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729527" w14:textId="77777777" w:rsidR="009049C3" w:rsidRPr="00206171" w:rsidRDefault="009049C3" w:rsidP="00C516A8">
                  <w:pPr>
                    <w:pStyle w:val="rowtabella0"/>
                    <w:rPr>
                      <w:color w:val="002060"/>
                    </w:rPr>
                  </w:pPr>
                  <w:r w:rsidRPr="00206171">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D0EE5C" w14:textId="77777777" w:rsidR="009049C3" w:rsidRPr="00206171" w:rsidRDefault="009049C3" w:rsidP="00C516A8">
                  <w:pPr>
                    <w:pStyle w:val="rowtabella0"/>
                    <w:jc w:val="center"/>
                    <w:rPr>
                      <w:color w:val="002060"/>
                    </w:rPr>
                  </w:pPr>
                  <w:r w:rsidRPr="00206171">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54F631" w14:textId="77777777" w:rsidR="009049C3" w:rsidRPr="00206171" w:rsidRDefault="009049C3" w:rsidP="00C516A8">
                  <w:pPr>
                    <w:pStyle w:val="rowtabella0"/>
                    <w:jc w:val="center"/>
                    <w:rPr>
                      <w:color w:val="002060"/>
                    </w:rPr>
                  </w:pPr>
                  <w:r w:rsidRPr="00206171">
                    <w:rPr>
                      <w:color w:val="002060"/>
                    </w:rPr>
                    <w:t> </w:t>
                  </w:r>
                </w:p>
              </w:tc>
            </w:tr>
            <w:tr w:rsidR="009049C3" w:rsidRPr="00206171" w14:paraId="7141E3A6"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8F44A7" w14:textId="77777777" w:rsidR="009049C3" w:rsidRPr="00206171" w:rsidRDefault="009049C3" w:rsidP="00C516A8">
                  <w:pPr>
                    <w:pStyle w:val="rowtabella0"/>
                    <w:rPr>
                      <w:color w:val="002060"/>
                    </w:rPr>
                  </w:pPr>
                  <w:r w:rsidRPr="00206171">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497304" w14:textId="77777777" w:rsidR="009049C3" w:rsidRPr="00206171" w:rsidRDefault="009049C3" w:rsidP="00C516A8">
                  <w:pPr>
                    <w:pStyle w:val="rowtabella0"/>
                    <w:rPr>
                      <w:color w:val="002060"/>
                    </w:rPr>
                  </w:pPr>
                  <w:r w:rsidRPr="00206171">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CE2AB6" w14:textId="77777777" w:rsidR="009049C3" w:rsidRPr="00206171" w:rsidRDefault="009049C3" w:rsidP="00C516A8">
                  <w:pPr>
                    <w:pStyle w:val="rowtabella0"/>
                    <w:jc w:val="center"/>
                    <w:rPr>
                      <w:color w:val="002060"/>
                    </w:rPr>
                  </w:pPr>
                  <w:r w:rsidRPr="00206171">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494752" w14:textId="77777777" w:rsidR="009049C3" w:rsidRPr="00206171" w:rsidRDefault="009049C3" w:rsidP="00C516A8">
                  <w:pPr>
                    <w:pStyle w:val="rowtabella0"/>
                    <w:jc w:val="center"/>
                    <w:rPr>
                      <w:color w:val="002060"/>
                    </w:rPr>
                  </w:pPr>
                  <w:r w:rsidRPr="00206171">
                    <w:rPr>
                      <w:color w:val="002060"/>
                    </w:rPr>
                    <w:t> </w:t>
                  </w:r>
                </w:p>
              </w:tc>
            </w:tr>
            <w:tr w:rsidR="009049C3" w:rsidRPr="00206171" w14:paraId="0832FA5E"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C74B1C" w14:textId="77777777" w:rsidR="009049C3" w:rsidRPr="00206171" w:rsidRDefault="009049C3" w:rsidP="00C516A8">
                  <w:pPr>
                    <w:pStyle w:val="rowtabella0"/>
                    <w:rPr>
                      <w:color w:val="002060"/>
                    </w:rPr>
                  </w:pPr>
                  <w:r w:rsidRPr="00206171">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992D58" w14:textId="77777777" w:rsidR="009049C3" w:rsidRPr="00206171" w:rsidRDefault="009049C3" w:rsidP="00C516A8">
                  <w:pPr>
                    <w:pStyle w:val="rowtabella0"/>
                    <w:rPr>
                      <w:color w:val="002060"/>
                    </w:rPr>
                  </w:pPr>
                  <w:r w:rsidRPr="00206171">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6D36FA" w14:textId="77777777" w:rsidR="009049C3" w:rsidRPr="00206171" w:rsidRDefault="009049C3" w:rsidP="00C516A8">
                  <w:pPr>
                    <w:pStyle w:val="rowtabella0"/>
                    <w:jc w:val="center"/>
                    <w:rPr>
                      <w:color w:val="002060"/>
                    </w:rPr>
                  </w:pPr>
                  <w:r w:rsidRPr="00206171">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E2DC87" w14:textId="77777777" w:rsidR="009049C3" w:rsidRPr="00206171" w:rsidRDefault="009049C3" w:rsidP="00C516A8">
                  <w:pPr>
                    <w:pStyle w:val="rowtabella0"/>
                    <w:jc w:val="center"/>
                    <w:rPr>
                      <w:color w:val="002060"/>
                    </w:rPr>
                  </w:pPr>
                  <w:r w:rsidRPr="00206171">
                    <w:rPr>
                      <w:color w:val="002060"/>
                    </w:rPr>
                    <w:t> </w:t>
                  </w:r>
                </w:p>
              </w:tc>
            </w:tr>
            <w:tr w:rsidR="009049C3" w:rsidRPr="00206171" w14:paraId="4A15015F"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BB9B07" w14:textId="77777777" w:rsidR="009049C3" w:rsidRPr="00206171" w:rsidRDefault="009049C3" w:rsidP="00C516A8">
                  <w:pPr>
                    <w:pStyle w:val="rowtabella0"/>
                    <w:rPr>
                      <w:color w:val="002060"/>
                    </w:rPr>
                  </w:pPr>
                  <w:r w:rsidRPr="00206171">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371BD6" w14:textId="77777777" w:rsidR="009049C3" w:rsidRPr="00206171" w:rsidRDefault="009049C3" w:rsidP="00C516A8">
                  <w:pPr>
                    <w:pStyle w:val="rowtabella0"/>
                    <w:rPr>
                      <w:color w:val="002060"/>
                    </w:rPr>
                  </w:pPr>
                  <w:r w:rsidRPr="00206171">
                    <w:rPr>
                      <w:color w:val="002060"/>
                    </w:rPr>
                    <w:t>- CARISSIMI 2016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338E61" w14:textId="77777777" w:rsidR="009049C3" w:rsidRPr="00206171" w:rsidRDefault="009049C3" w:rsidP="00C516A8">
                  <w:pPr>
                    <w:pStyle w:val="rowtabella0"/>
                    <w:jc w:val="center"/>
                    <w:rPr>
                      <w:color w:val="002060"/>
                    </w:rPr>
                  </w:pPr>
                  <w:r w:rsidRPr="00206171">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E9C41A" w14:textId="77777777" w:rsidR="009049C3" w:rsidRPr="00206171" w:rsidRDefault="009049C3" w:rsidP="00C516A8">
                  <w:pPr>
                    <w:pStyle w:val="rowtabella0"/>
                    <w:jc w:val="center"/>
                    <w:rPr>
                      <w:color w:val="002060"/>
                    </w:rPr>
                  </w:pPr>
                  <w:r w:rsidRPr="00206171">
                    <w:rPr>
                      <w:color w:val="002060"/>
                    </w:rPr>
                    <w:t> </w:t>
                  </w:r>
                </w:p>
              </w:tc>
            </w:tr>
            <w:tr w:rsidR="009049C3" w:rsidRPr="00206171" w14:paraId="6521EDFF" w14:textId="77777777" w:rsidTr="00C516A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E270E1" w14:textId="77777777" w:rsidR="009049C3" w:rsidRPr="00206171" w:rsidRDefault="009049C3" w:rsidP="00C516A8">
                  <w:pPr>
                    <w:pStyle w:val="rowtabella0"/>
                    <w:rPr>
                      <w:color w:val="002060"/>
                    </w:rPr>
                  </w:pPr>
                  <w:r w:rsidRPr="00206171">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1139A2" w14:textId="77777777" w:rsidR="009049C3" w:rsidRPr="00206171" w:rsidRDefault="009049C3" w:rsidP="00C516A8">
                  <w:pPr>
                    <w:pStyle w:val="rowtabella0"/>
                    <w:rPr>
                      <w:color w:val="002060"/>
                    </w:rPr>
                  </w:pPr>
                  <w:r w:rsidRPr="00206171">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DCEA26" w14:textId="77777777" w:rsidR="009049C3" w:rsidRPr="00206171" w:rsidRDefault="009049C3" w:rsidP="00C516A8">
                  <w:pPr>
                    <w:pStyle w:val="rowtabella0"/>
                    <w:jc w:val="center"/>
                    <w:rPr>
                      <w:color w:val="002060"/>
                    </w:rPr>
                  </w:pPr>
                  <w:r w:rsidRPr="00206171">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0F75AB" w14:textId="77777777" w:rsidR="009049C3" w:rsidRPr="00206171" w:rsidRDefault="009049C3" w:rsidP="00C516A8">
                  <w:pPr>
                    <w:pStyle w:val="rowtabella0"/>
                    <w:jc w:val="center"/>
                    <w:rPr>
                      <w:color w:val="002060"/>
                    </w:rPr>
                  </w:pPr>
                  <w:r w:rsidRPr="00206171">
                    <w:rPr>
                      <w:color w:val="002060"/>
                    </w:rPr>
                    <w:t> </w:t>
                  </w:r>
                </w:p>
              </w:tc>
            </w:tr>
            <w:tr w:rsidR="009049C3" w:rsidRPr="00206171" w14:paraId="59BEA6F0" w14:textId="77777777" w:rsidTr="00C516A8">
              <w:tc>
                <w:tcPr>
                  <w:tcW w:w="4700" w:type="dxa"/>
                  <w:gridSpan w:val="4"/>
                  <w:tcBorders>
                    <w:top w:val="nil"/>
                    <w:left w:val="nil"/>
                    <w:bottom w:val="nil"/>
                    <w:right w:val="nil"/>
                  </w:tcBorders>
                  <w:tcMar>
                    <w:top w:w="20" w:type="dxa"/>
                    <w:left w:w="20" w:type="dxa"/>
                    <w:bottom w:w="20" w:type="dxa"/>
                    <w:right w:w="20" w:type="dxa"/>
                  </w:tcMar>
                  <w:vAlign w:val="center"/>
                  <w:hideMark/>
                </w:tcPr>
                <w:p w14:paraId="61B43769" w14:textId="77777777" w:rsidR="009049C3" w:rsidRPr="00206171" w:rsidRDefault="009049C3" w:rsidP="00C516A8">
                  <w:pPr>
                    <w:pStyle w:val="rowtabella0"/>
                    <w:rPr>
                      <w:color w:val="002060"/>
                    </w:rPr>
                  </w:pPr>
                  <w:r w:rsidRPr="00206171">
                    <w:rPr>
                      <w:color w:val="002060"/>
                    </w:rPr>
                    <w:t>(1) - disputata il 07/10/2023</w:t>
                  </w:r>
                </w:p>
              </w:tc>
            </w:tr>
          </w:tbl>
          <w:p w14:paraId="02171F55" w14:textId="77777777" w:rsidR="009049C3" w:rsidRPr="00206171" w:rsidRDefault="009049C3" w:rsidP="00C516A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049C3" w:rsidRPr="00206171" w14:paraId="0E36BBF0" w14:textId="77777777" w:rsidTr="00C516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9A0B2" w14:textId="77777777" w:rsidR="009049C3" w:rsidRPr="00206171" w:rsidRDefault="009049C3" w:rsidP="00C516A8">
                  <w:pPr>
                    <w:pStyle w:val="headertabella0"/>
                    <w:rPr>
                      <w:color w:val="002060"/>
                    </w:rPr>
                  </w:pPr>
                  <w:r w:rsidRPr="00206171">
                    <w:rPr>
                      <w:color w:val="002060"/>
                    </w:rPr>
                    <w:t>GIRONE B - 2 Giornata - A</w:t>
                  </w:r>
                </w:p>
              </w:tc>
            </w:tr>
            <w:tr w:rsidR="009049C3" w:rsidRPr="00206171" w14:paraId="6A09DBF4" w14:textId="77777777" w:rsidTr="00C516A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D4A68D" w14:textId="77777777" w:rsidR="009049C3" w:rsidRPr="00206171" w:rsidRDefault="009049C3" w:rsidP="00C516A8">
                  <w:pPr>
                    <w:pStyle w:val="rowtabella0"/>
                    <w:rPr>
                      <w:color w:val="002060"/>
                    </w:rPr>
                  </w:pPr>
                  <w:r w:rsidRPr="00206171">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064A2F" w14:textId="77777777" w:rsidR="009049C3" w:rsidRPr="00206171" w:rsidRDefault="009049C3" w:rsidP="00C516A8">
                  <w:pPr>
                    <w:pStyle w:val="rowtabella0"/>
                    <w:rPr>
                      <w:color w:val="002060"/>
                    </w:rPr>
                  </w:pPr>
                  <w:r w:rsidRPr="00206171">
                    <w:rPr>
                      <w:color w:val="002060"/>
                    </w:rPr>
                    <w:t>- AURORA TREIA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58DA8C" w14:textId="77777777" w:rsidR="009049C3" w:rsidRPr="00206171" w:rsidRDefault="009049C3" w:rsidP="00C516A8">
                  <w:pPr>
                    <w:pStyle w:val="rowtabella0"/>
                    <w:jc w:val="center"/>
                    <w:rPr>
                      <w:color w:val="002060"/>
                    </w:rPr>
                  </w:pPr>
                  <w:r w:rsidRPr="00206171">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C4EECC" w14:textId="77777777" w:rsidR="009049C3" w:rsidRPr="00206171" w:rsidRDefault="009049C3" w:rsidP="00C516A8">
                  <w:pPr>
                    <w:pStyle w:val="rowtabella0"/>
                    <w:jc w:val="center"/>
                    <w:rPr>
                      <w:color w:val="002060"/>
                    </w:rPr>
                  </w:pPr>
                  <w:r w:rsidRPr="00206171">
                    <w:rPr>
                      <w:color w:val="002060"/>
                    </w:rPr>
                    <w:t> </w:t>
                  </w:r>
                </w:p>
              </w:tc>
            </w:tr>
            <w:tr w:rsidR="009049C3" w:rsidRPr="00206171" w14:paraId="70A5AE74"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48034C" w14:textId="77777777" w:rsidR="009049C3" w:rsidRPr="00206171" w:rsidRDefault="009049C3" w:rsidP="00C516A8">
                  <w:pPr>
                    <w:pStyle w:val="rowtabella0"/>
                    <w:rPr>
                      <w:color w:val="002060"/>
                    </w:rPr>
                  </w:pPr>
                  <w:r w:rsidRPr="00206171">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B3446A" w14:textId="77777777" w:rsidR="009049C3" w:rsidRPr="00206171" w:rsidRDefault="009049C3" w:rsidP="00C516A8">
                  <w:pPr>
                    <w:pStyle w:val="rowtabella0"/>
                    <w:rPr>
                      <w:color w:val="002060"/>
                    </w:rPr>
                  </w:pPr>
                  <w:r w:rsidRPr="00206171">
                    <w:rPr>
                      <w:color w:val="002060"/>
                    </w:rPr>
                    <w:t>- POLISPORTIVA VICTORIA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546D20" w14:textId="77777777" w:rsidR="009049C3" w:rsidRPr="00206171" w:rsidRDefault="009049C3" w:rsidP="00C516A8">
                  <w:pPr>
                    <w:pStyle w:val="rowtabella0"/>
                    <w:jc w:val="center"/>
                    <w:rPr>
                      <w:color w:val="002060"/>
                    </w:rPr>
                  </w:pPr>
                  <w:r w:rsidRPr="00206171">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EB3D91" w14:textId="77777777" w:rsidR="009049C3" w:rsidRPr="00206171" w:rsidRDefault="009049C3" w:rsidP="00C516A8">
                  <w:pPr>
                    <w:pStyle w:val="rowtabella0"/>
                    <w:jc w:val="center"/>
                    <w:rPr>
                      <w:color w:val="002060"/>
                    </w:rPr>
                  </w:pPr>
                  <w:r w:rsidRPr="00206171">
                    <w:rPr>
                      <w:color w:val="002060"/>
                    </w:rPr>
                    <w:t> </w:t>
                  </w:r>
                </w:p>
              </w:tc>
            </w:tr>
            <w:tr w:rsidR="009049C3" w:rsidRPr="00206171" w14:paraId="5CB32037"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227C9F" w14:textId="77777777" w:rsidR="009049C3" w:rsidRPr="00206171" w:rsidRDefault="009049C3" w:rsidP="00C516A8">
                  <w:pPr>
                    <w:pStyle w:val="rowtabella0"/>
                    <w:rPr>
                      <w:color w:val="002060"/>
                    </w:rPr>
                  </w:pPr>
                  <w:r w:rsidRPr="00206171">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13A992" w14:textId="77777777" w:rsidR="009049C3" w:rsidRPr="00206171" w:rsidRDefault="009049C3" w:rsidP="00C516A8">
                  <w:pPr>
                    <w:pStyle w:val="rowtabella0"/>
                    <w:rPr>
                      <w:color w:val="002060"/>
                    </w:rPr>
                  </w:pPr>
                  <w:r w:rsidRPr="00206171">
                    <w:rPr>
                      <w:color w:val="002060"/>
                    </w:rPr>
                    <w:t>- POLISPORTIVA UROBORO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5CF64B" w14:textId="77777777" w:rsidR="009049C3" w:rsidRPr="00206171" w:rsidRDefault="009049C3" w:rsidP="00C516A8">
                  <w:pPr>
                    <w:pStyle w:val="rowtabella0"/>
                    <w:jc w:val="center"/>
                    <w:rPr>
                      <w:color w:val="002060"/>
                    </w:rPr>
                  </w:pPr>
                  <w:r w:rsidRPr="00206171">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61742F" w14:textId="77777777" w:rsidR="009049C3" w:rsidRPr="00206171" w:rsidRDefault="009049C3" w:rsidP="00C516A8">
                  <w:pPr>
                    <w:pStyle w:val="rowtabella0"/>
                    <w:jc w:val="center"/>
                    <w:rPr>
                      <w:color w:val="002060"/>
                    </w:rPr>
                  </w:pPr>
                  <w:r w:rsidRPr="00206171">
                    <w:rPr>
                      <w:color w:val="002060"/>
                    </w:rPr>
                    <w:t> </w:t>
                  </w:r>
                </w:p>
              </w:tc>
            </w:tr>
            <w:tr w:rsidR="009049C3" w:rsidRPr="00206171" w14:paraId="16F1356A"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E7C275" w14:textId="77777777" w:rsidR="009049C3" w:rsidRPr="00206171" w:rsidRDefault="009049C3" w:rsidP="00C516A8">
                  <w:pPr>
                    <w:pStyle w:val="rowtabella0"/>
                    <w:rPr>
                      <w:color w:val="002060"/>
                    </w:rPr>
                  </w:pPr>
                  <w:r w:rsidRPr="00206171">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1BF298" w14:textId="77777777" w:rsidR="009049C3" w:rsidRPr="00206171" w:rsidRDefault="009049C3" w:rsidP="00C516A8">
                  <w:pPr>
                    <w:pStyle w:val="rowtabella0"/>
                    <w:rPr>
                      <w:color w:val="002060"/>
                    </w:rPr>
                  </w:pPr>
                  <w:r w:rsidRPr="00206171">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36A73B" w14:textId="77777777" w:rsidR="009049C3" w:rsidRPr="00206171" w:rsidRDefault="009049C3" w:rsidP="00C516A8">
                  <w:pPr>
                    <w:pStyle w:val="rowtabella0"/>
                    <w:jc w:val="center"/>
                    <w:rPr>
                      <w:color w:val="002060"/>
                    </w:rPr>
                  </w:pPr>
                  <w:r w:rsidRPr="00206171">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BA5F91" w14:textId="77777777" w:rsidR="009049C3" w:rsidRPr="00206171" w:rsidRDefault="009049C3" w:rsidP="00C516A8">
                  <w:pPr>
                    <w:pStyle w:val="rowtabella0"/>
                    <w:jc w:val="center"/>
                    <w:rPr>
                      <w:color w:val="002060"/>
                    </w:rPr>
                  </w:pPr>
                  <w:r w:rsidRPr="00206171">
                    <w:rPr>
                      <w:color w:val="002060"/>
                    </w:rPr>
                    <w:t> </w:t>
                  </w:r>
                </w:p>
              </w:tc>
            </w:tr>
            <w:tr w:rsidR="009049C3" w:rsidRPr="00206171" w14:paraId="7EEDF1E0"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9AE106" w14:textId="77777777" w:rsidR="009049C3" w:rsidRPr="00206171" w:rsidRDefault="009049C3" w:rsidP="00C516A8">
                  <w:pPr>
                    <w:pStyle w:val="rowtabella0"/>
                    <w:rPr>
                      <w:color w:val="002060"/>
                    </w:rPr>
                  </w:pPr>
                  <w:r w:rsidRPr="00206171">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B781E3" w14:textId="77777777" w:rsidR="009049C3" w:rsidRPr="00206171" w:rsidRDefault="009049C3" w:rsidP="00C516A8">
                  <w:pPr>
                    <w:pStyle w:val="rowtabella0"/>
                    <w:rPr>
                      <w:color w:val="002060"/>
                    </w:rPr>
                  </w:pPr>
                  <w:r w:rsidRPr="00206171">
                    <w:rPr>
                      <w:color w:val="002060"/>
                    </w:rPr>
                    <w:t>- GAGLIOLE 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FED215" w14:textId="77777777" w:rsidR="009049C3" w:rsidRPr="00206171" w:rsidRDefault="009049C3" w:rsidP="00C516A8">
                  <w:pPr>
                    <w:pStyle w:val="rowtabella0"/>
                    <w:jc w:val="center"/>
                    <w:rPr>
                      <w:color w:val="002060"/>
                    </w:rPr>
                  </w:pPr>
                  <w:r w:rsidRPr="00206171">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CE49B1" w14:textId="77777777" w:rsidR="009049C3" w:rsidRPr="00206171" w:rsidRDefault="009049C3" w:rsidP="00C516A8">
                  <w:pPr>
                    <w:pStyle w:val="rowtabella0"/>
                    <w:jc w:val="center"/>
                    <w:rPr>
                      <w:color w:val="002060"/>
                    </w:rPr>
                  </w:pPr>
                  <w:r w:rsidRPr="00206171">
                    <w:rPr>
                      <w:color w:val="002060"/>
                    </w:rPr>
                    <w:t> </w:t>
                  </w:r>
                </w:p>
              </w:tc>
            </w:tr>
            <w:tr w:rsidR="009049C3" w:rsidRPr="00206171" w14:paraId="0A3FF56E" w14:textId="77777777" w:rsidTr="00C516A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6511C5" w14:textId="77777777" w:rsidR="009049C3" w:rsidRPr="00206171" w:rsidRDefault="009049C3" w:rsidP="00C516A8">
                  <w:pPr>
                    <w:pStyle w:val="rowtabella0"/>
                    <w:rPr>
                      <w:color w:val="002060"/>
                    </w:rPr>
                  </w:pPr>
                  <w:r w:rsidRPr="00206171">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675B8E" w14:textId="77777777" w:rsidR="009049C3" w:rsidRPr="00206171" w:rsidRDefault="009049C3" w:rsidP="00C516A8">
                  <w:pPr>
                    <w:pStyle w:val="rowtabella0"/>
                    <w:rPr>
                      <w:color w:val="002060"/>
                    </w:rPr>
                  </w:pPr>
                  <w:r w:rsidRPr="00206171">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3017C5" w14:textId="77777777" w:rsidR="009049C3" w:rsidRPr="00206171" w:rsidRDefault="009049C3" w:rsidP="00C516A8">
                  <w:pPr>
                    <w:pStyle w:val="rowtabella0"/>
                    <w:jc w:val="center"/>
                    <w:rPr>
                      <w:color w:val="002060"/>
                    </w:rPr>
                  </w:pPr>
                  <w:r w:rsidRPr="00206171">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0CE1D1" w14:textId="77777777" w:rsidR="009049C3" w:rsidRPr="00206171" w:rsidRDefault="009049C3" w:rsidP="00C516A8">
                  <w:pPr>
                    <w:pStyle w:val="rowtabella0"/>
                    <w:jc w:val="center"/>
                    <w:rPr>
                      <w:color w:val="002060"/>
                    </w:rPr>
                  </w:pPr>
                  <w:r w:rsidRPr="00206171">
                    <w:rPr>
                      <w:color w:val="002060"/>
                    </w:rPr>
                    <w:t> </w:t>
                  </w:r>
                </w:p>
              </w:tc>
            </w:tr>
          </w:tbl>
          <w:p w14:paraId="52B74305" w14:textId="77777777" w:rsidR="009049C3" w:rsidRPr="00206171" w:rsidRDefault="009049C3" w:rsidP="00C516A8">
            <w:pPr>
              <w:rPr>
                <w:color w:val="002060"/>
              </w:rPr>
            </w:pPr>
          </w:p>
        </w:tc>
      </w:tr>
    </w:tbl>
    <w:p w14:paraId="2E32D9B2" w14:textId="77777777" w:rsidR="009049C3" w:rsidRPr="00206171" w:rsidRDefault="009049C3" w:rsidP="009049C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049C3" w:rsidRPr="00206171" w14:paraId="4EC01AE8" w14:textId="77777777" w:rsidTr="00C516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049C3" w:rsidRPr="00206171" w14:paraId="0E308DA6" w14:textId="77777777" w:rsidTr="00C516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66012" w14:textId="77777777" w:rsidR="009049C3" w:rsidRPr="00206171" w:rsidRDefault="009049C3" w:rsidP="00C516A8">
                  <w:pPr>
                    <w:pStyle w:val="headertabella0"/>
                    <w:rPr>
                      <w:color w:val="002060"/>
                    </w:rPr>
                  </w:pPr>
                  <w:r w:rsidRPr="00206171">
                    <w:rPr>
                      <w:color w:val="002060"/>
                    </w:rPr>
                    <w:t>GIRONE C - 2 Giornata - A</w:t>
                  </w:r>
                </w:p>
              </w:tc>
            </w:tr>
            <w:tr w:rsidR="009049C3" w:rsidRPr="00206171" w14:paraId="4F3F3C91" w14:textId="77777777" w:rsidTr="00C516A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B6DD90" w14:textId="77777777" w:rsidR="009049C3" w:rsidRPr="00206171" w:rsidRDefault="009049C3" w:rsidP="00C516A8">
                  <w:pPr>
                    <w:pStyle w:val="rowtabella0"/>
                    <w:rPr>
                      <w:color w:val="002060"/>
                    </w:rPr>
                  </w:pPr>
                  <w:r w:rsidRPr="00206171">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5EC95C" w14:textId="77777777" w:rsidR="009049C3" w:rsidRPr="00206171" w:rsidRDefault="009049C3" w:rsidP="00C516A8">
                  <w:pPr>
                    <w:pStyle w:val="rowtabella0"/>
                    <w:rPr>
                      <w:color w:val="002060"/>
                    </w:rPr>
                  </w:pPr>
                  <w:r w:rsidRPr="00206171">
                    <w:rPr>
                      <w:color w:val="002060"/>
                    </w:rPr>
                    <w:t>- ROCCAFLUVIONE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5FA58F" w14:textId="77777777" w:rsidR="009049C3" w:rsidRPr="00206171" w:rsidRDefault="009049C3" w:rsidP="00C516A8">
                  <w:pPr>
                    <w:pStyle w:val="rowtabella0"/>
                    <w:jc w:val="center"/>
                    <w:rPr>
                      <w:color w:val="002060"/>
                    </w:rPr>
                  </w:pPr>
                  <w:r w:rsidRPr="00206171">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5F68AC" w14:textId="77777777" w:rsidR="009049C3" w:rsidRPr="00206171" w:rsidRDefault="009049C3" w:rsidP="00C516A8">
                  <w:pPr>
                    <w:pStyle w:val="rowtabella0"/>
                    <w:jc w:val="center"/>
                    <w:rPr>
                      <w:color w:val="002060"/>
                    </w:rPr>
                  </w:pPr>
                  <w:r w:rsidRPr="00206171">
                    <w:rPr>
                      <w:color w:val="002060"/>
                    </w:rPr>
                    <w:t> </w:t>
                  </w:r>
                </w:p>
              </w:tc>
            </w:tr>
            <w:tr w:rsidR="009049C3" w:rsidRPr="00206171" w14:paraId="1DCDDC7C"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03555A" w14:textId="77777777" w:rsidR="009049C3" w:rsidRPr="00206171" w:rsidRDefault="009049C3" w:rsidP="00C516A8">
                  <w:pPr>
                    <w:pStyle w:val="rowtabella0"/>
                    <w:rPr>
                      <w:color w:val="002060"/>
                    </w:rPr>
                  </w:pPr>
                  <w:r w:rsidRPr="00206171">
                    <w:rPr>
                      <w:color w:val="002060"/>
                    </w:rPr>
                    <w:t>ASCOLI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EE2CE5" w14:textId="77777777" w:rsidR="009049C3" w:rsidRPr="00206171" w:rsidRDefault="009049C3" w:rsidP="00C516A8">
                  <w:pPr>
                    <w:pStyle w:val="rowtabella0"/>
                    <w:rPr>
                      <w:color w:val="002060"/>
                    </w:rPr>
                  </w:pPr>
                  <w:r w:rsidRPr="00206171">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3D26CE" w14:textId="77777777" w:rsidR="009049C3" w:rsidRPr="00206171" w:rsidRDefault="009049C3" w:rsidP="00C516A8">
                  <w:pPr>
                    <w:pStyle w:val="rowtabella0"/>
                    <w:jc w:val="center"/>
                    <w:rPr>
                      <w:color w:val="002060"/>
                    </w:rPr>
                  </w:pPr>
                  <w:r w:rsidRPr="00206171">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068FF8" w14:textId="77777777" w:rsidR="009049C3" w:rsidRPr="00206171" w:rsidRDefault="009049C3" w:rsidP="00C516A8">
                  <w:pPr>
                    <w:pStyle w:val="rowtabella0"/>
                    <w:jc w:val="center"/>
                    <w:rPr>
                      <w:color w:val="002060"/>
                    </w:rPr>
                  </w:pPr>
                  <w:r w:rsidRPr="00206171">
                    <w:rPr>
                      <w:color w:val="002060"/>
                    </w:rPr>
                    <w:t> </w:t>
                  </w:r>
                </w:p>
              </w:tc>
            </w:tr>
            <w:tr w:rsidR="009049C3" w:rsidRPr="00206171" w14:paraId="66D0D24B"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904E25" w14:textId="77777777" w:rsidR="009049C3" w:rsidRPr="00206171" w:rsidRDefault="009049C3" w:rsidP="00C516A8">
                  <w:pPr>
                    <w:pStyle w:val="rowtabella0"/>
                    <w:rPr>
                      <w:color w:val="002060"/>
                    </w:rPr>
                  </w:pPr>
                  <w:r w:rsidRPr="00206171">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12DE20" w14:textId="77777777" w:rsidR="009049C3" w:rsidRPr="00206171" w:rsidRDefault="009049C3" w:rsidP="00C516A8">
                  <w:pPr>
                    <w:pStyle w:val="rowtabella0"/>
                    <w:rPr>
                      <w:color w:val="002060"/>
                    </w:rPr>
                  </w:pPr>
                  <w:r w:rsidRPr="00206171">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E02EB2" w14:textId="77777777" w:rsidR="009049C3" w:rsidRPr="00206171" w:rsidRDefault="009049C3" w:rsidP="00C516A8">
                  <w:pPr>
                    <w:pStyle w:val="rowtabella0"/>
                    <w:jc w:val="center"/>
                    <w:rPr>
                      <w:color w:val="002060"/>
                    </w:rPr>
                  </w:pPr>
                  <w:r w:rsidRPr="00206171">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6C1790" w14:textId="77777777" w:rsidR="009049C3" w:rsidRPr="00206171" w:rsidRDefault="009049C3" w:rsidP="00C516A8">
                  <w:pPr>
                    <w:pStyle w:val="rowtabella0"/>
                    <w:jc w:val="center"/>
                    <w:rPr>
                      <w:color w:val="002060"/>
                    </w:rPr>
                  </w:pPr>
                  <w:r w:rsidRPr="00206171">
                    <w:rPr>
                      <w:color w:val="002060"/>
                    </w:rPr>
                    <w:t> </w:t>
                  </w:r>
                </w:p>
              </w:tc>
            </w:tr>
            <w:tr w:rsidR="009049C3" w:rsidRPr="00206171" w14:paraId="500BCEC2" w14:textId="77777777" w:rsidTr="00C516A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207610" w14:textId="77777777" w:rsidR="009049C3" w:rsidRPr="00206171" w:rsidRDefault="009049C3" w:rsidP="00C516A8">
                  <w:pPr>
                    <w:pStyle w:val="rowtabella0"/>
                    <w:rPr>
                      <w:color w:val="002060"/>
                    </w:rPr>
                  </w:pPr>
                  <w:r w:rsidRPr="00206171">
                    <w:rPr>
                      <w:color w:val="002060"/>
                    </w:rPr>
                    <w:t>FUTSAL CAMPIGLIONE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5E3675" w14:textId="77777777" w:rsidR="009049C3" w:rsidRPr="00206171" w:rsidRDefault="009049C3" w:rsidP="00C516A8">
                  <w:pPr>
                    <w:pStyle w:val="rowtabella0"/>
                    <w:rPr>
                      <w:color w:val="002060"/>
                    </w:rPr>
                  </w:pPr>
                  <w:r w:rsidRPr="00206171">
                    <w:rPr>
                      <w:color w:val="002060"/>
                    </w:rPr>
                    <w:t>- REAL EAGLES VIRTUS PAGLIA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5BD6AE" w14:textId="77777777" w:rsidR="009049C3" w:rsidRPr="00206171" w:rsidRDefault="009049C3" w:rsidP="00C516A8">
                  <w:pPr>
                    <w:pStyle w:val="rowtabella0"/>
                    <w:jc w:val="center"/>
                    <w:rPr>
                      <w:color w:val="002060"/>
                    </w:rPr>
                  </w:pPr>
                  <w:r w:rsidRPr="00206171">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47C98D" w14:textId="77777777" w:rsidR="009049C3" w:rsidRPr="00206171" w:rsidRDefault="009049C3" w:rsidP="00C516A8">
                  <w:pPr>
                    <w:pStyle w:val="rowtabella0"/>
                    <w:jc w:val="center"/>
                    <w:rPr>
                      <w:color w:val="002060"/>
                    </w:rPr>
                  </w:pPr>
                  <w:r w:rsidRPr="00206171">
                    <w:rPr>
                      <w:color w:val="002060"/>
                    </w:rPr>
                    <w:t> </w:t>
                  </w:r>
                </w:p>
              </w:tc>
            </w:tr>
            <w:tr w:rsidR="009049C3" w:rsidRPr="00206171" w14:paraId="76403D61" w14:textId="77777777" w:rsidTr="00C516A8">
              <w:tc>
                <w:tcPr>
                  <w:tcW w:w="4700" w:type="dxa"/>
                  <w:gridSpan w:val="4"/>
                  <w:tcBorders>
                    <w:top w:val="nil"/>
                    <w:left w:val="nil"/>
                    <w:bottom w:val="nil"/>
                    <w:right w:val="nil"/>
                  </w:tcBorders>
                  <w:tcMar>
                    <w:top w:w="20" w:type="dxa"/>
                    <w:left w:w="20" w:type="dxa"/>
                    <w:bottom w:w="20" w:type="dxa"/>
                    <w:right w:w="20" w:type="dxa"/>
                  </w:tcMar>
                  <w:vAlign w:val="center"/>
                  <w:hideMark/>
                </w:tcPr>
                <w:p w14:paraId="7007CC94" w14:textId="77777777" w:rsidR="009049C3" w:rsidRPr="00206171" w:rsidRDefault="009049C3" w:rsidP="00C516A8">
                  <w:pPr>
                    <w:pStyle w:val="rowtabella0"/>
                    <w:rPr>
                      <w:color w:val="002060"/>
                    </w:rPr>
                  </w:pPr>
                </w:p>
              </w:tc>
            </w:tr>
          </w:tbl>
          <w:p w14:paraId="197F9692" w14:textId="77777777" w:rsidR="009049C3" w:rsidRPr="00206171" w:rsidRDefault="009049C3" w:rsidP="00C516A8">
            <w:pPr>
              <w:rPr>
                <w:color w:val="002060"/>
              </w:rPr>
            </w:pPr>
          </w:p>
        </w:tc>
      </w:tr>
    </w:tbl>
    <w:p w14:paraId="3AD51524" w14:textId="77777777" w:rsidR="009049C3" w:rsidRPr="00206171" w:rsidRDefault="009049C3" w:rsidP="009049C3">
      <w:pPr>
        <w:pStyle w:val="breakline"/>
        <w:rPr>
          <w:rFonts w:eastAsiaTheme="minorEastAsia"/>
          <w:color w:val="002060"/>
        </w:rPr>
      </w:pPr>
    </w:p>
    <w:p w14:paraId="1B98DE45" w14:textId="77777777" w:rsidR="009049C3" w:rsidRPr="00206171" w:rsidRDefault="009049C3" w:rsidP="009049C3">
      <w:pPr>
        <w:pStyle w:val="breakline"/>
        <w:rPr>
          <w:color w:val="002060"/>
        </w:rPr>
      </w:pPr>
    </w:p>
    <w:p w14:paraId="5293CEE3" w14:textId="77777777" w:rsidR="009049C3" w:rsidRPr="00206171" w:rsidRDefault="009049C3" w:rsidP="009049C3">
      <w:pPr>
        <w:pStyle w:val="titoloprinc0"/>
        <w:rPr>
          <w:color w:val="002060"/>
        </w:rPr>
      </w:pPr>
      <w:r w:rsidRPr="00206171">
        <w:rPr>
          <w:color w:val="002060"/>
        </w:rPr>
        <w:t>GIUDICE SPORTIVO</w:t>
      </w:r>
    </w:p>
    <w:p w14:paraId="0B74C1CB" w14:textId="77777777" w:rsidR="009049C3" w:rsidRPr="00206171" w:rsidRDefault="009049C3" w:rsidP="009049C3">
      <w:pPr>
        <w:pStyle w:val="diffida"/>
        <w:rPr>
          <w:color w:val="002060"/>
        </w:rPr>
      </w:pPr>
      <w:r w:rsidRPr="00206171">
        <w:rPr>
          <w:color w:val="002060"/>
        </w:rPr>
        <w:t>Il Giudice Sportivo Avv. Agnese Lazzaretti, con l'assistenza del segretario Angelo Castellana, nella seduta del 11/10/2023, ha adottato le decisioni che di seguito integralmente si riportano:</w:t>
      </w:r>
    </w:p>
    <w:p w14:paraId="193B4EBB" w14:textId="77777777" w:rsidR="009049C3" w:rsidRPr="00206171" w:rsidRDefault="009049C3" w:rsidP="009049C3">
      <w:pPr>
        <w:pStyle w:val="titolo10"/>
        <w:rPr>
          <w:color w:val="002060"/>
        </w:rPr>
      </w:pPr>
      <w:r w:rsidRPr="00206171">
        <w:rPr>
          <w:color w:val="002060"/>
        </w:rPr>
        <w:t xml:space="preserve">GARE DEL 6/10/2023 </w:t>
      </w:r>
    </w:p>
    <w:p w14:paraId="13482870" w14:textId="77777777" w:rsidR="009049C3" w:rsidRPr="00206171" w:rsidRDefault="009049C3" w:rsidP="009049C3">
      <w:pPr>
        <w:pStyle w:val="titolo7a"/>
        <w:rPr>
          <w:color w:val="002060"/>
        </w:rPr>
      </w:pPr>
      <w:r w:rsidRPr="00206171">
        <w:rPr>
          <w:color w:val="002060"/>
        </w:rPr>
        <w:t xml:space="preserve">PROVVEDIMENTI DISCIPLINARI </w:t>
      </w:r>
    </w:p>
    <w:p w14:paraId="5244159F" w14:textId="77777777" w:rsidR="009049C3" w:rsidRPr="00206171" w:rsidRDefault="009049C3" w:rsidP="009049C3">
      <w:pPr>
        <w:pStyle w:val="titolo7b0"/>
        <w:rPr>
          <w:color w:val="002060"/>
        </w:rPr>
      </w:pPr>
      <w:r w:rsidRPr="00206171">
        <w:rPr>
          <w:color w:val="002060"/>
        </w:rPr>
        <w:t xml:space="preserve">In base alle risultanze degli atti ufficiali sono state deliberate le seguenti sanzioni disciplinari. </w:t>
      </w:r>
    </w:p>
    <w:p w14:paraId="18FE52CD" w14:textId="77777777" w:rsidR="009049C3" w:rsidRPr="00206171" w:rsidRDefault="009049C3" w:rsidP="009049C3">
      <w:pPr>
        <w:pStyle w:val="titolo30"/>
        <w:rPr>
          <w:color w:val="002060"/>
        </w:rPr>
      </w:pPr>
      <w:r w:rsidRPr="00206171">
        <w:rPr>
          <w:color w:val="002060"/>
        </w:rPr>
        <w:t xml:space="preserve">SOCIETA' </w:t>
      </w:r>
    </w:p>
    <w:p w14:paraId="6FBB345F" w14:textId="77777777" w:rsidR="009049C3" w:rsidRPr="00206171" w:rsidRDefault="009049C3" w:rsidP="009049C3">
      <w:pPr>
        <w:pStyle w:val="titolo20"/>
        <w:rPr>
          <w:color w:val="002060"/>
        </w:rPr>
      </w:pPr>
      <w:r w:rsidRPr="00206171">
        <w:rPr>
          <w:color w:val="002060"/>
        </w:rPr>
        <w:t xml:space="preserve">AMMENDA </w:t>
      </w:r>
    </w:p>
    <w:p w14:paraId="7BD51FA9" w14:textId="77777777" w:rsidR="009049C3" w:rsidRPr="00206171" w:rsidRDefault="009049C3" w:rsidP="009049C3">
      <w:pPr>
        <w:pStyle w:val="diffida"/>
        <w:spacing w:before="80" w:beforeAutospacing="0" w:after="40" w:afterAutospacing="0"/>
        <w:jc w:val="left"/>
        <w:rPr>
          <w:color w:val="002060"/>
        </w:rPr>
      </w:pPr>
      <w:r w:rsidRPr="00206171">
        <w:rPr>
          <w:color w:val="002060"/>
        </w:rPr>
        <w:t xml:space="preserve">Euro 80,00 CASTELBELLINO CALCIO A 5 </w:t>
      </w:r>
      <w:r w:rsidRPr="00206171">
        <w:rPr>
          <w:color w:val="002060"/>
        </w:rPr>
        <w:br/>
        <w:t xml:space="preserve">Per comportamento offensivo di un proprio sostenitore nei confronti dell'arbitro e per aver tentato lo stesso di ritardare una ripresa di gioco della squadra avversaria bloccando il pallone uscito lateralmente dal rettangolo. </w:t>
      </w:r>
    </w:p>
    <w:p w14:paraId="3A2CA00A" w14:textId="77777777" w:rsidR="009049C3" w:rsidRPr="00206171" w:rsidRDefault="009049C3" w:rsidP="009049C3">
      <w:pPr>
        <w:pStyle w:val="diffida"/>
        <w:spacing w:before="80" w:beforeAutospacing="0" w:after="40" w:afterAutospacing="0"/>
        <w:jc w:val="left"/>
        <w:rPr>
          <w:color w:val="002060"/>
        </w:rPr>
      </w:pPr>
      <w:r w:rsidRPr="00206171">
        <w:rPr>
          <w:color w:val="002060"/>
        </w:rPr>
        <w:br/>
        <w:t xml:space="preserve">Euro 70,00 PIEVE D ICO CALCIO A 5 </w:t>
      </w:r>
      <w:r w:rsidRPr="00206171">
        <w:rPr>
          <w:color w:val="002060"/>
        </w:rPr>
        <w:br/>
        <w:t xml:space="preserve">Per comportamento offensivo del proprio pubblico nei confronti dell'arbitro durante il secondo tempo. </w:t>
      </w:r>
    </w:p>
    <w:p w14:paraId="5D046D08" w14:textId="77777777" w:rsidR="009049C3" w:rsidRPr="00206171" w:rsidRDefault="009049C3" w:rsidP="009049C3">
      <w:pPr>
        <w:pStyle w:val="titolo30"/>
        <w:rPr>
          <w:color w:val="002060"/>
        </w:rPr>
      </w:pPr>
      <w:r w:rsidRPr="00206171">
        <w:rPr>
          <w:color w:val="002060"/>
        </w:rPr>
        <w:t xml:space="preserve">DIRIGENTI </w:t>
      </w:r>
    </w:p>
    <w:p w14:paraId="0DD7BE1A" w14:textId="77777777" w:rsidR="009049C3" w:rsidRPr="00206171" w:rsidRDefault="009049C3" w:rsidP="009049C3">
      <w:pPr>
        <w:pStyle w:val="titolo20"/>
        <w:rPr>
          <w:color w:val="002060"/>
        </w:rPr>
      </w:pPr>
      <w:r w:rsidRPr="00206171">
        <w:rPr>
          <w:color w:val="002060"/>
        </w:rPr>
        <w:t xml:space="preserve">INIBIZIONE A SVOLGERE OGNI ATTIVITA' FINO AL 18/10/2023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4E205A19" w14:textId="77777777" w:rsidTr="00C516A8">
        <w:tc>
          <w:tcPr>
            <w:tcW w:w="2200" w:type="dxa"/>
            <w:tcMar>
              <w:top w:w="20" w:type="dxa"/>
              <w:left w:w="20" w:type="dxa"/>
              <w:bottom w:w="20" w:type="dxa"/>
              <w:right w:w="20" w:type="dxa"/>
            </w:tcMar>
            <w:vAlign w:val="center"/>
            <w:hideMark/>
          </w:tcPr>
          <w:p w14:paraId="28A49808" w14:textId="77777777" w:rsidR="009049C3" w:rsidRPr="00206171" w:rsidRDefault="009049C3" w:rsidP="00C516A8">
            <w:pPr>
              <w:pStyle w:val="movimento"/>
              <w:rPr>
                <w:color w:val="002060"/>
              </w:rPr>
            </w:pPr>
            <w:r w:rsidRPr="00206171">
              <w:rPr>
                <w:color w:val="002060"/>
              </w:rPr>
              <w:t>MATTEUCCI WILIAM</w:t>
            </w:r>
          </w:p>
        </w:tc>
        <w:tc>
          <w:tcPr>
            <w:tcW w:w="2200" w:type="dxa"/>
            <w:tcMar>
              <w:top w:w="20" w:type="dxa"/>
              <w:left w:w="20" w:type="dxa"/>
              <w:bottom w:w="20" w:type="dxa"/>
              <w:right w:w="20" w:type="dxa"/>
            </w:tcMar>
            <w:vAlign w:val="center"/>
            <w:hideMark/>
          </w:tcPr>
          <w:p w14:paraId="4D69214E" w14:textId="77777777" w:rsidR="009049C3" w:rsidRPr="00206171" w:rsidRDefault="009049C3" w:rsidP="00C516A8">
            <w:pPr>
              <w:pStyle w:val="movimento2"/>
              <w:rPr>
                <w:color w:val="002060"/>
              </w:rPr>
            </w:pPr>
            <w:r w:rsidRPr="00206171">
              <w:rPr>
                <w:color w:val="002060"/>
              </w:rPr>
              <w:t xml:space="preserve">(PIEVE D ICO CALCIO A 5) </w:t>
            </w:r>
          </w:p>
        </w:tc>
        <w:tc>
          <w:tcPr>
            <w:tcW w:w="800" w:type="dxa"/>
            <w:tcMar>
              <w:top w:w="20" w:type="dxa"/>
              <w:left w:w="20" w:type="dxa"/>
              <w:bottom w:w="20" w:type="dxa"/>
              <w:right w:w="20" w:type="dxa"/>
            </w:tcMar>
            <w:vAlign w:val="center"/>
            <w:hideMark/>
          </w:tcPr>
          <w:p w14:paraId="552F823B"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1AA3E38F"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1C5D9B6D" w14:textId="77777777" w:rsidR="009049C3" w:rsidRPr="00206171" w:rsidRDefault="009049C3" w:rsidP="00C516A8">
            <w:pPr>
              <w:pStyle w:val="movimento2"/>
              <w:rPr>
                <w:color w:val="002060"/>
              </w:rPr>
            </w:pPr>
            <w:r w:rsidRPr="00206171">
              <w:rPr>
                <w:color w:val="002060"/>
              </w:rPr>
              <w:t> </w:t>
            </w:r>
          </w:p>
        </w:tc>
      </w:tr>
    </w:tbl>
    <w:p w14:paraId="4A2D3F15" w14:textId="77777777" w:rsidR="009049C3" w:rsidRPr="00206171" w:rsidRDefault="009049C3" w:rsidP="009049C3">
      <w:pPr>
        <w:pStyle w:val="diffida"/>
        <w:spacing w:before="80" w:beforeAutospacing="0" w:after="40" w:afterAutospacing="0"/>
        <w:jc w:val="left"/>
        <w:rPr>
          <w:rFonts w:eastAsiaTheme="minorEastAsia"/>
          <w:color w:val="002060"/>
        </w:rPr>
      </w:pPr>
      <w:r w:rsidRPr="00206171">
        <w:rPr>
          <w:color w:val="002060"/>
        </w:rPr>
        <w:t xml:space="preserve">Espulso per somma di ammonizioni. Allontanato. </w:t>
      </w:r>
    </w:p>
    <w:p w14:paraId="44D9E5D7" w14:textId="77777777" w:rsidR="009049C3" w:rsidRPr="00206171" w:rsidRDefault="009049C3" w:rsidP="009049C3">
      <w:pPr>
        <w:pStyle w:val="titolo20"/>
        <w:rPr>
          <w:color w:val="002060"/>
        </w:rPr>
      </w:pPr>
      <w:r w:rsidRPr="0020617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4CF8775C" w14:textId="77777777" w:rsidTr="00C516A8">
        <w:tc>
          <w:tcPr>
            <w:tcW w:w="2200" w:type="dxa"/>
            <w:tcMar>
              <w:top w:w="20" w:type="dxa"/>
              <w:left w:w="20" w:type="dxa"/>
              <w:bottom w:w="20" w:type="dxa"/>
              <w:right w:w="20" w:type="dxa"/>
            </w:tcMar>
            <w:vAlign w:val="center"/>
            <w:hideMark/>
          </w:tcPr>
          <w:p w14:paraId="76534171" w14:textId="77777777" w:rsidR="009049C3" w:rsidRPr="00206171" w:rsidRDefault="009049C3" w:rsidP="00C516A8">
            <w:pPr>
              <w:pStyle w:val="movimento"/>
              <w:rPr>
                <w:color w:val="002060"/>
              </w:rPr>
            </w:pPr>
            <w:r w:rsidRPr="00206171">
              <w:rPr>
                <w:color w:val="002060"/>
              </w:rPr>
              <w:t>ALLEGRINI GABRIELE</w:t>
            </w:r>
          </w:p>
        </w:tc>
        <w:tc>
          <w:tcPr>
            <w:tcW w:w="2200" w:type="dxa"/>
            <w:tcMar>
              <w:top w:w="20" w:type="dxa"/>
              <w:left w:w="20" w:type="dxa"/>
              <w:bottom w:w="20" w:type="dxa"/>
              <w:right w:w="20" w:type="dxa"/>
            </w:tcMar>
            <w:vAlign w:val="center"/>
            <w:hideMark/>
          </w:tcPr>
          <w:p w14:paraId="7302922B" w14:textId="77777777" w:rsidR="009049C3" w:rsidRPr="00206171" w:rsidRDefault="009049C3" w:rsidP="00C516A8">
            <w:pPr>
              <w:pStyle w:val="movimento2"/>
              <w:rPr>
                <w:color w:val="002060"/>
              </w:rPr>
            </w:pPr>
            <w:r w:rsidRPr="00206171">
              <w:rPr>
                <w:color w:val="002060"/>
              </w:rPr>
              <w:t xml:space="preserve">(CASTELBELLINO CALCIO A 5) </w:t>
            </w:r>
          </w:p>
        </w:tc>
        <w:tc>
          <w:tcPr>
            <w:tcW w:w="800" w:type="dxa"/>
            <w:tcMar>
              <w:top w:w="20" w:type="dxa"/>
              <w:left w:w="20" w:type="dxa"/>
              <w:bottom w:w="20" w:type="dxa"/>
              <w:right w:w="20" w:type="dxa"/>
            </w:tcMar>
            <w:vAlign w:val="center"/>
            <w:hideMark/>
          </w:tcPr>
          <w:p w14:paraId="44AE8138"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75A01616" w14:textId="77777777" w:rsidR="009049C3" w:rsidRPr="00206171" w:rsidRDefault="009049C3" w:rsidP="00C516A8">
            <w:pPr>
              <w:pStyle w:val="movimento"/>
              <w:rPr>
                <w:color w:val="002060"/>
              </w:rPr>
            </w:pPr>
            <w:r w:rsidRPr="00206171">
              <w:rPr>
                <w:color w:val="002060"/>
              </w:rPr>
              <w:t>RICCHITELLI FRANCESCO</w:t>
            </w:r>
          </w:p>
        </w:tc>
        <w:tc>
          <w:tcPr>
            <w:tcW w:w="2200" w:type="dxa"/>
            <w:tcMar>
              <w:top w:w="20" w:type="dxa"/>
              <w:left w:w="20" w:type="dxa"/>
              <w:bottom w:w="20" w:type="dxa"/>
              <w:right w:w="20" w:type="dxa"/>
            </w:tcMar>
            <w:vAlign w:val="center"/>
            <w:hideMark/>
          </w:tcPr>
          <w:p w14:paraId="197C348B" w14:textId="77777777" w:rsidR="009049C3" w:rsidRPr="00206171" w:rsidRDefault="009049C3" w:rsidP="00C516A8">
            <w:pPr>
              <w:pStyle w:val="movimento2"/>
              <w:rPr>
                <w:color w:val="002060"/>
              </w:rPr>
            </w:pPr>
            <w:r w:rsidRPr="00206171">
              <w:rPr>
                <w:color w:val="002060"/>
              </w:rPr>
              <w:t xml:space="preserve">(FIGHT BULLS CORRIDONIA) </w:t>
            </w:r>
          </w:p>
        </w:tc>
      </w:tr>
    </w:tbl>
    <w:p w14:paraId="7307ED78" w14:textId="77777777" w:rsidR="009049C3" w:rsidRPr="00206171" w:rsidRDefault="009049C3" w:rsidP="009049C3">
      <w:pPr>
        <w:pStyle w:val="titolo30"/>
        <w:rPr>
          <w:rFonts w:eastAsiaTheme="minorEastAsia"/>
          <w:color w:val="002060"/>
        </w:rPr>
      </w:pPr>
      <w:r w:rsidRPr="00206171">
        <w:rPr>
          <w:color w:val="002060"/>
        </w:rPr>
        <w:t xml:space="preserve">ALLENATORI </w:t>
      </w:r>
    </w:p>
    <w:p w14:paraId="122E07C3" w14:textId="77777777" w:rsidR="009049C3" w:rsidRPr="00206171" w:rsidRDefault="009049C3" w:rsidP="009049C3">
      <w:pPr>
        <w:pStyle w:val="titolo20"/>
        <w:rPr>
          <w:color w:val="002060"/>
        </w:rPr>
      </w:pPr>
      <w:r w:rsidRPr="0020617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61807832" w14:textId="77777777" w:rsidTr="00C516A8">
        <w:tc>
          <w:tcPr>
            <w:tcW w:w="2200" w:type="dxa"/>
            <w:tcMar>
              <w:top w:w="20" w:type="dxa"/>
              <w:left w:w="20" w:type="dxa"/>
              <w:bottom w:w="20" w:type="dxa"/>
              <w:right w:w="20" w:type="dxa"/>
            </w:tcMar>
            <w:vAlign w:val="center"/>
            <w:hideMark/>
          </w:tcPr>
          <w:p w14:paraId="0AEC7E5D" w14:textId="77777777" w:rsidR="009049C3" w:rsidRPr="00206171" w:rsidRDefault="009049C3" w:rsidP="00C516A8">
            <w:pPr>
              <w:pStyle w:val="movimento"/>
              <w:rPr>
                <w:color w:val="002060"/>
              </w:rPr>
            </w:pPr>
            <w:r w:rsidRPr="00206171">
              <w:rPr>
                <w:color w:val="002060"/>
              </w:rPr>
              <w:t>FERRARESI EMANUELE</w:t>
            </w:r>
          </w:p>
        </w:tc>
        <w:tc>
          <w:tcPr>
            <w:tcW w:w="2200" w:type="dxa"/>
            <w:tcMar>
              <w:top w:w="20" w:type="dxa"/>
              <w:left w:w="20" w:type="dxa"/>
              <w:bottom w:w="20" w:type="dxa"/>
              <w:right w:w="20" w:type="dxa"/>
            </w:tcMar>
            <w:vAlign w:val="center"/>
            <w:hideMark/>
          </w:tcPr>
          <w:p w14:paraId="2DB863F1" w14:textId="77777777" w:rsidR="009049C3" w:rsidRPr="00206171" w:rsidRDefault="009049C3" w:rsidP="00C516A8">
            <w:pPr>
              <w:pStyle w:val="movimento2"/>
              <w:rPr>
                <w:color w:val="002060"/>
              </w:rPr>
            </w:pPr>
            <w:r w:rsidRPr="00206171">
              <w:rPr>
                <w:color w:val="002060"/>
              </w:rPr>
              <w:t xml:space="preserve">(ACLI MANTOVANI CALCIO A 5) </w:t>
            </w:r>
          </w:p>
        </w:tc>
        <w:tc>
          <w:tcPr>
            <w:tcW w:w="800" w:type="dxa"/>
            <w:tcMar>
              <w:top w:w="20" w:type="dxa"/>
              <w:left w:w="20" w:type="dxa"/>
              <w:bottom w:w="20" w:type="dxa"/>
              <w:right w:w="20" w:type="dxa"/>
            </w:tcMar>
            <w:vAlign w:val="center"/>
            <w:hideMark/>
          </w:tcPr>
          <w:p w14:paraId="15DEEA32"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23CB4B3F" w14:textId="77777777" w:rsidR="009049C3" w:rsidRPr="00206171" w:rsidRDefault="009049C3" w:rsidP="00C516A8">
            <w:pPr>
              <w:pStyle w:val="movimento"/>
              <w:rPr>
                <w:color w:val="002060"/>
              </w:rPr>
            </w:pPr>
            <w:r w:rsidRPr="00206171">
              <w:rPr>
                <w:color w:val="002060"/>
              </w:rPr>
              <w:t>RANZUGLIA ANDREA</w:t>
            </w:r>
          </w:p>
        </w:tc>
        <w:tc>
          <w:tcPr>
            <w:tcW w:w="2200" w:type="dxa"/>
            <w:tcMar>
              <w:top w:w="20" w:type="dxa"/>
              <w:left w:w="20" w:type="dxa"/>
              <w:bottom w:w="20" w:type="dxa"/>
              <w:right w:w="20" w:type="dxa"/>
            </w:tcMar>
            <w:vAlign w:val="center"/>
            <w:hideMark/>
          </w:tcPr>
          <w:p w14:paraId="49126383" w14:textId="77777777" w:rsidR="009049C3" w:rsidRPr="00206171" w:rsidRDefault="009049C3" w:rsidP="00C516A8">
            <w:pPr>
              <w:pStyle w:val="movimento2"/>
              <w:rPr>
                <w:color w:val="002060"/>
              </w:rPr>
            </w:pPr>
            <w:r w:rsidRPr="00206171">
              <w:rPr>
                <w:color w:val="002060"/>
              </w:rPr>
              <w:t xml:space="preserve">(BORGOROSSO TOLENTINO) </w:t>
            </w:r>
          </w:p>
        </w:tc>
      </w:tr>
      <w:tr w:rsidR="009049C3" w:rsidRPr="00206171" w14:paraId="2EBB60E2" w14:textId="77777777" w:rsidTr="00C516A8">
        <w:tc>
          <w:tcPr>
            <w:tcW w:w="2200" w:type="dxa"/>
            <w:tcMar>
              <w:top w:w="20" w:type="dxa"/>
              <w:left w:w="20" w:type="dxa"/>
              <w:bottom w:w="20" w:type="dxa"/>
              <w:right w:w="20" w:type="dxa"/>
            </w:tcMar>
            <w:vAlign w:val="center"/>
            <w:hideMark/>
          </w:tcPr>
          <w:p w14:paraId="18900DAD" w14:textId="77777777" w:rsidR="009049C3" w:rsidRPr="00206171" w:rsidRDefault="009049C3" w:rsidP="00C516A8">
            <w:pPr>
              <w:pStyle w:val="movimento"/>
              <w:rPr>
                <w:color w:val="002060"/>
              </w:rPr>
            </w:pPr>
            <w:r w:rsidRPr="00206171">
              <w:rPr>
                <w:color w:val="002060"/>
              </w:rPr>
              <w:t>TORRESI OBERDAN</w:t>
            </w:r>
          </w:p>
        </w:tc>
        <w:tc>
          <w:tcPr>
            <w:tcW w:w="2200" w:type="dxa"/>
            <w:tcMar>
              <w:top w:w="20" w:type="dxa"/>
              <w:left w:w="20" w:type="dxa"/>
              <w:bottom w:w="20" w:type="dxa"/>
              <w:right w:w="20" w:type="dxa"/>
            </w:tcMar>
            <w:vAlign w:val="center"/>
            <w:hideMark/>
          </w:tcPr>
          <w:p w14:paraId="696974D2" w14:textId="77777777" w:rsidR="009049C3" w:rsidRPr="00206171" w:rsidRDefault="009049C3" w:rsidP="00C516A8">
            <w:pPr>
              <w:pStyle w:val="movimento2"/>
              <w:rPr>
                <w:color w:val="002060"/>
              </w:rPr>
            </w:pPr>
            <w:r w:rsidRPr="00206171">
              <w:rPr>
                <w:color w:val="002060"/>
              </w:rPr>
              <w:t xml:space="preserve">(FIGHT BULLS CORRIDONIA) </w:t>
            </w:r>
          </w:p>
        </w:tc>
        <w:tc>
          <w:tcPr>
            <w:tcW w:w="800" w:type="dxa"/>
            <w:tcMar>
              <w:top w:w="20" w:type="dxa"/>
              <w:left w:w="20" w:type="dxa"/>
              <w:bottom w:w="20" w:type="dxa"/>
              <w:right w:w="20" w:type="dxa"/>
            </w:tcMar>
            <w:vAlign w:val="center"/>
            <w:hideMark/>
          </w:tcPr>
          <w:p w14:paraId="0DB3875D"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3B5CC3EA"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70D4CCA2" w14:textId="77777777" w:rsidR="009049C3" w:rsidRPr="00206171" w:rsidRDefault="009049C3" w:rsidP="00C516A8">
            <w:pPr>
              <w:pStyle w:val="movimento2"/>
              <w:rPr>
                <w:color w:val="002060"/>
              </w:rPr>
            </w:pPr>
            <w:r w:rsidRPr="00206171">
              <w:rPr>
                <w:color w:val="002060"/>
              </w:rPr>
              <w:t> </w:t>
            </w:r>
          </w:p>
        </w:tc>
      </w:tr>
    </w:tbl>
    <w:p w14:paraId="658085A8" w14:textId="77777777" w:rsidR="009049C3" w:rsidRPr="00206171" w:rsidRDefault="009049C3" w:rsidP="009049C3">
      <w:pPr>
        <w:pStyle w:val="titolo30"/>
        <w:rPr>
          <w:rFonts w:eastAsiaTheme="minorEastAsia"/>
          <w:color w:val="002060"/>
        </w:rPr>
      </w:pPr>
      <w:r w:rsidRPr="00206171">
        <w:rPr>
          <w:color w:val="002060"/>
        </w:rPr>
        <w:t xml:space="preserve">CALCIATORI ESPULSI </w:t>
      </w:r>
    </w:p>
    <w:p w14:paraId="0E9469C8" w14:textId="77777777" w:rsidR="009049C3" w:rsidRPr="00206171" w:rsidRDefault="009049C3" w:rsidP="009049C3">
      <w:pPr>
        <w:pStyle w:val="titolo20"/>
        <w:rPr>
          <w:color w:val="002060"/>
        </w:rPr>
      </w:pPr>
      <w:r w:rsidRPr="00206171">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62F4F1AD" w14:textId="77777777" w:rsidTr="00C516A8">
        <w:tc>
          <w:tcPr>
            <w:tcW w:w="2200" w:type="dxa"/>
            <w:tcMar>
              <w:top w:w="20" w:type="dxa"/>
              <w:left w:w="20" w:type="dxa"/>
              <w:bottom w:w="20" w:type="dxa"/>
              <w:right w:w="20" w:type="dxa"/>
            </w:tcMar>
            <w:vAlign w:val="center"/>
            <w:hideMark/>
          </w:tcPr>
          <w:p w14:paraId="6EAAD8C6" w14:textId="77777777" w:rsidR="009049C3" w:rsidRPr="00206171" w:rsidRDefault="009049C3" w:rsidP="00C516A8">
            <w:pPr>
              <w:pStyle w:val="movimento"/>
              <w:rPr>
                <w:color w:val="002060"/>
              </w:rPr>
            </w:pPr>
            <w:r w:rsidRPr="00206171">
              <w:rPr>
                <w:color w:val="002060"/>
              </w:rPr>
              <w:lastRenderedPageBreak/>
              <w:t>IUGA BOGDAN VASILE</w:t>
            </w:r>
          </w:p>
        </w:tc>
        <w:tc>
          <w:tcPr>
            <w:tcW w:w="2200" w:type="dxa"/>
            <w:tcMar>
              <w:top w:w="20" w:type="dxa"/>
              <w:left w:w="20" w:type="dxa"/>
              <w:bottom w:w="20" w:type="dxa"/>
              <w:right w:w="20" w:type="dxa"/>
            </w:tcMar>
            <w:vAlign w:val="center"/>
            <w:hideMark/>
          </w:tcPr>
          <w:p w14:paraId="2B4B09D5" w14:textId="77777777" w:rsidR="009049C3" w:rsidRPr="00206171" w:rsidRDefault="009049C3" w:rsidP="00C516A8">
            <w:pPr>
              <w:pStyle w:val="movimento2"/>
              <w:rPr>
                <w:color w:val="002060"/>
              </w:rPr>
            </w:pPr>
            <w:r w:rsidRPr="00206171">
              <w:rPr>
                <w:color w:val="002060"/>
              </w:rPr>
              <w:t xml:space="preserve">(NUOVA OTTRANO 98) </w:t>
            </w:r>
          </w:p>
        </w:tc>
        <w:tc>
          <w:tcPr>
            <w:tcW w:w="800" w:type="dxa"/>
            <w:tcMar>
              <w:top w:w="20" w:type="dxa"/>
              <w:left w:w="20" w:type="dxa"/>
              <w:bottom w:w="20" w:type="dxa"/>
              <w:right w:w="20" w:type="dxa"/>
            </w:tcMar>
            <w:vAlign w:val="center"/>
            <w:hideMark/>
          </w:tcPr>
          <w:p w14:paraId="78C50B6A"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3A53D5F2"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3D43893E" w14:textId="77777777" w:rsidR="009049C3" w:rsidRPr="00206171" w:rsidRDefault="009049C3" w:rsidP="00C516A8">
            <w:pPr>
              <w:pStyle w:val="movimento2"/>
              <w:rPr>
                <w:color w:val="002060"/>
              </w:rPr>
            </w:pPr>
            <w:r w:rsidRPr="00206171">
              <w:rPr>
                <w:color w:val="002060"/>
              </w:rPr>
              <w:t> </w:t>
            </w:r>
          </w:p>
        </w:tc>
      </w:tr>
    </w:tbl>
    <w:p w14:paraId="69E87819" w14:textId="77777777" w:rsidR="009049C3" w:rsidRPr="00206171" w:rsidRDefault="009049C3" w:rsidP="009049C3">
      <w:pPr>
        <w:pStyle w:val="titolo20"/>
        <w:rPr>
          <w:rFonts w:eastAsiaTheme="minorEastAsia"/>
          <w:color w:val="002060"/>
        </w:rPr>
      </w:pPr>
      <w:r w:rsidRPr="0020617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2B56FF80" w14:textId="77777777" w:rsidTr="00C516A8">
        <w:tc>
          <w:tcPr>
            <w:tcW w:w="2200" w:type="dxa"/>
            <w:tcMar>
              <w:top w:w="20" w:type="dxa"/>
              <w:left w:w="20" w:type="dxa"/>
              <w:bottom w:w="20" w:type="dxa"/>
              <w:right w:w="20" w:type="dxa"/>
            </w:tcMar>
            <w:vAlign w:val="center"/>
            <w:hideMark/>
          </w:tcPr>
          <w:p w14:paraId="165459C3" w14:textId="77777777" w:rsidR="009049C3" w:rsidRPr="00206171" w:rsidRDefault="009049C3" w:rsidP="00C516A8">
            <w:pPr>
              <w:pStyle w:val="movimento"/>
              <w:rPr>
                <w:color w:val="002060"/>
              </w:rPr>
            </w:pPr>
            <w:r w:rsidRPr="00206171">
              <w:rPr>
                <w:color w:val="002060"/>
              </w:rPr>
              <w:t>SAGRIPANTI FEDERICO</w:t>
            </w:r>
          </w:p>
        </w:tc>
        <w:tc>
          <w:tcPr>
            <w:tcW w:w="2200" w:type="dxa"/>
            <w:tcMar>
              <w:top w:w="20" w:type="dxa"/>
              <w:left w:w="20" w:type="dxa"/>
              <w:bottom w:w="20" w:type="dxa"/>
              <w:right w:w="20" w:type="dxa"/>
            </w:tcMar>
            <w:vAlign w:val="center"/>
            <w:hideMark/>
          </w:tcPr>
          <w:p w14:paraId="3D0438ED" w14:textId="77777777" w:rsidR="009049C3" w:rsidRPr="00206171" w:rsidRDefault="009049C3" w:rsidP="00C516A8">
            <w:pPr>
              <w:pStyle w:val="movimento2"/>
              <w:rPr>
                <w:color w:val="002060"/>
              </w:rPr>
            </w:pPr>
            <w:r w:rsidRPr="00206171">
              <w:rPr>
                <w:color w:val="002060"/>
              </w:rPr>
              <w:t xml:space="preserve">(ACLI AUDAX MONTECOSARO C5) </w:t>
            </w:r>
          </w:p>
        </w:tc>
        <w:tc>
          <w:tcPr>
            <w:tcW w:w="800" w:type="dxa"/>
            <w:tcMar>
              <w:top w:w="20" w:type="dxa"/>
              <w:left w:w="20" w:type="dxa"/>
              <w:bottom w:w="20" w:type="dxa"/>
              <w:right w:w="20" w:type="dxa"/>
            </w:tcMar>
            <w:vAlign w:val="center"/>
            <w:hideMark/>
          </w:tcPr>
          <w:p w14:paraId="6608A095"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74054EB7" w14:textId="77777777" w:rsidR="009049C3" w:rsidRPr="00206171" w:rsidRDefault="009049C3" w:rsidP="00C516A8">
            <w:pPr>
              <w:pStyle w:val="movimento"/>
              <w:rPr>
                <w:color w:val="002060"/>
              </w:rPr>
            </w:pPr>
            <w:r w:rsidRPr="00206171">
              <w:rPr>
                <w:color w:val="002060"/>
              </w:rPr>
              <w:t>FEROCE ROBERTO</w:t>
            </w:r>
          </w:p>
        </w:tc>
        <w:tc>
          <w:tcPr>
            <w:tcW w:w="2200" w:type="dxa"/>
            <w:tcMar>
              <w:top w:w="20" w:type="dxa"/>
              <w:left w:w="20" w:type="dxa"/>
              <w:bottom w:w="20" w:type="dxa"/>
              <w:right w:w="20" w:type="dxa"/>
            </w:tcMar>
            <w:vAlign w:val="center"/>
            <w:hideMark/>
          </w:tcPr>
          <w:p w14:paraId="0AA9B37A" w14:textId="77777777" w:rsidR="009049C3" w:rsidRPr="00206171" w:rsidRDefault="009049C3" w:rsidP="00C516A8">
            <w:pPr>
              <w:pStyle w:val="movimento2"/>
              <w:rPr>
                <w:color w:val="002060"/>
              </w:rPr>
            </w:pPr>
            <w:r w:rsidRPr="00206171">
              <w:rPr>
                <w:color w:val="002060"/>
              </w:rPr>
              <w:t xml:space="preserve">(BORGOROSSO TOLENTINO) </w:t>
            </w:r>
          </w:p>
        </w:tc>
      </w:tr>
    </w:tbl>
    <w:p w14:paraId="4394A379" w14:textId="77777777" w:rsidR="009049C3" w:rsidRPr="00206171" w:rsidRDefault="009049C3" w:rsidP="009049C3">
      <w:pPr>
        <w:pStyle w:val="titolo30"/>
        <w:rPr>
          <w:rFonts w:eastAsiaTheme="minorEastAsia"/>
          <w:color w:val="002060"/>
        </w:rPr>
      </w:pPr>
      <w:r w:rsidRPr="00206171">
        <w:rPr>
          <w:color w:val="002060"/>
        </w:rPr>
        <w:t xml:space="preserve">CALCIATORI NON ESPULSI </w:t>
      </w:r>
    </w:p>
    <w:p w14:paraId="385027DB" w14:textId="77777777" w:rsidR="009049C3" w:rsidRPr="00206171" w:rsidRDefault="009049C3" w:rsidP="009049C3">
      <w:pPr>
        <w:pStyle w:val="titolo20"/>
        <w:rPr>
          <w:color w:val="002060"/>
        </w:rPr>
      </w:pPr>
      <w:r w:rsidRPr="0020617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1A6077E6" w14:textId="77777777" w:rsidTr="00C516A8">
        <w:tc>
          <w:tcPr>
            <w:tcW w:w="2200" w:type="dxa"/>
            <w:tcMar>
              <w:top w:w="20" w:type="dxa"/>
              <w:left w:w="20" w:type="dxa"/>
              <w:bottom w:w="20" w:type="dxa"/>
              <w:right w:w="20" w:type="dxa"/>
            </w:tcMar>
            <w:vAlign w:val="center"/>
            <w:hideMark/>
          </w:tcPr>
          <w:p w14:paraId="7615E0A9" w14:textId="77777777" w:rsidR="009049C3" w:rsidRPr="00206171" w:rsidRDefault="009049C3" w:rsidP="00C516A8">
            <w:pPr>
              <w:pStyle w:val="movimento"/>
              <w:rPr>
                <w:color w:val="002060"/>
              </w:rPr>
            </w:pPr>
            <w:r w:rsidRPr="00206171">
              <w:rPr>
                <w:color w:val="002060"/>
              </w:rPr>
              <w:t>PISCOPO EDOARDO</w:t>
            </w:r>
          </w:p>
        </w:tc>
        <w:tc>
          <w:tcPr>
            <w:tcW w:w="2200" w:type="dxa"/>
            <w:tcMar>
              <w:top w:w="20" w:type="dxa"/>
              <w:left w:w="20" w:type="dxa"/>
              <w:bottom w:w="20" w:type="dxa"/>
              <w:right w:w="20" w:type="dxa"/>
            </w:tcMar>
            <w:vAlign w:val="center"/>
            <w:hideMark/>
          </w:tcPr>
          <w:p w14:paraId="4058A702" w14:textId="77777777" w:rsidR="009049C3" w:rsidRPr="00206171" w:rsidRDefault="009049C3" w:rsidP="00C516A8">
            <w:pPr>
              <w:pStyle w:val="movimento2"/>
              <w:rPr>
                <w:color w:val="002060"/>
              </w:rPr>
            </w:pPr>
            <w:r w:rsidRPr="00206171">
              <w:rPr>
                <w:color w:val="002060"/>
              </w:rPr>
              <w:t xml:space="preserve">(ACLI VILLA MUSONE) </w:t>
            </w:r>
          </w:p>
        </w:tc>
        <w:tc>
          <w:tcPr>
            <w:tcW w:w="800" w:type="dxa"/>
            <w:tcMar>
              <w:top w:w="20" w:type="dxa"/>
              <w:left w:w="20" w:type="dxa"/>
              <w:bottom w:w="20" w:type="dxa"/>
              <w:right w:w="20" w:type="dxa"/>
            </w:tcMar>
            <w:vAlign w:val="center"/>
            <w:hideMark/>
          </w:tcPr>
          <w:p w14:paraId="240BDC0F"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7605E73D" w14:textId="77777777" w:rsidR="009049C3" w:rsidRPr="00206171" w:rsidRDefault="009049C3" w:rsidP="00C516A8">
            <w:pPr>
              <w:pStyle w:val="movimento"/>
              <w:rPr>
                <w:color w:val="002060"/>
              </w:rPr>
            </w:pPr>
            <w:r w:rsidRPr="00206171">
              <w:rPr>
                <w:color w:val="002060"/>
              </w:rPr>
              <w:t>CAMPANA MATTEO</w:t>
            </w:r>
          </w:p>
        </w:tc>
        <w:tc>
          <w:tcPr>
            <w:tcW w:w="2200" w:type="dxa"/>
            <w:tcMar>
              <w:top w:w="20" w:type="dxa"/>
              <w:left w:w="20" w:type="dxa"/>
              <w:bottom w:w="20" w:type="dxa"/>
              <w:right w:w="20" w:type="dxa"/>
            </w:tcMar>
            <w:vAlign w:val="center"/>
            <w:hideMark/>
          </w:tcPr>
          <w:p w14:paraId="5B850D6A" w14:textId="77777777" w:rsidR="009049C3" w:rsidRPr="00206171" w:rsidRDefault="009049C3" w:rsidP="00C516A8">
            <w:pPr>
              <w:pStyle w:val="movimento2"/>
              <w:rPr>
                <w:color w:val="002060"/>
              </w:rPr>
            </w:pPr>
            <w:r w:rsidRPr="00206171">
              <w:rPr>
                <w:color w:val="002060"/>
              </w:rPr>
              <w:t xml:space="preserve">(AVENALE) </w:t>
            </w:r>
          </w:p>
        </w:tc>
      </w:tr>
      <w:tr w:rsidR="009049C3" w:rsidRPr="00206171" w14:paraId="19064FA0" w14:textId="77777777" w:rsidTr="00C516A8">
        <w:tc>
          <w:tcPr>
            <w:tcW w:w="2200" w:type="dxa"/>
            <w:tcMar>
              <w:top w:w="20" w:type="dxa"/>
              <w:left w:w="20" w:type="dxa"/>
              <w:bottom w:w="20" w:type="dxa"/>
              <w:right w:w="20" w:type="dxa"/>
            </w:tcMar>
            <w:vAlign w:val="center"/>
            <w:hideMark/>
          </w:tcPr>
          <w:p w14:paraId="01E4649C" w14:textId="77777777" w:rsidR="009049C3" w:rsidRPr="00206171" w:rsidRDefault="009049C3" w:rsidP="00C516A8">
            <w:pPr>
              <w:pStyle w:val="movimento"/>
              <w:rPr>
                <w:color w:val="002060"/>
              </w:rPr>
            </w:pPr>
            <w:r w:rsidRPr="00206171">
              <w:rPr>
                <w:color w:val="002060"/>
              </w:rPr>
              <w:t>CORVINI GIANLUCA</w:t>
            </w:r>
          </w:p>
        </w:tc>
        <w:tc>
          <w:tcPr>
            <w:tcW w:w="2200" w:type="dxa"/>
            <w:tcMar>
              <w:top w:w="20" w:type="dxa"/>
              <w:left w:w="20" w:type="dxa"/>
              <w:bottom w:w="20" w:type="dxa"/>
              <w:right w:w="20" w:type="dxa"/>
            </w:tcMar>
            <w:vAlign w:val="center"/>
            <w:hideMark/>
          </w:tcPr>
          <w:p w14:paraId="31F47509" w14:textId="77777777" w:rsidR="009049C3" w:rsidRPr="00206171" w:rsidRDefault="009049C3" w:rsidP="00C516A8">
            <w:pPr>
              <w:pStyle w:val="movimento2"/>
              <w:rPr>
                <w:color w:val="002060"/>
              </w:rPr>
            </w:pPr>
            <w:r w:rsidRPr="00206171">
              <w:rPr>
                <w:color w:val="002060"/>
              </w:rPr>
              <w:t xml:space="preserve">(BORGOROSSO TOLENTINO) </w:t>
            </w:r>
          </w:p>
        </w:tc>
        <w:tc>
          <w:tcPr>
            <w:tcW w:w="800" w:type="dxa"/>
            <w:tcMar>
              <w:top w:w="20" w:type="dxa"/>
              <w:left w:w="20" w:type="dxa"/>
              <w:bottom w:w="20" w:type="dxa"/>
              <w:right w:w="20" w:type="dxa"/>
            </w:tcMar>
            <w:vAlign w:val="center"/>
            <w:hideMark/>
          </w:tcPr>
          <w:p w14:paraId="0A3AB53D"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09479CE9" w14:textId="77777777" w:rsidR="009049C3" w:rsidRPr="00206171" w:rsidRDefault="009049C3" w:rsidP="00C516A8">
            <w:pPr>
              <w:pStyle w:val="movimento"/>
              <w:rPr>
                <w:color w:val="002060"/>
              </w:rPr>
            </w:pPr>
            <w:r w:rsidRPr="00206171">
              <w:rPr>
                <w:color w:val="002060"/>
              </w:rPr>
              <w:t>DI CONCETTO PARIDE</w:t>
            </w:r>
          </w:p>
        </w:tc>
        <w:tc>
          <w:tcPr>
            <w:tcW w:w="2200" w:type="dxa"/>
            <w:tcMar>
              <w:top w:w="20" w:type="dxa"/>
              <w:left w:w="20" w:type="dxa"/>
              <w:bottom w:w="20" w:type="dxa"/>
              <w:right w:w="20" w:type="dxa"/>
            </w:tcMar>
            <w:vAlign w:val="center"/>
            <w:hideMark/>
          </w:tcPr>
          <w:p w14:paraId="1B5B4F85" w14:textId="77777777" w:rsidR="009049C3" w:rsidRPr="00206171" w:rsidRDefault="009049C3" w:rsidP="00C516A8">
            <w:pPr>
              <w:pStyle w:val="movimento2"/>
              <w:rPr>
                <w:color w:val="002060"/>
              </w:rPr>
            </w:pPr>
            <w:r w:rsidRPr="00206171">
              <w:rPr>
                <w:color w:val="002060"/>
              </w:rPr>
              <w:t xml:space="preserve">(CSI STELLA A.S.D.) </w:t>
            </w:r>
          </w:p>
        </w:tc>
      </w:tr>
      <w:tr w:rsidR="009049C3" w:rsidRPr="00206171" w14:paraId="67357569" w14:textId="77777777" w:rsidTr="00C516A8">
        <w:tc>
          <w:tcPr>
            <w:tcW w:w="2200" w:type="dxa"/>
            <w:tcMar>
              <w:top w:w="20" w:type="dxa"/>
              <w:left w:w="20" w:type="dxa"/>
              <w:bottom w:w="20" w:type="dxa"/>
              <w:right w:w="20" w:type="dxa"/>
            </w:tcMar>
            <w:vAlign w:val="center"/>
            <w:hideMark/>
          </w:tcPr>
          <w:p w14:paraId="22296A58" w14:textId="77777777" w:rsidR="009049C3" w:rsidRPr="00206171" w:rsidRDefault="009049C3" w:rsidP="00C516A8">
            <w:pPr>
              <w:pStyle w:val="movimento"/>
              <w:rPr>
                <w:color w:val="002060"/>
              </w:rPr>
            </w:pPr>
            <w:r w:rsidRPr="00206171">
              <w:rPr>
                <w:color w:val="002060"/>
              </w:rPr>
              <w:t>ANDREOZZI GIACOMO</w:t>
            </w:r>
          </w:p>
        </w:tc>
        <w:tc>
          <w:tcPr>
            <w:tcW w:w="2200" w:type="dxa"/>
            <w:tcMar>
              <w:top w:w="20" w:type="dxa"/>
              <w:left w:w="20" w:type="dxa"/>
              <w:bottom w:w="20" w:type="dxa"/>
              <w:right w:w="20" w:type="dxa"/>
            </w:tcMar>
            <w:vAlign w:val="center"/>
            <w:hideMark/>
          </w:tcPr>
          <w:p w14:paraId="29E174CE" w14:textId="77777777" w:rsidR="009049C3" w:rsidRPr="00206171" w:rsidRDefault="009049C3" w:rsidP="00C516A8">
            <w:pPr>
              <w:pStyle w:val="movimento2"/>
              <w:rPr>
                <w:color w:val="002060"/>
              </w:rPr>
            </w:pPr>
            <w:r w:rsidRPr="00206171">
              <w:rPr>
                <w:color w:val="002060"/>
              </w:rPr>
              <w:t xml:space="preserve">(FIGHT BULLS CORRIDONIA) </w:t>
            </w:r>
          </w:p>
        </w:tc>
        <w:tc>
          <w:tcPr>
            <w:tcW w:w="800" w:type="dxa"/>
            <w:tcMar>
              <w:top w:w="20" w:type="dxa"/>
              <w:left w:w="20" w:type="dxa"/>
              <w:bottom w:w="20" w:type="dxa"/>
              <w:right w:w="20" w:type="dxa"/>
            </w:tcMar>
            <w:vAlign w:val="center"/>
            <w:hideMark/>
          </w:tcPr>
          <w:p w14:paraId="494ADD93"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582328F7" w14:textId="77777777" w:rsidR="009049C3" w:rsidRPr="00206171" w:rsidRDefault="009049C3" w:rsidP="00C516A8">
            <w:pPr>
              <w:pStyle w:val="movimento"/>
              <w:rPr>
                <w:color w:val="002060"/>
              </w:rPr>
            </w:pPr>
            <w:r w:rsidRPr="00206171">
              <w:rPr>
                <w:color w:val="002060"/>
              </w:rPr>
              <w:t>CIAVATTINI FRANCESCO</w:t>
            </w:r>
          </w:p>
        </w:tc>
        <w:tc>
          <w:tcPr>
            <w:tcW w:w="2200" w:type="dxa"/>
            <w:tcMar>
              <w:top w:w="20" w:type="dxa"/>
              <w:left w:w="20" w:type="dxa"/>
              <w:bottom w:w="20" w:type="dxa"/>
              <w:right w:w="20" w:type="dxa"/>
            </w:tcMar>
            <w:vAlign w:val="center"/>
            <w:hideMark/>
          </w:tcPr>
          <w:p w14:paraId="57E78065" w14:textId="77777777" w:rsidR="009049C3" w:rsidRPr="00206171" w:rsidRDefault="009049C3" w:rsidP="00C516A8">
            <w:pPr>
              <w:pStyle w:val="movimento2"/>
              <w:rPr>
                <w:color w:val="002060"/>
              </w:rPr>
            </w:pPr>
            <w:r w:rsidRPr="00206171">
              <w:rPr>
                <w:color w:val="002060"/>
              </w:rPr>
              <w:t xml:space="preserve">(FUTSAL CASTELFIDARDO) </w:t>
            </w:r>
          </w:p>
        </w:tc>
      </w:tr>
      <w:tr w:rsidR="009049C3" w:rsidRPr="00206171" w14:paraId="1CEA0EF1" w14:textId="77777777" w:rsidTr="00C516A8">
        <w:tc>
          <w:tcPr>
            <w:tcW w:w="2200" w:type="dxa"/>
            <w:tcMar>
              <w:top w:w="20" w:type="dxa"/>
              <w:left w:w="20" w:type="dxa"/>
              <w:bottom w:w="20" w:type="dxa"/>
              <w:right w:w="20" w:type="dxa"/>
            </w:tcMar>
            <w:vAlign w:val="center"/>
            <w:hideMark/>
          </w:tcPr>
          <w:p w14:paraId="08E62B5E" w14:textId="77777777" w:rsidR="009049C3" w:rsidRPr="00206171" w:rsidRDefault="009049C3" w:rsidP="00C516A8">
            <w:pPr>
              <w:pStyle w:val="movimento"/>
              <w:rPr>
                <w:color w:val="002060"/>
              </w:rPr>
            </w:pPr>
            <w:r w:rsidRPr="00206171">
              <w:rPr>
                <w:color w:val="002060"/>
              </w:rPr>
              <w:t>DOLLANI CRISTIAN</w:t>
            </w:r>
          </w:p>
        </w:tc>
        <w:tc>
          <w:tcPr>
            <w:tcW w:w="2200" w:type="dxa"/>
            <w:tcMar>
              <w:top w:w="20" w:type="dxa"/>
              <w:left w:w="20" w:type="dxa"/>
              <w:bottom w:w="20" w:type="dxa"/>
              <w:right w:w="20" w:type="dxa"/>
            </w:tcMar>
            <w:vAlign w:val="center"/>
            <w:hideMark/>
          </w:tcPr>
          <w:p w14:paraId="011A700C" w14:textId="77777777" w:rsidR="009049C3" w:rsidRPr="00206171" w:rsidRDefault="009049C3" w:rsidP="00C516A8">
            <w:pPr>
              <w:pStyle w:val="movimento2"/>
              <w:rPr>
                <w:color w:val="002060"/>
              </w:rPr>
            </w:pPr>
            <w:r w:rsidRPr="00206171">
              <w:rPr>
                <w:color w:val="002060"/>
              </w:rPr>
              <w:t xml:space="preserve">(OSIMO FIVE) </w:t>
            </w:r>
          </w:p>
        </w:tc>
        <w:tc>
          <w:tcPr>
            <w:tcW w:w="800" w:type="dxa"/>
            <w:tcMar>
              <w:top w:w="20" w:type="dxa"/>
              <w:left w:w="20" w:type="dxa"/>
              <w:bottom w:w="20" w:type="dxa"/>
              <w:right w:w="20" w:type="dxa"/>
            </w:tcMar>
            <w:vAlign w:val="center"/>
            <w:hideMark/>
          </w:tcPr>
          <w:p w14:paraId="6E4926FE"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0769C5AE" w14:textId="77777777" w:rsidR="009049C3" w:rsidRPr="00206171" w:rsidRDefault="009049C3" w:rsidP="00C516A8">
            <w:pPr>
              <w:pStyle w:val="movimento"/>
              <w:rPr>
                <w:color w:val="002060"/>
              </w:rPr>
            </w:pPr>
            <w:r w:rsidRPr="00206171">
              <w:rPr>
                <w:color w:val="002060"/>
              </w:rPr>
              <w:t>FACCENDA MICHELE</w:t>
            </w:r>
          </w:p>
        </w:tc>
        <w:tc>
          <w:tcPr>
            <w:tcW w:w="2200" w:type="dxa"/>
            <w:tcMar>
              <w:top w:w="20" w:type="dxa"/>
              <w:left w:w="20" w:type="dxa"/>
              <w:bottom w:w="20" w:type="dxa"/>
              <w:right w:w="20" w:type="dxa"/>
            </w:tcMar>
            <w:vAlign w:val="center"/>
            <w:hideMark/>
          </w:tcPr>
          <w:p w14:paraId="7FD15656" w14:textId="77777777" w:rsidR="009049C3" w:rsidRPr="00206171" w:rsidRDefault="009049C3" w:rsidP="00C516A8">
            <w:pPr>
              <w:pStyle w:val="movimento2"/>
              <w:rPr>
                <w:color w:val="002060"/>
              </w:rPr>
            </w:pPr>
            <w:r w:rsidRPr="00206171">
              <w:rPr>
                <w:color w:val="002060"/>
              </w:rPr>
              <w:t xml:space="preserve">(OSIMO FIVE) </w:t>
            </w:r>
          </w:p>
        </w:tc>
      </w:tr>
      <w:tr w:rsidR="009049C3" w:rsidRPr="00206171" w14:paraId="3111863B" w14:textId="77777777" w:rsidTr="00C516A8">
        <w:tc>
          <w:tcPr>
            <w:tcW w:w="2200" w:type="dxa"/>
            <w:tcMar>
              <w:top w:w="20" w:type="dxa"/>
              <w:left w:w="20" w:type="dxa"/>
              <w:bottom w:w="20" w:type="dxa"/>
              <w:right w:w="20" w:type="dxa"/>
            </w:tcMar>
            <w:vAlign w:val="center"/>
            <w:hideMark/>
          </w:tcPr>
          <w:p w14:paraId="5A4BE407" w14:textId="77777777" w:rsidR="009049C3" w:rsidRPr="00206171" w:rsidRDefault="009049C3" w:rsidP="00C516A8">
            <w:pPr>
              <w:pStyle w:val="movimento"/>
              <w:rPr>
                <w:color w:val="002060"/>
              </w:rPr>
            </w:pPr>
            <w:r w:rsidRPr="00206171">
              <w:rPr>
                <w:color w:val="002060"/>
              </w:rPr>
              <w:t>PAOLILLO LUCA</w:t>
            </w:r>
          </w:p>
        </w:tc>
        <w:tc>
          <w:tcPr>
            <w:tcW w:w="2200" w:type="dxa"/>
            <w:tcMar>
              <w:top w:w="20" w:type="dxa"/>
              <w:left w:w="20" w:type="dxa"/>
              <w:bottom w:w="20" w:type="dxa"/>
              <w:right w:w="20" w:type="dxa"/>
            </w:tcMar>
            <w:vAlign w:val="center"/>
            <w:hideMark/>
          </w:tcPr>
          <w:p w14:paraId="2C77CE64" w14:textId="77777777" w:rsidR="009049C3" w:rsidRPr="00206171" w:rsidRDefault="009049C3" w:rsidP="00C516A8">
            <w:pPr>
              <w:pStyle w:val="movimento2"/>
              <w:rPr>
                <w:color w:val="002060"/>
              </w:rPr>
            </w:pPr>
            <w:r w:rsidRPr="00206171">
              <w:rPr>
                <w:color w:val="002060"/>
              </w:rPr>
              <w:t xml:space="preserve">(PIEVE D ICO CALCIO A 5) </w:t>
            </w:r>
          </w:p>
        </w:tc>
        <w:tc>
          <w:tcPr>
            <w:tcW w:w="800" w:type="dxa"/>
            <w:tcMar>
              <w:top w:w="20" w:type="dxa"/>
              <w:left w:w="20" w:type="dxa"/>
              <w:bottom w:w="20" w:type="dxa"/>
              <w:right w:w="20" w:type="dxa"/>
            </w:tcMar>
            <w:vAlign w:val="center"/>
            <w:hideMark/>
          </w:tcPr>
          <w:p w14:paraId="0B3590BF"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20FEAEA1" w14:textId="77777777" w:rsidR="009049C3" w:rsidRPr="00206171" w:rsidRDefault="009049C3" w:rsidP="00C516A8">
            <w:pPr>
              <w:pStyle w:val="movimento"/>
              <w:rPr>
                <w:color w:val="002060"/>
              </w:rPr>
            </w:pPr>
            <w:r w:rsidRPr="00206171">
              <w:rPr>
                <w:color w:val="002060"/>
              </w:rPr>
              <w:t>BRUNO SIMONE</w:t>
            </w:r>
          </w:p>
        </w:tc>
        <w:tc>
          <w:tcPr>
            <w:tcW w:w="2200" w:type="dxa"/>
            <w:tcMar>
              <w:top w:w="20" w:type="dxa"/>
              <w:left w:w="20" w:type="dxa"/>
              <w:bottom w:w="20" w:type="dxa"/>
              <w:right w:w="20" w:type="dxa"/>
            </w:tcMar>
            <w:vAlign w:val="center"/>
            <w:hideMark/>
          </w:tcPr>
          <w:p w14:paraId="657E15A7" w14:textId="77777777" w:rsidR="009049C3" w:rsidRPr="00206171" w:rsidRDefault="009049C3" w:rsidP="00C516A8">
            <w:pPr>
              <w:pStyle w:val="movimento2"/>
              <w:rPr>
                <w:color w:val="002060"/>
              </w:rPr>
            </w:pPr>
            <w:r w:rsidRPr="00206171">
              <w:rPr>
                <w:color w:val="002060"/>
              </w:rPr>
              <w:t xml:space="preserve">(REAL EAGLES VIRTUS PAGLIA) </w:t>
            </w:r>
          </w:p>
        </w:tc>
      </w:tr>
    </w:tbl>
    <w:p w14:paraId="085741C1" w14:textId="77777777" w:rsidR="009049C3" w:rsidRPr="00206171" w:rsidRDefault="009049C3" w:rsidP="009049C3">
      <w:pPr>
        <w:pStyle w:val="titolo20"/>
        <w:rPr>
          <w:rFonts w:eastAsiaTheme="minorEastAsia"/>
          <w:color w:val="002060"/>
        </w:rPr>
      </w:pPr>
      <w:r w:rsidRPr="0020617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5335592C" w14:textId="77777777" w:rsidTr="00C516A8">
        <w:tc>
          <w:tcPr>
            <w:tcW w:w="2200" w:type="dxa"/>
            <w:tcMar>
              <w:top w:w="20" w:type="dxa"/>
              <w:left w:w="20" w:type="dxa"/>
              <w:bottom w:w="20" w:type="dxa"/>
              <w:right w:w="20" w:type="dxa"/>
            </w:tcMar>
            <w:vAlign w:val="center"/>
            <w:hideMark/>
          </w:tcPr>
          <w:p w14:paraId="1682450F" w14:textId="77777777" w:rsidR="009049C3" w:rsidRPr="00206171" w:rsidRDefault="009049C3" w:rsidP="00C516A8">
            <w:pPr>
              <w:pStyle w:val="movimento"/>
              <w:rPr>
                <w:color w:val="002060"/>
              </w:rPr>
            </w:pPr>
            <w:r w:rsidRPr="00206171">
              <w:rPr>
                <w:color w:val="002060"/>
              </w:rPr>
              <w:t>CAVALLINI TOMMASO</w:t>
            </w:r>
          </w:p>
        </w:tc>
        <w:tc>
          <w:tcPr>
            <w:tcW w:w="2200" w:type="dxa"/>
            <w:tcMar>
              <w:top w:w="20" w:type="dxa"/>
              <w:left w:w="20" w:type="dxa"/>
              <w:bottom w:w="20" w:type="dxa"/>
              <w:right w:w="20" w:type="dxa"/>
            </w:tcMar>
            <w:vAlign w:val="center"/>
            <w:hideMark/>
          </w:tcPr>
          <w:p w14:paraId="1EA00FEA" w14:textId="77777777" w:rsidR="009049C3" w:rsidRPr="00206171" w:rsidRDefault="009049C3" w:rsidP="00C516A8">
            <w:pPr>
              <w:pStyle w:val="movimento2"/>
              <w:rPr>
                <w:color w:val="002060"/>
              </w:rPr>
            </w:pPr>
            <w:r w:rsidRPr="00206171">
              <w:rPr>
                <w:color w:val="002060"/>
              </w:rPr>
              <w:t xml:space="preserve">(ACLI MANTOVANI CALCIO A 5) </w:t>
            </w:r>
          </w:p>
        </w:tc>
        <w:tc>
          <w:tcPr>
            <w:tcW w:w="800" w:type="dxa"/>
            <w:tcMar>
              <w:top w:w="20" w:type="dxa"/>
              <w:left w:w="20" w:type="dxa"/>
              <w:bottom w:w="20" w:type="dxa"/>
              <w:right w:w="20" w:type="dxa"/>
            </w:tcMar>
            <w:vAlign w:val="center"/>
            <w:hideMark/>
          </w:tcPr>
          <w:p w14:paraId="7D8F5813"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7F32C975" w14:textId="77777777" w:rsidR="009049C3" w:rsidRPr="00206171" w:rsidRDefault="009049C3" w:rsidP="00C516A8">
            <w:pPr>
              <w:pStyle w:val="movimento"/>
              <w:rPr>
                <w:color w:val="002060"/>
              </w:rPr>
            </w:pPr>
            <w:r w:rsidRPr="00206171">
              <w:rPr>
                <w:color w:val="002060"/>
              </w:rPr>
              <w:t>GALLOZZI SIMONE</w:t>
            </w:r>
          </w:p>
        </w:tc>
        <w:tc>
          <w:tcPr>
            <w:tcW w:w="2200" w:type="dxa"/>
            <w:tcMar>
              <w:top w:w="20" w:type="dxa"/>
              <w:left w:w="20" w:type="dxa"/>
              <w:bottom w:w="20" w:type="dxa"/>
              <w:right w:w="20" w:type="dxa"/>
            </w:tcMar>
            <w:vAlign w:val="center"/>
            <w:hideMark/>
          </w:tcPr>
          <w:p w14:paraId="5A6797BF" w14:textId="77777777" w:rsidR="009049C3" w:rsidRPr="00206171" w:rsidRDefault="009049C3" w:rsidP="00C516A8">
            <w:pPr>
              <w:pStyle w:val="movimento2"/>
              <w:rPr>
                <w:color w:val="002060"/>
              </w:rPr>
            </w:pPr>
            <w:r w:rsidRPr="00206171">
              <w:rPr>
                <w:color w:val="002060"/>
              </w:rPr>
              <w:t xml:space="preserve">(ACLI MANTOVANI CALCIO A 5) </w:t>
            </w:r>
          </w:p>
        </w:tc>
      </w:tr>
      <w:tr w:rsidR="009049C3" w:rsidRPr="00206171" w14:paraId="327FBFE3" w14:textId="77777777" w:rsidTr="00C516A8">
        <w:tc>
          <w:tcPr>
            <w:tcW w:w="2200" w:type="dxa"/>
            <w:tcMar>
              <w:top w:w="20" w:type="dxa"/>
              <w:left w:w="20" w:type="dxa"/>
              <w:bottom w:w="20" w:type="dxa"/>
              <w:right w:w="20" w:type="dxa"/>
            </w:tcMar>
            <w:vAlign w:val="center"/>
            <w:hideMark/>
          </w:tcPr>
          <w:p w14:paraId="40AABE35" w14:textId="77777777" w:rsidR="009049C3" w:rsidRPr="00206171" w:rsidRDefault="009049C3" w:rsidP="00C516A8">
            <w:pPr>
              <w:pStyle w:val="movimento"/>
              <w:rPr>
                <w:color w:val="002060"/>
              </w:rPr>
            </w:pPr>
            <w:r w:rsidRPr="00206171">
              <w:rPr>
                <w:color w:val="002060"/>
              </w:rPr>
              <w:t>PERUCCI ALESSANDRO</w:t>
            </w:r>
          </w:p>
        </w:tc>
        <w:tc>
          <w:tcPr>
            <w:tcW w:w="2200" w:type="dxa"/>
            <w:tcMar>
              <w:top w:w="20" w:type="dxa"/>
              <w:left w:w="20" w:type="dxa"/>
              <w:bottom w:w="20" w:type="dxa"/>
              <w:right w:w="20" w:type="dxa"/>
            </w:tcMar>
            <w:vAlign w:val="center"/>
            <w:hideMark/>
          </w:tcPr>
          <w:p w14:paraId="714FCD32" w14:textId="77777777" w:rsidR="009049C3" w:rsidRPr="00206171" w:rsidRDefault="009049C3" w:rsidP="00C516A8">
            <w:pPr>
              <w:pStyle w:val="movimento2"/>
              <w:rPr>
                <w:color w:val="002060"/>
              </w:rPr>
            </w:pPr>
            <w:r w:rsidRPr="00206171">
              <w:rPr>
                <w:color w:val="002060"/>
              </w:rPr>
              <w:t xml:space="preserve">(ACLI MANTOVANI CALCIO A 5) </w:t>
            </w:r>
          </w:p>
        </w:tc>
        <w:tc>
          <w:tcPr>
            <w:tcW w:w="800" w:type="dxa"/>
            <w:tcMar>
              <w:top w:w="20" w:type="dxa"/>
              <w:left w:w="20" w:type="dxa"/>
              <w:bottom w:w="20" w:type="dxa"/>
              <w:right w:w="20" w:type="dxa"/>
            </w:tcMar>
            <w:vAlign w:val="center"/>
            <w:hideMark/>
          </w:tcPr>
          <w:p w14:paraId="1D7FDE1E"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4D78EE8D" w14:textId="77777777" w:rsidR="009049C3" w:rsidRPr="00206171" w:rsidRDefault="009049C3" w:rsidP="00C516A8">
            <w:pPr>
              <w:pStyle w:val="movimento"/>
              <w:rPr>
                <w:color w:val="002060"/>
              </w:rPr>
            </w:pPr>
            <w:r w:rsidRPr="00206171">
              <w:rPr>
                <w:color w:val="002060"/>
              </w:rPr>
              <w:t>CENSORI NICO</w:t>
            </w:r>
          </w:p>
        </w:tc>
        <w:tc>
          <w:tcPr>
            <w:tcW w:w="2200" w:type="dxa"/>
            <w:tcMar>
              <w:top w:w="20" w:type="dxa"/>
              <w:left w:w="20" w:type="dxa"/>
              <w:bottom w:w="20" w:type="dxa"/>
              <w:right w:w="20" w:type="dxa"/>
            </w:tcMar>
            <w:vAlign w:val="center"/>
            <w:hideMark/>
          </w:tcPr>
          <w:p w14:paraId="33648644" w14:textId="77777777" w:rsidR="009049C3" w:rsidRPr="00206171" w:rsidRDefault="009049C3" w:rsidP="00C516A8">
            <w:pPr>
              <w:pStyle w:val="movimento2"/>
              <w:rPr>
                <w:color w:val="002060"/>
              </w:rPr>
            </w:pPr>
            <w:r w:rsidRPr="00206171">
              <w:rPr>
                <w:color w:val="002060"/>
              </w:rPr>
              <w:t xml:space="preserve">(ACLI VILLA MUSONE) </w:t>
            </w:r>
          </w:p>
        </w:tc>
      </w:tr>
      <w:tr w:rsidR="009049C3" w:rsidRPr="00206171" w14:paraId="22686CD4" w14:textId="77777777" w:rsidTr="00C516A8">
        <w:tc>
          <w:tcPr>
            <w:tcW w:w="2200" w:type="dxa"/>
            <w:tcMar>
              <w:top w:w="20" w:type="dxa"/>
              <w:left w:w="20" w:type="dxa"/>
              <w:bottom w:w="20" w:type="dxa"/>
              <w:right w:w="20" w:type="dxa"/>
            </w:tcMar>
            <w:vAlign w:val="center"/>
            <w:hideMark/>
          </w:tcPr>
          <w:p w14:paraId="69F1317E" w14:textId="77777777" w:rsidR="009049C3" w:rsidRPr="00206171" w:rsidRDefault="009049C3" w:rsidP="00C516A8">
            <w:pPr>
              <w:pStyle w:val="movimento"/>
              <w:rPr>
                <w:color w:val="002060"/>
              </w:rPr>
            </w:pPr>
            <w:r w:rsidRPr="00206171">
              <w:rPr>
                <w:color w:val="002060"/>
              </w:rPr>
              <w:t>MEDEI LEONARDO</w:t>
            </w:r>
          </w:p>
        </w:tc>
        <w:tc>
          <w:tcPr>
            <w:tcW w:w="2200" w:type="dxa"/>
            <w:tcMar>
              <w:top w:w="20" w:type="dxa"/>
              <w:left w:w="20" w:type="dxa"/>
              <w:bottom w:w="20" w:type="dxa"/>
              <w:right w:w="20" w:type="dxa"/>
            </w:tcMar>
            <w:vAlign w:val="center"/>
            <w:hideMark/>
          </w:tcPr>
          <w:p w14:paraId="65049A4B" w14:textId="77777777" w:rsidR="009049C3" w:rsidRPr="00206171" w:rsidRDefault="009049C3" w:rsidP="00C516A8">
            <w:pPr>
              <w:pStyle w:val="movimento2"/>
              <w:rPr>
                <w:color w:val="002060"/>
              </w:rPr>
            </w:pPr>
            <w:r w:rsidRPr="00206171">
              <w:rPr>
                <w:color w:val="002060"/>
              </w:rPr>
              <w:t xml:space="preserve">(AURORA TREIA) </w:t>
            </w:r>
          </w:p>
        </w:tc>
        <w:tc>
          <w:tcPr>
            <w:tcW w:w="800" w:type="dxa"/>
            <w:tcMar>
              <w:top w:w="20" w:type="dxa"/>
              <w:left w:w="20" w:type="dxa"/>
              <w:bottom w:w="20" w:type="dxa"/>
              <w:right w:w="20" w:type="dxa"/>
            </w:tcMar>
            <w:vAlign w:val="center"/>
            <w:hideMark/>
          </w:tcPr>
          <w:p w14:paraId="7CA0222F"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264C5757" w14:textId="77777777" w:rsidR="009049C3" w:rsidRPr="00206171" w:rsidRDefault="009049C3" w:rsidP="00C516A8">
            <w:pPr>
              <w:pStyle w:val="movimento"/>
              <w:rPr>
                <w:color w:val="002060"/>
              </w:rPr>
            </w:pPr>
            <w:r w:rsidRPr="00206171">
              <w:rPr>
                <w:color w:val="002060"/>
              </w:rPr>
              <w:t>BECCACECE MATTEO</w:t>
            </w:r>
          </w:p>
        </w:tc>
        <w:tc>
          <w:tcPr>
            <w:tcW w:w="2200" w:type="dxa"/>
            <w:tcMar>
              <w:top w:w="20" w:type="dxa"/>
              <w:left w:w="20" w:type="dxa"/>
              <w:bottom w:w="20" w:type="dxa"/>
              <w:right w:w="20" w:type="dxa"/>
            </w:tcMar>
            <w:vAlign w:val="center"/>
            <w:hideMark/>
          </w:tcPr>
          <w:p w14:paraId="59BF7E98" w14:textId="77777777" w:rsidR="009049C3" w:rsidRPr="00206171" w:rsidRDefault="009049C3" w:rsidP="00C516A8">
            <w:pPr>
              <w:pStyle w:val="movimento2"/>
              <w:rPr>
                <w:color w:val="002060"/>
              </w:rPr>
            </w:pPr>
            <w:r w:rsidRPr="00206171">
              <w:rPr>
                <w:color w:val="002060"/>
              </w:rPr>
              <w:t xml:space="preserve">(AVENALE) </w:t>
            </w:r>
          </w:p>
        </w:tc>
      </w:tr>
      <w:tr w:rsidR="009049C3" w:rsidRPr="00206171" w14:paraId="5FCA149A" w14:textId="77777777" w:rsidTr="00C516A8">
        <w:tc>
          <w:tcPr>
            <w:tcW w:w="2200" w:type="dxa"/>
            <w:tcMar>
              <w:top w:w="20" w:type="dxa"/>
              <w:left w:w="20" w:type="dxa"/>
              <w:bottom w:w="20" w:type="dxa"/>
              <w:right w:w="20" w:type="dxa"/>
            </w:tcMar>
            <w:vAlign w:val="center"/>
            <w:hideMark/>
          </w:tcPr>
          <w:p w14:paraId="1B23D22A" w14:textId="77777777" w:rsidR="009049C3" w:rsidRPr="00206171" w:rsidRDefault="009049C3" w:rsidP="00C516A8">
            <w:pPr>
              <w:pStyle w:val="movimento"/>
              <w:rPr>
                <w:color w:val="002060"/>
              </w:rPr>
            </w:pPr>
            <w:r w:rsidRPr="00206171">
              <w:rPr>
                <w:color w:val="002060"/>
              </w:rPr>
              <w:t>FATTORI FEDERICO</w:t>
            </w:r>
          </w:p>
        </w:tc>
        <w:tc>
          <w:tcPr>
            <w:tcW w:w="2200" w:type="dxa"/>
            <w:tcMar>
              <w:top w:w="20" w:type="dxa"/>
              <w:left w:w="20" w:type="dxa"/>
              <w:bottom w:w="20" w:type="dxa"/>
              <w:right w:w="20" w:type="dxa"/>
            </w:tcMar>
            <w:vAlign w:val="center"/>
            <w:hideMark/>
          </w:tcPr>
          <w:p w14:paraId="4842643B" w14:textId="77777777" w:rsidR="009049C3" w:rsidRPr="00206171" w:rsidRDefault="009049C3" w:rsidP="00C516A8">
            <w:pPr>
              <w:pStyle w:val="movimento2"/>
              <w:rPr>
                <w:color w:val="002060"/>
              </w:rPr>
            </w:pPr>
            <w:r w:rsidRPr="00206171">
              <w:rPr>
                <w:color w:val="002060"/>
              </w:rPr>
              <w:t xml:space="preserve">(AVIS ARCEVIA 1964) </w:t>
            </w:r>
          </w:p>
        </w:tc>
        <w:tc>
          <w:tcPr>
            <w:tcW w:w="800" w:type="dxa"/>
            <w:tcMar>
              <w:top w:w="20" w:type="dxa"/>
              <w:left w:w="20" w:type="dxa"/>
              <w:bottom w:w="20" w:type="dxa"/>
              <w:right w:w="20" w:type="dxa"/>
            </w:tcMar>
            <w:vAlign w:val="center"/>
            <w:hideMark/>
          </w:tcPr>
          <w:p w14:paraId="360C1682"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08C8425C" w14:textId="77777777" w:rsidR="009049C3" w:rsidRPr="00206171" w:rsidRDefault="009049C3" w:rsidP="00C516A8">
            <w:pPr>
              <w:pStyle w:val="movimento"/>
              <w:rPr>
                <w:color w:val="002060"/>
              </w:rPr>
            </w:pPr>
            <w:r w:rsidRPr="00206171">
              <w:rPr>
                <w:color w:val="002060"/>
              </w:rPr>
              <w:t>LUCIANI GIANLUCA</w:t>
            </w:r>
          </w:p>
        </w:tc>
        <w:tc>
          <w:tcPr>
            <w:tcW w:w="2200" w:type="dxa"/>
            <w:tcMar>
              <w:top w:w="20" w:type="dxa"/>
              <w:left w:w="20" w:type="dxa"/>
              <w:bottom w:w="20" w:type="dxa"/>
              <w:right w:w="20" w:type="dxa"/>
            </w:tcMar>
            <w:vAlign w:val="center"/>
            <w:hideMark/>
          </w:tcPr>
          <w:p w14:paraId="05A681B1" w14:textId="77777777" w:rsidR="009049C3" w:rsidRPr="00206171" w:rsidRDefault="009049C3" w:rsidP="00C516A8">
            <w:pPr>
              <w:pStyle w:val="movimento2"/>
              <w:rPr>
                <w:color w:val="002060"/>
              </w:rPr>
            </w:pPr>
            <w:r w:rsidRPr="00206171">
              <w:rPr>
                <w:color w:val="002060"/>
              </w:rPr>
              <w:t xml:space="preserve">(AVIS ARCEVIA 1964) </w:t>
            </w:r>
          </w:p>
        </w:tc>
      </w:tr>
      <w:tr w:rsidR="009049C3" w:rsidRPr="00206171" w14:paraId="311A2D33" w14:textId="77777777" w:rsidTr="00C516A8">
        <w:tc>
          <w:tcPr>
            <w:tcW w:w="2200" w:type="dxa"/>
            <w:tcMar>
              <w:top w:w="20" w:type="dxa"/>
              <w:left w:w="20" w:type="dxa"/>
              <w:bottom w:w="20" w:type="dxa"/>
              <w:right w:w="20" w:type="dxa"/>
            </w:tcMar>
            <w:vAlign w:val="center"/>
            <w:hideMark/>
          </w:tcPr>
          <w:p w14:paraId="668545B7" w14:textId="77777777" w:rsidR="009049C3" w:rsidRPr="00206171" w:rsidRDefault="009049C3" w:rsidP="00C516A8">
            <w:pPr>
              <w:pStyle w:val="movimento"/>
              <w:rPr>
                <w:color w:val="002060"/>
              </w:rPr>
            </w:pPr>
            <w:r w:rsidRPr="00206171">
              <w:rPr>
                <w:color w:val="002060"/>
              </w:rPr>
              <w:t>LATINI MIRCO</w:t>
            </w:r>
          </w:p>
        </w:tc>
        <w:tc>
          <w:tcPr>
            <w:tcW w:w="2200" w:type="dxa"/>
            <w:tcMar>
              <w:top w:w="20" w:type="dxa"/>
              <w:left w:w="20" w:type="dxa"/>
              <w:bottom w:w="20" w:type="dxa"/>
              <w:right w:w="20" w:type="dxa"/>
            </w:tcMar>
            <w:vAlign w:val="center"/>
            <w:hideMark/>
          </w:tcPr>
          <w:p w14:paraId="21D05B4B" w14:textId="77777777" w:rsidR="009049C3" w:rsidRPr="00206171" w:rsidRDefault="009049C3" w:rsidP="00C516A8">
            <w:pPr>
              <w:pStyle w:val="movimento2"/>
              <w:rPr>
                <w:color w:val="002060"/>
              </w:rPr>
            </w:pPr>
            <w:r w:rsidRPr="00206171">
              <w:rPr>
                <w:color w:val="002060"/>
              </w:rPr>
              <w:t xml:space="preserve">(CANDIA BARACCOLA ASPIO) </w:t>
            </w:r>
          </w:p>
        </w:tc>
        <w:tc>
          <w:tcPr>
            <w:tcW w:w="800" w:type="dxa"/>
            <w:tcMar>
              <w:top w:w="20" w:type="dxa"/>
              <w:left w:w="20" w:type="dxa"/>
              <w:bottom w:w="20" w:type="dxa"/>
              <w:right w:w="20" w:type="dxa"/>
            </w:tcMar>
            <w:vAlign w:val="center"/>
            <w:hideMark/>
          </w:tcPr>
          <w:p w14:paraId="514B0F9B"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47A29276" w14:textId="77777777" w:rsidR="009049C3" w:rsidRPr="00206171" w:rsidRDefault="009049C3" w:rsidP="00C516A8">
            <w:pPr>
              <w:pStyle w:val="movimento"/>
              <w:rPr>
                <w:color w:val="002060"/>
              </w:rPr>
            </w:pPr>
            <w:r w:rsidRPr="00206171">
              <w:rPr>
                <w:color w:val="002060"/>
              </w:rPr>
              <w:t>MAMMOLI ROCCO</w:t>
            </w:r>
          </w:p>
        </w:tc>
        <w:tc>
          <w:tcPr>
            <w:tcW w:w="2200" w:type="dxa"/>
            <w:tcMar>
              <w:top w:w="20" w:type="dxa"/>
              <w:left w:w="20" w:type="dxa"/>
              <w:bottom w:w="20" w:type="dxa"/>
              <w:right w:w="20" w:type="dxa"/>
            </w:tcMar>
            <w:vAlign w:val="center"/>
            <w:hideMark/>
          </w:tcPr>
          <w:p w14:paraId="42D99AF3" w14:textId="77777777" w:rsidR="009049C3" w:rsidRPr="00206171" w:rsidRDefault="009049C3" w:rsidP="00C516A8">
            <w:pPr>
              <w:pStyle w:val="movimento2"/>
              <w:rPr>
                <w:color w:val="002060"/>
              </w:rPr>
            </w:pPr>
            <w:r w:rsidRPr="00206171">
              <w:rPr>
                <w:color w:val="002060"/>
              </w:rPr>
              <w:t xml:space="preserve">(CASTELBELLINO CALCIO A 5) </w:t>
            </w:r>
          </w:p>
        </w:tc>
      </w:tr>
      <w:tr w:rsidR="009049C3" w:rsidRPr="00206171" w14:paraId="0091C8B1" w14:textId="77777777" w:rsidTr="00C516A8">
        <w:tc>
          <w:tcPr>
            <w:tcW w:w="2200" w:type="dxa"/>
            <w:tcMar>
              <w:top w:w="20" w:type="dxa"/>
              <w:left w:w="20" w:type="dxa"/>
              <w:bottom w:w="20" w:type="dxa"/>
              <w:right w:w="20" w:type="dxa"/>
            </w:tcMar>
            <w:vAlign w:val="center"/>
            <w:hideMark/>
          </w:tcPr>
          <w:p w14:paraId="5444DDF6" w14:textId="77777777" w:rsidR="009049C3" w:rsidRPr="00206171" w:rsidRDefault="009049C3" w:rsidP="00C516A8">
            <w:pPr>
              <w:pStyle w:val="movimento"/>
              <w:rPr>
                <w:color w:val="002060"/>
              </w:rPr>
            </w:pPr>
            <w:r w:rsidRPr="00206171">
              <w:rPr>
                <w:color w:val="002060"/>
              </w:rPr>
              <w:t>CORESI NICOLO</w:t>
            </w:r>
          </w:p>
        </w:tc>
        <w:tc>
          <w:tcPr>
            <w:tcW w:w="2200" w:type="dxa"/>
            <w:tcMar>
              <w:top w:w="20" w:type="dxa"/>
              <w:left w:w="20" w:type="dxa"/>
              <w:bottom w:w="20" w:type="dxa"/>
              <w:right w:w="20" w:type="dxa"/>
            </w:tcMar>
            <w:vAlign w:val="center"/>
            <w:hideMark/>
          </w:tcPr>
          <w:p w14:paraId="7103F770" w14:textId="77777777" w:rsidR="009049C3" w:rsidRPr="00206171" w:rsidRDefault="009049C3" w:rsidP="00C516A8">
            <w:pPr>
              <w:pStyle w:val="movimento2"/>
              <w:rPr>
                <w:color w:val="002060"/>
              </w:rPr>
            </w:pPr>
            <w:r w:rsidRPr="00206171">
              <w:rPr>
                <w:color w:val="002060"/>
              </w:rPr>
              <w:t xml:space="preserve">(DINAMIS 1990) </w:t>
            </w:r>
          </w:p>
        </w:tc>
        <w:tc>
          <w:tcPr>
            <w:tcW w:w="800" w:type="dxa"/>
            <w:tcMar>
              <w:top w:w="20" w:type="dxa"/>
              <w:left w:w="20" w:type="dxa"/>
              <w:bottom w:w="20" w:type="dxa"/>
              <w:right w:w="20" w:type="dxa"/>
            </w:tcMar>
            <w:vAlign w:val="center"/>
            <w:hideMark/>
          </w:tcPr>
          <w:p w14:paraId="4038720F"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507C725B" w14:textId="77777777" w:rsidR="009049C3" w:rsidRPr="00206171" w:rsidRDefault="009049C3" w:rsidP="00C516A8">
            <w:pPr>
              <w:pStyle w:val="movimento"/>
              <w:rPr>
                <w:color w:val="002060"/>
              </w:rPr>
            </w:pPr>
            <w:r w:rsidRPr="00206171">
              <w:rPr>
                <w:color w:val="002060"/>
              </w:rPr>
              <w:t>DI TORO NICHOLAS</w:t>
            </w:r>
          </w:p>
        </w:tc>
        <w:tc>
          <w:tcPr>
            <w:tcW w:w="2200" w:type="dxa"/>
            <w:tcMar>
              <w:top w:w="20" w:type="dxa"/>
              <w:left w:w="20" w:type="dxa"/>
              <w:bottom w:w="20" w:type="dxa"/>
              <w:right w:w="20" w:type="dxa"/>
            </w:tcMar>
            <w:vAlign w:val="center"/>
            <w:hideMark/>
          </w:tcPr>
          <w:p w14:paraId="513BDCC8" w14:textId="77777777" w:rsidR="009049C3" w:rsidRPr="00206171" w:rsidRDefault="009049C3" w:rsidP="00C516A8">
            <w:pPr>
              <w:pStyle w:val="movimento2"/>
              <w:rPr>
                <w:color w:val="002060"/>
              </w:rPr>
            </w:pPr>
            <w:r w:rsidRPr="00206171">
              <w:rPr>
                <w:color w:val="002060"/>
              </w:rPr>
              <w:t xml:space="preserve">(FUTSAL CAMPIGLIONE) </w:t>
            </w:r>
          </w:p>
        </w:tc>
      </w:tr>
      <w:tr w:rsidR="009049C3" w:rsidRPr="00206171" w14:paraId="331136D3" w14:textId="77777777" w:rsidTr="00C516A8">
        <w:tc>
          <w:tcPr>
            <w:tcW w:w="2200" w:type="dxa"/>
            <w:tcMar>
              <w:top w:w="20" w:type="dxa"/>
              <w:left w:w="20" w:type="dxa"/>
              <w:bottom w:w="20" w:type="dxa"/>
              <w:right w:w="20" w:type="dxa"/>
            </w:tcMar>
            <w:vAlign w:val="center"/>
            <w:hideMark/>
          </w:tcPr>
          <w:p w14:paraId="73CCCE38" w14:textId="77777777" w:rsidR="009049C3" w:rsidRPr="00206171" w:rsidRDefault="009049C3" w:rsidP="00C516A8">
            <w:pPr>
              <w:pStyle w:val="movimento"/>
              <w:rPr>
                <w:color w:val="002060"/>
              </w:rPr>
            </w:pPr>
            <w:r w:rsidRPr="00206171">
              <w:rPr>
                <w:color w:val="002060"/>
              </w:rPr>
              <w:t>LIUZZI MATTEO</w:t>
            </w:r>
          </w:p>
        </w:tc>
        <w:tc>
          <w:tcPr>
            <w:tcW w:w="2200" w:type="dxa"/>
            <w:tcMar>
              <w:top w:w="20" w:type="dxa"/>
              <w:left w:w="20" w:type="dxa"/>
              <w:bottom w:w="20" w:type="dxa"/>
              <w:right w:w="20" w:type="dxa"/>
            </w:tcMar>
            <w:vAlign w:val="center"/>
            <w:hideMark/>
          </w:tcPr>
          <w:p w14:paraId="131022B9" w14:textId="77777777" w:rsidR="009049C3" w:rsidRPr="00206171" w:rsidRDefault="009049C3" w:rsidP="00C516A8">
            <w:pPr>
              <w:pStyle w:val="movimento2"/>
              <w:rPr>
                <w:color w:val="002060"/>
              </w:rPr>
            </w:pPr>
            <w:r w:rsidRPr="00206171">
              <w:rPr>
                <w:color w:val="002060"/>
              </w:rPr>
              <w:t xml:space="preserve">(FUTSAL CAMPIGLIONE) </w:t>
            </w:r>
          </w:p>
        </w:tc>
        <w:tc>
          <w:tcPr>
            <w:tcW w:w="800" w:type="dxa"/>
            <w:tcMar>
              <w:top w:w="20" w:type="dxa"/>
              <w:left w:w="20" w:type="dxa"/>
              <w:bottom w:w="20" w:type="dxa"/>
              <w:right w:w="20" w:type="dxa"/>
            </w:tcMar>
            <w:vAlign w:val="center"/>
            <w:hideMark/>
          </w:tcPr>
          <w:p w14:paraId="6D10D345"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3985E385" w14:textId="77777777" w:rsidR="009049C3" w:rsidRPr="00206171" w:rsidRDefault="009049C3" w:rsidP="00C516A8">
            <w:pPr>
              <w:pStyle w:val="movimento"/>
              <w:rPr>
                <w:color w:val="002060"/>
              </w:rPr>
            </w:pPr>
            <w:r w:rsidRPr="00206171">
              <w:rPr>
                <w:color w:val="002060"/>
              </w:rPr>
              <w:t>MANDOLESI OMAR</w:t>
            </w:r>
          </w:p>
        </w:tc>
        <w:tc>
          <w:tcPr>
            <w:tcW w:w="2200" w:type="dxa"/>
            <w:tcMar>
              <w:top w:w="20" w:type="dxa"/>
              <w:left w:w="20" w:type="dxa"/>
              <w:bottom w:w="20" w:type="dxa"/>
              <w:right w:w="20" w:type="dxa"/>
            </w:tcMar>
            <w:vAlign w:val="center"/>
            <w:hideMark/>
          </w:tcPr>
          <w:p w14:paraId="60763D0E" w14:textId="77777777" w:rsidR="009049C3" w:rsidRPr="00206171" w:rsidRDefault="009049C3" w:rsidP="00C516A8">
            <w:pPr>
              <w:pStyle w:val="movimento2"/>
              <w:rPr>
                <w:color w:val="002060"/>
              </w:rPr>
            </w:pPr>
            <w:r w:rsidRPr="00206171">
              <w:rPr>
                <w:color w:val="002060"/>
              </w:rPr>
              <w:t xml:space="preserve">(FUTSAL CAMPIGLIONE) </w:t>
            </w:r>
          </w:p>
        </w:tc>
      </w:tr>
      <w:tr w:rsidR="009049C3" w:rsidRPr="00206171" w14:paraId="076F8996" w14:textId="77777777" w:rsidTr="00C516A8">
        <w:tc>
          <w:tcPr>
            <w:tcW w:w="2200" w:type="dxa"/>
            <w:tcMar>
              <w:top w:w="20" w:type="dxa"/>
              <w:left w:w="20" w:type="dxa"/>
              <w:bottom w:w="20" w:type="dxa"/>
              <w:right w:w="20" w:type="dxa"/>
            </w:tcMar>
            <w:vAlign w:val="center"/>
            <w:hideMark/>
          </w:tcPr>
          <w:p w14:paraId="36711658" w14:textId="77777777" w:rsidR="009049C3" w:rsidRPr="00206171" w:rsidRDefault="009049C3" w:rsidP="00C516A8">
            <w:pPr>
              <w:pStyle w:val="movimento"/>
              <w:rPr>
                <w:color w:val="002060"/>
              </w:rPr>
            </w:pPr>
            <w:r w:rsidRPr="00206171">
              <w:rPr>
                <w:color w:val="002060"/>
              </w:rPr>
              <w:t>TULLI DAVID</w:t>
            </w:r>
          </w:p>
        </w:tc>
        <w:tc>
          <w:tcPr>
            <w:tcW w:w="2200" w:type="dxa"/>
            <w:tcMar>
              <w:top w:w="20" w:type="dxa"/>
              <w:left w:w="20" w:type="dxa"/>
              <w:bottom w:w="20" w:type="dxa"/>
              <w:right w:w="20" w:type="dxa"/>
            </w:tcMar>
            <w:vAlign w:val="center"/>
            <w:hideMark/>
          </w:tcPr>
          <w:p w14:paraId="2B72F1B5" w14:textId="77777777" w:rsidR="009049C3" w:rsidRPr="00206171" w:rsidRDefault="009049C3" w:rsidP="00C516A8">
            <w:pPr>
              <w:pStyle w:val="movimento2"/>
              <w:rPr>
                <w:color w:val="002060"/>
              </w:rPr>
            </w:pPr>
            <w:r w:rsidRPr="00206171">
              <w:rPr>
                <w:color w:val="002060"/>
              </w:rPr>
              <w:t xml:space="preserve">(FUTSAL CAMPIGLIONE) </w:t>
            </w:r>
          </w:p>
        </w:tc>
        <w:tc>
          <w:tcPr>
            <w:tcW w:w="800" w:type="dxa"/>
            <w:tcMar>
              <w:top w:w="20" w:type="dxa"/>
              <w:left w:w="20" w:type="dxa"/>
              <w:bottom w:w="20" w:type="dxa"/>
              <w:right w:w="20" w:type="dxa"/>
            </w:tcMar>
            <w:vAlign w:val="center"/>
            <w:hideMark/>
          </w:tcPr>
          <w:p w14:paraId="73AF6805"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2B367BA8" w14:textId="77777777" w:rsidR="009049C3" w:rsidRPr="00206171" w:rsidRDefault="009049C3" w:rsidP="00C516A8">
            <w:pPr>
              <w:pStyle w:val="movimento"/>
              <w:rPr>
                <w:color w:val="002060"/>
              </w:rPr>
            </w:pPr>
            <w:r w:rsidRPr="00206171">
              <w:rPr>
                <w:color w:val="002060"/>
              </w:rPr>
              <w:t>SAKUTA RUBENS</w:t>
            </w:r>
          </w:p>
        </w:tc>
        <w:tc>
          <w:tcPr>
            <w:tcW w:w="2200" w:type="dxa"/>
            <w:tcMar>
              <w:top w:w="20" w:type="dxa"/>
              <w:left w:w="20" w:type="dxa"/>
              <w:bottom w:w="20" w:type="dxa"/>
              <w:right w:w="20" w:type="dxa"/>
            </w:tcMar>
            <w:vAlign w:val="center"/>
            <w:hideMark/>
          </w:tcPr>
          <w:p w14:paraId="6432AEFA" w14:textId="77777777" w:rsidR="009049C3" w:rsidRPr="00206171" w:rsidRDefault="009049C3" w:rsidP="00C516A8">
            <w:pPr>
              <w:pStyle w:val="movimento2"/>
              <w:rPr>
                <w:color w:val="002060"/>
              </w:rPr>
            </w:pPr>
            <w:r w:rsidRPr="00206171">
              <w:rPr>
                <w:color w:val="002060"/>
              </w:rPr>
              <w:t xml:space="preserve">(GAGLIOLE F.C.) </w:t>
            </w:r>
          </w:p>
        </w:tc>
      </w:tr>
      <w:tr w:rsidR="009049C3" w:rsidRPr="00206171" w14:paraId="6516C4C5" w14:textId="77777777" w:rsidTr="00C516A8">
        <w:tc>
          <w:tcPr>
            <w:tcW w:w="2200" w:type="dxa"/>
            <w:tcMar>
              <w:top w:w="20" w:type="dxa"/>
              <w:left w:w="20" w:type="dxa"/>
              <w:bottom w:w="20" w:type="dxa"/>
              <w:right w:w="20" w:type="dxa"/>
            </w:tcMar>
            <w:vAlign w:val="center"/>
            <w:hideMark/>
          </w:tcPr>
          <w:p w14:paraId="5CFDEE05" w14:textId="77777777" w:rsidR="009049C3" w:rsidRPr="00206171" w:rsidRDefault="009049C3" w:rsidP="00C516A8">
            <w:pPr>
              <w:pStyle w:val="movimento"/>
              <w:rPr>
                <w:color w:val="002060"/>
              </w:rPr>
            </w:pPr>
            <w:r w:rsidRPr="00206171">
              <w:rPr>
                <w:color w:val="002060"/>
              </w:rPr>
              <w:t>BATTISTELLI ANDREA</w:t>
            </w:r>
          </w:p>
        </w:tc>
        <w:tc>
          <w:tcPr>
            <w:tcW w:w="2200" w:type="dxa"/>
            <w:tcMar>
              <w:top w:w="20" w:type="dxa"/>
              <w:left w:w="20" w:type="dxa"/>
              <w:bottom w:w="20" w:type="dxa"/>
              <w:right w:w="20" w:type="dxa"/>
            </w:tcMar>
            <w:vAlign w:val="center"/>
            <w:hideMark/>
          </w:tcPr>
          <w:p w14:paraId="14A12E4E" w14:textId="77777777" w:rsidR="009049C3" w:rsidRPr="00206171" w:rsidRDefault="009049C3" w:rsidP="00C516A8">
            <w:pPr>
              <w:pStyle w:val="movimento2"/>
              <w:rPr>
                <w:color w:val="002060"/>
              </w:rPr>
            </w:pPr>
            <w:r w:rsidRPr="00206171">
              <w:rPr>
                <w:color w:val="002060"/>
              </w:rPr>
              <w:t xml:space="preserve">(LUCREZIA CALCIO A 5) </w:t>
            </w:r>
          </w:p>
        </w:tc>
        <w:tc>
          <w:tcPr>
            <w:tcW w:w="800" w:type="dxa"/>
            <w:tcMar>
              <w:top w:w="20" w:type="dxa"/>
              <w:left w:w="20" w:type="dxa"/>
              <w:bottom w:w="20" w:type="dxa"/>
              <w:right w:w="20" w:type="dxa"/>
            </w:tcMar>
            <w:vAlign w:val="center"/>
            <w:hideMark/>
          </w:tcPr>
          <w:p w14:paraId="067A1CD0"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15B00D10" w14:textId="77777777" w:rsidR="009049C3" w:rsidRPr="00206171" w:rsidRDefault="009049C3" w:rsidP="00C516A8">
            <w:pPr>
              <w:pStyle w:val="movimento"/>
              <w:rPr>
                <w:color w:val="002060"/>
              </w:rPr>
            </w:pPr>
            <w:r w:rsidRPr="00206171">
              <w:rPr>
                <w:color w:val="002060"/>
              </w:rPr>
              <w:t>IUGA BOGDAN VASILE</w:t>
            </w:r>
          </w:p>
        </w:tc>
        <w:tc>
          <w:tcPr>
            <w:tcW w:w="2200" w:type="dxa"/>
            <w:tcMar>
              <w:top w:w="20" w:type="dxa"/>
              <w:left w:w="20" w:type="dxa"/>
              <w:bottom w:w="20" w:type="dxa"/>
              <w:right w:w="20" w:type="dxa"/>
            </w:tcMar>
            <w:vAlign w:val="center"/>
            <w:hideMark/>
          </w:tcPr>
          <w:p w14:paraId="1DF1ECD1" w14:textId="77777777" w:rsidR="009049C3" w:rsidRPr="00206171" w:rsidRDefault="009049C3" w:rsidP="00C516A8">
            <w:pPr>
              <w:pStyle w:val="movimento2"/>
              <w:rPr>
                <w:color w:val="002060"/>
              </w:rPr>
            </w:pPr>
            <w:r w:rsidRPr="00206171">
              <w:rPr>
                <w:color w:val="002060"/>
              </w:rPr>
              <w:t xml:space="preserve">(NUOVA OTTRANO 98) </w:t>
            </w:r>
          </w:p>
        </w:tc>
      </w:tr>
      <w:tr w:rsidR="009049C3" w:rsidRPr="00206171" w14:paraId="39586242" w14:textId="77777777" w:rsidTr="00C516A8">
        <w:tc>
          <w:tcPr>
            <w:tcW w:w="2200" w:type="dxa"/>
            <w:tcMar>
              <w:top w:w="20" w:type="dxa"/>
              <w:left w:w="20" w:type="dxa"/>
              <w:bottom w:w="20" w:type="dxa"/>
              <w:right w:w="20" w:type="dxa"/>
            </w:tcMar>
            <w:vAlign w:val="center"/>
            <w:hideMark/>
          </w:tcPr>
          <w:p w14:paraId="3587B845" w14:textId="77777777" w:rsidR="009049C3" w:rsidRPr="00206171" w:rsidRDefault="009049C3" w:rsidP="00C516A8">
            <w:pPr>
              <w:pStyle w:val="movimento"/>
              <w:rPr>
                <w:color w:val="002060"/>
              </w:rPr>
            </w:pPr>
            <w:r w:rsidRPr="00206171">
              <w:rPr>
                <w:color w:val="002060"/>
              </w:rPr>
              <w:t>PIERINI DAVIDE</w:t>
            </w:r>
          </w:p>
        </w:tc>
        <w:tc>
          <w:tcPr>
            <w:tcW w:w="2200" w:type="dxa"/>
            <w:tcMar>
              <w:top w:w="20" w:type="dxa"/>
              <w:left w:w="20" w:type="dxa"/>
              <w:bottom w:w="20" w:type="dxa"/>
              <w:right w:w="20" w:type="dxa"/>
            </w:tcMar>
            <w:vAlign w:val="center"/>
            <w:hideMark/>
          </w:tcPr>
          <w:p w14:paraId="32B50ED3" w14:textId="77777777" w:rsidR="009049C3" w:rsidRPr="00206171" w:rsidRDefault="009049C3" w:rsidP="00C516A8">
            <w:pPr>
              <w:pStyle w:val="movimento2"/>
              <w:rPr>
                <w:color w:val="002060"/>
              </w:rPr>
            </w:pPr>
            <w:r w:rsidRPr="00206171">
              <w:rPr>
                <w:color w:val="002060"/>
              </w:rPr>
              <w:t xml:space="preserve">(NUOVA OTTRANO 98) </w:t>
            </w:r>
          </w:p>
        </w:tc>
        <w:tc>
          <w:tcPr>
            <w:tcW w:w="800" w:type="dxa"/>
            <w:tcMar>
              <w:top w:w="20" w:type="dxa"/>
              <w:left w:w="20" w:type="dxa"/>
              <w:bottom w:w="20" w:type="dxa"/>
              <w:right w:w="20" w:type="dxa"/>
            </w:tcMar>
            <w:vAlign w:val="center"/>
            <w:hideMark/>
          </w:tcPr>
          <w:p w14:paraId="670693BC"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025E8066" w14:textId="77777777" w:rsidR="009049C3" w:rsidRPr="00206171" w:rsidRDefault="009049C3" w:rsidP="00C516A8">
            <w:pPr>
              <w:pStyle w:val="movimento"/>
              <w:rPr>
                <w:color w:val="002060"/>
              </w:rPr>
            </w:pPr>
            <w:r w:rsidRPr="00206171">
              <w:rPr>
                <w:color w:val="002060"/>
              </w:rPr>
              <w:t>BERTOZZI SAMUELE</w:t>
            </w:r>
          </w:p>
        </w:tc>
        <w:tc>
          <w:tcPr>
            <w:tcW w:w="2200" w:type="dxa"/>
            <w:tcMar>
              <w:top w:w="20" w:type="dxa"/>
              <w:left w:w="20" w:type="dxa"/>
              <w:bottom w:w="20" w:type="dxa"/>
              <w:right w:w="20" w:type="dxa"/>
            </w:tcMar>
            <w:vAlign w:val="center"/>
            <w:hideMark/>
          </w:tcPr>
          <w:p w14:paraId="7E706825" w14:textId="77777777" w:rsidR="009049C3" w:rsidRPr="00206171" w:rsidRDefault="009049C3" w:rsidP="00C516A8">
            <w:pPr>
              <w:pStyle w:val="movimento2"/>
              <w:rPr>
                <w:color w:val="002060"/>
              </w:rPr>
            </w:pPr>
            <w:r w:rsidRPr="00206171">
              <w:rPr>
                <w:color w:val="002060"/>
              </w:rPr>
              <w:t xml:space="preserve">(PIEVE D ICO CALCIO A 5) </w:t>
            </w:r>
          </w:p>
        </w:tc>
      </w:tr>
      <w:tr w:rsidR="009049C3" w:rsidRPr="00206171" w14:paraId="55F920A9" w14:textId="77777777" w:rsidTr="00C516A8">
        <w:tc>
          <w:tcPr>
            <w:tcW w:w="2200" w:type="dxa"/>
            <w:tcMar>
              <w:top w:w="20" w:type="dxa"/>
              <w:left w:w="20" w:type="dxa"/>
              <w:bottom w:w="20" w:type="dxa"/>
              <w:right w:w="20" w:type="dxa"/>
            </w:tcMar>
            <w:vAlign w:val="center"/>
            <w:hideMark/>
          </w:tcPr>
          <w:p w14:paraId="0EBE507A" w14:textId="77777777" w:rsidR="009049C3" w:rsidRPr="00206171" w:rsidRDefault="009049C3" w:rsidP="00C516A8">
            <w:pPr>
              <w:pStyle w:val="movimento"/>
              <w:rPr>
                <w:color w:val="002060"/>
              </w:rPr>
            </w:pPr>
            <w:r w:rsidRPr="00206171">
              <w:rPr>
                <w:color w:val="002060"/>
              </w:rPr>
              <w:t>BONCI ETTORE</w:t>
            </w:r>
          </w:p>
        </w:tc>
        <w:tc>
          <w:tcPr>
            <w:tcW w:w="2200" w:type="dxa"/>
            <w:tcMar>
              <w:top w:w="20" w:type="dxa"/>
              <w:left w:w="20" w:type="dxa"/>
              <w:bottom w:w="20" w:type="dxa"/>
              <w:right w:w="20" w:type="dxa"/>
            </w:tcMar>
            <w:vAlign w:val="center"/>
            <w:hideMark/>
          </w:tcPr>
          <w:p w14:paraId="36220B46" w14:textId="77777777" w:rsidR="009049C3" w:rsidRPr="00206171" w:rsidRDefault="009049C3" w:rsidP="00C516A8">
            <w:pPr>
              <w:pStyle w:val="movimento2"/>
              <w:rPr>
                <w:color w:val="002060"/>
              </w:rPr>
            </w:pPr>
            <w:r w:rsidRPr="00206171">
              <w:rPr>
                <w:color w:val="002060"/>
              </w:rPr>
              <w:t xml:space="preserve">(PIEVE D ICO CALCIO A 5) </w:t>
            </w:r>
          </w:p>
        </w:tc>
        <w:tc>
          <w:tcPr>
            <w:tcW w:w="800" w:type="dxa"/>
            <w:tcMar>
              <w:top w:w="20" w:type="dxa"/>
              <w:left w:w="20" w:type="dxa"/>
              <w:bottom w:w="20" w:type="dxa"/>
              <w:right w:w="20" w:type="dxa"/>
            </w:tcMar>
            <w:vAlign w:val="center"/>
            <w:hideMark/>
          </w:tcPr>
          <w:p w14:paraId="531743B0"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3E8C86D0" w14:textId="77777777" w:rsidR="009049C3" w:rsidRPr="00206171" w:rsidRDefault="009049C3" w:rsidP="00C516A8">
            <w:pPr>
              <w:pStyle w:val="movimento"/>
              <w:rPr>
                <w:color w:val="002060"/>
              </w:rPr>
            </w:pPr>
            <w:r w:rsidRPr="00206171">
              <w:rPr>
                <w:color w:val="002060"/>
              </w:rPr>
              <w:t>BISEGNA ALESSANDRO</w:t>
            </w:r>
          </w:p>
        </w:tc>
        <w:tc>
          <w:tcPr>
            <w:tcW w:w="2200" w:type="dxa"/>
            <w:tcMar>
              <w:top w:w="20" w:type="dxa"/>
              <w:left w:w="20" w:type="dxa"/>
              <w:bottom w:w="20" w:type="dxa"/>
              <w:right w:w="20" w:type="dxa"/>
            </w:tcMar>
            <w:vAlign w:val="center"/>
            <w:hideMark/>
          </w:tcPr>
          <w:p w14:paraId="301CA52B" w14:textId="77777777" w:rsidR="009049C3" w:rsidRPr="00206171" w:rsidRDefault="009049C3" w:rsidP="00C516A8">
            <w:pPr>
              <w:pStyle w:val="movimento2"/>
              <w:rPr>
                <w:color w:val="002060"/>
              </w:rPr>
            </w:pPr>
            <w:r w:rsidRPr="00206171">
              <w:rPr>
                <w:color w:val="002060"/>
              </w:rPr>
              <w:t xml:space="preserve">(POLISPORTIVA UROBORO) </w:t>
            </w:r>
          </w:p>
        </w:tc>
      </w:tr>
      <w:tr w:rsidR="009049C3" w:rsidRPr="00206171" w14:paraId="12CBC05C" w14:textId="77777777" w:rsidTr="00C516A8">
        <w:tc>
          <w:tcPr>
            <w:tcW w:w="2200" w:type="dxa"/>
            <w:tcMar>
              <w:top w:w="20" w:type="dxa"/>
              <w:left w:w="20" w:type="dxa"/>
              <w:bottom w:w="20" w:type="dxa"/>
              <w:right w:w="20" w:type="dxa"/>
            </w:tcMar>
            <w:vAlign w:val="center"/>
            <w:hideMark/>
          </w:tcPr>
          <w:p w14:paraId="5166DC85" w14:textId="77777777" w:rsidR="009049C3" w:rsidRPr="00206171" w:rsidRDefault="009049C3" w:rsidP="00C516A8">
            <w:pPr>
              <w:pStyle w:val="movimento"/>
              <w:rPr>
                <w:color w:val="002060"/>
              </w:rPr>
            </w:pPr>
            <w:r w:rsidRPr="00206171">
              <w:rPr>
                <w:color w:val="002060"/>
              </w:rPr>
              <w:t>ZANELLI RENATO</w:t>
            </w:r>
          </w:p>
        </w:tc>
        <w:tc>
          <w:tcPr>
            <w:tcW w:w="2200" w:type="dxa"/>
            <w:tcMar>
              <w:top w:w="20" w:type="dxa"/>
              <w:left w:w="20" w:type="dxa"/>
              <w:bottom w:w="20" w:type="dxa"/>
              <w:right w:w="20" w:type="dxa"/>
            </w:tcMar>
            <w:vAlign w:val="center"/>
            <w:hideMark/>
          </w:tcPr>
          <w:p w14:paraId="7226AE15" w14:textId="77777777" w:rsidR="009049C3" w:rsidRPr="00206171" w:rsidRDefault="009049C3" w:rsidP="00C516A8">
            <w:pPr>
              <w:pStyle w:val="movimento2"/>
              <w:rPr>
                <w:color w:val="002060"/>
              </w:rPr>
            </w:pPr>
            <w:r w:rsidRPr="00206171">
              <w:rPr>
                <w:color w:val="002060"/>
              </w:rPr>
              <w:t xml:space="preserve">(POLISPORTIVA VICTORIA) </w:t>
            </w:r>
          </w:p>
        </w:tc>
        <w:tc>
          <w:tcPr>
            <w:tcW w:w="800" w:type="dxa"/>
            <w:tcMar>
              <w:top w:w="20" w:type="dxa"/>
              <w:left w:w="20" w:type="dxa"/>
              <w:bottom w:w="20" w:type="dxa"/>
              <w:right w:w="20" w:type="dxa"/>
            </w:tcMar>
            <w:vAlign w:val="center"/>
            <w:hideMark/>
          </w:tcPr>
          <w:p w14:paraId="50F15EAE"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56CA0736" w14:textId="77777777" w:rsidR="009049C3" w:rsidRPr="00206171" w:rsidRDefault="009049C3" w:rsidP="00C516A8">
            <w:pPr>
              <w:pStyle w:val="movimento"/>
              <w:rPr>
                <w:color w:val="002060"/>
              </w:rPr>
            </w:pPr>
            <w:r w:rsidRPr="00206171">
              <w:rPr>
                <w:color w:val="002060"/>
              </w:rPr>
              <w:t>SACCHINI ALESSIO</w:t>
            </w:r>
          </w:p>
        </w:tc>
        <w:tc>
          <w:tcPr>
            <w:tcW w:w="2200" w:type="dxa"/>
            <w:tcMar>
              <w:top w:w="20" w:type="dxa"/>
              <w:left w:w="20" w:type="dxa"/>
              <w:bottom w:w="20" w:type="dxa"/>
              <w:right w:w="20" w:type="dxa"/>
            </w:tcMar>
            <w:vAlign w:val="center"/>
            <w:hideMark/>
          </w:tcPr>
          <w:p w14:paraId="1F837FD5" w14:textId="77777777" w:rsidR="009049C3" w:rsidRPr="00206171" w:rsidRDefault="009049C3" w:rsidP="00C516A8">
            <w:pPr>
              <w:pStyle w:val="movimento2"/>
              <w:rPr>
                <w:color w:val="002060"/>
              </w:rPr>
            </w:pPr>
            <w:r w:rsidRPr="00206171">
              <w:rPr>
                <w:color w:val="002060"/>
              </w:rPr>
              <w:t xml:space="preserve">(REAL EAGLES VIRTUS PAGLIA) </w:t>
            </w:r>
          </w:p>
        </w:tc>
      </w:tr>
      <w:tr w:rsidR="009049C3" w:rsidRPr="00206171" w14:paraId="2C62E38B" w14:textId="77777777" w:rsidTr="00C516A8">
        <w:tc>
          <w:tcPr>
            <w:tcW w:w="2200" w:type="dxa"/>
            <w:tcMar>
              <w:top w:w="20" w:type="dxa"/>
              <w:left w:w="20" w:type="dxa"/>
              <w:bottom w:w="20" w:type="dxa"/>
              <w:right w:w="20" w:type="dxa"/>
            </w:tcMar>
            <w:vAlign w:val="center"/>
            <w:hideMark/>
          </w:tcPr>
          <w:p w14:paraId="2D9F42D2" w14:textId="77777777" w:rsidR="009049C3" w:rsidRPr="00206171" w:rsidRDefault="009049C3" w:rsidP="00C516A8">
            <w:pPr>
              <w:pStyle w:val="movimento"/>
              <w:rPr>
                <w:color w:val="002060"/>
              </w:rPr>
            </w:pPr>
            <w:r w:rsidRPr="00206171">
              <w:rPr>
                <w:color w:val="002060"/>
              </w:rPr>
              <w:t>CRESCENTINI SIMONE</w:t>
            </w:r>
          </w:p>
        </w:tc>
        <w:tc>
          <w:tcPr>
            <w:tcW w:w="2200" w:type="dxa"/>
            <w:tcMar>
              <w:top w:w="20" w:type="dxa"/>
              <w:left w:w="20" w:type="dxa"/>
              <w:bottom w:w="20" w:type="dxa"/>
              <w:right w:w="20" w:type="dxa"/>
            </w:tcMar>
            <w:vAlign w:val="center"/>
            <w:hideMark/>
          </w:tcPr>
          <w:p w14:paraId="51D32B02" w14:textId="77777777" w:rsidR="009049C3" w:rsidRPr="00206171" w:rsidRDefault="009049C3" w:rsidP="00C516A8">
            <w:pPr>
              <w:pStyle w:val="movimento2"/>
              <w:rPr>
                <w:color w:val="002060"/>
              </w:rPr>
            </w:pPr>
            <w:r w:rsidRPr="00206171">
              <w:rPr>
                <w:color w:val="002060"/>
              </w:rPr>
              <w:t xml:space="preserve">(REAL FABRIANO) </w:t>
            </w:r>
          </w:p>
        </w:tc>
        <w:tc>
          <w:tcPr>
            <w:tcW w:w="800" w:type="dxa"/>
            <w:tcMar>
              <w:top w:w="20" w:type="dxa"/>
              <w:left w:w="20" w:type="dxa"/>
              <w:bottom w:w="20" w:type="dxa"/>
              <w:right w:w="20" w:type="dxa"/>
            </w:tcMar>
            <w:vAlign w:val="center"/>
            <w:hideMark/>
          </w:tcPr>
          <w:p w14:paraId="2D25D8D3"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1FFBDC1D" w14:textId="77777777" w:rsidR="009049C3" w:rsidRPr="00206171" w:rsidRDefault="009049C3" w:rsidP="00C516A8">
            <w:pPr>
              <w:pStyle w:val="movimento"/>
              <w:rPr>
                <w:color w:val="002060"/>
              </w:rPr>
            </w:pPr>
            <w:r w:rsidRPr="00206171">
              <w:rPr>
                <w:color w:val="002060"/>
              </w:rPr>
              <w:t>GIACOMETTI MATTEO</w:t>
            </w:r>
          </w:p>
        </w:tc>
        <w:tc>
          <w:tcPr>
            <w:tcW w:w="2200" w:type="dxa"/>
            <w:tcMar>
              <w:top w:w="20" w:type="dxa"/>
              <w:left w:w="20" w:type="dxa"/>
              <w:bottom w:w="20" w:type="dxa"/>
              <w:right w:w="20" w:type="dxa"/>
            </w:tcMar>
            <w:vAlign w:val="center"/>
            <w:hideMark/>
          </w:tcPr>
          <w:p w14:paraId="1C3806A0" w14:textId="77777777" w:rsidR="009049C3" w:rsidRPr="00206171" w:rsidRDefault="009049C3" w:rsidP="00C516A8">
            <w:pPr>
              <w:pStyle w:val="movimento2"/>
              <w:rPr>
                <w:color w:val="002060"/>
              </w:rPr>
            </w:pPr>
            <w:r w:rsidRPr="00206171">
              <w:rPr>
                <w:color w:val="002060"/>
              </w:rPr>
              <w:t xml:space="preserve">(REAL FABRIANO) </w:t>
            </w:r>
          </w:p>
        </w:tc>
      </w:tr>
      <w:tr w:rsidR="009049C3" w:rsidRPr="00206171" w14:paraId="19812AA9" w14:textId="77777777" w:rsidTr="00C516A8">
        <w:tc>
          <w:tcPr>
            <w:tcW w:w="2200" w:type="dxa"/>
            <w:tcMar>
              <w:top w:w="20" w:type="dxa"/>
              <w:left w:w="20" w:type="dxa"/>
              <w:bottom w:w="20" w:type="dxa"/>
              <w:right w:w="20" w:type="dxa"/>
            </w:tcMar>
            <w:vAlign w:val="center"/>
            <w:hideMark/>
          </w:tcPr>
          <w:p w14:paraId="68C026E8" w14:textId="77777777" w:rsidR="009049C3" w:rsidRPr="00206171" w:rsidRDefault="009049C3" w:rsidP="00C516A8">
            <w:pPr>
              <w:pStyle w:val="movimento"/>
              <w:rPr>
                <w:color w:val="002060"/>
              </w:rPr>
            </w:pPr>
            <w:r w:rsidRPr="00206171">
              <w:rPr>
                <w:color w:val="002060"/>
              </w:rPr>
              <w:t>LAURENZI NICOLO</w:t>
            </w:r>
          </w:p>
        </w:tc>
        <w:tc>
          <w:tcPr>
            <w:tcW w:w="2200" w:type="dxa"/>
            <w:tcMar>
              <w:top w:w="20" w:type="dxa"/>
              <w:left w:w="20" w:type="dxa"/>
              <w:bottom w:w="20" w:type="dxa"/>
              <w:right w:w="20" w:type="dxa"/>
            </w:tcMar>
            <w:vAlign w:val="center"/>
            <w:hideMark/>
          </w:tcPr>
          <w:p w14:paraId="2EA18333" w14:textId="77777777" w:rsidR="009049C3" w:rsidRPr="00206171" w:rsidRDefault="009049C3" w:rsidP="00C516A8">
            <w:pPr>
              <w:pStyle w:val="movimento2"/>
              <w:rPr>
                <w:color w:val="002060"/>
              </w:rPr>
            </w:pPr>
            <w:r w:rsidRPr="00206171">
              <w:rPr>
                <w:color w:val="002060"/>
              </w:rPr>
              <w:t xml:space="preserve">(REAL FABRIANO) </w:t>
            </w:r>
          </w:p>
        </w:tc>
        <w:tc>
          <w:tcPr>
            <w:tcW w:w="800" w:type="dxa"/>
            <w:tcMar>
              <w:top w:w="20" w:type="dxa"/>
              <w:left w:w="20" w:type="dxa"/>
              <w:bottom w:w="20" w:type="dxa"/>
              <w:right w:w="20" w:type="dxa"/>
            </w:tcMar>
            <w:vAlign w:val="center"/>
            <w:hideMark/>
          </w:tcPr>
          <w:p w14:paraId="05330B1B"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123DBA8B" w14:textId="77777777" w:rsidR="009049C3" w:rsidRPr="00206171" w:rsidRDefault="009049C3" w:rsidP="00C516A8">
            <w:pPr>
              <w:pStyle w:val="movimento"/>
              <w:rPr>
                <w:color w:val="002060"/>
              </w:rPr>
            </w:pPr>
            <w:r w:rsidRPr="00206171">
              <w:rPr>
                <w:color w:val="002060"/>
              </w:rPr>
              <w:t>SILMI HAMZA</w:t>
            </w:r>
          </w:p>
        </w:tc>
        <w:tc>
          <w:tcPr>
            <w:tcW w:w="2200" w:type="dxa"/>
            <w:tcMar>
              <w:top w:w="20" w:type="dxa"/>
              <w:left w:w="20" w:type="dxa"/>
              <w:bottom w:w="20" w:type="dxa"/>
              <w:right w:w="20" w:type="dxa"/>
            </w:tcMar>
            <w:vAlign w:val="center"/>
            <w:hideMark/>
          </w:tcPr>
          <w:p w14:paraId="652A0EA8" w14:textId="77777777" w:rsidR="009049C3" w:rsidRPr="00206171" w:rsidRDefault="009049C3" w:rsidP="00C516A8">
            <w:pPr>
              <w:pStyle w:val="movimento2"/>
              <w:rPr>
                <w:color w:val="002060"/>
              </w:rPr>
            </w:pPr>
            <w:r w:rsidRPr="00206171">
              <w:rPr>
                <w:color w:val="002060"/>
              </w:rPr>
              <w:t xml:space="preserve">(ROCCAFLUVIONE) </w:t>
            </w:r>
          </w:p>
        </w:tc>
      </w:tr>
      <w:tr w:rsidR="009049C3" w:rsidRPr="00206171" w14:paraId="3BA92672" w14:textId="77777777" w:rsidTr="00C516A8">
        <w:tc>
          <w:tcPr>
            <w:tcW w:w="2200" w:type="dxa"/>
            <w:tcMar>
              <w:top w:w="20" w:type="dxa"/>
              <w:left w:w="20" w:type="dxa"/>
              <w:bottom w:w="20" w:type="dxa"/>
              <w:right w:w="20" w:type="dxa"/>
            </w:tcMar>
            <w:vAlign w:val="center"/>
            <w:hideMark/>
          </w:tcPr>
          <w:p w14:paraId="0B4E50E4" w14:textId="77777777" w:rsidR="009049C3" w:rsidRPr="00206171" w:rsidRDefault="009049C3" w:rsidP="00C516A8">
            <w:pPr>
              <w:pStyle w:val="movimento"/>
              <w:rPr>
                <w:color w:val="002060"/>
              </w:rPr>
            </w:pPr>
            <w:r w:rsidRPr="00206171">
              <w:rPr>
                <w:color w:val="002060"/>
              </w:rPr>
              <w:t>BIANCUCCI DANNY FRANCESCO</w:t>
            </w:r>
          </w:p>
        </w:tc>
        <w:tc>
          <w:tcPr>
            <w:tcW w:w="2200" w:type="dxa"/>
            <w:tcMar>
              <w:top w:w="20" w:type="dxa"/>
              <w:left w:w="20" w:type="dxa"/>
              <w:bottom w:w="20" w:type="dxa"/>
              <w:right w:w="20" w:type="dxa"/>
            </w:tcMar>
            <w:vAlign w:val="center"/>
            <w:hideMark/>
          </w:tcPr>
          <w:p w14:paraId="5681F6D8" w14:textId="77777777" w:rsidR="009049C3" w:rsidRPr="00206171" w:rsidRDefault="009049C3" w:rsidP="00C516A8">
            <w:pPr>
              <w:pStyle w:val="movimento2"/>
              <w:rPr>
                <w:color w:val="002060"/>
              </w:rPr>
            </w:pPr>
            <w:r w:rsidRPr="00206171">
              <w:rPr>
                <w:color w:val="002060"/>
              </w:rPr>
              <w:t xml:space="preserve">(U.MANDOLESI CALCIO) </w:t>
            </w:r>
          </w:p>
        </w:tc>
        <w:tc>
          <w:tcPr>
            <w:tcW w:w="800" w:type="dxa"/>
            <w:tcMar>
              <w:top w:w="20" w:type="dxa"/>
              <w:left w:w="20" w:type="dxa"/>
              <w:bottom w:w="20" w:type="dxa"/>
              <w:right w:w="20" w:type="dxa"/>
            </w:tcMar>
            <w:vAlign w:val="center"/>
            <w:hideMark/>
          </w:tcPr>
          <w:p w14:paraId="52E7A944"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1C5565A7" w14:textId="77777777" w:rsidR="009049C3" w:rsidRPr="00206171" w:rsidRDefault="009049C3" w:rsidP="00C516A8">
            <w:pPr>
              <w:pStyle w:val="movimento"/>
              <w:rPr>
                <w:color w:val="002060"/>
              </w:rPr>
            </w:pPr>
            <w:r w:rsidRPr="00206171">
              <w:rPr>
                <w:color w:val="002060"/>
              </w:rPr>
              <w:t>DIOMEDI MARCO</w:t>
            </w:r>
          </w:p>
        </w:tc>
        <w:tc>
          <w:tcPr>
            <w:tcW w:w="2200" w:type="dxa"/>
            <w:tcMar>
              <w:top w:w="20" w:type="dxa"/>
              <w:left w:w="20" w:type="dxa"/>
              <w:bottom w:w="20" w:type="dxa"/>
              <w:right w:w="20" w:type="dxa"/>
            </w:tcMar>
            <w:vAlign w:val="center"/>
            <w:hideMark/>
          </w:tcPr>
          <w:p w14:paraId="13298A3E" w14:textId="77777777" w:rsidR="009049C3" w:rsidRPr="00206171" w:rsidRDefault="009049C3" w:rsidP="00C516A8">
            <w:pPr>
              <w:pStyle w:val="movimento2"/>
              <w:rPr>
                <w:color w:val="002060"/>
              </w:rPr>
            </w:pPr>
            <w:r w:rsidRPr="00206171">
              <w:rPr>
                <w:color w:val="002060"/>
              </w:rPr>
              <w:t xml:space="preserve">(U.MANDOLESI CALCIO) </w:t>
            </w:r>
          </w:p>
        </w:tc>
      </w:tr>
    </w:tbl>
    <w:p w14:paraId="6334A68C" w14:textId="77777777" w:rsidR="009049C3" w:rsidRPr="00206171" w:rsidRDefault="009049C3" w:rsidP="009049C3">
      <w:pPr>
        <w:pStyle w:val="titolo10"/>
        <w:rPr>
          <w:rFonts w:eastAsiaTheme="minorEastAsia"/>
          <w:color w:val="002060"/>
        </w:rPr>
      </w:pPr>
      <w:r w:rsidRPr="00206171">
        <w:rPr>
          <w:color w:val="002060"/>
        </w:rPr>
        <w:t xml:space="preserve">GARE DEL 7/10/2023 </w:t>
      </w:r>
    </w:p>
    <w:p w14:paraId="75E63F78" w14:textId="77777777" w:rsidR="009049C3" w:rsidRPr="00206171" w:rsidRDefault="009049C3" w:rsidP="009049C3">
      <w:pPr>
        <w:pStyle w:val="titolo7a"/>
        <w:rPr>
          <w:color w:val="002060"/>
        </w:rPr>
      </w:pPr>
      <w:r w:rsidRPr="00206171">
        <w:rPr>
          <w:color w:val="002060"/>
        </w:rPr>
        <w:t xml:space="preserve">PROVVEDIMENTI DISCIPLINARI </w:t>
      </w:r>
    </w:p>
    <w:p w14:paraId="1D1DCD0A" w14:textId="77777777" w:rsidR="009049C3" w:rsidRPr="00206171" w:rsidRDefault="009049C3" w:rsidP="009049C3">
      <w:pPr>
        <w:pStyle w:val="titolo7b0"/>
        <w:rPr>
          <w:color w:val="002060"/>
        </w:rPr>
      </w:pPr>
      <w:r w:rsidRPr="00206171">
        <w:rPr>
          <w:color w:val="002060"/>
        </w:rPr>
        <w:t xml:space="preserve">In base alle risultanze degli atti ufficiali sono state deliberate le seguenti sanzioni disciplinari. </w:t>
      </w:r>
    </w:p>
    <w:p w14:paraId="1B4FC895" w14:textId="77777777" w:rsidR="009049C3" w:rsidRPr="00206171" w:rsidRDefault="009049C3" w:rsidP="009049C3">
      <w:pPr>
        <w:pStyle w:val="titolo30"/>
        <w:rPr>
          <w:color w:val="002060"/>
        </w:rPr>
      </w:pPr>
      <w:r w:rsidRPr="00206171">
        <w:rPr>
          <w:color w:val="002060"/>
        </w:rPr>
        <w:t xml:space="preserve">CALCIATORI NON ESPULSI </w:t>
      </w:r>
    </w:p>
    <w:p w14:paraId="5ECECEB3" w14:textId="77777777" w:rsidR="009049C3" w:rsidRPr="00206171" w:rsidRDefault="009049C3" w:rsidP="009049C3">
      <w:pPr>
        <w:pStyle w:val="titolo20"/>
        <w:rPr>
          <w:color w:val="002060"/>
        </w:rPr>
      </w:pPr>
      <w:r w:rsidRPr="0020617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22DAB57D" w14:textId="77777777" w:rsidTr="00C516A8">
        <w:tc>
          <w:tcPr>
            <w:tcW w:w="2200" w:type="dxa"/>
            <w:tcMar>
              <w:top w:w="20" w:type="dxa"/>
              <w:left w:w="20" w:type="dxa"/>
              <w:bottom w:w="20" w:type="dxa"/>
              <w:right w:w="20" w:type="dxa"/>
            </w:tcMar>
            <w:vAlign w:val="center"/>
            <w:hideMark/>
          </w:tcPr>
          <w:p w14:paraId="3EDC8950" w14:textId="77777777" w:rsidR="009049C3" w:rsidRPr="00206171" w:rsidRDefault="009049C3" w:rsidP="00C516A8">
            <w:pPr>
              <w:pStyle w:val="movimento"/>
              <w:rPr>
                <w:color w:val="002060"/>
              </w:rPr>
            </w:pPr>
            <w:r w:rsidRPr="00206171">
              <w:rPr>
                <w:color w:val="002060"/>
              </w:rPr>
              <w:t>MAGGIORI ALESSIO</w:t>
            </w:r>
          </w:p>
        </w:tc>
        <w:tc>
          <w:tcPr>
            <w:tcW w:w="2200" w:type="dxa"/>
            <w:tcMar>
              <w:top w:w="20" w:type="dxa"/>
              <w:left w:w="20" w:type="dxa"/>
              <w:bottom w:w="20" w:type="dxa"/>
              <w:right w:w="20" w:type="dxa"/>
            </w:tcMar>
            <w:vAlign w:val="center"/>
            <w:hideMark/>
          </w:tcPr>
          <w:p w14:paraId="2D8C8533" w14:textId="77777777" w:rsidR="009049C3" w:rsidRPr="00206171" w:rsidRDefault="009049C3" w:rsidP="00C516A8">
            <w:pPr>
              <w:pStyle w:val="movimento2"/>
              <w:rPr>
                <w:color w:val="002060"/>
              </w:rPr>
            </w:pPr>
            <w:r w:rsidRPr="00206171">
              <w:rPr>
                <w:color w:val="002060"/>
              </w:rPr>
              <w:t xml:space="preserve">(CHIARAVALLE FUTSAL) </w:t>
            </w:r>
          </w:p>
        </w:tc>
        <w:tc>
          <w:tcPr>
            <w:tcW w:w="800" w:type="dxa"/>
            <w:tcMar>
              <w:top w:w="20" w:type="dxa"/>
              <w:left w:w="20" w:type="dxa"/>
              <w:bottom w:w="20" w:type="dxa"/>
              <w:right w:w="20" w:type="dxa"/>
            </w:tcMar>
            <w:vAlign w:val="center"/>
            <w:hideMark/>
          </w:tcPr>
          <w:p w14:paraId="02DEC5C8"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37562B60"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7FCAD1AC" w14:textId="77777777" w:rsidR="009049C3" w:rsidRPr="00206171" w:rsidRDefault="009049C3" w:rsidP="00C516A8">
            <w:pPr>
              <w:pStyle w:val="movimento2"/>
              <w:rPr>
                <w:color w:val="002060"/>
              </w:rPr>
            </w:pPr>
            <w:r w:rsidRPr="00206171">
              <w:rPr>
                <w:color w:val="002060"/>
              </w:rPr>
              <w:t> </w:t>
            </w:r>
          </w:p>
        </w:tc>
      </w:tr>
    </w:tbl>
    <w:p w14:paraId="3B713595" w14:textId="77777777" w:rsidR="009049C3" w:rsidRPr="00206171" w:rsidRDefault="009049C3" w:rsidP="009049C3">
      <w:pPr>
        <w:pStyle w:val="breakline"/>
        <w:rPr>
          <w:color w:val="002060"/>
        </w:rPr>
      </w:pPr>
    </w:p>
    <w:p w14:paraId="01215F50" w14:textId="77777777" w:rsidR="009049C3" w:rsidRPr="00206171" w:rsidRDefault="009049C3" w:rsidP="009049C3">
      <w:pPr>
        <w:jc w:val="center"/>
        <w:rPr>
          <w:rFonts w:ascii="Arial" w:hAnsi="Arial" w:cs="Arial"/>
          <w:noProof/>
          <w:color w:val="002060"/>
          <w:sz w:val="22"/>
          <w:szCs w:val="22"/>
        </w:rPr>
      </w:pPr>
      <w:r w:rsidRPr="00206171">
        <w:rPr>
          <w:rFonts w:ascii="Arial" w:hAnsi="Arial" w:cs="Arial"/>
          <w:noProof/>
          <w:color w:val="002060"/>
          <w:sz w:val="22"/>
          <w:szCs w:val="22"/>
        </w:rPr>
        <w:t>F.to IL SEGRETARIO                                   F.to IL GIUDICE SPORTIVO</w:t>
      </w:r>
    </w:p>
    <w:p w14:paraId="78522CCB" w14:textId="77777777" w:rsidR="009049C3" w:rsidRPr="00206171" w:rsidRDefault="009049C3" w:rsidP="009049C3">
      <w:pPr>
        <w:pStyle w:val="Corpodeltesto2"/>
        <w:spacing w:after="0" w:line="240" w:lineRule="auto"/>
        <w:jc w:val="both"/>
        <w:rPr>
          <w:rFonts w:ascii="Arial" w:hAnsi="Arial" w:cs="Arial"/>
          <w:b/>
          <w:color w:val="002060"/>
          <w:sz w:val="22"/>
          <w:szCs w:val="22"/>
        </w:rPr>
      </w:pPr>
      <w:r w:rsidRPr="00206171">
        <w:rPr>
          <w:rFonts w:ascii="Arial" w:hAnsi="Arial" w:cs="Arial"/>
          <w:noProof/>
          <w:color w:val="002060"/>
          <w:sz w:val="22"/>
          <w:szCs w:val="22"/>
        </w:rPr>
        <w:t xml:space="preserve">                         Angelo Castellana        </w:t>
      </w:r>
      <w:r w:rsidRPr="00206171">
        <w:rPr>
          <w:rFonts w:ascii="Arial" w:hAnsi="Arial" w:cs="Arial"/>
          <w:noProof/>
          <w:color w:val="002060"/>
          <w:sz w:val="22"/>
          <w:szCs w:val="22"/>
        </w:rPr>
        <w:tab/>
        <w:t xml:space="preserve">                                Agnese Lazzaretti</w:t>
      </w:r>
    </w:p>
    <w:p w14:paraId="038D5273" w14:textId="77777777" w:rsidR="009049C3" w:rsidRPr="00206171" w:rsidRDefault="009049C3" w:rsidP="009049C3">
      <w:pPr>
        <w:pStyle w:val="breakline"/>
        <w:rPr>
          <w:rFonts w:eastAsiaTheme="minorEastAsia"/>
          <w:color w:val="002060"/>
        </w:rPr>
      </w:pPr>
    </w:p>
    <w:p w14:paraId="5FA0B79A" w14:textId="77777777" w:rsidR="009049C3" w:rsidRPr="00206171" w:rsidRDefault="009049C3" w:rsidP="009049C3">
      <w:pPr>
        <w:pStyle w:val="titoloprinc0"/>
        <w:rPr>
          <w:color w:val="002060"/>
        </w:rPr>
      </w:pPr>
      <w:r w:rsidRPr="00206171">
        <w:rPr>
          <w:color w:val="002060"/>
        </w:rPr>
        <w:t>CLASSIFICA</w:t>
      </w:r>
    </w:p>
    <w:p w14:paraId="33B08722" w14:textId="77777777" w:rsidR="009049C3" w:rsidRPr="00206171" w:rsidRDefault="009049C3" w:rsidP="009049C3">
      <w:pPr>
        <w:pStyle w:val="breakline"/>
        <w:rPr>
          <w:color w:val="002060"/>
        </w:rPr>
      </w:pPr>
    </w:p>
    <w:p w14:paraId="163CE451" w14:textId="77777777" w:rsidR="009049C3" w:rsidRPr="00206171" w:rsidRDefault="009049C3" w:rsidP="009049C3">
      <w:pPr>
        <w:pStyle w:val="breakline"/>
        <w:rPr>
          <w:color w:val="002060"/>
        </w:rPr>
      </w:pPr>
    </w:p>
    <w:p w14:paraId="390FBD69" w14:textId="77777777" w:rsidR="009049C3" w:rsidRPr="00206171" w:rsidRDefault="009049C3" w:rsidP="009049C3">
      <w:pPr>
        <w:pStyle w:val="sottotitolocampionato10"/>
        <w:rPr>
          <w:color w:val="002060"/>
        </w:rPr>
      </w:pPr>
      <w:r w:rsidRPr="0020617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049C3" w:rsidRPr="00206171" w14:paraId="662750F9" w14:textId="77777777" w:rsidTr="00C516A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231A6" w14:textId="77777777" w:rsidR="009049C3" w:rsidRPr="00206171" w:rsidRDefault="009049C3" w:rsidP="00C516A8">
            <w:pPr>
              <w:pStyle w:val="headertabella0"/>
              <w:rPr>
                <w:color w:val="002060"/>
              </w:rPr>
            </w:pPr>
            <w:r w:rsidRPr="0020617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7723E" w14:textId="77777777" w:rsidR="009049C3" w:rsidRPr="00206171" w:rsidRDefault="009049C3" w:rsidP="00C516A8">
            <w:pPr>
              <w:pStyle w:val="headertabella0"/>
              <w:rPr>
                <w:color w:val="002060"/>
              </w:rPr>
            </w:pPr>
            <w:r w:rsidRPr="0020617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66C33" w14:textId="77777777" w:rsidR="009049C3" w:rsidRPr="00206171" w:rsidRDefault="009049C3" w:rsidP="00C516A8">
            <w:pPr>
              <w:pStyle w:val="headertabella0"/>
              <w:rPr>
                <w:color w:val="002060"/>
              </w:rPr>
            </w:pPr>
            <w:r w:rsidRPr="0020617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1926E" w14:textId="77777777" w:rsidR="009049C3" w:rsidRPr="00206171" w:rsidRDefault="009049C3" w:rsidP="00C516A8">
            <w:pPr>
              <w:pStyle w:val="headertabella0"/>
              <w:rPr>
                <w:color w:val="002060"/>
              </w:rPr>
            </w:pPr>
            <w:r w:rsidRPr="0020617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B5EC0" w14:textId="77777777" w:rsidR="009049C3" w:rsidRPr="00206171" w:rsidRDefault="009049C3" w:rsidP="00C516A8">
            <w:pPr>
              <w:pStyle w:val="headertabella0"/>
              <w:rPr>
                <w:color w:val="002060"/>
              </w:rPr>
            </w:pPr>
            <w:r w:rsidRPr="0020617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ECEF5" w14:textId="77777777" w:rsidR="009049C3" w:rsidRPr="00206171" w:rsidRDefault="009049C3" w:rsidP="00C516A8">
            <w:pPr>
              <w:pStyle w:val="headertabella0"/>
              <w:rPr>
                <w:color w:val="002060"/>
              </w:rPr>
            </w:pPr>
            <w:r w:rsidRPr="0020617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6535D" w14:textId="77777777" w:rsidR="009049C3" w:rsidRPr="00206171" w:rsidRDefault="009049C3" w:rsidP="00C516A8">
            <w:pPr>
              <w:pStyle w:val="headertabella0"/>
              <w:rPr>
                <w:color w:val="002060"/>
              </w:rPr>
            </w:pPr>
            <w:r w:rsidRPr="0020617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8DFC3" w14:textId="77777777" w:rsidR="009049C3" w:rsidRPr="00206171" w:rsidRDefault="009049C3" w:rsidP="00C516A8">
            <w:pPr>
              <w:pStyle w:val="headertabella0"/>
              <w:rPr>
                <w:color w:val="002060"/>
              </w:rPr>
            </w:pPr>
            <w:r w:rsidRPr="0020617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D38E5" w14:textId="77777777" w:rsidR="009049C3" w:rsidRPr="00206171" w:rsidRDefault="009049C3" w:rsidP="00C516A8">
            <w:pPr>
              <w:pStyle w:val="headertabella0"/>
              <w:rPr>
                <w:color w:val="002060"/>
              </w:rPr>
            </w:pPr>
            <w:r w:rsidRPr="0020617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C892E" w14:textId="77777777" w:rsidR="009049C3" w:rsidRPr="00206171" w:rsidRDefault="009049C3" w:rsidP="00C516A8">
            <w:pPr>
              <w:pStyle w:val="headertabella0"/>
              <w:rPr>
                <w:color w:val="002060"/>
              </w:rPr>
            </w:pPr>
            <w:r w:rsidRPr="00206171">
              <w:rPr>
                <w:color w:val="002060"/>
              </w:rPr>
              <w:t>PE</w:t>
            </w:r>
          </w:p>
        </w:tc>
      </w:tr>
      <w:tr w:rsidR="009049C3" w:rsidRPr="00206171" w14:paraId="06DBA4C8" w14:textId="77777777" w:rsidTr="00C516A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5A4131" w14:textId="77777777" w:rsidR="009049C3" w:rsidRPr="00206171" w:rsidRDefault="009049C3" w:rsidP="00C516A8">
            <w:pPr>
              <w:pStyle w:val="rowtabella0"/>
              <w:rPr>
                <w:color w:val="002060"/>
              </w:rPr>
            </w:pPr>
            <w:r w:rsidRPr="00206171">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3BB62"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87C7E"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C91BD"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FE0B1"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BC8C1"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187E0" w14:textId="77777777" w:rsidR="009049C3" w:rsidRPr="00206171" w:rsidRDefault="009049C3" w:rsidP="00C516A8">
            <w:pPr>
              <w:pStyle w:val="rowtabella0"/>
              <w:jc w:val="center"/>
              <w:rPr>
                <w:color w:val="002060"/>
              </w:rPr>
            </w:pPr>
            <w:r w:rsidRPr="002061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68EA5"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B037E" w14:textId="77777777" w:rsidR="009049C3" w:rsidRPr="00206171" w:rsidRDefault="009049C3" w:rsidP="00C516A8">
            <w:pPr>
              <w:pStyle w:val="rowtabella0"/>
              <w:jc w:val="center"/>
              <w:rPr>
                <w:color w:val="002060"/>
              </w:rPr>
            </w:pPr>
            <w:r w:rsidRPr="002061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1D16A" w14:textId="77777777" w:rsidR="009049C3" w:rsidRPr="00206171" w:rsidRDefault="009049C3" w:rsidP="00C516A8">
            <w:pPr>
              <w:pStyle w:val="rowtabella0"/>
              <w:jc w:val="center"/>
              <w:rPr>
                <w:color w:val="002060"/>
              </w:rPr>
            </w:pPr>
            <w:r w:rsidRPr="00206171">
              <w:rPr>
                <w:color w:val="002060"/>
              </w:rPr>
              <w:t>0</w:t>
            </w:r>
          </w:p>
        </w:tc>
      </w:tr>
      <w:tr w:rsidR="009049C3" w:rsidRPr="00206171" w14:paraId="254F97BC"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4D34E5" w14:textId="77777777" w:rsidR="009049C3" w:rsidRPr="00206171" w:rsidRDefault="009049C3" w:rsidP="00C516A8">
            <w:pPr>
              <w:pStyle w:val="rowtabella0"/>
              <w:rPr>
                <w:color w:val="002060"/>
              </w:rPr>
            </w:pPr>
            <w:r w:rsidRPr="00206171">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2FD6C"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0F5F9"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90DDA"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5271A"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A188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B5466"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19BBA"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02423"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7060B" w14:textId="77777777" w:rsidR="009049C3" w:rsidRPr="00206171" w:rsidRDefault="009049C3" w:rsidP="00C516A8">
            <w:pPr>
              <w:pStyle w:val="rowtabella0"/>
              <w:jc w:val="center"/>
              <w:rPr>
                <w:color w:val="002060"/>
              </w:rPr>
            </w:pPr>
            <w:r w:rsidRPr="00206171">
              <w:rPr>
                <w:color w:val="002060"/>
              </w:rPr>
              <w:t>0</w:t>
            </w:r>
          </w:p>
        </w:tc>
      </w:tr>
      <w:tr w:rsidR="009049C3" w:rsidRPr="00206171" w14:paraId="2B83057E"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7CD98F" w14:textId="77777777" w:rsidR="009049C3" w:rsidRPr="00206171" w:rsidRDefault="009049C3" w:rsidP="00C516A8">
            <w:pPr>
              <w:pStyle w:val="rowtabella0"/>
              <w:rPr>
                <w:color w:val="002060"/>
              </w:rPr>
            </w:pPr>
            <w:r w:rsidRPr="00206171">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34C71"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870E2"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F3BCF"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64665"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77480"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D03E1" w14:textId="77777777" w:rsidR="009049C3" w:rsidRPr="00206171" w:rsidRDefault="009049C3" w:rsidP="00C516A8">
            <w:pPr>
              <w:pStyle w:val="rowtabella0"/>
              <w:jc w:val="center"/>
              <w:rPr>
                <w:color w:val="002060"/>
              </w:rPr>
            </w:pPr>
            <w:r w:rsidRPr="002061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A9D1C"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A46BB"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82011" w14:textId="77777777" w:rsidR="009049C3" w:rsidRPr="00206171" w:rsidRDefault="009049C3" w:rsidP="00C516A8">
            <w:pPr>
              <w:pStyle w:val="rowtabella0"/>
              <w:jc w:val="center"/>
              <w:rPr>
                <w:color w:val="002060"/>
              </w:rPr>
            </w:pPr>
            <w:r w:rsidRPr="00206171">
              <w:rPr>
                <w:color w:val="002060"/>
              </w:rPr>
              <w:t>0</w:t>
            </w:r>
          </w:p>
        </w:tc>
      </w:tr>
      <w:tr w:rsidR="009049C3" w:rsidRPr="00206171" w14:paraId="79044739"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767A07" w14:textId="77777777" w:rsidR="009049C3" w:rsidRPr="00206171" w:rsidRDefault="009049C3" w:rsidP="00C516A8">
            <w:pPr>
              <w:pStyle w:val="rowtabella0"/>
              <w:rPr>
                <w:color w:val="002060"/>
              </w:rPr>
            </w:pPr>
            <w:r w:rsidRPr="00206171">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454C8"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54843"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1F061"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FA25C"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49D8E"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D2D6B" w14:textId="77777777" w:rsidR="009049C3" w:rsidRPr="00206171" w:rsidRDefault="009049C3" w:rsidP="00C516A8">
            <w:pPr>
              <w:pStyle w:val="rowtabella0"/>
              <w:jc w:val="center"/>
              <w:rPr>
                <w:color w:val="002060"/>
              </w:rPr>
            </w:pPr>
            <w:r w:rsidRPr="002061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46419"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0E13B"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D7F94" w14:textId="77777777" w:rsidR="009049C3" w:rsidRPr="00206171" w:rsidRDefault="009049C3" w:rsidP="00C516A8">
            <w:pPr>
              <w:pStyle w:val="rowtabella0"/>
              <w:jc w:val="center"/>
              <w:rPr>
                <w:color w:val="002060"/>
              </w:rPr>
            </w:pPr>
            <w:r w:rsidRPr="00206171">
              <w:rPr>
                <w:color w:val="002060"/>
              </w:rPr>
              <w:t>0</w:t>
            </w:r>
          </w:p>
        </w:tc>
      </w:tr>
      <w:tr w:rsidR="009049C3" w:rsidRPr="00206171" w14:paraId="374F3379"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2D5CA7" w14:textId="77777777" w:rsidR="009049C3" w:rsidRPr="00206171" w:rsidRDefault="009049C3" w:rsidP="00C516A8">
            <w:pPr>
              <w:pStyle w:val="rowtabella0"/>
              <w:rPr>
                <w:color w:val="002060"/>
              </w:rPr>
            </w:pPr>
            <w:r w:rsidRPr="0020617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851C0"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51FD9"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38D4B"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03855"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DF6A8"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C8CCE"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2ABC1"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3DAC2"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C47E7" w14:textId="77777777" w:rsidR="009049C3" w:rsidRPr="00206171" w:rsidRDefault="009049C3" w:rsidP="00C516A8">
            <w:pPr>
              <w:pStyle w:val="rowtabella0"/>
              <w:jc w:val="center"/>
              <w:rPr>
                <w:color w:val="002060"/>
              </w:rPr>
            </w:pPr>
            <w:r w:rsidRPr="00206171">
              <w:rPr>
                <w:color w:val="002060"/>
              </w:rPr>
              <w:t>0</w:t>
            </w:r>
          </w:p>
        </w:tc>
      </w:tr>
      <w:tr w:rsidR="009049C3" w:rsidRPr="00206171" w14:paraId="05788564"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767887" w14:textId="77777777" w:rsidR="009049C3" w:rsidRPr="00206171" w:rsidRDefault="009049C3" w:rsidP="00C516A8">
            <w:pPr>
              <w:pStyle w:val="rowtabella0"/>
              <w:rPr>
                <w:color w:val="002060"/>
              </w:rPr>
            </w:pPr>
            <w:r w:rsidRPr="00206171">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ACF7F"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73019"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D1DC0"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B3375"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1C7C7"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9E095"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96BF4" w14:textId="77777777" w:rsidR="009049C3" w:rsidRPr="00206171" w:rsidRDefault="009049C3" w:rsidP="00C516A8">
            <w:pPr>
              <w:pStyle w:val="rowtabella0"/>
              <w:jc w:val="center"/>
              <w:rPr>
                <w:color w:val="002060"/>
              </w:rPr>
            </w:pPr>
            <w:r w:rsidRPr="002061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F2F7C"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D523C" w14:textId="77777777" w:rsidR="009049C3" w:rsidRPr="00206171" w:rsidRDefault="009049C3" w:rsidP="00C516A8">
            <w:pPr>
              <w:pStyle w:val="rowtabella0"/>
              <w:jc w:val="center"/>
              <w:rPr>
                <w:color w:val="002060"/>
              </w:rPr>
            </w:pPr>
            <w:r w:rsidRPr="00206171">
              <w:rPr>
                <w:color w:val="002060"/>
              </w:rPr>
              <w:t>0</w:t>
            </w:r>
          </w:p>
        </w:tc>
      </w:tr>
      <w:tr w:rsidR="009049C3" w:rsidRPr="00206171" w14:paraId="46DA184D"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A20CA4" w14:textId="77777777" w:rsidR="009049C3" w:rsidRPr="00206171" w:rsidRDefault="009049C3" w:rsidP="00C516A8">
            <w:pPr>
              <w:pStyle w:val="rowtabella0"/>
              <w:rPr>
                <w:color w:val="002060"/>
                <w:lang w:val="es-ES"/>
              </w:rPr>
            </w:pPr>
            <w:r w:rsidRPr="00206171">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BDC14"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69F58"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BAFAA"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EC52E"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F46EF"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114C4"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68A28" w14:textId="77777777" w:rsidR="009049C3" w:rsidRPr="00206171" w:rsidRDefault="009049C3" w:rsidP="00C516A8">
            <w:pPr>
              <w:pStyle w:val="rowtabella0"/>
              <w:jc w:val="center"/>
              <w:rPr>
                <w:color w:val="002060"/>
              </w:rPr>
            </w:pPr>
            <w:r w:rsidRPr="002061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EEA0A"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53C60" w14:textId="77777777" w:rsidR="009049C3" w:rsidRPr="00206171" w:rsidRDefault="009049C3" w:rsidP="00C516A8">
            <w:pPr>
              <w:pStyle w:val="rowtabella0"/>
              <w:jc w:val="center"/>
              <w:rPr>
                <w:color w:val="002060"/>
              </w:rPr>
            </w:pPr>
            <w:r w:rsidRPr="00206171">
              <w:rPr>
                <w:color w:val="002060"/>
              </w:rPr>
              <w:t>0</w:t>
            </w:r>
          </w:p>
        </w:tc>
      </w:tr>
      <w:tr w:rsidR="009049C3" w:rsidRPr="00206171" w14:paraId="310FDDC4"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E30B41" w14:textId="77777777" w:rsidR="009049C3" w:rsidRPr="00206171" w:rsidRDefault="009049C3" w:rsidP="00C516A8">
            <w:pPr>
              <w:pStyle w:val="rowtabella0"/>
              <w:rPr>
                <w:color w:val="002060"/>
              </w:rPr>
            </w:pPr>
            <w:r w:rsidRPr="0020617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388D1"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4895B"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609DA"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4C6F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1BFE2"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B05E3"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DA590"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565D2"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00154" w14:textId="77777777" w:rsidR="009049C3" w:rsidRPr="00206171" w:rsidRDefault="009049C3" w:rsidP="00C516A8">
            <w:pPr>
              <w:pStyle w:val="rowtabella0"/>
              <w:jc w:val="center"/>
              <w:rPr>
                <w:color w:val="002060"/>
              </w:rPr>
            </w:pPr>
            <w:r w:rsidRPr="00206171">
              <w:rPr>
                <w:color w:val="002060"/>
              </w:rPr>
              <w:t>0</w:t>
            </w:r>
          </w:p>
        </w:tc>
      </w:tr>
      <w:tr w:rsidR="009049C3" w:rsidRPr="00206171" w14:paraId="116674F2"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BB718F" w14:textId="77777777" w:rsidR="009049C3" w:rsidRPr="00206171" w:rsidRDefault="009049C3" w:rsidP="00C516A8">
            <w:pPr>
              <w:pStyle w:val="rowtabella0"/>
              <w:rPr>
                <w:color w:val="002060"/>
              </w:rPr>
            </w:pPr>
            <w:r w:rsidRPr="00206171">
              <w:rPr>
                <w:color w:val="002060"/>
              </w:rPr>
              <w:lastRenderedPageBreak/>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04E1E"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1C690"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B7135"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2D181"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BEDC5"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D8957"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AA239"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E59D1"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8A388" w14:textId="77777777" w:rsidR="009049C3" w:rsidRPr="00206171" w:rsidRDefault="009049C3" w:rsidP="00C516A8">
            <w:pPr>
              <w:pStyle w:val="rowtabella0"/>
              <w:jc w:val="center"/>
              <w:rPr>
                <w:color w:val="002060"/>
              </w:rPr>
            </w:pPr>
            <w:r w:rsidRPr="00206171">
              <w:rPr>
                <w:color w:val="002060"/>
              </w:rPr>
              <w:t>0</w:t>
            </w:r>
          </w:p>
        </w:tc>
      </w:tr>
      <w:tr w:rsidR="009049C3" w:rsidRPr="00206171" w14:paraId="4F9682E1"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A127E8" w14:textId="77777777" w:rsidR="009049C3" w:rsidRPr="00206171" w:rsidRDefault="009049C3" w:rsidP="00C516A8">
            <w:pPr>
              <w:pStyle w:val="rowtabella0"/>
              <w:rPr>
                <w:color w:val="002060"/>
              </w:rPr>
            </w:pPr>
            <w:r w:rsidRPr="00206171">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4A768"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6F621"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D366A"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D65F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D65F5"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D4ECF"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516C5" w14:textId="77777777" w:rsidR="009049C3" w:rsidRPr="00206171" w:rsidRDefault="009049C3" w:rsidP="00C516A8">
            <w:pPr>
              <w:pStyle w:val="rowtabella0"/>
              <w:jc w:val="center"/>
              <w:rPr>
                <w:color w:val="002060"/>
              </w:rPr>
            </w:pPr>
            <w:r w:rsidRPr="002061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7468E"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A77E6" w14:textId="77777777" w:rsidR="009049C3" w:rsidRPr="00206171" w:rsidRDefault="009049C3" w:rsidP="00C516A8">
            <w:pPr>
              <w:pStyle w:val="rowtabella0"/>
              <w:jc w:val="center"/>
              <w:rPr>
                <w:color w:val="002060"/>
              </w:rPr>
            </w:pPr>
            <w:r w:rsidRPr="00206171">
              <w:rPr>
                <w:color w:val="002060"/>
              </w:rPr>
              <w:t>0</w:t>
            </w:r>
          </w:p>
        </w:tc>
      </w:tr>
      <w:tr w:rsidR="009049C3" w:rsidRPr="00206171" w14:paraId="478A2C57"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27C0C9" w14:textId="77777777" w:rsidR="009049C3" w:rsidRPr="00206171" w:rsidRDefault="009049C3" w:rsidP="00C516A8">
            <w:pPr>
              <w:pStyle w:val="rowtabella0"/>
              <w:rPr>
                <w:color w:val="002060"/>
              </w:rPr>
            </w:pPr>
            <w:r w:rsidRPr="00206171">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BD10F"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017D2"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EB85F"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3C94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CE463"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263A8"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61EFC"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FAC99"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D3796" w14:textId="77777777" w:rsidR="009049C3" w:rsidRPr="00206171" w:rsidRDefault="009049C3" w:rsidP="00C516A8">
            <w:pPr>
              <w:pStyle w:val="rowtabella0"/>
              <w:jc w:val="center"/>
              <w:rPr>
                <w:color w:val="002060"/>
              </w:rPr>
            </w:pPr>
            <w:r w:rsidRPr="00206171">
              <w:rPr>
                <w:color w:val="002060"/>
              </w:rPr>
              <w:t>0</w:t>
            </w:r>
          </w:p>
        </w:tc>
      </w:tr>
      <w:tr w:rsidR="009049C3" w:rsidRPr="00206171" w14:paraId="7C75DE06" w14:textId="77777777" w:rsidTr="00C516A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D3DDF3" w14:textId="77777777" w:rsidR="009049C3" w:rsidRPr="00206171" w:rsidRDefault="009049C3" w:rsidP="00C516A8">
            <w:pPr>
              <w:pStyle w:val="rowtabella0"/>
              <w:rPr>
                <w:color w:val="002060"/>
              </w:rPr>
            </w:pPr>
            <w:r w:rsidRPr="00206171">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67B0F"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BC8BD"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0CFC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FEC5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9D642"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DA554"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C4B06" w14:textId="77777777" w:rsidR="009049C3" w:rsidRPr="00206171" w:rsidRDefault="009049C3" w:rsidP="00C516A8">
            <w:pPr>
              <w:pStyle w:val="rowtabella0"/>
              <w:jc w:val="center"/>
              <w:rPr>
                <w:color w:val="002060"/>
              </w:rPr>
            </w:pPr>
            <w:r w:rsidRPr="002061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71844"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AE8E9" w14:textId="77777777" w:rsidR="009049C3" w:rsidRPr="00206171" w:rsidRDefault="009049C3" w:rsidP="00C516A8">
            <w:pPr>
              <w:pStyle w:val="rowtabella0"/>
              <w:jc w:val="center"/>
              <w:rPr>
                <w:color w:val="002060"/>
              </w:rPr>
            </w:pPr>
            <w:r w:rsidRPr="00206171">
              <w:rPr>
                <w:color w:val="002060"/>
              </w:rPr>
              <w:t>0</w:t>
            </w:r>
          </w:p>
        </w:tc>
      </w:tr>
    </w:tbl>
    <w:p w14:paraId="50D392E6" w14:textId="77777777" w:rsidR="009049C3" w:rsidRPr="00206171" w:rsidRDefault="009049C3" w:rsidP="009049C3">
      <w:pPr>
        <w:pStyle w:val="breakline"/>
        <w:rPr>
          <w:rFonts w:eastAsiaTheme="minorEastAsia"/>
          <w:color w:val="002060"/>
        </w:rPr>
      </w:pPr>
    </w:p>
    <w:p w14:paraId="5FB7722C" w14:textId="77777777" w:rsidR="009049C3" w:rsidRPr="00206171" w:rsidRDefault="009049C3" w:rsidP="009049C3">
      <w:pPr>
        <w:pStyle w:val="breakline"/>
        <w:rPr>
          <w:color w:val="002060"/>
        </w:rPr>
      </w:pPr>
    </w:p>
    <w:p w14:paraId="1BA3DC0D" w14:textId="77777777" w:rsidR="009049C3" w:rsidRPr="00206171" w:rsidRDefault="009049C3" w:rsidP="009049C3">
      <w:pPr>
        <w:pStyle w:val="sottotitolocampionato10"/>
        <w:rPr>
          <w:color w:val="002060"/>
        </w:rPr>
      </w:pPr>
      <w:r w:rsidRPr="0020617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049C3" w:rsidRPr="00206171" w14:paraId="7B396F8E" w14:textId="77777777" w:rsidTr="00C516A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D9EEF" w14:textId="77777777" w:rsidR="009049C3" w:rsidRPr="00206171" w:rsidRDefault="009049C3" w:rsidP="00C516A8">
            <w:pPr>
              <w:pStyle w:val="headertabella0"/>
              <w:rPr>
                <w:color w:val="002060"/>
              </w:rPr>
            </w:pPr>
            <w:r w:rsidRPr="0020617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72A36" w14:textId="77777777" w:rsidR="009049C3" w:rsidRPr="00206171" w:rsidRDefault="009049C3" w:rsidP="00C516A8">
            <w:pPr>
              <w:pStyle w:val="headertabella0"/>
              <w:rPr>
                <w:color w:val="002060"/>
              </w:rPr>
            </w:pPr>
            <w:r w:rsidRPr="0020617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B4F55" w14:textId="77777777" w:rsidR="009049C3" w:rsidRPr="00206171" w:rsidRDefault="009049C3" w:rsidP="00C516A8">
            <w:pPr>
              <w:pStyle w:val="headertabella0"/>
              <w:rPr>
                <w:color w:val="002060"/>
              </w:rPr>
            </w:pPr>
            <w:r w:rsidRPr="0020617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F3124" w14:textId="77777777" w:rsidR="009049C3" w:rsidRPr="00206171" w:rsidRDefault="009049C3" w:rsidP="00C516A8">
            <w:pPr>
              <w:pStyle w:val="headertabella0"/>
              <w:rPr>
                <w:color w:val="002060"/>
              </w:rPr>
            </w:pPr>
            <w:r w:rsidRPr="0020617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D13F0" w14:textId="77777777" w:rsidR="009049C3" w:rsidRPr="00206171" w:rsidRDefault="009049C3" w:rsidP="00C516A8">
            <w:pPr>
              <w:pStyle w:val="headertabella0"/>
              <w:rPr>
                <w:color w:val="002060"/>
              </w:rPr>
            </w:pPr>
            <w:r w:rsidRPr="0020617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2A5AB" w14:textId="77777777" w:rsidR="009049C3" w:rsidRPr="00206171" w:rsidRDefault="009049C3" w:rsidP="00C516A8">
            <w:pPr>
              <w:pStyle w:val="headertabella0"/>
              <w:rPr>
                <w:color w:val="002060"/>
              </w:rPr>
            </w:pPr>
            <w:r w:rsidRPr="0020617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A75E6" w14:textId="77777777" w:rsidR="009049C3" w:rsidRPr="00206171" w:rsidRDefault="009049C3" w:rsidP="00C516A8">
            <w:pPr>
              <w:pStyle w:val="headertabella0"/>
              <w:rPr>
                <w:color w:val="002060"/>
              </w:rPr>
            </w:pPr>
            <w:r w:rsidRPr="0020617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9DE28" w14:textId="77777777" w:rsidR="009049C3" w:rsidRPr="00206171" w:rsidRDefault="009049C3" w:rsidP="00C516A8">
            <w:pPr>
              <w:pStyle w:val="headertabella0"/>
              <w:rPr>
                <w:color w:val="002060"/>
              </w:rPr>
            </w:pPr>
            <w:r w:rsidRPr="0020617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C8A0E" w14:textId="77777777" w:rsidR="009049C3" w:rsidRPr="00206171" w:rsidRDefault="009049C3" w:rsidP="00C516A8">
            <w:pPr>
              <w:pStyle w:val="headertabella0"/>
              <w:rPr>
                <w:color w:val="002060"/>
              </w:rPr>
            </w:pPr>
            <w:r w:rsidRPr="0020617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94001" w14:textId="77777777" w:rsidR="009049C3" w:rsidRPr="00206171" w:rsidRDefault="009049C3" w:rsidP="00C516A8">
            <w:pPr>
              <w:pStyle w:val="headertabella0"/>
              <w:rPr>
                <w:color w:val="002060"/>
              </w:rPr>
            </w:pPr>
            <w:r w:rsidRPr="00206171">
              <w:rPr>
                <w:color w:val="002060"/>
              </w:rPr>
              <w:t>PE</w:t>
            </w:r>
          </w:p>
        </w:tc>
      </w:tr>
      <w:tr w:rsidR="009049C3" w:rsidRPr="00206171" w14:paraId="7E9A0C47" w14:textId="77777777" w:rsidTr="00C516A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798AE7" w14:textId="77777777" w:rsidR="009049C3" w:rsidRPr="00206171" w:rsidRDefault="009049C3" w:rsidP="00C516A8">
            <w:pPr>
              <w:pStyle w:val="rowtabella0"/>
              <w:rPr>
                <w:color w:val="002060"/>
              </w:rPr>
            </w:pPr>
            <w:r w:rsidRPr="0020617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2A48D"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F6686"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D1075"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D0098"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C8184"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16491" w14:textId="77777777" w:rsidR="009049C3" w:rsidRPr="00206171" w:rsidRDefault="009049C3" w:rsidP="00C516A8">
            <w:pPr>
              <w:pStyle w:val="rowtabella0"/>
              <w:jc w:val="center"/>
              <w:rPr>
                <w:color w:val="002060"/>
              </w:rPr>
            </w:pPr>
            <w:r w:rsidRPr="002061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BF0AF"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D3388"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EA698" w14:textId="77777777" w:rsidR="009049C3" w:rsidRPr="00206171" w:rsidRDefault="009049C3" w:rsidP="00C516A8">
            <w:pPr>
              <w:pStyle w:val="rowtabella0"/>
              <w:jc w:val="center"/>
              <w:rPr>
                <w:color w:val="002060"/>
              </w:rPr>
            </w:pPr>
            <w:r w:rsidRPr="00206171">
              <w:rPr>
                <w:color w:val="002060"/>
              </w:rPr>
              <w:t>0</w:t>
            </w:r>
          </w:p>
        </w:tc>
      </w:tr>
      <w:tr w:rsidR="009049C3" w:rsidRPr="00206171" w14:paraId="5DDDD50D"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D5F1AE" w14:textId="77777777" w:rsidR="009049C3" w:rsidRPr="00206171" w:rsidRDefault="009049C3" w:rsidP="00C516A8">
            <w:pPr>
              <w:pStyle w:val="rowtabella0"/>
              <w:rPr>
                <w:color w:val="002060"/>
              </w:rPr>
            </w:pPr>
            <w:r w:rsidRPr="00206171">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5A403"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1CE0C"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A7CB9"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FA14C"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B9D2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8B205" w14:textId="77777777" w:rsidR="009049C3" w:rsidRPr="00206171" w:rsidRDefault="009049C3" w:rsidP="00C516A8">
            <w:pPr>
              <w:pStyle w:val="rowtabella0"/>
              <w:jc w:val="center"/>
              <w:rPr>
                <w:color w:val="002060"/>
              </w:rPr>
            </w:pPr>
            <w:r w:rsidRPr="002061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21CEB"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C3890"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2DA4F" w14:textId="77777777" w:rsidR="009049C3" w:rsidRPr="00206171" w:rsidRDefault="009049C3" w:rsidP="00C516A8">
            <w:pPr>
              <w:pStyle w:val="rowtabella0"/>
              <w:jc w:val="center"/>
              <w:rPr>
                <w:color w:val="002060"/>
              </w:rPr>
            </w:pPr>
            <w:r w:rsidRPr="00206171">
              <w:rPr>
                <w:color w:val="002060"/>
              </w:rPr>
              <w:t>0</w:t>
            </w:r>
          </w:p>
        </w:tc>
      </w:tr>
      <w:tr w:rsidR="009049C3" w:rsidRPr="00206171" w14:paraId="5E5E0230"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433116" w14:textId="77777777" w:rsidR="009049C3" w:rsidRPr="00206171" w:rsidRDefault="009049C3" w:rsidP="00C516A8">
            <w:pPr>
              <w:pStyle w:val="rowtabella0"/>
              <w:rPr>
                <w:color w:val="002060"/>
              </w:rPr>
            </w:pPr>
            <w:r w:rsidRPr="00206171">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ED8E9"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413CC"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858F1"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8FB9A"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92BEC"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6C292" w14:textId="77777777" w:rsidR="009049C3" w:rsidRPr="00206171" w:rsidRDefault="009049C3" w:rsidP="00C516A8">
            <w:pPr>
              <w:pStyle w:val="rowtabella0"/>
              <w:jc w:val="center"/>
              <w:rPr>
                <w:color w:val="002060"/>
              </w:rPr>
            </w:pPr>
            <w:r w:rsidRPr="002061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3199C"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A1C7C"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39E56" w14:textId="77777777" w:rsidR="009049C3" w:rsidRPr="00206171" w:rsidRDefault="009049C3" w:rsidP="00C516A8">
            <w:pPr>
              <w:pStyle w:val="rowtabella0"/>
              <w:jc w:val="center"/>
              <w:rPr>
                <w:color w:val="002060"/>
              </w:rPr>
            </w:pPr>
            <w:r w:rsidRPr="00206171">
              <w:rPr>
                <w:color w:val="002060"/>
              </w:rPr>
              <w:t>0</w:t>
            </w:r>
          </w:p>
        </w:tc>
      </w:tr>
      <w:tr w:rsidR="009049C3" w:rsidRPr="00206171" w14:paraId="4024F21B"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86C713" w14:textId="77777777" w:rsidR="009049C3" w:rsidRPr="00206171" w:rsidRDefault="009049C3" w:rsidP="00C516A8">
            <w:pPr>
              <w:pStyle w:val="rowtabella0"/>
              <w:rPr>
                <w:color w:val="002060"/>
              </w:rPr>
            </w:pPr>
            <w:r w:rsidRPr="00206171">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0035C"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DC9FE"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B12DB"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F1F84"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9017D"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AFFE3"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77B63"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5493A"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6FBC2" w14:textId="77777777" w:rsidR="009049C3" w:rsidRPr="00206171" w:rsidRDefault="009049C3" w:rsidP="00C516A8">
            <w:pPr>
              <w:pStyle w:val="rowtabella0"/>
              <w:jc w:val="center"/>
              <w:rPr>
                <w:color w:val="002060"/>
              </w:rPr>
            </w:pPr>
            <w:r w:rsidRPr="00206171">
              <w:rPr>
                <w:color w:val="002060"/>
              </w:rPr>
              <w:t>0</w:t>
            </w:r>
          </w:p>
        </w:tc>
      </w:tr>
      <w:tr w:rsidR="009049C3" w:rsidRPr="00206171" w14:paraId="62BBEE73"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68CB3A" w14:textId="77777777" w:rsidR="009049C3" w:rsidRPr="00206171" w:rsidRDefault="009049C3" w:rsidP="00C516A8">
            <w:pPr>
              <w:pStyle w:val="rowtabella0"/>
              <w:rPr>
                <w:color w:val="002060"/>
              </w:rPr>
            </w:pPr>
            <w:r w:rsidRPr="00206171">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94C9C"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CBCA9"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E7DE1"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FFC74"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4AE34"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BE657"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09590"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675D4"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3088D" w14:textId="77777777" w:rsidR="009049C3" w:rsidRPr="00206171" w:rsidRDefault="009049C3" w:rsidP="00C516A8">
            <w:pPr>
              <w:pStyle w:val="rowtabella0"/>
              <w:jc w:val="center"/>
              <w:rPr>
                <w:color w:val="002060"/>
              </w:rPr>
            </w:pPr>
            <w:r w:rsidRPr="00206171">
              <w:rPr>
                <w:color w:val="002060"/>
              </w:rPr>
              <w:t>0</w:t>
            </w:r>
          </w:p>
        </w:tc>
      </w:tr>
      <w:tr w:rsidR="009049C3" w:rsidRPr="00206171" w14:paraId="5CFA1CE3"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B79AD3" w14:textId="77777777" w:rsidR="009049C3" w:rsidRPr="00206171" w:rsidRDefault="009049C3" w:rsidP="00C516A8">
            <w:pPr>
              <w:pStyle w:val="rowtabella0"/>
              <w:rPr>
                <w:color w:val="002060"/>
              </w:rPr>
            </w:pPr>
            <w:r w:rsidRPr="00206171">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B83D1"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CC9BB"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3FED9"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4A499"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B4C49"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A6A08" w14:textId="77777777" w:rsidR="009049C3" w:rsidRPr="00206171" w:rsidRDefault="009049C3" w:rsidP="00C516A8">
            <w:pPr>
              <w:pStyle w:val="rowtabella0"/>
              <w:jc w:val="center"/>
              <w:rPr>
                <w:color w:val="002060"/>
              </w:rPr>
            </w:pPr>
            <w:r w:rsidRPr="002061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282C1"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F1BC0"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87555" w14:textId="77777777" w:rsidR="009049C3" w:rsidRPr="00206171" w:rsidRDefault="009049C3" w:rsidP="00C516A8">
            <w:pPr>
              <w:pStyle w:val="rowtabella0"/>
              <w:jc w:val="center"/>
              <w:rPr>
                <w:color w:val="002060"/>
              </w:rPr>
            </w:pPr>
            <w:r w:rsidRPr="00206171">
              <w:rPr>
                <w:color w:val="002060"/>
              </w:rPr>
              <w:t>0</w:t>
            </w:r>
          </w:p>
        </w:tc>
      </w:tr>
      <w:tr w:rsidR="009049C3" w:rsidRPr="00206171" w14:paraId="3DFFAA78"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331699" w14:textId="77777777" w:rsidR="009049C3" w:rsidRPr="00206171" w:rsidRDefault="009049C3" w:rsidP="00C516A8">
            <w:pPr>
              <w:pStyle w:val="rowtabella0"/>
              <w:rPr>
                <w:color w:val="002060"/>
              </w:rPr>
            </w:pPr>
            <w:r w:rsidRPr="00206171">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68ECC"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11031"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6D762"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18B30"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5A04E"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3B185" w14:textId="77777777" w:rsidR="009049C3" w:rsidRPr="00206171" w:rsidRDefault="009049C3" w:rsidP="00C516A8">
            <w:pPr>
              <w:pStyle w:val="rowtabella0"/>
              <w:jc w:val="center"/>
              <w:rPr>
                <w:color w:val="002060"/>
              </w:rPr>
            </w:pPr>
            <w:r w:rsidRPr="002061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E0558"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FEC7E"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06A6D" w14:textId="77777777" w:rsidR="009049C3" w:rsidRPr="00206171" w:rsidRDefault="009049C3" w:rsidP="00C516A8">
            <w:pPr>
              <w:pStyle w:val="rowtabella0"/>
              <w:jc w:val="center"/>
              <w:rPr>
                <w:color w:val="002060"/>
              </w:rPr>
            </w:pPr>
            <w:r w:rsidRPr="00206171">
              <w:rPr>
                <w:color w:val="002060"/>
              </w:rPr>
              <w:t>0</w:t>
            </w:r>
          </w:p>
        </w:tc>
      </w:tr>
      <w:tr w:rsidR="009049C3" w:rsidRPr="00206171" w14:paraId="37E5FE08"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3B9364" w14:textId="77777777" w:rsidR="009049C3" w:rsidRPr="00206171" w:rsidRDefault="009049C3" w:rsidP="00C516A8">
            <w:pPr>
              <w:pStyle w:val="rowtabella0"/>
              <w:rPr>
                <w:color w:val="002060"/>
              </w:rPr>
            </w:pPr>
            <w:r w:rsidRPr="00206171">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215FB"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20FEF"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9FDD2"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B2B65"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C8DD2"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979BF"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060AB"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93026"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90C34" w14:textId="77777777" w:rsidR="009049C3" w:rsidRPr="00206171" w:rsidRDefault="009049C3" w:rsidP="00C516A8">
            <w:pPr>
              <w:pStyle w:val="rowtabella0"/>
              <w:jc w:val="center"/>
              <w:rPr>
                <w:color w:val="002060"/>
              </w:rPr>
            </w:pPr>
            <w:r w:rsidRPr="00206171">
              <w:rPr>
                <w:color w:val="002060"/>
              </w:rPr>
              <w:t>0</w:t>
            </w:r>
          </w:p>
        </w:tc>
      </w:tr>
      <w:tr w:rsidR="009049C3" w:rsidRPr="00206171" w14:paraId="3A98AFF5"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4F5C44" w14:textId="77777777" w:rsidR="009049C3" w:rsidRPr="00206171" w:rsidRDefault="009049C3" w:rsidP="00C516A8">
            <w:pPr>
              <w:pStyle w:val="rowtabella0"/>
              <w:rPr>
                <w:color w:val="002060"/>
                <w:lang w:val="es-ES"/>
              </w:rPr>
            </w:pPr>
            <w:r w:rsidRPr="00206171">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34AA3"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30FF5"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7DB15"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C8D7E"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D04F3"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3A084"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1B14F" w14:textId="77777777" w:rsidR="009049C3" w:rsidRPr="00206171" w:rsidRDefault="009049C3" w:rsidP="00C516A8">
            <w:pPr>
              <w:pStyle w:val="rowtabella0"/>
              <w:jc w:val="center"/>
              <w:rPr>
                <w:color w:val="002060"/>
              </w:rPr>
            </w:pPr>
            <w:r w:rsidRPr="002061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BF6DF"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A9451" w14:textId="77777777" w:rsidR="009049C3" w:rsidRPr="00206171" w:rsidRDefault="009049C3" w:rsidP="00C516A8">
            <w:pPr>
              <w:pStyle w:val="rowtabella0"/>
              <w:jc w:val="center"/>
              <w:rPr>
                <w:color w:val="002060"/>
              </w:rPr>
            </w:pPr>
            <w:r w:rsidRPr="00206171">
              <w:rPr>
                <w:color w:val="002060"/>
              </w:rPr>
              <w:t>0</w:t>
            </w:r>
          </w:p>
        </w:tc>
      </w:tr>
      <w:tr w:rsidR="009049C3" w:rsidRPr="00206171" w14:paraId="6F2C6DE3"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A31D41" w14:textId="77777777" w:rsidR="009049C3" w:rsidRPr="00206171" w:rsidRDefault="009049C3" w:rsidP="00C516A8">
            <w:pPr>
              <w:pStyle w:val="rowtabella0"/>
              <w:rPr>
                <w:color w:val="002060"/>
              </w:rPr>
            </w:pPr>
            <w:r w:rsidRPr="00206171">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5F286"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5C317"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A1CFA"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6719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FC436"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6FAC0"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E54E5"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B9110"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8CB4F" w14:textId="77777777" w:rsidR="009049C3" w:rsidRPr="00206171" w:rsidRDefault="009049C3" w:rsidP="00C516A8">
            <w:pPr>
              <w:pStyle w:val="rowtabella0"/>
              <w:jc w:val="center"/>
              <w:rPr>
                <w:color w:val="002060"/>
              </w:rPr>
            </w:pPr>
            <w:r w:rsidRPr="00206171">
              <w:rPr>
                <w:color w:val="002060"/>
              </w:rPr>
              <w:t>0</w:t>
            </w:r>
          </w:p>
        </w:tc>
      </w:tr>
      <w:tr w:rsidR="009049C3" w:rsidRPr="00206171" w14:paraId="2BB7B3CC"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8095A7" w14:textId="77777777" w:rsidR="009049C3" w:rsidRPr="00206171" w:rsidRDefault="009049C3" w:rsidP="00C516A8">
            <w:pPr>
              <w:pStyle w:val="rowtabella0"/>
              <w:rPr>
                <w:color w:val="002060"/>
              </w:rPr>
            </w:pPr>
            <w:r w:rsidRPr="00206171">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9E8A1"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E54D5"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9623E"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ACFD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38952"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80D6C"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79AD0" w14:textId="77777777" w:rsidR="009049C3" w:rsidRPr="00206171" w:rsidRDefault="009049C3" w:rsidP="00C516A8">
            <w:pPr>
              <w:pStyle w:val="rowtabella0"/>
              <w:jc w:val="center"/>
              <w:rPr>
                <w:color w:val="002060"/>
              </w:rPr>
            </w:pPr>
            <w:r w:rsidRPr="002061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AE857"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03617" w14:textId="77777777" w:rsidR="009049C3" w:rsidRPr="00206171" w:rsidRDefault="009049C3" w:rsidP="00C516A8">
            <w:pPr>
              <w:pStyle w:val="rowtabella0"/>
              <w:jc w:val="center"/>
              <w:rPr>
                <w:color w:val="002060"/>
              </w:rPr>
            </w:pPr>
            <w:r w:rsidRPr="00206171">
              <w:rPr>
                <w:color w:val="002060"/>
              </w:rPr>
              <w:t>0</w:t>
            </w:r>
          </w:p>
        </w:tc>
      </w:tr>
      <w:tr w:rsidR="009049C3" w:rsidRPr="00206171" w14:paraId="5FCE5C31" w14:textId="77777777" w:rsidTr="00C516A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796FBB" w14:textId="77777777" w:rsidR="009049C3" w:rsidRPr="00206171" w:rsidRDefault="009049C3" w:rsidP="00C516A8">
            <w:pPr>
              <w:pStyle w:val="rowtabella0"/>
              <w:rPr>
                <w:color w:val="002060"/>
              </w:rPr>
            </w:pPr>
            <w:r w:rsidRPr="00206171">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0228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8E3AA"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2D60F"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AED7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4DD46"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9A79D"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FFC11" w14:textId="77777777" w:rsidR="009049C3" w:rsidRPr="00206171" w:rsidRDefault="009049C3" w:rsidP="00C516A8">
            <w:pPr>
              <w:pStyle w:val="rowtabella0"/>
              <w:jc w:val="center"/>
              <w:rPr>
                <w:color w:val="002060"/>
              </w:rPr>
            </w:pPr>
            <w:r w:rsidRPr="002061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5DD55"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8F8D2" w14:textId="77777777" w:rsidR="009049C3" w:rsidRPr="00206171" w:rsidRDefault="009049C3" w:rsidP="00C516A8">
            <w:pPr>
              <w:pStyle w:val="rowtabella0"/>
              <w:jc w:val="center"/>
              <w:rPr>
                <w:color w:val="002060"/>
              </w:rPr>
            </w:pPr>
            <w:r w:rsidRPr="00206171">
              <w:rPr>
                <w:color w:val="002060"/>
              </w:rPr>
              <w:t>0</w:t>
            </w:r>
          </w:p>
        </w:tc>
      </w:tr>
    </w:tbl>
    <w:p w14:paraId="0AB39DB8" w14:textId="77777777" w:rsidR="009049C3" w:rsidRPr="00206171" w:rsidRDefault="009049C3" w:rsidP="009049C3">
      <w:pPr>
        <w:pStyle w:val="breakline"/>
        <w:rPr>
          <w:rFonts w:eastAsiaTheme="minorEastAsia"/>
          <w:color w:val="002060"/>
        </w:rPr>
      </w:pPr>
    </w:p>
    <w:p w14:paraId="27B64E1F" w14:textId="77777777" w:rsidR="009049C3" w:rsidRPr="00206171" w:rsidRDefault="009049C3" w:rsidP="009049C3">
      <w:pPr>
        <w:pStyle w:val="breakline"/>
        <w:rPr>
          <w:color w:val="002060"/>
        </w:rPr>
      </w:pPr>
    </w:p>
    <w:p w14:paraId="17DFD088" w14:textId="77777777" w:rsidR="009049C3" w:rsidRPr="00206171" w:rsidRDefault="009049C3" w:rsidP="009049C3">
      <w:pPr>
        <w:pStyle w:val="sottotitolocampionato10"/>
        <w:rPr>
          <w:color w:val="002060"/>
        </w:rPr>
      </w:pPr>
      <w:r w:rsidRPr="0020617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049C3" w:rsidRPr="00206171" w14:paraId="715F43CC" w14:textId="77777777" w:rsidTr="00C516A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FC003" w14:textId="77777777" w:rsidR="009049C3" w:rsidRPr="00206171" w:rsidRDefault="009049C3" w:rsidP="00C516A8">
            <w:pPr>
              <w:pStyle w:val="headertabella0"/>
              <w:rPr>
                <w:color w:val="002060"/>
              </w:rPr>
            </w:pPr>
            <w:r w:rsidRPr="0020617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5D4F6" w14:textId="77777777" w:rsidR="009049C3" w:rsidRPr="00206171" w:rsidRDefault="009049C3" w:rsidP="00C516A8">
            <w:pPr>
              <w:pStyle w:val="headertabella0"/>
              <w:rPr>
                <w:color w:val="002060"/>
              </w:rPr>
            </w:pPr>
            <w:r w:rsidRPr="0020617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798BE" w14:textId="77777777" w:rsidR="009049C3" w:rsidRPr="00206171" w:rsidRDefault="009049C3" w:rsidP="00C516A8">
            <w:pPr>
              <w:pStyle w:val="headertabella0"/>
              <w:rPr>
                <w:color w:val="002060"/>
              </w:rPr>
            </w:pPr>
            <w:r w:rsidRPr="0020617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B7BC9" w14:textId="77777777" w:rsidR="009049C3" w:rsidRPr="00206171" w:rsidRDefault="009049C3" w:rsidP="00C516A8">
            <w:pPr>
              <w:pStyle w:val="headertabella0"/>
              <w:rPr>
                <w:color w:val="002060"/>
              </w:rPr>
            </w:pPr>
            <w:r w:rsidRPr="0020617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89402" w14:textId="77777777" w:rsidR="009049C3" w:rsidRPr="00206171" w:rsidRDefault="009049C3" w:rsidP="00C516A8">
            <w:pPr>
              <w:pStyle w:val="headertabella0"/>
              <w:rPr>
                <w:color w:val="002060"/>
              </w:rPr>
            </w:pPr>
            <w:r w:rsidRPr="0020617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2B6DE" w14:textId="77777777" w:rsidR="009049C3" w:rsidRPr="00206171" w:rsidRDefault="009049C3" w:rsidP="00C516A8">
            <w:pPr>
              <w:pStyle w:val="headertabella0"/>
              <w:rPr>
                <w:color w:val="002060"/>
              </w:rPr>
            </w:pPr>
            <w:r w:rsidRPr="0020617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E2796" w14:textId="77777777" w:rsidR="009049C3" w:rsidRPr="00206171" w:rsidRDefault="009049C3" w:rsidP="00C516A8">
            <w:pPr>
              <w:pStyle w:val="headertabella0"/>
              <w:rPr>
                <w:color w:val="002060"/>
              </w:rPr>
            </w:pPr>
            <w:r w:rsidRPr="0020617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15D2B" w14:textId="77777777" w:rsidR="009049C3" w:rsidRPr="00206171" w:rsidRDefault="009049C3" w:rsidP="00C516A8">
            <w:pPr>
              <w:pStyle w:val="headertabella0"/>
              <w:rPr>
                <w:color w:val="002060"/>
              </w:rPr>
            </w:pPr>
            <w:r w:rsidRPr="0020617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FEC86" w14:textId="77777777" w:rsidR="009049C3" w:rsidRPr="00206171" w:rsidRDefault="009049C3" w:rsidP="00C516A8">
            <w:pPr>
              <w:pStyle w:val="headertabella0"/>
              <w:rPr>
                <w:color w:val="002060"/>
              </w:rPr>
            </w:pPr>
            <w:r w:rsidRPr="0020617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1A978" w14:textId="77777777" w:rsidR="009049C3" w:rsidRPr="00206171" w:rsidRDefault="009049C3" w:rsidP="00C516A8">
            <w:pPr>
              <w:pStyle w:val="headertabella0"/>
              <w:rPr>
                <w:color w:val="002060"/>
              </w:rPr>
            </w:pPr>
            <w:r w:rsidRPr="00206171">
              <w:rPr>
                <w:color w:val="002060"/>
              </w:rPr>
              <w:t>PE</w:t>
            </w:r>
          </w:p>
        </w:tc>
      </w:tr>
      <w:tr w:rsidR="009049C3" w:rsidRPr="00206171" w14:paraId="72EF685F" w14:textId="77777777" w:rsidTr="00C516A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B8D5D4" w14:textId="77777777" w:rsidR="009049C3" w:rsidRPr="00206171" w:rsidRDefault="009049C3" w:rsidP="00C516A8">
            <w:pPr>
              <w:pStyle w:val="rowtabella0"/>
              <w:rPr>
                <w:color w:val="002060"/>
              </w:rPr>
            </w:pPr>
            <w:r w:rsidRPr="00206171">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0156F"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3210F"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81F35"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1F750"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9A7B5"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3971B" w14:textId="77777777" w:rsidR="009049C3" w:rsidRPr="00206171" w:rsidRDefault="009049C3" w:rsidP="00C516A8">
            <w:pPr>
              <w:pStyle w:val="rowtabella0"/>
              <w:jc w:val="center"/>
              <w:rPr>
                <w:color w:val="002060"/>
              </w:rPr>
            </w:pPr>
            <w:r w:rsidRPr="002061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8C42C"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A8BE6" w14:textId="77777777" w:rsidR="009049C3" w:rsidRPr="00206171" w:rsidRDefault="009049C3" w:rsidP="00C516A8">
            <w:pPr>
              <w:pStyle w:val="rowtabella0"/>
              <w:jc w:val="center"/>
              <w:rPr>
                <w:color w:val="002060"/>
              </w:rPr>
            </w:pPr>
            <w:r w:rsidRPr="002061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5CE12" w14:textId="77777777" w:rsidR="009049C3" w:rsidRPr="00206171" w:rsidRDefault="009049C3" w:rsidP="00C516A8">
            <w:pPr>
              <w:pStyle w:val="rowtabella0"/>
              <w:jc w:val="center"/>
              <w:rPr>
                <w:color w:val="002060"/>
              </w:rPr>
            </w:pPr>
            <w:r w:rsidRPr="00206171">
              <w:rPr>
                <w:color w:val="002060"/>
              </w:rPr>
              <w:t>0</w:t>
            </w:r>
          </w:p>
        </w:tc>
      </w:tr>
      <w:tr w:rsidR="009049C3" w:rsidRPr="00206171" w14:paraId="47F9BD3C"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83EAA3" w14:textId="77777777" w:rsidR="009049C3" w:rsidRPr="00206171" w:rsidRDefault="009049C3" w:rsidP="00C516A8">
            <w:pPr>
              <w:pStyle w:val="rowtabella0"/>
              <w:rPr>
                <w:color w:val="002060"/>
              </w:rPr>
            </w:pPr>
            <w:r w:rsidRPr="00206171">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D5F3C"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B497A"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EAE80"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954E5"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A9A5A"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03B46" w14:textId="77777777" w:rsidR="009049C3" w:rsidRPr="00206171" w:rsidRDefault="009049C3" w:rsidP="00C516A8">
            <w:pPr>
              <w:pStyle w:val="rowtabella0"/>
              <w:jc w:val="center"/>
              <w:rPr>
                <w:color w:val="002060"/>
              </w:rPr>
            </w:pPr>
            <w:r w:rsidRPr="0020617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EB856"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26ECC"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13A62" w14:textId="77777777" w:rsidR="009049C3" w:rsidRPr="00206171" w:rsidRDefault="009049C3" w:rsidP="00C516A8">
            <w:pPr>
              <w:pStyle w:val="rowtabella0"/>
              <w:jc w:val="center"/>
              <w:rPr>
                <w:color w:val="002060"/>
              </w:rPr>
            </w:pPr>
            <w:r w:rsidRPr="00206171">
              <w:rPr>
                <w:color w:val="002060"/>
              </w:rPr>
              <w:t>0</w:t>
            </w:r>
          </w:p>
        </w:tc>
      </w:tr>
      <w:tr w:rsidR="009049C3" w:rsidRPr="00206171" w14:paraId="56B051C8"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DD758C" w14:textId="77777777" w:rsidR="009049C3" w:rsidRPr="00206171" w:rsidRDefault="009049C3" w:rsidP="00C516A8">
            <w:pPr>
              <w:pStyle w:val="rowtabella0"/>
              <w:rPr>
                <w:color w:val="002060"/>
              </w:rPr>
            </w:pPr>
            <w:r w:rsidRPr="00206171">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35208"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EAC09"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AB8C6"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F6629"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F11C1"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8F14E" w14:textId="77777777" w:rsidR="009049C3" w:rsidRPr="00206171" w:rsidRDefault="009049C3" w:rsidP="00C516A8">
            <w:pPr>
              <w:pStyle w:val="rowtabella0"/>
              <w:jc w:val="center"/>
              <w:rPr>
                <w:color w:val="002060"/>
              </w:rPr>
            </w:pPr>
            <w:r w:rsidRPr="002061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E0F29"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858DB"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5B5E8" w14:textId="77777777" w:rsidR="009049C3" w:rsidRPr="00206171" w:rsidRDefault="009049C3" w:rsidP="00C516A8">
            <w:pPr>
              <w:pStyle w:val="rowtabella0"/>
              <w:jc w:val="center"/>
              <w:rPr>
                <w:color w:val="002060"/>
              </w:rPr>
            </w:pPr>
            <w:r w:rsidRPr="00206171">
              <w:rPr>
                <w:color w:val="002060"/>
              </w:rPr>
              <w:t>0</w:t>
            </w:r>
          </w:p>
        </w:tc>
      </w:tr>
      <w:tr w:rsidR="009049C3" w:rsidRPr="00206171" w14:paraId="0F0A0EDF"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3E50F4" w14:textId="77777777" w:rsidR="009049C3" w:rsidRPr="00206171" w:rsidRDefault="009049C3" w:rsidP="00C516A8">
            <w:pPr>
              <w:pStyle w:val="rowtabella0"/>
              <w:rPr>
                <w:color w:val="002060"/>
              </w:rPr>
            </w:pPr>
            <w:r w:rsidRPr="00206171">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47EAE"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C8B1D"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1B054"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65A5C"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55F1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D4C11" w14:textId="77777777" w:rsidR="009049C3" w:rsidRPr="00206171" w:rsidRDefault="009049C3" w:rsidP="00C516A8">
            <w:pPr>
              <w:pStyle w:val="rowtabella0"/>
              <w:jc w:val="center"/>
              <w:rPr>
                <w:color w:val="002060"/>
              </w:rPr>
            </w:pPr>
            <w:r w:rsidRPr="002061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C253C"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D286B"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45E7E" w14:textId="77777777" w:rsidR="009049C3" w:rsidRPr="00206171" w:rsidRDefault="009049C3" w:rsidP="00C516A8">
            <w:pPr>
              <w:pStyle w:val="rowtabella0"/>
              <w:jc w:val="center"/>
              <w:rPr>
                <w:color w:val="002060"/>
              </w:rPr>
            </w:pPr>
            <w:r w:rsidRPr="00206171">
              <w:rPr>
                <w:color w:val="002060"/>
              </w:rPr>
              <w:t>0</w:t>
            </w:r>
          </w:p>
        </w:tc>
      </w:tr>
      <w:tr w:rsidR="009049C3" w:rsidRPr="00206171" w14:paraId="78B05A9F"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E947AC" w14:textId="77777777" w:rsidR="009049C3" w:rsidRPr="00206171" w:rsidRDefault="009049C3" w:rsidP="00C516A8">
            <w:pPr>
              <w:pStyle w:val="rowtabella0"/>
              <w:rPr>
                <w:color w:val="002060"/>
              </w:rPr>
            </w:pPr>
            <w:r w:rsidRPr="00206171">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F4FFB"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BF007"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41DF3"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DD23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640C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FDFFF"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0FAF9"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90B47"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2A77E" w14:textId="77777777" w:rsidR="009049C3" w:rsidRPr="00206171" w:rsidRDefault="009049C3" w:rsidP="00C516A8">
            <w:pPr>
              <w:pStyle w:val="rowtabella0"/>
              <w:jc w:val="center"/>
              <w:rPr>
                <w:color w:val="002060"/>
              </w:rPr>
            </w:pPr>
            <w:r w:rsidRPr="00206171">
              <w:rPr>
                <w:color w:val="002060"/>
              </w:rPr>
              <w:t>0</w:t>
            </w:r>
          </w:p>
        </w:tc>
      </w:tr>
      <w:tr w:rsidR="009049C3" w:rsidRPr="00206171" w14:paraId="2694453B"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917B67" w14:textId="77777777" w:rsidR="009049C3" w:rsidRPr="00206171" w:rsidRDefault="009049C3" w:rsidP="00C516A8">
            <w:pPr>
              <w:pStyle w:val="rowtabella0"/>
              <w:rPr>
                <w:color w:val="002060"/>
              </w:rPr>
            </w:pPr>
            <w:r w:rsidRPr="00206171">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7D8CA"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483F7"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7789E"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B0FBB"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7339A"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37D67"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EA5D2"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C351E"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E92D9" w14:textId="77777777" w:rsidR="009049C3" w:rsidRPr="00206171" w:rsidRDefault="009049C3" w:rsidP="00C516A8">
            <w:pPr>
              <w:pStyle w:val="rowtabella0"/>
              <w:jc w:val="center"/>
              <w:rPr>
                <w:color w:val="002060"/>
              </w:rPr>
            </w:pPr>
            <w:r w:rsidRPr="00206171">
              <w:rPr>
                <w:color w:val="002060"/>
              </w:rPr>
              <w:t>0</w:t>
            </w:r>
          </w:p>
        </w:tc>
      </w:tr>
      <w:tr w:rsidR="009049C3" w:rsidRPr="00206171" w14:paraId="0DD0F171"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30BD54" w14:textId="77777777" w:rsidR="009049C3" w:rsidRPr="00206171" w:rsidRDefault="009049C3" w:rsidP="00C516A8">
            <w:pPr>
              <w:pStyle w:val="rowtabella0"/>
              <w:rPr>
                <w:color w:val="002060"/>
              </w:rPr>
            </w:pPr>
            <w:r w:rsidRPr="00206171">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C11A3"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D770D"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D0996"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58D7F"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1F7FD"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356E4"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9223A"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2C3CB"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E207B" w14:textId="77777777" w:rsidR="009049C3" w:rsidRPr="00206171" w:rsidRDefault="009049C3" w:rsidP="00C516A8">
            <w:pPr>
              <w:pStyle w:val="rowtabella0"/>
              <w:jc w:val="center"/>
              <w:rPr>
                <w:color w:val="002060"/>
              </w:rPr>
            </w:pPr>
            <w:r w:rsidRPr="00206171">
              <w:rPr>
                <w:color w:val="002060"/>
              </w:rPr>
              <w:t>0</w:t>
            </w:r>
          </w:p>
        </w:tc>
      </w:tr>
      <w:tr w:rsidR="009049C3" w:rsidRPr="00206171" w14:paraId="75F6D060"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CB3EF7" w14:textId="77777777" w:rsidR="009049C3" w:rsidRPr="00206171" w:rsidRDefault="009049C3" w:rsidP="00C516A8">
            <w:pPr>
              <w:pStyle w:val="rowtabella0"/>
              <w:rPr>
                <w:color w:val="002060"/>
                <w:lang w:val="es-ES"/>
              </w:rPr>
            </w:pPr>
            <w:r w:rsidRPr="00206171">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B451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5BE59"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42B01"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2BAED"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9EFCA"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0DC1F"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94C88" w14:textId="77777777" w:rsidR="009049C3" w:rsidRPr="00206171" w:rsidRDefault="009049C3" w:rsidP="00C516A8">
            <w:pPr>
              <w:pStyle w:val="rowtabella0"/>
              <w:jc w:val="center"/>
              <w:rPr>
                <w:color w:val="002060"/>
              </w:rPr>
            </w:pPr>
            <w:r w:rsidRPr="002061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9CAE1"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912E5" w14:textId="77777777" w:rsidR="009049C3" w:rsidRPr="00206171" w:rsidRDefault="009049C3" w:rsidP="00C516A8">
            <w:pPr>
              <w:pStyle w:val="rowtabella0"/>
              <w:jc w:val="center"/>
              <w:rPr>
                <w:color w:val="002060"/>
              </w:rPr>
            </w:pPr>
            <w:r w:rsidRPr="00206171">
              <w:rPr>
                <w:color w:val="002060"/>
              </w:rPr>
              <w:t>0</w:t>
            </w:r>
          </w:p>
        </w:tc>
      </w:tr>
      <w:tr w:rsidR="009049C3" w:rsidRPr="00206171" w14:paraId="0B9612CA"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A4F660" w14:textId="77777777" w:rsidR="009049C3" w:rsidRPr="00206171" w:rsidRDefault="009049C3" w:rsidP="00C516A8">
            <w:pPr>
              <w:pStyle w:val="rowtabella0"/>
              <w:rPr>
                <w:color w:val="002060"/>
              </w:rPr>
            </w:pPr>
            <w:r w:rsidRPr="00206171">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C925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63EA3"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DCDCD"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D2278"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005C7"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A4EE7"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1C2D1" w14:textId="77777777" w:rsidR="009049C3" w:rsidRPr="00206171" w:rsidRDefault="009049C3" w:rsidP="00C516A8">
            <w:pPr>
              <w:pStyle w:val="rowtabella0"/>
              <w:jc w:val="center"/>
              <w:rPr>
                <w:color w:val="002060"/>
              </w:rPr>
            </w:pPr>
            <w:r w:rsidRPr="002061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BB009"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CF029" w14:textId="77777777" w:rsidR="009049C3" w:rsidRPr="00206171" w:rsidRDefault="009049C3" w:rsidP="00C516A8">
            <w:pPr>
              <w:pStyle w:val="rowtabella0"/>
              <w:jc w:val="center"/>
              <w:rPr>
                <w:color w:val="002060"/>
              </w:rPr>
            </w:pPr>
            <w:r w:rsidRPr="00206171">
              <w:rPr>
                <w:color w:val="002060"/>
              </w:rPr>
              <w:t>0</w:t>
            </w:r>
          </w:p>
        </w:tc>
      </w:tr>
      <w:tr w:rsidR="009049C3" w:rsidRPr="00206171" w14:paraId="7CCB6D5C"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5B8436" w14:textId="77777777" w:rsidR="009049C3" w:rsidRPr="00206171" w:rsidRDefault="009049C3" w:rsidP="00C516A8">
            <w:pPr>
              <w:pStyle w:val="rowtabella0"/>
              <w:rPr>
                <w:color w:val="002060"/>
              </w:rPr>
            </w:pPr>
            <w:r w:rsidRPr="00206171">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BC144"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229A3"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44D8C"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FCD19"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C1EBD"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3E64B"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69679" w14:textId="77777777" w:rsidR="009049C3" w:rsidRPr="00206171" w:rsidRDefault="009049C3" w:rsidP="00C516A8">
            <w:pPr>
              <w:pStyle w:val="rowtabella0"/>
              <w:jc w:val="center"/>
              <w:rPr>
                <w:color w:val="002060"/>
              </w:rPr>
            </w:pPr>
            <w:r w:rsidRPr="002061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787E2"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4C08B" w14:textId="77777777" w:rsidR="009049C3" w:rsidRPr="00206171" w:rsidRDefault="009049C3" w:rsidP="00C516A8">
            <w:pPr>
              <w:pStyle w:val="rowtabella0"/>
              <w:jc w:val="center"/>
              <w:rPr>
                <w:color w:val="002060"/>
              </w:rPr>
            </w:pPr>
            <w:r w:rsidRPr="00206171">
              <w:rPr>
                <w:color w:val="002060"/>
              </w:rPr>
              <w:t>0</w:t>
            </w:r>
          </w:p>
        </w:tc>
      </w:tr>
      <w:tr w:rsidR="009049C3" w:rsidRPr="00206171" w14:paraId="753D89AE"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2F4C99" w14:textId="77777777" w:rsidR="009049C3" w:rsidRPr="00206171" w:rsidRDefault="009049C3" w:rsidP="00C516A8">
            <w:pPr>
              <w:pStyle w:val="rowtabella0"/>
              <w:rPr>
                <w:color w:val="002060"/>
              </w:rPr>
            </w:pPr>
            <w:r w:rsidRPr="00206171">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A4BE4"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E6085"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97700"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72D0A"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7DB15"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C979C"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1137D" w14:textId="77777777" w:rsidR="009049C3" w:rsidRPr="00206171" w:rsidRDefault="009049C3" w:rsidP="00C516A8">
            <w:pPr>
              <w:pStyle w:val="rowtabella0"/>
              <w:jc w:val="center"/>
              <w:rPr>
                <w:color w:val="002060"/>
              </w:rPr>
            </w:pPr>
            <w:r w:rsidRPr="002061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577C0" w14:textId="77777777" w:rsidR="009049C3" w:rsidRPr="00206171" w:rsidRDefault="009049C3" w:rsidP="00C516A8">
            <w:pPr>
              <w:pStyle w:val="rowtabella0"/>
              <w:jc w:val="center"/>
              <w:rPr>
                <w:color w:val="002060"/>
              </w:rPr>
            </w:pPr>
            <w:r w:rsidRPr="002061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FFCAF" w14:textId="77777777" w:rsidR="009049C3" w:rsidRPr="00206171" w:rsidRDefault="009049C3" w:rsidP="00C516A8">
            <w:pPr>
              <w:pStyle w:val="rowtabella0"/>
              <w:jc w:val="center"/>
              <w:rPr>
                <w:color w:val="002060"/>
              </w:rPr>
            </w:pPr>
            <w:r w:rsidRPr="00206171">
              <w:rPr>
                <w:color w:val="002060"/>
              </w:rPr>
              <w:t>0</w:t>
            </w:r>
          </w:p>
        </w:tc>
      </w:tr>
      <w:tr w:rsidR="009049C3" w:rsidRPr="00206171" w14:paraId="2115D796" w14:textId="77777777" w:rsidTr="00C516A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D7DCAF" w14:textId="77777777" w:rsidR="009049C3" w:rsidRPr="00206171" w:rsidRDefault="009049C3" w:rsidP="00C516A8">
            <w:pPr>
              <w:pStyle w:val="rowtabella0"/>
              <w:rPr>
                <w:color w:val="002060"/>
                <w:lang w:val="es-ES"/>
              </w:rPr>
            </w:pPr>
            <w:r w:rsidRPr="00206171">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A04CE"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74DDE"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32161"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45702"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AE095"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6B3CF"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CD374" w14:textId="77777777" w:rsidR="009049C3" w:rsidRPr="00206171" w:rsidRDefault="009049C3" w:rsidP="00C516A8">
            <w:pPr>
              <w:pStyle w:val="rowtabella0"/>
              <w:jc w:val="center"/>
              <w:rPr>
                <w:color w:val="002060"/>
              </w:rPr>
            </w:pPr>
            <w:r w:rsidRPr="0020617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8FF60" w14:textId="77777777" w:rsidR="009049C3" w:rsidRPr="00206171" w:rsidRDefault="009049C3" w:rsidP="00C516A8">
            <w:pPr>
              <w:pStyle w:val="rowtabella0"/>
              <w:jc w:val="center"/>
              <w:rPr>
                <w:color w:val="002060"/>
              </w:rPr>
            </w:pPr>
            <w:r w:rsidRPr="002061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9F7D7" w14:textId="77777777" w:rsidR="009049C3" w:rsidRPr="00206171" w:rsidRDefault="009049C3" w:rsidP="00C516A8">
            <w:pPr>
              <w:pStyle w:val="rowtabella0"/>
              <w:jc w:val="center"/>
              <w:rPr>
                <w:color w:val="002060"/>
              </w:rPr>
            </w:pPr>
            <w:r w:rsidRPr="00206171">
              <w:rPr>
                <w:color w:val="002060"/>
              </w:rPr>
              <w:t>0</w:t>
            </w:r>
          </w:p>
        </w:tc>
      </w:tr>
    </w:tbl>
    <w:p w14:paraId="5DFC5F4C" w14:textId="77777777" w:rsidR="009049C3" w:rsidRPr="00206171" w:rsidRDefault="009049C3" w:rsidP="009049C3">
      <w:pPr>
        <w:pStyle w:val="breakline"/>
        <w:rPr>
          <w:color w:val="002060"/>
        </w:rPr>
      </w:pPr>
    </w:p>
    <w:p w14:paraId="35E0BD3A" w14:textId="77777777" w:rsidR="009049C3" w:rsidRPr="00206171" w:rsidRDefault="009049C3" w:rsidP="009049C3">
      <w:pPr>
        <w:pStyle w:val="titoloprinc0"/>
        <w:rPr>
          <w:color w:val="002060"/>
        </w:rPr>
      </w:pPr>
      <w:r w:rsidRPr="00206171">
        <w:rPr>
          <w:color w:val="002060"/>
        </w:rPr>
        <w:t>PROGRAMMA GARE</w:t>
      </w:r>
    </w:p>
    <w:p w14:paraId="09C83304" w14:textId="77777777" w:rsidR="009049C3" w:rsidRPr="00206171" w:rsidRDefault="009049C3" w:rsidP="009049C3">
      <w:pPr>
        <w:pStyle w:val="breakline"/>
        <w:rPr>
          <w:color w:val="002060"/>
        </w:rPr>
      </w:pPr>
    </w:p>
    <w:p w14:paraId="6059C4DE" w14:textId="77777777" w:rsidR="009049C3" w:rsidRPr="00206171" w:rsidRDefault="009049C3" w:rsidP="009049C3">
      <w:pPr>
        <w:pStyle w:val="sottotitolocampionato10"/>
        <w:rPr>
          <w:color w:val="002060"/>
        </w:rPr>
      </w:pPr>
      <w:r w:rsidRPr="00206171">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3"/>
        <w:gridCol w:w="385"/>
        <w:gridCol w:w="898"/>
        <w:gridCol w:w="1183"/>
        <w:gridCol w:w="1550"/>
        <w:gridCol w:w="1550"/>
      </w:tblGrid>
      <w:tr w:rsidR="009049C3" w:rsidRPr="00206171" w14:paraId="13551AE5" w14:textId="77777777" w:rsidTr="00C516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25D20" w14:textId="77777777" w:rsidR="009049C3" w:rsidRPr="00206171" w:rsidRDefault="009049C3" w:rsidP="00C516A8">
            <w:pPr>
              <w:pStyle w:val="headertabella0"/>
              <w:rPr>
                <w:color w:val="002060"/>
              </w:rPr>
            </w:pPr>
            <w:r w:rsidRPr="0020617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B84B7" w14:textId="77777777" w:rsidR="009049C3" w:rsidRPr="00206171" w:rsidRDefault="009049C3" w:rsidP="00C516A8">
            <w:pPr>
              <w:pStyle w:val="headertabella0"/>
              <w:rPr>
                <w:color w:val="002060"/>
              </w:rPr>
            </w:pPr>
            <w:r w:rsidRPr="0020617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F567F" w14:textId="77777777" w:rsidR="009049C3" w:rsidRPr="00206171" w:rsidRDefault="009049C3" w:rsidP="00C516A8">
            <w:pPr>
              <w:pStyle w:val="headertabella0"/>
              <w:rPr>
                <w:color w:val="002060"/>
              </w:rPr>
            </w:pPr>
            <w:r w:rsidRPr="0020617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5FCE8" w14:textId="77777777" w:rsidR="009049C3" w:rsidRPr="00206171" w:rsidRDefault="009049C3" w:rsidP="00C516A8">
            <w:pPr>
              <w:pStyle w:val="headertabella0"/>
              <w:rPr>
                <w:color w:val="002060"/>
              </w:rPr>
            </w:pPr>
            <w:r w:rsidRPr="0020617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44805" w14:textId="77777777" w:rsidR="009049C3" w:rsidRPr="00206171" w:rsidRDefault="009049C3" w:rsidP="00C516A8">
            <w:pPr>
              <w:pStyle w:val="headertabella0"/>
              <w:rPr>
                <w:color w:val="002060"/>
              </w:rPr>
            </w:pPr>
            <w:r w:rsidRPr="0020617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BA57C" w14:textId="77777777" w:rsidR="009049C3" w:rsidRPr="00206171" w:rsidRDefault="009049C3" w:rsidP="00C516A8">
            <w:pPr>
              <w:pStyle w:val="headertabella0"/>
              <w:rPr>
                <w:color w:val="002060"/>
              </w:rPr>
            </w:pPr>
            <w:r w:rsidRPr="0020617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84C55" w14:textId="77777777" w:rsidR="009049C3" w:rsidRPr="00206171" w:rsidRDefault="009049C3" w:rsidP="00C516A8">
            <w:pPr>
              <w:pStyle w:val="headertabella0"/>
              <w:rPr>
                <w:color w:val="002060"/>
              </w:rPr>
            </w:pPr>
            <w:r w:rsidRPr="00206171">
              <w:rPr>
                <w:color w:val="002060"/>
              </w:rPr>
              <w:t>Indirizzo Impianto</w:t>
            </w:r>
          </w:p>
        </w:tc>
      </w:tr>
      <w:tr w:rsidR="009049C3" w:rsidRPr="00206171" w14:paraId="1FFD7670" w14:textId="77777777" w:rsidTr="00C516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F577A4" w14:textId="77777777" w:rsidR="009049C3" w:rsidRPr="00206171" w:rsidRDefault="009049C3" w:rsidP="00C516A8">
            <w:pPr>
              <w:pStyle w:val="rowtabella0"/>
              <w:rPr>
                <w:color w:val="002060"/>
              </w:rPr>
            </w:pPr>
            <w:r w:rsidRPr="00206171">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FBAE1C" w14:textId="77777777" w:rsidR="009049C3" w:rsidRPr="00206171" w:rsidRDefault="009049C3" w:rsidP="00C516A8">
            <w:pPr>
              <w:pStyle w:val="rowtabella0"/>
              <w:rPr>
                <w:color w:val="002060"/>
              </w:rPr>
            </w:pPr>
            <w:r w:rsidRPr="00206171">
              <w:rPr>
                <w:color w:val="002060"/>
              </w:rPr>
              <w:t>CITTA DI OSTRA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5358B7" w14:textId="77777777" w:rsidR="009049C3" w:rsidRPr="00206171" w:rsidRDefault="009049C3" w:rsidP="00C516A8">
            <w:pPr>
              <w:pStyle w:val="rowtabella0"/>
              <w:jc w:val="center"/>
              <w:rPr>
                <w:color w:val="002060"/>
              </w:rPr>
            </w:pPr>
            <w:r w:rsidRPr="0020617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7F3793" w14:textId="77777777" w:rsidR="009049C3" w:rsidRPr="00206171" w:rsidRDefault="009049C3" w:rsidP="00C516A8">
            <w:pPr>
              <w:pStyle w:val="rowtabella0"/>
              <w:rPr>
                <w:color w:val="002060"/>
              </w:rPr>
            </w:pPr>
            <w:r w:rsidRPr="00206171">
              <w:rPr>
                <w:color w:val="002060"/>
              </w:rPr>
              <w:t>13/10/2023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83ED1A" w14:textId="77777777" w:rsidR="009049C3" w:rsidRPr="00206171" w:rsidRDefault="009049C3" w:rsidP="00C516A8">
            <w:pPr>
              <w:pStyle w:val="rowtabella0"/>
              <w:rPr>
                <w:color w:val="002060"/>
              </w:rPr>
            </w:pPr>
            <w:r w:rsidRPr="00206171">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2BCB18" w14:textId="77777777" w:rsidR="009049C3" w:rsidRPr="00206171" w:rsidRDefault="009049C3" w:rsidP="00C516A8">
            <w:pPr>
              <w:pStyle w:val="rowtabella0"/>
              <w:rPr>
                <w:color w:val="002060"/>
              </w:rPr>
            </w:pPr>
            <w:r w:rsidRPr="00206171">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1B50F4" w14:textId="77777777" w:rsidR="009049C3" w:rsidRPr="00206171" w:rsidRDefault="009049C3" w:rsidP="00C516A8">
            <w:pPr>
              <w:pStyle w:val="rowtabella0"/>
              <w:rPr>
                <w:color w:val="002060"/>
              </w:rPr>
            </w:pPr>
            <w:r w:rsidRPr="00206171">
              <w:rPr>
                <w:color w:val="002060"/>
              </w:rPr>
              <w:t>VIA MADRE TERESA DI CALCUTTA</w:t>
            </w:r>
          </w:p>
        </w:tc>
      </w:tr>
      <w:tr w:rsidR="009049C3" w:rsidRPr="00206171" w14:paraId="00681736"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B55956" w14:textId="77777777" w:rsidR="009049C3" w:rsidRPr="00206171" w:rsidRDefault="009049C3" w:rsidP="00C516A8">
            <w:pPr>
              <w:pStyle w:val="rowtabella0"/>
              <w:rPr>
                <w:color w:val="002060"/>
              </w:rPr>
            </w:pPr>
            <w:r w:rsidRPr="00206171">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31305B" w14:textId="77777777" w:rsidR="009049C3" w:rsidRPr="00206171" w:rsidRDefault="009049C3" w:rsidP="00C516A8">
            <w:pPr>
              <w:pStyle w:val="rowtabella0"/>
              <w:rPr>
                <w:color w:val="002060"/>
              </w:rPr>
            </w:pPr>
            <w:r w:rsidRPr="00206171">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18CD0F"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7F5C30" w14:textId="77777777" w:rsidR="009049C3" w:rsidRPr="00206171" w:rsidRDefault="009049C3" w:rsidP="00C516A8">
            <w:pPr>
              <w:pStyle w:val="rowtabella0"/>
              <w:rPr>
                <w:color w:val="002060"/>
              </w:rPr>
            </w:pPr>
            <w:r w:rsidRPr="00206171">
              <w:rPr>
                <w:color w:val="002060"/>
              </w:rPr>
              <w:t>13/10/2023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008FEE" w14:textId="77777777" w:rsidR="009049C3" w:rsidRPr="00206171" w:rsidRDefault="009049C3" w:rsidP="00C516A8">
            <w:pPr>
              <w:pStyle w:val="rowtabella0"/>
              <w:rPr>
                <w:color w:val="002060"/>
              </w:rPr>
            </w:pPr>
            <w:r w:rsidRPr="00206171">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9E7CEB" w14:textId="77777777" w:rsidR="009049C3" w:rsidRPr="00206171" w:rsidRDefault="009049C3" w:rsidP="00C516A8">
            <w:pPr>
              <w:pStyle w:val="rowtabella0"/>
              <w:rPr>
                <w:color w:val="002060"/>
              </w:rPr>
            </w:pPr>
            <w:r w:rsidRPr="00206171">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2B2CF2" w14:textId="77777777" w:rsidR="009049C3" w:rsidRPr="00206171" w:rsidRDefault="009049C3" w:rsidP="00C516A8">
            <w:pPr>
              <w:pStyle w:val="rowtabella0"/>
              <w:rPr>
                <w:color w:val="002060"/>
              </w:rPr>
            </w:pPr>
            <w:r w:rsidRPr="00206171">
              <w:rPr>
                <w:color w:val="002060"/>
              </w:rPr>
              <w:t>VIA LORETO</w:t>
            </w:r>
          </w:p>
        </w:tc>
      </w:tr>
      <w:tr w:rsidR="009049C3" w:rsidRPr="00206171" w14:paraId="27237426"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4F172F" w14:textId="77777777" w:rsidR="009049C3" w:rsidRPr="00206171" w:rsidRDefault="009049C3" w:rsidP="00C516A8">
            <w:pPr>
              <w:pStyle w:val="rowtabella0"/>
              <w:rPr>
                <w:color w:val="002060"/>
              </w:rPr>
            </w:pPr>
            <w:r w:rsidRPr="00206171">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393220" w14:textId="77777777" w:rsidR="009049C3" w:rsidRPr="00206171" w:rsidRDefault="009049C3" w:rsidP="00C516A8">
            <w:pPr>
              <w:pStyle w:val="rowtabella0"/>
              <w:rPr>
                <w:color w:val="002060"/>
              </w:rPr>
            </w:pPr>
            <w:r w:rsidRPr="00206171">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44EBDE"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1948E4" w14:textId="77777777" w:rsidR="009049C3" w:rsidRPr="00206171" w:rsidRDefault="009049C3" w:rsidP="00C516A8">
            <w:pPr>
              <w:pStyle w:val="rowtabella0"/>
              <w:rPr>
                <w:color w:val="002060"/>
              </w:rPr>
            </w:pPr>
            <w:r w:rsidRPr="00206171">
              <w:rPr>
                <w:color w:val="002060"/>
              </w:rPr>
              <w:t>13/10/2023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0E10DF" w14:textId="77777777" w:rsidR="009049C3" w:rsidRPr="00206171" w:rsidRDefault="009049C3" w:rsidP="00C516A8">
            <w:pPr>
              <w:pStyle w:val="rowtabella0"/>
              <w:rPr>
                <w:color w:val="002060"/>
              </w:rPr>
            </w:pPr>
            <w:r w:rsidRPr="00206171">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AA14C7" w14:textId="77777777" w:rsidR="009049C3" w:rsidRPr="00206171" w:rsidRDefault="009049C3" w:rsidP="00C516A8">
            <w:pPr>
              <w:pStyle w:val="rowtabella0"/>
              <w:rPr>
                <w:color w:val="002060"/>
              </w:rPr>
            </w:pPr>
            <w:r w:rsidRPr="00206171">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EBE0FF" w14:textId="77777777" w:rsidR="009049C3" w:rsidRPr="00206171" w:rsidRDefault="009049C3" w:rsidP="00C516A8">
            <w:pPr>
              <w:pStyle w:val="rowtabella0"/>
              <w:rPr>
                <w:color w:val="002060"/>
              </w:rPr>
            </w:pPr>
            <w:r w:rsidRPr="00206171">
              <w:rPr>
                <w:color w:val="002060"/>
              </w:rPr>
              <w:t>VIA DELLO STADIO</w:t>
            </w:r>
          </w:p>
        </w:tc>
      </w:tr>
      <w:tr w:rsidR="009049C3" w:rsidRPr="00206171" w14:paraId="7C6D6D3E"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2BA3A8" w14:textId="77777777" w:rsidR="009049C3" w:rsidRPr="00206171" w:rsidRDefault="009049C3" w:rsidP="00C516A8">
            <w:pPr>
              <w:pStyle w:val="rowtabella0"/>
              <w:rPr>
                <w:color w:val="002060"/>
              </w:rPr>
            </w:pPr>
            <w:r w:rsidRPr="00206171">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32334F" w14:textId="77777777" w:rsidR="009049C3" w:rsidRPr="00206171" w:rsidRDefault="009049C3" w:rsidP="00C516A8">
            <w:pPr>
              <w:pStyle w:val="rowtabella0"/>
              <w:rPr>
                <w:color w:val="002060"/>
              </w:rPr>
            </w:pPr>
            <w:r w:rsidRPr="00206171">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E717EB"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8D7161" w14:textId="77777777" w:rsidR="009049C3" w:rsidRPr="00206171" w:rsidRDefault="009049C3" w:rsidP="00C516A8">
            <w:pPr>
              <w:pStyle w:val="rowtabella0"/>
              <w:rPr>
                <w:color w:val="002060"/>
              </w:rPr>
            </w:pPr>
            <w:r w:rsidRPr="00206171">
              <w:rPr>
                <w:color w:val="002060"/>
              </w:rPr>
              <w:t>14/10/2023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437C5D" w14:textId="77777777" w:rsidR="009049C3" w:rsidRPr="00206171" w:rsidRDefault="009049C3" w:rsidP="00C516A8">
            <w:pPr>
              <w:pStyle w:val="rowtabella0"/>
              <w:rPr>
                <w:color w:val="002060"/>
              </w:rPr>
            </w:pPr>
            <w:r w:rsidRPr="00206171">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06EBBB" w14:textId="77777777" w:rsidR="009049C3" w:rsidRPr="00206171" w:rsidRDefault="009049C3" w:rsidP="00C516A8">
            <w:pPr>
              <w:pStyle w:val="rowtabella0"/>
              <w:rPr>
                <w:color w:val="002060"/>
              </w:rPr>
            </w:pPr>
            <w:r w:rsidRPr="0020617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8E26A6" w14:textId="77777777" w:rsidR="009049C3" w:rsidRPr="00206171" w:rsidRDefault="009049C3" w:rsidP="00C516A8">
            <w:pPr>
              <w:pStyle w:val="rowtabella0"/>
              <w:rPr>
                <w:color w:val="002060"/>
              </w:rPr>
            </w:pPr>
            <w:r w:rsidRPr="00206171">
              <w:rPr>
                <w:color w:val="002060"/>
              </w:rPr>
              <w:t>LOCALITA' CANDIA</w:t>
            </w:r>
          </w:p>
        </w:tc>
      </w:tr>
      <w:tr w:rsidR="009049C3" w:rsidRPr="00206171" w14:paraId="179D0A6F"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04E12E" w14:textId="77777777" w:rsidR="009049C3" w:rsidRPr="00206171" w:rsidRDefault="009049C3" w:rsidP="00C516A8">
            <w:pPr>
              <w:pStyle w:val="rowtabella0"/>
              <w:rPr>
                <w:color w:val="002060"/>
              </w:rPr>
            </w:pPr>
            <w:r w:rsidRPr="00206171">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3F6CB8" w14:textId="77777777" w:rsidR="009049C3" w:rsidRPr="00206171" w:rsidRDefault="009049C3" w:rsidP="00C516A8">
            <w:pPr>
              <w:pStyle w:val="rowtabella0"/>
              <w:rPr>
                <w:color w:val="002060"/>
              </w:rPr>
            </w:pPr>
            <w:r w:rsidRPr="00206171">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3A7B81"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A0C13B" w14:textId="77777777" w:rsidR="009049C3" w:rsidRPr="00206171" w:rsidRDefault="009049C3" w:rsidP="00C516A8">
            <w:pPr>
              <w:pStyle w:val="rowtabella0"/>
              <w:rPr>
                <w:color w:val="002060"/>
              </w:rPr>
            </w:pPr>
            <w:r w:rsidRPr="00206171">
              <w:rPr>
                <w:color w:val="002060"/>
              </w:rPr>
              <w:t>14/10/2023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21C535" w14:textId="77777777" w:rsidR="009049C3" w:rsidRPr="00206171" w:rsidRDefault="009049C3" w:rsidP="00C516A8">
            <w:pPr>
              <w:pStyle w:val="rowtabella0"/>
              <w:rPr>
                <w:color w:val="002060"/>
              </w:rPr>
            </w:pPr>
            <w:r w:rsidRPr="00206171">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9754BF" w14:textId="77777777" w:rsidR="009049C3" w:rsidRPr="00206171" w:rsidRDefault="009049C3" w:rsidP="00C516A8">
            <w:pPr>
              <w:pStyle w:val="rowtabella0"/>
              <w:rPr>
                <w:color w:val="002060"/>
              </w:rPr>
            </w:pPr>
            <w:r w:rsidRPr="00206171">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9B2310" w14:textId="77777777" w:rsidR="009049C3" w:rsidRPr="00206171" w:rsidRDefault="009049C3" w:rsidP="00C516A8">
            <w:pPr>
              <w:pStyle w:val="rowtabella0"/>
              <w:rPr>
                <w:color w:val="002060"/>
              </w:rPr>
            </w:pPr>
            <w:r w:rsidRPr="00206171">
              <w:rPr>
                <w:color w:val="002060"/>
              </w:rPr>
              <w:t>VIA VILLA TOMBARI</w:t>
            </w:r>
          </w:p>
        </w:tc>
      </w:tr>
      <w:tr w:rsidR="009049C3" w:rsidRPr="00206171" w14:paraId="192108FD" w14:textId="77777777" w:rsidTr="00C516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A61432" w14:textId="77777777" w:rsidR="009049C3" w:rsidRPr="00206171" w:rsidRDefault="009049C3" w:rsidP="00C516A8">
            <w:pPr>
              <w:pStyle w:val="rowtabella0"/>
              <w:rPr>
                <w:color w:val="002060"/>
              </w:rPr>
            </w:pPr>
            <w:r w:rsidRPr="00206171">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61B421" w14:textId="77777777" w:rsidR="009049C3" w:rsidRPr="00206171" w:rsidRDefault="009049C3" w:rsidP="00C516A8">
            <w:pPr>
              <w:pStyle w:val="rowtabella0"/>
              <w:rPr>
                <w:color w:val="002060"/>
              </w:rPr>
            </w:pPr>
            <w:r w:rsidRPr="00206171">
              <w:rPr>
                <w:color w:val="002060"/>
              </w:rPr>
              <w:t>LUCREZIA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483A77"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F7D753" w14:textId="77777777" w:rsidR="009049C3" w:rsidRPr="00206171" w:rsidRDefault="009049C3" w:rsidP="00C516A8">
            <w:pPr>
              <w:pStyle w:val="rowtabella0"/>
              <w:rPr>
                <w:color w:val="002060"/>
              </w:rPr>
            </w:pPr>
            <w:r w:rsidRPr="00206171">
              <w:rPr>
                <w:color w:val="002060"/>
              </w:rPr>
              <w:t>14/10/2023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0C5ACE" w14:textId="77777777" w:rsidR="009049C3" w:rsidRPr="00206171" w:rsidRDefault="009049C3" w:rsidP="00C516A8">
            <w:pPr>
              <w:pStyle w:val="rowtabella0"/>
              <w:rPr>
                <w:color w:val="002060"/>
              </w:rPr>
            </w:pPr>
            <w:r w:rsidRPr="00206171">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044789" w14:textId="77777777" w:rsidR="009049C3" w:rsidRPr="00206171" w:rsidRDefault="009049C3" w:rsidP="00C516A8">
            <w:pPr>
              <w:pStyle w:val="rowtabella0"/>
              <w:rPr>
                <w:color w:val="002060"/>
              </w:rPr>
            </w:pPr>
            <w:r w:rsidRPr="00206171">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391D2D" w14:textId="77777777" w:rsidR="009049C3" w:rsidRPr="00206171" w:rsidRDefault="009049C3" w:rsidP="00C516A8">
            <w:pPr>
              <w:pStyle w:val="rowtabella0"/>
              <w:rPr>
                <w:color w:val="002060"/>
              </w:rPr>
            </w:pPr>
            <w:r w:rsidRPr="00206171">
              <w:rPr>
                <w:color w:val="002060"/>
              </w:rPr>
              <w:t>VIA FALCONARA</w:t>
            </w:r>
          </w:p>
        </w:tc>
      </w:tr>
    </w:tbl>
    <w:p w14:paraId="236289E2" w14:textId="77777777" w:rsidR="009049C3" w:rsidRPr="00206171" w:rsidRDefault="009049C3" w:rsidP="009049C3">
      <w:pPr>
        <w:pStyle w:val="breakline"/>
        <w:rPr>
          <w:rFonts w:eastAsiaTheme="minorEastAsia"/>
          <w:color w:val="002060"/>
        </w:rPr>
      </w:pPr>
    </w:p>
    <w:p w14:paraId="165070E1" w14:textId="77777777" w:rsidR="009049C3" w:rsidRPr="00206171" w:rsidRDefault="009049C3" w:rsidP="009049C3">
      <w:pPr>
        <w:pStyle w:val="breakline"/>
        <w:rPr>
          <w:color w:val="002060"/>
        </w:rPr>
      </w:pPr>
    </w:p>
    <w:p w14:paraId="2707300C" w14:textId="77777777" w:rsidR="009049C3" w:rsidRPr="00206171" w:rsidRDefault="009049C3" w:rsidP="009049C3">
      <w:pPr>
        <w:pStyle w:val="breakline"/>
        <w:rPr>
          <w:color w:val="002060"/>
        </w:rPr>
      </w:pPr>
    </w:p>
    <w:p w14:paraId="59CAFAB3" w14:textId="77777777" w:rsidR="009049C3" w:rsidRPr="00206171" w:rsidRDefault="009049C3" w:rsidP="009049C3">
      <w:pPr>
        <w:pStyle w:val="sottotitolocampionato10"/>
        <w:rPr>
          <w:color w:val="002060"/>
        </w:rPr>
      </w:pPr>
      <w:r w:rsidRPr="00206171">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5"/>
        <w:gridCol w:w="385"/>
        <w:gridCol w:w="898"/>
        <w:gridCol w:w="1180"/>
        <w:gridCol w:w="1548"/>
        <w:gridCol w:w="1548"/>
      </w:tblGrid>
      <w:tr w:rsidR="009049C3" w:rsidRPr="00206171" w14:paraId="390C52B2" w14:textId="77777777" w:rsidTr="00C516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083A9" w14:textId="77777777" w:rsidR="009049C3" w:rsidRPr="00206171" w:rsidRDefault="009049C3" w:rsidP="00C516A8">
            <w:pPr>
              <w:pStyle w:val="headertabella0"/>
              <w:rPr>
                <w:color w:val="002060"/>
              </w:rPr>
            </w:pPr>
            <w:r w:rsidRPr="0020617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7D40B" w14:textId="77777777" w:rsidR="009049C3" w:rsidRPr="00206171" w:rsidRDefault="009049C3" w:rsidP="00C516A8">
            <w:pPr>
              <w:pStyle w:val="headertabella0"/>
              <w:rPr>
                <w:color w:val="002060"/>
              </w:rPr>
            </w:pPr>
            <w:r w:rsidRPr="0020617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E882F" w14:textId="77777777" w:rsidR="009049C3" w:rsidRPr="00206171" w:rsidRDefault="009049C3" w:rsidP="00C516A8">
            <w:pPr>
              <w:pStyle w:val="headertabella0"/>
              <w:rPr>
                <w:color w:val="002060"/>
              </w:rPr>
            </w:pPr>
            <w:r w:rsidRPr="0020617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B32EA" w14:textId="77777777" w:rsidR="009049C3" w:rsidRPr="00206171" w:rsidRDefault="009049C3" w:rsidP="00C516A8">
            <w:pPr>
              <w:pStyle w:val="headertabella0"/>
              <w:rPr>
                <w:color w:val="002060"/>
              </w:rPr>
            </w:pPr>
            <w:r w:rsidRPr="0020617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D0B8E" w14:textId="77777777" w:rsidR="009049C3" w:rsidRPr="00206171" w:rsidRDefault="009049C3" w:rsidP="00C516A8">
            <w:pPr>
              <w:pStyle w:val="headertabella0"/>
              <w:rPr>
                <w:color w:val="002060"/>
              </w:rPr>
            </w:pPr>
            <w:r w:rsidRPr="0020617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12A8B" w14:textId="77777777" w:rsidR="009049C3" w:rsidRPr="00206171" w:rsidRDefault="009049C3" w:rsidP="00C516A8">
            <w:pPr>
              <w:pStyle w:val="headertabella0"/>
              <w:rPr>
                <w:color w:val="002060"/>
              </w:rPr>
            </w:pPr>
            <w:r w:rsidRPr="0020617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9D5D0" w14:textId="77777777" w:rsidR="009049C3" w:rsidRPr="00206171" w:rsidRDefault="009049C3" w:rsidP="00C516A8">
            <w:pPr>
              <w:pStyle w:val="headertabella0"/>
              <w:rPr>
                <w:color w:val="002060"/>
              </w:rPr>
            </w:pPr>
            <w:r w:rsidRPr="00206171">
              <w:rPr>
                <w:color w:val="002060"/>
              </w:rPr>
              <w:t>Indirizzo Impianto</w:t>
            </w:r>
          </w:p>
        </w:tc>
      </w:tr>
      <w:tr w:rsidR="009049C3" w:rsidRPr="00206171" w14:paraId="509CFE5F" w14:textId="77777777" w:rsidTr="00C516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CD511B" w14:textId="77777777" w:rsidR="009049C3" w:rsidRPr="00206171" w:rsidRDefault="009049C3" w:rsidP="00C516A8">
            <w:pPr>
              <w:pStyle w:val="rowtabella0"/>
              <w:rPr>
                <w:color w:val="002060"/>
              </w:rPr>
            </w:pPr>
            <w:r w:rsidRPr="00206171">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AD3580" w14:textId="77777777" w:rsidR="009049C3" w:rsidRPr="00206171" w:rsidRDefault="009049C3" w:rsidP="00C516A8">
            <w:pPr>
              <w:pStyle w:val="rowtabella0"/>
              <w:rPr>
                <w:color w:val="002060"/>
              </w:rPr>
            </w:pPr>
            <w:r w:rsidRPr="00206171">
              <w:rPr>
                <w:color w:val="002060"/>
              </w:rPr>
              <w:t>NUOVA OTTRANO 98</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EA4E48" w14:textId="77777777" w:rsidR="009049C3" w:rsidRPr="00206171" w:rsidRDefault="009049C3" w:rsidP="00C516A8">
            <w:pPr>
              <w:pStyle w:val="rowtabella0"/>
              <w:jc w:val="center"/>
              <w:rPr>
                <w:color w:val="002060"/>
              </w:rPr>
            </w:pPr>
            <w:r w:rsidRPr="0020617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CA17BF" w14:textId="77777777" w:rsidR="009049C3" w:rsidRPr="00206171" w:rsidRDefault="009049C3" w:rsidP="00C516A8">
            <w:pPr>
              <w:pStyle w:val="rowtabella0"/>
              <w:rPr>
                <w:color w:val="002060"/>
              </w:rPr>
            </w:pPr>
            <w:r w:rsidRPr="00206171">
              <w:rPr>
                <w:color w:val="002060"/>
              </w:rPr>
              <w:t>13/10/2023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FDA9F8" w14:textId="77777777" w:rsidR="009049C3" w:rsidRPr="00206171" w:rsidRDefault="009049C3" w:rsidP="00C516A8">
            <w:pPr>
              <w:pStyle w:val="rowtabella0"/>
              <w:rPr>
                <w:color w:val="002060"/>
              </w:rPr>
            </w:pPr>
            <w:r w:rsidRPr="00206171">
              <w:rPr>
                <w:color w:val="002060"/>
              </w:rPr>
              <w:t>355 "SANDRO ULTIMI" CHIESANUOVA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6E4FAF" w14:textId="77777777" w:rsidR="009049C3" w:rsidRPr="00206171" w:rsidRDefault="009049C3" w:rsidP="00C516A8">
            <w:pPr>
              <w:pStyle w:val="rowtabella0"/>
              <w:rPr>
                <w:color w:val="002060"/>
              </w:rPr>
            </w:pPr>
            <w:r w:rsidRPr="00206171">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F3B614" w14:textId="77777777" w:rsidR="009049C3" w:rsidRPr="00206171" w:rsidRDefault="009049C3" w:rsidP="00C516A8">
            <w:pPr>
              <w:pStyle w:val="rowtabella0"/>
              <w:rPr>
                <w:color w:val="002060"/>
              </w:rPr>
            </w:pPr>
            <w:r w:rsidRPr="00206171">
              <w:rPr>
                <w:color w:val="002060"/>
              </w:rPr>
              <w:t>VIA IV NOVEMBRE, SNC</w:t>
            </w:r>
          </w:p>
        </w:tc>
      </w:tr>
      <w:tr w:rsidR="009049C3" w:rsidRPr="00206171" w14:paraId="79D71DCB"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D76BF0" w14:textId="77777777" w:rsidR="009049C3" w:rsidRPr="00206171" w:rsidRDefault="009049C3" w:rsidP="00C516A8">
            <w:pPr>
              <w:pStyle w:val="rowtabella0"/>
              <w:rPr>
                <w:color w:val="002060"/>
              </w:rPr>
            </w:pPr>
            <w:r w:rsidRPr="00206171">
              <w:rPr>
                <w:color w:val="002060"/>
              </w:rPr>
              <w:t>GAGLIOLE 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549F78" w14:textId="77777777" w:rsidR="009049C3" w:rsidRPr="00206171" w:rsidRDefault="009049C3" w:rsidP="00C516A8">
            <w:pPr>
              <w:pStyle w:val="rowtabella0"/>
              <w:rPr>
                <w:color w:val="002060"/>
              </w:rPr>
            </w:pPr>
            <w:r w:rsidRPr="00206171">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768ACC"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B78389" w14:textId="77777777" w:rsidR="009049C3" w:rsidRPr="00206171" w:rsidRDefault="009049C3" w:rsidP="00C516A8">
            <w:pPr>
              <w:pStyle w:val="rowtabella0"/>
              <w:rPr>
                <w:color w:val="002060"/>
              </w:rPr>
            </w:pPr>
            <w:r w:rsidRPr="00206171">
              <w:rPr>
                <w:color w:val="002060"/>
              </w:rPr>
              <w:t>13/10/2023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3DE6EE" w14:textId="77777777" w:rsidR="009049C3" w:rsidRPr="00206171" w:rsidRDefault="009049C3" w:rsidP="00C516A8">
            <w:pPr>
              <w:pStyle w:val="rowtabella0"/>
              <w:rPr>
                <w:color w:val="002060"/>
              </w:rPr>
            </w:pPr>
            <w:r w:rsidRPr="00206171">
              <w:rPr>
                <w:color w:val="002060"/>
              </w:rPr>
              <w:t>5203 IMPIANTO SPORTIVO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D0E8DE" w14:textId="77777777" w:rsidR="009049C3" w:rsidRPr="00206171" w:rsidRDefault="009049C3" w:rsidP="00C516A8">
            <w:pPr>
              <w:pStyle w:val="rowtabella0"/>
              <w:rPr>
                <w:color w:val="002060"/>
              </w:rPr>
            </w:pPr>
            <w:r w:rsidRPr="00206171">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824D2A" w14:textId="77777777" w:rsidR="009049C3" w:rsidRPr="00206171" w:rsidRDefault="009049C3" w:rsidP="00C516A8">
            <w:pPr>
              <w:pStyle w:val="rowtabella0"/>
              <w:rPr>
                <w:color w:val="002060"/>
              </w:rPr>
            </w:pPr>
            <w:r w:rsidRPr="00206171">
              <w:rPr>
                <w:color w:val="002060"/>
              </w:rPr>
              <w:t>LOC. "LE CALVIE"</w:t>
            </w:r>
          </w:p>
        </w:tc>
      </w:tr>
      <w:tr w:rsidR="009049C3" w:rsidRPr="00206171" w14:paraId="2220B344"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9EF745" w14:textId="77777777" w:rsidR="009049C3" w:rsidRPr="00206171" w:rsidRDefault="009049C3" w:rsidP="00C516A8">
            <w:pPr>
              <w:pStyle w:val="rowtabella0"/>
              <w:rPr>
                <w:color w:val="002060"/>
              </w:rPr>
            </w:pPr>
            <w:r w:rsidRPr="00206171">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80FC18" w14:textId="77777777" w:rsidR="009049C3" w:rsidRPr="00206171" w:rsidRDefault="009049C3" w:rsidP="00C516A8">
            <w:pPr>
              <w:pStyle w:val="rowtabella0"/>
              <w:rPr>
                <w:color w:val="002060"/>
              </w:rPr>
            </w:pPr>
            <w:r w:rsidRPr="00206171">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53D905"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B9666B" w14:textId="77777777" w:rsidR="009049C3" w:rsidRPr="00206171" w:rsidRDefault="009049C3" w:rsidP="00C516A8">
            <w:pPr>
              <w:pStyle w:val="rowtabella0"/>
              <w:rPr>
                <w:color w:val="002060"/>
              </w:rPr>
            </w:pPr>
            <w:r w:rsidRPr="00206171">
              <w:rPr>
                <w:color w:val="002060"/>
              </w:rPr>
              <w:t>13/10/2023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9AC2EE" w14:textId="77777777" w:rsidR="009049C3" w:rsidRPr="00206171" w:rsidRDefault="009049C3" w:rsidP="00C516A8">
            <w:pPr>
              <w:pStyle w:val="rowtabella0"/>
              <w:rPr>
                <w:color w:val="002060"/>
              </w:rPr>
            </w:pPr>
            <w:r w:rsidRPr="00206171">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34F6D0" w14:textId="77777777" w:rsidR="009049C3" w:rsidRPr="00206171" w:rsidRDefault="009049C3" w:rsidP="00C516A8">
            <w:pPr>
              <w:pStyle w:val="rowtabella0"/>
              <w:rPr>
                <w:color w:val="002060"/>
              </w:rPr>
            </w:pPr>
            <w:r w:rsidRPr="00206171">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ED2E94" w14:textId="77777777" w:rsidR="009049C3" w:rsidRPr="00206171" w:rsidRDefault="009049C3" w:rsidP="00C516A8">
            <w:pPr>
              <w:pStyle w:val="rowtabella0"/>
              <w:rPr>
                <w:color w:val="002060"/>
              </w:rPr>
            </w:pPr>
            <w:r w:rsidRPr="00206171">
              <w:rPr>
                <w:color w:val="002060"/>
              </w:rPr>
              <w:t>VIA CERQUATTI</w:t>
            </w:r>
          </w:p>
        </w:tc>
      </w:tr>
      <w:tr w:rsidR="009049C3" w:rsidRPr="00206171" w14:paraId="126BEACF"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8A06D3" w14:textId="77777777" w:rsidR="009049C3" w:rsidRPr="00206171" w:rsidRDefault="009049C3" w:rsidP="00C516A8">
            <w:pPr>
              <w:pStyle w:val="rowtabella0"/>
              <w:rPr>
                <w:color w:val="002060"/>
              </w:rPr>
            </w:pPr>
            <w:r w:rsidRPr="00206171">
              <w:rPr>
                <w:color w:val="002060"/>
              </w:rPr>
              <w:lastRenderedPageBreak/>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34C5A9" w14:textId="77777777" w:rsidR="009049C3" w:rsidRPr="00206171" w:rsidRDefault="009049C3" w:rsidP="00C516A8">
            <w:pPr>
              <w:pStyle w:val="rowtabella0"/>
              <w:rPr>
                <w:color w:val="002060"/>
              </w:rPr>
            </w:pPr>
            <w:r w:rsidRPr="00206171">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8FCBA5"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845E52" w14:textId="77777777" w:rsidR="009049C3" w:rsidRPr="00206171" w:rsidRDefault="009049C3" w:rsidP="00C516A8">
            <w:pPr>
              <w:pStyle w:val="rowtabella0"/>
              <w:rPr>
                <w:color w:val="002060"/>
              </w:rPr>
            </w:pPr>
            <w:r w:rsidRPr="00206171">
              <w:rPr>
                <w:color w:val="002060"/>
              </w:rPr>
              <w:t>13/10/2023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23406A" w14:textId="77777777" w:rsidR="009049C3" w:rsidRPr="00206171" w:rsidRDefault="009049C3" w:rsidP="00C516A8">
            <w:pPr>
              <w:pStyle w:val="rowtabella0"/>
              <w:rPr>
                <w:color w:val="002060"/>
              </w:rPr>
            </w:pPr>
            <w:r w:rsidRPr="00206171">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6AE711" w14:textId="77777777" w:rsidR="009049C3" w:rsidRPr="00206171" w:rsidRDefault="009049C3" w:rsidP="00C516A8">
            <w:pPr>
              <w:pStyle w:val="rowtabella0"/>
              <w:rPr>
                <w:color w:val="002060"/>
              </w:rPr>
            </w:pPr>
            <w:r w:rsidRPr="00206171">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2F58BB" w14:textId="77777777" w:rsidR="009049C3" w:rsidRPr="00206171" w:rsidRDefault="009049C3" w:rsidP="00C516A8">
            <w:pPr>
              <w:pStyle w:val="rowtabella0"/>
              <w:rPr>
                <w:color w:val="002060"/>
              </w:rPr>
            </w:pPr>
            <w:r w:rsidRPr="00206171">
              <w:rPr>
                <w:color w:val="002060"/>
              </w:rPr>
              <w:t>VIA B.BUOZZI</w:t>
            </w:r>
          </w:p>
        </w:tc>
      </w:tr>
      <w:tr w:rsidR="009049C3" w:rsidRPr="00206171" w14:paraId="76FE3584"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1BB7D4" w14:textId="77777777" w:rsidR="009049C3" w:rsidRPr="00206171" w:rsidRDefault="009049C3" w:rsidP="00C516A8">
            <w:pPr>
              <w:pStyle w:val="rowtabella0"/>
              <w:rPr>
                <w:color w:val="002060"/>
              </w:rPr>
            </w:pPr>
            <w:r w:rsidRPr="00206171">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68156F" w14:textId="77777777" w:rsidR="009049C3" w:rsidRPr="00206171" w:rsidRDefault="009049C3" w:rsidP="00C516A8">
            <w:pPr>
              <w:pStyle w:val="rowtabella0"/>
              <w:rPr>
                <w:color w:val="002060"/>
              </w:rPr>
            </w:pPr>
            <w:r w:rsidRPr="00206171">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0B1FDC"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D22147" w14:textId="77777777" w:rsidR="009049C3" w:rsidRPr="00206171" w:rsidRDefault="009049C3" w:rsidP="00C516A8">
            <w:pPr>
              <w:pStyle w:val="rowtabella0"/>
              <w:rPr>
                <w:color w:val="002060"/>
              </w:rPr>
            </w:pPr>
            <w:r w:rsidRPr="00206171">
              <w:rPr>
                <w:color w:val="002060"/>
              </w:rPr>
              <w:t>14/10/2023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5358EA" w14:textId="77777777" w:rsidR="009049C3" w:rsidRPr="00206171" w:rsidRDefault="009049C3" w:rsidP="00C516A8">
            <w:pPr>
              <w:pStyle w:val="rowtabella0"/>
              <w:rPr>
                <w:color w:val="002060"/>
              </w:rPr>
            </w:pPr>
            <w:r w:rsidRPr="00206171">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86E4B8" w14:textId="77777777" w:rsidR="009049C3" w:rsidRPr="00206171" w:rsidRDefault="009049C3" w:rsidP="00C516A8">
            <w:pPr>
              <w:pStyle w:val="rowtabella0"/>
              <w:rPr>
                <w:color w:val="002060"/>
              </w:rPr>
            </w:pPr>
            <w:r w:rsidRPr="00206171">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014D46" w14:textId="77777777" w:rsidR="009049C3" w:rsidRPr="00206171" w:rsidRDefault="009049C3" w:rsidP="00C516A8">
            <w:pPr>
              <w:pStyle w:val="rowtabella0"/>
              <w:rPr>
                <w:color w:val="002060"/>
              </w:rPr>
            </w:pPr>
            <w:r w:rsidRPr="00206171">
              <w:rPr>
                <w:color w:val="002060"/>
              </w:rPr>
              <w:t>VIA DELLO SPORT</w:t>
            </w:r>
          </w:p>
        </w:tc>
      </w:tr>
      <w:tr w:rsidR="009049C3" w:rsidRPr="00206171" w14:paraId="78C79614" w14:textId="77777777" w:rsidTr="00C516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5806E9" w14:textId="77777777" w:rsidR="009049C3" w:rsidRPr="00206171" w:rsidRDefault="009049C3" w:rsidP="00C516A8">
            <w:pPr>
              <w:pStyle w:val="rowtabella0"/>
              <w:rPr>
                <w:color w:val="002060"/>
              </w:rPr>
            </w:pPr>
            <w:r w:rsidRPr="00206171">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0DD928" w14:textId="77777777" w:rsidR="009049C3" w:rsidRPr="00206171" w:rsidRDefault="009049C3" w:rsidP="00C516A8">
            <w:pPr>
              <w:pStyle w:val="rowtabella0"/>
              <w:rPr>
                <w:color w:val="002060"/>
              </w:rPr>
            </w:pPr>
            <w:r w:rsidRPr="00206171">
              <w:rPr>
                <w:color w:val="002060"/>
              </w:rPr>
              <w:t>POLISPORTIVA UROBORO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50BC6F"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59AD30" w14:textId="77777777" w:rsidR="009049C3" w:rsidRPr="00206171" w:rsidRDefault="009049C3" w:rsidP="00C516A8">
            <w:pPr>
              <w:pStyle w:val="rowtabella0"/>
              <w:rPr>
                <w:color w:val="002060"/>
              </w:rPr>
            </w:pPr>
            <w:r w:rsidRPr="00206171">
              <w:rPr>
                <w:color w:val="002060"/>
              </w:rPr>
              <w:t>14/10/2023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55F37C" w14:textId="77777777" w:rsidR="009049C3" w:rsidRPr="00206171" w:rsidRDefault="009049C3" w:rsidP="00C516A8">
            <w:pPr>
              <w:pStyle w:val="rowtabella0"/>
              <w:rPr>
                <w:color w:val="002060"/>
              </w:rPr>
            </w:pPr>
            <w:r w:rsidRPr="00206171">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6ACF5C" w14:textId="77777777" w:rsidR="009049C3" w:rsidRPr="00206171" w:rsidRDefault="009049C3" w:rsidP="00C516A8">
            <w:pPr>
              <w:pStyle w:val="rowtabella0"/>
              <w:rPr>
                <w:color w:val="002060"/>
              </w:rPr>
            </w:pPr>
            <w:r w:rsidRPr="00206171">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A1EB2A" w14:textId="77777777" w:rsidR="009049C3" w:rsidRPr="00206171" w:rsidRDefault="009049C3" w:rsidP="00C516A8">
            <w:pPr>
              <w:pStyle w:val="rowtabella0"/>
              <w:rPr>
                <w:color w:val="002060"/>
              </w:rPr>
            </w:pPr>
            <w:r w:rsidRPr="00206171">
              <w:rPr>
                <w:color w:val="002060"/>
              </w:rPr>
              <w:t>VIA VESCOVARA, 7</w:t>
            </w:r>
          </w:p>
        </w:tc>
      </w:tr>
    </w:tbl>
    <w:p w14:paraId="1BD565B8" w14:textId="77777777" w:rsidR="009049C3" w:rsidRPr="00206171" w:rsidRDefault="009049C3" w:rsidP="009049C3">
      <w:pPr>
        <w:pStyle w:val="breakline"/>
        <w:rPr>
          <w:rFonts w:eastAsiaTheme="minorEastAsia"/>
          <w:color w:val="002060"/>
        </w:rPr>
      </w:pPr>
    </w:p>
    <w:p w14:paraId="64ABFF69" w14:textId="77777777" w:rsidR="009049C3" w:rsidRPr="00206171" w:rsidRDefault="009049C3" w:rsidP="009049C3">
      <w:pPr>
        <w:pStyle w:val="breakline"/>
        <w:rPr>
          <w:color w:val="002060"/>
        </w:rPr>
      </w:pPr>
    </w:p>
    <w:p w14:paraId="3572487F" w14:textId="77777777" w:rsidR="009049C3" w:rsidRPr="00206171" w:rsidRDefault="009049C3" w:rsidP="009049C3">
      <w:pPr>
        <w:pStyle w:val="breakline"/>
        <w:rPr>
          <w:color w:val="002060"/>
        </w:rPr>
      </w:pPr>
    </w:p>
    <w:p w14:paraId="7C53F272" w14:textId="77777777" w:rsidR="009049C3" w:rsidRPr="00206171" w:rsidRDefault="009049C3" w:rsidP="009049C3">
      <w:pPr>
        <w:pStyle w:val="sottotitolocampionato10"/>
        <w:rPr>
          <w:color w:val="002060"/>
        </w:rPr>
      </w:pPr>
      <w:r w:rsidRPr="00206171">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05"/>
        <w:gridCol w:w="385"/>
        <w:gridCol w:w="898"/>
        <w:gridCol w:w="1198"/>
        <w:gridCol w:w="1555"/>
        <w:gridCol w:w="1547"/>
      </w:tblGrid>
      <w:tr w:rsidR="009049C3" w:rsidRPr="00206171" w14:paraId="63481E21" w14:textId="77777777" w:rsidTr="00C516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8F61A" w14:textId="77777777" w:rsidR="009049C3" w:rsidRPr="00206171" w:rsidRDefault="009049C3" w:rsidP="00C516A8">
            <w:pPr>
              <w:pStyle w:val="headertabella0"/>
              <w:rPr>
                <w:color w:val="002060"/>
              </w:rPr>
            </w:pPr>
            <w:r w:rsidRPr="0020617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6127F" w14:textId="77777777" w:rsidR="009049C3" w:rsidRPr="00206171" w:rsidRDefault="009049C3" w:rsidP="00C516A8">
            <w:pPr>
              <w:pStyle w:val="headertabella0"/>
              <w:rPr>
                <w:color w:val="002060"/>
              </w:rPr>
            </w:pPr>
            <w:r w:rsidRPr="0020617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05DD0" w14:textId="77777777" w:rsidR="009049C3" w:rsidRPr="00206171" w:rsidRDefault="009049C3" w:rsidP="00C516A8">
            <w:pPr>
              <w:pStyle w:val="headertabella0"/>
              <w:rPr>
                <w:color w:val="002060"/>
              </w:rPr>
            </w:pPr>
            <w:r w:rsidRPr="0020617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BDFEE" w14:textId="77777777" w:rsidR="009049C3" w:rsidRPr="00206171" w:rsidRDefault="009049C3" w:rsidP="00C516A8">
            <w:pPr>
              <w:pStyle w:val="headertabella0"/>
              <w:rPr>
                <w:color w:val="002060"/>
              </w:rPr>
            </w:pPr>
            <w:r w:rsidRPr="0020617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AB8D4" w14:textId="77777777" w:rsidR="009049C3" w:rsidRPr="00206171" w:rsidRDefault="009049C3" w:rsidP="00C516A8">
            <w:pPr>
              <w:pStyle w:val="headertabella0"/>
              <w:rPr>
                <w:color w:val="002060"/>
              </w:rPr>
            </w:pPr>
            <w:r w:rsidRPr="0020617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1712A" w14:textId="77777777" w:rsidR="009049C3" w:rsidRPr="00206171" w:rsidRDefault="009049C3" w:rsidP="00C516A8">
            <w:pPr>
              <w:pStyle w:val="headertabella0"/>
              <w:rPr>
                <w:color w:val="002060"/>
              </w:rPr>
            </w:pPr>
            <w:r w:rsidRPr="0020617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F0B0E" w14:textId="77777777" w:rsidR="009049C3" w:rsidRPr="00206171" w:rsidRDefault="009049C3" w:rsidP="00C516A8">
            <w:pPr>
              <w:pStyle w:val="headertabella0"/>
              <w:rPr>
                <w:color w:val="002060"/>
              </w:rPr>
            </w:pPr>
            <w:r w:rsidRPr="00206171">
              <w:rPr>
                <w:color w:val="002060"/>
              </w:rPr>
              <w:t>Indirizzo Impianto</w:t>
            </w:r>
          </w:p>
        </w:tc>
      </w:tr>
      <w:tr w:rsidR="009049C3" w:rsidRPr="00206171" w14:paraId="51F82C1E" w14:textId="77777777" w:rsidTr="00C516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B8D68A" w14:textId="77777777" w:rsidR="009049C3" w:rsidRPr="00206171" w:rsidRDefault="009049C3" w:rsidP="00C516A8">
            <w:pPr>
              <w:pStyle w:val="rowtabella0"/>
              <w:rPr>
                <w:color w:val="002060"/>
              </w:rPr>
            </w:pPr>
            <w:r w:rsidRPr="00206171">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0B6452" w14:textId="77777777" w:rsidR="009049C3" w:rsidRPr="00206171" w:rsidRDefault="009049C3" w:rsidP="00C516A8">
            <w:pPr>
              <w:pStyle w:val="rowtabella0"/>
              <w:rPr>
                <w:color w:val="002060"/>
              </w:rPr>
            </w:pPr>
            <w:r w:rsidRPr="00206171">
              <w:rPr>
                <w:color w:val="002060"/>
              </w:rPr>
              <w:t>CALCETTO CASTRUM LAURI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145EC1" w14:textId="77777777" w:rsidR="009049C3" w:rsidRPr="00206171" w:rsidRDefault="009049C3" w:rsidP="00C516A8">
            <w:pPr>
              <w:pStyle w:val="rowtabella0"/>
              <w:jc w:val="center"/>
              <w:rPr>
                <w:color w:val="002060"/>
              </w:rPr>
            </w:pPr>
            <w:r w:rsidRPr="0020617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83D818" w14:textId="77777777" w:rsidR="009049C3" w:rsidRPr="00206171" w:rsidRDefault="009049C3" w:rsidP="00C516A8">
            <w:pPr>
              <w:pStyle w:val="rowtabella0"/>
              <w:rPr>
                <w:color w:val="002060"/>
              </w:rPr>
            </w:pPr>
            <w:r w:rsidRPr="00206171">
              <w:rPr>
                <w:color w:val="002060"/>
              </w:rPr>
              <w:t>13/10/2023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060396" w14:textId="77777777" w:rsidR="009049C3" w:rsidRPr="00206171" w:rsidRDefault="009049C3" w:rsidP="00C516A8">
            <w:pPr>
              <w:pStyle w:val="rowtabella0"/>
              <w:rPr>
                <w:color w:val="002060"/>
              </w:rPr>
            </w:pPr>
            <w:r w:rsidRPr="00206171">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C4566D" w14:textId="77777777" w:rsidR="009049C3" w:rsidRPr="00206171" w:rsidRDefault="009049C3" w:rsidP="00C516A8">
            <w:pPr>
              <w:pStyle w:val="rowtabella0"/>
              <w:rPr>
                <w:color w:val="002060"/>
              </w:rPr>
            </w:pPr>
            <w:r w:rsidRPr="00206171">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3471A3" w14:textId="77777777" w:rsidR="009049C3" w:rsidRPr="00206171" w:rsidRDefault="009049C3" w:rsidP="00C516A8">
            <w:pPr>
              <w:pStyle w:val="rowtabella0"/>
              <w:rPr>
                <w:color w:val="002060"/>
              </w:rPr>
            </w:pPr>
            <w:r w:rsidRPr="00206171">
              <w:rPr>
                <w:color w:val="002060"/>
              </w:rPr>
              <w:t>VIA CORRADI</w:t>
            </w:r>
          </w:p>
        </w:tc>
      </w:tr>
      <w:tr w:rsidR="009049C3" w:rsidRPr="00206171" w14:paraId="3DAA4EBA"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C153B0" w14:textId="77777777" w:rsidR="009049C3" w:rsidRPr="00206171" w:rsidRDefault="009049C3" w:rsidP="00C516A8">
            <w:pPr>
              <w:pStyle w:val="rowtabella0"/>
              <w:rPr>
                <w:color w:val="002060"/>
              </w:rPr>
            </w:pPr>
            <w:r w:rsidRPr="00206171">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B46A24" w14:textId="77777777" w:rsidR="009049C3" w:rsidRPr="00206171" w:rsidRDefault="009049C3" w:rsidP="00C516A8">
            <w:pPr>
              <w:pStyle w:val="rowtabella0"/>
              <w:rPr>
                <w:color w:val="002060"/>
              </w:rPr>
            </w:pPr>
            <w:r w:rsidRPr="00206171">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58D3CE"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C22888" w14:textId="77777777" w:rsidR="009049C3" w:rsidRPr="00206171" w:rsidRDefault="009049C3" w:rsidP="00C516A8">
            <w:pPr>
              <w:pStyle w:val="rowtabella0"/>
              <w:rPr>
                <w:color w:val="002060"/>
              </w:rPr>
            </w:pPr>
            <w:r w:rsidRPr="00206171">
              <w:rPr>
                <w:color w:val="002060"/>
              </w:rPr>
              <w:t>13/10/2023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99A0B5" w14:textId="77777777" w:rsidR="009049C3" w:rsidRPr="00206171" w:rsidRDefault="009049C3" w:rsidP="00C516A8">
            <w:pPr>
              <w:pStyle w:val="rowtabella0"/>
              <w:rPr>
                <w:color w:val="002060"/>
              </w:rPr>
            </w:pPr>
            <w:r w:rsidRPr="00206171">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B6F52D" w14:textId="77777777" w:rsidR="009049C3" w:rsidRPr="00206171" w:rsidRDefault="009049C3" w:rsidP="00C516A8">
            <w:pPr>
              <w:pStyle w:val="rowtabella0"/>
              <w:rPr>
                <w:color w:val="002060"/>
              </w:rPr>
            </w:pPr>
            <w:r w:rsidRPr="00206171">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E8C3BF" w14:textId="77777777" w:rsidR="009049C3" w:rsidRPr="00206171" w:rsidRDefault="009049C3" w:rsidP="00C516A8">
            <w:pPr>
              <w:pStyle w:val="rowtabella0"/>
              <w:rPr>
                <w:color w:val="002060"/>
              </w:rPr>
            </w:pPr>
            <w:r w:rsidRPr="00206171">
              <w:rPr>
                <w:color w:val="002060"/>
              </w:rPr>
              <w:t>VIA E.MATTEI</w:t>
            </w:r>
          </w:p>
        </w:tc>
      </w:tr>
      <w:tr w:rsidR="009049C3" w:rsidRPr="00206171" w14:paraId="6CC034F1"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9B1554" w14:textId="77777777" w:rsidR="009049C3" w:rsidRPr="00206171" w:rsidRDefault="009049C3" w:rsidP="00C516A8">
            <w:pPr>
              <w:pStyle w:val="rowtabella0"/>
              <w:rPr>
                <w:color w:val="002060"/>
              </w:rPr>
            </w:pPr>
            <w:r w:rsidRPr="00206171">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8E1699" w14:textId="77777777" w:rsidR="009049C3" w:rsidRPr="00206171" w:rsidRDefault="009049C3" w:rsidP="00C516A8">
            <w:pPr>
              <w:pStyle w:val="rowtabella0"/>
              <w:rPr>
                <w:color w:val="002060"/>
              </w:rPr>
            </w:pPr>
            <w:r w:rsidRPr="00206171">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05D8AE"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5650AC" w14:textId="77777777" w:rsidR="009049C3" w:rsidRPr="00206171" w:rsidRDefault="009049C3" w:rsidP="00C516A8">
            <w:pPr>
              <w:pStyle w:val="rowtabella0"/>
              <w:rPr>
                <w:color w:val="002060"/>
              </w:rPr>
            </w:pPr>
            <w:r w:rsidRPr="00206171">
              <w:rPr>
                <w:color w:val="002060"/>
              </w:rPr>
              <w:t>13/10/2023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619893" w14:textId="77777777" w:rsidR="009049C3" w:rsidRPr="00206171" w:rsidRDefault="009049C3" w:rsidP="00C516A8">
            <w:pPr>
              <w:pStyle w:val="rowtabella0"/>
              <w:rPr>
                <w:color w:val="002060"/>
              </w:rPr>
            </w:pPr>
            <w:r w:rsidRPr="00206171">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26FAD2" w14:textId="77777777" w:rsidR="009049C3" w:rsidRPr="00206171" w:rsidRDefault="009049C3" w:rsidP="00C516A8">
            <w:pPr>
              <w:pStyle w:val="rowtabella0"/>
              <w:rPr>
                <w:color w:val="002060"/>
              </w:rPr>
            </w:pPr>
            <w:r w:rsidRPr="00206171">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7125B5" w14:textId="77777777" w:rsidR="009049C3" w:rsidRPr="00206171" w:rsidRDefault="009049C3" w:rsidP="00C516A8">
            <w:pPr>
              <w:pStyle w:val="rowtabella0"/>
              <w:rPr>
                <w:color w:val="002060"/>
              </w:rPr>
            </w:pPr>
            <w:r w:rsidRPr="00206171">
              <w:rPr>
                <w:color w:val="002060"/>
              </w:rPr>
              <w:t>FRAZ.PAGLIARE VIA VECCHI</w:t>
            </w:r>
          </w:p>
        </w:tc>
      </w:tr>
      <w:tr w:rsidR="009049C3" w:rsidRPr="00206171" w14:paraId="0A7EEE90"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BBF77E" w14:textId="77777777" w:rsidR="009049C3" w:rsidRPr="00206171" w:rsidRDefault="009049C3" w:rsidP="00C516A8">
            <w:pPr>
              <w:pStyle w:val="rowtabella0"/>
              <w:rPr>
                <w:color w:val="002060"/>
              </w:rPr>
            </w:pPr>
            <w:r w:rsidRPr="00206171">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12580A" w14:textId="77777777" w:rsidR="009049C3" w:rsidRPr="00206171" w:rsidRDefault="009049C3" w:rsidP="00C516A8">
            <w:pPr>
              <w:pStyle w:val="rowtabella0"/>
              <w:rPr>
                <w:color w:val="002060"/>
              </w:rPr>
            </w:pPr>
            <w:r w:rsidRPr="00206171">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C86B7A"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CFD3C0" w14:textId="77777777" w:rsidR="009049C3" w:rsidRPr="00206171" w:rsidRDefault="009049C3" w:rsidP="00C516A8">
            <w:pPr>
              <w:pStyle w:val="rowtabella0"/>
              <w:rPr>
                <w:color w:val="002060"/>
              </w:rPr>
            </w:pPr>
            <w:r w:rsidRPr="00206171">
              <w:rPr>
                <w:color w:val="002060"/>
              </w:rPr>
              <w:t>13/10/2023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FB61F0" w14:textId="77777777" w:rsidR="009049C3" w:rsidRPr="00206171" w:rsidRDefault="009049C3" w:rsidP="00C516A8">
            <w:pPr>
              <w:pStyle w:val="rowtabella0"/>
              <w:rPr>
                <w:color w:val="002060"/>
              </w:rPr>
            </w:pPr>
            <w:r w:rsidRPr="00206171">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E91152" w14:textId="77777777" w:rsidR="009049C3" w:rsidRPr="00206171" w:rsidRDefault="009049C3" w:rsidP="00C516A8">
            <w:pPr>
              <w:pStyle w:val="rowtabella0"/>
              <w:rPr>
                <w:color w:val="002060"/>
              </w:rPr>
            </w:pPr>
            <w:r w:rsidRPr="00206171">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4A6E86" w14:textId="77777777" w:rsidR="009049C3" w:rsidRPr="00206171" w:rsidRDefault="009049C3" w:rsidP="00C516A8">
            <w:pPr>
              <w:pStyle w:val="rowtabella0"/>
              <w:rPr>
                <w:color w:val="002060"/>
              </w:rPr>
            </w:pPr>
            <w:r w:rsidRPr="00206171">
              <w:rPr>
                <w:color w:val="002060"/>
              </w:rPr>
              <w:t>VIA NENNI</w:t>
            </w:r>
          </w:p>
        </w:tc>
      </w:tr>
      <w:tr w:rsidR="009049C3" w:rsidRPr="00206171" w14:paraId="6D44C5A0" w14:textId="77777777" w:rsidTr="00C516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92C2A9" w14:textId="77777777" w:rsidR="009049C3" w:rsidRPr="00206171" w:rsidRDefault="009049C3" w:rsidP="00C516A8">
            <w:pPr>
              <w:pStyle w:val="rowtabella0"/>
              <w:rPr>
                <w:color w:val="002060"/>
              </w:rPr>
            </w:pPr>
            <w:r w:rsidRPr="00206171">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4297A7" w14:textId="77777777" w:rsidR="009049C3" w:rsidRPr="00206171" w:rsidRDefault="009049C3" w:rsidP="00C516A8">
            <w:pPr>
              <w:pStyle w:val="rowtabella0"/>
              <w:rPr>
                <w:color w:val="002060"/>
              </w:rPr>
            </w:pPr>
            <w:r w:rsidRPr="00206171">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C0955D"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2F1DBB" w14:textId="77777777" w:rsidR="009049C3" w:rsidRPr="00206171" w:rsidRDefault="009049C3" w:rsidP="00C516A8">
            <w:pPr>
              <w:pStyle w:val="rowtabella0"/>
              <w:rPr>
                <w:color w:val="002060"/>
              </w:rPr>
            </w:pPr>
            <w:r w:rsidRPr="00206171">
              <w:rPr>
                <w:color w:val="002060"/>
              </w:rPr>
              <w:t>13/10/2023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9435AC" w14:textId="77777777" w:rsidR="009049C3" w:rsidRPr="00206171" w:rsidRDefault="009049C3" w:rsidP="00C516A8">
            <w:pPr>
              <w:pStyle w:val="rowtabella0"/>
              <w:rPr>
                <w:color w:val="002060"/>
              </w:rPr>
            </w:pPr>
            <w:r w:rsidRPr="00206171">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DBDDCD" w14:textId="77777777" w:rsidR="009049C3" w:rsidRPr="00206171" w:rsidRDefault="009049C3" w:rsidP="00C516A8">
            <w:pPr>
              <w:pStyle w:val="rowtabella0"/>
              <w:rPr>
                <w:color w:val="002060"/>
              </w:rPr>
            </w:pPr>
            <w:r w:rsidRPr="00206171">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D8FBE8" w14:textId="77777777" w:rsidR="009049C3" w:rsidRPr="00206171" w:rsidRDefault="009049C3" w:rsidP="00C516A8">
            <w:pPr>
              <w:pStyle w:val="rowtabella0"/>
              <w:rPr>
                <w:color w:val="002060"/>
              </w:rPr>
            </w:pPr>
            <w:r w:rsidRPr="00206171">
              <w:rPr>
                <w:color w:val="002060"/>
              </w:rPr>
              <w:t>VIA S.VITTORIA, 5</w:t>
            </w:r>
          </w:p>
        </w:tc>
      </w:tr>
    </w:tbl>
    <w:p w14:paraId="025E7CDF" w14:textId="77777777" w:rsidR="009049C3" w:rsidRPr="00206171" w:rsidRDefault="009049C3" w:rsidP="009049C3">
      <w:pPr>
        <w:pStyle w:val="breakline"/>
        <w:rPr>
          <w:rFonts w:eastAsiaTheme="minorEastAsia"/>
          <w:color w:val="002060"/>
        </w:rPr>
      </w:pPr>
    </w:p>
    <w:p w14:paraId="7DE9204B" w14:textId="77777777" w:rsidR="009049C3" w:rsidRPr="00206171" w:rsidRDefault="009049C3" w:rsidP="009049C3">
      <w:pPr>
        <w:pStyle w:val="breakline"/>
        <w:rPr>
          <w:color w:val="002060"/>
        </w:rPr>
      </w:pPr>
    </w:p>
    <w:p w14:paraId="7388E0AB" w14:textId="77777777" w:rsidR="009049C3" w:rsidRPr="00206171" w:rsidRDefault="009049C3" w:rsidP="009049C3">
      <w:pPr>
        <w:pStyle w:val="titolocampionato0"/>
        <w:shd w:val="clear" w:color="auto" w:fill="CCCCCC"/>
        <w:spacing w:before="80" w:after="40"/>
        <w:rPr>
          <w:color w:val="002060"/>
        </w:rPr>
      </w:pPr>
      <w:r w:rsidRPr="00206171">
        <w:rPr>
          <w:color w:val="002060"/>
        </w:rPr>
        <w:t>CALCIO A CINQUE SERIE D</w:t>
      </w:r>
    </w:p>
    <w:p w14:paraId="652007F7" w14:textId="77777777" w:rsidR="009049C3" w:rsidRPr="00206171" w:rsidRDefault="009049C3" w:rsidP="009049C3">
      <w:pPr>
        <w:pStyle w:val="titoloprinc0"/>
        <w:rPr>
          <w:color w:val="002060"/>
        </w:rPr>
      </w:pPr>
      <w:r w:rsidRPr="00206171">
        <w:rPr>
          <w:color w:val="002060"/>
        </w:rPr>
        <w:t>ANAGRAFICA/INDIRIZZARIO/VARIAZIONI CALENDARIO</w:t>
      </w:r>
    </w:p>
    <w:p w14:paraId="18DE74B6" w14:textId="77777777" w:rsidR="009049C3" w:rsidRPr="00206171" w:rsidRDefault="009049C3" w:rsidP="009049C3">
      <w:pPr>
        <w:pStyle w:val="titoloprinc0"/>
        <w:jc w:val="both"/>
        <w:rPr>
          <w:b w:val="0"/>
          <w:bCs w:val="0"/>
          <w:color w:val="002060"/>
          <w:sz w:val="22"/>
          <w:szCs w:val="22"/>
        </w:rPr>
      </w:pPr>
    </w:p>
    <w:p w14:paraId="293025C3" w14:textId="77777777" w:rsidR="009049C3" w:rsidRPr="00206171" w:rsidRDefault="009049C3" w:rsidP="009049C3">
      <w:pPr>
        <w:pStyle w:val="titoloprinc0"/>
        <w:jc w:val="both"/>
        <w:rPr>
          <w:color w:val="002060"/>
          <w:sz w:val="22"/>
          <w:szCs w:val="22"/>
        </w:rPr>
      </w:pPr>
      <w:r w:rsidRPr="00206171">
        <w:rPr>
          <w:color w:val="002060"/>
          <w:sz w:val="22"/>
          <w:szCs w:val="22"/>
        </w:rPr>
        <w:t>GIRONE “A”</w:t>
      </w:r>
    </w:p>
    <w:p w14:paraId="372573CC" w14:textId="77777777" w:rsidR="009049C3" w:rsidRPr="00206171" w:rsidRDefault="009049C3" w:rsidP="009049C3">
      <w:pPr>
        <w:pStyle w:val="titoloprinc0"/>
        <w:jc w:val="both"/>
        <w:rPr>
          <w:b w:val="0"/>
          <w:bCs w:val="0"/>
          <w:color w:val="002060"/>
          <w:sz w:val="22"/>
          <w:szCs w:val="22"/>
        </w:rPr>
      </w:pPr>
    </w:p>
    <w:p w14:paraId="32D8174D" w14:textId="77777777" w:rsidR="009049C3" w:rsidRPr="00206171" w:rsidRDefault="009049C3" w:rsidP="009049C3">
      <w:pPr>
        <w:pStyle w:val="titoloprinc0"/>
        <w:jc w:val="both"/>
        <w:rPr>
          <w:b w:val="0"/>
          <w:bCs w:val="0"/>
          <w:color w:val="002060"/>
          <w:sz w:val="22"/>
          <w:szCs w:val="22"/>
        </w:rPr>
      </w:pPr>
      <w:r w:rsidRPr="00206171">
        <w:rPr>
          <w:b w:val="0"/>
          <w:bCs w:val="0"/>
          <w:color w:val="002060"/>
          <w:sz w:val="22"/>
          <w:szCs w:val="22"/>
        </w:rPr>
        <w:t xml:space="preserve">La Società </w:t>
      </w:r>
      <w:r w:rsidRPr="00206171">
        <w:rPr>
          <w:color w:val="002060"/>
          <w:sz w:val="22"/>
          <w:szCs w:val="22"/>
        </w:rPr>
        <w:t xml:space="preserve">GNANO 04 </w:t>
      </w:r>
      <w:r w:rsidRPr="00206171">
        <w:rPr>
          <w:b w:val="0"/>
          <w:bCs w:val="0"/>
          <w:color w:val="002060"/>
          <w:sz w:val="22"/>
          <w:szCs w:val="22"/>
        </w:rPr>
        <w:t xml:space="preserve">comunica che disputerà tutte le gare interne il </w:t>
      </w:r>
      <w:r w:rsidRPr="00206171">
        <w:rPr>
          <w:color w:val="002060"/>
          <w:sz w:val="22"/>
          <w:szCs w:val="22"/>
        </w:rPr>
        <w:t xml:space="preserve">VENERDI’ </w:t>
      </w:r>
      <w:r w:rsidRPr="00206171">
        <w:rPr>
          <w:b w:val="0"/>
          <w:bCs w:val="0"/>
          <w:color w:val="002060"/>
          <w:sz w:val="22"/>
          <w:szCs w:val="22"/>
        </w:rPr>
        <w:t xml:space="preserve">alle </w:t>
      </w:r>
      <w:r w:rsidRPr="00206171">
        <w:rPr>
          <w:color w:val="002060"/>
          <w:sz w:val="22"/>
          <w:szCs w:val="22"/>
        </w:rPr>
        <w:t>ore 21:30</w:t>
      </w:r>
      <w:r w:rsidRPr="00206171">
        <w:rPr>
          <w:b w:val="0"/>
          <w:bCs w:val="0"/>
          <w:color w:val="002060"/>
          <w:sz w:val="22"/>
          <w:szCs w:val="22"/>
        </w:rPr>
        <w:t>, stesso campo.</w:t>
      </w:r>
    </w:p>
    <w:p w14:paraId="2702B5AC" w14:textId="77777777" w:rsidR="009049C3" w:rsidRPr="00206171" w:rsidRDefault="009049C3" w:rsidP="009049C3">
      <w:pPr>
        <w:pStyle w:val="titoloprinc0"/>
        <w:jc w:val="both"/>
        <w:rPr>
          <w:b w:val="0"/>
          <w:bCs w:val="0"/>
          <w:color w:val="002060"/>
          <w:sz w:val="22"/>
          <w:szCs w:val="22"/>
        </w:rPr>
      </w:pPr>
    </w:p>
    <w:p w14:paraId="2E005303" w14:textId="77777777" w:rsidR="009049C3" w:rsidRPr="00206171" w:rsidRDefault="009049C3" w:rsidP="009049C3">
      <w:pPr>
        <w:pStyle w:val="titoloprinc0"/>
        <w:rPr>
          <w:color w:val="002060"/>
        </w:rPr>
      </w:pPr>
      <w:r w:rsidRPr="00206171">
        <w:rPr>
          <w:color w:val="002060"/>
        </w:rPr>
        <w:t>VARIAZIONI AL PROGRAMMA GARE</w:t>
      </w:r>
    </w:p>
    <w:p w14:paraId="5D7D7786" w14:textId="77777777" w:rsidR="009049C3" w:rsidRPr="00206171" w:rsidRDefault="009049C3" w:rsidP="009049C3">
      <w:pPr>
        <w:pStyle w:val="breakline"/>
        <w:rPr>
          <w:color w:val="002060"/>
        </w:rPr>
      </w:pPr>
    </w:p>
    <w:p w14:paraId="315F3CED" w14:textId="77777777" w:rsidR="009049C3" w:rsidRPr="00206171" w:rsidRDefault="009049C3" w:rsidP="009049C3">
      <w:pPr>
        <w:pStyle w:val="breakline"/>
        <w:rPr>
          <w:color w:val="002060"/>
        </w:rPr>
      </w:pPr>
    </w:p>
    <w:p w14:paraId="2DB1237F" w14:textId="77777777" w:rsidR="009049C3" w:rsidRPr="00206171" w:rsidRDefault="009049C3" w:rsidP="009049C3">
      <w:pPr>
        <w:pStyle w:val="sottotitolocampionato10"/>
        <w:rPr>
          <w:color w:val="002060"/>
        </w:rPr>
      </w:pPr>
      <w:r w:rsidRPr="0020617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049C3" w:rsidRPr="00206171" w14:paraId="177AA10B" w14:textId="77777777" w:rsidTr="00C516A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B78FA" w14:textId="77777777" w:rsidR="009049C3" w:rsidRPr="00206171" w:rsidRDefault="009049C3" w:rsidP="00C516A8">
            <w:pPr>
              <w:pStyle w:val="headertabella0"/>
              <w:rPr>
                <w:color w:val="002060"/>
              </w:rPr>
            </w:pPr>
            <w:r w:rsidRPr="0020617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D17B6" w14:textId="77777777" w:rsidR="009049C3" w:rsidRPr="00206171" w:rsidRDefault="009049C3" w:rsidP="00C516A8">
            <w:pPr>
              <w:pStyle w:val="headertabella0"/>
              <w:rPr>
                <w:color w:val="002060"/>
              </w:rPr>
            </w:pPr>
            <w:r w:rsidRPr="00206171">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39BEC" w14:textId="77777777" w:rsidR="009049C3" w:rsidRPr="00206171" w:rsidRDefault="009049C3" w:rsidP="00C516A8">
            <w:pPr>
              <w:pStyle w:val="headertabella0"/>
              <w:rPr>
                <w:color w:val="002060"/>
              </w:rPr>
            </w:pPr>
            <w:r w:rsidRPr="0020617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1A1D9" w14:textId="77777777" w:rsidR="009049C3" w:rsidRPr="00206171" w:rsidRDefault="009049C3" w:rsidP="00C516A8">
            <w:pPr>
              <w:pStyle w:val="headertabella0"/>
              <w:rPr>
                <w:color w:val="002060"/>
              </w:rPr>
            </w:pPr>
            <w:r w:rsidRPr="0020617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AD800" w14:textId="77777777" w:rsidR="009049C3" w:rsidRPr="00206171" w:rsidRDefault="009049C3" w:rsidP="00C516A8">
            <w:pPr>
              <w:pStyle w:val="headertabella0"/>
              <w:rPr>
                <w:color w:val="002060"/>
              </w:rPr>
            </w:pPr>
            <w:r w:rsidRPr="0020617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D4D7E" w14:textId="77777777" w:rsidR="009049C3" w:rsidRPr="00206171" w:rsidRDefault="009049C3" w:rsidP="00C516A8">
            <w:pPr>
              <w:pStyle w:val="headertabella0"/>
              <w:rPr>
                <w:color w:val="002060"/>
              </w:rPr>
            </w:pPr>
            <w:r w:rsidRPr="0020617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2BE48" w14:textId="77777777" w:rsidR="009049C3" w:rsidRPr="00206171" w:rsidRDefault="009049C3" w:rsidP="00C516A8">
            <w:pPr>
              <w:pStyle w:val="headertabella0"/>
              <w:rPr>
                <w:color w:val="002060"/>
              </w:rPr>
            </w:pPr>
            <w:r w:rsidRPr="00206171">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A8C06" w14:textId="77777777" w:rsidR="009049C3" w:rsidRPr="00206171" w:rsidRDefault="009049C3" w:rsidP="00C516A8">
            <w:pPr>
              <w:pStyle w:val="headertabella0"/>
              <w:rPr>
                <w:color w:val="002060"/>
              </w:rPr>
            </w:pPr>
            <w:r w:rsidRPr="00206171">
              <w:rPr>
                <w:color w:val="002060"/>
              </w:rPr>
              <w:t>Impianto</w:t>
            </w:r>
          </w:p>
        </w:tc>
      </w:tr>
      <w:tr w:rsidR="009049C3" w:rsidRPr="00206171" w14:paraId="7B285E2C" w14:textId="77777777" w:rsidTr="00C516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0E276" w14:textId="77777777" w:rsidR="009049C3" w:rsidRPr="00206171" w:rsidRDefault="009049C3" w:rsidP="00C516A8">
            <w:pPr>
              <w:pStyle w:val="rowtabella0"/>
              <w:rPr>
                <w:color w:val="002060"/>
                <w:highlight w:val="yellow"/>
              </w:rPr>
            </w:pPr>
            <w:r w:rsidRPr="00206171">
              <w:rPr>
                <w:color w:val="002060"/>
                <w:highlight w:val="yellow"/>
              </w:rPr>
              <w:t>13/10/2023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C9CF0" w14:textId="77777777" w:rsidR="009049C3" w:rsidRPr="00206171" w:rsidRDefault="009049C3" w:rsidP="00C516A8">
            <w:pPr>
              <w:pStyle w:val="rowtabella0"/>
              <w:jc w:val="center"/>
              <w:rPr>
                <w:color w:val="002060"/>
                <w:highlight w:val="yellow"/>
              </w:rPr>
            </w:pPr>
            <w:r w:rsidRPr="00206171">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D7563" w14:textId="77777777" w:rsidR="009049C3" w:rsidRPr="00206171" w:rsidRDefault="009049C3" w:rsidP="00C516A8">
            <w:pPr>
              <w:pStyle w:val="rowtabella0"/>
              <w:rPr>
                <w:color w:val="002060"/>
                <w:highlight w:val="yellow"/>
              </w:rPr>
            </w:pPr>
            <w:r w:rsidRPr="00206171">
              <w:rPr>
                <w:color w:val="002060"/>
                <w:highlight w:val="yellow"/>
              </w:rPr>
              <w:t>VADO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D1468" w14:textId="77777777" w:rsidR="009049C3" w:rsidRPr="00206171" w:rsidRDefault="009049C3" w:rsidP="00C516A8">
            <w:pPr>
              <w:pStyle w:val="rowtabella0"/>
              <w:rPr>
                <w:color w:val="002060"/>
                <w:highlight w:val="yellow"/>
              </w:rPr>
            </w:pPr>
            <w:r w:rsidRPr="00206171">
              <w:rPr>
                <w:color w:val="002060"/>
                <w:highlight w:val="yellow"/>
              </w:rPr>
              <w:t>GIOVANI SANT IPPOLITO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4B186" w14:textId="77777777" w:rsidR="009049C3" w:rsidRPr="00206171" w:rsidRDefault="009049C3" w:rsidP="00C516A8">
            <w:pPr>
              <w:rPr>
                <w:rFonts w:ascii="Arial" w:hAnsi="Arial" w:cs="Arial"/>
                <w:color w:val="002060"/>
                <w:sz w:val="12"/>
                <w:szCs w:val="12"/>
              </w:rPr>
            </w:pPr>
            <w:r w:rsidRPr="00206171">
              <w:rPr>
                <w:rFonts w:ascii="Arial" w:hAnsi="Arial" w:cs="Arial"/>
                <w:color w:val="002060"/>
                <w:sz w:val="12"/>
                <w:szCs w:val="12"/>
              </w:rPr>
              <w:t>14/10/2023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B300E" w14:textId="77777777" w:rsidR="009049C3" w:rsidRPr="00206171" w:rsidRDefault="009049C3" w:rsidP="00C516A8">
            <w:pPr>
              <w:pStyle w:val="rowtabella0"/>
              <w:jc w:val="center"/>
              <w:rPr>
                <w:color w:val="002060"/>
                <w:highlight w:val="yellow"/>
              </w:rPr>
            </w:pPr>
            <w:r w:rsidRPr="00206171">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F62C7" w14:textId="77777777" w:rsidR="009049C3" w:rsidRPr="00206171" w:rsidRDefault="009049C3" w:rsidP="00C516A8">
            <w:pPr>
              <w:pStyle w:val="rowtabella0"/>
              <w:jc w:val="center"/>
              <w:rPr>
                <w:color w:val="002060"/>
              </w:rPr>
            </w:pPr>
            <w:r w:rsidRPr="00206171">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D3007" w14:textId="77777777" w:rsidR="009049C3" w:rsidRPr="00206171" w:rsidRDefault="009049C3" w:rsidP="00C516A8">
            <w:pPr>
              <w:rPr>
                <w:color w:val="002060"/>
              </w:rPr>
            </w:pPr>
          </w:p>
        </w:tc>
      </w:tr>
    </w:tbl>
    <w:p w14:paraId="56B1B1D3" w14:textId="77777777" w:rsidR="009049C3" w:rsidRPr="00206171" w:rsidRDefault="009049C3" w:rsidP="009049C3">
      <w:pPr>
        <w:pStyle w:val="breakline"/>
        <w:rPr>
          <w:rFonts w:eastAsiaTheme="minorEastAsia"/>
          <w:color w:val="002060"/>
        </w:rPr>
      </w:pPr>
    </w:p>
    <w:p w14:paraId="79FFBE98" w14:textId="77777777" w:rsidR="009049C3" w:rsidRPr="00206171" w:rsidRDefault="009049C3" w:rsidP="009049C3">
      <w:pPr>
        <w:pStyle w:val="breakline"/>
        <w:rPr>
          <w:color w:val="002060"/>
        </w:rPr>
      </w:pPr>
    </w:p>
    <w:p w14:paraId="633FD057" w14:textId="77777777" w:rsidR="009049C3" w:rsidRPr="00206171" w:rsidRDefault="009049C3" w:rsidP="009049C3">
      <w:pPr>
        <w:pStyle w:val="breakline"/>
        <w:rPr>
          <w:color w:val="002060"/>
        </w:rPr>
      </w:pPr>
    </w:p>
    <w:p w14:paraId="22289504" w14:textId="77777777" w:rsidR="009049C3" w:rsidRPr="00206171" w:rsidRDefault="009049C3" w:rsidP="009049C3">
      <w:pPr>
        <w:pStyle w:val="titoloprinc0"/>
        <w:rPr>
          <w:color w:val="002060"/>
        </w:rPr>
      </w:pPr>
      <w:r w:rsidRPr="00206171">
        <w:rPr>
          <w:color w:val="002060"/>
        </w:rPr>
        <w:t>RISULTATI</w:t>
      </w:r>
    </w:p>
    <w:p w14:paraId="09E97427" w14:textId="77777777" w:rsidR="009049C3" w:rsidRPr="00206171" w:rsidRDefault="009049C3" w:rsidP="009049C3">
      <w:pPr>
        <w:pStyle w:val="breakline"/>
        <w:rPr>
          <w:color w:val="002060"/>
        </w:rPr>
      </w:pPr>
    </w:p>
    <w:p w14:paraId="5C19AA66" w14:textId="77777777" w:rsidR="009049C3" w:rsidRPr="00206171" w:rsidRDefault="009049C3" w:rsidP="009049C3">
      <w:pPr>
        <w:pStyle w:val="sottotitolocampionato10"/>
        <w:rPr>
          <w:color w:val="002060"/>
        </w:rPr>
      </w:pPr>
      <w:r w:rsidRPr="00206171">
        <w:rPr>
          <w:color w:val="002060"/>
        </w:rPr>
        <w:t>RISULTATI UFFICIALI GARE DEL 06/10/2023</w:t>
      </w:r>
    </w:p>
    <w:p w14:paraId="6FBC66FC" w14:textId="77777777" w:rsidR="009049C3" w:rsidRPr="009049C3" w:rsidRDefault="009049C3" w:rsidP="009049C3">
      <w:pPr>
        <w:pStyle w:val="sottotitolocampionato20"/>
        <w:spacing w:before="0" w:beforeAutospacing="0" w:after="0" w:afterAutospacing="0"/>
        <w:rPr>
          <w:rFonts w:ascii="Arial" w:hAnsi="Arial" w:cs="Arial"/>
          <w:color w:val="002060"/>
          <w:sz w:val="20"/>
          <w:szCs w:val="20"/>
        </w:rPr>
      </w:pPr>
      <w:r w:rsidRPr="009049C3">
        <w:rPr>
          <w:rFonts w:ascii="Arial" w:hAnsi="Arial" w:cs="Arial"/>
          <w:color w:val="002060"/>
          <w:sz w:val="20"/>
          <w:szCs w:val="20"/>
        </w:rPr>
        <w:t>Si trascrivono qui di seguito i risultati ufficiali delle gare disputate</w:t>
      </w:r>
    </w:p>
    <w:p w14:paraId="3A865214" w14:textId="77777777" w:rsidR="009049C3" w:rsidRPr="00206171" w:rsidRDefault="009049C3" w:rsidP="009049C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049C3" w:rsidRPr="00206171" w14:paraId="2FD76D87" w14:textId="77777777" w:rsidTr="00C516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049C3" w:rsidRPr="00206171" w14:paraId="161D3394" w14:textId="77777777" w:rsidTr="00C516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7A3A1" w14:textId="77777777" w:rsidR="009049C3" w:rsidRPr="00206171" w:rsidRDefault="009049C3" w:rsidP="00C516A8">
                  <w:pPr>
                    <w:pStyle w:val="headertabella0"/>
                    <w:rPr>
                      <w:color w:val="002060"/>
                    </w:rPr>
                  </w:pPr>
                  <w:r w:rsidRPr="00206171">
                    <w:rPr>
                      <w:color w:val="002060"/>
                    </w:rPr>
                    <w:t>GIRONE A - 2 Giornata - A</w:t>
                  </w:r>
                </w:p>
              </w:tc>
            </w:tr>
            <w:tr w:rsidR="009049C3" w:rsidRPr="00206171" w14:paraId="0BF690DC" w14:textId="77777777" w:rsidTr="00C516A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50714E" w14:textId="77777777" w:rsidR="009049C3" w:rsidRPr="00206171" w:rsidRDefault="009049C3" w:rsidP="00C516A8">
                  <w:pPr>
                    <w:pStyle w:val="rowtabella0"/>
                    <w:rPr>
                      <w:color w:val="002060"/>
                    </w:rPr>
                  </w:pPr>
                  <w:r w:rsidRPr="00206171">
                    <w:rPr>
                      <w:color w:val="002060"/>
                    </w:rPr>
                    <w:t>CIARNIN</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17B48D" w14:textId="77777777" w:rsidR="009049C3" w:rsidRPr="00206171" w:rsidRDefault="009049C3" w:rsidP="00C516A8">
                  <w:pPr>
                    <w:pStyle w:val="rowtabella0"/>
                    <w:rPr>
                      <w:color w:val="002060"/>
                    </w:rPr>
                  </w:pPr>
                  <w:r w:rsidRPr="00206171">
                    <w:rPr>
                      <w:color w:val="002060"/>
                    </w:rPr>
                    <w:t>- GNANO 04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763867" w14:textId="77777777" w:rsidR="009049C3" w:rsidRPr="00206171" w:rsidRDefault="009049C3" w:rsidP="00C516A8">
                  <w:pPr>
                    <w:pStyle w:val="rowtabella0"/>
                    <w:jc w:val="center"/>
                    <w:rPr>
                      <w:color w:val="002060"/>
                    </w:rPr>
                  </w:pPr>
                  <w:r w:rsidRPr="00206171">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5E7D37" w14:textId="77777777" w:rsidR="009049C3" w:rsidRPr="00206171" w:rsidRDefault="009049C3" w:rsidP="00C516A8">
                  <w:pPr>
                    <w:pStyle w:val="rowtabella0"/>
                    <w:jc w:val="center"/>
                    <w:rPr>
                      <w:color w:val="002060"/>
                    </w:rPr>
                  </w:pPr>
                  <w:r w:rsidRPr="00206171">
                    <w:rPr>
                      <w:color w:val="002060"/>
                    </w:rPr>
                    <w:t> </w:t>
                  </w:r>
                </w:p>
              </w:tc>
            </w:tr>
            <w:tr w:rsidR="009049C3" w:rsidRPr="00206171" w14:paraId="5D635D78"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1FEE4A" w14:textId="77777777" w:rsidR="009049C3" w:rsidRPr="00206171" w:rsidRDefault="009049C3" w:rsidP="00C516A8">
                  <w:pPr>
                    <w:pStyle w:val="rowtabella0"/>
                    <w:rPr>
                      <w:color w:val="002060"/>
                    </w:rPr>
                  </w:pPr>
                  <w:r w:rsidRPr="00206171">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05405C" w14:textId="77777777" w:rsidR="009049C3" w:rsidRPr="00206171" w:rsidRDefault="009049C3" w:rsidP="00C516A8">
                  <w:pPr>
                    <w:pStyle w:val="rowtabella0"/>
                    <w:rPr>
                      <w:color w:val="002060"/>
                    </w:rPr>
                  </w:pPr>
                  <w:r w:rsidRPr="00206171">
                    <w:rPr>
                      <w:color w:val="002060"/>
                    </w:rPr>
                    <w:t>- VADO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82DB17" w14:textId="77777777" w:rsidR="009049C3" w:rsidRPr="00206171" w:rsidRDefault="009049C3" w:rsidP="00C516A8">
                  <w:pPr>
                    <w:pStyle w:val="rowtabella0"/>
                    <w:jc w:val="center"/>
                    <w:rPr>
                      <w:color w:val="002060"/>
                    </w:rPr>
                  </w:pPr>
                  <w:r w:rsidRPr="00206171">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1C011C" w14:textId="77777777" w:rsidR="009049C3" w:rsidRPr="00206171" w:rsidRDefault="009049C3" w:rsidP="00C516A8">
                  <w:pPr>
                    <w:pStyle w:val="rowtabella0"/>
                    <w:jc w:val="center"/>
                    <w:rPr>
                      <w:color w:val="002060"/>
                    </w:rPr>
                  </w:pPr>
                  <w:r w:rsidRPr="00206171">
                    <w:rPr>
                      <w:color w:val="002060"/>
                    </w:rPr>
                    <w:t> </w:t>
                  </w:r>
                </w:p>
              </w:tc>
            </w:tr>
            <w:tr w:rsidR="009049C3" w:rsidRPr="00206171" w14:paraId="69082130"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05BDAD" w14:textId="77777777" w:rsidR="009049C3" w:rsidRPr="00206171" w:rsidRDefault="009049C3" w:rsidP="00C516A8">
                  <w:pPr>
                    <w:pStyle w:val="rowtabella0"/>
                    <w:rPr>
                      <w:color w:val="002060"/>
                    </w:rPr>
                  </w:pPr>
                  <w:r w:rsidRPr="00206171">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4A8412" w14:textId="77777777" w:rsidR="009049C3" w:rsidRPr="00206171" w:rsidRDefault="009049C3" w:rsidP="00C516A8">
                  <w:pPr>
                    <w:pStyle w:val="rowtabella0"/>
                    <w:rPr>
                      <w:color w:val="002060"/>
                    </w:rPr>
                  </w:pPr>
                  <w:r w:rsidRPr="00206171">
                    <w:rPr>
                      <w:color w:val="002060"/>
                    </w:rPr>
                    <w:t>- URBANIA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B96170" w14:textId="77777777" w:rsidR="009049C3" w:rsidRPr="00206171" w:rsidRDefault="009049C3" w:rsidP="00C516A8">
                  <w:pPr>
                    <w:pStyle w:val="rowtabella0"/>
                    <w:jc w:val="center"/>
                    <w:rPr>
                      <w:color w:val="002060"/>
                    </w:rPr>
                  </w:pPr>
                  <w:r w:rsidRPr="00206171">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DBB052" w14:textId="77777777" w:rsidR="009049C3" w:rsidRPr="00206171" w:rsidRDefault="009049C3" w:rsidP="00C516A8">
                  <w:pPr>
                    <w:pStyle w:val="rowtabella0"/>
                    <w:jc w:val="center"/>
                    <w:rPr>
                      <w:color w:val="002060"/>
                    </w:rPr>
                  </w:pPr>
                  <w:r w:rsidRPr="00206171">
                    <w:rPr>
                      <w:color w:val="002060"/>
                    </w:rPr>
                    <w:t> </w:t>
                  </w:r>
                </w:p>
              </w:tc>
            </w:tr>
            <w:tr w:rsidR="009049C3" w:rsidRPr="00206171" w14:paraId="4D887EE7"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EE21C0" w14:textId="77777777" w:rsidR="009049C3" w:rsidRPr="00206171" w:rsidRDefault="009049C3" w:rsidP="00C516A8">
                  <w:pPr>
                    <w:pStyle w:val="rowtabella0"/>
                    <w:rPr>
                      <w:color w:val="002060"/>
                    </w:rPr>
                  </w:pPr>
                  <w:r w:rsidRPr="00206171">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91B17F" w14:textId="77777777" w:rsidR="009049C3" w:rsidRPr="00206171" w:rsidRDefault="009049C3" w:rsidP="00C516A8">
                  <w:pPr>
                    <w:pStyle w:val="rowtabella0"/>
                    <w:rPr>
                      <w:color w:val="002060"/>
                    </w:rPr>
                  </w:pPr>
                  <w:r w:rsidRPr="00206171">
                    <w:rPr>
                      <w:color w:val="002060"/>
                    </w:rPr>
                    <w:t>- ACQUALAGNA CALCIO C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531A98" w14:textId="77777777" w:rsidR="009049C3" w:rsidRPr="00206171" w:rsidRDefault="009049C3" w:rsidP="00C516A8">
                  <w:pPr>
                    <w:pStyle w:val="rowtabella0"/>
                    <w:jc w:val="center"/>
                    <w:rPr>
                      <w:color w:val="002060"/>
                    </w:rPr>
                  </w:pPr>
                  <w:r w:rsidRPr="00206171">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3021AC" w14:textId="77777777" w:rsidR="009049C3" w:rsidRPr="00206171" w:rsidRDefault="009049C3" w:rsidP="00C516A8">
                  <w:pPr>
                    <w:pStyle w:val="rowtabella0"/>
                    <w:jc w:val="center"/>
                    <w:rPr>
                      <w:color w:val="002060"/>
                    </w:rPr>
                  </w:pPr>
                  <w:r w:rsidRPr="00206171">
                    <w:rPr>
                      <w:color w:val="002060"/>
                    </w:rPr>
                    <w:t> </w:t>
                  </w:r>
                </w:p>
              </w:tc>
            </w:tr>
            <w:tr w:rsidR="009049C3" w:rsidRPr="00206171" w14:paraId="279A72D5"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793F56" w14:textId="77777777" w:rsidR="009049C3" w:rsidRPr="00206171" w:rsidRDefault="009049C3" w:rsidP="00C516A8">
                  <w:pPr>
                    <w:pStyle w:val="rowtabella0"/>
                    <w:rPr>
                      <w:color w:val="002060"/>
                    </w:rPr>
                  </w:pPr>
                  <w:r w:rsidRPr="00206171">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7F6A6F" w14:textId="77777777" w:rsidR="009049C3" w:rsidRPr="00206171" w:rsidRDefault="009049C3" w:rsidP="00C516A8">
                  <w:pPr>
                    <w:pStyle w:val="rowtabella0"/>
                    <w:rPr>
                      <w:color w:val="002060"/>
                    </w:rPr>
                  </w:pPr>
                  <w:r w:rsidRPr="00206171">
                    <w:rPr>
                      <w:color w:val="002060"/>
                    </w:rPr>
                    <w:t>- AUDAX CALCIO PIOBBICO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22F3E5" w14:textId="77777777" w:rsidR="009049C3" w:rsidRPr="00206171" w:rsidRDefault="009049C3" w:rsidP="00C516A8">
                  <w:pPr>
                    <w:pStyle w:val="rowtabella0"/>
                    <w:jc w:val="center"/>
                    <w:rPr>
                      <w:color w:val="002060"/>
                    </w:rPr>
                  </w:pPr>
                  <w:r w:rsidRPr="00206171">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F394A5" w14:textId="77777777" w:rsidR="009049C3" w:rsidRPr="00206171" w:rsidRDefault="009049C3" w:rsidP="00C516A8">
                  <w:pPr>
                    <w:pStyle w:val="rowtabella0"/>
                    <w:jc w:val="center"/>
                    <w:rPr>
                      <w:color w:val="002060"/>
                    </w:rPr>
                  </w:pPr>
                  <w:r w:rsidRPr="00206171">
                    <w:rPr>
                      <w:color w:val="002060"/>
                    </w:rPr>
                    <w:t> </w:t>
                  </w:r>
                </w:p>
              </w:tc>
            </w:tr>
            <w:tr w:rsidR="009049C3" w:rsidRPr="00206171" w14:paraId="4667462B" w14:textId="77777777" w:rsidTr="00C516A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3416A4" w14:textId="77777777" w:rsidR="009049C3" w:rsidRPr="00206171" w:rsidRDefault="009049C3" w:rsidP="00C516A8">
                  <w:pPr>
                    <w:pStyle w:val="rowtabella0"/>
                    <w:rPr>
                      <w:color w:val="002060"/>
                    </w:rPr>
                  </w:pPr>
                  <w:r w:rsidRPr="00206171">
                    <w:rPr>
                      <w:color w:val="002060"/>
                    </w:rPr>
                    <w:t>URBINO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55736F" w14:textId="77777777" w:rsidR="009049C3" w:rsidRPr="00206171" w:rsidRDefault="009049C3" w:rsidP="00C516A8">
                  <w:pPr>
                    <w:pStyle w:val="rowtabella0"/>
                    <w:rPr>
                      <w:color w:val="002060"/>
                      <w:lang w:val="es-ES"/>
                    </w:rPr>
                  </w:pPr>
                  <w:r w:rsidRPr="00206171">
                    <w:rPr>
                      <w:color w:val="002060"/>
                      <w:lang w:val="es-ES"/>
                    </w:rPr>
                    <w:t>- VALMISA FUTSAL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A4BDC" w14:textId="77777777" w:rsidR="009049C3" w:rsidRPr="00206171" w:rsidRDefault="009049C3" w:rsidP="00C516A8">
                  <w:pPr>
                    <w:pStyle w:val="rowtabella0"/>
                    <w:jc w:val="center"/>
                    <w:rPr>
                      <w:color w:val="002060"/>
                    </w:rPr>
                  </w:pPr>
                  <w:r w:rsidRPr="00206171">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7CE4EF" w14:textId="77777777" w:rsidR="009049C3" w:rsidRPr="00206171" w:rsidRDefault="009049C3" w:rsidP="00C516A8">
                  <w:pPr>
                    <w:pStyle w:val="rowtabella0"/>
                    <w:jc w:val="center"/>
                    <w:rPr>
                      <w:color w:val="002060"/>
                    </w:rPr>
                  </w:pPr>
                  <w:r w:rsidRPr="00206171">
                    <w:rPr>
                      <w:color w:val="002060"/>
                    </w:rPr>
                    <w:t> </w:t>
                  </w:r>
                </w:p>
              </w:tc>
            </w:tr>
          </w:tbl>
          <w:p w14:paraId="02FBB2F2" w14:textId="77777777" w:rsidR="009049C3" w:rsidRPr="00206171" w:rsidRDefault="009049C3" w:rsidP="00C516A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049C3" w:rsidRPr="00206171" w14:paraId="38814C0A" w14:textId="77777777" w:rsidTr="00C516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CA0CB" w14:textId="77777777" w:rsidR="009049C3" w:rsidRPr="00206171" w:rsidRDefault="009049C3" w:rsidP="00C516A8">
                  <w:pPr>
                    <w:pStyle w:val="headertabella0"/>
                    <w:rPr>
                      <w:color w:val="002060"/>
                    </w:rPr>
                  </w:pPr>
                  <w:r w:rsidRPr="00206171">
                    <w:rPr>
                      <w:color w:val="002060"/>
                    </w:rPr>
                    <w:t>GIRONE B - 2 Giornata - A</w:t>
                  </w:r>
                </w:p>
              </w:tc>
            </w:tr>
            <w:tr w:rsidR="009049C3" w:rsidRPr="00206171" w14:paraId="064F9710" w14:textId="77777777" w:rsidTr="00C516A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4EE042" w14:textId="77777777" w:rsidR="009049C3" w:rsidRPr="00206171" w:rsidRDefault="009049C3" w:rsidP="00C516A8">
                  <w:pPr>
                    <w:pStyle w:val="rowtabella0"/>
                    <w:rPr>
                      <w:color w:val="002060"/>
                    </w:rPr>
                  </w:pPr>
                  <w:r w:rsidRPr="00206171">
                    <w:rPr>
                      <w:color w:val="002060"/>
                    </w:rPr>
                    <w:t>(1) 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FE1D38" w14:textId="77777777" w:rsidR="009049C3" w:rsidRPr="00206171" w:rsidRDefault="009049C3" w:rsidP="00C516A8">
                  <w:pPr>
                    <w:pStyle w:val="rowtabella0"/>
                    <w:rPr>
                      <w:color w:val="002060"/>
                    </w:rPr>
                  </w:pPr>
                  <w:r w:rsidRPr="00206171">
                    <w:rPr>
                      <w:color w:val="002060"/>
                    </w:rPr>
                    <w:t>- FUTSAL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B3ADA3" w14:textId="77777777" w:rsidR="009049C3" w:rsidRPr="00206171" w:rsidRDefault="009049C3" w:rsidP="00C516A8">
                  <w:pPr>
                    <w:pStyle w:val="rowtabella0"/>
                    <w:jc w:val="center"/>
                    <w:rPr>
                      <w:color w:val="002060"/>
                    </w:rPr>
                  </w:pPr>
                  <w:r w:rsidRPr="00206171">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18F3DA" w14:textId="77777777" w:rsidR="009049C3" w:rsidRPr="00206171" w:rsidRDefault="009049C3" w:rsidP="00C516A8">
                  <w:pPr>
                    <w:pStyle w:val="rowtabella0"/>
                    <w:jc w:val="center"/>
                    <w:rPr>
                      <w:color w:val="002060"/>
                    </w:rPr>
                  </w:pPr>
                  <w:r w:rsidRPr="00206171">
                    <w:rPr>
                      <w:color w:val="002060"/>
                    </w:rPr>
                    <w:t> </w:t>
                  </w:r>
                </w:p>
              </w:tc>
            </w:tr>
            <w:tr w:rsidR="009049C3" w:rsidRPr="00206171" w14:paraId="53C5AE7B"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630260" w14:textId="77777777" w:rsidR="009049C3" w:rsidRPr="00206171" w:rsidRDefault="009049C3" w:rsidP="00C516A8">
                  <w:pPr>
                    <w:pStyle w:val="rowtabella0"/>
                    <w:rPr>
                      <w:color w:val="002060"/>
                    </w:rPr>
                  </w:pPr>
                  <w:r w:rsidRPr="00206171">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5EF43F" w14:textId="77777777" w:rsidR="009049C3" w:rsidRPr="00206171" w:rsidRDefault="009049C3" w:rsidP="00C516A8">
                  <w:pPr>
                    <w:pStyle w:val="rowtabella0"/>
                    <w:rPr>
                      <w:color w:val="002060"/>
                    </w:rPr>
                  </w:pPr>
                  <w:r w:rsidRPr="00206171">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CCC06B" w14:textId="77777777" w:rsidR="009049C3" w:rsidRPr="00206171" w:rsidRDefault="009049C3" w:rsidP="00C516A8">
                  <w:pPr>
                    <w:pStyle w:val="rowtabella0"/>
                    <w:jc w:val="center"/>
                    <w:rPr>
                      <w:color w:val="002060"/>
                    </w:rPr>
                  </w:pPr>
                  <w:r w:rsidRPr="00206171">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FEB72A" w14:textId="77777777" w:rsidR="009049C3" w:rsidRPr="00206171" w:rsidRDefault="009049C3" w:rsidP="00C516A8">
                  <w:pPr>
                    <w:pStyle w:val="rowtabella0"/>
                    <w:jc w:val="center"/>
                    <w:rPr>
                      <w:color w:val="002060"/>
                    </w:rPr>
                  </w:pPr>
                  <w:r w:rsidRPr="00206171">
                    <w:rPr>
                      <w:color w:val="002060"/>
                    </w:rPr>
                    <w:t> </w:t>
                  </w:r>
                </w:p>
              </w:tc>
            </w:tr>
            <w:tr w:rsidR="009049C3" w:rsidRPr="00206171" w14:paraId="0A348D8F"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C397FF" w14:textId="77777777" w:rsidR="009049C3" w:rsidRPr="00206171" w:rsidRDefault="009049C3" w:rsidP="00C516A8">
                  <w:pPr>
                    <w:pStyle w:val="rowtabella0"/>
                    <w:rPr>
                      <w:color w:val="002060"/>
                    </w:rPr>
                  </w:pPr>
                  <w:r w:rsidRPr="00206171">
                    <w:rPr>
                      <w:color w:val="002060"/>
                    </w:rPr>
                    <w:t>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AB0062" w14:textId="77777777" w:rsidR="009049C3" w:rsidRPr="00206171" w:rsidRDefault="009049C3" w:rsidP="00C516A8">
                  <w:pPr>
                    <w:pStyle w:val="rowtabella0"/>
                    <w:rPr>
                      <w:color w:val="002060"/>
                    </w:rPr>
                  </w:pPr>
                  <w:r w:rsidRPr="00206171">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3A74E9" w14:textId="77777777" w:rsidR="009049C3" w:rsidRPr="00206171" w:rsidRDefault="009049C3" w:rsidP="00C516A8">
                  <w:pPr>
                    <w:pStyle w:val="rowtabella0"/>
                    <w:jc w:val="center"/>
                    <w:rPr>
                      <w:color w:val="002060"/>
                    </w:rPr>
                  </w:pPr>
                  <w:r w:rsidRPr="00206171">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A3E928" w14:textId="77777777" w:rsidR="009049C3" w:rsidRPr="00206171" w:rsidRDefault="009049C3" w:rsidP="00C516A8">
                  <w:pPr>
                    <w:pStyle w:val="rowtabella0"/>
                    <w:jc w:val="center"/>
                    <w:rPr>
                      <w:color w:val="002060"/>
                    </w:rPr>
                  </w:pPr>
                  <w:r w:rsidRPr="00206171">
                    <w:rPr>
                      <w:color w:val="002060"/>
                    </w:rPr>
                    <w:t> </w:t>
                  </w:r>
                </w:p>
              </w:tc>
            </w:tr>
            <w:tr w:rsidR="009049C3" w:rsidRPr="00206171" w14:paraId="4E81151D"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275B54" w14:textId="77777777" w:rsidR="009049C3" w:rsidRPr="00206171" w:rsidRDefault="009049C3" w:rsidP="00C516A8">
                  <w:pPr>
                    <w:pStyle w:val="rowtabella0"/>
                    <w:rPr>
                      <w:color w:val="002060"/>
                    </w:rPr>
                  </w:pPr>
                  <w:r w:rsidRPr="00206171">
                    <w:rPr>
                      <w:color w:val="002060"/>
                    </w:rPr>
                    <w:t>CITTA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E757B9" w14:textId="77777777" w:rsidR="009049C3" w:rsidRPr="00206171" w:rsidRDefault="009049C3" w:rsidP="00C516A8">
                  <w:pPr>
                    <w:pStyle w:val="rowtabella0"/>
                    <w:rPr>
                      <w:color w:val="002060"/>
                    </w:rPr>
                  </w:pPr>
                  <w:r w:rsidRPr="00206171">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1CFC26" w14:textId="77777777" w:rsidR="009049C3" w:rsidRPr="00206171" w:rsidRDefault="009049C3" w:rsidP="00C516A8">
                  <w:pPr>
                    <w:pStyle w:val="rowtabella0"/>
                    <w:jc w:val="center"/>
                    <w:rPr>
                      <w:color w:val="002060"/>
                    </w:rPr>
                  </w:pPr>
                  <w:r w:rsidRPr="00206171">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01EA29" w14:textId="77777777" w:rsidR="009049C3" w:rsidRPr="00206171" w:rsidRDefault="009049C3" w:rsidP="00C516A8">
                  <w:pPr>
                    <w:pStyle w:val="rowtabella0"/>
                    <w:jc w:val="center"/>
                    <w:rPr>
                      <w:color w:val="002060"/>
                    </w:rPr>
                  </w:pPr>
                  <w:r w:rsidRPr="00206171">
                    <w:rPr>
                      <w:color w:val="002060"/>
                    </w:rPr>
                    <w:t> </w:t>
                  </w:r>
                </w:p>
              </w:tc>
            </w:tr>
            <w:tr w:rsidR="009049C3" w:rsidRPr="00206171" w14:paraId="7663A0F8"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13DADE" w14:textId="77777777" w:rsidR="009049C3" w:rsidRPr="00206171" w:rsidRDefault="009049C3" w:rsidP="00C516A8">
                  <w:pPr>
                    <w:pStyle w:val="rowtabella0"/>
                    <w:rPr>
                      <w:color w:val="002060"/>
                    </w:rPr>
                  </w:pPr>
                  <w:r w:rsidRPr="00206171">
                    <w:rPr>
                      <w:color w:val="002060"/>
                    </w:rPr>
                    <w:t>POLISPORTIVA FUTURA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C04E9E" w14:textId="77777777" w:rsidR="009049C3" w:rsidRPr="00206171" w:rsidRDefault="009049C3" w:rsidP="00C516A8">
                  <w:pPr>
                    <w:pStyle w:val="rowtabella0"/>
                    <w:rPr>
                      <w:color w:val="002060"/>
                    </w:rPr>
                  </w:pPr>
                  <w:r w:rsidRPr="00206171">
                    <w:rPr>
                      <w:color w:val="002060"/>
                    </w:rPr>
                    <w:t>- CIRCOLO COLLODI CALCIO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94C052" w14:textId="77777777" w:rsidR="009049C3" w:rsidRPr="00206171" w:rsidRDefault="009049C3" w:rsidP="00C516A8">
                  <w:pPr>
                    <w:pStyle w:val="rowtabella0"/>
                    <w:jc w:val="center"/>
                    <w:rPr>
                      <w:color w:val="002060"/>
                    </w:rPr>
                  </w:pPr>
                  <w:r w:rsidRPr="00206171">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A2B0C0" w14:textId="77777777" w:rsidR="009049C3" w:rsidRPr="00206171" w:rsidRDefault="009049C3" w:rsidP="00C516A8">
                  <w:pPr>
                    <w:pStyle w:val="rowtabella0"/>
                    <w:jc w:val="center"/>
                    <w:rPr>
                      <w:color w:val="002060"/>
                    </w:rPr>
                  </w:pPr>
                  <w:r w:rsidRPr="00206171">
                    <w:rPr>
                      <w:color w:val="002060"/>
                    </w:rPr>
                    <w:t> </w:t>
                  </w:r>
                </w:p>
              </w:tc>
            </w:tr>
            <w:tr w:rsidR="009049C3" w:rsidRPr="00206171" w14:paraId="1AB671C1"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2352FC" w14:textId="77777777" w:rsidR="009049C3" w:rsidRPr="00206171" w:rsidRDefault="009049C3" w:rsidP="00C516A8">
                  <w:pPr>
                    <w:pStyle w:val="rowtabella0"/>
                    <w:rPr>
                      <w:color w:val="002060"/>
                    </w:rPr>
                  </w:pPr>
                  <w:r w:rsidRPr="00206171">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33885B" w14:textId="77777777" w:rsidR="009049C3" w:rsidRPr="00206171" w:rsidRDefault="009049C3" w:rsidP="00C516A8">
                  <w:pPr>
                    <w:pStyle w:val="rowtabella0"/>
                    <w:rPr>
                      <w:color w:val="002060"/>
                    </w:rPr>
                  </w:pPr>
                  <w:r w:rsidRPr="00206171">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02D9BC" w14:textId="77777777" w:rsidR="009049C3" w:rsidRPr="00206171" w:rsidRDefault="009049C3" w:rsidP="00C516A8">
                  <w:pPr>
                    <w:pStyle w:val="rowtabella0"/>
                    <w:jc w:val="center"/>
                    <w:rPr>
                      <w:color w:val="002060"/>
                    </w:rPr>
                  </w:pPr>
                  <w:r w:rsidRPr="00206171">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67D07F" w14:textId="77777777" w:rsidR="009049C3" w:rsidRPr="00206171" w:rsidRDefault="009049C3" w:rsidP="00C516A8">
                  <w:pPr>
                    <w:pStyle w:val="rowtabella0"/>
                    <w:jc w:val="center"/>
                    <w:rPr>
                      <w:color w:val="002060"/>
                    </w:rPr>
                  </w:pPr>
                  <w:r w:rsidRPr="00206171">
                    <w:rPr>
                      <w:color w:val="002060"/>
                    </w:rPr>
                    <w:t> </w:t>
                  </w:r>
                </w:p>
              </w:tc>
            </w:tr>
            <w:tr w:rsidR="009049C3" w:rsidRPr="00206171" w14:paraId="2CB048BB" w14:textId="77777777" w:rsidTr="00C516A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36B5E1" w14:textId="77777777" w:rsidR="009049C3" w:rsidRPr="00206171" w:rsidRDefault="009049C3" w:rsidP="00C516A8">
                  <w:pPr>
                    <w:pStyle w:val="rowtabella0"/>
                    <w:rPr>
                      <w:color w:val="002060"/>
                    </w:rPr>
                  </w:pPr>
                  <w:r w:rsidRPr="00206171">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EC5E7E" w14:textId="77777777" w:rsidR="009049C3" w:rsidRPr="00206171" w:rsidRDefault="009049C3" w:rsidP="00C516A8">
                  <w:pPr>
                    <w:pStyle w:val="rowtabella0"/>
                    <w:rPr>
                      <w:color w:val="002060"/>
                    </w:rPr>
                  </w:pPr>
                  <w:r w:rsidRPr="00206171">
                    <w:rPr>
                      <w:color w:val="002060"/>
                    </w:rPr>
                    <w:t>- VALLESINA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F1D4E1" w14:textId="77777777" w:rsidR="009049C3" w:rsidRPr="00206171" w:rsidRDefault="009049C3" w:rsidP="00C516A8">
                  <w:pPr>
                    <w:pStyle w:val="rowtabella0"/>
                    <w:jc w:val="center"/>
                    <w:rPr>
                      <w:color w:val="002060"/>
                    </w:rPr>
                  </w:pPr>
                  <w:r w:rsidRPr="00206171">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806BB1" w14:textId="77777777" w:rsidR="009049C3" w:rsidRPr="00206171" w:rsidRDefault="009049C3" w:rsidP="00C516A8">
                  <w:pPr>
                    <w:pStyle w:val="rowtabella0"/>
                    <w:jc w:val="center"/>
                    <w:rPr>
                      <w:color w:val="002060"/>
                    </w:rPr>
                  </w:pPr>
                  <w:r w:rsidRPr="00206171">
                    <w:rPr>
                      <w:color w:val="002060"/>
                    </w:rPr>
                    <w:t> </w:t>
                  </w:r>
                </w:p>
              </w:tc>
            </w:tr>
            <w:tr w:rsidR="009049C3" w:rsidRPr="00206171" w14:paraId="7DE78603" w14:textId="77777777" w:rsidTr="00C516A8">
              <w:tc>
                <w:tcPr>
                  <w:tcW w:w="4700" w:type="dxa"/>
                  <w:gridSpan w:val="4"/>
                  <w:tcBorders>
                    <w:top w:val="nil"/>
                    <w:left w:val="nil"/>
                    <w:bottom w:val="nil"/>
                    <w:right w:val="nil"/>
                  </w:tcBorders>
                  <w:tcMar>
                    <w:top w:w="20" w:type="dxa"/>
                    <w:left w:w="20" w:type="dxa"/>
                    <w:bottom w:w="20" w:type="dxa"/>
                    <w:right w:w="20" w:type="dxa"/>
                  </w:tcMar>
                  <w:vAlign w:val="center"/>
                  <w:hideMark/>
                </w:tcPr>
                <w:p w14:paraId="01E30946" w14:textId="77777777" w:rsidR="009049C3" w:rsidRPr="00206171" w:rsidRDefault="009049C3" w:rsidP="00C516A8">
                  <w:pPr>
                    <w:pStyle w:val="rowtabella0"/>
                    <w:rPr>
                      <w:color w:val="002060"/>
                    </w:rPr>
                  </w:pPr>
                  <w:r w:rsidRPr="00206171">
                    <w:rPr>
                      <w:color w:val="002060"/>
                    </w:rPr>
                    <w:t>(1) - disputata il 07/10/2023</w:t>
                  </w:r>
                </w:p>
              </w:tc>
            </w:tr>
          </w:tbl>
          <w:p w14:paraId="360D1B27" w14:textId="77777777" w:rsidR="009049C3" w:rsidRPr="00206171" w:rsidRDefault="009049C3" w:rsidP="00C516A8">
            <w:pPr>
              <w:rPr>
                <w:color w:val="002060"/>
              </w:rPr>
            </w:pPr>
          </w:p>
        </w:tc>
      </w:tr>
    </w:tbl>
    <w:p w14:paraId="76919D05" w14:textId="77777777" w:rsidR="009049C3" w:rsidRPr="00206171" w:rsidRDefault="009049C3" w:rsidP="009049C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049C3" w:rsidRPr="00206171" w14:paraId="70BB3707" w14:textId="77777777" w:rsidTr="00C516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049C3" w:rsidRPr="00206171" w14:paraId="3550DBFF" w14:textId="77777777" w:rsidTr="00C516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1C5DF" w14:textId="77777777" w:rsidR="009049C3" w:rsidRPr="00206171" w:rsidRDefault="009049C3" w:rsidP="00C516A8">
                  <w:pPr>
                    <w:pStyle w:val="headertabella0"/>
                    <w:rPr>
                      <w:color w:val="002060"/>
                    </w:rPr>
                  </w:pPr>
                  <w:r w:rsidRPr="00206171">
                    <w:rPr>
                      <w:color w:val="002060"/>
                    </w:rPr>
                    <w:t>GIRONE C - 2 Giornata - A</w:t>
                  </w:r>
                </w:p>
              </w:tc>
            </w:tr>
            <w:tr w:rsidR="009049C3" w:rsidRPr="00206171" w14:paraId="6971F70B" w14:textId="77777777" w:rsidTr="00C516A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149342" w14:textId="77777777" w:rsidR="009049C3" w:rsidRPr="00206171" w:rsidRDefault="009049C3" w:rsidP="00C516A8">
                  <w:pPr>
                    <w:pStyle w:val="rowtabella0"/>
                    <w:rPr>
                      <w:color w:val="002060"/>
                    </w:rPr>
                  </w:pPr>
                  <w:r w:rsidRPr="00206171">
                    <w:rPr>
                      <w:color w:val="002060"/>
                    </w:rPr>
                    <w:t>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625214" w14:textId="77777777" w:rsidR="009049C3" w:rsidRPr="00206171" w:rsidRDefault="009049C3" w:rsidP="00C516A8">
                  <w:pPr>
                    <w:pStyle w:val="rowtabella0"/>
                    <w:rPr>
                      <w:color w:val="002060"/>
                    </w:rPr>
                  </w:pPr>
                  <w:r w:rsidRPr="00206171">
                    <w:rPr>
                      <w:color w:val="002060"/>
                    </w:rPr>
                    <w:t>- VIRTUS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F36990" w14:textId="77777777" w:rsidR="009049C3" w:rsidRPr="00206171" w:rsidRDefault="009049C3" w:rsidP="00C516A8">
                  <w:pPr>
                    <w:pStyle w:val="rowtabella0"/>
                    <w:jc w:val="center"/>
                    <w:rPr>
                      <w:color w:val="002060"/>
                    </w:rPr>
                  </w:pPr>
                  <w:r w:rsidRPr="00206171">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2577CE" w14:textId="77777777" w:rsidR="009049C3" w:rsidRPr="00206171" w:rsidRDefault="009049C3" w:rsidP="00C516A8">
                  <w:pPr>
                    <w:pStyle w:val="rowtabella0"/>
                    <w:jc w:val="center"/>
                    <w:rPr>
                      <w:color w:val="002060"/>
                    </w:rPr>
                  </w:pPr>
                  <w:r w:rsidRPr="00206171">
                    <w:rPr>
                      <w:color w:val="002060"/>
                    </w:rPr>
                    <w:t> </w:t>
                  </w:r>
                </w:p>
              </w:tc>
            </w:tr>
            <w:tr w:rsidR="009049C3" w:rsidRPr="00206171" w14:paraId="715D5AF4"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1F5FB3" w14:textId="77777777" w:rsidR="009049C3" w:rsidRPr="00206171" w:rsidRDefault="009049C3" w:rsidP="00C516A8">
                  <w:pPr>
                    <w:pStyle w:val="rowtabella0"/>
                    <w:rPr>
                      <w:color w:val="002060"/>
                    </w:rPr>
                  </w:pPr>
                  <w:r w:rsidRPr="00206171">
                    <w:rPr>
                      <w:color w:val="002060"/>
                    </w:rPr>
                    <w:t>(1) FABRIANO CALCIO A 5 2023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A735C9" w14:textId="77777777" w:rsidR="009049C3" w:rsidRPr="00206171" w:rsidRDefault="009049C3" w:rsidP="00C516A8">
                  <w:pPr>
                    <w:pStyle w:val="rowtabella0"/>
                    <w:rPr>
                      <w:color w:val="002060"/>
                    </w:rPr>
                  </w:pPr>
                  <w:r w:rsidRPr="00206171">
                    <w:rPr>
                      <w:color w:val="002060"/>
                    </w:rPr>
                    <w:t>- FIUMINATA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C73F1A" w14:textId="77777777" w:rsidR="009049C3" w:rsidRPr="00206171" w:rsidRDefault="009049C3" w:rsidP="00C516A8">
                  <w:pPr>
                    <w:pStyle w:val="rowtabella0"/>
                    <w:jc w:val="center"/>
                    <w:rPr>
                      <w:color w:val="002060"/>
                    </w:rPr>
                  </w:pPr>
                  <w:r w:rsidRPr="00206171">
                    <w:rPr>
                      <w:color w:val="002060"/>
                    </w:rPr>
                    <w:t>9 - 3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CCB58B" w14:textId="77777777" w:rsidR="009049C3" w:rsidRPr="00206171" w:rsidRDefault="009049C3" w:rsidP="00C516A8">
                  <w:pPr>
                    <w:pStyle w:val="rowtabella0"/>
                    <w:jc w:val="center"/>
                    <w:rPr>
                      <w:color w:val="002060"/>
                    </w:rPr>
                  </w:pPr>
                  <w:r w:rsidRPr="00206171">
                    <w:rPr>
                      <w:color w:val="002060"/>
                    </w:rPr>
                    <w:t> </w:t>
                  </w:r>
                </w:p>
              </w:tc>
            </w:tr>
            <w:tr w:rsidR="009049C3" w:rsidRPr="00206171" w14:paraId="0B04B97B"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772B18" w14:textId="77777777" w:rsidR="009049C3" w:rsidRPr="00206171" w:rsidRDefault="009049C3" w:rsidP="00C516A8">
                  <w:pPr>
                    <w:pStyle w:val="rowtabella0"/>
                    <w:rPr>
                      <w:color w:val="002060"/>
                    </w:rPr>
                  </w:pPr>
                  <w:r w:rsidRPr="00206171">
                    <w:rPr>
                      <w:color w:val="002060"/>
                    </w:rPr>
                    <w:t>(1) FOLGORE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BCF349" w14:textId="77777777" w:rsidR="009049C3" w:rsidRPr="00206171" w:rsidRDefault="009049C3" w:rsidP="00C516A8">
                  <w:pPr>
                    <w:pStyle w:val="rowtabella0"/>
                    <w:rPr>
                      <w:color w:val="002060"/>
                    </w:rPr>
                  </w:pPr>
                  <w:r w:rsidRPr="00206171">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CE20DE" w14:textId="77777777" w:rsidR="009049C3" w:rsidRPr="00206171" w:rsidRDefault="009049C3" w:rsidP="00C516A8">
                  <w:pPr>
                    <w:pStyle w:val="rowtabella0"/>
                    <w:jc w:val="center"/>
                    <w:rPr>
                      <w:color w:val="002060"/>
                    </w:rPr>
                  </w:pPr>
                  <w:r w:rsidRPr="00206171">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CFCD53" w14:textId="77777777" w:rsidR="009049C3" w:rsidRPr="00206171" w:rsidRDefault="009049C3" w:rsidP="00C516A8">
                  <w:pPr>
                    <w:pStyle w:val="rowtabella0"/>
                    <w:jc w:val="center"/>
                    <w:rPr>
                      <w:color w:val="002060"/>
                    </w:rPr>
                  </w:pPr>
                  <w:r w:rsidRPr="00206171">
                    <w:rPr>
                      <w:color w:val="002060"/>
                    </w:rPr>
                    <w:t> </w:t>
                  </w:r>
                </w:p>
              </w:tc>
            </w:tr>
            <w:tr w:rsidR="009049C3" w:rsidRPr="00206171" w14:paraId="2BDFD109"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4C4C5E" w14:textId="77777777" w:rsidR="009049C3" w:rsidRPr="00206171" w:rsidRDefault="009049C3" w:rsidP="00C516A8">
                  <w:pPr>
                    <w:pStyle w:val="rowtabella0"/>
                    <w:rPr>
                      <w:color w:val="002060"/>
                    </w:rPr>
                  </w:pPr>
                  <w:r w:rsidRPr="00206171">
                    <w:rPr>
                      <w:color w:val="002060"/>
                    </w:rPr>
                    <w:t>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1AA431" w14:textId="77777777" w:rsidR="009049C3" w:rsidRPr="00206171" w:rsidRDefault="009049C3" w:rsidP="00C516A8">
                  <w:pPr>
                    <w:pStyle w:val="rowtabella0"/>
                    <w:rPr>
                      <w:color w:val="002060"/>
                    </w:rPr>
                  </w:pPr>
                  <w:r w:rsidRPr="00206171">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19B0CF" w14:textId="77777777" w:rsidR="009049C3" w:rsidRPr="00206171" w:rsidRDefault="009049C3" w:rsidP="00C516A8">
                  <w:pPr>
                    <w:pStyle w:val="rowtabella0"/>
                    <w:jc w:val="center"/>
                    <w:rPr>
                      <w:color w:val="002060"/>
                    </w:rPr>
                  </w:pPr>
                  <w:r w:rsidRPr="00206171">
                    <w:rPr>
                      <w:color w:val="002060"/>
                    </w:rPr>
                    <w:t>9 - 8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A0DA33" w14:textId="77777777" w:rsidR="009049C3" w:rsidRPr="00206171" w:rsidRDefault="009049C3" w:rsidP="00C516A8">
                  <w:pPr>
                    <w:pStyle w:val="rowtabella0"/>
                    <w:jc w:val="center"/>
                    <w:rPr>
                      <w:color w:val="002060"/>
                    </w:rPr>
                  </w:pPr>
                  <w:r w:rsidRPr="00206171">
                    <w:rPr>
                      <w:color w:val="002060"/>
                    </w:rPr>
                    <w:t> </w:t>
                  </w:r>
                </w:p>
              </w:tc>
            </w:tr>
            <w:tr w:rsidR="009049C3" w:rsidRPr="00206171" w14:paraId="53A60E9B"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631F82" w14:textId="77777777" w:rsidR="009049C3" w:rsidRPr="00206171" w:rsidRDefault="009049C3" w:rsidP="00C516A8">
                  <w:pPr>
                    <w:pStyle w:val="rowtabella0"/>
                    <w:rPr>
                      <w:color w:val="002060"/>
                    </w:rPr>
                  </w:pPr>
                  <w:r w:rsidRPr="00206171">
                    <w:rPr>
                      <w:color w:val="002060"/>
                    </w:rPr>
                    <w:t>SERRALTA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BCA4E1" w14:textId="77777777" w:rsidR="009049C3" w:rsidRPr="00206171" w:rsidRDefault="009049C3" w:rsidP="00C516A8">
                  <w:pPr>
                    <w:pStyle w:val="rowtabella0"/>
                    <w:rPr>
                      <w:color w:val="002060"/>
                    </w:rPr>
                  </w:pPr>
                  <w:r w:rsidRPr="00206171">
                    <w:rPr>
                      <w:color w:val="002060"/>
                    </w:rPr>
                    <w:t>- CASTELRAIMONDO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0E1FBC" w14:textId="77777777" w:rsidR="009049C3" w:rsidRPr="00206171" w:rsidRDefault="009049C3" w:rsidP="00C516A8">
                  <w:pPr>
                    <w:pStyle w:val="rowtabella0"/>
                    <w:jc w:val="center"/>
                    <w:rPr>
                      <w:color w:val="002060"/>
                    </w:rPr>
                  </w:pPr>
                  <w:r w:rsidRPr="00206171">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E43A86" w14:textId="77777777" w:rsidR="009049C3" w:rsidRPr="00206171" w:rsidRDefault="009049C3" w:rsidP="00C516A8">
                  <w:pPr>
                    <w:pStyle w:val="rowtabella0"/>
                    <w:jc w:val="center"/>
                    <w:rPr>
                      <w:color w:val="002060"/>
                    </w:rPr>
                  </w:pPr>
                  <w:r w:rsidRPr="00206171">
                    <w:rPr>
                      <w:color w:val="002060"/>
                    </w:rPr>
                    <w:t> </w:t>
                  </w:r>
                </w:p>
              </w:tc>
            </w:tr>
            <w:tr w:rsidR="009049C3" w:rsidRPr="00206171" w14:paraId="00EB3E8C" w14:textId="77777777" w:rsidTr="00C516A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8B27AD" w14:textId="77777777" w:rsidR="009049C3" w:rsidRPr="00206171" w:rsidRDefault="009049C3" w:rsidP="00C516A8">
                  <w:pPr>
                    <w:pStyle w:val="rowtabella0"/>
                    <w:rPr>
                      <w:color w:val="002060"/>
                    </w:rPr>
                  </w:pPr>
                  <w:r w:rsidRPr="00206171">
                    <w:rPr>
                      <w:color w:val="002060"/>
                    </w:rPr>
                    <w:t>VISSO-ALTONERA CALCIO1970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7DE9BF" w14:textId="77777777" w:rsidR="009049C3" w:rsidRPr="00206171" w:rsidRDefault="009049C3" w:rsidP="00C516A8">
                  <w:pPr>
                    <w:pStyle w:val="rowtabella0"/>
                    <w:rPr>
                      <w:color w:val="002060"/>
                    </w:rPr>
                  </w:pPr>
                  <w:r w:rsidRPr="00206171">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7D0C51" w14:textId="77777777" w:rsidR="009049C3" w:rsidRPr="00206171" w:rsidRDefault="009049C3" w:rsidP="00C516A8">
                  <w:pPr>
                    <w:pStyle w:val="rowtabella0"/>
                    <w:jc w:val="center"/>
                    <w:rPr>
                      <w:color w:val="002060"/>
                    </w:rPr>
                  </w:pPr>
                  <w:r w:rsidRPr="00206171">
                    <w:rPr>
                      <w:color w:val="002060"/>
                    </w:rPr>
                    <w:t>6 - 7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4E67A6" w14:textId="77777777" w:rsidR="009049C3" w:rsidRPr="00206171" w:rsidRDefault="009049C3" w:rsidP="00C516A8">
                  <w:pPr>
                    <w:pStyle w:val="rowtabella0"/>
                    <w:jc w:val="center"/>
                    <w:rPr>
                      <w:color w:val="002060"/>
                    </w:rPr>
                  </w:pPr>
                  <w:r w:rsidRPr="00206171">
                    <w:rPr>
                      <w:color w:val="002060"/>
                    </w:rPr>
                    <w:t> </w:t>
                  </w:r>
                </w:p>
              </w:tc>
            </w:tr>
            <w:tr w:rsidR="009049C3" w:rsidRPr="00206171" w14:paraId="1FBA40DD" w14:textId="77777777" w:rsidTr="00C516A8">
              <w:tc>
                <w:tcPr>
                  <w:tcW w:w="4700" w:type="dxa"/>
                  <w:gridSpan w:val="4"/>
                  <w:tcBorders>
                    <w:top w:val="nil"/>
                    <w:left w:val="nil"/>
                    <w:bottom w:val="nil"/>
                    <w:right w:val="nil"/>
                  </w:tcBorders>
                  <w:tcMar>
                    <w:top w:w="20" w:type="dxa"/>
                    <w:left w:w="20" w:type="dxa"/>
                    <w:bottom w:w="20" w:type="dxa"/>
                    <w:right w:w="20" w:type="dxa"/>
                  </w:tcMar>
                  <w:vAlign w:val="center"/>
                  <w:hideMark/>
                </w:tcPr>
                <w:p w14:paraId="5BCB4245" w14:textId="77777777" w:rsidR="009049C3" w:rsidRPr="00206171" w:rsidRDefault="009049C3" w:rsidP="00C516A8">
                  <w:pPr>
                    <w:pStyle w:val="rowtabella0"/>
                    <w:rPr>
                      <w:color w:val="002060"/>
                    </w:rPr>
                  </w:pPr>
                  <w:r w:rsidRPr="00206171">
                    <w:rPr>
                      <w:color w:val="002060"/>
                    </w:rPr>
                    <w:t>(1) - disputata il 07/10/2023</w:t>
                  </w:r>
                </w:p>
              </w:tc>
            </w:tr>
          </w:tbl>
          <w:p w14:paraId="47571D86" w14:textId="77777777" w:rsidR="009049C3" w:rsidRPr="00206171" w:rsidRDefault="009049C3" w:rsidP="00C516A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049C3" w:rsidRPr="00206171" w14:paraId="51FA66D0" w14:textId="77777777" w:rsidTr="00C516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48334" w14:textId="77777777" w:rsidR="009049C3" w:rsidRPr="00206171" w:rsidRDefault="009049C3" w:rsidP="00C516A8">
                  <w:pPr>
                    <w:pStyle w:val="headertabella0"/>
                    <w:rPr>
                      <w:color w:val="002060"/>
                    </w:rPr>
                  </w:pPr>
                  <w:r w:rsidRPr="00206171">
                    <w:rPr>
                      <w:color w:val="002060"/>
                    </w:rPr>
                    <w:t>GIRONE D - 2 Giornata - A</w:t>
                  </w:r>
                </w:p>
              </w:tc>
            </w:tr>
            <w:tr w:rsidR="009049C3" w:rsidRPr="00206171" w14:paraId="44EE8B11" w14:textId="77777777" w:rsidTr="00C516A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471C65" w14:textId="77777777" w:rsidR="009049C3" w:rsidRPr="00206171" w:rsidRDefault="009049C3" w:rsidP="00C516A8">
                  <w:pPr>
                    <w:pStyle w:val="rowtabella0"/>
                    <w:rPr>
                      <w:color w:val="002060"/>
                    </w:rPr>
                  </w:pPr>
                  <w:r w:rsidRPr="00206171">
                    <w:rPr>
                      <w:color w:val="002060"/>
                    </w:rPr>
                    <w:t>BOCA CIVITANOVA 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191892" w14:textId="77777777" w:rsidR="009049C3" w:rsidRPr="00206171" w:rsidRDefault="009049C3" w:rsidP="00C516A8">
                  <w:pPr>
                    <w:pStyle w:val="rowtabella0"/>
                    <w:rPr>
                      <w:color w:val="002060"/>
                    </w:rPr>
                  </w:pPr>
                  <w:r w:rsidRPr="00206171">
                    <w:rPr>
                      <w:color w:val="002060"/>
                    </w:rPr>
                    <w:t>- CALCIO S.ELPIDIO A MARE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D076A0" w14:textId="77777777" w:rsidR="009049C3" w:rsidRPr="00206171" w:rsidRDefault="009049C3" w:rsidP="00C516A8">
                  <w:pPr>
                    <w:pStyle w:val="rowtabella0"/>
                    <w:jc w:val="center"/>
                    <w:rPr>
                      <w:color w:val="002060"/>
                    </w:rPr>
                  </w:pPr>
                  <w:r w:rsidRPr="00206171">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63ACF3" w14:textId="77777777" w:rsidR="009049C3" w:rsidRPr="00206171" w:rsidRDefault="009049C3" w:rsidP="00C516A8">
                  <w:pPr>
                    <w:pStyle w:val="rowtabella0"/>
                    <w:jc w:val="center"/>
                    <w:rPr>
                      <w:color w:val="002060"/>
                    </w:rPr>
                  </w:pPr>
                  <w:r w:rsidRPr="00206171">
                    <w:rPr>
                      <w:color w:val="002060"/>
                    </w:rPr>
                    <w:t> </w:t>
                  </w:r>
                </w:p>
              </w:tc>
            </w:tr>
            <w:tr w:rsidR="009049C3" w:rsidRPr="00206171" w14:paraId="6F90FD44"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59EC24" w14:textId="77777777" w:rsidR="009049C3" w:rsidRPr="00206171" w:rsidRDefault="009049C3" w:rsidP="00C516A8">
                  <w:pPr>
                    <w:pStyle w:val="rowtabella0"/>
                    <w:rPr>
                      <w:color w:val="002060"/>
                    </w:rPr>
                  </w:pPr>
                  <w:r w:rsidRPr="00206171">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C4C6D8" w14:textId="77777777" w:rsidR="009049C3" w:rsidRPr="00206171" w:rsidRDefault="009049C3" w:rsidP="00C516A8">
                  <w:pPr>
                    <w:pStyle w:val="rowtabella0"/>
                    <w:rPr>
                      <w:color w:val="002060"/>
                    </w:rPr>
                  </w:pPr>
                  <w:r w:rsidRPr="00206171">
                    <w:rPr>
                      <w:color w:val="002060"/>
                    </w:rPr>
                    <w:t>- FUTSAL RECANATI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0D14EC" w14:textId="77777777" w:rsidR="009049C3" w:rsidRPr="00206171" w:rsidRDefault="009049C3" w:rsidP="00C516A8">
                  <w:pPr>
                    <w:pStyle w:val="rowtabella0"/>
                    <w:jc w:val="center"/>
                    <w:rPr>
                      <w:color w:val="002060"/>
                    </w:rPr>
                  </w:pPr>
                  <w:r w:rsidRPr="00206171">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E89460" w14:textId="77777777" w:rsidR="009049C3" w:rsidRPr="00206171" w:rsidRDefault="009049C3" w:rsidP="00C516A8">
                  <w:pPr>
                    <w:pStyle w:val="rowtabella0"/>
                    <w:jc w:val="center"/>
                    <w:rPr>
                      <w:color w:val="002060"/>
                    </w:rPr>
                  </w:pPr>
                  <w:r w:rsidRPr="00206171">
                    <w:rPr>
                      <w:color w:val="002060"/>
                    </w:rPr>
                    <w:t> </w:t>
                  </w:r>
                </w:p>
              </w:tc>
            </w:tr>
            <w:tr w:rsidR="009049C3" w:rsidRPr="00206171" w14:paraId="1421FCBB"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51041A" w14:textId="77777777" w:rsidR="009049C3" w:rsidRPr="00206171" w:rsidRDefault="009049C3" w:rsidP="00C516A8">
                  <w:pPr>
                    <w:pStyle w:val="rowtabella0"/>
                    <w:rPr>
                      <w:color w:val="002060"/>
                    </w:rPr>
                  </w:pPr>
                  <w:r w:rsidRPr="00206171">
                    <w:rPr>
                      <w:color w:val="002060"/>
                    </w:rPr>
                    <w:t>FROG 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173096" w14:textId="77777777" w:rsidR="009049C3" w:rsidRPr="00206171" w:rsidRDefault="009049C3" w:rsidP="00C516A8">
                  <w:pPr>
                    <w:pStyle w:val="rowtabella0"/>
                    <w:rPr>
                      <w:color w:val="002060"/>
                    </w:rPr>
                  </w:pPr>
                  <w:r w:rsidRPr="00206171">
                    <w:rPr>
                      <w:color w:val="002060"/>
                    </w:rPr>
                    <w:t>- C.F. MACERATESE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AFCDD8" w14:textId="77777777" w:rsidR="009049C3" w:rsidRPr="00206171" w:rsidRDefault="009049C3" w:rsidP="00C516A8">
                  <w:pPr>
                    <w:pStyle w:val="rowtabella0"/>
                    <w:jc w:val="center"/>
                    <w:rPr>
                      <w:color w:val="002060"/>
                    </w:rPr>
                  </w:pPr>
                  <w:r w:rsidRPr="00206171">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78D220" w14:textId="77777777" w:rsidR="009049C3" w:rsidRPr="00206171" w:rsidRDefault="009049C3" w:rsidP="00C516A8">
                  <w:pPr>
                    <w:pStyle w:val="rowtabella0"/>
                    <w:jc w:val="center"/>
                    <w:rPr>
                      <w:color w:val="002060"/>
                    </w:rPr>
                  </w:pPr>
                  <w:r w:rsidRPr="00206171">
                    <w:rPr>
                      <w:color w:val="002060"/>
                    </w:rPr>
                    <w:t> </w:t>
                  </w:r>
                </w:p>
              </w:tc>
            </w:tr>
            <w:tr w:rsidR="009049C3" w:rsidRPr="00206171" w14:paraId="51C80057"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E94302" w14:textId="77777777" w:rsidR="009049C3" w:rsidRPr="00206171" w:rsidRDefault="009049C3" w:rsidP="00C516A8">
                  <w:pPr>
                    <w:pStyle w:val="rowtabella0"/>
                    <w:rPr>
                      <w:color w:val="002060"/>
                    </w:rPr>
                  </w:pPr>
                  <w:r w:rsidRPr="00206171">
                    <w:rPr>
                      <w:color w:val="002060"/>
                    </w:rPr>
                    <w:t>MOGLIANESE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BCA2F4" w14:textId="77777777" w:rsidR="009049C3" w:rsidRPr="00206171" w:rsidRDefault="009049C3" w:rsidP="00C516A8">
                  <w:pPr>
                    <w:pStyle w:val="rowtabella0"/>
                    <w:rPr>
                      <w:color w:val="002060"/>
                    </w:rPr>
                  </w:pPr>
                  <w:r w:rsidRPr="00206171">
                    <w:rPr>
                      <w:color w:val="002060"/>
                    </w:rPr>
                    <w:t>- POL. SPORT COMMUNICATION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C454F6" w14:textId="77777777" w:rsidR="009049C3" w:rsidRPr="00206171" w:rsidRDefault="009049C3" w:rsidP="00C516A8">
                  <w:pPr>
                    <w:pStyle w:val="rowtabella0"/>
                    <w:jc w:val="center"/>
                    <w:rPr>
                      <w:color w:val="002060"/>
                    </w:rPr>
                  </w:pPr>
                  <w:r w:rsidRPr="00206171">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FC57FB" w14:textId="77777777" w:rsidR="009049C3" w:rsidRPr="00206171" w:rsidRDefault="009049C3" w:rsidP="00C516A8">
                  <w:pPr>
                    <w:pStyle w:val="rowtabella0"/>
                    <w:jc w:val="center"/>
                    <w:rPr>
                      <w:color w:val="002060"/>
                    </w:rPr>
                  </w:pPr>
                  <w:r w:rsidRPr="00206171">
                    <w:rPr>
                      <w:color w:val="002060"/>
                    </w:rPr>
                    <w:t> </w:t>
                  </w:r>
                </w:p>
              </w:tc>
            </w:tr>
            <w:tr w:rsidR="009049C3" w:rsidRPr="00206171" w14:paraId="0A589AD4"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C1E060" w14:textId="77777777" w:rsidR="009049C3" w:rsidRPr="00206171" w:rsidRDefault="009049C3" w:rsidP="00C516A8">
                  <w:pPr>
                    <w:pStyle w:val="rowtabella0"/>
                    <w:rPr>
                      <w:color w:val="002060"/>
                    </w:rPr>
                  </w:pPr>
                  <w:r w:rsidRPr="00206171">
                    <w:rPr>
                      <w:color w:val="002060"/>
                    </w:rPr>
                    <w:t>PIEDIRIPA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C98364" w14:textId="77777777" w:rsidR="009049C3" w:rsidRPr="00206171" w:rsidRDefault="009049C3" w:rsidP="00C516A8">
                  <w:pPr>
                    <w:pStyle w:val="rowtabella0"/>
                    <w:rPr>
                      <w:color w:val="002060"/>
                    </w:rPr>
                  </w:pPr>
                  <w:r w:rsidRPr="00206171">
                    <w:rPr>
                      <w:color w:val="002060"/>
                    </w:rPr>
                    <w:t>- VIS CIVITANOVA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C255DD" w14:textId="77777777" w:rsidR="009049C3" w:rsidRPr="00206171" w:rsidRDefault="009049C3" w:rsidP="00C516A8">
                  <w:pPr>
                    <w:pStyle w:val="rowtabella0"/>
                    <w:jc w:val="center"/>
                    <w:rPr>
                      <w:color w:val="002060"/>
                    </w:rPr>
                  </w:pPr>
                  <w:r w:rsidRPr="00206171">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64F004" w14:textId="77777777" w:rsidR="009049C3" w:rsidRPr="00206171" w:rsidRDefault="009049C3" w:rsidP="00C516A8">
                  <w:pPr>
                    <w:pStyle w:val="rowtabella0"/>
                    <w:jc w:val="center"/>
                    <w:rPr>
                      <w:color w:val="002060"/>
                    </w:rPr>
                  </w:pPr>
                  <w:r w:rsidRPr="00206171">
                    <w:rPr>
                      <w:color w:val="002060"/>
                    </w:rPr>
                    <w:t> </w:t>
                  </w:r>
                </w:p>
              </w:tc>
            </w:tr>
            <w:tr w:rsidR="009049C3" w:rsidRPr="00206171" w14:paraId="1C2CAD2A" w14:textId="77777777" w:rsidTr="00C516A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387489" w14:textId="77777777" w:rsidR="009049C3" w:rsidRPr="00206171" w:rsidRDefault="009049C3" w:rsidP="00C516A8">
                  <w:pPr>
                    <w:pStyle w:val="rowtabella0"/>
                    <w:rPr>
                      <w:color w:val="002060"/>
                    </w:rPr>
                  </w:pPr>
                  <w:r w:rsidRPr="00206171">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DB641F" w14:textId="77777777" w:rsidR="009049C3" w:rsidRPr="00206171" w:rsidRDefault="009049C3" w:rsidP="00C516A8">
                  <w:pPr>
                    <w:pStyle w:val="rowtabella0"/>
                    <w:rPr>
                      <w:color w:val="002060"/>
                    </w:rPr>
                  </w:pPr>
                  <w:r w:rsidRPr="00206171">
                    <w:rPr>
                      <w:color w:val="002060"/>
                    </w:rPr>
                    <w:t>- FUTSAL SAMBUCHETO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9C9D26" w14:textId="77777777" w:rsidR="009049C3" w:rsidRPr="00206171" w:rsidRDefault="009049C3" w:rsidP="00C516A8">
                  <w:pPr>
                    <w:pStyle w:val="rowtabella0"/>
                    <w:jc w:val="center"/>
                    <w:rPr>
                      <w:color w:val="002060"/>
                    </w:rPr>
                  </w:pPr>
                  <w:r w:rsidRPr="00206171">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45BB3B" w14:textId="77777777" w:rsidR="009049C3" w:rsidRPr="00206171" w:rsidRDefault="009049C3" w:rsidP="00C516A8">
                  <w:pPr>
                    <w:pStyle w:val="rowtabella0"/>
                    <w:jc w:val="center"/>
                    <w:rPr>
                      <w:color w:val="002060"/>
                    </w:rPr>
                  </w:pPr>
                  <w:r w:rsidRPr="00206171">
                    <w:rPr>
                      <w:color w:val="002060"/>
                    </w:rPr>
                    <w:t> </w:t>
                  </w:r>
                </w:p>
              </w:tc>
            </w:tr>
          </w:tbl>
          <w:p w14:paraId="78FBD8DB" w14:textId="77777777" w:rsidR="009049C3" w:rsidRPr="00206171" w:rsidRDefault="009049C3" w:rsidP="00C516A8">
            <w:pPr>
              <w:rPr>
                <w:color w:val="002060"/>
              </w:rPr>
            </w:pPr>
          </w:p>
        </w:tc>
      </w:tr>
    </w:tbl>
    <w:p w14:paraId="593AEFEB" w14:textId="77777777" w:rsidR="009049C3" w:rsidRPr="00206171" w:rsidRDefault="009049C3" w:rsidP="009049C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049C3" w:rsidRPr="00206171" w14:paraId="0A4B40E4" w14:textId="77777777" w:rsidTr="00C516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049C3" w:rsidRPr="00206171" w14:paraId="00F1FB7C" w14:textId="77777777" w:rsidTr="00C516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2E542" w14:textId="77777777" w:rsidR="009049C3" w:rsidRPr="00206171" w:rsidRDefault="009049C3" w:rsidP="00C516A8">
                  <w:pPr>
                    <w:pStyle w:val="headertabella0"/>
                    <w:rPr>
                      <w:color w:val="002060"/>
                    </w:rPr>
                  </w:pPr>
                  <w:r w:rsidRPr="00206171">
                    <w:rPr>
                      <w:color w:val="002060"/>
                    </w:rPr>
                    <w:lastRenderedPageBreak/>
                    <w:t>GIRONE E - 2 Giornata - A</w:t>
                  </w:r>
                </w:p>
              </w:tc>
            </w:tr>
            <w:tr w:rsidR="009049C3" w:rsidRPr="00206171" w14:paraId="7F5CFCF3" w14:textId="77777777" w:rsidTr="00C516A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4963BD" w14:textId="77777777" w:rsidR="009049C3" w:rsidRPr="00206171" w:rsidRDefault="009049C3" w:rsidP="00C516A8">
                  <w:pPr>
                    <w:pStyle w:val="rowtabella0"/>
                    <w:rPr>
                      <w:color w:val="002060"/>
                    </w:rPr>
                  </w:pPr>
                  <w:r w:rsidRPr="00206171">
                    <w:rPr>
                      <w:color w:val="002060"/>
                    </w:rPr>
                    <w:t>AMICI 84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84437F" w14:textId="77777777" w:rsidR="009049C3" w:rsidRPr="00206171" w:rsidRDefault="009049C3" w:rsidP="00C516A8">
                  <w:pPr>
                    <w:pStyle w:val="rowtabella0"/>
                    <w:rPr>
                      <w:color w:val="002060"/>
                    </w:rPr>
                  </w:pPr>
                  <w:r w:rsidRPr="00206171">
                    <w:rPr>
                      <w:color w:val="002060"/>
                    </w:rPr>
                    <w:t>- ATLETICO ASCOLI 2000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1E2B6A" w14:textId="77777777" w:rsidR="009049C3" w:rsidRPr="00206171" w:rsidRDefault="009049C3" w:rsidP="00C516A8">
                  <w:pPr>
                    <w:pStyle w:val="rowtabella0"/>
                    <w:jc w:val="center"/>
                    <w:rPr>
                      <w:color w:val="002060"/>
                    </w:rPr>
                  </w:pPr>
                  <w:r w:rsidRPr="00206171">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7457E6" w14:textId="77777777" w:rsidR="009049C3" w:rsidRPr="00206171" w:rsidRDefault="009049C3" w:rsidP="00C516A8">
                  <w:pPr>
                    <w:pStyle w:val="rowtabella0"/>
                    <w:jc w:val="center"/>
                    <w:rPr>
                      <w:color w:val="002060"/>
                    </w:rPr>
                  </w:pPr>
                  <w:r w:rsidRPr="00206171">
                    <w:rPr>
                      <w:color w:val="002060"/>
                    </w:rPr>
                    <w:t> </w:t>
                  </w:r>
                </w:p>
              </w:tc>
            </w:tr>
            <w:tr w:rsidR="009049C3" w:rsidRPr="00206171" w14:paraId="593CCCC6"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60F3C9" w14:textId="77777777" w:rsidR="009049C3" w:rsidRPr="00206171" w:rsidRDefault="009049C3" w:rsidP="00C516A8">
                  <w:pPr>
                    <w:pStyle w:val="rowtabella0"/>
                    <w:rPr>
                      <w:color w:val="002060"/>
                    </w:rPr>
                  </w:pPr>
                  <w:r w:rsidRPr="00206171">
                    <w:rPr>
                      <w:color w:val="002060"/>
                    </w:rPr>
                    <w:t>(1) BOCASTRUM UNITED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752315" w14:textId="77777777" w:rsidR="009049C3" w:rsidRPr="00206171" w:rsidRDefault="009049C3" w:rsidP="00C516A8">
                  <w:pPr>
                    <w:pStyle w:val="rowtabella0"/>
                    <w:rPr>
                      <w:color w:val="002060"/>
                    </w:rPr>
                  </w:pPr>
                  <w:r w:rsidRPr="00206171">
                    <w:rPr>
                      <w:color w:val="002060"/>
                    </w:rPr>
                    <w:t>- ACQUAVIVA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CFDE41" w14:textId="77777777" w:rsidR="009049C3" w:rsidRPr="00206171" w:rsidRDefault="009049C3" w:rsidP="00C516A8">
                  <w:pPr>
                    <w:pStyle w:val="rowtabella0"/>
                    <w:jc w:val="center"/>
                    <w:rPr>
                      <w:color w:val="002060"/>
                    </w:rPr>
                  </w:pPr>
                  <w:r w:rsidRPr="00206171">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8E46BE" w14:textId="77777777" w:rsidR="009049C3" w:rsidRPr="00206171" w:rsidRDefault="009049C3" w:rsidP="00C516A8">
                  <w:pPr>
                    <w:pStyle w:val="rowtabella0"/>
                    <w:jc w:val="center"/>
                    <w:rPr>
                      <w:color w:val="002060"/>
                    </w:rPr>
                  </w:pPr>
                  <w:r w:rsidRPr="00206171">
                    <w:rPr>
                      <w:color w:val="002060"/>
                    </w:rPr>
                    <w:t> </w:t>
                  </w:r>
                </w:p>
              </w:tc>
            </w:tr>
            <w:tr w:rsidR="009049C3" w:rsidRPr="00206171" w14:paraId="42F93B99"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88BB66" w14:textId="77777777" w:rsidR="009049C3" w:rsidRPr="00206171" w:rsidRDefault="009049C3" w:rsidP="00C516A8">
                  <w:pPr>
                    <w:pStyle w:val="rowtabella0"/>
                    <w:rPr>
                      <w:color w:val="002060"/>
                    </w:rPr>
                  </w:pPr>
                  <w:r w:rsidRPr="00206171">
                    <w:rPr>
                      <w:color w:val="002060"/>
                    </w:rPr>
                    <w:t>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89E802" w14:textId="77777777" w:rsidR="009049C3" w:rsidRPr="00206171" w:rsidRDefault="009049C3" w:rsidP="00C516A8">
                  <w:pPr>
                    <w:pStyle w:val="rowtabella0"/>
                    <w:rPr>
                      <w:color w:val="002060"/>
                    </w:rPr>
                  </w:pPr>
                  <w:r w:rsidRPr="00206171">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967827" w14:textId="77777777" w:rsidR="009049C3" w:rsidRPr="00206171" w:rsidRDefault="009049C3" w:rsidP="00C516A8">
                  <w:pPr>
                    <w:pStyle w:val="rowtabella0"/>
                    <w:jc w:val="center"/>
                    <w:rPr>
                      <w:color w:val="002060"/>
                    </w:rPr>
                  </w:pPr>
                  <w:r w:rsidRPr="00206171">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8C71DE" w14:textId="77777777" w:rsidR="009049C3" w:rsidRPr="00206171" w:rsidRDefault="009049C3" w:rsidP="00C516A8">
                  <w:pPr>
                    <w:pStyle w:val="rowtabella0"/>
                    <w:jc w:val="center"/>
                    <w:rPr>
                      <w:color w:val="002060"/>
                    </w:rPr>
                  </w:pPr>
                  <w:r w:rsidRPr="00206171">
                    <w:rPr>
                      <w:color w:val="002060"/>
                    </w:rPr>
                    <w:t> </w:t>
                  </w:r>
                </w:p>
              </w:tc>
            </w:tr>
            <w:tr w:rsidR="009049C3" w:rsidRPr="00206171" w14:paraId="73D1349C"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703046" w14:textId="77777777" w:rsidR="009049C3" w:rsidRPr="00206171" w:rsidRDefault="009049C3" w:rsidP="00C516A8">
                  <w:pPr>
                    <w:pStyle w:val="rowtabella0"/>
                    <w:rPr>
                      <w:color w:val="002060"/>
                    </w:rPr>
                  </w:pPr>
                  <w:r w:rsidRPr="00206171">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F8E982" w14:textId="77777777" w:rsidR="009049C3" w:rsidRPr="00206171" w:rsidRDefault="009049C3" w:rsidP="00C516A8">
                  <w:pPr>
                    <w:pStyle w:val="rowtabella0"/>
                    <w:rPr>
                      <w:color w:val="002060"/>
                    </w:rPr>
                  </w:pPr>
                  <w:r w:rsidRPr="00206171">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2318A3" w14:textId="77777777" w:rsidR="009049C3" w:rsidRPr="00206171" w:rsidRDefault="009049C3" w:rsidP="00C516A8">
                  <w:pPr>
                    <w:pStyle w:val="rowtabella0"/>
                    <w:jc w:val="center"/>
                    <w:rPr>
                      <w:color w:val="002060"/>
                    </w:rPr>
                  </w:pPr>
                  <w:r w:rsidRPr="00206171">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74FB16" w14:textId="77777777" w:rsidR="009049C3" w:rsidRPr="00206171" w:rsidRDefault="009049C3" w:rsidP="00C516A8">
                  <w:pPr>
                    <w:pStyle w:val="rowtabella0"/>
                    <w:jc w:val="center"/>
                    <w:rPr>
                      <w:color w:val="002060"/>
                    </w:rPr>
                  </w:pPr>
                  <w:r w:rsidRPr="00206171">
                    <w:rPr>
                      <w:color w:val="002060"/>
                    </w:rPr>
                    <w:t> </w:t>
                  </w:r>
                </w:p>
              </w:tc>
            </w:tr>
            <w:tr w:rsidR="009049C3" w:rsidRPr="00206171" w14:paraId="7275886D"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DC38A9" w14:textId="77777777" w:rsidR="009049C3" w:rsidRPr="00206171" w:rsidRDefault="009049C3" w:rsidP="00C516A8">
                  <w:pPr>
                    <w:pStyle w:val="rowtabella0"/>
                    <w:rPr>
                      <w:color w:val="002060"/>
                    </w:rPr>
                  </w:pPr>
                  <w:r w:rsidRPr="00206171">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768C21" w14:textId="77777777" w:rsidR="009049C3" w:rsidRPr="00206171" w:rsidRDefault="009049C3" w:rsidP="00C516A8">
                  <w:pPr>
                    <w:pStyle w:val="rowtabella0"/>
                    <w:rPr>
                      <w:color w:val="002060"/>
                    </w:rPr>
                  </w:pPr>
                  <w:r w:rsidRPr="00206171">
                    <w:rPr>
                      <w:color w:val="002060"/>
                    </w:rPr>
                    <w:t>- SAMBENEDETTESE BEACH SOCC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EA9493" w14:textId="77777777" w:rsidR="009049C3" w:rsidRPr="00206171" w:rsidRDefault="009049C3" w:rsidP="00C516A8">
                  <w:pPr>
                    <w:pStyle w:val="rowtabella0"/>
                    <w:jc w:val="center"/>
                    <w:rPr>
                      <w:color w:val="002060"/>
                    </w:rPr>
                  </w:pPr>
                  <w:r w:rsidRPr="00206171">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5282ED" w14:textId="77777777" w:rsidR="009049C3" w:rsidRPr="00206171" w:rsidRDefault="009049C3" w:rsidP="00C516A8">
                  <w:pPr>
                    <w:pStyle w:val="rowtabella0"/>
                    <w:jc w:val="center"/>
                    <w:rPr>
                      <w:color w:val="002060"/>
                    </w:rPr>
                  </w:pPr>
                  <w:r w:rsidRPr="00206171">
                    <w:rPr>
                      <w:color w:val="002060"/>
                    </w:rPr>
                    <w:t> </w:t>
                  </w:r>
                </w:p>
              </w:tc>
            </w:tr>
            <w:tr w:rsidR="009049C3" w:rsidRPr="00206171" w14:paraId="505E7C04"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FFAA19" w14:textId="77777777" w:rsidR="009049C3" w:rsidRPr="00206171" w:rsidRDefault="009049C3" w:rsidP="00C516A8">
                  <w:pPr>
                    <w:pStyle w:val="rowtabella0"/>
                    <w:rPr>
                      <w:color w:val="002060"/>
                    </w:rPr>
                  </w:pPr>
                  <w:r w:rsidRPr="00206171">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2D3528" w14:textId="77777777" w:rsidR="009049C3" w:rsidRPr="00206171" w:rsidRDefault="009049C3" w:rsidP="00C516A8">
                  <w:pPr>
                    <w:pStyle w:val="rowtabella0"/>
                    <w:rPr>
                      <w:color w:val="002060"/>
                    </w:rPr>
                  </w:pPr>
                  <w:r w:rsidRPr="00206171">
                    <w:rPr>
                      <w:color w:val="002060"/>
                    </w:rPr>
                    <w:t>- CSI MONTEFIORE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5D2297" w14:textId="77777777" w:rsidR="009049C3" w:rsidRPr="00206171" w:rsidRDefault="009049C3" w:rsidP="00C516A8">
                  <w:pPr>
                    <w:pStyle w:val="rowtabella0"/>
                    <w:jc w:val="center"/>
                    <w:rPr>
                      <w:color w:val="002060"/>
                    </w:rPr>
                  </w:pPr>
                  <w:r w:rsidRPr="00206171">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04B346" w14:textId="77777777" w:rsidR="009049C3" w:rsidRPr="00206171" w:rsidRDefault="009049C3" w:rsidP="00C516A8">
                  <w:pPr>
                    <w:pStyle w:val="rowtabella0"/>
                    <w:jc w:val="center"/>
                    <w:rPr>
                      <w:color w:val="002060"/>
                    </w:rPr>
                  </w:pPr>
                  <w:r w:rsidRPr="00206171">
                    <w:rPr>
                      <w:color w:val="002060"/>
                    </w:rPr>
                    <w:t> </w:t>
                  </w:r>
                </w:p>
              </w:tc>
            </w:tr>
            <w:tr w:rsidR="009049C3" w:rsidRPr="00206171" w14:paraId="706FA8BD" w14:textId="77777777" w:rsidTr="00C516A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C87B65" w14:textId="77777777" w:rsidR="009049C3" w:rsidRPr="00206171" w:rsidRDefault="009049C3" w:rsidP="00C516A8">
                  <w:pPr>
                    <w:pStyle w:val="rowtabella0"/>
                    <w:rPr>
                      <w:color w:val="002060"/>
                    </w:rPr>
                  </w:pPr>
                  <w:r w:rsidRPr="00206171">
                    <w:rPr>
                      <w:color w:val="002060"/>
                    </w:rPr>
                    <w:t>TRIBALCIO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32B8A4" w14:textId="77777777" w:rsidR="009049C3" w:rsidRPr="00206171" w:rsidRDefault="009049C3" w:rsidP="00C516A8">
                  <w:pPr>
                    <w:pStyle w:val="rowtabella0"/>
                    <w:rPr>
                      <w:color w:val="002060"/>
                    </w:rPr>
                  </w:pPr>
                  <w:r w:rsidRPr="00206171">
                    <w:rPr>
                      <w:color w:val="002060"/>
                    </w:rPr>
                    <w:t>- TRUENTIN LAMA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E25B73" w14:textId="77777777" w:rsidR="009049C3" w:rsidRPr="00206171" w:rsidRDefault="009049C3" w:rsidP="00C516A8">
                  <w:pPr>
                    <w:pStyle w:val="rowtabella0"/>
                    <w:jc w:val="center"/>
                    <w:rPr>
                      <w:color w:val="002060"/>
                    </w:rPr>
                  </w:pPr>
                  <w:r w:rsidRPr="00206171">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DB0585" w14:textId="77777777" w:rsidR="009049C3" w:rsidRPr="00206171" w:rsidRDefault="009049C3" w:rsidP="00C516A8">
                  <w:pPr>
                    <w:pStyle w:val="rowtabella0"/>
                    <w:jc w:val="center"/>
                    <w:rPr>
                      <w:color w:val="002060"/>
                    </w:rPr>
                  </w:pPr>
                  <w:r w:rsidRPr="00206171">
                    <w:rPr>
                      <w:color w:val="002060"/>
                    </w:rPr>
                    <w:t> </w:t>
                  </w:r>
                </w:p>
              </w:tc>
            </w:tr>
            <w:tr w:rsidR="009049C3" w:rsidRPr="00206171" w14:paraId="27945EB1" w14:textId="77777777" w:rsidTr="00C516A8">
              <w:tc>
                <w:tcPr>
                  <w:tcW w:w="4700" w:type="dxa"/>
                  <w:gridSpan w:val="4"/>
                  <w:tcBorders>
                    <w:top w:val="nil"/>
                    <w:left w:val="nil"/>
                    <w:bottom w:val="nil"/>
                    <w:right w:val="nil"/>
                  </w:tcBorders>
                  <w:tcMar>
                    <w:top w:w="20" w:type="dxa"/>
                    <w:left w:w="20" w:type="dxa"/>
                    <w:bottom w:w="20" w:type="dxa"/>
                    <w:right w:w="20" w:type="dxa"/>
                  </w:tcMar>
                  <w:vAlign w:val="center"/>
                  <w:hideMark/>
                </w:tcPr>
                <w:p w14:paraId="06A94A4F" w14:textId="77777777" w:rsidR="009049C3" w:rsidRPr="00206171" w:rsidRDefault="009049C3" w:rsidP="00C516A8">
                  <w:pPr>
                    <w:pStyle w:val="rowtabella0"/>
                    <w:rPr>
                      <w:color w:val="002060"/>
                    </w:rPr>
                  </w:pPr>
                  <w:r w:rsidRPr="00206171">
                    <w:rPr>
                      <w:color w:val="002060"/>
                    </w:rPr>
                    <w:t>(1) - disputata il 07/10/2023</w:t>
                  </w:r>
                </w:p>
              </w:tc>
            </w:tr>
          </w:tbl>
          <w:p w14:paraId="0201634D" w14:textId="77777777" w:rsidR="009049C3" w:rsidRPr="00206171" w:rsidRDefault="009049C3" w:rsidP="00C516A8">
            <w:pPr>
              <w:rPr>
                <w:color w:val="002060"/>
              </w:rPr>
            </w:pPr>
          </w:p>
        </w:tc>
      </w:tr>
    </w:tbl>
    <w:p w14:paraId="04051BFD" w14:textId="77777777" w:rsidR="009049C3" w:rsidRPr="00206171" w:rsidRDefault="009049C3" w:rsidP="009049C3">
      <w:pPr>
        <w:pStyle w:val="breakline"/>
        <w:rPr>
          <w:rFonts w:eastAsiaTheme="minorEastAsia"/>
          <w:color w:val="002060"/>
        </w:rPr>
      </w:pPr>
    </w:p>
    <w:p w14:paraId="530F6302" w14:textId="77777777" w:rsidR="009049C3" w:rsidRPr="00206171" w:rsidRDefault="009049C3" w:rsidP="009049C3">
      <w:pPr>
        <w:pStyle w:val="breakline"/>
        <w:rPr>
          <w:color w:val="002060"/>
        </w:rPr>
      </w:pPr>
    </w:p>
    <w:p w14:paraId="105637D2" w14:textId="77777777" w:rsidR="009049C3" w:rsidRPr="00206171" w:rsidRDefault="009049C3" w:rsidP="009049C3">
      <w:pPr>
        <w:pStyle w:val="titoloprinc0"/>
        <w:rPr>
          <w:color w:val="002060"/>
        </w:rPr>
      </w:pPr>
      <w:r w:rsidRPr="00206171">
        <w:rPr>
          <w:color w:val="002060"/>
        </w:rPr>
        <w:t>GIUDICE SPORTIVO</w:t>
      </w:r>
    </w:p>
    <w:p w14:paraId="56A83C0B" w14:textId="77777777" w:rsidR="009049C3" w:rsidRPr="00206171" w:rsidRDefault="009049C3" w:rsidP="009049C3">
      <w:pPr>
        <w:pStyle w:val="diffida"/>
        <w:rPr>
          <w:color w:val="002060"/>
        </w:rPr>
      </w:pPr>
      <w:r w:rsidRPr="00206171">
        <w:rPr>
          <w:color w:val="002060"/>
        </w:rPr>
        <w:t>Il Giudice Sportivo Avv. Agnese Lazzaretti, con l'assistenza del segretario Angelo Castellana, nella seduta del 11/10/2023, ha adottato le decisioni che di seguito integralmente si riportano:</w:t>
      </w:r>
    </w:p>
    <w:p w14:paraId="0F145A26" w14:textId="77777777" w:rsidR="009049C3" w:rsidRPr="00206171" w:rsidRDefault="009049C3" w:rsidP="009049C3">
      <w:pPr>
        <w:pStyle w:val="titolo10"/>
        <w:rPr>
          <w:color w:val="002060"/>
        </w:rPr>
      </w:pPr>
      <w:r w:rsidRPr="00206171">
        <w:rPr>
          <w:color w:val="002060"/>
        </w:rPr>
        <w:t xml:space="preserve">GARE DEL 6/10/2023 </w:t>
      </w:r>
    </w:p>
    <w:p w14:paraId="1AD329B7" w14:textId="77777777" w:rsidR="009049C3" w:rsidRPr="00206171" w:rsidRDefault="009049C3" w:rsidP="009049C3">
      <w:pPr>
        <w:pStyle w:val="titolo7a"/>
        <w:rPr>
          <w:color w:val="002060"/>
        </w:rPr>
      </w:pPr>
      <w:r w:rsidRPr="00206171">
        <w:rPr>
          <w:color w:val="002060"/>
        </w:rPr>
        <w:t xml:space="preserve">PROVVEDIMENTI DISCIPLINARI </w:t>
      </w:r>
    </w:p>
    <w:p w14:paraId="31F41704" w14:textId="77777777" w:rsidR="009049C3" w:rsidRPr="00206171" w:rsidRDefault="009049C3" w:rsidP="009049C3">
      <w:pPr>
        <w:pStyle w:val="titolo7b0"/>
        <w:rPr>
          <w:color w:val="002060"/>
        </w:rPr>
      </w:pPr>
      <w:r w:rsidRPr="00206171">
        <w:rPr>
          <w:color w:val="002060"/>
        </w:rPr>
        <w:t xml:space="preserve">In base alle risultanze degli atti ufficiali sono state deliberate le seguenti sanzioni disciplinari. </w:t>
      </w:r>
    </w:p>
    <w:p w14:paraId="7C23BD81" w14:textId="77777777" w:rsidR="009049C3" w:rsidRPr="00206171" w:rsidRDefault="009049C3" w:rsidP="009049C3">
      <w:pPr>
        <w:pStyle w:val="titolo30"/>
        <w:rPr>
          <w:color w:val="002060"/>
        </w:rPr>
      </w:pPr>
      <w:r w:rsidRPr="00206171">
        <w:rPr>
          <w:color w:val="002060"/>
        </w:rPr>
        <w:t xml:space="preserve">DIRIGENTI </w:t>
      </w:r>
    </w:p>
    <w:p w14:paraId="022A01E4" w14:textId="77777777" w:rsidR="009049C3" w:rsidRPr="00206171" w:rsidRDefault="009049C3" w:rsidP="009049C3">
      <w:pPr>
        <w:pStyle w:val="titolo20"/>
        <w:rPr>
          <w:color w:val="002060"/>
        </w:rPr>
      </w:pPr>
      <w:r w:rsidRPr="00206171">
        <w:rPr>
          <w:color w:val="002060"/>
        </w:rPr>
        <w:t xml:space="preserve">INIBIZIONE A SVOLGERE OGNI ATTIVITA' FINO AL 18/10/2023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15A2A3D9" w14:textId="77777777" w:rsidTr="00C516A8">
        <w:tc>
          <w:tcPr>
            <w:tcW w:w="2200" w:type="dxa"/>
            <w:tcMar>
              <w:top w:w="20" w:type="dxa"/>
              <w:left w:w="20" w:type="dxa"/>
              <w:bottom w:w="20" w:type="dxa"/>
              <w:right w:w="20" w:type="dxa"/>
            </w:tcMar>
            <w:vAlign w:val="center"/>
            <w:hideMark/>
          </w:tcPr>
          <w:p w14:paraId="20973D67" w14:textId="77777777" w:rsidR="009049C3" w:rsidRPr="00206171" w:rsidRDefault="009049C3" w:rsidP="00C516A8">
            <w:pPr>
              <w:pStyle w:val="movimento"/>
              <w:rPr>
                <w:color w:val="002060"/>
              </w:rPr>
            </w:pPr>
            <w:r w:rsidRPr="00206171">
              <w:rPr>
                <w:color w:val="002060"/>
              </w:rPr>
              <w:t>MORICI DANIELE</w:t>
            </w:r>
          </w:p>
        </w:tc>
        <w:tc>
          <w:tcPr>
            <w:tcW w:w="2200" w:type="dxa"/>
            <w:tcMar>
              <w:top w:w="20" w:type="dxa"/>
              <w:left w:w="20" w:type="dxa"/>
              <w:bottom w:w="20" w:type="dxa"/>
              <w:right w:w="20" w:type="dxa"/>
            </w:tcMar>
            <w:vAlign w:val="center"/>
            <w:hideMark/>
          </w:tcPr>
          <w:p w14:paraId="651B6D63" w14:textId="77777777" w:rsidR="009049C3" w:rsidRPr="00206171" w:rsidRDefault="009049C3" w:rsidP="00C516A8">
            <w:pPr>
              <w:pStyle w:val="movimento2"/>
              <w:rPr>
                <w:color w:val="002060"/>
              </w:rPr>
            </w:pPr>
            <w:r w:rsidRPr="00206171">
              <w:rPr>
                <w:color w:val="002060"/>
              </w:rPr>
              <w:t xml:space="preserve">(ANGELI) </w:t>
            </w:r>
          </w:p>
        </w:tc>
        <w:tc>
          <w:tcPr>
            <w:tcW w:w="800" w:type="dxa"/>
            <w:tcMar>
              <w:top w:w="20" w:type="dxa"/>
              <w:left w:w="20" w:type="dxa"/>
              <w:bottom w:w="20" w:type="dxa"/>
              <w:right w:w="20" w:type="dxa"/>
            </w:tcMar>
            <w:vAlign w:val="center"/>
            <w:hideMark/>
          </w:tcPr>
          <w:p w14:paraId="68405F0E"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088B921A"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6D70A624" w14:textId="77777777" w:rsidR="009049C3" w:rsidRPr="00206171" w:rsidRDefault="009049C3" w:rsidP="00C516A8">
            <w:pPr>
              <w:pStyle w:val="movimento2"/>
              <w:rPr>
                <w:color w:val="002060"/>
              </w:rPr>
            </w:pPr>
            <w:r w:rsidRPr="00206171">
              <w:rPr>
                <w:color w:val="002060"/>
              </w:rPr>
              <w:t> </w:t>
            </w:r>
          </w:p>
        </w:tc>
      </w:tr>
    </w:tbl>
    <w:p w14:paraId="1B747D8C" w14:textId="77777777" w:rsidR="009049C3" w:rsidRPr="00206171" w:rsidRDefault="009049C3" w:rsidP="009049C3">
      <w:pPr>
        <w:pStyle w:val="diffida"/>
        <w:spacing w:before="80" w:beforeAutospacing="0" w:after="40" w:afterAutospacing="0"/>
        <w:rPr>
          <w:rFonts w:eastAsiaTheme="minorEastAsia"/>
          <w:color w:val="002060"/>
        </w:rPr>
      </w:pPr>
      <w:r w:rsidRPr="00206171">
        <w:rPr>
          <w:color w:val="002060"/>
        </w:rPr>
        <w:t xml:space="preserve">Per doppia ammonizione.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1613B44F" w14:textId="77777777" w:rsidTr="00C516A8">
        <w:tc>
          <w:tcPr>
            <w:tcW w:w="2200" w:type="dxa"/>
            <w:tcMar>
              <w:top w:w="20" w:type="dxa"/>
              <w:left w:w="20" w:type="dxa"/>
              <w:bottom w:w="20" w:type="dxa"/>
              <w:right w:w="20" w:type="dxa"/>
            </w:tcMar>
            <w:vAlign w:val="center"/>
            <w:hideMark/>
          </w:tcPr>
          <w:p w14:paraId="5F0122CC" w14:textId="77777777" w:rsidR="009049C3" w:rsidRPr="00206171" w:rsidRDefault="009049C3" w:rsidP="00C516A8">
            <w:pPr>
              <w:pStyle w:val="movimento"/>
              <w:rPr>
                <w:color w:val="002060"/>
              </w:rPr>
            </w:pPr>
            <w:r w:rsidRPr="00206171">
              <w:rPr>
                <w:color w:val="002060"/>
              </w:rPr>
              <w:t>RICCI GIAMMARIO</w:t>
            </w:r>
          </w:p>
        </w:tc>
        <w:tc>
          <w:tcPr>
            <w:tcW w:w="2200" w:type="dxa"/>
            <w:tcMar>
              <w:top w:w="20" w:type="dxa"/>
              <w:left w:w="20" w:type="dxa"/>
              <w:bottom w:w="20" w:type="dxa"/>
              <w:right w:w="20" w:type="dxa"/>
            </w:tcMar>
            <w:vAlign w:val="center"/>
            <w:hideMark/>
          </w:tcPr>
          <w:p w14:paraId="49A0DC20" w14:textId="77777777" w:rsidR="009049C3" w:rsidRPr="00206171" w:rsidRDefault="009049C3" w:rsidP="00C516A8">
            <w:pPr>
              <w:pStyle w:val="movimento2"/>
              <w:rPr>
                <w:color w:val="002060"/>
              </w:rPr>
            </w:pPr>
            <w:r w:rsidRPr="00206171">
              <w:rPr>
                <w:color w:val="002060"/>
              </w:rPr>
              <w:t xml:space="preserve">(VAL TENNA UNITED) </w:t>
            </w:r>
          </w:p>
        </w:tc>
        <w:tc>
          <w:tcPr>
            <w:tcW w:w="800" w:type="dxa"/>
            <w:tcMar>
              <w:top w:w="20" w:type="dxa"/>
              <w:left w:w="20" w:type="dxa"/>
              <w:bottom w:w="20" w:type="dxa"/>
              <w:right w:w="20" w:type="dxa"/>
            </w:tcMar>
            <w:vAlign w:val="center"/>
            <w:hideMark/>
          </w:tcPr>
          <w:p w14:paraId="3B29A6AB"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47EBCF4E"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3C7CAD5E" w14:textId="77777777" w:rsidR="009049C3" w:rsidRPr="00206171" w:rsidRDefault="009049C3" w:rsidP="00C516A8">
            <w:pPr>
              <w:pStyle w:val="movimento2"/>
              <w:rPr>
                <w:color w:val="002060"/>
              </w:rPr>
            </w:pPr>
            <w:r w:rsidRPr="00206171">
              <w:rPr>
                <w:color w:val="002060"/>
              </w:rPr>
              <w:t> </w:t>
            </w:r>
          </w:p>
        </w:tc>
      </w:tr>
    </w:tbl>
    <w:p w14:paraId="0CF90748" w14:textId="77777777" w:rsidR="009049C3" w:rsidRPr="00206171" w:rsidRDefault="009049C3" w:rsidP="009049C3">
      <w:pPr>
        <w:pStyle w:val="diffida"/>
        <w:spacing w:before="80" w:beforeAutospacing="0" w:after="40" w:afterAutospacing="0"/>
        <w:rPr>
          <w:rFonts w:eastAsiaTheme="minorEastAsia"/>
          <w:color w:val="002060"/>
        </w:rPr>
      </w:pPr>
      <w:r w:rsidRPr="00206171">
        <w:rPr>
          <w:color w:val="002060"/>
        </w:rPr>
        <w:t xml:space="preserve">Per proteste nei confronti dell'arbitro. Allontanato. </w:t>
      </w:r>
    </w:p>
    <w:p w14:paraId="4898FAB2" w14:textId="77777777" w:rsidR="009049C3" w:rsidRPr="00206171" w:rsidRDefault="009049C3" w:rsidP="009049C3">
      <w:pPr>
        <w:pStyle w:val="titolo20"/>
        <w:rPr>
          <w:color w:val="002060"/>
        </w:rPr>
      </w:pPr>
      <w:r w:rsidRPr="0020617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40DEE356" w14:textId="77777777" w:rsidTr="00C516A8">
        <w:tc>
          <w:tcPr>
            <w:tcW w:w="2200" w:type="dxa"/>
            <w:tcMar>
              <w:top w:w="20" w:type="dxa"/>
              <w:left w:w="20" w:type="dxa"/>
              <w:bottom w:w="20" w:type="dxa"/>
              <w:right w:w="20" w:type="dxa"/>
            </w:tcMar>
            <w:vAlign w:val="center"/>
            <w:hideMark/>
          </w:tcPr>
          <w:p w14:paraId="2FD65894" w14:textId="77777777" w:rsidR="009049C3" w:rsidRPr="00206171" w:rsidRDefault="009049C3" w:rsidP="00C516A8">
            <w:pPr>
              <w:pStyle w:val="movimento"/>
              <w:rPr>
                <w:color w:val="002060"/>
              </w:rPr>
            </w:pPr>
            <w:r w:rsidRPr="00206171">
              <w:rPr>
                <w:color w:val="002060"/>
              </w:rPr>
              <w:t>BASILI GIORGIO</w:t>
            </w:r>
          </w:p>
        </w:tc>
        <w:tc>
          <w:tcPr>
            <w:tcW w:w="2200" w:type="dxa"/>
            <w:tcMar>
              <w:top w:w="20" w:type="dxa"/>
              <w:left w:w="20" w:type="dxa"/>
              <w:bottom w:w="20" w:type="dxa"/>
              <w:right w:w="20" w:type="dxa"/>
            </w:tcMar>
            <w:vAlign w:val="center"/>
            <w:hideMark/>
          </w:tcPr>
          <w:p w14:paraId="4D10FE68" w14:textId="77777777" w:rsidR="009049C3" w:rsidRPr="00206171" w:rsidRDefault="009049C3" w:rsidP="00C516A8">
            <w:pPr>
              <w:pStyle w:val="movimento2"/>
              <w:rPr>
                <w:color w:val="002060"/>
              </w:rPr>
            </w:pPr>
            <w:r w:rsidRPr="00206171">
              <w:rPr>
                <w:color w:val="002060"/>
              </w:rPr>
              <w:t xml:space="preserve">(CALCIO S.ELPIDIO A MARE) </w:t>
            </w:r>
          </w:p>
        </w:tc>
        <w:tc>
          <w:tcPr>
            <w:tcW w:w="800" w:type="dxa"/>
            <w:tcMar>
              <w:top w:w="20" w:type="dxa"/>
              <w:left w:w="20" w:type="dxa"/>
              <w:bottom w:w="20" w:type="dxa"/>
              <w:right w:w="20" w:type="dxa"/>
            </w:tcMar>
            <w:vAlign w:val="center"/>
            <w:hideMark/>
          </w:tcPr>
          <w:p w14:paraId="1FFCB10D"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3C210E53"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5B2F4E62" w14:textId="77777777" w:rsidR="009049C3" w:rsidRPr="00206171" w:rsidRDefault="009049C3" w:rsidP="00C516A8">
            <w:pPr>
              <w:pStyle w:val="movimento2"/>
              <w:rPr>
                <w:color w:val="002060"/>
              </w:rPr>
            </w:pPr>
            <w:r w:rsidRPr="00206171">
              <w:rPr>
                <w:color w:val="002060"/>
              </w:rPr>
              <w:t> </w:t>
            </w:r>
          </w:p>
        </w:tc>
      </w:tr>
    </w:tbl>
    <w:p w14:paraId="41C43CFF" w14:textId="77777777" w:rsidR="009049C3" w:rsidRPr="00206171" w:rsidRDefault="009049C3" w:rsidP="009049C3">
      <w:pPr>
        <w:pStyle w:val="titolo30"/>
        <w:rPr>
          <w:rFonts w:eastAsiaTheme="minorEastAsia"/>
          <w:color w:val="002060"/>
        </w:rPr>
      </w:pPr>
      <w:r w:rsidRPr="00206171">
        <w:rPr>
          <w:color w:val="002060"/>
        </w:rPr>
        <w:t xml:space="preserve">CALCIATORI ESPULSI </w:t>
      </w:r>
    </w:p>
    <w:p w14:paraId="2064EBEA" w14:textId="77777777" w:rsidR="009049C3" w:rsidRPr="00206171" w:rsidRDefault="009049C3" w:rsidP="009049C3">
      <w:pPr>
        <w:pStyle w:val="titolo20"/>
        <w:rPr>
          <w:color w:val="002060"/>
        </w:rPr>
      </w:pPr>
      <w:r w:rsidRPr="00206171">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16E44FFB" w14:textId="77777777" w:rsidTr="00C516A8">
        <w:tc>
          <w:tcPr>
            <w:tcW w:w="2200" w:type="dxa"/>
            <w:tcMar>
              <w:top w:w="20" w:type="dxa"/>
              <w:left w:w="20" w:type="dxa"/>
              <w:bottom w:w="20" w:type="dxa"/>
              <w:right w:w="20" w:type="dxa"/>
            </w:tcMar>
            <w:vAlign w:val="center"/>
            <w:hideMark/>
          </w:tcPr>
          <w:p w14:paraId="5ABB2B5A" w14:textId="77777777" w:rsidR="009049C3" w:rsidRPr="00206171" w:rsidRDefault="009049C3" w:rsidP="00C516A8">
            <w:pPr>
              <w:pStyle w:val="movimento"/>
              <w:rPr>
                <w:color w:val="002060"/>
              </w:rPr>
            </w:pPr>
            <w:r w:rsidRPr="00206171">
              <w:rPr>
                <w:color w:val="002060"/>
              </w:rPr>
              <w:t>FALCONI SIMONE</w:t>
            </w:r>
          </w:p>
        </w:tc>
        <w:tc>
          <w:tcPr>
            <w:tcW w:w="2200" w:type="dxa"/>
            <w:tcMar>
              <w:top w:w="20" w:type="dxa"/>
              <w:left w:w="20" w:type="dxa"/>
              <w:bottom w:w="20" w:type="dxa"/>
              <w:right w:w="20" w:type="dxa"/>
            </w:tcMar>
            <w:vAlign w:val="center"/>
            <w:hideMark/>
          </w:tcPr>
          <w:p w14:paraId="597AF023" w14:textId="77777777" w:rsidR="009049C3" w:rsidRPr="00206171" w:rsidRDefault="009049C3" w:rsidP="00C516A8">
            <w:pPr>
              <w:pStyle w:val="movimento2"/>
              <w:rPr>
                <w:color w:val="002060"/>
              </w:rPr>
            </w:pPr>
            <w:r w:rsidRPr="00206171">
              <w:rPr>
                <w:color w:val="002060"/>
              </w:rPr>
              <w:t xml:space="preserve">(FUTSAL VIRE GEOSISTEM ASD) </w:t>
            </w:r>
          </w:p>
        </w:tc>
        <w:tc>
          <w:tcPr>
            <w:tcW w:w="800" w:type="dxa"/>
            <w:tcMar>
              <w:top w:w="20" w:type="dxa"/>
              <w:left w:w="20" w:type="dxa"/>
              <w:bottom w:w="20" w:type="dxa"/>
              <w:right w:w="20" w:type="dxa"/>
            </w:tcMar>
            <w:vAlign w:val="center"/>
            <w:hideMark/>
          </w:tcPr>
          <w:p w14:paraId="5C5B63C0"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390EB250"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03DB80AE" w14:textId="77777777" w:rsidR="009049C3" w:rsidRPr="00206171" w:rsidRDefault="009049C3" w:rsidP="00C516A8">
            <w:pPr>
              <w:pStyle w:val="movimento2"/>
              <w:rPr>
                <w:color w:val="002060"/>
              </w:rPr>
            </w:pPr>
            <w:r w:rsidRPr="00206171">
              <w:rPr>
                <w:color w:val="002060"/>
              </w:rPr>
              <w:t> </w:t>
            </w:r>
          </w:p>
        </w:tc>
      </w:tr>
    </w:tbl>
    <w:p w14:paraId="4FDD0F93" w14:textId="77777777" w:rsidR="009049C3" w:rsidRPr="00206171" w:rsidRDefault="009049C3" w:rsidP="009049C3">
      <w:pPr>
        <w:pStyle w:val="titolo20"/>
        <w:rPr>
          <w:rFonts w:eastAsiaTheme="minorEastAsia"/>
          <w:color w:val="002060"/>
        </w:rPr>
      </w:pPr>
      <w:r w:rsidRPr="0020617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10120C63" w14:textId="77777777" w:rsidTr="00C516A8">
        <w:tc>
          <w:tcPr>
            <w:tcW w:w="2200" w:type="dxa"/>
            <w:tcMar>
              <w:top w:w="20" w:type="dxa"/>
              <w:left w:w="20" w:type="dxa"/>
              <w:bottom w:w="20" w:type="dxa"/>
              <w:right w:w="20" w:type="dxa"/>
            </w:tcMar>
            <w:vAlign w:val="center"/>
            <w:hideMark/>
          </w:tcPr>
          <w:p w14:paraId="6EAB4780" w14:textId="77777777" w:rsidR="009049C3" w:rsidRPr="00206171" w:rsidRDefault="009049C3" w:rsidP="00C516A8">
            <w:pPr>
              <w:pStyle w:val="movimento"/>
              <w:rPr>
                <w:color w:val="002060"/>
              </w:rPr>
            </w:pPr>
            <w:r w:rsidRPr="00206171">
              <w:rPr>
                <w:color w:val="002060"/>
              </w:rPr>
              <w:t>MAROZZI LUCA</w:t>
            </w:r>
          </w:p>
        </w:tc>
        <w:tc>
          <w:tcPr>
            <w:tcW w:w="2200" w:type="dxa"/>
            <w:tcMar>
              <w:top w:w="20" w:type="dxa"/>
              <w:left w:w="20" w:type="dxa"/>
              <w:bottom w:w="20" w:type="dxa"/>
              <w:right w:w="20" w:type="dxa"/>
            </w:tcMar>
            <w:vAlign w:val="center"/>
            <w:hideMark/>
          </w:tcPr>
          <w:p w14:paraId="3BE2F62E" w14:textId="77777777" w:rsidR="009049C3" w:rsidRPr="00206171" w:rsidRDefault="009049C3" w:rsidP="00C516A8">
            <w:pPr>
              <w:pStyle w:val="movimento2"/>
              <w:rPr>
                <w:color w:val="002060"/>
              </w:rPr>
            </w:pPr>
            <w:r w:rsidRPr="00206171">
              <w:rPr>
                <w:color w:val="002060"/>
              </w:rPr>
              <w:t xml:space="preserve">(CALCIO S.ELPIDIO A MARE) </w:t>
            </w:r>
          </w:p>
        </w:tc>
        <w:tc>
          <w:tcPr>
            <w:tcW w:w="800" w:type="dxa"/>
            <w:tcMar>
              <w:top w:w="20" w:type="dxa"/>
              <w:left w:w="20" w:type="dxa"/>
              <w:bottom w:w="20" w:type="dxa"/>
              <w:right w:w="20" w:type="dxa"/>
            </w:tcMar>
            <w:vAlign w:val="center"/>
            <w:hideMark/>
          </w:tcPr>
          <w:p w14:paraId="0D0B2625"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7FC30E56" w14:textId="77777777" w:rsidR="009049C3" w:rsidRPr="00206171" w:rsidRDefault="009049C3" w:rsidP="00C516A8">
            <w:pPr>
              <w:pStyle w:val="movimento"/>
              <w:rPr>
                <w:color w:val="002060"/>
              </w:rPr>
            </w:pPr>
            <w:r w:rsidRPr="00206171">
              <w:rPr>
                <w:color w:val="002060"/>
              </w:rPr>
              <w:t>BORGOGNONI MATTEO</w:t>
            </w:r>
          </w:p>
        </w:tc>
        <w:tc>
          <w:tcPr>
            <w:tcW w:w="2200" w:type="dxa"/>
            <w:tcMar>
              <w:top w:w="20" w:type="dxa"/>
              <w:left w:w="20" w:type="dxa"/>
              <w:bottom w:w="20" w:type="dxa"/>
              <w:right w:w="20" w:type="dxa"/>
            </w:tcMar>
            <w:vAlign w:val="center"/>
            <w:hideMark/>
          </w:tcPr>
          <w:p w14:paraId="790A0295" w14:textId="77777777" w:rsidR="009049C3" w:rsidRPr="00206171" w:rsidRDefault="009049C3" w:rsidP="00C516A8">
            <w:pPr>
              <w:pStyle w:val="movimento2"/>
              <w:rPr>
                <w:color w:val="002060"/>
              </w:rPr>
            </w:pPr>
            <w:r w:rsidRPr="00206171">
              <w:rPr>
                <w:color w:val="002060"/>
              </w:rPr>
              <w:t xml:space="preserve">(CIRCOLO COLLODI CALCIO 5) </w:t>
            </w:r>
          </w:p>
        </w:tc>
      </w:tr>
      <w:tr w:rsidR="009049C3" w:rsidRPr="00206171" w14:paraId="4DF5A754" w14:textId="77777777" w:rsidTr="00C516A8">
        <w:tc>
          <w:tcPr>
            <w:tcW w:w="2200" w:type="dxa"/>
            <w:tcMar>
              <w:top w:w="20" w:type="dxa"/>
              <w:left w:w="20" w:type="dxa"/>
              <w:bottom w:w="20" w:type="dxa"/>
              <w:right w:w="20" w:type="dxa"/>
            </w:tcMar>
            <w:vAlign w:val="center"/>
            <w:hideMark/>
          </w:tcPr>
          <w:p w14:paraId="1F71E7FE" w14:textId="77777777" w:rsidR="009049C3" w:rsidRPr="00206171" w:rsidRDefault="009049C3" w:rsidP="00C516A8">
            <w:pPr>
              <w:pStyle w:val="movimento"/>
              <w:rPr>
                <w:color w:val="002060"/>
              </w:rPr>
            </w:pPr>
            <w:r w:rsidRPr="00206171">
              <w:rPr>
                <w:color w:val="002060"/>
              </w:rPr>
              <w:t>LODDO ELIA</w:t>
            </w:r>
          </w:p>
        </w:tc>
        <w:tc>
          <w:tcPr>
            <w:tcW w:w="2200" w:type="dxa"/>
            <w:tcMar>
              <w:top w:w="20" w:type="dxa"/>
              <w:left w:w="20" w:type="dxa"/>
              <w:bottom w:w="20" w:type="dxa"/>
              <w:right w:w="20" w:type="dxa"/>
            </w:tcMar>
            <w:vAlign w:val="center"/>
            <w:hideMark/>
          </w:tcPr>
          <w:p w14:paraId="6FDDAD53" w14:textId="77777777" w:rsidR="009049C3" w:rsidRPr="00206171" w:rsidRDefault="009049C3" w:rsidP="00C516A8">
            <w:pPr>
              <w:pStyle w:val="movimento2"/>
              <w:rPr>
                <w:color w:val="002060"/>
              </w:rPr>
            </w:pPr>
            <w:r w:rsidRPr="00206171">
              <w:rPr>
                <w:color w:val="002060"/>
              </w:rPr>
              <w:t xml:space="preserve">(OLIMPIA JUVENTU FALCONARA) </w:t>
            </w:r>
          </w:p>
        </w:tc>
        <w:tc>
          <w:tcPr>
            <w:tcW w:w="800" w:type="dxa"/>
            <w:tcMar>
              <w:top w:w="20" w:type="dxa"/>
              <w:left w:w="20" w:type="dxa"/>
              <w:bottom w:w="20" w:type="dxa"/>
              <w:right w:w="20" w:type="dxa"/>
            </w:tcMar>
            <w:vAlign w:val="center"/>
            <w:hideMark/>
          </w:tcPr>
          <w:p w14:paraId="264F2FE2"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46ECA5C7" w14:textId="77777777" w:rsidR="009049C3" w:rsidRPr="00206171" w:rsidRDefault="009049C3" w:rsidP="00C516A8">
            <w:pPr>
              <w:pStyle w:val="movimento"/>
              <w:rPr>
                <w:color w:val="002060"/>
              </w:rPr>
            </w:pPr>
            <w:r w:rsidRPr="00206171">
              <w:rPr>
                <w:color w:val="002060"/>
              </w:rPr>
              <w:t>LAUDADIO MARCO</w:t>
            </w:r>
          </w:p>
        </w:tc>
        <w:tc>
          <w:tcPr>
            <w:tcW w:w="2200" w:type="dxa"/>
            <w:tcMar>
              <w:top w:w="20" w:type="dxa"/>
              <w:left w:w="20" w:type="dxa"/>
              <w:bottom w:w="20" w:type="dxa"/>
              <w:right w:w="20" w:type="dxa"/>
            </w:tcMar>
            <w:vAlign w:val="center"/>
            <w:hideMark/>
          </w:tcPr>
          <w:p w14:paraId="7FA0915D" w14:textId="77777777" w:rsidR="009049C3" w:rsidRPr="00206171" w:rsidRDefault="009049C3" w:rsidP="00C516A8">
            <w:pPr>
              <w:pStyle w:val="movimento2"/>
              <w:rPr>
                <w:color w:val="002060"/>
              </w:rPr>
            </w:pPr>
            <w:r w:rsidRPr="00206171">
              <w:rPr>
                <w:color w:val="002060"/>
              </w:rPr>
              <w:t xml:space="preserve">(RIPABERARDA) </w:t>
            </w:r>
          </w:p>
        </w:tc>
      </w:tr>
      <w:tr w:rsidR="009049C3" w:rsidRPr="00206171" w14:paraId="2563C52D" w14:textId="77777777" w:rsidTr="00C516A8">
        <w:tc>
          <w:tcPr>
            <w:tcW w:w="2200" w:type="dxa"/>
            <w:tcMar>
              <w:top w:w="20" w:type="dxa"/>
              <w:left w:w="20" w:type="dxa"/>
              <w:bottom w:w="20" w:type="dxa"/>
              <w:right w:w="20" w:type="dxa"/>
            </w:tcMar>
            <w:vAlign w:val="center"/>
            <w:hideMark/>
          </w:tcPr>
          <w:p w14:paraId="642115CF" w14:textId="77777777" w:rsidR="009049C3" w:rsidRPr="00206171" w:rsidRDefault="009049C3" w:rsidP="00C516A8">
            <w:pPr>
              <w:pStyle w:val="movimento"/>
              <w:rPr>
                <w:color w:val="002060"/>
              </w:rPr>
            </w:pPr>
            <w:r w:rsidRPr="00206171">
              <w:rPr>
                <w:color w:val="002060"/>
              </w:rPr>
              <w:t>EGIDI EMANUELE</w:t>
            </w:r>
          </w:p>
        </w:tc>
        <w:tc>
          <w:tcPr>
            <w:tcW w:w="2200" w:type="dxa"/>
            <w:tcMar>
              <w:top w:w="20" w:type="dxa"/>
              <w:left w:w="20" w:type="dxa"/>
              <w:bottom w:w="20" w:type="dxa"/>
              <w:right w:w="20" w:type="dxa"/>
            </w:tcMar>
            <w:vAlign w:val="center"/>
            <w:hideMark/>
          </w:tcPr>
          <w:p w14:paraId="644E8D4C" w14:textId="77777777" w:rsidR="009049C3" w:rsidRPr="00206171" w:rsidRDefault="009049C3" w:rsidP="00C516A8">
            <w:pPr>
              <w:pStyle w:val="movimento2"/>
              <w:rPr>
                <w:color w:val="002060"/>
              </w:rPr>
            </w:pPr>
            <w:r w:rsidRPr="00206171">
              <w:rPr>
                <w:color w:val="002060"/>
              </w:rPr>
              <w:t xml:space="preserve">(SPORTING GROTTAMMARE) </w:t>
            </w:r>
          </w:p>
        </w:tc>
        <w:tc>
          <w:tcPr>
            <w:tcW w:w="800" w:type="dxa"/>
            <w:tcMar>
              <w:top w:w="20" w:type="dxa"/>
              <w:left w:w="20" w:type="dxa"/>
              <w:bottom w:w="20" w:type="dxa"/>
              <w:right w:w="20" w:type="dxa"/>
            </w:tcMar>
            <w:vAlign w:val="center"/>
            <w:hideMark/>
          </w:tcPr>
          <w:p w14:paraId="348F9A6A"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0423AD60" w14:textId="77777777" w:rsidR="009049C3" w:rsidRPr="00206171" w:rsidRDefault="009049C3" w:rsidP="00C516A8">
            <w:pPr>
              <w:pStyle w:val="movimento"/>
              <w:rPr>
                <w:color w:val="002060"/>
              </w:rPr>
            </w:pPr>
            <w:r w:rsidRPr="00206171">
              <w:rPr>
                <w:color w:val="002060"/>
              </w:rPr>
              <w:t>MANFRONI DAVIDE</w:t>
            </w:r>
          </w:p>
        </w:tc>
        <w:tc>
          <w:tcPr>
            <w:tcW w:w="2200" w:type="dxa"/>
            <w:tcMar>
              <w:top w:w="20" w:type="dxa"/>
              <w:left w:w="20" w:type="dxa"/>
              <w:bottom w:w="20" w:type="dxa"/>
              <w:right w:w="20" w:type="dxa"/>
            </w:tcMar>
            <w:vAlign w:val="center"/>
            <w:hideMark/>
          </w:tcPr>
          <w:p w14:paraId="67BEFFAF" w14:textId="77777777" w:rsidR="009049C3" w:rsidRPr="00206171" w:rsidRDefault="009049C3" w:rsidP="00C516A8">
            <w:pPr>
              <w:pStyle w:val="movimento2"/>
              <w:rPr>
                <w:color w:val="002060"/>
              </w:rPr>
            </w:pPr>
            <w:r w:rsidRPr="00206171">
              <w:rPr>
                <w:color w:val="002060"/>
              </w:rPr>
              <w:t xml:space="preserve">(SPORTING GROTTAMMARE) </w:t>
            </w:r>
          </w:p>
        </w:tc>
      </w:tr>
    </w:tbl>
    <w:p w14:paraId="7F9018B3" w14:textId="77777777" w:rsidR="009049C3" w:rsidRPr="00206171" w:rsidRDefault="009049C3" w:rsidP="009049C3">
      <w:pPr>
        <w:pStyle w:val="titolo30"/>
        <w:rPr>
          <w:rFonts w:eastAsiaTheme="minorEastAsia"/>
          <w:color w:val="002060"/>
        </w:rPr>
      </w:pPr>
      <w:r w:rsidRPr="00206171">
        <w:rPr>
          <w:color w:val="002060"/>
        </w:rPr>
        <w:t xml:space="preserve">CALCIATORI NON ESPULSI </w:t>
      </w:r>
    </w:p>
    <w:p w14:paraId="5610848F" w14:textId="77777777" w:rsidR="009049C3" w:rsidRPr="00206171" w:rsidRDefault="009049C3" w:rsidP="009049C3">
      <w:pPr>
        <w:pStyle w:val="titolo20"/>
        <w:rPr>
          <w:color w:val="002060"/>
        </w:rPr>
      </w:pPr>
      <w:r w:rsidRPr="0020617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24CD4913" w14:textId="77777777" w:rsidTr="00C516A8">
        <w:tc>
          <w:tcPr>
            <w:tcW w:w="2200" w:type="dxa"/>
            <w:tcMar>
              <w:top w:w="20" w:type="dxa"/>
              <w:left w:w="20" w:type="dxa"/>
              <w:bottom w:w="20" w:type="dxa"/>
              <w:right w:w="20" w:type="dxa"/>
            </w:tcMar>
            <w:vAlign w:val="center"/>
            <w:hideMark/>
          </w:tcPr>
          <w:p w14:paraId="52BA53C4" w14:textId="77777777" w:rsidR="009049C3" w:rsidRPr="00206171" w:rsidRDefault="009049C3" w:rsidP="00C516A8">
            <w:pPr>
              <w:pStyle w:val="movimento"/>
              <w:rPr>
                <w:color w:val="002060"/>
              </w:rPr>
            </w:pPr>
            <w:r w:rsidRPr="00206171">
              <w:rPr>
                <w:color w:val="002060"/>
              </w:rPr>
              <w:t>SANTINI TEODORO</w:t>
            </w:r>
          </w:p>
        </w:tc>
        <w:tc>
          <w:tcPr>
            <w:tcW w:w="2200" w:type="dxa"/>
            <w:tcMar>
              <w:top w:w="20" w:type="dxa"/>
              <w:left w:w="20" w:type="dxa"/>
              <w:bottom w:w="20" w:type="dxa"/>
              <w:right w:w="20" w:type="dxa"/>
            </w:tcMar>
            <w:vAlign w:val="center"/>
            <w:hideMark/>
          </w:tcPr>
          <w:p w14:paraId="512C5CAB" w14:textId="77777777" w:rsidR="009049C3" w:rsidRPr="00206171" w:rsidRDefault="009049C3" w:rsidP="00C516A8">
            <w:pPr>
              <w:pStyle w:val="movimento2"/>
              <w:rPr>
                <w:color w:val="002060"/>
              </w:rPr>
            </w:pPr>
            <w:r w:rsidRPr="00206171">
              <w:rPr>
                <w:color w:val="002060"/>
              </w:rPr>
              <w:t xml:space="preserve">(CANTINE RIUNITE CSI) </w:t>
            </w:r>
          </w:p>
        </w:tc>
        <w:tc>
          <w:tcPr>
            <w:tcW w:w="800" w:type="dxa"/>
            <w:tcMar>
              <w:top w:w="20" w:type="dxa"/>
              <w:left w:w="20" w:type="dxa"/>
              <w:bottom w:w="20" w:type="dxa"/>
              <w:right w:w="20" w:type="dxa"/>
            </w:tcMar>
            <w:vAlign w:val="center"/>
            <w:hideMark/>
          </w:tcPr>
          <w:p w14:paraId="2DEBFD7D"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5168776E" w14:textId="77777777" w:rsidR="009049C3" w:rsidRPr="00206171" w:rsidRDefault="009049C3" w:rsidP="00C516A8">
            <w:pPr>
              <w:pStyle w:val="movimento"/>
              <w:rPr>
                <w:color w:val="002060"/>
              </w:rPr>
            </w:pPr>
            <w:r w:rsidRPr="00206171">
              <w:rPr>
                <w:color w:val="002060"/>
              </w:rPr>
              <w:t>FIORONI LUCA</w:t>
            </w:r>
          </w:p>
        </w:tc>
        <w:tc>
          <w:tcPr>
            <w:tcW w:w="2200" w:type="dxa"/>
            <w:tcMar>
              <w:top w:w="20" w:type="dxa"/>
              <w:left w:w="20" w:type="dxa"/>
              <w:bottom w:w="20" w:type="dxa"/>
              <w:right w:w="20" w:type="dxa"/>
            </w:tcMar>
            <w:vAlign w:val="center"/>
            <w:hideMark/>
          </w:tcPr>
          <w:p w14:paraId="2FBA9AB1" w14:textId="77777777" w:rsidR="009049C3" w:rsidRPr="00206171" w:rsidRDefault="009049C3" w:rsidP="00C516A8">
            <w:pPr>
              <w:pStyle w:val="movimento2"/>
              <w:rPr>
                <w:color w:val="002060"/>
              </w:rPr>
            </w:pPr>
            <w:r w:rsidRPr="00206171">
              <w:rPr>
                <w:color w:val="002060"/>
              </w:rPr>
              <w:t xml:space="preserve">(CSI MONTEFIORE) </w:t>
            </w:r>
          </w:p>
        </w:tc>
      </w:tr>
      <w:tr w:rsidR="009049C3" w:rsidRPr="00206171" w14:paraId="46827B12" w14:textId="77777777" w:rsidTr="00C516A8">
        <w:tc>
          <w:tcPr>
            <w:tcW w:w="2200" w:type="dxa"/>
            <w:tcMar>
              <w:top w:w="20" w:type="dxa"/>
              <w:left w:w="20" w:type="dxa"/>
              <w:bottom w:w="20" w:type="dxa"/>
              <w:right w:w="20" w:type="dxa"/>
            </w:tcMar>
            <w:vAlign w:val="center"/>
            <w:hideMark/>
          </w:tcPr>
          <w:p w14:paraId="72793065" w14:textId="77777777" w:rsidR="009049C3" w:rsidRPr="00206171" w:rsidRDefault="009049C3" w:rsidP="00C516A8">
            <w:pPr>
              <w:pStyle w:val="movimento"/>
              <w:rPr>
                <w:color w:val="002060"/>
              </w:rPr>
            </w:pPr>
            <w:r w:rsidRPr="00206171">
              <w:rPr>
                <w:color w:val="002060"/>
              </w:rPr>
              <w:t>LUCHIZOLA MATIAS GASTON</w:t>
            </w:r>
          </w:p>
        </w:tc>
        <w:tc>
          <w:tcPr>
            <w:tcW w:w="2200" w:type="dxa"/>
            <w:tcMar>
              <w:top w:w="20" w:type="dxa"/>
              <w:left w:w="20" w:type="dxa"/>
              <w:bottom w:w="20" w:type="dxa"/>
              <w:right w:w="20" w:type="dxa"/>
            </w:tcMar>
            <w:vAlign w:val="center"/>
            <w:hideMark/>
          </w:tcPr>
          <w:p w14:paraId="2E42925F" w14:textId="77777777" w:rsidR="009049C3" w:rsidRPr="00206171" w:rsidRDefault="009049C3" w:rsidP="00C516A8">
            <w:pPr>
              <w:pStyle w:val="movimento2"/>
              <w:rPr>
                <w:color w:val="002060"/>
              </w:rPr>
            </w:pPr>
            <w:r w:rsidRPr="00206171">
              <w:rPr>
                <w:color w:val="002060"/>
              </w:rPr>
              <w:t xml:space="preserve">(SPORTING GROTTAMMARE) </w:t>
            </w:r>
          </w:p>
        </w:tc>
        <w:tc>
          <w:tcPr>
            <w:tcW w:w="800" w:type="dxa"/>
            <w:tcMar>
              <w:top w:w="20" w:type="dxa"/>
              <w:left w:w="20" w:type="dxa"/>
              <w:bottom w:w="20" w:type="dxa"/>
              <w:right w:w="20" w:type="dxa"/>
            </w:tcMar>
            <w:vAlign w:val="center"/>
            <w:hideMark/>
          </w:tcPr>
          <w:p w14:paraId="4AF60DC5"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5C7B0E70" w14:textId="77777777" w:rsidR="009049C3" w:rsidRPr="00206171" w:rsidRDefault="009049C3" w:rsidP="00C516A8">
            <w:pPr>
              <w:pStyle w:val="movimento"/>
              <w:rPr>
                <w:color w:val="002060"/>
              </w:rPr>
            </w:pPr>
            <w:r w:rsidRPr="00206171">
              <w:rPr>
                <w:color w:val="002060"/>
              </w:rPr>
              <w:t>BIZZARRI DAVIDE</w:t>
            </w:r>
          </w:p>
        </w:tc>
        <w:tc>
          <w:tcPr>
            <w:tcW w:w="2200" w:type="dxa"/>
            <w:tcMar>
              <w:top w:w="20" w:type="dxa"/>
              <w:left w:w="20" w:type="dxa"/>
              <w:bottom w:w="20" w:type="dxa"/>
              <w:right w:w="20" w:type="dxa"/>
            </w:tcMar>
            <w:vAlign w:val="center"/>
            <w:hideMark/>
          </w:tcPr>
          <w:p w14:paraId="77E5D0A6" w14:textId="77777777" w:rsidR="009049C3" w:rsidRPr="00206171" w:rsidRDefault="009049C3" w:rsidP="00C516A8">
            <w:pPr>
              <w:pStyle w:val="movimento2"/>
              <w:rPr>
                <w:color w:val="002060"/>
              </w:rPr>
            </w:pPr>
            <w:r w:rsidRPr="00206171">
              <w:rPr>
                <w:color w:val="002060"/>
              </w:rPr>
              <w:t xml:space="preserve">(TRIBALCIO PICENA) </w:t>
            </w:r>
          </w:p>
        </w:tc>
      </w:tr>
    </w:tbl>
    <w:p w14:paraId="16B84AAB" w14:textId="77777777" w:rsidR="009049C3" w:rsidRPr="00206171" w:rsidRDefault="009049C3" w:rsidP="009049C3">
      <w:pPr>
        <w:pStyle w:val="titolo20"/>
        <w:rPr>
          <w:rFonts w:eastAsiaTheme="minorEastAsia"/>
          <w:color w:val="002060"/>
        </w:rPr>
      </w:pPr>
      <w:r w:rsidRPr="0020617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4DFDC43A" w14:textId="77777777" w:rsidTr="00C516A8">
        <w:tc>
          <w:tcPr>
            <w:tcW w:w="2200" w:type="dxa"/>
            <w:tcMar>
              <w:top w:w="20" w:type="dxa"/>
              <w:left w:w="20" w:type="dxa"/>
              <w:bottom w:w="20" w:type="dxa"/>
              <w:right w:w="20" w:type="dxa"/>
            </w:tcMar>
            <w:vAlign w:val="center"/>
            <w:hideMark/>
          </w:tcPr>
          <w:p w14:paraId="37152F87" w14:textId="77777777" w:rsidR="009049C3" w:rsidRPr="00206171" w:rsidRDefault="009049C3" w:rsidP="00C516A8">
            <w:pPr>
              <w:pStyle w:val="movimento"/>
              <w:rPr>
                <w:color w:val="002060"/>
              </w:rPr>
            </w:pPr>
            <w:r w:rsidRPr="00206171">
              <w:rPr>
                <w:color w:val="002060"/>
              </w:rPr>
              <w:t>MENSA GIACOMO</w:t>
            </w:r>
          </w:p>
        </w:tc>
        <w:tc>
          <w:tcPr>
            <w:tcW w:w="2200" w:type="dxa"/>
            <w:tcMar>
              <w:top w:w="20" w:type="dxa"/>
              <w:left w:w="20" w:type="dxa"/>
              <w:bottom w:w="20" w:type="dxa"/>
              <w:right w:w="20" w:type="dxa"/>
            </w:tcMar>
            <w:vAlign w:val="center"/>
            <w:hideMark/>
          </w:tcPr>
          <w:p w14:paraId="42CD2ABB" w14:textId="77777777" w:rsidR="009049C3" w:rsidRPr="00206171" w:rsidRDefault="009049C3" w:rsidP="00C516A8">
            <w:pPr>
              <w:pStyle w:val="movimento2"/>
              <w:rPr>
                <w:color w:val="002060"/>
              </w:rPr>
            </w:pPr>
            <w:r w:rsidRPr="00206171">
              <w:rPr>
                <w:color w:val="002060"/>
              </w:rPr>
              <w:t xml:space="preserve">(ACQUALAGNA CALCIO C 5) </w:t>
            </w:r>
          </w:p>
        </w:tc>
        <w:tc>
          <w:tcPr>
            <w:tcW w:w="800" w:type="dxa"/>
            <w:tcMar>
              <w:top w:w="20" w:type="dxa"/>
              <w:left w:w="20" w:type="dxa"/>
              <w:bottom w:w="20" w:type="dxa"/>
              <w:right w:w="20" w:type="dxa"/>
            </w:tcMar>
            <w:vAlign w:val="center"/>
            <w:hideMark/>
          </w:tcPr>
          <w:p w14:paraId="53ED15DC"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496C6F2A" w14:textId="77777777" w:rsidR="009049C3" w:rsidRPr="00206171" w:rsidRDefault="009049C3" w:rsidP="00C516A8">
            <w:pPr>
              <w:pStyle w:val="movimento"/>
              <w:rPr>
                <w:color w:val="002060"/>
              </w:rPr>
            </w:pPr>
            <w:r w:rsidRPr="00206171">
              <w:rPr>
                <w:color w:val="002060"/>
              </w:rPr>
              <w:t>TORRI ANDREA</w:t>
            </w:r>
          </w:p>
        </w:tc>
        <w:tc>
          <w:tcPr>
            <w:tcW w:w="2200" w:type="dxa"/>
            <w:tcMar>
              <w:top w:w="20" w:type="dxa"/>
              <w:left w:w="20" w:type="dxa"/>
              <w:bottom w:w="20" w:type="dxa"/>
              <w:right w:w="20" w:type="dxa"/>
            </w:tcMar>
            <w:vAlign w:val="center"/>
            <w:hideMark/>
          </w:tcPr>
          <w:p w14:paraId="5FF17AB8" w14:textId="77777777" w:rsidR="009049C3" w:rsidRPr="00206171" w:rsidRDefault="009049C3" w:rsidP="00C516A8">
            <w:pPr>
              <w:pStyle w:val="movimento2"/>
              <w:rPr>
                <w:color w:val="002060"/>
              </w:rPr>
            </w:pPr>
            <w:r w:rsidRPr="00206171">
              <w:rPr>
                <w:color w:val="002060"/>
              </w:rPr>
              <w:t xml:space="preserve">(ACQUALAGNA CALCIO C 5) </w:t>
            </w:r>
          </w:p>
        </w:tc>
      </w:tr>
      <w:tr w:rsidR="009049C3" w:rsidRPr="00206171" w14:paraId="6A03166A" w14:textId="77777777" w:rsidTr="00C516A8">
        <w:tc>
          <w:tcPr>
            <w:tcW w:w="2200" w:type="dxa"/>
            <w:tcMar>
              <w:top w:w="20" w:type="dxa"/>
              <w:left w:w="20" w:type="dxa"/>
              <w:bottom w:w="20" w:type="dxa"/>
              <w:right w:w="20" w:type="dxa"/>
            </w:tcMar>
            <w:vAlign w:val="center"/>
            <w:hideMark/>
          </w:tcPr>
          <w:p w14:paraId="1B5DC7AE" w14:textId="77777777" w:rsidR="009049C3" w:rsidRPr="00206171" w:rsidRDefault="009049C3" w:rsidP="00C516A8">
            <w:pPr>
              <w:pStyle w:val="movimento"/>
              <w:rPr>
                <w:color w:val="002060"/>
              </w:rPr>
            </w:pPr>
            <w:r w:rsidRPr="00206171">
              <w:rPr>
                <w:color w:val="002060"/>
              </w:rPr>
              <w:t>ONORI DAVIDE</w:t>
            </w:r>
          </w:p>
        </w:tc>
        <w:tc>
          <w:tcPr>
            <w:tcW w:w="2200" w:type="dxa"/>
            <w:tcMar>
              <w:top w:w="20" w:type="dxa"/>
              <w:left w:w="20" w:type="dxa"/>
              <w:bottom w:w="20" w:type="dxa"/>
              <w:right w:w="20" w:type="dxa"/>
            </w:tcMar>
            <w:vAlign w:val="center"/>
            <w:hideMark/>
          </w:tcPr>
          <w:p w14:paraId="77C2132F" w14:textId="77777777" w:rsidR="009049C3" w:rsidRPr="00206171" w:rsidRDefault="009049C3" w:rsidP="00C516A8">
            <w:pPr>
              <w:pStyle w:val="movimento2"/>
              <w:rPr>
                <w:color w:val="002060"/>
              </w:rPr>
            </w:pPr>
            <w:r w:rsidRPr="00206171">
              <w:rPr>
                <w:color w:val="002060"/>
              </w:rPr>
              <w:t xml:space="preserve">(AMICI 84) </w:t>
            </w:r>
          </w:p>
        </w:tc>
        <w:tc>
          <w:tcPr>
            <w:tcW w:w="800" w:type="dxa"/>
            <w:tcMar>
              <w:top w:w="20" w:type="dxa"/>
              <w:left w:w="20" w:type="dxa"/>
              <w:bottom w:w="20" w:type="dxa"/>
              <w:right w:w="20" w:type="dxa"/>
            </w:tcMar>
            <w:vAlign w:val="center"/>
            <w:hideMark/>
          </w:tcPr>
          <w:p w14:paraId="6B66DC05"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6413A606" w14:textId="77777777" w:rsidR="009049C3" w:rsidRPr="00206171" w:rsidRDefault="009049C3" w:rsidP="00C516A8">
            <w:pPr>
              <w:pStyle w:val="movimento"/>
              <w:rPr>
                <w:color w:val="002060"/>
              </w:rPr>
            </w:pPr>
            <w:r w:rsidRPr="00206171">
              <w:rPr>
                <w:color w:val="002060"/>
              </w:rPr>
              <w:t>COSTANTINI LEONARDO</w:t>
            </w:r>
          </w:p>
        </w:tc>
        <w:tc>
          <w:tcPr>
            <w:tcW w:w="2200" w:type="dxa"/>
            <w:tcMar>
              <w:top w:w="20" w:type="dxa"/>
              <w:left w:w="20" w:type="dxa"/>
              <w:bottom w:w="20" w:type="dxa"/>
              <w:right w:w="20" w:type="dxa"/>
            </w:tcMar>
            <w:vAlign w:val="center"/>
            <w:hideMark/>
          </w:tcPr>
          <w:p w14:paraId="60D517E8" w14:textId="77777777" w:rsidR="009049C3" w:rsidRPr="00206171" w:rsidRDefault="009049C3" w:rsidP="00C516A8">
            <w:pPr>
              <w:pStyle w:val="movimento2"/>
              <w:rPr>
                <w:color w:val="002060"/>
              </w:rPr>
            </w:pPr>
            <w:r w:rsidRPr="00206171">
              <w:rPr>
                <w:color w:val="002060"/>
              </w:rPr>
              <w:t xml:space="preserve">(ANGELI) </w:t>
            </w:r>
          </w:p>
        </w:tc>
      </w:tr>
      <w:tr w:rsidR="009049C3" w:rsidRPr="00206171" w14:paraId="0E5308AB" w14:textId="77777777" w:rsidTr="00C516A8">
        <w:tc>
          <w:tcPr>
            <w:tcW w:w="2200" w:type="dxa"/>
            <w:tcMar>
              <w:top w:w="20" w:type="dxa"/>
              <w:left w:w="20" w:type="dxa"/>
              <w:bottom w:w="20" w:type="dxa"/>
              <w:right w:w="20" w:type="dxa"/>
            </w:tcMar>
            <w:vAlign w:val="center"/>
            <w:hideMark/>
          </w:tcPr>
          <w:p w14:paraId="137FD95F" w14:textId="77777777" w:rsidR="009049C3" w:rsidRPr="00206171" w:rsidRDefault="009049C3" w:rsidP="00C516A8">
            <w:pPr>
              <w:pStyle w:val="movimento"/>
              <w:rPr>
                <w:color w:val="002060"/>
              </w:rPr>
            </w:pPr>
            <w:r w:rsidRPr="00206171">
              <w:rPr>
                <w:color w:val="002060"/>
              </w:rPr>
              <w:t>SEVERINI SIMONE</w:t>
            </w:r>
          </w:p>
        </w:tc>
        <w:tc>
          <w:tcPr>
            <w:tcW w:w="2200" w:type="dxa"/>
            <w:tcMar>
              <w:top w:w="20" w:type="dxa"/>
              <w:left w:w="20" w:type="dxa"/>
              <w:bottom w:w="20" w:type="dxa"/>
              <w:right w:w="20" w:type="dxa"/>
            </w:tcMar>
            <w:vAlign w:val="center"/>
            <w:hideMark/>
          </w:tcPr>
          <w:p w14:paraId="2AC2C477" w14:textId="77777777" w:rsidR="009049C3" w:rsidRPr="00206171" w:rsidRDefault="009049C3" w:rsidP="00C516A8">
            <w:pPr>
              <w:pStyle w:val="movimento2"/>
              <w:rPr>
                <w:color w:val="002060"/>
              </w:rPr>
            </w:pPr>
            <w:r w:rsidRPr="00206171">
              <w:rPr>
                <w:color w:val="002060"/>
              </w:rPr>
              <w:t xml:space="preserve">(ANGELI) </w:t>
            </w:r>
          </w:p>
        </w:tc>
        <w:tc>
          <w:tcPr>
            <w:tcW w:w="800" w:type="dxa"/>
            <w:tcMar>
              <w:top w:w="20" w:type="dxa"/>
              <w:left w:w="20" w:type="dxa"/>
              <w:bottom w:w="20" w:type="dxa"/>
              <w:right w:w="20" w:type="dxa"/>
            </w:tcMar>
            <w:vAlign w:val="center"/>
            <w:hideMark/>
          </w:tcPr>
          <w:p w14:paraId="0CF7D07E"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1A061B49" w14:textId="77777777" w:rsidR="009049C3" w:rsidRPr="00206171" w:rsidRDefault="009049C3" w:rsidP="00C516A8">
            <w:pPr>
              <w:pStyle w:val="movimento"/>
              <w:rPr>
                <w:color w:val="002060"/>
              </w:rPr>
            </w:pPr>
            <w:r w:rsidRPr="00206171">
              <w:rPr>
                <w:color w:val="002060"/>
              </w:rPr>
              <w:t>VENANZI GIOVANNI</w:t>
            </w:r>
          </w:p>
        </w:tc>
        <w:tc>
          <w:tcPr>
            <w:tcW w:w="2200" w:type="dxa"/>
            <w:tcMar>
              <w:top w:w="20" w:type="dxa"/>
              <w:left w:w="20" w:type="dxa"/>
              <w:bottom w:w="20" w:type="dxa"/>
              <w:right w:w="20" w:type="dxa"/>
            </w:tcMar>
            <w:vAlign w:val="center"/>
            <w:hideMark/>
          </w:tcPr>
          <w:p w14:paraId="77518B1E" w14:textId="77777777" w:rsidR="009049C3" w:rsidRPr="00206171" w:rsidRDefault="009049C3" w:rsidP="00C516A8">
            <w:pPr>
              <w:pStyle w:val="movimento2"/>
              <w:rPr>
                <w:color w:val="002060"/>
              </w:rPr>
            </w:pPr>
            <w:r w:rsidRPr="00206171">
              <w:rPr>
                <w:color w:val="002060"/>
              </w:rPr>
              <w:t xml:space="preserve">(ANGELI) </w:t>
            </w:r>
          </w:p>
        </w:tc>
      </w:tr>
      <w:tr w:rsidR="009049C3" w:rsidRPr="00206171" w14:paraId="0652CE91" w14:textId="77777777" w:rsidTr="00C516A8">
        <w:tc>
          <w:tcPr>
            <w:tcW w:w="2200" w:type="dxa"/>
            <w:tcMar>
              <w:top w:w="20" w:type="dxa"/>
              <w:left w:w="20" w:type="dxa"/>
              <w:bottom w:w="20" w:type="dxa"/>
              <w:right w:w="20" w:type="dxa"/>
            </w:tcMar>
            <w:vAlign w:val="center"/>
            <w:hideMark/>
          </w:tcPr>
          <w:p w14:paraId="22804AE2" w14:textId="77777777" w:rsidR="009049C3" w:rsidRPr="00206171" w:rsidRDefault="009049C3" w:rsidP="00C516A8">
            <w:pPr>
              <w:pStyle w:val="movimento"/>
              <w:rPr>
                <w:color w:val="002060"/>
              </w:rPr>
            </w:pPr>
            <w:r w:rsidRPr="00206171">
              <w:rPr>
                <w:color w:val="002060"/>
              </w:rPr>
              <w:t>SILVESTRI MASSIMILIANO</w:t>
            </w:r>
          </w:p>
        </w:tc>
        <w:tc>
          <w:tcPr>
            <w:tcW w:w="2200" w:type="dxa"/>
            <w:tcMar>
              <w:top w:w="20" w:type="dxa"/>
              <w:left w:w="20" w:type="dxa"/>
              <w:bottom w:w="20" w:type="dxa"/>
              <w:right w:w="20" w:type="dxa"/>
            </w:tcMar>
            <w:vAlign w:val="center"/>
            <w:hideMark/>
          </w:tcPr>
          <w:p w14:paraId="2EC593DF" w14:textId="77777777" w:rsidR="009049C3" w:rsidRPr="00206171" w:rsidRDefault="009049C3" w:rsidP="00C516A8">
            <w:pPr>
              <w:pStyle w:val="movimento2"/>
              <w:rPr>
                <w:color w:val="002060"/>
              </w:rPr>
            </w:pPr>
            <w:r w:rsidRPr="00206171">
              <w:rPr>
                <w:color w:val="002060"/>
              </w:rPr>
              <w:t xml:space="preserve">(ATLETICO ASCOLI 2000) </w:t>
            </w:r>
          </w:p>
        </w:tc>
        <w:tc>
          <w:tcPr>
            <w:tcW w:w="800" w:type="dxa"/>
            <w:tcMar>
              <w:top w:w="20" w:type="dxa"/>
              <w:left w:w="20" w:type="dxa"/>
              <w:bottom w:w="20" w:type="dxa"/>
              <w:right w:w="20" w:type="dxa"/>
            </w:tcMar>
            <w:vAlign w:val="center"/>
            <w:hideMark/>
          </w:tcPr>
          <w:p w14:paraId="6CC6AEB2"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1D28D6F5" w14:textId="77777777" w:rsidR="009049C3" w:rsidRPr="00206171" w:rsidRDefault="009049C3" w:rsidP="00C516A8">
            <w:pPr>
              <w:pStyle w:val="movimento"/>
              <w:rPr>
                <w:color w:val="002060"/>
              </w:rPr>
            </w:pPr>
            <w:r w:rsidRPr="00206171">
              <w:rPr>
                <w:color w:val="002060"/>
              </w:rPr>
              <w:t>SPINA SIMONE</w:t>
            </w:r>
          </w:p>
        </w:tc>
        <w:tc>
          <w:tcPr>
            <w:tcW w:w="2200" w:type="dxa"/>
            <w:tcMar>
              <w:top w:w="20" w:type="dxa"/>
              <w:left w:w="20" w:type="dxa"/>
              <w:bottom w:w="20" w:type="dxa"/>
              <w:right w:w="20" w:type="dxa"/>
            </w:tcMar>
            <w:vAlign w:val="center"/>
            <w:hideMark/>
          </w:tcPr>
          <w:p w14:paraId="42CB24E2" w14:textId="77777777" w:rsidR="009049C3" w:rsidRPr="00206171" w:rsidRDefault="009049C3" w:rsidP="00C516A8">
            <w:pPr>
              <w:pStyle w:val="movimento2"/>
              <w:rPr>
                <w:color w:val="002060"/>
              </w:rPr>
            </w:pPr>
            <w:r w:rsidRPr="00206171">
              <w:rPr>
                <w:color w:val="002060"/>
              </w:rPr>
              <w:t xml:space="preserve">(ATLETICO ASCOLI 2000) </w:t>
            </w:r>
          </w:p>
        </w:tc>
      </w:tr>
      <w:tr w:rsidR="009049C3" w:rsidRPr="00206171" w14:paraId="63ADC7ED" w14:textId="77777777" w:rsidTr="00C516A8">
        <w:tc>
          <w:tcPr>
            <w:tcW w:w="2200" w:type="dxa"/>
            <w:tcMar>
              <w:top w:w="20" w:type="dxa"/>
              <w:left w:w="20" w:type="dxa"/>
              <w:bottom w:w="20" w:type="dxa"/>
              <w:right w:w="20" w:type="dxa"/>
            </w:tcMar>
            <w:vAlign w:val="center"/>
            <w:hideMark/>
          </w:tcPr>
          <w:p w14:paraId="31CB49B3" w14:textId="77777777" w:rsidR="009049C3" w:rsidRPr="00206171" w:rsidRDefault="009049C3" w:rsidP="00C516A8">
            <w:pPr>
              <w:pStyle w:val="movimento"/>
              <w:rPr>
                <w:color w:val="002060"/>
              </w:rPr>
            </w:pPr>
            <w:r w:rsidRPr="00206171">
              <w:rPr>
                <w:color w:val="002060"/>
              </w:rPr>
              <w:lastRenderedPageBreak/>
              <w:t>OTTAVIANI FEDERICO</w:t>
            </w:r>
          </w:p>
        </w:tc>
        <w:tc>
          <w:tcPr>
            <w:tcW w:w="2200" w:type="dxa"/>
            <w:tcMar>
              <w:top w:w="20" w:type="dxa"/>
              <w:left w:w="20" w:type="dxa"/>
              <w:bottom w:w="20" w:type="dxa"/>
              <w:right w:w="20" w:type="dxa"/>
            </w:tcMar>
            <w:vAlign w:val="center"/>
            <w:hideMark/>
          </w:tcPr>
          <w:p w14:paraId="5ED71445" w14:textId="77777777" w:rsidR="009049C3" w:rsidRPr="00206171" w:rsidRDefault="009049C3" w:rsidP="00C516A8">
            <w:pPr>
              <w:pStyle w:val="movimento2"/>
              <w:rPr>
                <w:color w:val="002060"/>
              </w:rPr>
            </w:pPr>
            <w:r w:rsidRPr="00206171">
              <w:rPr>
                <w:color w:val="002060"/>
              </w:rPr>
              <w:t xml:space="preserve">(AUDAX CALCIO PIOBBICO) </w:t>
            </w:r>
          </w:p>
        </w:tc>
        <w:tc>
          <w:tcPr>
            <w:tcW w:w="800" w:type="dxa"/>
            <w:tcMar>
              <w:top w:w="20" w:type="dxa"/>
              <w:left w:w="20" w:type="dxa"/>
              <w:bottom w:w="20" w:type="dxa"/>
              <w:right w:w="20" w:type="dxa"/>
            </w:tcMar>
            <w:vAlign w:val="center"/>
            <w:hideMark/>
          </w:tcPr>
          <w:p w14:paraId="7C317667"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1098375F" w14:textId="77777777" w:rsidR="009049C3" w:rsidRPr="00206171" w:rsidRDefault="009049C3" w:rsidP="00C516A8">
            <w:pPr>
              <w:pStyle w:val="movimento"/>
              <w:rPr>
                <w:color w:val="002060"/>
              </w:rPr>
            </w:pPr>
            <w:r w:rsidRPr="00206171">
              <w:rPr>
                <w:color w:val="002060"/>
              </w:rPr>
              <w:t>SPARVOLI LORENZO</w:t>
            </w:r>
          </w:p>
        </w:tc>
        <w:tc>
          <w:tcPr>
            <w:tcW w:w="2200" w:type="dxa"/>
            <w:tcMar>
              <w:top w:w="20" w:type="dxa"/>
              <w:left w:w="20" w:type="dxa"/>
              <w:bottom w:w="20" w:type="dxa"/>
              <w:right w:w="20" w:type="dxa"/>
            </w:tcMar>
            <w:vAlign w:val="center"/>
            <w:hideMark/>
          </w:tcPr>
          <w:p w14:paraId="3A90E4FE" w14:textId="77777777" w:rsidR="009049C3" w:rsidRPr="00206171" w:rsidRDefault="009049C3" w:rsidP="00C516A8">
            <w:pPr>
              <w:pStyle w:val="movimento2"/>
              <w:rPr>
                <w:color w:val="002060"/>
              </w:rPr>
            </w:pPr>
            <w:r w:rsidRPr="00206171">
              <w:rPr>
                <w:color w:val="002060"/>
              </w:rPr>
              <w:t xml:space="preserve">(BOCA CIVITANOVA A.) </w:t>
            </w:r>
          </w:p>
        </w:tc>
      </w:tr>
      <w:tr w:rsidR="009049C3" w:rsidRPr="00206171" w14:paraId="6EF17D4F" w14:textId="77777777" w:rsidTr="00C516A8">
        <w:tc>
          <w:tcPr>
            <w:tcW w:w="2200" w:type="dxa"/>
            <w:tcMar>
              <w:top w:w="20" w:type="dxa"/>
              <w:left w:w="20" w:type="dxa"/>
              <w:bottom w:w="20" w:type="dxa"/>
              <w:right w:w="20" w:type="dxa"/>
            </w:tcMar>
            <w:vAlign w:val="center"/>
            <w:hideMark/>
          </w:tcPr>
          <w:p w14:paraId="1CDBBF45" w14:textId="77777777" w:rsidR="009049C3" w:rsidRPr="00206171" w:rsidRDefault="009049C3" w:rsidP="00C516A8">
            <w:pPr>
              <w:pStyle w:val="movimento"/>
              <w:rPr>
                <w:color w:val="002060"/>
              </w:rPr>
            </w:pPr>
            <w:r w:rsidRPr="00206171">
              <w:rPr>
                <w:color w:val="002060"/>
              </w:rPr>
              <w:t>AGAJ ALEMAKO</w:t>
            </w:r>
          </w:p>
        </w:tc>
        <w:tc>
          <w:tcPr>
            <w:tcW w:w="2200" w:type="dxa"/>
            <w:tcMar>
              <w:top w:w="20" w:type="dxa"/>
              <w:left w:w="20" w:type="dxa"/>
              <w:bottom w:w="20" w:type="dxa"/>
              <w:right w:w="20" w:type="dxa"/>
            </w:tcMar>
            <w:vAlign w:val="center"/>
            <w:hideMark/>
          </w:tcPr>
          <w:p w14:paraId="35456A52" w14:textId="77777777" w:rsidR="009049C3" w:rsidRPr="00206171" w:rsidRDefault="009049C3" w:rsidP="00C516A8">
            <w:pPr>
              <w:pStyle w:val="movimento2"/>
              <w:rPr>
                <w:color w:val="002060"/>
              </w:rPr>
            </w:pPr>
            <w:r w:rsidRPr="00206171">
              <w:rPr>
                <w:color w:val="002060"/>
              </w:rPr>
              <w:t xml:space="preserve">(C.F. MACERATESE A.S.D.) </w:t>
            </w:r>
          </w:p>
        </w:tc>
        <w:tc>
          <w:tcPr>
            <w:tcW w:w="800" w:type="dxa"/>
            <w:tcMar>
              <w:top w:w="20" w:type="dxa"/>
              <w:left w:w="20" w:type="dxa"/>
              <w:bottom w:w="20" w:type="dxa"/>
              <w:right w:w="20" w:type="dxa"/>
            </w:tcMar>
            <w:vAlign w:val="center"/>
            <w:hideMark/>
          </w:tcPr>
          <w:p w14:paraId="430CA4BB"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571864B6" w14:textId="77777777" w:rsidR="009049C3" w:rsidRPr="00206171" w:rsidRDefault="009049C3" w:rsidP="00C516A8">
            <w:pPr>
              <w:pStyle w:val="movimento"/>
              <w:rPr>
                <w:color w:val="002060"/>
              </w:rPr>
            </w:pPr>
            <w:r w:rsidRPr="00206171">
              <w:rPr>
                <w:color w:val="002060"/>
              </w:rPr>
              <w:t>IMERAJ SKANDILAJDI</w:t>
            </w:r>
          </w:p>
        </w:tc>
        <w:tc>
          <w:tcPr>
            <w:tcW w:w="2200" w:type="dxa"/>
            <w:tcMar>
              <w:top w:w="20" w:type="dxa"/>
              <w:left w:w="20" w:type="dxa"/>
              <w:bottom w:w="20" w:type="dxa"/>
              <w:right w:w="20" w:type="dxa"/>
            </w:tcMar>
            <w:vAlign w:val="center"/>
            <w:hideMark/>
          </w:tcPr>
          <w:p w14:paraId="5DDC7E98" w14:textId="77777777" w:rsidR="009049C3" w:rsidRPr="00206171" w:rsidRDefault="009049C3" w:rsidP="00C516A8">
            <w:pPr>
              <w:pStyle w:val="movimento2"/>
              <w:rPr>
                <w:color w:val="002060"/>
              </w:rPr>
            </w:pPr>
            <w:r w:rsidRPr="00206171">
              <w:rPr>
                <w:color w:val="002060"/>
              </w:rPr>
              <w:t xml:space="preserve">(C.F. MACERATESE A.S.D.) </w:t>
            </w:r>
          </w:p>
        </w:tc>
      </w:tr>
      <w:tr w:rsidR="009049C3" w:rsidRPr="00206171" w14:paraId="75A10DF3" w14:textId="77777777" w:rsidTr="00C516A8">
        <w:tc>
          <w:tcPr>
            <w:tcW w:w="2200" w:type="dxa"/>
            <w:tcMar>
              <w:top w:w="20" w:type="dxa"/>
              <w:left w:w="20" w:type="dxa"/>
              <w:bottom w:w="20" w:type="dxa"/>
              <w:right w:w="20" w:type="dxa"/>
            </w:tcMar>
            <w:vAlign w:val="center"/>
            <w:hideMark/>
          </w:tcPr>
          <w:p w14:paraId="416135B6" w14:textId="77777777" w:rsidR="009049C3" w:rsidRPr="00206171" w:rsidRDefault="009049C3" w:rsidP="00C516A8">
            <w:pPr>
              <w:pStyle w:val="movimento"/>
              <w:rPr>
                <w:color w:val="002060"/>
              </w:rPr>
            </w:pPr>
            <w:r w:rsidRPr="00206171">
              <w:rPr>
                <w:color w:val="002060"/>
              </w:rPr>
              <w:t>ANGELETTI LORENZO</w:t>
            </w:r>
          </w:p>
        </w:tc>
        <w:tc>
          <w:tcPr>
            <w:tcW w:w="2200" w:type="dxa"/>
            <w:tcMar>
              <w:top w:w="20" w:type="dxa"/>
              <w:left w:w="20" w:type="dxa"/>
              <w:bottom w:w="20" w:type="dxa"/>
              <w:right w:w="20" w:type="dxa"/>
            </w:tcMar>
            <w:vAlign w:val="center"/>
            <w:hideMark/>
          </w:tcPr>
          <w:p w14:paraId="49566441" w14:textId="77777777" w:rsidR="009049C3" w:rsidRPr="00206171" w:rsidRDefault="009049C3" w:rsidP="00C516A8">
            <w:pPr>
              <w:pStyle w:val="movimento2"/>
              <w:rPr>
                <w:color w:val="002060"/>
              </w:rPr>
            </w:pPr>
            <w:r w:rsidRPr="00206171">
              <w:rPr>
                <w:color w:val="002060"/>
              </w:rPr>
              <w:t xml:space="preserve">(CALCETTO NUMANA) </w:t>
            </w:r>
          </w:p>
        </w:tc>
        <w:tc>
          <w:tcPr>
            <w:tcW w:w="800" w:type="dxa"/>
            <w:tcMar>
              <w:top w:w="20" w:type="dxa"/>
              <w:left w:w="20" w:type="dxa"/>
              <w:bottom w:w="20" w:type="dxa"/>
              <w:right w:w="20" w:type="dxa"/>
            </w:tcMar>
            <w:vAlign w:val="center"/>
            <w:hideMark/>
          </w:tcPr>
          <w:p w14:paraId="1250E2FD"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4420C16D" w14:textId="77777777" w:rsidR="009049C3" w:rsidRPr="00206171" w:rsidRDefault="009049C3" w:rsidP="00C516A8">
            <w:pPr>
              <w:pStyle w:val="movimento"/>
              <w:rPr>
                <w:color w:val="002060"/>
              </w:rPr>
            </w:pPr>
            <w:r w:rsidRPr="00206171">
              <w:rPr>
                <w:color w:val="002060"/>
              </w:rPr>
              <w:t>SANTORI ROSA CRISTIAN</w:t>
            </w:r>
          </w:p>
        </w:tc>
        <w:tc>
          <w:tcPr>
            <w:tcW w:w="2200" w:type="dxa"/>
            <w:tcMar>
              <w:top w:w="20" w:type="dxa"/>
              <w:left w:w="20" w:type="dxa"/>
              <w:bottom w:w="20" w:type="dxa"/>
              <w:right w:w="20" w:type="dxa"/>
            </w:tcMar>
            <w:vAlign w:val="center"/>
            <w:hideMark/>
          </w:tcPr>
          <w:p w14:paraId="37A9514F" w14:textId="77777777" w:rsidR="009049C3" w:rsidRPr="00206171" w:rsidRDefault="009049C3" w:rsidP="00C516A8">
            <w:pPr>
              <w:pStyle w:val="movimento2"/>
              <w:rPr>
                <w:color w:val="002060"/>
              </w:rPr>
            </w:pPr>
            <w:r w:rsidRPr="00206171">
              <w:rPr>
                <w:color w:val="002060"/>
              </w:rPr>
              <w:t xml:space="preserve">(CALCIO S.ELPIDIO A MARE) </w:t>
            </w:r>
          </w:p>
        </w:tc>
      </w:tr>
      <w:tr w:rsidR="009049C3" w:rsidRPr="00206171" w14:paraId="6DA69955" w14:textId="77777777" w:rsidTr="00C516A8">
        <w:tc>
          <w:tcPr>
            <w:tcW w:w="2200" w:type="dxa"/>
            <w:tcMar>
              <w:top w:w="20" w:type="dxa"/>
              <w:left w:w="20" w:type="dxa"/>
              <w:bottom w:w="20" w:type="dxa"/>
              <w:right w:w="20" w:type="dxa"/>
            </w:tcMar>
            <w:vAlign w:val="center"/>
            <w:hideMark/>
          </w:tcPr>
          <w:p w14:paraId="3EA123B4" w14:textId="77777777" w:rsidR="009049C3" w:rsidRPr="00206171" w:rsidRDefault="009049C3" w:rsidP="00C516A8">
            <w:pPr>
              <w:pStyle w:val="movimento"/>
              <w:rPr>
                <w:color w:val="002060"/>
              </w:rPr>
            </w:pPr>
            <w:r w:rsidRPr="00206171">
              <w:rPr>
                <w:color w:val="002060"/>
              </w:rPr>
              <w:t>CASAROLA ANDREA</w:t>
            </w:r>
          </w:p>
        </w:tc>
        <w:tc>
          <w:tcPr>
            <w:tcW w:w="2200" w:type="dxa"/>
            <w:tcMar>
              <w:top w:w="20" w:type="dxa"/>
              <w:left w:w="20" w:type="dxa"/>
              <w:bottom w:w="20" w:type="dxa"/>
              <w:right w:w="20" w:type="dxa"/>
            </w:tcMar>
            <w:vAlign w:val="center"/>
            <w:hideMark/>
          </w:tcPr>
          <w:p w14:paraId="46E3971E" w14:textId="77777777" w:rsidR="009049C3" w:rsidRPr="00206171" w:rsidRDefault="009049C3" w:rsidP="00C516A8">
            <w:pPr>
              <w:pStyle w:val="movimento2"/>
              <w:rPr>
                <w:color w:val="002060"/>
              </w:rPr>
            </w:pPr>
            <w:r w:rsidRPr="00206171">
              <w:rPr>
                <w:color w:val="002060"/>
              </w:rPr>
              <w:t xml:space="preserve">(CASENUOVE) </w:t>
            </w:r>
          </w:p>
        </w:tc>
        <w:tc>
          <w:tcPr>
            <w:tcW w:w="800" w:type="dxa"/>
            <w:tcMar>
              <w:top w:w="20" w:type="dxa"/>
              <w:left w:w="20" w:type="dxa"/>
              <w:bottom w:w="20" w:type="dxa"/>
              <w:right w:w="20" w:type="dxa"/>
            </w:tcMar>
            <w:vAlign w:val="center"/>
            <w:hideMark/>
          </w:tcPr>
          <w:p w14:paraId="242934DD"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5BDDC964" w14:textId="77777777" w:rsidR="009049C3" w:rsidRPr="00206171" w:rsidRDefault="009049C3" w:rsidP="00C516A8">
            <w:pPr>
              <w:pStyle w:val="movimento"/>
              <w:rPr>
                <w:color w:val="002060"/>
              </w:rPr>
            </w:pPr>
            <w:r w:rsidRPr="00206171">
              <w:rPr>
                <w:color w:val="002060"/>
              </w:rPr>
              <w:t>PALOMBARANI SIMONE</w:t>
            </w:r>
          </w:p>
        </w:tc>
        <w:tc>
          <w:tcPr>
            <w:tcW w:w="2200" w:type="dxa"/>
            <w:tcMar>
              <w:top w:w="20" w:type="dxa"/>
              <w:left w:w="20" w:type="dxa"/>
              <w:bottom w:w="20" w:type="dxa"/>
              <w:right w:w="20" w:type="dxa"/>
            </w:tcMar>
            <w:vAlign w:val="center"/>
            <w:hideMark/>
          </w:tcPr>
          <w:p w14:paraId="6683E9A0" w14:textId="77777777" w:rsidR="009049C3" w:rsidRPr="00206171" w:rsidRDefault="009049C3" w:rsidP="00C516A8">
            <w:pPr>
              <w:pStyle w:val="movimento2"/>
              <w:rPr>
                <w:color w:val="002060"/>
              </w:rPr>
            </w:pPr>
            <w:r w:rsidRPr="00206171">
              <w:rPr>
                <w:color w:val="002060"/>
              </w:rPr>
              <w:t xml:space="preserve">(CASENUOVE) </w:t>
            </w:r>
          </w:p>
        </w:tc>
      </w:tr>
      <w:tr w:rsidR="009049C3" w:rsidRPr="00206171" w14:paraId="6C834DC2" w14:textId="77777777" w:rsidTr="00C516A8">
        <w:tc>
          <w:tcPr>
            <w:tcW w:w="2200" w:type="dxa"/>
            <w:tcMar>
              <w:top w:w="20" w:type="dxa"/>
              <w:left w:w="20" w:type="dxa"/>
              <w:bottom w:w="20" w:type="dxa"/>
              <w:right w:w="20" w:type="dxa"/>
            </w:tcMar>
            <w:vAlign w:val="center"/>
            <w:hideMark/>
          </w:tcPr>
          <w:p w14:paraId="2B553589" w14:textId="77777777" w:rsidR="009049C3" w:rsidRPr="00206171" w:rsidRDefault="009049C3" w:rsidP="00C516A8">
            <w:pPr>
              <w:pStyle w:val="movimento"/>
              <w:rPr>
                <w:color w:val="002060"/>
              </w:rPr>
            </w:pPr>
            <w:r w:rsidRPr="00206171">
              <w:rPr>
                <w:color w:val="002060"/>
              </w:rPr>
              <w:t>MIRA FRANCESCO</w:t>
            </w:r>
          </w:p>
        </w:tc>
        <w:tc>
          <w:tcPr>
            <w:tcW w:w="2200" w:type="dxa"/>
            <w:tcMar>
              <w:top w:w="20" w:type="dxa"/>
              <w:left w:w="20" w:type="dxa"/>
              <w:bottom w:w="20" w:type="dxa"/>
              <w:right w:w="20" w:type="dxa"/>
            </w:tcMar>
            <w:vAlign w:val="center"/>
            <w:hideMark/>
          </w:tcPr>
          <w:p w14:paraId="7EF392B8" w14:textId="77777777" w:rsidR="009049C3" w:rsidRPr="00206171" w:rsidRDefault="009049C3" w:rsidP="00C516A8">
            <w:pPr>
              <w:pStyle w:val="movimento2"/>
              <w:rPr>
                <w:color w:val="002060"/>
              </w:rPr>
            </w:pPr>
            <w:r w:rsidRPr="00206171">
              <w:rPr>
                <w:color w:val="002060"/>
              </w:rPr>
              <w:t xml:space="preserve">(CASTELRAIMONDO CALCIO A 5) </w:t>
            </w:r>
          </w:p>
        </w:tc>
        <w:tc>
          <w:tcPr>
            <w:tcW w:w="800" w:type="dxa"/>
            <w:tcMar>
              <w:top w:w="20" w:type="dxa"/>
              <w:left w:w="20" w:type="dxa"/>
              <w:bottom w:w="20" w:type="dxa"/>
              <w:right w:w="20" w:type="dxa"/>
            </w:tcMar>
            <w:vAlign w:val="center"/>
            <w:hideMark/>
          </w:tcPr>
          <w:p w14:paraId="6150A7C2"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6E40B4AF" w14:textId="77777777" w:rsidR="009049C3" w:rsidRPr="00206171" w:rsidRDefault="009049C3" w:rsidP="00C516A8">
            <w:pPr>
              <w:pStyle w:val="movimento"/>
              <w:rPr>
                <w:color w:val="002060"/>
              </w:rPr>
            </w:pPr>
            <w:r w:rsidRPr="00206171">
              <w:rPr>
                <w:color w:val="002060"/>
              </w:rPr>
              <w:t>VIDALE GIACOMO</w:t>
            </w:r>
          </w:p>
        </w:tc>
        <w:tc>
          <w:tcPr>
            <w:tcW w:w="2200" w:type="dxa"/>
            <w:tcMar>
              <w:top w:w="20" w:type="dxa"/>
              <w:left w:w="20" w:type="dxa"/>
              <w:bottom w:w="20" w:type="dxa"/>
              <w:right w:w="20" w:type="dxa"/>
            </w:tcMar>
            <w:vAlign w:val="center"/>
            <w:hideMark/>
          </w:tcPr>
          <w:p w14:paraId="43609D67" w14:textId="77777777" w:rsidR="009049C3" w:rsidRPr="00206171" w:rsidRDefault="009049C3" w:rsidP="00C516A8">
            <w:pPr>
              <w:pStyle w:val="movimento2"/>
              <w:rPr>
                <w:color w:val="002060"/>
              </w:rPr>
            </w:pPr>
            <w:r w:rsidRPr="00206171">
              <w:rPr>
                <w:color w:val="002060"/>
              </w:rPr>
              <w:t xml:space="preserve">(CIARNIN) </w:t>
            </w:r>
          </w:p>
        </w:tc>
      </w:tr>
      <w:tr w:rsidR="009049C3" w:rsidRPr="00206171" w14:paraId="002A562A" w14:textId="77777777" w:rsidTr="00C516A8">
        <w:tc>
          <w:tcPr>
            <w:tcW w:w="2200" w:type="dxa"/>
            <w:tcMar>
              <w:top w:w="20" w:type="dxa"/>
              <w:left w:w="20" w:type="dxa"/>
              <w:bottom w:w="20" w:type="dxa"/>
              <w:right w:w="20" w:type="dxa"/>
            </w:tcMar>
            <w:vAlign w:val="center"/>
            <w:hideMark/>
          </w:tcPr>
          <w:p w14:paraId="044B0769" w14:textId="77777777" w:rsidR="009049C3" w:rsidRPr="00206171" w:rsidRDefault="009049C3" w:rsidP="00C516A8">
            <w:pPr>
              <w:pStyle w:val="movimento"/>
              <w:rPr>
                <w:color w:val="002060"/>
              </w:rPr>
            </w:pPr>
            <w:r w:rsidRPr="00206171">
              <w:rPr>
                <w:color w:val="002060"/>
              </w:rPr>
              <w:t>MATTETTI STEFANO</w:t>
            </w:r>
          </w:p>
        </w:tc>
        <w:tc>
          <w:tcPr>
            <w:tcW w:w="2200" w:type="dxa"/>
            <w:tcMar>
              <w:top w:w="20" w:type="dxa"/>
              <w:left w:w="20" w:type="dxa"/>
              <w:bottom w:w="20" w:type="dxa"/>
              <w:right w:w="20" w:type="dxa"/>
            </w:tcMar>
            <w:vAlign w:val="center"/>
            <w:hideMark/>
          </w:tcPr>
          <w:p w14:paraId="4D680B67" w14:textId="77777777" w:rsidR="009049C3" w:rsidRPr="00206171" w:rsidRDefault="009049C3" w:rsidP="00C516A8">
            <w:pPr>
              <w:pStyle w:val="movimento2"/>
              <w:rPr>
                <w:color w:val="002060"/>
              </w:rPr>
            </w:pPr>
            <w:r w:rsidRPr="00206171">
              <w:rPr>
                <w:color w:val="002060"/>
              </w:rPr>
              <w:t xml:space="preserve">(CSI MONTEFIORE) </w:t>
            </w:r>
          </w:p>
        </w:tc>
        <w:tc>
          <w:tcPr>
            <w:tcW w:w="800" w:type="dxa"/>
            <w:tcMar>
              <w:top w:w="20" w:type="dxa"/>
              <w:left w:w="20" w:type="dxa"/>
              <w:bottom w:w="20" w:type="dxa"/>
              <w:right w:w="20" w:type="dxa"/>
            </w:tcMar>
            <w:vAlign w:val="center"/>
            <w:hideMark/>
          </w:tcPr>
          <w:p w14:paraId="2B8A5A77"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75BD5E38" w14:textId="77777777" w:rsidR="009049C3" w:rsidRPr="00206171" w:rsidRDefault="009049C3" w:rsidP="00C516A8">
            <w:pPr>
              <w:pStyle w:val="movimento"/>
              <w:rPr>
                <w:color w:val="002060"/>
              </w:rPr>
            </w:pPr>
            <w:r w:rsidRPr="00206171">
              <w:rPr>
                <w:color w:val="002060"/>
              </w:rPr>
              <w:t>LADOWSKI LEONARDO</w:t>
            </w:r>
          </w:p>
        </w:tc>
        <w:tc>
          <w:tcPr>
            <w:tcW w:w="2200" w:type="dxa"/>
            <w:tcMar>
              <w:top w:w="20" w:type="dxa"/>
              <w:left w:w="20" w:type="dxa"/>
              <w:bottom w:w="20" w:type="dxa"/>
              <w:right w:w="20" w:type="dxa"/>
            </w:tcMar>
            <w:vAlign w:val="center"/>
            <w:hideMark/>
          </w:tcPr>
          <w:p w14:paraId="7CD4861F" w14:textId="77777777" w:rsidR="009049C3" w:rsidRPr="00206171" w:rsidRDefault="009049C3" w:rsidP="00C516A8">
            <w:pPr>
              <w:pStyle w:val="movimento2"/>
              <w:rPr>
                <w:color w:val="002060"/>
              </w:rPr>
            </w:pPr>
            <w:r w:rsidRPr="00206171">
              <w:rPr>
                <w:color w:val="002060"/>
              </w:rPr>
              <w:t xml:space="preserve">(FROG S CLUB SPORT) </w:t>
            </w:r>
          </w:p>
        </w:tc>
      </w:tr>
      <w:tr w:rsidR="009049C3" w:rsidRPr="00206171" w14:paraId="55264E44" w14:textId="77777777" w:rsidTr="00C516A8">
        <w:tc>
          <w:tcPr>
            <w:tcW w:w="2200" w:type="dxa"/>
            <w:tcMar>
              <w:top w:w="20" w:type="dxa"/>
              <w:left w:w="20" w:type="dxa"/>
              <w:bottom w:w="20" w:type="dxa"/>
              <w:right w:w="20" w:type="dxa"/>
            </w:tcMar>
            <w:vAlign w:val="center"/>
            <w:hideMark/>
          </w:tcPr>
          <w:p w14:paraId="73384952" w14:textId="77777777" w:rsidR="009049C3" w:rsidRPr="00206171" w:rsidRDefault="009049C3" w:rsidP="00C516A8">
            <w:pPr>
              <w:pStyle w:val="movimento"/>
              <w:rPr>
                <w:color w:val="002060"/>
              </w:rPr>
            </w:pPr>
            <w:r w:rsidRPr="00206171">
              <w:rPr>
                <w:color w:val="002060"/>
              </w:rPr>
              <w:t>MARCANTONI FRANCESCO</w:t>
            </w:r>
          </w:p>
        </w:tc>
        <w:tc>
          <w:tcPr>
            <w:tcW w:w="2200" w:type="dxa"/>
            <w:tcMar>
              <w:top w:w="20" w:type="dxa"/>
              <w:left w:w="20" w:type="dxa"/>
              <w:bottom w:w="20" w:type="dxa"/>
              <w:right w:w="20" w:type="dxa"/>
            </w:tcMar>
            <w:vAlign w:val="center"/>
            <w:hideMark/>
          </w:tcPr>
          <w:p w14:paraId="5161B43E" w14:textId="77777777" w:rsidR="009049C3" w:rsidRPr="00206171" w:rsidRDefault="009049C3" w:rsidP="00C516A8">
            <w:pPr>
              <w:pStyle w:val="movimento2"/>
              <w:rPr>
                <w:color w:val="002060"/>
              </w:rPr>
            </w:pPr>
            <w:r w:rsidRPr="00206171">
              <w:rPr>
                <w:color w:val="002060"/>
              </w:rPr>
              <w:t xml:space="preserve">(FROG S CLUB SPORT) </w:t>
            </w:r>
          </w:p>
        </w:tc>
        <w:tc>
          <w:tcPr>
            <w:tcW w:w="800" w:type="dxa"/>
            <w:tcMar>
              <w:top w:w="20" w:type="dxa"/>
              <w:left w:w="20" w:type="dxa"/>
              <w:bottom w:w="20" w:type="dxa"/>
              <w:right w:w="20" w:type="dxa"/>
            </w:tcMar>
            <w:vAlign w:val="center"/>
            <w:hideMark/>
          </w:tcPr>
          <w:p w14:paraId="2C4C9481"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10E9D482" w14:textId="77777777" w:rsidR="009049C3" w:rsidRPr="00206171" w:rsidRDefault="009049C3" w:rsidP="00C516A8">
            <w:pPr>
              <w:pStyle w:val="movimento"/>
              <w:rPr>
                <w:color w:val="002060"/>
              </w:rPr>
            </w:pPr>
            <w:r w:rsidRPr="00206171">
              <w:rPr>
                <w:color w:val="002060"/>
              </w:rPr>
              <w:t>RODILOSSI SIMONE</w:t>
            </w:r>
          </w:p>
        </w:tc>
        <w:tc>
          <w:tcPr>
            <w:tcW w:w="2200" w:type="dxa"/>
            <w:tcMar>
              <w:top w:w="20" w:type="dxa"/>
              <w:left w:w="20" w:type="dxa"/>
              <w:bottom w:w="20" w:type="dxa"/>
              <w:right w:w="20" w:type="dxa"/>
            </w:tcMar>
            <w:vAlign w:val="center"/>
            <w:hideMark/>
          </w:tcPr>
          <w:p w14:paraId="758A492E" w14:textId="77777777" w:rsidR="009049C3" w:rsidRPr="00206171" w:rsidRDefault="009049C3" w:rsidP="00C516A8">
            <w:pPr>
              <w:pStyle w:val="movimento2"/>
              <w:rPr>
                <w:color w:val="002060"/>
              </w:rPr>
            </w:pPr>
            <w:r w:rsidRPr="00206171">
              <w:rPr>
                <w:color w:val="002060"/>
              </w:rPr>
              <w:t xml:space="preserve">(FROG S CLUB SPORT) </w:t>
            </w:r>
          </w:p>
        </w:tc>
      </w:tr>
      <w:tr w:rsidR="009049C3" w:rsidRPr="00206171" w14:paraId="59170CEA" w14:textId="77777777" w:rsidTr="00C516A8">
        <w:tc>
          <w:tcPr>
            <w:tcW w:w="2200" w:type="dxa"/>
            <w:tcMar>
              <w:top w:w="20" w:type="dxa"/>
              <w:left w:w="20" w:type="dxa"/>
              <w:bottom w:w="20" w:type="dxa"/>
              <w:right w:w="20" w:type="dxa"/>
            </w:tcMar>
            <w:vAlign w:val="center"/>
            <w:hideMark/>
          </w:tcPr>
          <w:p w14:paraId="3995578D" w14:textId="77777777" w:rsidR="009049C3" w:rsidRPr="00206171" w:rsidRDefault="009049C3" w:rsidP="00C516A8">
            <w:pPr>
              <w:pStyle w:val="movimento"/>
              <w:rPr>
                <w:color w:val="002060"/>
              </w:rPr>
            </w:pPr>
            <w:r w:rsidRPr="00206171">
              <w:rPr>
                <w:color w:val="002060"/>
              </w:rPr>
              <w:t>CIARROCCHI ALESSANDRO</w:t>
            </w:r>
          </w:p>
        </w:tc>
        <w:tc>
          <w:tcPr>
            <w:tcW w:w="2200" w:type="dxa"/>
            <w:tcMar>
              <w:top w:w="20" w:type="dxa"/>
              <w:left w:w="20" w:type="dxa"/>
              <w:bottom w:w="20" w:type="dxa"/>
              <w:right w:w="20" w:type="dxa"/>
            </w:tcMar>
            <w:vAlign w:val="center"/>
            <w:hideMark/>
          </w:tcPr>
          <w:p w14:paraId="314C95B0" w14:textId="77777777" w:rsidR="009049C3" w:rsidRPr="00206171" w:rsidRDefault="009049C3" w:rsidP="00C516A8">
            <w:pPr>
              <w:pStyle w:val="movimento2"/>
              <w:rPr>
                <w:color w:val="002060"/>
              </w:rPr>
            </w:pPr>
            <w:r w:rsidRPr="00206171">
              <w:rPr>
                <w:color w:val="002060"/>
              </w:rPr>
              <w:t xml:space="preserve">(FUTSAL L.C.) </w:t>
            </w:r>
          </w:p>
        </w:tc>
        <w:tc>
          <w:tcPr>
            <w:tcW w:w="800" w:type="dxa"/>
            <w:tcMar>
              <w:top w:w="20" w:type="dxa"/>
              <w:left w:w="20" w:type="dxa"/>
              <w:bottom w:w="20" w:type="dxa"/>
              <w:right w:w="20" w:type="dxa"/>
            </w:tcMar>
            <w:vAlign w:val="center"/>
            <w:hideMark/>
          </w:tcPr>
          <w:p w14:paraId="62175621"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34501DFC" w14:textId="77777777" w:rsidR="009049C3" w:rsidRPr="00206171" w:rsidRDefault="009049C3" w:rsidP="00C516A8">
            <w:pPr>
              <w:pStyle w:val="movimento"/>
              <w:rPr>
                <w:color w:val="002060"/>
              </w:rPr>
            </w:pPr>
            <w:r w:rsidRPr="00206171">
              <w:rPr>
                <w:color w:val="002060"/>
              </w:rPr>
              <w:t>FALCONI SIMONE</w:t>
            </w:r>
          </w:p>
        </w:tc>
        <w:tc>
          <w:tcPr>
            <w:tcW w:w="2200" w:type="dxa"/>
            <w:tcMar>
              <w:top w:w="20" w:type="dxa"/>
              <w:left w:w="20" w:type="dxa"/>
              <w:bottom w:w="20" w:type="dxa"/>
              <w:right w:w="20" w:type="dxa"/>
            </w:tcMar>
            <w:vAlign w:val="center"/>
            <w:hideMark/>
          </w:tcPr>
          <w:p w14:paraId="009B18E7" w14:textId="77777777" w:rsidR="009049C3" w:rsidRPr="00206171" w:rsidRDefault="009049C3" w:rsidP="00C516A8">
            <w:pPr>
              <w:pStyle w:val="movimento2"/>
              <w:rPr>
                <w:color w:val="002060"/>
              </w:rPr>
            </w:pPr>
            <w:r w:rsidRPr="00206171">
              <w:rPr>
                <w:color w:val="002060"/>
              </w:rPr>
              <w:t xml:space="preserve">(FUTSAL VIRE GEOSISTEM ASD) </w:t>
            </w:r>
          </w:p>
        </w:tc>
      </w:tr>
      <w:tr w:rsidR="009049C3" w:rsidRPr="00206171" w14:paraId="031E01D4" w14:textId="77777777" w:rsidTr="00C516A8">
        <w:tc>
          <w:tcPr>
            <w:tcW w:w="2200" w:type="dxa"/>
            <w:tcMar>
              <w:top w:w="20" w:type="dxa"/>
              <w:left w:w="20" w:type="dxa"/>
              <w:bottom w:w="20" w:type="dxa"/>
              <w:right w:w="20" w:type="dxa"/>
            </w:tcMar>
            <w:vAlign w:val="center"/>
            <w:hideMark/>
          </w:tcPr>
          <w:p w14:paraId="64575349" w14:textId="77777777" w:rsidR="009049C3" w:rsidRPr="00206171" w:rsidRDefault="009049C3" w:rsidP="00C516A8">
            <w:pPr>
              <w:pStyle w:val="movimento"/>
              <w:rPr>
                <w:color w:val="002060"/>
              </w:rPr>
            </w:pPr>
            <w:r w:rsidRPr="00206171">
              <w:rPr>
                <w:color w:val="002060"/>
              </w:rPr>
              <w:t>TESTA PASQUALE</w:t>
            </w:r>
          </w:p>
        </w:tc>
        <w:tc>
          <w:tcPr>
            <w:tcW w:w="2200" w:type="dxa"/>
            <w:tcMar>
              <w:top w:w="20" w:type="dxa"/>
              <w:left w:w="20" w:type="dxa"/>
              <w:bottom w:w="20" w:type="dxa"/>
              <w:right w:w="20" w:type="dxa"/>
            </w:tcMar>
            <w:vAlign w:val="center"/>
            <w:hideMark/>
          </w:tcPr>
          <w:p w14:paraId="0522FA81" w14:textId="77777777" w:rsidR="009049C3" w:rsidRPr="00206171" w:rsidRDefault="009049C3" w:rsidP="00C516A8">
            <w:pPr>
              <w:pStyle w:val="movimento2"/>
              <w:rPr>
                <w:color w:val="002060"/>
              </w:rPr>
            </w:pPr>
            <w:r w:rsidRPr="00206171">
              <w:rPr>
                <w:color w:val="002060"/>
              </w:rPr>
              <w:t xml:space="preserve">(GLS DORICA AN.UR) </w:t>
            </w:r>
          </w:p>
        </w:tc>
        <w:tc>
          <w:tcPr>
            <w:tcW w:w="800" w:type="dxa"/>
            <w:tcMar>
              <w:top w:w="20" w:type="dxa"/>
              <w:left w:w="20" w:type="dxa"/>
              <w:bottom w:w="20" w:type="dxa"/>
              <w:right w:w="20" w:type="dxa"/>
            </w:tcMar>
            <w:vAlign w:val="center"/>
            <w:hideMark/>
          </w:tcPr>
          <w:p w14:paraId="29F0D851"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17A770C6" w14:textId="77777777" w:rsidR="009049C3" w:rsidRPr="00206171" w:rsidRDefault="009049C3" w:rsidP="00C516A8">
            <w:pPr>
              <w:pStyle w:val="movimento"/>
              <w:rPr>
                <w:color w:val="002060"/>
              </w:rPr>
            </w:pPr>
            <w:r w:rsidRPr="00206171">
              <w:rPr>
                <w:color w:val="002060"/>
              </w:rPr>
              <w:t>TONTARELLI ALESSANDRO</w:t>
            </w:r>
          </w:p>
        </w:tc>
        <w:tc>
          <w:tcPr>
            <w:tcW w:w="2200" w:type="dxa"/>
            <w:tcMar>
              <w:top w:w="20" w:type="dxa"/>
              <w:left w:w="20" w:type="dxa"/>
              <w:bottom w:w="20" w:type="dxa"/>
              <w:right w:w="20" w:type="dxa"/>
            </w:tcMar>
            <w:vAlign w:val="center"/>
            <w:hideMark/>
          </w:tcPr>
          <w:p w14:paraId="0D9E0B23" w14:textId="77777777" w:rsidR="009049C3" w:rsidRPr="00206171" w:rsidRDefault="009049C3" w:rsidP="00C516A8">
            <w:pPr>
              <w:pStyle w:val="movimento2"/>
              <w:rPr>
                <w:color w:val="002060"/>
              </w:rPr>
            </w:pPr>
            <w:r w:rsidRPr="00206171">
              <w:rPr>
                <w:color w:val="002060"/>
              </w:rPr>
              <w:t xml:space="preserve">(GLS DORICA AN.UR) </w:t>
            </w:r>
          </w:p>
        </w:tc>
      </w:tr>
      <w:tr w:rsidR="009049C3" w:rsidRPr="00206171" w14:paraId="46F5A076" w14:textId="77777777" w:rsidTr="00C516A8">
        <w:tc>
          <w:tcPr>
            <w:tcW w:w="2200" w:type="dxa"/>
            <w:tcMar>
              <w:top w:w="20" w:type="dxa"/>
              <w:left w:w="20" w:type="dxa"/>
              <w:bottom w:w="20" w:type="dxa"/>
              <w:right w:w="20" w:type="dxa"/>
            </w:tcMar>
            <w:vAlign w:val="center"/>
            <w:hideMark/>
          </w:tcPr>
          <w:p w14:paraId="3138D9C3" w14:textId="77777777" w:rsidR="009049C3" w:rsidRPr="00206171" w:rsidRDefault="009049C3" w:rsidP="00C516A8">
            <w:pPr>
              <w:pStyle w:val="movimento"/>
              <w:rPr>
                <w:color w:val="002060"/>
              </w:rPr>
            </w:pPr>
            <w:r w:rsidRPr="00206171">
              <w:rPr>
                <w:color w:val="002060"/>
              </w:rPr>
              <w:t>CARTECHINI MIRCO</w:t>
            </w:r>
          </w:p>
        </w:tc>
        <w:tc>
          <w:tcPr>
            <w:tcW w:w="2200" w:type="dxa"/>
            <w:tcMar>
              <w:top w:w="20" w:type="dxa"/>
              <w:left w:w="20" w:type="dxa"/>
              <w:bottom w:w="20" w:type="dxa"/>
              <w:right w:w="20" w:type="dxa"/>
            </w:tcMar>
            <w:vAlign w:val="center"/>
            <w:hideMark/>
          </w:tcPr>
          <w:p w14:paraId="6D06ED13" w14:textId="77777777" w:rsidR="009049C3" w:rsidRPr="00206171" w:rsidRDefault="009049C3" w:rsidP="00C516A8">
            <w:pPr>
              <w:pStyle w:val="movimento2"/>
              <w:rPr>
                <w:color w:val="002060"/>
              </w:rPr>
            </w:pPr>
            <w:r w:rsidRPr="00206171">
              <w:rPr>
                <w:color w:val="002060"/>
              </w:rPr>
              <w:t xml:space="preserve">(GROTTACCIA 2005) </w:t>
            </w:r>
          </w:p>
        </w:tc>
        <w:tc>
          <w:tcPr>
            <w:tcW w:w="800" w:type="dxa"/>
            <w:tcMar>
              <w:top w:w="20" w:type="dxa"/>
              <w:left w:w="20" w:type="dxa"/>
              <w:bottom w:w="20" w:type="dxa"/>
              <w:right w:w="20" w:type="dxa"/>
            </w:tcMar>
            <w:vAlign w:val="center"/>
            <w:hideMark/>
          </w:tcPr>
          <w:p w14:paraId="3DC1DD93"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515E2AFD" w14:textId="77777777" w:rsidR="009049C3" w:rsidRPr="00206171" w:rsidRDefault="009049C3" w:rsidP="00C516A8">
            <w:pPr>
              <w:pStyle w:val="movimento"/>
              <w:rPr>
                <w:color w:val="002060"/>
              </w:rPr>
            </w:pPr>
            <w:r w:rsidRPr="00206171">
              <w:rPr>
                <w:color w:val="002060"/>
              </w:rPr>
              <w:t>FERRETTI MATTIA</w:t>
            </w:r>
          </w:p>
        </w:tc>
        <w:tc>
          <w:tcPr>
            <w:tcW w:w="2200" w:type="dxa"/>
            <w:tcMar>
              <w:top w:w="20" w:type="dxa"/>
              <w:left w:w="20" w:type="dxa"/>
              <w:bottom w:w="20" w:type="dxa"/>
              <w:right w:w="20" w:type="dxa"/>
            </w:tcMar>
            <w:vAlign w:val="center"/>
            <w:hideMark/>
          </w:tcPr>
          <w:p w14:paraId="24A41CE7" w14:textId="77777777" w:rsidR="009049C3" w:rsidRPr="00206171" w:rsidRDefault="009049C3" w:rsidP="00C516A8">
            <w:pPr>
              <w:pStyle w:val="movimento2"/>
              <w:rPr>
                <w:color w:val="002060"/>
              </w:rPr>
            </w:pPr>
            <w:r w:rsidRPr="00206171">
              <w:rPr>
                <w:color w:val="002060"/>
              </w:rPr>
              <w:t xml:space="preserve">(MOGLIANESE) </w:t>
            </w:r>
          </w:p>
        </w:tc>
      </w:tr>
      <w:tr w:rsidR="009049C3" w:rsidRPr="00206171" w14:paraId="33169F65" w14:textId="77777777" w:rsidTr="00C516A8">
        <w:tc>
          <w:tcPr>
            <w:tcW w:w="2200" w:type="dxa"/>
            <w:tcMar>
              <w:top w:w="20" w:type="dxa"/>
              <w:left w:w="20" w:type="dxa"/>
              <w:bottom w:w="20" w:type="dxa"/>
              <w:right w:w="20" w:type="dxa"/>
            </w:tcMar>
            <w:vAlign w:val="center"/>
            <w:hideMark/>
          </w:tcPr>
          <w:p w14:paraId="5819A0D6" w14:textId="77777777" w:rsidR="009049C3" w:rsidRPr="00206171" w:rsidRDefault="009049C3" w:rsidP="00C516A8">
            <w:pPr>
              <w:pStyle w:val="movimento"/>
              <w:rPr>
                <w:color w:val="002060"/>
              </w:rPr>
            </w:pPr>
            <w:r w:rsidRPr="00206171">
              <w:rPr>
                <w:color w:val="002060"/>
              </w:rPr>
              <w:t>DI VENERE ALESSANDRO</w:t>
            </w:r>
          </w:p>
        </w:tc>
        <w:tc>
          <w:tcPr>
            <w:tcW w:w="2200" w:type="dxa"/>
            <w:tcMar>
              <w:top w:w="20" w:type="dxa"/>
              <w:left w:w="20" w:type="dxa"/>
              <w:bottom w:w="20" w:type="dxa"/>
              <w:right w:w="20" w:type="dxa"/>
            </w:tcMar>
            <w:vAlign w:val="center"/>
            <w:hideMark/>
          </w:tcPr>
          <w:p w14:paraId="6A3C2701" w14:textId="77777777" w:rsidR="009049C3" w:rsidRPr="00206171" w:rsidRDefault="009049C3" w:rsidP="00C516A8">
            <w:pPr>
              <w:pStyle w:val="movimento2"/>
              <w:rPr>
                <w:color w:val="002060"/>
              </w:rPr>
            </w:pPr>
            <w:r w:rsidRPr="00206171">
              <w:rPr>
                <w:color w:val="002060"/>
              </w:rPr>
              <w:t xml:space="preserve">(OLIMPIA JUVENTU FALCONARA) </w:t>
            </w:r>
          </w:p>
        </w:tc>
        <w:tc>
          <w:tcPr>
            <w:tcW w:w="800" w:type="dxa"/>
            <w:tcMar>
              <w:top w:w="20" w:type="dxa"/>
              <w:left w:w="20" w:type="dxa"/>
              <w:bottom w:w="20" w:type="dxa"/>
              <w:right w:w="20" w:type="dxa"/>
            </w:tcMar>
            <w:vAlign w:val="center"/>
            <w:hideMark/>
          </w:tcPr>
          <w:p w14:paraId="20B13578"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495D09D8" w14:textId="77777777" w:rsidR="009049C3" w:rsidRPr="00206171" w:rsidRDefault="009049C3" w:rsidP="00C516A8">
            <w:pPr>
              <w:pStyle w:val="movimento"/>
              <w:rPr>
                <w:color w:val="002060"/>
              </w:rPr>
            </w:pPr>
            <w:r w:rsidRPr="00206171">
              <w:rPr>
                <w:color w:val="002060"/>
              </w:rPr>
              <w:t>ZUCCHETTI ALBERTO</w:t>
            </w:r>
          </w:p>
        </w:tc>
        <w:tc>
          <w:tcPr>
            <w:tcW w:w="2200" w:type="dxa"/>
            <w:tcMar>
              <w:top w:w="20" w:type="dxa"/>
              <w:left w:w="20" w:type="dxa"/>
              <w:bottom w:w="20" w:type="dxa"/>
              <w:right w:w="20" w:type="dxa"/>
            </w:tcMar>
            <w:vAlign w:val="center"/>
            <w:hideMark/>
          </w:tcPr>
          <w:p w14:paraId="114F87BA" w14:textId="77777777" w:rsidR="009049C3" w:rsidRPr="00206171" w:rsidRDefault="009049C3" w:rsidP="00C516A8">
            <w:pPr>
              <w:pStyle w:val="movimento2"/>
              <w:rPr>
                <w:color w:val="002060"/>
              </w:rPr>
            </w:pPr>
            <w:r w:rsidRPr="00206171">
              <w:rPr>
                <w:color w:val="002060"/>
              </w:rPr>
              <w:t xml:space="preserve">(PICENO UNITED MMX A R.L.) </w:t>
            </w:r>
          </w:p>
        </w:tc>
      </w:tr>
      <w:tr w:rsidR="009049C3" w:rsidRPr="00206171" w14:paraId="5D23BA32" w14:textId="77777777" w:rsidTr="00C516A8">
        <w:tc>
          <w:tcPr>
            <w:tcW w:w="2200" w:type="dxa"/>
            <w:tcMar>
              <w:top w:w="20" w:type="dxa"/>
              <w:left w:w="20" w:type="dxa"/>
              <w:bottom w:w="20" w:type="dxa"/>
              <w:right w:w="20" w:type="dxa"/>
            </w:tcMar>
            <w:vAlign w:val="center"/>
            <w:hideMark/>
          </w:tcPr>
          <w:p w14:paraId="05EDC1B5" w14:textId="77777777" w:rsidR="009049C3" w:rsidRPr="00206171" w:rsidRDefault="009049C3" w:rsidP="00C516A8">
            <w:pPr>
              <w:pStyle w:val="movimento"/>
              <w:rPr>
                <w:color w:val="002060"/>
              </w:rPr>
            </w:pPr>
            <w:r w:rsidRPr="00206171">
              <w:rPr>
                <w:color w:val="002060"/>
              </w:rPr>
              <w:t>RAMUNDO PIGNASECCA RICCARDO</w:t>
            </w:r>
          </w:p>
        </w:tc>
        <w:tc>
          <w:tcPr>
            <w:tcW w:w="2200" w:type="dxa"/>
            <w:tcMar>
              <w:top w:w="20" w:type="dxa"/>
              <w:left w:w="20" w:type="dxa"/>
              <w:bottom w:w="20" w:type="dxa"/>
              <w:right w:w="20" w:type="dxa"/>
            </w:tcMar>
            <w:vAlign w:val="center"/>
            <w:hideMark/>
          </w:tcPr>
          <w:p w14:paraId="0D2CF255" w14:textId="77777777" w:rsidR="009049C3" w:rsidRPr="00206171" w:rsidRDefault="009049C3" w:rsidP="00C516A8">
            <w:pPr>
              <w:pStyle w:val="movimento2"/>
              <w:rPr>
                <w:color w:val="002060"/>
              </w:rPr>
            </w:pPr>
            <w:r w:rsidRPr="00206171">
              <w:rPr>
                <w:color w:val="002060"/>
              </w:rPr>
              <w:t xml:space="preserve">(POL. SPORT COMMUNICATION) </w:t>
            </w:r>
          </w:p>
        </w:tc>
        <w:tc>
          <w:tcPr>
            <w:tcW w:w="800" w:type="dxa"/>
            <w:tcMar>
              <w:top w:w="20" w:type="dxa"/>
              <w:left w:w="20" w:type="dxa"/>
              <w:bottom w:w="20" w:type="dxa"/>
              <w:right w:w="20" w:type="dxa"/>
            </w:tcMar>
            <w:vAlign w:val="center"/>
            <w:hideMark/>
          </w:tcPr>
          <w:p w14:paraId="1059557D"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4E314F23" w14:textId="77777777" w:rsidR="009049C3" w:rsidRPr="00206171" w:rsidRDefault="009049C3" w:rsidP="00C516A8">
            <w:pPr>
              <w:pStyle w:val="movimento"/>
              <w:rPr>
                <w:color w:val="002060"/>
              </w:rPr>
            </w:pPr>
            <w:r w:rsidRPr="00206171">
              <w:rPr>
                <w:color w:val="002060"/>
              </w:rPr>
              <w:t>ADDABBO ANDREA</w:t>
            </w:r>
          </w:p>
        </w:tc>
        <w:tc>
          <w:tcPr>
            <w:tcW w:w="2200" w:type="dxa"/>
            <w:tcMar>
              <w:top w:w="20" w:type="dxa"/>
              <w:left w:w="20" w:type="dxa"/>
              <w:bottom w:w="20" w:type="dxa"/>
              <w:right w:w="20" w:type="dxa"/>
            </w:tcMar>
            <w:vAlign w:val="center"/>
            <w:hideMark/>
          </w:tcPr>
          <w:p w14:paraId="54B5CA6E" w14:textId="77777777" w:rsidR="009049C3" w:rsidRPr="00206171" w:rsidRDefault="009049C3" w:rsidP="00C516A8">
            <w:pPr>
              <w:pStyle w:val="movimento2"/>
              <w:rPr>
                <w:color w:val="002060"/>
              </w:rPr>
            </w:pPr>
            <w:r w:rsidRPr="00206171">
              <w:rPr>
                <w:color w:val="002060"/>
              </w:rPr>
              <w:t xml:space="preserve">(POLISPORTIVA FUTURA A.D.) </w:t>
            </w:r>
          </w:p>
        </w:tc>
      </w:tr>
      <w:tr w:rsidR="009049C3" w:rsidRPr="00206171" w14:paraId="05BF905D" w14:textId="77777777" w:rsidTr="00C516A8">
        <w:tc>
          <w:tcPr>
            <w:tcW w:w="2200" w:type="dxa"/>
            <w:tcMar>
              <w:top w:w="20" w:type="dxa"/>
              <w:left w:w="20" w:type="dxa"/>
              <w:bottom w:w="20" w:type="dxa"/>
              <w:right w:w="20" w:type="dxa"/>
            </w:tcMar>
            <w:vAlign w:val="center"/>
            <w:hideMark/>
          </w:tcPr>
          <w:p w14:paraId="3EAB0102" w14:textId="77777777" w:rsidR="009049C3" w:rsidRPr="00206171" w:rsidRDefault="009049C3" w:rsidP="00C516A8">
            <w:pPr>
              <w:pStyle w:val="movimento"/>
              <w:rPr>
                <w:color w:val="002060"/>
              </w:rPr>
            </w:pPr>
            <w:r w:rsidRPr="00206171">
              <w:rPr>
                <w:color w:val="002060"/>
              </w:rPr>
              <w:t>RUBINI NICOLAS</w:t>
            </w:r>
          </w:p>
        </w:tc>
        <w:tc>
          <w:tcPr>
            <w:tcW w:w="2200" w:type="dxa"/>
            <w:tcMar>
              <w:top w:w="20" w:type="dxa"/>
              <w:left w:w="20" w:type="dxa"/>
              <w:bottom w:w="20" w:type="dxa"/>
              <w:right w:w="20" w:type="dxa"/>
            </w:tcMar>
            <w:vAlign w:val="center"/>
            <w:hideMark/>
          </w:tcPr>
          <w:p w14:paraId="41527255" w14:textId="77777777" w:rsidR="009049C3" w:rsidRPr="00206171" w:rsidRDefault="009049C3" w:rsidP="00C516A8">
            <w:pPr>
              <w:pStyle w:val="movimento2"/>
              <w:rPr>
                <w:color w:val="002060"/>
              </w:rPr>
            </w:pPr>
            <w:r w:rsidRPr="00206171">
              <w:rPr>
                <w:color w:val="002060"/>
              </w:rPr>
              <w:t xml:space="preserve">(POLISPORTIVA FUTURA A.D.) </w:t>
            </w:r>
          </w:p>
        </w:tc>
        <w:tc>
          <w:tcPr>
            <w:tcW w:w="800" w:type="dxa"/>
            <w:tcMar>
              <w:top w:w="20" w:type="dxa"/>
              <w:left w:w="20" w:type="dxa"/>
              <w:bottom w:w="20" w:type="dxa"/>
              <w:right w:w="20" w:type="dxa"/>
            </w:tcMar>
            <w:vAlign w:val="center"/>
            <w:hideMark/>
          </w:tcPr>
          <w:p w14:paraId="12F90118"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75ABC3DE" w14:textId="77777777" w:rsidR="009049C3" w:rsidRPr="00206171" w:rsidRDefault="009049C3" w:rsidP="00C516A8">
            <w:pPr>
              <w:pStyle w:val="movimento"/>
              <w:rPr>
                <w:color w:val="002060"/>
              </w:rPr>
            </w:pPr>
            <w:r w:rsidRPr="00206171">
              <w:rPr>
                <w:color w:val="002060"/>
              </w:rPr>
              <w:t>GROSSI DAVIDE</w:t>
            </w:r>
          </w:p>
        </w:tc>
        <w:tc>
          <w:tcPr>
            <w:tcW w:w="2200" w:type="dxa"/>
            <w:tcMar>
              <w:top w:w="20" w:type="dxa"/>
              <w:left w:w="20" w:type="dxa"/>
              <w:bottom w:w="20" w:type="dxa"/>
              <w:right w:w="20" w:type="dxa"/>
            </w:tcMar>
            <w:vAlign w:val="center"/>
            <w:hideMark/>
          </w:tcPr>
          <w:p w14:paraId="598606CB" w14:textId="77777777" w:rsidR="009049C3" w:rsidRPr="00206171" w:rsidRDefault="009049C3" w:rsidP="00C516A8">
            <w:pPr>
              <w:pStyle w:val="movimento2"/>
              <w:rPr>
                <w:color w:val="002060"/>
              </w:rPr>
            </w:pPr>
            <w:r w:rsidRPr="00206171">
              <w:rPr>
                <w:color w:val="002060"/>
              </w:rPr>
              <w:t xml:space="preserve">(RIVIERA DELLE PALME) </w:t>
            </w:r>
          </w:p>
        </w:tc>
      </w:tr>
      <w:tr w:rsidR="009049C3" w:rsidRPr="00206171" w14:paraId="7D7D6D34" w14:textId="77777777" w:rsidTr="00C516A8">
        <w:tc>
          <w:tcPr>
            <w:tcW w:w="2200" w:type="dxa"/>
            <w:tcMar>
              <w:top w:w="20" w:type="dxa"/>
              <w:left w:w="20" w:type="dxa"/>
              <w:bottom w:w="20" w:type="dxa"/>
              <w:right w:w="20" w:type="dxa"/>
            </w:tcMar>
            <w:vAlign w:val="center"/>
            <w:hideMark/>
          </w:tcPr>
          <w:p w14:paraId="2111E181" w14:textId="77777777" w:rsidR="009049C3" w:rsidRPr="00206171" w:rsidRDefault="009049C3" w:rsidP="00C516A8">
            <w:pPr>
              <w:pStyle w:val="movimento"/>
              <w:rPr>
                <w:color w:val="002060"/>
              </w:rPr>
            </w:pPr>
            <w:r w:rsidRPr="00206171">
              <w:rPr>
                <w:color w:val="002060"/>
              </w:rPr>
              <w:t>ROSSI NICO</w:t>
            </w:r>
          </w:p>
        </w:tc>
        <w:tc>
          <w:tcPr>
            <w:tcW w:w="2200" w:type="dxa"/>
            <w:tcMar>
              <w:top w:w="20" w:type="dxa"/>
              <w:left w:w="20" w:type="dxa"/>
              <w:bottom w:w="20" w:type="dxa"/>
              <w:right w:w="20" w:type="dxa"/>
            </w:tcMar>
            <w:vAlign w:val="center"/>
            <w:hideMark/>
          </w:tcPr>
          <w:p w14:paraId="4604E1A9" w14:textId="77777777" w:rsidR="009049C3" w:rsidRPr="00206171" w:rsidRDefault="009049C3" w:rsidP="00C516A8">
            <w:pPr>
              <w:pStyle w:val="movimento2"/>
              <w:rPr>
                <w:color w:val="002060"/>
              </w:rPr>
            </w:pPr>
            <w:r w:rsidRPr="00206171">
              <w:rPr>
                <w:color w:val="002060"/>
              </w:rPr>
              <w:t xml:space="preserve">(RIVIERA DELLE PALME) </w:t>
            </w:r>
          </w:p>
        </w:tc>
        <w:tc>
          <w:tcPr>
            <w:tcW w:w="800" w:type="dxa"/>
            <w:tcMar>
              <w:top w:w="20" w:type="dxa"/>
              <w:left w:w="20" w:type="dxa"/>
              <w:bottom w:w="20" w:type="dxa"/>
              <w:right w:w="20" w:type="dxa"/>
            </w:tcMar>
            <w:vAlign w:val="center"/>
            <w:hideMark/>
          </w:tcPr>
          <w:p w14:paraId="4451FB64"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182613DB" w14:textId="77777777" w:rsidR="009049C3" w:rsidRPr="00206171" w:rsidRDefault="009049C3" w:rsidP="00C516A8">
            <w:pPr>
              <w:pStyle w:val="movimento"/>
              <w:rPr>
                <w:color w:val="002060"/>
              </w:rPr>
            </w:pPr>
            <w:r w:rsidRPr="00206171">
              <w:rPr>
                <w:color w:val="002060"/>
              </w:rPr>
              <w:t>DIAMANTI DAVIDE</w:t>
            </w:r>
          </w:p>
        </w:tc>
        <w:tc>
          <w:tcPr>
            <w:tcW w:w="2200" w:type="dxa"/>
            <w:tcMar>
              <w:top w:w="20" w:type="dxa"/>
              <w:left w:w="20" w:type="dxa"/>
              <w:bottom w:w="20" w:type="dxa"/>
              <w:right w:w="20" w:type="dxa"/>
            </w:tcMar>
            <w:vAlign w:val="center"/>
            <w:hideMark/>
          </w:tcPr>
          <w:p w14:paraId="07D47AF3" w14:textId="77777777" w:rsidR="009049C3" w:rsidRPr="00206171" w:rsidRDefault="009049C3" w:rsidP="00C516A8">
            <w:pPr>
              <w:pStyle w:val="movimento2"/>
              <w:rPr>
                <w:color w:val="002060"/>
              </w:rPr>
            </w:pPr>
            <w:r w:rsidRPr="00206171">
              <w:rPr>
                <w:color w:val="002060"/>
              </w:rPr>
              <w:t xml:space="preserve">(SAMBENEDETTESE BEACH SOCC) </w:t>
            </w:r>
          </w:p>
        </w:tc>
      </w:tr>
      <w:tr w:rsidR="009049C3" w:rsidRPr="00206171" w14:paraId="36F01C20" w14:textId="77777777" w:rsidTr="00C516A8">
        <w:tc>
          <w:tcPr>
            <w:tcW w:w="2200" w:type="dxa"/>
            <w:tcMar>
              <w:top w:w="20" w:type="dxa"/>
              <w:left w:w="20" w:type="dxa"/>
              <w:bottom w:w="20" w:type="dxa"/>
              <w:right w:w="20" w:type="dxa"/>
            </w:tcMar>
            <w:vAlign w:val="center"/>
            <w:hideMark/>
          </w:tcPr>
          <w:p w14:paraId="4FD3552E" w14:textId="77777777" w:rsidR="009049C3" w:rsidRPr="00206171" w:rsidRDefault="009049C3" w:rsidP="00C516A8">
            <w:pPr>
              <w:pStyle w:val="movimento"/>
              <w:rPr>
                <w:color w:val="002060"/>
              </w:rPr>
            </w:pPr>
            <w:r w:rsidRPr="00206171">
              <w:rPr>
                <w:color w:val="002060"/>
              </w:rPr>
              <w:t>VIGNATI MIRCO</w:t>
            </w:r>
          </w:p>
        </w:tc>
        <w:tc>
          <w:tcPr>
            <w:tcW w:w="2200" w:type="dxa"/>
            <w:tcMar>
              <w:top w:w="20" w:type="dxa"/>
              <w:left w:w="20" w:type="dxa"/>
              <w:bottom w:w="20" w:type="dxa"/>
              <w:right w:w="20" w:type="dxa"/>
            </w:tcMar>
            <w:vAlign w:val="center"/>
            <w:hideMark/>
          </w:tcPr>
          <w:p w14:paraId="7977B820" w14:textId="77777777" w:rsidR="009049C3" w:rsidRPr="00206171" w:rsidRDefault="009049C3" w:rsidP="00C516A8">
            <w:pPr>
              <w:pStyle w:val="movimento2"/>
              <w:rPr>
                <w:color w:val="002060"/>
              </w:rPr>
            </w:pPr>
            <w:r w:rsidRPr="00206171">
              <w:rPr>
                <w:color w:val="002060"/>
              </w:rPr>
              <w:t xml:space="preserve">(SERRALTA) </w:t>
            </w:r>
          </w:p>
        </w:tc>
        <w:tc>
          <w:tcPr>
            <w:tcW w:w="800" w:type="dxa"/>
            <w:tcMar>
              <w:top w:w="20" w:type="dxa"/>
              <w:left w:w="20" w:type="dxa"/>
              <w:bottom w:w="20" w:type="dxa"/>
              <w:right w:w="20" w:type="dxa"/>
            </w:tcMar>
            <w:vAlign w:val="center"/>
            <w:hideMark/>
          </w:tcPr>
          <w:p w14:paraId="00DF8B7B"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1AF697DF" w14:textId="77777777" w:rsidR="009049C3" w:rsidRPr="00206171" w:rsidRDefault="009049C3" w:rsidP="00C516A8">
            <w:pPr>
              <w:pStyle w:val="movimento"/>
              <w:rPr>
                <w:color w:val="002060"/>
              </w:rPr>
            </w:pPr>
            <w:r w:rsidRPr="00206171">
              <w:rPr>
                <w:color w:val="002060"/>
              </w:rPr>
              <w:t>CANNELLA IVAN</w:t>
            </w:r>
          </w:p>
        </w:tc>
        <w:tc>
          <w:tcPr>
            <w:tcW w:w="2200" w:type="dxa"/>
            <w:tcMar>
              <w:top w:w="20" w:type="dxa"/>
              <w:left w:w="20" w:type="dxa"/>
              <w:bottom w:w="20" w:type="dxa"/>
              <w:right w:w="20" w:type="dxa"/>
            </w:tcMar>
            <w:vAlign w:val="center"/>
            <w:hideMark/>
          </w:tcPr>
          <w:p w14:paraId="012D039C" w14:textId="77777777" w:rsidR="009049C3" w:rsidRPr="00206171" w:rsidRDefault="009049C3" w:rsidP="00C516A8">
            <w:pPr>
              <w:pStyle w:val="movimento2"/>
              <w:rPr>
                <w:color w:val="002060"/>
              </w:rPr>
            </w:pPr>
            <w:r w:rsidRPr="00206171">
              <w:rPr>
                <w:color w:val="002060"/>
              </w:rPr>
              <w:t xml:space="preserve">(SPORTING GROTTAMMARE) </w:t>
            </w:r>
          </w:p>
        </w:tc>
      </w:tr>
      <w:tr w:rsidR="009049C3" w:rsidRPr="00206171" w14:paraId="72C4C320" w14:textId="77777777" w:rsidTr="00C516A8">
        <w:tc>
          <w:tcPr>
            <w:tcW w:w="2200" w:type="dxa"/>
            <w:tcMar>
              <w:top w:w="20" w:type="dxa"/>
              <w:left w:w="20" w:type="dxa"/>
              <w:bottom w:w="20" w:type="dxa"/>
              <w:right w:w="20" w:type="dxa"/>
            </w:tcMar>
            <w:vAlign w:val="center"/>
            <w:hideMark/>
          </w:tcPr>
          <w:p w14:paraId="3473CC69" w14:textId="77777777" w:rsidR="009049C3" w:rsidRPr="00206171" w:rsidRDefault="009049C3" w:rsidP="00C516A8">
            <w:pPr>
              <w:pStyle w:val="movimento"/>
              <w:rPr>
                <w:color w:val="002060"/>
              </w:rPr>
            </w:pPr>
            <w:r w:rsidRPr="00206171">
              <w:rPr>
                <w:color w:val="002060"/>
              </w:rPr>
              <w:t>MIGLIETTA RICCARDO</w:t>
            </w:r>
          </w:p>
        </w:tc>
        <w:tc>
          <w:tcPr>
            <w:tcW w:w="2200" w:type="dxa"/>
            <w:tcMar>
              <w:top w:w="20" w:type="dxa"/>
              <w:left w:w="20" w:type="dxa"/>
              <w:bottom w:w="20" w:type="dxa"/>
              <w:right w:w="20" w:type="dxa"/>
            </w:tcMar>
            <w:vAlign w:val="center"/>
            <w:hideMark/>
          </w:tcPr>
          <w:p w14:paraId="59759822" w14:textId="77777777" w:rsidR="009049C3" w:rsidRPr="00206171" w:rsidRDefault="009049C3" w:rsidP="00C516A8">
            <w:pPr>
              <w:pStyle w:val="movimento2"/>
              <w:rPr>
                <w:color w:val="002060"/>
              </w:rPr>
            </w:pPr>
            <w:r w:rsidRPr="00206171">
              <w:rPr>
                <w:color w:val="002060"/>
              </w:rPr>
              <w:t xml:space="preserve">(SPORTING GROTTAMMARE) </w:t>
            </w:r>
          </w:p>
        </w:tc>
        <w:tc>
          <w:tcPr>
            <w:tcW w:w="800" w:type="dxa"/>
            <w:tcMar>
              <w:top w:w="20" w:type="dxa"/>
              <w:left w:w="20" w:type="dxa"/>
              <w:bottom w:w="20" w:type="dxa"/>
              <w:right w:w="20" w:type="dxa"/>
            </w:tcMar>
            <w:vAlign w:val="center"/>
            <w:hideMark/>
          </w:tcPr>
          <w:p w14:paraId="0F5A2ED7"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11C3A375" w14:textId="77777777" w:rsidR="009049C3" w:rsidRPr="00206171" w:rsidRDefault="009049C3" w:rsidP="00C516A8">
            <w:pPr>
              <w:pStyle w:val="movimento"/>
              <w:rPr>
                <w:color w:val="002060"/>
              </w:rPr>
            </w:pPr>
            <w:r w:rsidRPr="00206171">
              <w:rPr>
                <w:color w:val="002060"/>
              </w:rPr>
              <w:t>ALBERTINI DANIELE</w:t>
            </w:r>
          </w:p>
        </w:tc>
        <w:tc>
          <w:tcPr>
            <w:tcW w:w="2200" w:type="dxa"/>
            <w:tcMar>
              <w:top w:w="20" w:type="dxa"/>
              <w:left w:w="20" w:type="dxa"/>
              <w:bottom w:w="20" w:type="dxa"/>
              <w:right w:w="20" w:type="dxa"/>
            </w:tcMar>
            <w:vAlign w:val="center"/>
            <w:hideMark/>
          </w:tcPr>
          <w:p w14:paraId="19627F92" w14:textId="77777777" w:rsidR="009049C3" w:rsidRPr="00206171" w:rsidRDefault="009049C3" w:rsidP="00C516A8">
            <w:pPr>
              <w:pStyle w:val="movimento2"/>
              <w:rPr>
                <w:color w:val="002060"/>
              </w:rPr>
            </w:pPr>
            <w:r w:rsidRPr="00206171">
              <w:rPr>
                <w:color w:val="002060"/>
              </w:rPr>
              <w:t xml:space="preserve">(TRUENTIN LAMA) </w:t>
            </w:r>
          </w:p>
        </w:tc>
      </w:tr>
      <w:tr w:rsidR="009049C3" w:rsidRPr="00206171" w14:paraId="2045169C" w14:textId="77777777" w:rsidTr="00C516A8">
        <w:tc>
          <w:tcPr>
            <w:tcW w:w="2200" w:type="dxa"/>
            <w:tcMar>
              <w:top w:w="20" w:type="dxa"/>
              <w:left w:w="20" w:type="dxa"/>
              <w:bottom w:w="20" w:type="dxa"/>
              <w:right w:w="20" w:type="dxa"/>
            </w:tcMar>
            <w:vAlign w:val="center"/>
            <w:hideMark/>
          </w:tcPr>
          <w:p w14:paraId="017EA095" w14:textId="77777777" w:rsidR="009049C3" w:rsidRPr="00206171" w:rsidRDefault="009049C3" w:rsidP="00C516A8">
            <w:pPr>
              <w:pStyle w:val="movimento"/>
              <w:rPr>
                <w:color w:val="002060"/>
              </w:rPr>
            </w:pPr>
            <w:r w:rsidRPr="00206171">
              <w:rPr>
                <w:color w:val="002060"/>
              </w:rPr>
              <w:t>ALESSANDRONI DIEGO</w:t>
            </w:r>
          </w:p>
        </w:tc>
        <w:tc>
          <w:tcPr>
            <w:tcW w:w="2200" w:type="dxa"/>
            <w:tcMar>
              <w:top w:w="20" w:type="dxa"/>
              <w:left w:w="20" w:type="dxa"/>
              <w:bottom w:w="20" w:type="dxa"/>
              <w:right w:w="20" w:type="dxa"/>
            </w:tcMar>
            <w:vAlign w:val="center"/>
            <w:hideMark/>
          </w:tcPr>
          <w:p w14:paraId="71E334A4" w14:textId="77777777" w:rsidR="009049C3" w:rsidRPr="00206171" w:rsidRDefault="009049C3" w:rsidP="00C516A8">
            <w:pPr>
              <w:pStyle w:val="movimento2"/>
              <w:rPr>
                <w:color w:val="002060"/>
              </w:rPr>
            </w:pPr>
            <w:r w:rsidRPr="00206171">
              <w:rPr>
                <w:color w:val="002060"/>
              </w:rPr>
              <w:t xml:space="preserve">(URBANIA CALCIO) </w:t>
            </w:r>
          </w:p>
        </w:tc>
        <w:tc>
          <w:tcPr>
            <w:tcW w:w="800" w:type="dxa"/>
            <w:tcMar>
              <w:top w:w="20" w:type="dxa"/>
              <w:left w:w="20" w:type="dxa"/>
              <w:bottom w:w="20" w:type="dxa"/>
              <w:right w:w="20" w:type="dxa"/>
            </w:tcMar>
            <w:vAlign w:val="center"/>
            <w:hideMark/>
          </w:tcPr>
          <w:p w14:paraId="3467607B"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7CED1916" w14:textId="77777777" w:rsidR="009049C3" w:rsidRPr="00206171" w:rsidRDefault="009049C3" w:rsidP="00C516A8">
            <w:pPr>
              <w:pStyle w:val="movimento"/>
              <w:rPr>
                <w:color w:val="002060"/>
              </w:rPr>
            </w:pPr>
            <w:r w:rsidRPr="00206171">
              <w:rPr>
                <w:color w:val="002060"/>
              </w:rPr>
              <w:t>BOCCALI MATTEO</w:t>
            </w:r>
          </w:p>
        </w:tc>
        <w:tc>
          <w:tcPr>
            <w:tcW w:w="2200" w:type="dxa"/>
            <w:tcMar>
              <w:top w:w="20" w:type="dxa"/>
              <w:left w:w="20" w:type="dxa"/>
              <w:bottom w:w="20" w:type="dxa"/>
              <w:right w:w="20" w:type="dxa"/>
            </w:tcMar>
            <w:vAlign w:val="center"/>
            <w:hideMark/>
          </w:tcPr>
          <w:p w14:paraId="2EE848FE" w14:textId="77777777" w:rsidR="009049C3" w:rsidRPr="00206171" w:rsidRDefault="009049C3" w:rsidP="00C516A8">
            <w:pPr>
              <w:pStyle w:val="movimento2"/>
              <w:rPr>
                <w:color w:val="002060"/>
              </w:rPr>
            </w:pPr>
            <w:r w:rsidRPr="00206171">
              <w:rPr>
                <w:color w:val="002060"/>
              </w:rPr>
              <w:t xml:space="preserve">(URBANIA CALCIO) </w:t>
            </w:r>
          </w:p>
        </w:tc>
      </w:tr>
      <w:tr w:rsidR="009049C3" w:rsidRPr="00206171" w14:paraId="4F3A4637" w14:textId="77777777" w:rsidTr="00C516A8">
        <w:tc>
          <w:tcPr>
            <w:tcW w:w="2200" w:type="dxa"/>
            <w:tcMar>
              <w:top w:w="20" w:type="dxa"/>
              <w:left w:w="20" w:type="dxa"/>
              <w:bottom w:w="20" w:type="dxa"/>
              <w:right w:w="20" w:type="dxa"/>
            </w:tcMar>
            <w:vAlign w:val="center"/>
            <w:hideMark/>
          </w:tcPr>
          <w:p w14:paraId="15812C73" w14:textId="77777777" w:rsidR="009049C3" w:rsidRPr="00206171" w:rsidRDefault="009049C3" w:rsidP="00C516A8">
            <w:pPr>
              <w:pStyle w:val="movimento"/>
              <w:rPr>
                <w:color w:val="002060"/>
              </w:rPr>
            </w:pPr>
            <w:r w:rsidRPr="00206171">
              <w:rPr>
                <w:color w:val="002060"/>
              </w:rPr>
              <w:t>GUERRA ALEX</w:t>
            </w:r>
          </w:p>
        </w:tc>
        <w:tc>
          <w:tcPr>
            <w:tcW w:w="2200" w:type="dxa"/>
            <w:tcMar>
              <w:top w:w="20" w:type="dxa"/>
              <w:left w:w="20" w:type="dxa"/>
              <w:bottom w:w="20" w:type="dxa"/>
              <w:right w:w="20" w:type="dxa"/>
            </w:tcMar>
            <w:vAlign w:val="center"/>
            <w:hideMark/>
          </w:tcPr>
          <w:p w14:paraId="17930016" w14:textId="77777777" w:rsidR="009049C3" w:rsidRPr="00206171" w:rsidRDefault="009049C3" w:rsidP="00C516A8">
            <w:pPr>
              <w:pStyle w:val="movimento2"/>
              <w:rPr>
                <w:color w:val="002060"/>
              </w:rPr>
            </w:pPr>
            <w:r w:rsidRPr="00206171">
              <w:rPr>
                <w:color w:val="002060"/>
              </w:rPr>
              <w:t xml:space="preserve">(VADO C5) </w:t>
            </w:r>
          </w:p>
        </w:tc>
        <w:tc>
          <w:tcPr>
            <w:tcW w:w="800" w:type="dxa"/>
            <w:tcMar>
              <w:top w:w="20" w:type="dxa"/>
              <w:left w:w="20" w:type="dxa"/>
              <w:bottom w:w="20" w:type="dxa"/>
              <w:right w:w="20" w:type="dxa"/>
            </w:tcMar>
            <w:vAlign w:val="center"/>
            <w:hideMark/>
          </w:tcPr>
          <w:p w14:paraId="7D770A54"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5AD43D83" w14:textId="77777777" w:rsidR="009049C3" w:rsidRPr="00206171" w:rsidRDefault="009049C3" w:rsidP="00C516A8">
            <w:pPr>
              <w:pStyle w:val="movimento"/>
              <w:rPr>
                <w:color w:val="002060"/>
              </w:rPr>
            </w:pPr>
            <w:r w:rsidRPr="00206171">
              <w:rPr>
                <w:color w:val="002060"/>
              </w:rPr>
              <w:t>PARRETTA SALVATORE</w:t>
            </w:r>
          </w:p>
        </w:tc>
        <w:tc>
          <w:tcPr>
            <w:tcW w:w="2200" w:type="dxa"/>
            <w:tcMar>
              <w:top w:w="20" w:type="dxa"/>
              <w:left w:w="20" w:type="dxa"/>
              <w:bottom w:w="20" w:type="dxa"/>
              <w:right w:w="20" w:type="dxa"/>
            </w:tcMar>
            <w:vAlign w:val="center"/>
            <w:hideMark/>
          </w:tcPr>
          <w:p w14:paraId="1B48B451" w14:textId="77777777" w:rsidR="009049C3" w:rsidRPr="00206171" w:rsidRDefault="009049C3" w:rsidP="00C516A8">
            <w:pPr>
              <w:pStyle w:val="movimento2"/>
              <w:rPr>
                <w:color w:val="002060"/>
              </w:rPr>
            </w:pPr>
            <w:r w:rsidRPr="00206171">
              <w:rPr>
                <w:color w:val="002060"/>
              </w:rPr>
              <w:t xml:space="preserve">(VADO C5) </w:t>
            </w:r>
          </w:p>
        </w:tc>
      </w:tr>
      <w:tr w:rsidR="009049C3" w:rsidRPr="00206171" w14:paraId="7F9ED020" w14:textId="77777777" w:rsidTr="00C516A8">
        <w:tc>
          <w:tcPr>
            <w:tcW w:w="2200" w:type="dxa"/>
            <w:tcMar>
              <w:top w:w="20" w:type="dxa"/>
              <w:left w:w="20" w:type="dxa"/>
              <w:bottom w:w="20" w:type="dxa"/>
              <w:right w:w="20" w:type="dxa"/>
            </w:tcMar>
            <w:vAlign w:val="center"/>
            <w:hideMark/>
          </w:tcPr>
          <w:p w14:paraId="09A48E11" w14:textId="77777777" w:rsidR="009049C3" w:rsidRPr="00206171" w:rsidRDefault="009049C3" w:rsidP="00C516A8">
            <w:pPr>
              <w:pStyle w:val="movimento"/>
              <w:rPr>
                <w:color w:val="002060"/>
              </w:rPr>
            </w:pPr>
            <w:r w:rsidRPr="00206171">
              <w:rPr>
                <w:color w:val="002060"/>
              </w:rPr>
              <w:t>CORDELLA ALESSIO</w:t>
            </w:r>
          </w:p>
        </w:tc>
        <w:tc>
          <w:tcPr>
            <w:tcW w:w="2200" w:type="dxa"/>
            <w:tcMar>
              <w:top w:w="20" w:type="dxa"/>
              <w:left w:w="20" w:type="dxa"/>
              <w:bottom w:w="20" w:type="dxa"/>
              <w:right w:w="20" w:type="dxa"/>
            </w:tcMar>
            <w:vAlign w:val="center"/>
            <w:hideMark/>
          </w:tcPr>
          <w:p w14:paraId="08EACCBD" w14:textId="77777777" w:rsidR="009049C3" w:rsidRPr="00206171" w:rsidRDefault="009049C3" w:rsidP="00C516A8">
            <w:pPr>
              <w:pStyle w:val="movimento2"/>
              <w:rPr>
                <w:color w:val="002060"/>
              </w:rPr>
            </w:pPr>
            <w:r w:rsidRPr="00206171">
              <w:rPr>
                <w:color w:val="002060"/>
              </w:rPr>
              <w:t xml:space="preserve">(VAL TENNA UNITED) </w:t>
            </w:r>
          </w:p>
        </w:tc>
        <w:tc>
          <w:tcPr>
            <w:tcW w:w="800" w:type="dxa"/>
            <w:tcMar>
              <w:top w:w="20" w:type="dxa"/>
              <w:left w:w="20" w:type="dxa"/>
              <w:bottom w:w="20" w:type="dxa"/>
              <w:right w:w="20" w:type="dxa"/>
            </w:tcMar>
            <w:vAlign w:val="center"/>
            <w:hideMark/>
          </w:tcPr>
          <w:p w14:paraId="32BD28BB"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1DD05F02" w14:textId="77777777" w:rsidR="009049C3" w:rsidRPr="00206171" w:rsidRDefault="009049C3" w:rsidP="00C516A8">
            <w:pPr>
              <w:pStyle w:val="movimento"/>
              <w:rPr>
                <w:color w:val="002060"/>
              </w:rPr>
            </w:pPr>
            <w:r w:rsidRPr="00206171">
              <w:rPr>
                <w:color w:val="002060"/>
              </w:rPr>
              <w:t>RAFFAELLI SIMONE</w:t>
            </w:r>
          </w:p>
        </w:tc>
        <w:tc>
          <w:tcPr>
            <w:tcW w:w="2200" w:type="dxa"/>
            <w:tcMar>
              <w:top w:w="20" w:type="dxa"/>
              <w:left w:w="20" w:type="dxa"/>
              <w:bottom w:w="20" w:type="dxa"/>
              <w:right w:w="20" w:type="dxa"/>
            </w:tcMar>
            <w:vAlign w:val="center"/>
            <w:hideMark/>
          </w:tcPr>
          <w:p w14:paraId="5DD997BB" w14:textId="77777777" w:rsidR="009049C3" w:rsidRPr="00206171" w:rsidRDefault="009049C3" w:rsidP="00C516A8">
            <w:pPr>
              <w:pStyle w:val="movimento2"/>
              <w:rPr>
                <w:color w:val="002060"/>
              </w:rPr>
            </w:pPr>
            <w:r w:rsidRPr="00206171">
              <w:rPr>
                <w:color w:val="002060"/>
              </w:rPr>
              <w:t xml:space="preserve">(VALLESINA) </w:t>
            </w:r>
          </w:p>
        </w:tc>
      </w:tr>
      <w:tr w:rsidR="009049C3" w:rsidRPr="00206171" w14:paraId="77ACE8F8" w14:textId="77777777" w:rsidTr="00C516A8">
        <w:tc>
          <w:tcPr>
            <w:tcW w:w="2200" w:type="dxa"/>
            <w:tcMar>
              <w:top w:w="20" w:type="dxa"/>
              <w:left w:w="20" w:type="dxa"/>
              <w:bottom w:w="20" w:type="dxa"/>
              <w:right w:w="20" w:type="dxa"/>
            </w:tcMar>
            <w:vAlign w:val="center"/>
            <w:hideMark/>
          </w:tcPr>
          <w:p w14:paraId="0AA34ABF" w14:textId="77777777" w:rsidR="009049C3" w:rsidRPr="00206171" w:rsidRDefault="009049C3" w:rsidP="00C516A8">
            <w:pPr>
              <w:pStyle w:val="movimento"/>
              <w:rPr>
                <w:color w:val="002060"/>
              </w:rPr>
            </w:pPr>
            <w:r w:rsidRPr="00206171">
              <w:rPr>
                <w:color w:val="002060"/>
              </w:rPr>
              <w:t>ROSSINI ALESSIO</w:t>
            </w:r>
          </w:p>
        </w:tc>
        <w:tc>
          <w:tcPr>
            <w:tcW w:w="2200" w:type="dxa"/>
            <w:tcMar>
              <w:top w:w="20" w:type="dxa"/>
              <w:left w:w="20" w:type="dxa"/>
              <w:bottom w:w="20" w:type="dxa"/>
              <w:right w:w="20" w:type="dxa"/>
            </w:tcMar>
            <w:vAlign w:val="center"/>
            <w:hideMark/>
          </w:tcPr>
          <w:p w14:paraId="35774340" w14:textId="77777777" w:rsidR="009049C3" w:rsidRPr="00206171" w:rsidRDefault="009049C3" w:rsidP="00C516A8">
            <w:pPr>
              <w:pStyle w:val="movimento2"/>
              <w:rPr>
                <w:color w:val="002060"/>
              </w:rPr>
            </w:pPr>
            <w:r w:rsidRPr="00206171">
              <w:rPr>
                <w:color w:val="002060"/>
              </w:rPr>
              <w:t xml:space="preserve">(VIRTUS ASD) </w:t>
            </w:r>
          </w:p>
        </w:tc>
        <w:tc>
          <w:tcPr>
            <w:tcW w:w="800" w:type="dxa"/>
            <w:tcMar>
              <w:top w:w="20" w:type="dxa"/>
              <w:left w:w="20" w:type="dxa"/>
              <w:bottom w:w="20" w:type="dxa"/>
              <w:right w:w="20" w:type="dxa"/>
            </w:tcMar>
            <w:vAlign w:val="center"/>
            <w:hideMark/>
          </w:tcPr>
          <w:p w14:paraId="3B5BBB21"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4926A267" w14:textId="77777777" w:rsidR="009049C3" w:rsidRPr="00206171" w:rsidRDefault="009049C3" w:rsidP="00C516A8">
            <w:pPr>
              <w:pStyle w:val="movimento"/>
              <w:rPr>
                <w:color w:val="002060"/>
              </w:rPr>
            </w:pPr>
            <w:r w:rsidRPr="00206171">
              <w:rPr>
                <w:color w:val="002060"/>
              </w:rPr>
              <w:t>PETRINI ALESSANDRO</w:t>
            </w:r>
          </w:p>
        </w:tc>
        <w:tc>
          <w:tcPr>
            <w:tcW w:w="2200" w:type="dxa"/>
            <w:tcMar>
              <w:top w:w="20" w:type="dxa"/>
              <w:left w:w="20" w:type="dxa"/>
              <w:bottom w:w="20" w:type="dxa"/>
              <w:right w:w="20" w:type="dxa"/>
            </w:tcMar>
            <w:vAlign w:val="center"/>
            <w:hideMark/>
          </w:tcPr>
          <w:p w14:paraId="6A3112D8" w14:textId="77777777" w:rsidR="009049C3" w:rsidRPr="00206171" w:rsidRDefault="009049C3" w:rsidP="00C516A8">
            <w:pPr>
              <w:pStyle w:val="movimento2"/>
              <w:rPr>
                <w:color w:val="002060"/>
              </w:rPr>
            </w:pPr>
            <w:r w:rsidRPr="00206171">
              <w:rPr>
                <w:color w:val="002060"/>
              </w:rPr>
              <w:t xml:space="preserve">(VIRTUS AURORA C5) </w:t>
            </w:r>
          </w:p>
        </w:tc>
      </w:tr>
      <w:tr w:rsidR="009049C3" w:rsidRPr="00206171" w14:paraId="43B23066" w14:textId="77777777" w:rsidTr="00C516A8">
        <w:tc>
          <w:tcPr>
            <w:tcW w:w="2200" w:type="dxa"/>
            <w:tcMar>
              <w:top w:w="20" w:type="dxa"/>
              <w:left w:w="20" w:type="dxa"/>
              <w:bottom w:w="20" w:type="dxa"/>
              <w:right w:w="20" w:type="dxa"/>
            </w:tcMar>
            <w:vAlign w:val="center"/>
            <w:hideMark/>
          </w:tcPr>
          <w:p w14:paraId="3F725FA4" w14:textId="77777777" w:rsidR="009049C3" w:rsidRPr="00206171" w:rsidRDefault="009049C3" w:rsidP="00C516A8">
            <w:pPr>
              <w:pStyle w:val="movimento"/>
              <w:rPr>
                <w:color w:val="002060"/>
              </w:rPr>
            </w:pPr>
            <w:r w:rsidRPr="00206171">
              <w:rPr>
                <w:color w:val="002060"/>
              </w:rPr>
              <w:t>CASOLE SEBASTIANO</w:t>
            </w:r>
          </w:p>
        </w:tc>
        <w:tc>
          <w:tcPr>
            <w:tcW w:w="2200" w:type="dxa"/>
            <w:tcMar>
              <w:top w:w="20" w:type="dxa"/>
              <w:left w:w="20" w:type="dxa"/>
              <w:bottom w:w="20" w:type="dxa"/>
              <w:right w:w="20" w:type="dxa"/>
            </w:tcMar>
            <w:vAlign w:val="center"/>
            <w:hideMark/>
          </w:tcPr>
          <w:p w14:paraId="21CBDFA3" w14:textId="77777777" w:rsidR="009049C3" w:rsidRPr="00206171" w:rsidRDefault="009049C3" w:rsidP="00C516A8">
            <w:pPr>
              <w:pStyle w:val="movimento2"/>
              <w:rPr>
                <w:color w:val="002060"/>
              </w:rPr>
            </w:pPr>
            <w:r w:rsidRPr="00206171">
              <w:rPr>
                <w:color w:val="002060"/>
              </w:rPr>
              <w:t xml:space="preserve">(VIS CIVITANOVA) </w:t>
            </w:r>
          </w:p>
        </w:tc>
        <w:tc>
          <w:tcPr>
            <w:tcW w:w="800" w:type="dxa"/>
            <w:tcMar>
              <w:top w:w="20" w:type="dxa"/>
              <w:left w:w="20" w:type="dxa"/>
              <w:bottom w:w="20" w:type="dxa"/>
              <w:right w:w="20" w:type="dxa"/>
            </w:tcMar>
            <w:vAlign w:val="center"/>
            <w:hideMark/>
          </w:tcPr>
          <w:p w14:paraId="254F2784"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68ABA860" w14:textId="77777777" w:rsidR="009049C3" w:rsidRPr="00206171" w:rsidRDefault="009049C3" w:rsidP="00C516A8">
            <w:pPr>
              <w:pStyle w:val="movimento"/>
              <w:rPr>
                <w:color w:val="002060"/>
              </w:rPr>
            </w:pPr>
            <w:r w:rsidRPr="00206171">
              <w:rPr>
                <w:color w:val="002060"/>
              </w:rPr>
              <w:t>TABANE ALIOUNE</w:t>
            </w:r>
          </w:p>
        </w:tc>
        <w:tc>
          <w:tcPr>
            <w:tcW w:w="2200" w:type="dxa"/>
            <w:tcMar>
              <w:top w:w="20" w:type="dxa"/>
              <w:left w:w="20" w:type="dxa"/>
              <w:bottom w:w="20" w:type="dxa"/>
              <w:right w:w="20" w:type="dxa"/>
            </w:tcMar>
            <w:vAlign w:val="center"/>
            <w:hideMark/>
          </w:tcPr>
          <w:p w14:paraId="1C675846" w14:textId="77777777" w:rsidR="009049C3" w:rsidRPr="00206171" w:rsidRDefault="009049C3" w:rsidP="00C516A8">
            <w:pPr>
              <w:pStyle w:val="movimento2"/>
              <w:rPr>
                <w:color w:val="002060"/>
              </w:rPr>
            </w:pPr>
            <w:r w:rsidRPr="00206171">
              <w:rPr>
                <w:color w:val="002060"/>
              </w:rPr>
              <w:t xml:space="preserve">(VIS CIVITANOVA) </w:t>
            </w:r>
          </w:p>
        </w:tc>
      </w:tr>
      <w:tr w:rsidR="009049C3" w:rsidRPr="00206171" w14:paraId="3E18967F" w14:textId="77777777" w:rsidTr="00C516A8">
        <w:tc>
          <w:tcPr>
            <w:tcW w:w="2200" w:type="dxa"/>
            <w:tcMar>
              <w:top w:w="20" w:type="dxa"/>
              <w:left w:w="20" w:type="dxa"/>
              <w:bottom w:w="20" w:type="dxa"/>
              <w:right w:w="20" w:type="dxa"/>
            </w:tcMar>
            <w:vAlign w:val="center"/>
            <w:hideMark/>
          </w:tcPr>
          <w:p w14:paraId="25F79106" w14:textId="77777777" w:rsidR="009049C3" w:rsidRPr="00206171" w:rsidRDefault="009049C3" w:rsidP="00C516A8">
            <w:pPr>
              <w:pStyle w:val="movimento"/>
              <w:rPr>
                <w:color w:val="002060"/>
              </w:rPr>
            </w:pPr>
            <w:r w:rsidRPr="00206171">
              <w:rPr>
                <w:color w:val="002060"/>
              </w:rPr>
              <w:t>ROSI MARCO</w:t>
            </w:r>
          </w:p>
        </w:tc>
        <w:tc>
          <w:tcPr>
            <w:tcW w:w="2200" w:type="dxa"/>
            <w:tcMar>
              <w:top w:w="20" w:type="dxa"/>
              <w:left w:w="20" w:type="dxa"/>
              <w:bottom w:w="20" w:type="dxa"/>
              <w:right w:w="20" w:type="dxa"/>
            </w:tcMar>
            <w:vAlign w:val="center"/>
            <w:hideMark/>
          </w:tcPr>
          <w:p w14:paraId="25835019" w14:textId="77777777" w:rsidR="009049C3" w:rsidRPr="00206171" w:rsidRDefault="009049C3" w:rsidP="00C516A8">
            <w:pPr>
              <w:pStyle w:val="movimento2"/>
              <w:rPr>
                <w:color w:val="002060"/>
              </w:rPr>
            </w:pPr>
            <w:r w:rsidRPr="00206171">
              <w:rPr>
                <w:color w:val="002060"/>
              </w:rPr>
              <w:t xml:space="preserve">(VISSO-ALTONERA CALCIO1970) </w:t>
            </w:r>
          </w:p>
        </w:tc>
        <w:tc>
          <w:tcPr>
            <w:tcW w:w="800" w:type="dxa"/>
            <w:tcMar>
              <w:top w:w="20" w:type="dxa"/>
              <w:left w:w="20" w:type="dxa"/>
              <w:bottom w:w="20" w:type="dxa"/>
              <w:right w:w="20" w:type="dxa"/>
            </w:tcMar>
            <w:vAlign w:val="center"/>
            <w:hideMark/>
          </w:tcPr>
          <w:p w14:paraId="39A49C69"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7B112D00"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5CF8566E" w14:textId="77777777" w:rsidR="009049C3" w:rsidRPr="00206171" w:rsidRDefault="009049C3" w:rsidP="00C516A8">
            <w:pPr>
              <w:pStyle w:val="movimento2"/>
              <w:rPr>
                <w:color w:val="002060"/>
              </w:rPr>
            </w:pPr>
            <w:r w:rsidRPr="00206171">
              <w:rPr>
                <w:color w:val="002060"/>
              </w:rPr>
              <w:t> </w:t>
            </w:r>
          </w:p>
        </w:tc>
      </w:tr>
    </w:tbl>
    <w:p w14:paraId="50526C7D" w14:textId="77777777" w:rsidR="009049C3" w:rsidRPr="00206171" w:rsidRDefault="009049C3" w:rsidP="009049C3">
      <w:pPr>
        <w:pStyle w:val="titolo10"/>
        <w:rPr>
          <w:rFonts w:eastAsiaTheme="minorEastAsia"/>
          <w:color w:val="002060"/>
        </w:rPr>
      </w:pPr>
      <w:r w:rsidRPr="00206171">
        <w:rPr>
          <w:color w:val="002060"/>
        </w:rPr>
        <w:t xml:space="preserve">GARE DEL 7/10/2023 </w:t>
      </w:r>
    </w:p>
    <w:p w14:paraId="0518D5E6" w14:textId="77777777" w:rsidR="009049C3" w:rsidRPr="00206171" w:rsidRDefault="009049C3" w:rsidP="009049C3">
      <w:pPr>
        <w:pStyle w:val="titolo7a"/>
        <w:rPr>
          <w:color w:val="002060"/>
        </w:rPr>
      </w:pPr>
      <w:r w:rsidRPr="00206171">
        <w:rPr>
          <w:color w:val="002060"/>
        </w:rPr>
        <w:t xml:space="preserve">PROVVEDIMENTI DISCIPLINARI </w:t>
      </w:r>
    </w:p>
    <w:p w14:paraId="24D28DE8" w14:textId="77777777" w:rsidR="009049C3" w:rsidRPr="00206171" w:rsidRDefault="009049C3" w:rsidP="009049C3">
      <w:pPr>
        <w:pStyle w:val="titolo7b0"/>
        <w:rPr>
          <w:color w:val="002060"/>
        </w:rPr>
      </w:pPr>
      <w:r w:rsidRPr="00206171">
        <w:rPr>
          <w:color w:val="002060"/>
        </w:rPr>
        <w:t xml:space="preserve">In base alle risultanze degli atti ufficiali sono state deliberate le seguenti sanzioni disciplinari. </w:t>
      </w:r>
    </w:p>
    <w:p w14:paraId="3C9ABD58" w14:textId="77777777" w:rsidR="009049C3" w:rsidRPr="00206171" w:rsidRDefault="009049C3" w:rsidP="009049C3">
      <w:pPr>
        <w:pStyle w:val="titolo30"/>
        <w:rPr>
          <w:color w:val="002060"/>
        </w:rPr>
      </w:pPr>
      <w:r w:rsidRPr="00206171">
        <w:rPr>
          <w:color w:val="002060"/>
        </w:rPr>
        <w:t xml:space="preserve">MASSAGGIATORI </w:t>
      </w:r>
    </w:p>
    <w:p w14:paraId="175EBE6D" w14:textId="77777777" w:rsidR="009049C3" w:rsidRPr="00206171" w:rsidRDefault="009049C3" w:rsidP="009049C3">
      <w:pPr>
        <w:pStyle w:val="titolo20"/>
        <w:rPr>
          <w:color w:val="002060"/>
        </w:rPr>
      </w:pPr>
      <w:r w:rsidRPr="0020617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4476067A" w14:textId="77777777" w:rsidTr="00C516A8">
        <w:tc>
          <w:tcPr>
            <w:tcW w:w="2200" w:type="dxa"/>
            <w:tcMar>
              <w:top w:w="20" w:type="dxa"/>
              <w:left w:w="20" w:type="dxa"/>
              <w:bottom w:w="20" w:type="dxa"/>
              <w:right w:w="20" w:type="dxa"/>
            </w:tcMar>
            <w:vAlign w:val="center"/>
            <w:hideMark/>
          </w:tcPr>
          <w:p w14:paraId="28BC0CD4" w14:textId="77777777" w:rsidR="009049C3" w:rsidRPr="00206171" w:rsidRDefault="009049C3" w:rsidP="00C516A8">
            <w:pPr>
              <w:pStyle w:val="movimento"/>
              <w:rPr>
                <w:color w:val="002060"/>
              </w:rPr>
            </w:pPr>
            <w:r w:rsidRPr="00206171">
              <w:rPr>
                <w:color w:val="002060"/>
              </w:rPr>
              <w:t>PIRRO MATTEO</w:t>
            </w:r>
          </w:p>
        </w:tc>
        <w:tc>
          <w:tcPr>
            <w:tcW w:w="2200" w:type="dxa"/>
            <w:tcMar>
              <w:top w:w="20" w:type="dxa"/>
              <w:left w:w="20" w:type="dxa"/>
              <w:bottom w:w="20" w:type="dxa"/>
              <w:right w:w="20" w:type="dxa"/>
            </w:tcMar>
            <w:vAlign w:val="center"/>
            <w:hideMark/>
          </w:tcPr>
          <w:p w14:paraId="5144E174" w14:textId="77777777" w:rsidR="009049C3" w:rsidRPr="00206171" w:rsidRDefault="009049C3" w:rsidP="00C516A8">
            <w:pPr>
              <w:pStyle w:val="movimento2"/>
              <w:rPr>
                <w:color w:val="002060"/>
              </w:rPr>
            </w:pPr>
            <w:r w:rsidRPr="00206171">
              <w:rPr>
                <w:color w:val="002060"/>
              </w:rPr>
              <w:t xml:space="preserve">(CDC 2018) </w:t>
            </w:r>
          </w:p>
        </w:tc>
        <w:tc>
          <w:tcPr>
            <w:tcW w:w="800" w:type="dxa"/>
            <w:tcMar>
              <w:top w:w="20" w:type="dxa"/>
              <w:left w:w="20" w:type="dxa"/>
              <w:bottom w:w="20" w:type="dxa"/>
              <w:right w:w="20" w:type="dxa"/>
            </w:tcMar>
            <w:vAlign w:val="center"/>
            <w:hideMark/>
          </w:tcPr>
          <w:p w14:paraId="5A8A0112"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7B57F8E3"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78F40523" w14:textId="77777777" w:rsidR="009049C3" w:rsidRPr="00206171" w:rsidRDefault="009049C3" w:rsidP="00C516A8">
            <w:pPr>
              <w:pStyle w:val="movimento2"/>
              <w:rPr>
                <w:color w:val="002060"/>
              </w:rPr>
            </w:pPr>
            <w:r w:rsidRPr="00206171">
              <w:rPr>
                <w:color w:val="002060"/>
              </w:rPr>
              <w:t> </w:t>
            </w:r>
          </w:p>
        </w:tc>
      </w:tr>
    </w:tbl>
    <w:p w14:paraId="7EE34C69" w14:textId="77777777" w:rsidR="009049C3" w:rsidRPr="00206171" w:rsidRDefault="009049C3" w:rsidP="009049C3">
      <w:pPr>
        <w:pStyle w:val="titolo30"/>
        <w:rPr>
          <w:rFonts w:eastAsiaTheme="minorEastAsia"/>
          <w:color w:val="002060"/>
        </w:rPr>
      </w:pPr>
      <w:r w:rsidRPr="00206171">
        <w:rPr>
          <w:color w:val="002060"/>
        </w:rPr>
        <w:t xml:space="preserve">ALLENATORI </w:t>
      </w:r>
    </w:p>
    <w:p w14:paraId="70F74D08" w14:textId="77777777" w:rsidR="009049C3" w:rsidRPr="00206171" w:rsidRDefault="009049C3" w:rsidP="009049C3">
      <w:pPr>
        <w:pStyle w:val="titolo20"/>
        <w:rPr>
          <w:color w:val="002060"/>
        </w:rPr>
      </w:pPr>
      <w:r w:rsidRPr="0020617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6B6378FB" w14:textId="77777777" w:rsidTr="00C516A8">
        <w:tc>
          <w:tcPr>
            <w:tcW w:w="2200" w:type="dxa"/>
            <w:tcMar>
              <w:top w:w="20" w:type="dxa"/>
              <w:left w:w="20" w:type="dxa"/>
              <w:bottom w:w="20" w:type="dxa"/>
              <w:right w:w="20" w:type="dxa"/>
            </w:tcMar>
            <w:vAlign w:val="center"/>
            <w:hideMark/>
          </w:tcPr>
          <w:p w14:paraId="5A531388" w14:textId="77777777" w:rsidR="009049C3" w:rsidRPr="00206171" w:rsidRDefault="009049C3" w:rsidP="00C516A8">
            <w:pPr>
              <w:pStyle w:val="movimento"/>
              <w:rPr>
                <w:color w:val="002060"/>
              </w:rPr>
            </w:pPr>
            <w:r w:rsidRPr="00206171">
              <w:rPr>
                <w:color w:val="002060"/>
              </w:rPr>
              <w:t>TAGARAS NICOLA</w:t>
            </w:r>
          </w:p>
        </w:tc>
        <w:tc>
          <w:tcPr>
            <w:tcW w:w="2200" w:type="dxa"/>
            <w:tcMar>
              <w:top w:w="20" w:type="dxa"/>
              <w:left w:w="20" w:type="dxa"/>
              <w:bottom w:w="20" w:type="dxa"/>
              <w:right w:w="20" w:type="dxa"/>
            </w:tcMar>
            <w:vAlign w:val="center"/>
            <w:hideMark/>
          </w:tcPr>
          <w:p w14:paraId="40212A56" w14:textId="77777777" w:rsidR="009049C3" w:rsidRPr="00206171" w:rsidRDefault="009049C3" w:rsidP="00C516A8">
            <w:pPr>
              <w:pStyle w:val="movimento2"/>
              <w:rPr>
                <w:color w:val="002060"/>
              </w:rPr>
            </w:pPr>
            <w:r w:rsidRPr="00206171">
              <w:rPr>
                <w:color w:val="002060"/>
              </w:rPr>
              <w:t xml:space="preserve">(FOLGORE CASTELRAIMONDO) </w:t>
            </w:r>
          </w:p>
        </w:tc>
        <w:tc>
          <w:tcPr>
            <w:tcW w:w="800" w:type="dxa"/>
            <w:tcMar>
              <w:top w:w="20" w:type="dxa"/>
              <w:left w:w="20" w:type="dxa"/>
              <w:bottom w:w="20" w:type="dxa"/>
              <w:right w:w="20" w:type="dxa"/>
            </w:tcMar>
            <w:vAlign w:val="center"/>
            <w:hideMark/>
          </w:tcPr>
          <w:p w14:paraId="53620E97"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73D69F87"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0BB2F4BC" w14:textId="77777777" w:rsidR="009049C3" w:rsidRPr="00206171" w:rsidRDefault="009049C3" w:rsidP="00C516A8">
            <w:pPr>
              <w:pStyle w:val="movimento2"/>
              <w:rPr>
                <w:color w:val="002060"/>
              </w:rPr>
            </w:pPr>
            <w:r w:rsidRPr="00206171">
              <w:rPr>
                <w:color w:val="002060"/>
              </w:rPr>
              <w:t> </w:t>
            </w:r>
          </w:p>
        </w:tc>
      </w:tr>
    </w:tbl>
    <w:p w14:paraId="62252739" w14:textId="77777777" w:rsidR="009049C3" w:rsidRPr="00206171" w:rsidRDefault="009049C3" w:rsidP="009049C3">
      <w:pPr>
        <w:pStyle w:val="titolo30"/>
        <w:rPr>
          <w:rFonts w:eastAsiaTheme="minorEastAsia"/>
          <w:color w:val="002060"/>
        </w:rPr>
      </w:pPr>
      <w:r w:rsidRPr="00206171">
        <w:rPr>
          <w:color w:val="002060"/>
        </w:rPr>
        <w:t xml:space="preserve">CALCIATORI ESPULSI </w:t>
      </w:r>
    </w:p>
    <w:p w14:paraId="465EA13B" w14:textId="77777777" w:rsidR="009049C3" w:rsidRPr="00206171" w:rsidRDefault="009049C3" w:rsidP="009049C3">
      <w:pPr>
        <w:pStyle w:val="titolo20"/>
        <w:rPr>
          <w:color w:val="002060"/>
        </w:rPr>
      </w:pPr>
      <w:r w:rsidRPr="0020617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7A8DFCDE" w14:textId="77777777" w:rsidTr="00C516A8">
        <w:tc>
          <w:tcPr>
            <w:tcW w:w="2200" w:type="dxa"/>
            <w:tcMar>
              <w:top w:w="20" w:type="dxa"/>
              <w:left w:w="20" w:type="dxa"/>
              <w:bottom w:w="20" w:type="dxa"/>
              <w:right w:w="20" w:type="dxa"/>
            </w:tcMar>
            <w:vAlign w:val="center"/>
            <w:hideMark/>
          </w:tcPr>
          <w:p w14:paraId="375C2103" w14:textId="77777777" w:rsidR="009049C3" w:rsidRPr="00206171" w:rsidRDefault="009049C3" w:rsidP="00C516A8">
            <w:pPr>
              <w:pStyle w:val="movimento"/>
              <w:rPr>
                <w:color w:val="002060"/>
              </w:rPr>
            </w:pPr>
            <w:r w:rsidRPr="00206171">
              <w:rPr>
                <w:color w:val="002060"/>
              </w:rPr>
              <w:t>MINGO ROBERTO</w:t>
            </w:r>
          </w:p>
        </w:tc>
        <w:tc>
          <w:tcPr>
            <w:tcW w:w="2200" w:type="dxa"/>
            <w:tcMar>
              <w:top w:w="20" w:type="dxa"/>
              <w:left w:w="20" w:type="dxa"/>
              <w:bottom w:w="20" w:type="dxa"/>
              <w:right w:w="20" w:type="dxa"/>
            </w:tcMar>
            <w:vAlign w:val="center"/>
            <w:hideMark/>
          </w:tcPr>
          <w:p w14:paraId="646B3BFE" w14:textId="77777777" w:rsidR="009049C3" w:rsidRPr="00206171" w:rsidRDefault="009049C3" w:rsidP="00C516A8">
            <w:pPr>
              <w:pStyle w:val="movimento2"/>
              <w:rPr>
                <w:color w:val="002060"/>
              </w:rPr>
            </w:pPr>
            <w:r w:rsidRPr="00206171">
              <w:rPr>
                <w:color w:val="002060"/>
              </w:rPr>
              <w:t xml:space="preserve">(CDC 2018) </w:t>
            </w:r>
          </w:p>
        </w:tc>
        <w:tc>
          <w:tcPr>
            <w:tcW w:w="800" w:type="dxa"/>
            <w:tcMar>
              <w:top w:w="20" w:type="dxa"/>
              <w:left w:w="20" w:type="dxa"/>
              <w:bottom w:w="20" w:type="dxa"/>
              <w:right w:w="20" w:type="dxa"/>
            </w:tcMar>
            <w:vAlign w:val="center"/>
            <w:hideMark/>
          </w:tcPr>
          <w:p w14:paraId="00E95931"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130F5F15"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4FBF5789" w14:textId="77777777" w:rsidR="009049C3" w:rsidRPr="00206171" w:rsidRDefault="009049C3" w:rsidP="00C516A8">
            <w:pPr>
              <w:pStyle w:val="movimento2"/>
              <w:rPr>
                <w:color w:val="002060"/>
              </w:rPr>
            </w:pPr>
            <w:r w:rsidRPr="00206171">
              <w:rPr>
                <w:color w:val="002060"/>
              </w:rPr>
              <w:t> </w:t>
            </w:r>
          </w:p>
        </w:tc>
      </w:tr>
    </w:tbl>
    <w:p w14:paraId="342ACDEE" w14:textId="77777777" w:rsidR="009049C3" w:rsidRPr="00206171" w:rsidRDefault="009049C3" w:rsidP="009049C3">
      <w:pPr>
        <w:pStyle w:val="titolo30"/>
        <w:rPr>
          <w:rFonts w:eastAsiaTheme="minorEastAsia"/>
          <w:color w:val="002060"/>
        </w:rPr>
      </w:pPr>
      <w:r w:rsidRPr="00206171">
        <w:rPr>
          <w:color w:val="002060"/>
        </w:rPr>
        <w:t xml:space="preserve">CALCIATORI NON ESPULSI </w:t>
      </w:r>
    </w:p>
    <w:p w14:paraId="692AF1E9" w14:textId="77777777" w:rsidR="009049C3" w:rsidRPr="00206171" w:rsidRDefault="009049C3" w:rsidP="009049C3">
      <w:pPr>
        <w:pStyle w:val="titolo20"/>
        <w:rPr>
          <w:color w:val="002060"/>
        </w:rPr>
      </w:pPr>
      <w:r w:rsidRPr="0020617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3F833D4A" w14:textId="77777777" w:rsidTr="00C516A8">
        <w:tc>
          <w:tcPr>
            <w:tcW w:w="2200" w:type="dxa"/>
            <w:tcMar>
              <w:top w:w="20" w:type="dxa"/>
              <w:left w:w="20" w:type="dxa"/>
              <w:bottom w:w="20" w:type="dxa"/>
              <w:right w:w="20" w:type="dxa"/>
            </w:tcMar>
            <w:vAlign w:val="center"/>
            <w:hideMark/>
          </w:tcPr>
          <w:p w14:paraId="2F8F584E" w14:textId="77777777" w:rsidR="009049C3" w:rsidRPr="00206171" w:rsidRDefault="009049C3" w:rsidP="00C516A8">
            <w:pPr>
              <w:pStyle w:val="movimento"/>
              <w:rPr>
                <w:color w:val="002060"/>
              </w:rPr>
            </w:pPr>
            <w:r w:rsidRPr="00206171">
              <w:rPr>
                <w:color w:val="002060"/>
              </w:rPr>
              <w:t>PUPILLI MARCO</w:t>
            </w:r>
          </w:p>
        </w:tc>
        <w:tc>
          <w:tcPr>
            <w:tcW w:w="2200" w:type="dxa"/>
            <w:tcMar>
              <w:top w:w="20" w:type="dxa"/>
              <w:left w:w="20" w:type="dxa"/>
              <w:bottom w:w="20" w:type="dxa"/>
              <w:right w:w="20" w:type="dxa"/>
            </w:tcMar>
            <w:vAlign w:val="center"/>
            <w:hideMark/>
          </w:tcPr>
          <w:p w14:paraId="293B67F4" w14:textId="77777777" w:rsidR="009049C3" w:rsidRPr="00206171" w:rsidRDefault="009049C3" w:rsidP="00C516A8">
            <w:pPr>
              <w:pStyle w:val="movimento2"/>
              <w:rPr>
                <w:color w:val="002060"/>
              </w:rPr>
            </w:pPr>
            <w:r w:rsidRPr="00206171">
              <w:rPr>
                <w:color w:val="002060"/>
              </w:rPr>
              <w:t xml:space="preserve">(FOLGORE CASTELRAIMONDO) </w:t>
            </w:r>
          </w:p>
        </w:tc>
        <w:tc>
          <w:tcPr>
            <w:tcW w:w="800" w:type="dxa"/>
            <w:tcMar>
              <w:top w:w="20" w:type="dxa"/>
              <w:left w:w="20" w:type="dxa"/>
              <w:bottom w:w="20" w:type="dxa"/>
              <w:right w:w="20" w:type="dxa"/>
            </w:tcMar>
            <w:vAlign w:val="center"/>
            <w:hideMark/>
          </w:tcPr>
          <w:p w14:paraId="670FB748"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60F73579" w14:textId="77777777" w:rsidR="009049C3" w:rsidRPr="00206171" w:rsidRDefault="009049C3" w:rsidP="00C516A8">
            <w:pPr>
              <w:pStyle w:val="movimento"/>
              <w:rPr>
                <w:color w:val="002060"/>
              </w:rPr>
            </w:pPr>
            <w:r w:rsidRPr="00206171">
              <w:rPr>
                <w:color w:val="002060"/>
              </w:rPr>
              <w:t>MOSCA NICOLO</w:t>
            </w:r>
          </w:p>
        </w:tc>
        <w:tc>
          <w:tcPr>
            <w:tcW w:w="2200" w:type="dxa"/>
            <w:tcMar>
              <w:top w:w="20" w:type="dxa"/>
              <w:left w:w="20" w:type="dxa"/>
              <w:bottom w:w="20" w:type="dxa"/>
              <w:right w:w="20" w:type="dxa"/>
            </w:tcMar>
            <w:vAlign w:val="center"/>
            <w:hideMark/>
          </w:tcPr>
          <w:p w14:paraId="06CB4784" w14:textId="77777777" w:rsidR="009049C3" w:rsidRPr="00206171" w:rsidRDefault="009049C3" w:rsidP="00C516A8">
            <w:pPr>
              <w:pStyle w:val="movimento2"/>
              <w:rPr>
                <w:color w:val="002060"/>
              </w:rPr>
            </w:pPr>
            <w:r w:rsidRPr="00206171">
              <w:rPr>
                <w:color w:val="002060"/>
              </w:rPr>
              <w:t xml:space="preserve">(FUTSAL ANCONA) </w:t>
            </w:r>
          </w:p>
        </w:tc>
      </w:tr>
    </w:tbl>
    <w:p w14:paraId="28D30B6A" w14:textId="77777777" w:rsidR="009049C3" w:rsidRPr="00206171" w:rsidRDefault="009049C3" w:rsidP="009049C3">
      <w:pPr>
        <w:pStyle w:val="titolo20"/>
        <w:rPr>
          <w:rFonts w:eastAsiaTheme="minorEastAsia"/>
          <w:color w:val="002060"/>
        </w:rPr>
      </w:pPr>
      <w:r w:rsidRPr="0020617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21F87DD0" w14:textId="77777777" w:rsidTr="00C516A8">
        <w:tc>
          <w:tcPr>
            <w:tcW w:w="2200" w:type="dxa"/>
            <w:tcMar>
              <w:top w:w="20" w:type="dxa"/>
              <w:left w:w="20" w:type="dxa"/>
              <w:bottom w:w="20" w:type="dxa"/>
              <w:right w:w="20" w:type="dxa"/>
            </w:tcMar>
            <w:vAlign w:val="center"/>
            <w:hideMark/>
          </w:tcPr>
          <w:p w14:paraId="43699895" w14:textId="77777777" w:rsidR="009049C3" w:rsidRPr="00206171" w:rsidRDefault="009049C3" w:rsidP="00C516A8">
            <w:pPr>
              <w:pStyle w:val="movimento"/>
              <w:rPr>
                <w:color w:val="002060"/>
              </w:rPr>
            </w:pPr>
            <w:r w:rsidRPr="00206171">
              <w:rPr>
                <w:color w:val="002060"/>
              </w:rPr>
              <w:t>LOSANI ALFREDO</w:t>
            </w:r>
          </w:p>
        </w:tc>
        <w:tc>
          <w:tcPr>
            <w:tcW w:w="2200" w:type="dxa"/>
            <w:tcMar>
              <w:top w:w="20" w:type="dxa"/>
              <w:left w:w="20" w:type="dxa"/>
              <w:bottom w:w="20" w:type="dxa"/>
              <w:right w:w="20" w:type="dxa"/>
            </w:tcMar>
            <w:vAlign w:val="center"/>
            <w:hideMark/>
          </w:tcPr>
          <w:p w14:paraId="450F5303" w14:textId="77777777" w:rsidR="009049C3" w:rsidRPr="00206171" w:rsidRDefault="009049C3" w:rsidP="00C516A8">
            <w:pPr>
              <w:pStyle w:val="movimento2"/>
              <w:rPr>
                <w:color w:val="002060"/>
              </w:rPr>
            </w:pPr>
            <w:r w:rsidRPr="00206171">
              <w:rPr>
                <w:color w:val="002060"/>
              </w:rPr>
              <w:t xml:space="preserve">(ACQUAVIVA CALCIO) </w:t>
            </w:r>
          </w:p>
        </w:tc>
        <w:tc>
          <w:tcPr>
            <w:tcW w:w="800" w:type="dxa"/>
            <w:tcMar>
              <w:top w:w="20" w:type="dxa"/>
              <w:left w:w="20" w:type="dxa"/>
              <w:bottom w:w="20" w:type="dxa"/>
              <w:right w:w="20" w:type="dxa"/>
            </w:tcMar>
            <w:vAlign w:val="center"/>
            <w:hideMark/>
          </w:tcPr>
          <w:p w14:paraId="77F06D7B"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5DA50E41" w14:textId="77777777" w:rsidR="009049C3" w:rsidRPr="00206171" w:rsidRDefault="009049C3" w:rsidP="00C516A8">
            <w:pPr>
              <w:pStyle w:val="movimento"/>
              <w:rPr>
                <w:color w:val="002060"/>
              </w:rPr>
            </w:pPr>
            <w:r w:rsidRPr="00206171">
              <w:rPr>
                <w:color w:val="002060"/>
              </w:rPr>
              <w:t>TRANQUILLI SAMUELE</w:t>
            </w:r>
          </w:p>
        </w:tc>
        <w:tc>
          <w:tcPr>
            <w:tcW w:w="2200" w:type="dxa"/>
            <w:tcMar>
              <w:top w:w="20" w:type="dxa"/>
              <w:left w:w="20" w:type="dxa"/>
              <w:bottom w:w="20" w:type="dxa"/>
              <w:right w:w="20" w:type="dxa"/>
            </w:tcMar>
            <w:vAlign w:val="center"/>
            <w:hideMark/>
          </w:tcPr>
          <w:p w14:paraId="2020B625" w14:textId="77777777" w:rsidR="009049C3" w:rsidRPr="00206171" w:rsidRDefault="009049C3" w:rsidP="00C516A8">
            <w:pPr>
              <w:pStyle w:val="movimento2"/>
              <w:rPr>
                <w:color w:val="002060"/>
              </w:rPr>
            </w:pPr>
            <w:r w:rsidRPr="00206171">
              <w:rPr>
                <w:color w:val="002060"/>
              </w:rPr>
              <w:t xml:space="preserve">(ACQUAVIVA CALCIO) </w:t>
            </w:r>
          </w:p>
        </w:tc>
      </w:tr>
      <w:tr w:rsidR="009049C3" w:rsidRPr="00206171" w14:paraId="633F8F00" w14:textId="77777777" w:rsidTr="00C516A8">
        <w:tc>
          <w:tcPr>
            <w:tcW w:w="2200" w:type="dxa"/>
            <w:tcMar>
              <w:top w:w="20" w:type="dxa"/>
              <w:left w:w="20" w:type="dxa"/>
              <w:bottom w:w="20" w:type="dxa"/>
              <w:right w:w="20" w:type="dxa"/>
            </w:tcMar>
            <w:vAlign w:val="center"/>
            <w:hideMark/>
          </w:tcPr>
          <w:p w14:paraId="54FF5C45" w14:textId="77777777" w:rsidR="009049C3" w:rsidRPr="00206171" w:rsidRDefault="009049C3" w:rsidP="00C516A8">
            <w:pPr>
              <w:pStyle w:val="movimento"/>
              <w:rPr>
                <w:color w:val="002060"/>
              </w:rPr>
            </w:pPr>
            <w:r w:rsidRPr="00206171">
              <w:rPr>
                <w:color w:val="002060"/>
              </w:rPr>
              <w:t>ANNIBALDI ALESSANDRO</w:t>
            </w:r>
          </w:p>
        </w:tc>
        <w:tc>
          <w:tcPr>
            <w:tcW w:w="2200" w:type="dxa"/>
            <w:tcMar>
              <w:top w:w="20" w:type="dxa"/>
              <w:left w:w="20" w:type="dxa"/>
              <w:bottom w:w="20" w:type="dxa"/>
              <w:right w:w="20" w:type="dxa"/>
            </w:tcMar>
            <w:vAlign w:val="center"/>
            <w:hideMark/>
          </w:tcPr>
          <w:p w14:paraId="63839663" w14:textId="77777777" w:rsidR="009049C3" w:rsidRPr="00206171" w:rsidRDefault="009049C3" w:rsidP="00C516A8">
            <w:pPr>
              <w:pStyle w:val="movimento2"/>
              <w:rPr>
                <w:color w:val="002060"/>
              </w:rPr>
            </w:pPr>
            <w:r w:rsidRPr="00206171">
              <w:rPr>
                <w:color w:val="002060"/>
              </w:rPr>
              <w:t xml:space="preserve">(CDC 2018) </w:t>
            </w:r>
          </w:p>
        </w:tc>
        <w:tc>
          <w:tcPr>
            <w:tcW w:w="800" w:type="dxa"/>
            <w:tcMar>
              <w:top w:w="20" w:type="dxa"/>
              <w:left w:w="20" w:type="dxa"/>
              <w:bottom w:w="20" w:type="dxa"/>
              <w:right w:w="20" w:type="dxa"/>
            </w:tcMar>
            <w:vAlign w:val="center"/>
            <w:hideMark/>
          </w:tcPr>
          <w:p w14:paraId="4A2D2D34"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422C0A8B" w14:textId="77777777" w:rsidR="009049C3" w:rsidRPr="00206171" w:rsidRDefault="009049C3" w:rsidP="00C516A8">
            <w:pPr>
              <w:pStyle w:val="movimento"/>
              <w:rPr>
                <w:color w:val="002060"/>
              </w:rPr>
            </w:pPr>
            <w:r w:rsidRPr="00206171">
              <w:rPr>
                <w:color w:val="002060"/>
              </w:rPr>
              <w:t>VICI MARCO</w:t>
            </w:r>
          </w:p>
        </w:tc>
        <w:tc>
          <w:tcPr>
            <w:tcW w:w="2200" w:type="dxa"/>
            <w:tcMar>
              <w:top w:w="20" w:type="dxa"/>
              <w:left w:w="20" w:type="dxa"/>
              <w:bottom w:w="20" w:type="dxa"/>
              <w:right w:w="20" w:type="dxa"/>
            </w:tcMar>
            <w:vAlign w:val="center"/>
            <w:hideMark/>
          </w:tcPr>
          <w:p w14:paraId="2E9D4A7E" w14:textId="77777777" w:rsidR="009049C3" w:rsidRPr="00206171" w:rsidRDefault="009049C3" w:rsidP="00C516A8">
            <w:pPr>
              <w:pStyle w:val="movimento2"/>
              <w:rPr>
                <w:color w:val="002060"/>
              </w:rPr>
            </w:pPr>
            <w:r w:rsidRPr="00206171">
              <w:rPr>
                <w:color w:val="002060"/>
              </w:rPr>
              <w:t xml:space="preserve">(CDC 2018) </w:t>
            </w:r>
          </w:p>
        </w:tc>
      </w:tr>
      <w:tr w:rsidR="009049C3" w:rsidRPr="00206171" w14:paraId="4ADB9E88" w14:textId="77777777" w:rsidTr="00C516A8">
        <w:tc>
          <w:tcPr>
            <w:tcW w:w="2200" w:type="dxa"/>
            <w:tcMar>
              <w:top w:w="20" w:type="dxa"/>
              <w:left w:w="20" w:type="dxa"/>
              <w:bottom w:w="20" w:type="dxa"/>
              <w:right w:w="20" w:type="dxa"/>
            </w:tcMar>
            <w:vAlign w:val="center"/>
            <w:hideMark/>
          </w:tcPr>
          <w:p w14:paraId="185DDAEE" w14:textId="77777777" w:rsidR="009049C3" w:rsidRPr="00206171" w:rsidRDefault="009049C3" w:rsidP="00C516A8">
            <w:pPr>
              <w:pStyle w:val="movimento"/>
              <w:rPr>
                <w:color w:val="002060"/>
              </w:rPr>
            </w:pPr>
            <w:r w:rsidRPr="00206171">
              <w:rPr>
                <w:color w:val="002060"/>
              </w:rPr>
              <w:t>BURINI BRUNO</w:t>
            </w:r>
          </w:p>
        </w:tc>
        <w:tc>
          <w:tcPr>
            <w:tcW w:w="2200" w:type="dxa"/>
            <w:tcMar>
              <w:top w:w="20" w:type="dxa"/>
              <w:left w:w="20" w:type="dxa"/>
              <w:bottom w:w="20" w:type="dxa"/>
              <w:right w:w="20" w:type="dxa"/>
            </w:tcMar>
            <w:vAlign w:val="center"/>
            <w:hideMark/>
          </w:tcPr>
          <w:p w14:paraId="63A48D76" w14:textId="77777777" w:rsidR="009049C3" w:rsidRPr="00206171" w:rsidRDefault="009049C3" w:rsidP="00C516A8">
            <w:pPr>
              <w:pStyle w:val="movimento2"/>
              <w:rPr>
                <w:color w:val="002060"/>
              </w:rPr>
            </w:pPr>
            <w:r w:rsidRPr="00206171">
              <w:rPr>
                <w:color w:val="002060"/>
              </w:rPr>
              <w:t xml:space="preserve">(FABRIANO CALCIO A 5 2023) </w:t>
            </w:r>
          </w:p>
        </w:tc>
        <w:tc>
          <w:tcPr>
            <w:tcW w:w="800" w:type="dxa"/>
            <w:tcMar>
              <w:top w:w="20" w:type="dxa"/>
              <w:left w:w="20" w:type="dxa"/>
              <w:bottom w:w="20" w:type="dxa"/>
              <w:right w:w="20" w:type="dxa"/>
            </w:tcMar>
            <w:vAlign w:val="center"/>
            <w:hideMark/>
          </w:tcPr>
          <w:p w14:paraId="3AD3E021"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6D4A19EB" w14:textId="77777777" w:rsidR="009049C3" w:rsidRPr="00206171" w:rsidRDefault="009049C3" w:rsidP="00C516A8">
            <w:pPr>
              <w:pStyle w:val="movimento"/>
              <w:rPr>
                <w:color w:val="002060"/>
              </w:rPr>
            </w:pPr>
            <w:r w:rsidRPr="00206171">
              <w:rPr>
                <w:color w:val="002060"/>
              </w:rPr>
              <w:t>BOLLETTINI LORENZO</w:t>
            </w:r>
          </w:p>
        </w:tc>
        <w:tc>
          <w:tcPr>
            <w:tcW w:w="2200" w:type="dxa"/>
            <w:tcMar>
              <w:top w:w="20" w:type="dxa"/>
              <w:left w:w="20" w:type="dxa"/>
              <w:bottom w:w="20" w:type="dxa"/>
              <w:right w:w="20" w:type="dxa"/>
            </w:tcMar>
            <w:vAlign w:val="center"/>
            <w:hideMark/>
          </w:tcPr>
          <w:p w14:paraId="4ED13499" w14:textId="77777777" w:rsidR="009049C3" w:rsidRPr="00206171" w:rsidRDefault="009049C3" w:rsidP="00C516A8">
            <w:pPr>
              <w:pStyle w:val="movimento2"/>
              <w:rPr>
                <w:color w:val="002060"/>
              </w:rPr>
            </w:pPr>
            <w:r w:rsidRPr="00206171">
              <w:rPr>
                <w:color w:val="002060"/>
              </w:rPr>
              <w:t xml:space="preserve">(FOLGORE CASTELRAIMONDO) </w:t>
            </w:r>
          </w:p>
        </w:tc>
      </w:tr>
      <w:tr w:rsidR="009049C3" w:rsidRPr="00206171" w14:paraId="63B96B60" w14:textId="77777777" w:rsidTr="00C516A8">
        <w:tc>
          <w:tcPr>
            <w:tcW w:w="2200" w:type="dxa"/>
            <w:tcMar>
              <w:top w:w="20" w:type="dxa"/>
              <w:left w:w="20" w:type="dxa"/>
              <w:bottom w:w="20" w:type="dxa"/>
              <w:right w:w="20" w:type="dxa"/>
            </w:tcMar>
            <w:vAlign w:val="center"/>
            <w:hideMark/>
          </w:tcPr>
          <w:p w14:paraId="665DB626" w14:textId="77777777" w:rsidR="009049C3" w:rsidRPr="00206171" w:rsidRDefault="009049C3" w:rsidP="00C516A8">
            <w:pPr>
              <w:pStyle w:val="movimento"/>
              <w:rPr>
                <w:color w:val="002060"/>
              </w:rPr>
            </w:pPr>
            <w:r w:rsidRPr="00206171">
              <w:rPr>
                <w:color w:val="002060"/>
              </w:rPr>
              <w:t>CORNELL PABLO</w:t>
            </w:r>
          </w:p>
        </w:tc>
        <w:tc>
          <w:tcPr>
            <w:tcW w:w="2200" w:type="dxa"/>
            <w:tcMar>
              <w:top w:w="20" w:type="dxa"/>
              <w:left w:w="20" w:type="dxa"/>
              <w:bottom w:w="20" w:type="dxa"/>
              <w:right w:w="20" w:type="dxa"/>
            </w:tcMar>
            <w:vAlign w:val="center"/>
            <w:hideMark/>
          </w:tcPr>
          <w:p w14:paraId="3421BB7A" w14:textId="77777777" w:rsidR="009049C3" w:rsidRPr="00206171" w:rsidRDefault="009049C3" w:rsidP="00C516A8">
            <w:pPr>
              <w:pStyle w:val="movimento2"/>
              <w:rPr>
                <w:color w:val="002060"/>
              </w:rPr>
            </w:pPr>
            <w:r w:rsidRPr="00206171">
              <w:rPr>
                <w:color w:val="002060"/>
              </w:rPr>
              <w:t xml:space="preserve">(FOLGORE CASTELRAIMONDO) </w:t>
            </w:r>
          </w:p>
        </w:tc>
        <w:tc>
          <w:tcPr>
            <w:tcW w:w="800" w:type="dxa"/>
            <w:tcMar>
              <w:top w:w="20" w:type="dxa"/>
              <w:left w:w="20" w:type="dxa"/>
              <w:bottom w:w="20" w:type="dxa"/>
              <w:right w:w="20" w:type="dxa"/>
            </w:tcMar>
            <w:vAlign w:val="center"/>
            <w:hideMark/>
          </w:tcPr>
          <w:p w14:paraId="0D2211D6"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6F130266"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47500415" w14:textId="77777777" w:rsidR="009049C3" w:rsidRPr="00206171" w:rsidRDefault="009049C3" w:rsidP="00C516A8">
            <w:pPr>
              <w:pStyle w:val="movimento2"/>
              <w:rPr>
                <w:color w:val="002060"/>
              </w:rPr>
            </w:pPr>
            <w:r w:rsidRPr="00206171">
              <w:rPr>
                <w:color w:val="002060"/>
              </w:rPr>
              <w:t> </w:t>
            </w:r>
          </w:p>
        </w:tc>
      </w:tr>
    </w:tbl>
    <w:p w14:paraId="5B59223B" w14:textId="77777777" w:rsidR="009049C3" w:rsidRPr="00206171" w:rsidRDefault="009049C3" w:rsidP="009049C3">
      <w:pPr>
        <w:pStyle w:val="breakline"/>
        <w:rPr>
          <w:color w:val="002060"/>
        </w:rPr>
      </w:pPr>
    </w:p>
    <w:p w14:paraId="058321E8" w14:textId="77777777" w:rsidR="009049C3" w:rsidRPr="00206171" w:rsidRDefault="009049C3" w:rsidP="009049C3">
      <w:pPr>
        <w:jc w:val="center"/>
        <w:rPr>
          <w:rFonts w:ascii="Arial" w:hAnsi="Arial" w:cs="Arial"/>
          <w:noProof/>
          <w:color w:val="002060"/>
          <w:sz w:val="22"/>
          <w:szCs w:val="22"/>
        </w:rPr>
      </w:pPr>
      <w:r w:rsidRPr="00206171">
        <w:rPr>
          <w:rFonts w:ascii="Arial" w:hAnsi="Arial" w:cs="Arial"/>
          <w:noProof/>
          <w:color w:val="002060"/>
          <w:sz w:val="22"/>
          <w:szCs w:val="22"/>
        </w:rPr>
        <w:lastRenderedPageBreak/>
        <w:t>F.to IL SEGRETARIO                                   F.to IL GIUDICE SPORTIVO</w:t>
      </w:r>
    </w:p>
    <w:p w14:paraId="12B8670C" w14:textId="77777777" w:rsidR="009049C3" w:rsidRPr="00206171" w:rsidRDefault="009049C3" w:rsidP="009049C3">
      <w:pPr>
        <w:pStyle w:val="Corpodeltesto2"/>
        <w:spacing w:after="0" w:line="240" w:lineRule="auto"/>
        <w:jc w:val="both"/>
        <w:rPr>
          <w:rFonts w:ascii="Arial" w:hAnsi="Arial" w:cs="Arial"/>
          <w:b/>
          <w:color w:val="002060"/>
          <w:sz w:val="22"/>
          <w:szCs w:val="22"/>
        </w:rPr>
      </w:pPr>
      <w:r w:rsidRPr="00206171">
        <w:rPr>
          <w:rFonts w:ascii="Arial" w:hAnsi="Arial" w:cs="Arial"/>
          <w:noProof/>
          <w:color w:val="002060"/>
          <w:sz w:val="22"/>
          <w:szCs w:val="22"/>
        </w:rPr>
        <w:t xml:space="preserve">                         Angelo Castellana        </w:t>
      </w:r>
      <w:r w:rsidRPr="00206171">
        <w:rPr>
          <w:rFonts w:ascii="Arial" w:hAnsi="Arial" w:cs="Arial"/>
          <w:noProof/>
          <w:color w:val="002060"/>
          <w:sz w:val="22"/>
          <w:szCs w:val="22"/>
        </w:rPr>
        <w:tab/>
        <w:t xml:space="preserve">                                Agnese Lazzaretti</w:t>
      </w:r>
    </w:p>
    <w:p w14:paraId="4755FFD1" w14:textId="77777777" w:rsidR="009049C3" w:rsidRPr="00206171" w:rsidRDefault="009049C3" w:rsidP="009049C3">
      <w:pPr>
        <w:pStyle w:val="breakline"/>
        <w:rPr>
          <w:rFonts w:eastAsiaTheme="minorEastAsia"/>
          <w:color w:val="002060"/>
        </w:rPr>
      </w:pPr>
    </w:p>
    <w:p w14:paraId="4943C134" w14:textId="77777777" w:rsidR="009049C3" w:rsidRPr="00206171" w:rsidRDefault="009049C3" w:rsidP="009049C3">
      <w:pPr>
        <w:pStyle w:val="titoloprinc0"/>
        <w:rPr>
          <w:color w:val="002060"/>
        </w:rPr>
      </w:pPr>
      <w:r w:rsidRPr="00206171">
        <w:rPr>
          <w:color w:val="002060"/>
        </w:rPr>
        <w:t>CLASSIFICA</w:t>
      </w:r>
    </w:p>
    <w:p w14:paraId="4757BE48" w14:textId="77777777" w:rsidR="009049C3" w:rsidRPr="00206171" w:rsidRDefault="009049C3" w:rsidP="009049C3">
      <w:pPr>
        <w:pStyle w:val="breakline"/>
        <w:rPr>
          <w:color w:val="002060"/>
        </w:rPr>
      </w:pPr>
    </w:p>
    <w:p w14:paraId="0C2BBA8F" w14:textId="77777777" w:rsidR="009049C3" w:rsidRPr="00206171" w:rsidRDefault="009049C3" w:rsidP="009049C3">
      <w:pPr>
        <w:pStyle w:val="breakline"/>
        <w:rPr>
          <w:color w:val="002060"/>
        </w:rPr>
      </w:pPr>
    </w:p>
    <w:p w14:paraId="04A0B0BB" w14:textId="77777777" w:rsidR="009049C3" w:rsidRPr="00206171" w:rsidRDefault="009049C3" w:rsidP="009049C3">
      <w:pPr>
        <w:pStyle w:val="sottotitolocampionato10"/>
        <w:rPr>
          <w:color w:val="002060"/>
        </w:rPr>
      </w:pPr>
      <w:r w:rsidRPr="0020617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049C3" w:rsidRPr="00206171" w14:paraId="2FD6C371" w14:textId="77777777" w:rsidTr="00C516A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8B2ED" w14:textId="77777777" w:rsidR="009049C3" w:rsidRPr="00206171" w:rsidRDefault="009049C3" w:rsidP="00C516A8">
            <w:pPr>
              <w:pStyle w:val="headertabella0"/>
              <w:rPr>
                <w:color w:val="002060"/>
              </w:rPr>
            </w:pPr>
            <w:r w:rsidRPr="0020617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50265" w14:textId="77777777" w:rsidR="009049C3" w:rsidRPr="00206171" w:rsidRDefault="009049C3" w:rsidP="00C516A8">
            <w:pPr>
              <w:pStyle w:val="headertabella0"/>
              <w:rPr>
                <w:color w:val="002060"/>
              </w:rPr>
            </w:pPr>
            <w:r w:rsidRPr="0020617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99D6F" w14:textId="77777777" w:rsidR="009049C3" w:rsidRPr="00206171" w:rsidRDefault="009049C3" w:rsidP="00C516A8">
            <w:pPr>
              <w:pStyle w:val="headertabella0"/>
              <w:rPr>
                <w:color w:val="002060"/>
              </w:rPr>
            </w:pPr>
            <w:r w:rsidRPr="0020617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95C66" w14:textId="77777777" w:rsidR="009049C3" w:rsidRPr="00206171" w:rsidRDefault="009049C3" w:rsidP="00C516A8">
            <w:pPr>
              <w:pStyle w:val="headertabella0"/>
              <w:rPr>
                <w:color w:val="002060"/>
              </w:rPr>
            </w:pPr>
            <w:r w:rsidRPr="0020617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AB449" w14:textId="77777777" w:rsidR="009049C3" w:rsidRPr="00206171" w:rsidRDefault="009049C3" w:rsidP="00C516A8">
            <w:pPr>
              <w:pStyle w:val="headertabella0"/>
              <w:rPr>
                <w:color w:val="002060"/>
              </w:rPr>
            </w:pPr>
            <w:r w:rsidRPr="0020617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323DE" w14:textId="77777777" w:rsidR="009049C3" w:rsidRPr="00206171" w:rsidRDefault="009049C3" w:rsidP="00C516A8">
            <w:pPr>
              <w:pStyle w:val="headertabella0"/>
              <w:rPr>
                <w:color w:val="002060"/>
              </w:rPr>
            </w:pPr>
            <w:r w:rsidRPr="0020617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3E332" w14:textId="77777777" w:rsidR="009049C3" w:rsidRPr="00206171" w:rsidRDefault="009049C3" w:rsidP="00C516A8">
            <w:pPr>
              <w:pStyle w:val="headertabella0"/>
              <w:rPr>
                <w:color w:val="002060"/>
              </w:rPr>
            </w:pPr>
            <w:r w:rsidRPr="0020617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FF690" w14:textId="77777777" w:rsidR="009049C3" w:rsidRPr="00206171" w:rsidRDefault="009049C3" w:rsidP="00C516A8">
            <w:pPr>
              <w:pStyle w:val="headertabella0"/>
              <w:rPr>
                <w:color w:val="002060"/>
              </w:rPr>
            </w:pPr>
            <w:r w:rsidRPr="0020617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2E6D3" w14:textId="77777777" w:rsidR="009049C3" w:rsidRPr="00206171" w:rsidRDefault="009049C3" w:rsidP="00C516A8">
            <w:pPr>
              <w:pStyle w:val="headertabella0"/>
              <w:rPr>
                <w:color w:val="002060"/>
              </w:rPr>
            </w:pPr>
            <w:r w:rsidRPr="0020617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E17E1" w14:textId="77777777" w:rsidR="009049C3" w:rsidRPr="00206171" w:rsidRDefault="009049C3" w:rsidP="00C516A8">
            <w:pPr>
              <w:pStyle w:val="headertabella0"/>
              <w:rPr>
                <w:color w:val="002060"/>
              </w:rPr>
            </w:pPr>
            <w:r w:rsidRPr="00206171">
              <w:rPr>
                <w:color w:val="002060"/>
              </w:rPr>
              <w:t>PE</w:t>
            </w:r>
          </w:p>
        </w:tc>
      </w:tr>
      <w:tr w:rsidR="009049C3" w:rsidRPr="00206171" w14:paraId="091FCA7D" w14:textId="77777777" w:rsidTr="00C516A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14A270" w14:textId="77777777" w:rsidR="009049C3" w:rsidRPr="00206171" w:rsidRDefault="009049C3" w:rsidP="00C516A8">
            <w:pPr>
              <w:pStyle w:val="rowtabella0"/>
              <w:rPr>
                <w:color w:val="002060"/>
              </w:rPr>
            </w:pPr>
            <w:r w:rsidRPr="00206171">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87B19"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77B2D"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D2206"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F0E42"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2B7CB"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1BAF8" w14:textId="77777777" w:rsidR="009049C3" w:rsidRPr="00206171" w:rsidRDefault="009049C3" w:rsidP="00C516A8">
            <w:pPr>
              <w:pStyle w:val="rowtabella0"/>
              <w:jc w:val="center"/>
              <w:rPr>
                <w:color w:val="002060"/>
              </w:rPr>
            </w:pPr>
            <w:r w:rsidRPr="002061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E75DD"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C7ADA"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1AF53" w14:textId="77777777" w:rsidR="009049C3" w:rsidRPr="00206171" w:rsidRDefault="009049C3" w:rsidP="00C516A8">
            <w:pPr>
              <w:pStyle w:val="rowtabella0"/>
              <w:jc w:val="center"/>
              <w:rPr>
                <w:color w:val="002060"/>
              </w:rPr>
            </w:pPr>
            <w:r w:rsidRPr="00206171">
              <w:rPr>
                <w:color w:val="002060"/>
              </w:rPr>
              <w:t>0</w:t>
            </w:r>
          </w:p>
        </w:tc>
      </w:tr>
      <w:tr w:rsidR="009049C3" w:rsidRPr="00206171" w14:paraId="3E91359F"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A7CDE4" w14:textId="77777777" w:rsidR="009049C3" w:rsidRPr="00206171" w:rsidRDefault="009049C3" w:rsidP="00C516A8">
            <w:pPr>
              <w:pStyle w:val="rowtabella0"/>
              <w:rPr>
                <w:color w:val="002060"/>
              </w:rPr>
            </w:pPr>
            <w:r w:rsidRPr="00206171">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26B4F"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B9A7A"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21FFF"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2662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500CA"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C2870" w14:textId="77777777" w:rsidR="009049C3" w:rsidRPr="00206171" w:rsidRDefault="009049C3" w:rsidP="00C516A8">
            <w:pPr>
              <w:pStyle w:val="rowtabella0"/>
              <w:jc w:val="center"/>
              <w:rPr>
                <w:color w:val="002060"/>
              </w:rPr>
            </w:pPr>
            <w:r w:rsidRPr="002061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82F79"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2062F" w14:textId="77777777" w:rsidR="009049C3" w:rsidRPr="00206171" w:rsidRDefault="009049C3" w:rsidP="00C516A8">
            <w:pPr>
              <w:pStyle w:val="rowtabella0"/>
              <w:jc w:val="center"/>
              <w:rPr>
                <w:color w:val="002060"/>
              </w:rPr>
            </w:pPr>
            <w:r w:rsidRPr="002061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3E8A7" w14:textId="77777777" w:rsidR="009049C3" w:rsidRPr="00206171" w:rsidRDefault="009049C3" w:rsidP="00C516A8">
            <w:pPr>
              <w:pStyle w:val="rowtabella0"/>
              <w:jc w:val="center"/>
              <w:rPr>
                <w:color w:val="002060"/>
              </w:rPr>
            </w:pPr>
            <w:r w:rsidRPr="00206171">
              <w:rPr>
                <w:color w:val="002060"/>
              </w:rPr>
              <w:t>0</w:t>
            </w:r>
          </w:p>
        </w:tc>
      </w:tr>
      <w:tr w:rsidR="009049C3" w:rsidRPr="00206171" w14:paraId="3315DAF1"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C2DE44" w14:textId="77777777" w:rsidR="009049C3" w:rsidRPr="00206171" w:rsidRDefault="009049C3" w:rsidP="00C516A8">
            <w:pPr>
              <w:pStyle w:val="rowtabella0"/>
              <w:rPr>
                <w:color w:val="002060"/>
                <w:lang w:val="es-ES"/>
              </w:rPr>
            </w:pPr>
            <w:r w:rsidRPr="00206171">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5B7CF"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969A0"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5E868"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1A9FB"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2F7F8"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FD39D" w14:textId="77777777" w:rsidR="009049C3" w:rsidRPr="00206171" w:rsidRDefault="009049C3" w:rsidP="00C516A8">
            <w:pPr>
              <w:pStyle w:val="rowtabella0"/>
              <w:jc w:val="center"/>
              <w:rPr>
                <w:color w:val="002060"/>
              </w:rPr>
            </w:pPr>
            <w:r w:rsidRPr="002061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604E1"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5F337"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09020" w14:textId="77777777" w:rsidR="009049C3" w:rsidRPr="00206171" w:rsidRDefault="009049C3" w:rsidP="00C516A8">
            <w:pPr>
              <w:pStyle w:val="rowtabella0"/>
              <w:jc w:val="center"/>
              <w:rPr>
                <w:color w:val="002060"/>
              </w:rPr>
            </w:pPr>
            <w:r w:rsidRPr="00206171">
              <w:rPr>
                <w:color w:val="002060"/>
              </w:rPr>
              <w:t>0</w:t>
            </w:r>
          </w:p>
        </w:tc>
      </w:tr>
      <w:tr w:rsidR="009049C3" w:rsidRPr="00206171" w14:paraId="4FE2C03C"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7D15AE" w14:textId="77777777" w:rsidR="009049C3" w:rsidRPr="00206171" w:rsidRDefault="009049C3" w:rsidP="00C516A8">
            <w:pPr>
              <w:pStyle w:val="rowtabella0"/>
              <w:rPr>
                <w:color w:val="002060"/>
              </w:rPr>
            </w:pPr>
            <w:r w:rsidRPr="00206171">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5B504"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E1725"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AC53B"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D134B"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9FA31"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FEA63"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FC7D6"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2177D"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BD979" w14:textId="77777777" w:rsidR="009049C3" w:rsidRPr="00206171" w:rsidRDefault="009049C3" w:rsidP="00C516A8">
            <w:pPr>
              <w:pStyle w:val="rowtabella0"/>
              <w:jc w:val="center"/>
              <w:rPr>
                <w:color w:val="002060"/>
              </w:rPr>
            </w:pPr>
            <w:r w:rsidRPr="00206171">
              <w:rPr>
                <w:color w:val="002060"/>
              </w:rPr>
              <w:t>0</w:t>
            </w:r>
          </w:p>
        </w:tc>
      </w:tr>
      <w:tr w:rsidR="009049C3" w:rsidRPr="00206171" w14:paraId="77B984CB"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F5B05D" w14:textId="77777777" w:rsidR="009049C3" w:rsidRPr="00206171" w:rsidRDefault="009049C3" w:rsidP="00C516A8">
            <w:pPr>
              <w:pStyle w:val="rowtabella0"/>
              <w:rPr>
                <w:color w:val="002060"/>
              </w:rPr>
            </w:pPr>
            <w:r w:rsidRPr="00206171">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BAF36"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D72C5"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8ECB3"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D4F8B"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14A09"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205A3"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F0F8D"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46171"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AD351" w14:textId="77777777" w:rsidR="009049C3" w:rsidRPr="00206171" w:rsidRDefault="009049C3" w:rsidP="00C516A8">
            <w:pPr>
              <w:pStyle w:val="rowtabella0"/>
              <w:jc w:val="center"/>
              <w:rPr>
                <w:color w:val="002060"/>
              </w:rPr>
            </w:pPr>
            <w:r w:rsidRPr="00206171">
              <w:rPr>
                <w:color w:val="002060"/>
              </w:rPr>
              <w:t>0</w:t>
            </w:r>
          </w:p>
        </w:tc>
      </w:tr>
      <w:tr w:rsidR="009049C3" w:rsidRPr="00206171" w14:paraId="35B98CE1"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284CB2" w14:textId="77777777" w:rsidR="009049C3" w:rsidRPr="00206171" w:rsidRDefault="009049C3" w:rsidP="00C516A8">
            <w:pPr>
              <w:pStyle w:val="rowtabella0"/>
              <w:rPr>
                <w:color w:val="002060"/>
              </w:rPr>
            </w:pPr>
            <w:r w:rsidRPr="00206171">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30056"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0BB82"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64305"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5D3A9"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5C0C0"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07517"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8F069"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BCC0F"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FFBBF" w14:textId="77777777" w:rsidR="009049C3" w:rsidRPr="00206171" w:rsidRDefault="009049C3" w:rsidP="00C516A8">
            <w:pPr>
              <w:pStyle w:val="rowtabella0"/>
              <w:jc w:val="center"/>
              <w:rPr>
                <w:color w:val="002060"/>
              </w:rPr>
            </w:pPr>
            <w:r w:rsidRPr="00206171">
              <w:rPr>
                <w:color w:val="002060"/>
              </w:rPr>
              <w:t>0</w:t>
            </w:r>
          </w:p>
        </w:tc>
      </w:tr>
      <w:tr w:rsidR="009049C3" w:rsidRPr="00206171" w14:paraId="0DD8FA19"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5E59F3" w14:textId="77777777" w:rsidR="009049C3" w:rsidRPr="00206171" w:rsidRDefault="009049C3" w:rsidP="00C516A8">
            <w:pPr>
              <w:pStyle w:val="rowtabella0"/>
              <w:rPr>
                <w:color w:val="002060"/>
              </w:rPr>
            </w:pPr>
            <w:r w:rsidRPr="00206171">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D7A53"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A7ABA"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2EA5E"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5F15A"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8D9B7"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54163"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A28C4"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AAAB7"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3FB36" w14:textId="77777777" w:rsidR="009049C3" w:rsidRPr="00206171" w:rsidRDefault="009049C3" w:rsidP="00C516A8">
            <w:pPr>
              <w:pStyle w:val="rowtabella0"/>
              <w:jc w:val="center"/>
              <w:rPr>
                <w:color w:val="002060"/>
              </w:rPr>
            </w:pPr>
            <w:r w:rsidRPr="00206171">
              <w:rPr>
                <w:color w:val="002060"/>
              </w:rPr>
              <w:t>0</w:t>
            </w:r>
          </w:p>
        </w:tc>
      </w:tr>
      <w:tr w:rsidR="009049C3" w:rsidRPr="00206171" w14:paraId="4BEEE5B2"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FF3C64" w14:textId="77777777" w:rsidR="009049C3" w:rsidRPr="00206171" w:rsidRDefault="009049C3" w:rsidP="00C516A8">
            <w:pPr>
              <w:pStyle w:val="rowtabella0"/>
              <w:rPr>
                <w:color w:val="002060"/>
              </w:rPr>
            </w:pPr>
            <w:r w:rsidRPr="00206171">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CAD37"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E1A41"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21271"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A694C"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63FD6"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BA333"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0A6AF" w14:textId="77777777" w:rsidR="009049C3" w:rsidRPr="00206171" w:rsidRDefault="009049C3" w:rsidP="00C516A8">
            <w:pPr>
              <w:pStyle w:val="rowtabella0"/>
              <w:jc w:val="center"/>
              <w:rPr>
                <w:color w:val="002060"/>
              </w:rPr>
            </w:pPr>
            <w:r w:rsidRPr="002061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7422A"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2471D" w14:textId="77777777" w:rsidR="009049C3" w:rsidRPr="00206171" w:rsidRDefault="009049C3" w:rsidP="00C516A8">
            <w:pPr>
              <w:pStyle w:val="rowtabella0"/>
              <w:jc w:val="center"/>
              <w:rPr>
                <w:color w:val="002060"/>
              </w:rPr>
            </w:pPr>
            <w:r w:rsidRPr="00206171">
              <w:rPr>
                <w:color w:val="002060"/>
              </w:rPr>
              <w:t>0</w:t>
            </w:r>
          </w:p>
        </w:tc>
      </w:tr>
      <w:tr w:rsidR="009049C3" w:rsidRPr="00206171" w14:paraId="28A35830"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EEC66A" w14:textId="77777777" w:rsidR="009049C3" w:rsidRPr="00206171" w:rsidRDefault="009049C3" w:rsidP="00C516A8">
            <w:pPr>
              <w:pStyle w:val="rowtabella0"/>
              <w:rPr>
                <w:color w:val="002060"/>
              </w:rPr>
            </w:pPr>
            <w:r w:rsidRPr="00206171">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EA7CD"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82E67"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8F178"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47071"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A95F5"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7E252"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2499E"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F0678"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7FBCA" w14:textId="77777777" w:rsidR="009049C3" w:rsidRPr="00206171" w:rsidRDefault="009049C3" w:rsidP="00C516A8">
            <w:pPr>
              <w:pStyle w:val="rowtabella0"/>
              <w:jc w:val="center"/>
              <w:rPr>
                <w:color w:val="002060"/>
              </w:rPr>
            </w:pPr>
            <w:r w:rsidRPr="00206171">
              <w:rPr>
                <w:color w:val="002060"/>
              </w:rPr>
              <w:t>0</w:t>
            </w:r>
          </w:p>
        </w:tc>
      </w:tr>
      <w:tr w:rsidR="009049C3" w:rsidRPr="00206171" w14:paraId="21BE4BCA"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7B012E" w14:textId="77777777" w:rsidR="009049C3" w:rsidRPr="00206171" w:rsidRDefault="009049C3" w:rsidP="00C516A8">
            <w:pPr>
              <w:pStyle w:val="rowtabella0"/>
              <w:rPr>
                <w:color w:val="002060"/>
              </w:rPr>
            </w:pPr>
            <w:r w:rsidRPr="00206171">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9101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AF5AF"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FFE50"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BFE55"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8D05B"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E05DB"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37163" w14:textId="77777777" w:rsidR="009049C3" w:rsidRPr="00206171" w:rsidRDefault="009049C3" w:rsidP="00C516A8">
            <w:pPr>
              <w:pStyle w:val="rowtabella0"/>
              <w:jc w:val="center"/>
              <w:rPr>
                <w:color w:val="002060"/>
              </w:rPr>
            </w:pPr>
            <w:r w:rsidRPr="002061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199BD"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3B909" w14:textId="77777777" w:rsidR="009049C3" w:rsidRPr="00206171" w:rsidRDefault="009049C3" w:rsidP="00C516A8">
            <w:pPr>
              <w:pStyle w:val="rowtabella0"/>
              <w:jc w:val="center"/>
              <w:rPr>
                <w:color w:val="002060"/>
              </w:rPr>
            </w:pPr>
            <w:r w:rsidRPr="00206171">
              <w:rPr>
                <w:color w:val="002060"/>
              </w:rPr>
              <w:t>0</w:t>
            </w:r>
          </w:p>
        </w:tc>
      </w:tr>
      <w:tr w:rsidR="009049C3" w:rsidRPr="00206171" w14:paraId="74292B5E"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6E3CBB" w14:textId="77777777" w:rsidR="009049C3" w:rsidRPr="00206171" w:rsidRDefault="009049C3" w:rsidP="00C516A8">
            <w:pPr>
              <w:pStyle w:val="rowtabella0"/>
              <w:rPr>
                <w:color w:val="002060"/>
              </w:rPr>
            </w:pPr>
            <w:r w:rsidRPr="00206171">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C9C30"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0B781"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C9014"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01C4B"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A4418"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342F5"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C7C9C"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52AB6"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4713E" w14:textId="77777777" w:rsidR="009049C3" w:rsidRPr="00206171" w:rsidRDefault="009049C3" w:rsidP="00C516A8">
            <w:pPr>
              <w:pStyle w:val="rowtabella0"/>
              <w:jc w:val="center"/>
              <w:rPr>
                <w:color w:val="002060"/>
              </w:rPr>
            </w:pPr>
            <w:r w:rsidRPr="00206171">
              <w:rPr>
                <w:color w:val="002060"/>
              </w:rPr>
              <w:t>0</w:t>
            </w:r>
          </w:p>
        </w:tc>
      </w:tr>
      <w:tr w:rsidR="009049C3" w:rsidRPr="00206171" w14:paraId="6827535D"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7198CD" w14:textId="77777777" w:rsidR="009049C3" w:rsidRPr="00206171" w:rsidRDefault="009049C3" w:rsidP="00C516A8">
            <w:pPr>
              <w:pStyle w:val="rowtabella0"/>
              <w:rPr>
                <w:color w:val="002060"/>
              </w:rPr>
            </w:pPr>
            <w:r w:rsidRPr="00206171">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FE0CB"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F89F0"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B8CE2"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8ABFE"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B0CB5"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36900"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FF866" w14:textId="77777777" w:rsidR="009049C3" w:rsidRPr="00206171" w:rsidRDefault="009049C3" w:rsidP="00C516A8">
            <w:pPr>
              <w:pStyle w:val="rowtabella0"/>
              <w:jc w:val="center"/>
              <w:rPr>
                <w:color w:val="002060"/>
              </w:rPr>
            </w:pPr>
            <w:r w:rsidRPr="002061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91AE7" w14:textId="77777777" w:rsidR="009049C3" w:rsidRPr="00206171" w:rsidRDefault="009049C3" w:rsidP="00C516A8">
            <w:pPr>
              <w:pStyle w:val="rowtabella0"/>
              <w:jc w:val="center"/>
              <w:rPr>
                <w:color w:val="002060"/>
              </w:rPr>
            </w:pPr>
            <w:r w:rsidRPr="002061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9CC16" w14:textId="77777777" w:rsidR="009049C3" w:rsidRPr="00206171" w:rsidRDefault="009049C3" w:rsidP="00C516A8">
            <w:pPr>
              <w:pStyle w:val="rowtabella0"/>
              <w:jc w:val="center"/>
              <w:rPr>
                <w:color w:val="002060"/>
              </w:rPr>
            </w:pPr>
            <w:r w:rsidRPr="00206171">
              <w:rPr>
                <w:color w:val="002060"/>
              </w:rPr>
              <w:t>0</w:t>
            </w:r>
          </w:p>
        </w:tc>
      </w:tr>
      <w:tr w:rsidR="009049C3" w:rsidRPr="00206171" w14:paraId="098DB5D8" w14:textId="77777777" w:rsidTr="00C516A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B5FBCA" w14:textId="77777777" w:rsidR="009049C3" w:rsidRPr="00206171" w:rsidRDefault="009049C3" w:rsidP="00C516A8">
            <w:pPr>
              <w:pStyle w:val="rowtabella0"/>
              <w:rPr>
                <w:color w:val="002060"/>
                <w:lang w:val="es-ES"/>
              </w:rPr>
            </w:pPr>
            <w:r w:rsidRPr="00206171">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9488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03C35"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29CF1"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B7B4E"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62A31"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D5EE3"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DF014" w14:textId="77777777" w:rsidR="009049C3" w:rsidRPr="00206171" w:rsidRDefault="009049C3" w:rsidP="00C516A8">
            <w:pPr>
              <w:pStyle w:val="rowtabella0"/>
              <w:jc w:val="center"/>
              <w:rPr>
                <w:color w:val="002060"/>
              </w:rPr>
            </w:pPr>
            <w:r w:rsidRPr="002061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FD8ED" w14:textId="77777777" w:rsidR="009049C3" w:rsidRPr="00206171" w:rsidRDefault="009049C3" w:rsidP="00C516A8">
            <w:pPr>
              <w:pStyle w:val="rowtabella0"/>
              <w:jc w:val="center"/>
              <w:rPr>
                <w:color w:val="002060"/>
              </w:rPr>
            </w:pPr>
            <w:r w:rsidRPr="002061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1D5A4" w14:textId="77777777" w:rsidR="009049C3" w:rsidRPr="00206171" w:rsidRDefault="009049C3" w:rsidP="00C516A8">
            <w:pPr>
              <w:pStyle w:val="rowtabella0"/>
              <w:jc w:val="center"/>
              <w:rPr>
                <w:color w:val="002060"/>
              </w:rPr>
            </w:pPr>
            <w:r w:rsidRPr="00206171">
              <w:rPr>
                <w:color w:val="002060"/>
              </w:rPr>
              <w:t>0</w:t>
            </w:r>
          </w:p>
        </w:tc>
      </w:tr>
    </w:tbl>
    <w:p w14:paraId="1C85DAF7" w14:textId="77777777" w:rsidR="009049C3" w:rsidRPr="00206171" w:rsidRDefault="009049C3" w:rsidP="009049C3">
      <w:pPr>
        <w:pStyle w:val="breakline"/>
        <w:rPr>
          <w:rFonts w:eastAsiaTheme="minorEastAsia"/>
          <w:color w:val="002060"/>
        </w:rPr>
      </w:pPr>
    </w:p>
    <w:p w14:paraId="562DF1BF" w14:textId="77777777" w:rsidR="009049C3" w:rsidRPr="00206171" w:rsidRDefault="009049C3" w:rsidP="009049C3">
      <w:pPr>
        <w:pStyle w:val="breakline"/>
        <w:rPr>
          <w:color w:val="002060"/>
        </w:rPr>
      </w:pPr>
    </w:p>
    <w:p w14:paraId="3BA0192F" w14:textId="77777777" w:rsidR="009049C3" w:rsidRPr="00206171" w:rsidRDefault="009049C3" w:rsidP="009049C3">
      <w:pPr>
        <w:pStyle w:val="sottotitolocampionato10"/>
        <w:rPr>
          <w:color w:val="002060"/>
        </w:rPr>
      </w:pPr>
      <w:r w:rsidRPr="0020617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049C3" w:rsidRPr="00206171" w14:paraId="34FB0501" w14:textId="77777777" w:rsidTr="00C516A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2F007" w14:textId="77777777" w:rsidR="009049C3" w:rsidRPr="00206171" w:rsidRDefault="009049C3" w:rsidP="00C516A8">
            <w:pPr>
              <w:pStyle w:val="headertabella0"/>
              <w:rPr>
                <w:color w:val="002060"/>
              </w:rPr>
            </w:pPr>
            <w:r w:rsidRPr="0020617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EE8C1" w14:textId="77777777" w:rsidR="009049C3" w:rsidRPr="00206171" w:rsidRDefault="009049C3" w:rsidP="00C516A8">
            <w:pPr>
              <w:pStyle w:val="headertabella0"/>
              <w:rPr>
                <w:color w:val="002060"/>
              </w:rPr>
            </w:pPr>
            <w:r w:rsidRPr="0020617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3EE09" w14:textId="77777777" w:rsidR="009049C3" w:rsidRPr="00206171" w:rsidRDefault="009049C3" w:rsidP="00C516A8">
            <w:pPr>
              <w:pStyle w:val="headertabella0"/>
              <w:rPr>
                <w:color w:val="002060"/>
              </w:rPr>
            </w:pPr>
            <w:r w:rsidRPr="0020617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F9269" w14:textId="77777777" w:rsidR="009049C3" w:rsidRPr="00206171" w:rsidRDefault="009049C3" w:rsidP="00C516A8">
            <w:pPr>
              <w:pStyle w:val="headertabella0"/>
              <w:rPr>
                <w:color w:val="002060"/>
              </w:rPr>
            </w:pPr>
            <w:r w:rsidRPr="0020617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07008" w14:textId="77777777" w:rsidR="009049C3" w:rsidRPr="00206171" w:rsidRDefault="009049C3" w:rsidP="00C516A8">
            <w:pPr>
              <w:pStyle w:val="headertabella0"/>
              <w:rPr>
                <w:color w:val="002060"/>
              </w:rPr>
            </w:pPr>
            <w:r w:rsidRPr="0020617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6AAFD" w14:textId="77777777" w:rsidR="009049C3" w:rsidRPr="00206171" w:rsidRDefault="009049C3" w:rsidP="00C516A8">
            <w:pPr>
              <w:pStyle w:val="headertabella0"/>
              <w:rPr>
                <w:color w:val="002060"/>
              </w:rPr>
            </w:pPr>
            <w:r w:rsidRPr="0020617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A7BB6" w14:textId="77777777" w:rsidR="009049C3" w:rsidRPr="00206171" w:rsidRDefault="009049C3" w:rsidP="00C516A8">
            <w:pPr>
              <w:pStyle w:val="headertabella0"/>
              <w:rPr>
                <w:color w:val="002060"/>
              </w:rPr>
            </w:pPr>
            <w:r w:rsidRPr="0020617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8B9C1" w14:textId="77777777" w:rsidR="009049C3" w:rsidRPr="00206171" w:rsidRDefault="009049C3" w:rsidP="00C516A8">
            <w:pPr>
              <w:pStyle w:val="headertabella0"/>
              <w:rPr>
                <w:color w:val="002060"/>
              </w:rPr>
            </w:pPr>
            <w:r w:rsidRPr="0020617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AE347" w14:textId="77777777" w:rsidR="009049C3" w:rsidRPr="00206171" w:rsidRDefault="009049C3" w:rsidP="00C516A8">
            <w:pPr>
              <w:pStyle w:val="headertabella0"/>
              <w:rPr>
                <w:color w:val="002060"/>
              </w:rPr>
            </w:pPr>
            <w:r w:rsidRPr="0020617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DDD2F" w14:textId="77777777" w:rsidR="009049C3" w:rsidRPr="00206171" w:rsidRDefault="009049C3" w:rsidP="00C516A8">
            <w:pPr>
              <w:pStyle w:val="headertabella0"/>
              <w:rPr>
                <w:color w:val="002060"/>
              </w:rPr>
            </w:pPr>
            <w:r w:rsidRPr="00206171">
              <w:rPr>
                <w:color w:val="002060"/>
              </w:rPr>
              <w:t>PE</w:t>
            </w:r>
          </w:p>
        </w:tc>
      </w:tr>
      <w:tr w:rsidR="009049C3" w:rsidRPr="00206171" w14:paraId="778CA93D" w14:textId="77777777" w:rsidTr="00C516A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FBC24B" w14:textId="77777777" w:rsidR="009049C3" w:rsidRPr="00206171" w:rsidRDefault="009049C3" w:rsidP="00C516A8">
            <w:pPr>
              <w:pStyle w:val="rowtabella0"/>
              <w:rPr>
                <w:color w:val="002060"/>
              </w:rPr>
            </w:pPr>
            <w:r w:rsidRPr="00206171">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9834D"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EE275"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29944"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EA730"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09C0D"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F80BA" w14:textId="77777777" w:rsidR="009049C3" w:rsidRPr="00206171" w:rsidRDefault="009049C3" w:rsidP="00C516A8">
            <w:pPr>
              <w:pStyle w:val="rowtabella0"/>
              <w:jc w:val="center"/>
              <w:rPr>
                <w:color w:val="002060"/>
              </w:rPr>
            </w:pPr>
            <w:r w:rsidRPr="002061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A4FE3"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79C18"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C1C76" w14:textId="77777777" w:rsidR="009049C3" w:rsidRPr="00206171" w:rsidRDefault="009049C3" w:rsidP="00C516A8">
            <w:pPr>
              <w:pStyle w:val="rowtabella0"/>
              <w:jc w:val="center"/>
              <w:rPr>
                <w:color w:val="002060"/>
              </w:rPr>
            </w:pPr>
            <w:r w:rsidRPr="00206171">
              <w:rPr>
                <w:color w:val="002060"/>
              </w:rPr>
              <w:t>0</w:t>
            </w:r>
          </w:p>
        </w:tc>
      </w:tr>
      <w:tr w:rsidR="009049C3" w:rsidRPr="00206171" w14:paraId="543EC32F"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458936" w14:textId="77777777" w:rsidR="009049C3" w:rsidRPr="00206171" w:rsidRDefault="009049C3" w:rsidP="00C516A8">
            <w:pPr>
              <w:pStyle w:val="rowtabella0"/>
              <w:rPr>
                <w:color w:val="002060"/>
              </w:rPr>
            </w:pPr>
            <w:r w:rsidRPr="00206171">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DC6CB"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01BFC"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E5BE7"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88016"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6BDA9"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6C4ED" w14:textId="77777777" w:rsidR="009049C3" w:rsidRPr="00206171" w:rsidRDefault="009049C3" w:rsidP="00C516A8">
            <w:pPr>
              <w:pStyle w:val="rowtabella0"/>
              <w:jc w:val="center"/>
              <w:rPr>
                <w:color w:val="002060"/>
              </w:rPr>
            </w:pPr>
            <w:r w:rsidRPr="002061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D8B57"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7813E"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5EC15" w14:textId="77777777" w:rsidR="009049C3" w:rsidRPr="00206171" w:rsidRDefault="009049C3" w:rsidP="00C516A8">
            <w:pPr>
              <w:pStyle w:val="rowtabella0"/>
              <w:jc w:val="center"/>
              <w:rPr>
                <w:color w:val="002060"/>
              </w:rPr>
            </w:pPr>
            <w:r w:rsidRPr="00206171">
              <w:rPr>
                <w:color w:val="002060"/>
              </w:rPr>
              <w:t>0</w:t>
            </w:r>
          </w:p>
        </w:tc>
      </w:tr>
      <w:tr w:rsidR="009049C3" w:rsidRPr="00206171" w14:paraId="72BEFA6B"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D2CEF3" w14:textId="77777777" w:rsidR="009049C3" w:rsidRPr="00206171" w:rsidRDefault="009049C3" w:rsidP="00C516A8">
            <w:pPr>
              <w:pStyle w:val="rowtabella0"/>
              <w:rPr>
                <w:color w:val="002060"/>
              </w:rPr>
            </w:pPr>
            <w:r w:rsidRPr="00206171">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9F0D4"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8E9D3"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F4AAC"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08E9C"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BE69D"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AFD43"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2C037"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4E5C2"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F0CE7" w14:textId="77777777" w:rsidR="009049C3" w:rsidRPr="00206171" w:rsidRDefault="009049C3" w:rsidP="00C516A8">
            <w:pPr>
              <w:pStyle w:val="rowtabella0"/>
              <w:jc w:val="center"/>
              <w:rPr>
                <w:color w:val="002060"/>
              </w:rPr>
            </w:pPr>
            <w:r w:rsidRPr="00206171">
              <w:rPr>
                <w:color w:val="002060"/>
              </w:rPr>
              <w:t>0</w:t>
            </w:r>
          </w:p>
        </w:tc>
      </w:tr>
      <w:tr w:rsidR="009049C3" w:rsidRPr="00206171" w14:paraId="4BD3F535"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99C86B" w14:textId="77777777" w:rsidR="009049C3" w:rsidRPr="00206171" w:rsidRDefault="009049C3" w:rsidP="00C516A8">
            <w:pPr>
              <w:pStyle w:val="rowtabella0"/>
              <w:rPr>
                <w:color w:val="002060"/>
                <w:lang w:val="es-ES"/>
              </w:rPr>
            </w:pPr>
            <w:r w:rsidRPr="00206171">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A79ED"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456C1"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12C43"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BF3CF"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53480"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BE658" w14:textId="77777777" w:rsidR="009049C3" w:rsidRPr="00206171" w:rsidRDefault="009049C3" w:rsidP="00C516A8">
            <w:pPr>
              <w:pStyle w:val="rowtabella0"/>
              <w:jc w:val="center"/>
              <w:rPr>
                <w:color w:val="002060"/>
              </w:rPr>
            </w:pPr>
            <w:r w:rsidRPr="002061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0A19F" w14:textId="77777777" w:rsidR="009049C3" w:rsidRPr="00206171" w:rsidRDefault="009049C3" w:rsidP="00C516A8">
            <w:pPr>
              <w:pStyle w:val="rowtabella0"/>
              <w:jc w:val="center"/>
              <w:rPr>
                <w:color w:val="002060"/>
              </w:rPr>
            </w:pPr>
            <w:r w:rsidRPr="002061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540EF"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8C113" w14:textId="77777777" w:rsidR="009049C3" w:rsidRPr="00206171" w:rsidRDefault="009049C3" w:rsidP="00C516A8">
            <w:pPr>
              <w:pStyle w:val="rowtabella0"/>
              <w:jc w:val="center"/>
              <w:rPr>
                <w:color w:val="002060"/>
              </w:rPr>
            </w:pPr>
            <w:r w:rsidRPr="00206171">
              <w:rPr>
                <w:color w:val="002060"/>
              </w:rPr>
              <w:t>0</w:t>
            </w:r>
          </w:p>
        </w:tc>
      </w:tr>
      <w:tr w:rsidR="009049C3" w:rsidRPr="00206171" w14:paraId="2BDACE23"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72BD1C" w14:textId="77777777" w:rsidR="009049C3" w:rsidRPr="00206171" w:rsidRDefault="009049C3" w:rsidP="00C516A8">
            <w:pPr>
              <w:pStyle w:val="rowtabella0"/>
              <w:rPr>
                <w:color w:val="002060"/>
              </w:rPr>
            </w:pPr>
            <w:r w:rsidRPr="00206171">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DA041"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9C996"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74F84"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2547D"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041F0"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E57D9"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CFA7E"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2ABBB"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31DCA" w14:textId="77777777" w:rsidR="009049C3" w:rsidRPr="00206171" w:rsidRDefault="009049C3" w:rsidP="00C516A8">
            <w:pPr>
              <w:pStyle w:val="rowtabella0"/>
              <w:jc w:val="center"/>
              <w:rPr>
                <w:color w:val="002060"/>
              </w:rPr>
            </w:pPr>
            <w:r w:rsidRPr="00206171">
              <w:rPr>
                <w:color w:val="002060"/>
              </w:rPr>
              <w:t>0</w:t>
            </w:r>
          </w:p>
        </w:tc>
      </w:tr>
      <w:tr w:rsidR="009049C3" w:rsidRPr="00206171" w14:paraId="2841E07F"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22E2F2" w14:textId="77777777" w:rsidR="009049C3" w:rsidRPr="00206171" w:rsidRDefault="009049C3" w:rsidP="00C516A8">
            <w:pPr>
              <w:pStyle w:val="rowtabella0"/>
              <w:rPr>
                <w:color w:val="002060"/>
              </w:rPr>
            </w:pPr>
            <w:r w:rsidRPr="00206171">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9034E"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09350"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044F1"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1CC6E"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C93F8"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55C40"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0BDD9"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FE2F5"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2A288" w14:textId="77777777" w:rsidR="009049C3" w:rsidRPr="00206171" w:rsidRDefault="009049C3" w:rsidP="00C516A8">
            <w:pPr>
              <w:pStyle w:val="rowtabella0"/>
              <w:jc w:val="center"/>
              <w:rPr>
                <w:color w:val="002060"/>
              </w:rPr>
            </w:pPr>
            <w:r w:rsidRPr="00206171">
              <w:rPr>
                <w:color w:val="002060"/>
              </w:rPr>
              <w:t>0</w:t>
            </w:r>
          </w:p>
        </w:tc>
      </w:tr>
      <w:tr w:rsidR="009049C3" w:rsidRPr="00206171" w14:paraId="1995425E"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4E3E9C" w14:textId="77777777" w:rsidR="009049C3" w:rsidRPr="00206171" w:rsidRDefault="009049C3" w:rsidP="00C516A8">
            <w:pPr>
              <w:pStyle w:val="rowtabella0"/>
              <w:rPr>
                <w:color w:val="002060"/>
              </w:rPr>
            </w:pPr>
            <w:r w:rsidRPr="00206171">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48B51"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14F16"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3D35D"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05E7F"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5DB18"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300F5"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89DA7"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50A0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E79D9" w14:textId="77777777" w:rsidR="009049C3" w:rsidRPr="00206171" w:rsidRDefault="009049C3" w:rsidP="00C516A8">
            <w:pPr>
              <w:pStyle w:val="rowtabella0"/>
              <w:jc w:val="center"/>
              <w:rPr>
                <w:color w:val="002060"/>
              </w:rPr>
            </w:pPr>
            <w:r w:rsidRPr="00206171">
              <w:rPr>
                <w:color w:val="002060"/>
              </w:rPr>
              <w:t>0</w:t>
            </w:r>
          </w:p>
        </w:tc>
      </w:tr>
      <w:tr w:rsidR="009049C3" w:rsidRPr="00206171" w14:paraId="2D683316"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1FBD09" w14:textId="77777777" w:rsidR="009049C3" w:rsidRPr="00206171" w:rsidRDefault="009049C3" w:rsidP="00C516A8">
            <w:pPr>
              <w:pStyle w:val="rowtabella0"/>
              <w:rPr>
                <w:color w:val="002060"/>
              </w:rPr>
            </w:pPr>
            <w:r w:rsidRPr="00206171">
              <w:rPr>
                <w:color w:val="002060"/>
              </w:rPr>
              <w:t>A.S.D. 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3AE2D"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DDF20"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57BF6"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13BB8"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CFA40"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9658F"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9DF89"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17AA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AA065" w14:textId="77777777" w:rsidR="009049C3" w:rsidRPr="00206171" w:rsidRDefault="009049C3" w:rsidP="00C516A8">
            <w:pPr>
              <w:pStyle w:val="rowtabella0"/>
              <w:jc w:val="center"/>
              <w:rPr>
                <w:color w:val="002060"/>
              </w:rPr>
            </w:pPr>
            <w:r w:rsidRPr="00206171">
              <w:rPr>
                <w:color w:val="002060"/>
              </w:rPr>
              <w:t>0</w:t>
            </w:r>
          </w:p>
        </w:tc>
      </w:tr>
      <w:tr w:rsidR="009049C3" w:rsidRPr="00206171" w14:paraId="4A00146D"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7C9827" w14:textId="77777777" w:rsidR="009049C3" w:rsidRPr="00206171" w:rsidRDefault="009049C3" w:rsidP="00C516A8">
            <w:pPr>
              <w:pStyle w:val="rowtabella0"/>
              <w:rPr>
                <w:color w:val="002060"/>
              </w:rPr>
            </w:pPr>
            <w:r w:rsidRPr="00206171">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5DCBE"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2574A"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B8BDE"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1C99E"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0A9EA"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31E9F" w14:textId="77777777" w:rsidR="009049C3" w:rsidRPr="00206171" w:rsidRDefault="009049C3" w:rsidP="00C516A8">
            <w:pPr>
              <w:pStyle w:val="rowtabella0"/>
              <w:jc w:val="center"/>
              <w:rPr>
                <w:color w:val="002060"/>
              </w:rPr>
            </w:pPr>
            <w:r w:rsidRPr="002061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A7E78"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2B117"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07DA0" w14:textId="77777777" w:rsidR="009049C3" w:rsidRPr="00206171" w:rsidRDefault="009049C3" w:rsidP="00C516A8">
            <w:pPr>
              <w:pStyle w:val="rowtabella0"/>
              <w:jc w:val="center"/>
              <w:rPr>
                <w:color w:val="002060"/>
              </w:rPr>
            </w:pPr>
            <w:r w:rsidRPr="00206171">
              <w:rPr>
                <w:color w:val="002060"/>
              </w:rPr>
              <w:t>0</w:t>
            </w:r>
          </w:p>
        </w:tc>
      </w:tr>
      <w:tr w:rsidR="009049C3" w:rsidRPr="00206171" w14:paraId="0B7E20A6"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1C875F" w14:textId="77777777" w:rsidR="009049C3" w:rsidRPr="00206171" w:rsidRDefault="009049C3" w:rsidP="00C516A8">
            <w:pPr>
              <w:pStyle w:val="rowtabella0"/>
              <w:rPr>
                <w:color w:val="002060"/>
                <w:lang w:val="es-ES"/>
              </w:rPr>
            </w:pPr>
            <w:r w:rsidRPr="00206171">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1FEF5"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EE6BA"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6611C"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84C75"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A03D0"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11E33"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069FC"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ED21F"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FC67B" w14:textId="77777777" w:rsidR="009049C3" w:rsidRPr="00206171" w:rsidRDefault="009049C3" w:rsidP="00C516A8">
            <w:pPr>
              <w:pStyle w:val="rowtabella0"/>
              <w:jc w:val="center"/>
              <w:rPr>
                <w:color w:val="002060"/>
              </w:rPr>
            </w:pPr>
            <w:r w:rsidRPr="00206171">
              <w:rPr>
                <w:color w:val="002060"/>
              </w:rPr>
              <w:t>0</w:t>
            </w:r>
          </w:p>
        </w:tc>
      </w:tr>
      <w:tr w:rsidR="009049C3" w:rsidRPr="00206171" w14:paraId="21819452"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B72A1E" w14:textId="77777777" w:rsidR="009049C3" w:rsidRPr="00206171" w:rsidRDefault="009049C3" w:rsidP="00C516A8">
            <w:pPr>
              <w:pStyle w:val="rowtabella0"/>
              <w:rPr>
                <w:color w:val="002060"/>
              </w:rPr>
            </w:pPr>
            <w:r w:rsidRPr="00206171">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78204"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38103"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91FD9"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7C287"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E8C69"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D6A0B"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9EFED"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63F54"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82008" w14:textId="77777777" w:rsidR="009049C3" w:rsidRPr="00206171" w:rsidRDefault="009049C3" w:rsidP="00C516A8">
            <w:pPr>
              <w:pStyle w:val="rowtabella0"/>
              <w:jc w:val="center"/>
              <w:rPr>
                <w:color w:val="002060"/>
              </w:rPr>
            </w:pPr>
            <w:r w:rsidRPr="00206171">
              <w:rPr>
                <w:color w:val="002060"/>
              </w:rPr>
              <w:t>0</w:t>
            </w:r>
          </w:p>
        </w:tc>
      </w:tr>
      <w:tr w:rsidR="009049C3" w:rsidRPr="00206171" w14:paraId="54B259EB"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23D739" w14:textId="77777777" w:rsidR="009049C3" w:rsidRPr="00206171" w:rsidRDefault="009049C3" w:rsidP="00C516A8">
            <w:pPr>
              <w:pStyle w:val="rowtabella0"/>
              <w:rPr>
                <w:color w:val="002060"/>
              </w:rPr>
            </w:pPr>
            <w:r w:rsidRPr="00206171">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4597C"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9B13B"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10458"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06AA0"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760FB"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04363"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634BD"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1EF3B"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38997" w14:textId="77777777" w:rsidR="009049C3" w:rsidRPr="00206171" w:rsidRDefault="009049C3" w:rsidP="00C516A8">
            <w:pPr>
              <w:pStyle w:val="rowtabella0"/>
              <w:jc w:val="center"/>
              <w:rPr>
                <w:color w:val="002060"/>
              </w:rPr>
            </w:pPr>
            <w:r w:rsidRPr="00206171">
              <w:rPr>
                <w:color w:val="002060"/>
              </w:rPr>
              <w:t>0</w:t>
            </w:r>
          </w:p>
        </w:tc>
      </w:tr>
      <w:tr w:rsidR="009049C3" w:rsidRPr="00206171" w14:paraId="27E12421"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307425" w14:textId="77777777" w:rsidR="009049C3" w:rsidRPr="00206171" w:rsidRDefault="009049C3" w:rsidP="00C516A8">
            <w:pPr>
              <w:pStyle w:val="rowtabella0"/>
              <w:rPr>
                <w:color w:val="002060"/>
              </w:rPr>
            </w:pPr>
            <w:r w:rsidRPr="00206171">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49F3C"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D9AF0"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DB05F"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3F56B"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AD998"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A8040"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6DD88" w14:textId="77777777" w:rsidR="009049C3" w:rsidRPr="00206171" w:rsidRDefault="009049C3" w:rsidP="00C516A8">
            <w:pPr>
              <w:pStyle w:val="rowtabella0"/>
              <w:jc w:val="center"/>
              <w:rPr>
                <w:color w:val="002060"/>
              </w:rPr>
            </w:pPr>
            <w:r w:rsidRPr="002061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D92C9"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4DD79" w14:textId="77777777" w:rsidR="009049C3" w:rsidRPr="00206171" w:rsidRDefault="009049C3" w:rsidP="00C516A8">
            <w:pPr>
              <w:pStyle w:val="rowtabella0"/>
              <w:jc w:val="center"/>
              <w:rPr>
                <w:color w:val="002060"/>
              </w:rPr>
            </w:pPr>
            <w:r w:rsidRPr="00206171">
              <w:rPr>
                <w:color w:val="002060"/>
              </w:rPr>
              <w:t>0</w:t>
            </w:r>
          </w:p>
        </w:tc>
      </w:tr>
      <w:tr w:rsidR="009049C3" w:rsidRPr="00206171" w14:paraId="341DDE65" w14:textId="77777777" w:rsidTr="00C516A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33D02C" w14:textId="77777777" w:rsidR="009049C3" w:rsidRPr="00206171" w:rsidRDefault="009049C3" w:rsidP="00C516A8">
            <w:pPr>
              <w:pStyle w:val="rowtabella0"/>
              <w:rPr>
                <w:color w:val="002060"/>
              </w:rPr>
            </w:pPr>
            <w:r w:rsidRPr="00206171">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5D4B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E5B2E"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CD771"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1DAD2"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4A325"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3C231"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DC677" w14:textId="77777777" w:rsidR="009049C3" w:rsidRPr="00206171" w:rsidRDefault="009049C3" w:rsidP="00C516A8">
            <w:pPr>
              <w:pStyle w:val="rowtabella0"/>
              <w:jc w:val="center"/>
              <w:rPr>
                <w:color w:val="002060"/>
              </w:rPr>
            </w:pPr>
            <w:r w:rsidRPr="002061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395F3"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C797E" w14:textId="77777777" w:rsidR="009049C3" w:rsidRPr="00206171" w:rsidRDefault="009049C3" w:rsidP="00C516A8">
            <w:pPr>
              <w:pStyle w:val="rowtabella0"/>
              <w:jc w:val="center"/>
              <w:rPr>
                <w:color w:val="002060"/>
              </w:rPr>
            </w:pPr>
            <w:r w:rsidRPr="00206171">
              <w:rPr>
                <w:color w:val="002060"/>
              </w:rPr>
              <w:t>0</w:t>
            </w:r>
          </w:p>
        </w:tc>
      </w:tr>
    </w:tbl>
    <w:p w14:paraId="78E999D6" w14:textId="77777777" w:rsidR="009049C3" w:rsidRPr="00206171" w:rsidRDefault="009049C3" w:rsidP="009049C3">
      <w:pPr>
        <w:pStyle w:val="breakline"/>
        <w:rPr>
          <w:rFonts w:eastAsiaTheme="minorEastAsia"/>
          <w:color w:val="002060"/>
        </w:rPr>
      </w:pPr>
    </w:p>
    <w:p w14:paraId="34BF9C15" w14:textId="77777777" w:rsidR="009049C3" w:rsidRPr="00206171" w:rsidRDefault="009049C3" w:rsidP="009049C3">
      <w:pPr>
        <w:pStyle w:val="breakline"/>
        <w:rPr>
          <w:color w:val="002060"/>
        </w:rPr>
      </w:pPr>
    </w:p>
    <w:p w14:paraId="35D3967D" w14:textId="77777777" w:rsidR="009049C3" w:rsidRPr="00206171" w:rsidRDefault="009049C3" w:rsidP="009049C3">
      <w:pPr>
        <w:pStyle w:val="sottotitolocampionato10"/>
        <w:rPr>
          <w:color w:val="002060"/>
        </w:rPr>
      </w:pPr>
      <w:r w:rsidRPr="0020617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049C3" w:rsidRPr="00206171" w14:paraId="3161A453" w14:textId="77777777" w:rsidTr="00C516A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1107B" w14:textId="77777777" w:rsidR="009049C3" w:rsidRPr="00206171" w:rsidRDefault="009049C3" w:rsidP="00C516A8">
            <w:pPr>
              <w:pStyle w:val="headertabella0"/>
              <w:rPr>
                <w:color w:val="002060"/>
              </w:rPr>
            </w:pPr>
            <w:r w:rsidRPr="0020617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1F4B6" w14:textId="77777777" w:rsidR="009049C3" w:rsidRPr="00206171" w:rsidRDefault="009049C3" w:rsidP="00C516A8">
            <w:pPr>
              <w:pStyle w:val="headertabella0"/>
              <w:rPr>
                <w:color w:val="002060"/>
              </w:rPr>
            </w:pPr>
            <w:r w:rsidRPr="0020617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59C2C" w14:textId="77777777" w:rsidR="009049C3" w:rsidRPr="00206171" w:rsidRDefault="009049C3" w:rsidP="00C516A8">
            <w:pPr>
              <w:pStyle w:val="headertabella0"/>
              <w:rPr>
                <w:color w:val="002060"/>
              </w:rPr>
            </w:pPr>
            <w:r w:rsidRPr="0020617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50459" w14:textId="77777777" w:rsidR="009049C3" w:rsidRPr="00206171" w:rsidRDefault="009049C3" w:rsidP="00C516A8">
            <w:pPr>
              <w:pStyle w:val="headertabella0"/>
              <w:rPr>
                <w:color w:val="002060"/>
              </w:rPr>
            </w:pPr>
            <w:r w:rsidRPr="0020617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4A54B" w14:textId="77777777" w:rsidR="009049C3" w:rsidRPr="00206171" w:rsidRDefault="009049C3" w:rsidP="00C516A8">
            <w:pPr>
              <w:pStyle w:val="headertabella0"/>
              <w:rPr>
                <w:color w:val="002060"/>
              </w:rPr>
            </w:pPr>
            <w:r w:rsidRPr="0020617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61BB6" w14:textId="77777777" w:rsidR="009049C3" w:rsidRPr="00206171" w:rsidRDefault="009049C3" w:rsidP="00C516A8">
            <w:pPr>
              <w:pStyle w:val="headertabella0"/>
              <w:rPr>
                <w:color w:val="002060"/>
              </w:rPr>
            </w:pPr>
            <w:r w:rsidRPr="0020617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223DA" w14:textId="77777777" w:rsidR="009049C3" w:rsidRPr="00206171" w:rsidRDefault="009049C3" w:rsidP="00C516A8">
            <w:pPr>
              <w:pStyle w:val="headertabella0"/>
              <w:rPr>
                <w:color w:val="002060"/>
              </w:rPr>
            </w:pPr>
            <w:r w:rsidRPr="0020617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66372" w14:textId="77777777" w:rsidR="009049C3" w:rsidRPr="00206171" w:rsidRDefault="009049C3" w:rsidP="00C516A8">
            <w:pPr>
              <w:pStyle w:val="headertabella0"/>
              <w:rPr>
                <w:color w:val="002060"/>
              </w:rPr>
            </w:pPr>
            <w:r w:rsidRPr="0020617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1F2FF" w14:textId="77777777" w:rsidR="009049C3" w:rsidRPr="00206171" w:rsidRDefault="009049C3" w:rsidP="00C516A8">
            <w:pPr>
              <w:pStyle w:val="headertabella0"/>
              <w:rPr>
                <w:color w:val="002060"/>
              </w:rPr>
            </w:pPr>
            <w:r w:rsidRPr="0020617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3C74E" w14:textId="77777777" w:rsidR="009049C3" w:rsidRPr="00206171" w:rsidRDefault="009049C3" w:rsidP="00C516A8">
            <w:pPr>
              <w:pStyle w:val="headertabella0"/>
              <w:rPr>
                <w:color w:val="002060"/>
              </w:rPr>
            </w:pPr>
            <w:r w:rsidRPr="00206171">
              <w:rPr>
                <w:color w:val="002060"/>
              </w:rPr>
              <w:t>PE</w:t>
            </w:r>
          </w:p>
        </w:tc>
      </w:tr>
      <w:tr w:rsidR="009049C3" w:rsidRPr="00206171" w14:paraId="6B1A0EFE" w14:textId="77777777" w:rsidTr="00C516A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E9C558" w14:textId="77777777" w:rsidR="009049C3" w:rsidRPr="00206171" w:rsidRDefault="009049C3" w:rsidP="00C516A8">
            <w:pPr>
              <w:pStyle w:val="rowtabella0"/>
              <w:rPr>
                <w:color w:val="002060"/>
              </w:rPr>
            </w:pPr>
            <w:r w:rsidRPr="00206171">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4757E"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C4947"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3EED9"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EF4AA"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D04F0"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3233C"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B898B"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85DAF"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EC14A" w14:textId="77777777" w:rsidR="009049C3" w:rsidRPr="00206171" w:rsidRDefault="009049C3" w:rsidP="00C516A8">
            <w:pPr>
              <w:pStyle w:val="rowtabella0"/>
              <w:jc w:val="center"/>
              <w:rPr>
                <w:color w:val="002060"/>
              </w:rPr>
            </w:pPr>
            <w:r w:rsidRPr="00206171">
              <w:rPr>
                <w:color w:val="002060"/>
              </w:rPr>
              <w:t>0</w:t>
            </w:r>
          </w:p>
        </w:tc>
      </w:tr>
      <w:tr w:rsidR="009049C3" w:rsidRPr="00206171" w14:paraId="52B12D1D"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BE21AE" w14:textId="77777777" w:rsidR="009049C3" w:rsidRPr="00206171" w:rsidRDefault="009049C3" w:rsidP="00C516A8">
            <w:pPr>
              <w:pStyle w:val="rowtabella0"/>
              <w:rPr>
                <w:color w:val="002060"/>
              </w:rPr>
            </w:pPr>
            <w:r w:rsidRPr="00206171">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EF058"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73B87"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3A8E5"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346F6"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6292E"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68D12" w14:textId="77777777" w:rsidR="009049C3" w:rsidRPr="00206171" w:rsidRDefault="009049C3" w:rsidP="00C516A8">
            <w:pPr>
              <w:pStyle w:val="rowtabella0"/>
              <w:jc w:val="center"/>
              <w:rPr>
                <w:color w:val="002060"/>
              </w:rPr>
            </w:pPr>
            <w:r w:rsidRPr="0020617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ED0B2" w14:textId="77777777" w:rsidR="009049C3" w:rsidRPr="00206171" w:rsidRDefault="009049C3" w:rsidP="00C516A8">
            <w:pPr>
              <w:pStyle w:val="rowtabella0"/>
              <w:jc w:val="center"/>
              <w:rPr>
                <w:color w:val="002060"/>
              </w:rPr>
            </w:pPr>
            <w:r w:rsidRPr="002061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8F862"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D9886" w14:textId="77777777" w:rsidR="009049C3" w:rsidRPr="00206171" w:rsidRDefault="009049C3" w:rsidP="00C516A8">
            <w:pPr>
              <w:pStyle w:val="rowtabella0"/>
              <w:jc w:val="center"/>
              <w:rPr>
                <w:color w:val="002060"/>
              </w:rPr>
            </w:pPr>
            <w:r w:rsidRPr="00206171">
              <w:rPr>
                <w:color w:val="002060"/>
              </w:rPr>
              <w:t>0</w:t>
            </w:r>
          </w:p>
        </w:tc>
      </w:tr>
      <w:tr w:rsidR="009049C3" w:rsidRPr="00206171" w14:paraId="54D61D7E"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1C829B" w14:textId="77777777" w:rsidR="009049C3" w:rsidRPr="00206171" w:rsidRDefault="009049C3" w:rsidP="00C516A8">
            <w:pPr>
              <w:pStyle w:val="rowtabella0"/>
              <w:rPr>
                <w:color w:val="002060"/>
              </w:rPr>
            </w:pPr>
            <w:r w:rsidRPr="00206171">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B62AD"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5761D"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12C9F"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9B3CA"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33906"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FA9EB" w14:textId="77777777" w:rsidR="009049C3" w:rsidRPr="00206171" w:rsidRDefault="009049C3" w:rsidP="00C516A8">
            <w:pPr>
              <w:pStyle w:val="rowtabella0"/>
              <w:jc w:val="center"/>
              <w:rPr>
                <w:color w:val="002060"/>
              </w:rPr>
            </w:pPr>
            <w:r w:rsidRPr="002061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67743" w14:textId="77777777" w:rsidR="009049C3" w:rsidRPr="00206171" w:rsidRDefault="009049C3" w:rsidP="00C516A8">
            <w:pPr>
              <w:pStyle w:val="rowtabella0"/>
              <w:jc w:val="center"/>
              <w:rPr>
                <w:color w:val="002060"/>
              </w:rPr>
            </w:pPr>
            <w:r w:rsidRPr="002061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A057B"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105BF" w14:textId="77777777" w:rsidR="009049C3" w:rsidRPr="00206171" w:rsidRDefault="009049C3" w:rsidP="00C516A8">
            <w:pPr>
              <w:pStyle w:val="rowtabella0"/>
              <w:jc w:val="center"/>
              <w:rPr>
                <w:color w:val="002060"/>
              </w:rPr>
            </w:pPr>
            <w:r w:rsidRPr="00206171">
              <w:rPr>
                <w:color w:val="002060"/>
              </w:rPr>
              <w:t>0</w:t>
            </w:r>
          </w:p>
        </w:tc>
      </w:tr>
      <w:tr w:rsidR="009049C3" w:rsidRPr="00206171" w14:paraId="48CE8C0F"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3651F3" w14:textId="77777777" w:rsidR="009049C3" w:rsidRPr="00206171" w:rsidRDefault="009049C3" w:rsidP="00C516A8">
            <w:pPr>
              <w:pStyle w:val="rowtabella0"/>
              <w:rPr>
                <w:color w:val="002060"/>
              </w:rPr>
            </w:pPr>
            <w:r w:rsidRPr="00206171">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2B5AF"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0F5AF"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DFED5"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61D6E"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3B5BD"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FF704" w14:textId="77777777" w:rsidR="009049C3" w:rsidRPr="00206171" w:rsidRDefault="009049C3" w:rsidP="00C516A8">
            <w:pPr>
              <w:pStyle w:val="rowtabella0"/>
              <w:jc w:val="center"/>
              <w:rPr>
                <w:color w:val="002060"/>
              </w:rPr>
            </w:pPr>
            <w:r w:rsidRPr="002061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428BE" w14:textId="77777777" w:rsidR="009049C3" w:rsidRPr="00206171" w:rsidRDefault="009049C3" w:rsidP="00C516A8">
            <w:pPr>
              <w:pStyle w:val="rowtabella0"/>
              <w:jc w:val="center"/>
              <w:rPr>
                <w:color w:val="002060"/>
              </w:rPr>
            </w:pPr>
            <w:r w:rsidRPr="002061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C0E7D"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4A8DA" w14:textId="77777777" w:rsidR="009049C3" w:rsidRPr="00206171" w:rsidRDefault="009049C3" w:rsidP="00C516A8">
            <w:pPr>
              <w:pStyle w:val="rowtabella0"/>
              <w:jc w:val="center"/>
              <w:rPr>
                <w:color w:val="002060"/>
              </w:rPr>
            </w:pPr>
            <w:r w:rsidRPr="00206171">
              <w:rPr>
                <w:color w:val="002060"/>
              </w:rPr>
              <w:t>0</w:t>
            </w:r>
          </w:p>
        </w:tc>
      </w:tr>
      <w:tr w:rsidR="009049C3" w:rsidRPr="00206171" w14:paraId="5FFDEF86"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E005A0" w14:textId="77777777" w:rsidR="009049C3" w:rsidRPr="00206171" w:rsidRDefault="009049C3" w:rsidP="00C516A8">
            <w:pPr>
              <w:pStyle w:val="rowtabella0"/>
              <w:rPr>
                <w:color w:val="002060"/>
              </w:rPr>
            </w:pPr>
            <w:r w:rsidRPr="00206171">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48D5C"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FF224"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9223F"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3BC8D"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55C1E"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BBE25"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A63B6"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027E3"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72972" w14:textId="77777777" w:rsidR="009049C3" w:rsidRPr="00206171" w:rsidRDefault="009049C3" w:rsidP="00C516A8">
            <w:pPr>
              <w:pStyle w:val="rowtabella0"/>
              <w:jc w:val="center"/>
              <w:rPr>
                <w:color w:val="002060"/>
              </w:rPr>
            </w:pPr>
            <w:r w:rsidRPr="00206171">
              <w:rPr>
                <w:color w:val="002060"/>
              </w:rPr>
              <w:t>0</w:t>
            </w:r>
          </w:p>
        </w:tc>
      </w:tr>
      <w:tr w:rsidR="009049C3" w:rsidRPr="00206171" w14:paraId="06173C3E"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DAE449" w14:textId="77777777" w:rsidR="009049C3" w:rsidRPr="00206171" w:rsidRDefault="009049C3" w:rsidP="00C516A8">
            <w:pPr>
              <w:pStyle w:val="rowtabella0"/>
              <w:rPr>
                <w:color w:val="002060"/>
              </w:rPr>
            </w:pPr>
            <w:r w:rsidRPr="0020617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4A0FC"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09C92"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34948"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F2A7E"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E0DB9"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145E7" w14:textId="77777777" w:rsidR="009049C3" w:rsidRPr="00206171" w:rsidRDefault="009049C3" w:rsidP="00C516A8">
            <w:pPr>
              <w:pStyle w:val="rowtabella0"/>
              <w:jc w:val="center"/>
              <w:rPr>
                <w:color w:val="002060"/>
              </w:rPr>
            </w:pPr>
            <w:r w:rsidRPr="002061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384A4" w14:textId="77777777" w:rsidR="009049C3" w:rsidRPr="00206171" w:rsidRDefault="009049C3" w:rsidP="00C516A8">
            <w:pPr>
              <w:pStyle w:val="rowtabella0"/>
              <w:jc w:val="center"/>
              <w:rPr>
                <w:color w:val="002060"/>
              </w:rPr>
            </w:pPr>
            <w:r w:rsidRPr="002061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4334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F6736" w14:textId="77777777" w:rsidR="009049C3" w:rsidRPr="00206171" w:rsidRDefault="009049C3" w:rsidP="00C516A8">
            <w:pPr>
              <w:pStyle w:val="rowtabella0"/>
              <w:jc w:val="center"/>
              <w:rPr>
                <w:color w:val="002060"/>
              </w:rPr>
            </w:pPr>
            <w:r w:rsidRPr="00206171">
              <w:rPr>
                <w:color w:val="002060"/>
              </w:rPr>
              <w:t>0</w:t>
            </w:r>
          </w:p>
        </w:tc>
      </w:tr>
      <w:tr w:rsidR="009049C3" w:rsidRPr="00206171" w14:paraId="0066E2BB"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6EBDC9" w14:textId="77777777" w:rsidR="009049C3" w:rsidRPr="00206171" w:rsidRDefault="009049C3" w:rsidP="00C516A8">
            <w:pPr>
              <w:pStyle w:val="rowtabella0"/>
              <w:rPr>
                <w:color w:val="002060"/>
              </w:rPr>
            </w:pPr>
            <w:r w:rsidRPr="00206171">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3A8C0"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DBAB2"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01C8D"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4178E"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85D41"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E6911"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1A4F0"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17D74"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6A50E" w14:textId="77777777" w:rsidR="009049C3" w:rsidRPr="00206171" w:rsidRDefault="009049C3" w:rsidP="00C516A8">
            <w:pPr>
              <w:pStyle w:val="rowtabella0"/>
              <w:jc w:val="center"/>
              <w:rPr>
                <w:color w:val="002060"/>
              </w:rPr>
            </w:pPr>
            <w:r w:rsidRPr="00206171">
              <w:rPr>
                <w:color w:val="002060"/>
              </w:rPr>
              <w:t>0</w:t>
            </w:r>
          </w:p>
        </w:tc>
      </w:tr>
      <w:tr w:rsidR="009049C3" w:rsidRPr="00206171" w14:paraId="37E0431B"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14CED8" w14:textId="77777777" w:rsidR="009049C3" w:rsidRPr="00206171" w:rsidRDefault="009049C3" w:rsidP="00C516A8">
            <w:pPr>
              <w:pStyle w:val="rowtabella0"/>
              <w:rPr>
                <w:color w:val="002060"/>
              </w:rPr>
            </w:pPr>
            <w:r w:rsidRPr="00206171">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FDCB4"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2E25B"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2A583"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44E28"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73DE1"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DC98F"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A7793"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A095C"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5E8C9" w14:textId="77777777" w:rsidR="009049C3" w:rsidRPr="00206171" w:rsidRDefault="009049C3" w:rsidP="00C516A8">
            <w:pPr>
              <w:pStyle w:val="rowtabella0"/>
              <w:jc w:val="center"/>
              <w:rPr>
                <w:color w:val="002060"/>
              </w:rPr>
            </w:pPr>
            <w:r w:rsidRPr="00206171">
              <w:rPr>
                <w:color w:val="002060"/>
              </w:rPr>
              <w:t>0</w:t>
            </w:r>
          </w:p>
        </w:tc>
      </w:tr>
      <w:tr w:rsidR="009049C3" w:rsidRPr="00206171" w14:paraId="5695CEAA"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7B45B7" w14:textId="77777777" w:rsidR="009049C3" w:rsidRPr="00206171" w:rsidRDefault="009049C3" w:rsidP="00C516A8">
            <w:pPr>
              <w:pStyle w:val="rowtabella0"/>
              <w:rPr>
                <w:color w:val="002060"/>
              </w:rPr>
            </w:pPr>
            <w:r w:rsidRPr="00206171">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E4E54"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FC5FB"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B0360"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D67DF"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6A25D"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FA726"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C1CB8"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6965C"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32742" w14:textId="77777777" w:rsidR="009049C3" w:rsidRPr="00206171" w:rsidRDefault="009049C3" w:rsidP="00C516A8">
            <w:pPr>
              <w:pStyle w:val="rowtabella0"/>
              <w:jc w:val="center"/>
              <w:rPr>
                <w:color w:val="002060"/>
              </w:rPr>
            </w:pPr>
            <w:r w:rsidRPr="00206171">
              <w:rPr>
                <w:color w:val="002060"/>
              </w:rPr>
              <w:t>0</w:t>
            </w:r>
          </w:p>
        </w:tc>
      </w:tr>
      <w:tr w:rsidR="009049C3" w:rsidRPr="00206171" w14:paraId="1D383D7F"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2638BB" w14:textId="77777777" w:rsidR="009049C3" w:rsidRPr="00206171" w:rsidRDefault="009049C3" w:rsidP="00C516A8">
            <w:pPr>
              <w:pStyle w:val="rowtabella0"/>
              <w:rPr>
                <w:color w:val="002060"/>
              </w:rPr>
            </w:pPr>
            <w:r w:rsidRPr="00206171">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B4A21"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7B8EA"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DDCA0"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5A404"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208A5"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25797" w14:textId="77777777" w:rsidR="009049C3" w:rsidRPr="00206171" w:rsidRDefault="009049C3" w:rsidP="00C516A8">
            <w:pPr>
              <w:pStyle w:val="rowtabella0"/>
              <w:jc w:val="center"/>
              <w:rPr>
                <w:color w:val="002060"/>
              </w:rPr>
            </w:pPr>
            <w:r w:rsidRPr="002061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717CA" w14:textId="77777777" w:rsidR="009049C3" w:rsidRPr="00206171" w:rsidRDefault="009049C3" w:rsidP="00C516A8">
            <w:pPr>
              <w:pStyle w:val="rowtabella0"/>
              <w:jc w:val="center"/>
              <w:rPr>
                <w:color w:val="002060"/>
              </w:rPr>
            </w:pPr>
            <w:r w:rsidRPr="002061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89BB8"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A94B8" w14:textId="77777777" w:rsidR="009049C3" w:rsidRPr="00206171" w:rsidRDefault="009049C3" w:rsidP="00C516A8">
            <w:pPr>
              <w:pStyle w:val="rowtabella0"/>
              <w:jc w:val="center"/>
              <w:rPr>
                <w:color w:val="002060"/>
              </w:rPr>
            </w:pPr>
            <w:r w:rsidRPr="00206171">
              <w:rPr>
                <w:color w:val="002060"/>
              </w:rPr>
              <w:t>0</w:t>
            </w:r>
          </w:p>
        </w:tc>
      </w:tr>
      <w:tr w:rsidR="009049C3" w:rsidRPr="00206171" w14:paraId="7CD9FAE5"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9C0522" w14:textId="77777777" w:rsidR="009049C3" w:rsidRPr="00206171" w:rsidRDefault="009049C3" w:rsidP="00C516A8">
            <w:pPr>
              <w:pStyle w:val="rowtabella0"/>
              <w:rPr>
                <w:color w:val="002060"/>
              </w:rPr>
            </w:pPr>
            <w:r w:rsidRPr="00206171">
              <w:rPr>
                <w:color w:val="002060"/>
              </w:rPr>
              <w:t>VISSO-ALTONERA CALCIO1970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DB495"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579B1"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A52AA"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23C05"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553C0"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AAE9D" w14:textId="77777777" w:rsidR="009049C3" w:rsidRPr="00206171" w:rsidRDefault="009049C3" w:rsidP="00C516A8">
            <w:pPr>
              <w:pStyle w:val="rowtabella0"/>
              <w:jc w:val="center"/>
              <w:rPr>
                <w:color w:val="002060"/>
              </w:rPr>
            </w:pPr>
            <w:r w:rsidRPr="002061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989EA" w14:textId="77777777" w:rsidR="009049C3" w:rsidRPr="00206171" w:rsidRDefault="009049C3" w:rsidP="00C516A8">
            <w:pPr>
              <w:pStyle w:val="rowtabella0"/>
              <w:jc w:val="center"/>
              <w:rPr>
                <w:color w:val="002060"/>
              </w:rPr>
            </w:pPr>
            <w:r w:rsidRPr="002061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C976B"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9D3AA" w14:textId="77777777" w:rsidR="009049C3" w:rsidRPr="00206171" w:rsidRDefault="009049C3" w:rsidP="00C516A8">
            <w:pPr>
              <w:pStyle w:val="rowtabella0"/>
              <w:jc w:val="center"/>
              <w:rPr>
                <w:color w:val="002060"/>
              </w:rPr>
            </w:pPr>
            <w:r w:rsidRPr="00206171">
              <w:rPr>
                <w:color w:val="002060"/>
              </w:rPr>
              <w:t>0</w:t>
            </w:r>
          </w:p>
        </w:tc>
      </w:tr>
      <w:tr w:rsidR="009049C3" w:rsidRPr="00206171" w14:paraId="0CE1786D"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7B10BC" w14:textId="77777777" w:rsidR="009049C3" w:rsidRPr="00206171" w:rsidRDefault="009049C3" w:rsidP="00C516A8">
            <w:pPr>
              <w:pStyle w:val="rowtabella0"/>
              <w:rPr>
                <w:color w:val="002060"/>
              </w:rPr>
            </w:pPr>
            <w:r w:rsidRPr="00206171">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DEBB6"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8A924"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DA604"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6BC6C"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75452"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ACCDD"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23CE2"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69B06"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5DE63" w14:textId="77777777" w:rsidR="009049C3" w:rsidRPr="00206171" w:rsidRDefault="009049C3" w:rsidP="00C516A8">
            <w:pPr>
              <w:pStyle w:val="rowtabella0"/>
              <w:jc w:val="center"/>
              <w:rPr>
                <w:color w:val="002060"/>
              </w:rPr>
            </w:pPr>
            <w:r w:rsidRPr="00206171">
              <w:rPr>
                <w:color w:val="002060"/>
              </w:rPr>
              <w:t>0</w:t>
            </w:r>
          </w:p>
        </w:tc>
      </w:tr>
      <w:tr w:rsidR="009049C3" w:rsidRPr="00206171" w14:paraId="503AA4DB" w14:textId="77777777" w:rsidTr="00C516A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D595C2" w14:textId="77777777" w:rsidR="009049C3" w:rsidRPr="00206171" w:rsidRDefault="009049C3" w:rsidP="00C516A8">
            <w:pPr>
              <w:pStyle w:val="rowtabella0"/>
              <w:rPr>
                <w:color w:val="002060"/>
              </w:rPr>
            </w:pPr>
            <w:r w:rsidRPr="00206171">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F1B1A"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F964C"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5EA5B"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C6B92"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77097"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745AB"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891C7" w14:textId="77777777" w:rsidR="009049C3" w:rsidRPr="00206171" w:rsidRDefault="009049C3" w:rsidP="00C516A8">
            <w:pPr>
              <w:pStyle w:val="rowtabella0"/>
              <w:jc w:val="center"/>
              <w:rPr>
                <w:color w:val="002060"/>
              </w:rPr>
            </w:pPr>
            <w:r w:rsidRPr="0020617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D6545" w14:textId="77777777" w:rsidR="009049C3" w:rsidRPr="00206171" w:rsidRDefault="009049C3" w:rsidP="00C516A8">
            <w:pPr>
              <w:pStyle w:val="rowtabella0"/>
              <w:jc w:val="center"/>
              <w:rPr>
                <w:color w:val="002060"/>
              </w:rPr>
            </w:pPr>
            <w:r w:rsidRPr="002061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2EA13" w14:textId="77777777" w:rsidR="009049C3" w:rsidRPr="00206171" w:rsidRDefault="009049C3" w:rsidP="00C516A8">
            <w:pPr>
              <w:pStyle w:val="rowtabella0"/>
              <w:jc w:val="center"/>
              <w:rPr>
                <w:color w:val="002060"/>
              </w:rPr>
            </w:pPr>
            <w:r w:rsidRPr="00206171">
              <w:rPr>
                <w:color w:val="002060"/>
              </w:rPr>
              <w:t>0</w:t>
            </w:r>
          </w:p>
        </w:tc>
      </w:tr>
    </w:tbl>
    <w:p w14:paraId="74D34A1C" w14:textId="77777777" w:rsidR="009049C3" w:rsidRPr="00206171" w:rsidRDefault="009049C3" w:rsidP="009049C3">
      <w:pPr>
        <w:pStyle w:val="breakline"/>
        <w:rPr>
          <w:rFonts w:eastAsiaTheme="minorEastAsia"/>
          <w:color w:val="002060"/>
        </w:rPr>
      </w:pPr>
    </w:p>
    <w:p w14:paraId="68CF0B3B" w14:textId="77777777" w:rsidR="009049C3" w:rsidRPr="00206171" w:rsidRDefault="009049C3" w:rsidP="009049C3">
      <w:pPr>
        <w:pStyle w:val="breakline"/>
        <w:rPr>
          <w:color w:val="002060"/>
        </w:rPr>
      </w:pPr>
    </w:p>
    <w:p w14:paraId="69EEC866" w14:textId="77777777" w:rsidR="009049C3" w:rsidRPr="00206171" w:rsidRDefault="009049C3" w:rsidP="009049C3">
      <w:pPr>
        <w:pStyle w:val="sottotitolocampionato10"/>
        <w:rPr>
          <w:color w:val="002060"/>
        </w:rPr>
      </w:pPr>
      <w:r w:rsidRPr="00206171">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049C3" w:rsidRPr="00206171" w14:paraId="4CAE5185" w14:textId="77777777" w:rsidTr="00C516A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AD576" w14:textId="77777777" w:rsidR="009049C3" w:rsidRPr="00206171" w:rsidRDefault="009049C3" w:rsidP="00C516A8">
            <w:pPr>
              <w:pStyle w:val="headertabella0"/>
              <w:rPr>
                <w:color w:val="002060"/>
              </w:rPr>
            </w:pPr>
            <w:r w:rsidRPr="0020617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BD2A1" w14:textId="77777777" w:rsidR="009049C3" w:rsidRPr="00206171" w:rsidRDefault="009049C3" w:rsidP="00C516A8">
            <w:pPr>
              <w:pStyle w:val="headertabella0"/>
              <w:rPr>
                <w:color w:val="002060"/>
              </w:rPr>
            </w:pPr>
            <w:r w:rsidRPr="0020617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C3E43" w14:textId="77777777" w:rsidR="009049C3" w:rsidRPr="00206171" w:rsidRDefault="009049C3" w:rsidP="00C516A8">
            <w:pPr>
              <w:pStyle w:val="headertabella0"/>
              <w:rPr>
                <w:color w:val="002060"/>
              </w:rPr>
            </w:pPr>
            <w:r w:rsidRPr="0020617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D46AA" w14:textId="77777777" w:rsidR="009049C3" w:rsidRPr="00206171" w:rsidRDefault="009049C3" w:rsidP="00C516A8">
            <w:pPr>
              <w:pStyle w:val="headertabella0"/>
              <w:rPr>
                <w:color w:val="002060"/>
              </w:rPr>
            </w:pPr>
            <w:r w:rsidRPr="0020617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CB5AF" w14:textId="77777777" w:rsidR="009049C3" w:rsidRPr="00206171" w:rsidRDefault="009049C3" w:rsidP="00C516A8">
            <w:pPr>
              <w:pStyle w:val="headertabella0"/>
              <w:rPr>
                <w:color w:val="002060"/>
              </w:rPr>
            </w:pPr>
            <w:r w:rsidRPr="0020617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2D0D2" w14:textId="77777777" w:rsidR="009049C3" w:rsidRPr="00206171" w:rsidRDefault="009049C3" w:rsidP="00C516A8">
            <w:pPr>
              <w:pStyle w:val="headertabella0"/>
              <w:rPr>
                <w:color w:val="002060"/>
              </w:rPr>
            </w:pPr>
            <w:r w:rsidRPr="0020617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1BE62" w14:textId="77777777" w:rsidR="009049C3" w:rsidRPr="00206171" w:rsidRDefault="009049C3" w:rsidP="00C516A8">
            <w:pPr>
              <w:pStyle w:val="headertabella0"/>
              <w:rPr>
                <w:color w:val="002060"/>
              </w:rPr>
            </w:pPr>
            <w:r w:rsidRPr="0020617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1BB59" w14:textId="77777777" w:rsidR="009049C3" w:rsidRPr="00206171" w:rsidRDefault="009049C3" w:rsidP="00C516A8">
            <w:pPr>
              <w:pStyle w:val="headertabella0"/>
              <w:rPr>
                <w:color w:val="002060"/>
              </w:rPr>
            </w:pPr>
            <w:r w:rsidRPr="0020617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D2804" w14:textId="77777777" w:rsidR="009049C3" w:rsidRPr="00206171" w:rsidRDefault="009049C3" w:rsidP="00C516A8">
            <w:pPr>
              <w:pStyle w:val="headertabella0"/>
              <w:rPr>
                <w:color w:val="002060"/>
              </w:rPr>
            </w:pPr>
            <w:r w:rsidRPr="0020617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4DD65" w14:textId="77777777" w:rsidR="009049C3" w:rsidRPr="00206171" w:rsidRDefault="009049C3" w:rsidP="00C516A8">
            <w:pPr>
              <w:pStyle w:val="headertabella0"/>
              <w:rPr>
                <w:color w:val="002060"/>
              </w:rPr>
            </w:pPr>
            <w:r w:rsidRPr="00206171">
              <w:rPr>
                <w:color w:val="002060"/>
              </w:rPr>
              <w:t>PE</w:t>
            </w:r>
          </w:p>
        </w:tc>
      </w:tr>
      <w:tr w:rsidR="009049C3" w:rsidRPr="00206171" w14:paraId="32864AD9" w14:textId="77777777" w:rsidTr="00C516A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7A2F63" w14:textId="77777777" w:rsidR="009049C3" w:rsidRPr="00206171" w:rsidRDefault="009049C3" w:rsidP="00C516A8">
            <w:pPr>
              <w:pStyle w:val="rowtabella0"/>
              <w:rPr>
                <w:color w:val="002060"/>
                <w:lang w:val="es-ES"/>
              </w:rPr>
            </w:pPr>
            <w:r w:rsidRPr="00206171">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8BB2A"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0F7B3"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B65C5"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C04F1"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66B3E"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CED42" w14:textId="77777777" w:rsidR="009049C3" w:rsidRPr="00206171" w:rsidRDefault="009049C3" w:rsidP="00C516A8">
            <w:pPr>
              <w:pStyle w:val="rowtabella0"/>
              <w:jc w:val="center"/>
              <w:rPr>
                <w:color w:val="002060"/>
              </w:rPr>
            </w:pPr>
            <w:r w:rsidRPr="0020617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6DE9D"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6D425"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5889A" w14:textId="77777777" w:rsidR="009049C3" w:rsidRPr="00206171" w:rsidRDefault="009049C3" w:rsidP="00C516A8">
            <w:pPr>
              <w:pStyle w:val="rowtabella0"/>
              <w:jc w:val="center"/>
              <w:rPr>
                <w:color w:val="002060"/>
              </w:rPr>
            </w:pPr>
            <w:r w:rsidRPr="00206171">
              <w:rPr>
                <w:color w:val="002060"/>
              </w:rPr>
              <w:t>0</w:t>
            </w:r>
          </w:p>
        </w:tc>
      </w:tr>
      <w:tr w:rsidR="009049C3" w:rsidRPr="00206171" w14:paraId="254BB428"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F22492" w14:textId="77777777" w:rsidR="009049C3" w:rsidRPr="00206171" w:rsidRDefault="009049C3" w:rsidP="00C516A8">
            <w:pPr>
              <w:pStyle w:val="rowtabella0"/>
              <w:rPr>
                <w:color w:val="002060"/>
                <w:lang w:val="es-ES"/>
              </w:rPr>
            </w:pPr>
            <w:r w:rsidRPr="00206171">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1E8A7"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732ED"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962ED"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4D3BF"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C225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D9F1F"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E415A"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DF268"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98261" w14:textId="77777777" w:rsidR="009049C3" w:rsidRPr="00206171" w:rsidRDefault="009049C3" w:rsidP="00C516A8">
            <w:pPr>
              <w:pStyle w:val="rowtabella0"/>
              <w:jc w:val="center"/>
              <w:rPr>
                <w:color w:val="002060"/>
              </w:rPr>
            </w:pPr>
            <w:r w:rsidRPr="00206171">
              <w:rPr>
                <w:color w:val="002060"/>
              </w:rPr>
              <w:t>0</w:t>
            </w:r>
          </w:p>
        </w:tc>
      </w:tr>
      <w:tr w:rsidR="009049C3" w:rsidRPr="00206171" w14:paraId="37D3BC1D"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4B321A" w14:textId="77777777" w:rsidR="009049C3" w:rsidRPr="00206171" w:rsidRDefault="009049C3" w:rsidP="00C516A8">
            <w:pPr>
              <w:pStyle w:val="rowtabella0"/>
              <w:rPr>
                <w:color w:val="002060"/>
              </w:rPr>
            </w:pPr>
            <w:r w:rsidRPr="00206171">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E0BE7"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B6B72"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5B5AE"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78FB4"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0E5C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B64A6" w14:textId="77777777" w:rsidR="009049C3" w:rsidRPr="00206171" w:rsidRDefault="009049C3" w:rsidP="00C516A8">
            <w:pPr>
              <w:pStyle w:val="rowtabella0"/>
              <w:jc w:val="center"/>
              <w:rPr>
                <w:color w:val="002060"/>
              </w:rPr>
            </w:pPr>
            <w:r w:rsidRPr="002061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102FB"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C2661" w14:textId="77777777" w:rsidR="009049C3" w:rsidRPr="00206171" w:rsidRDefault="009049C3" w:rsidP="00C516A8">
            <w:pPr>
              <w:pStyle w:val="rowtabella0"/>
              <w:jc w:val="center"/>
              <w:rPr>
                <w:color w:val="002060"/>
              </w:rPr>
            </w:pPr>
            <w:r w:rsidRPr="002061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95737" w14:textId="77777777" w:rsidR="009049C3" w:rsidRPr="00206171" w:rsidRDefault="009049C3" w:rsidP="00C516A8">
            <w:pPr>
              <w:pStyle w:val="rowtabella0"/>
              <w:jc w:val="center"/>
              <w:rPr>
                <w:color w:val="002060"/>
              </w:rPr>
            </w:pPr>
            <w:r w:rsidRPr="00206171">
              <w:rPr>
                <w:color w:val="002060"/>
              </w:rPr>
              <w:t>0</w:t>
            </w:r>
          </w:p>
        </w:tc>
      </w:tr>
      <w:tr w:rsidR="009049C3" w:rsidRPr="00206171" w14:paraId="136FACB1"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E463EC" w14:textId="77777777" w:rsidR="009049C3" w:rsidRPr="00206171" w:rsidRDefault="009049C3" w:rsidP="00C516A8">
            <w:pPr>
              <w:pStyle w:val="rowtabella0"/>
              <w:rPr>
                <w:color w:val="002060"/>
              </w:rPr>
            </w:pPr>
            <w:r w:rsidRPr="00206171">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A4832"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0A2D9"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41BE7"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F21D1"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131E7"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4692D"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39960"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FA9EC"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6CFD2" w14:textId="77777777" w:rsidR="009049C3" w:rsidRPr="00206171" w:rsidRDefault="009049C3" w:rsidP="00C516A8">
            <w:pPr>
              <w:pStyle w:val="rowtabella0"/>
              <w:jc w:val="center"/>
              <w:rPr>
                <w:color w:val="002060"/>
              </w:rPr>
            </w:pPr>
            <w:r w:rsidRPr="00206171">
              <w:rPr>
                <w:color w:val="002060"/>
              </w:rPr>
              <w:t>0</w:t>
            </w:r>
          </w:p>
        </w:tc>
      </w:tr>
      <w:tr w:rsidR="009049C3" w:rsidRPr="00206171" w14:paraId="13446F7F"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40D074" w14:textId="77777777" w:rsidR="009049C3" w:rsidRPr="00206171" w:rsidRDefault="009049C3" w:rsidP="00C516A8">
            <w:pPr>
              <w:pStyle w:val="rowtabella0"/>
              <w:rPr>
                <w:color w:val="002060"/>
              </w:rPr>
            </w:pPr>
            <w:r w:rsidRPr="00206171">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9B6EC"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B7232"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8C8AC"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74686"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96CEE"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4AFD2"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9B819"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86263"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343FF" w14:textId="77777777" w:rsidR="009049C3" w:rsidRPr="00206171" w:rsidRDefault="009049C3" w:rsidP="00C516A8">
            <w:pPr>
              <w:pStyle w:val="rowtabella0"/>
              <w:jc w:val="center"/>
              <w:rPr>
                <w:color w:val="002060"/>
              </w:rPr>
            </w:pPr>
            <w:r w:rsidRPr="00206171">
              <w:rPr>
                <w:color w:val="002060"/>
              </w:rPr>
              <w:t>0</w:t>
            </w:r>
          </w:p>
        </w:tc>
      </w:tr>
      <w:tr w:rsidR="009049C3" w:rsidRPr="00206171" w14:paraId="2F460A05"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761728" w14:textId="77777777" w:rsidR="009049C3" w:rsidRPr="00206171" w:rsidRDefault="009049C3" w:rsidP="00C516A8">
            <w:pPr>
              <w:pStyle w:val="rowtabella0"/>
              <w:rPr>
                <w:color w:val="002060"/>
              </w:rPr>
            </w:pPr>
            <w:r w:rsidRPr="00206171">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31FF7"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E16AF"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8E3C8"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74FF1"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293B1"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89730" w14:textId="77777777" w:rsidR="009049C3" w:rsidRPr="00206171" w:rsidRDefault="009049C3" w:rsidP="00C516A8">
            <w:pPr>
              <w:pStyle w:val="rowtabella0"/>
              <w:jc w:val="center"/>
              <w:rPr>
                <w:color w:val="002060"/>
              </w:rPr>
            </w:pPr>
            <w:r w:rsidRPr="002061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CE005"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AFE43"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93BC0" w14:textId="77777777" w:rsidR="009049C3" w:rsidRPr="00206171" w:rsidRDefault="009049C3" w:rsidP="00C516A8">
            <w:pPr>
              <w:pStyle w:val="rowtabella0"/>
              <w:jc w:val="center"/>
              <w:rPr>
                <w:color w:val="002060"/>
              </w:rPr>
            </w:pPr>
            <w:r w:rsidRPr="00206171">
              <w:rPr>
                <w:color w:val="002060"/>
              </w:rPr>
              <w:t>0</w:t>
            </w:r>
          </w:p>
        </w:tc>
      </w:tr>
      <w:tr w:rsidR="009049C3" w:rsidRPr="00206171" w14:paraId="3185E79B"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FB306B" w14:textId="77777777" w:rsidR="009049C3" w:rsidRPr="00206171" w:rsidRDefault="009049C3" w:rsidP="00C516A8">
            <w:pPr>
              <w:pStyle w:val="rowtabella0"/>
              <w:rPr>
                <w:color w:val="002060"/>
              </w:rPr>
            </w:pPr>
            <w:r w:rsidRPr="00206171">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D411A"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7602E"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1A778"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26982"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65B92"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3C47B"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597B9"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A638F"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A2624" w14:textId="77777777" w:rsidR="009049C3" w:rsidRPr="00206171" w:rsidRDefault="009049C3" w:rsidP="00C516A8">
            <w:pPr>
              <w:pStyle w:val="rowtabella0"/>
              <w:jc w:val="center"/>
              <w:rPr>
                <w:color w:val="002060"/>
              </w:rPr>
            </w:pPr>
            <w:r w:rsidRPr="00206171">
              <w:rPr>
                <w:color w:val="002060"/>
              </w:rPr>
              <w:t>0</w:t>
            </w:r>
          </w:p>
        </w:tc>
      </w:tr>
      <w:tr w:rsidR="009049C3" w:rsidRPr="00206171" w14:paraId="2412A7D5"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12F0F1" w14:textId="77777777" w:rsidR="009049C3" w:rsidRPr="00206171" w:rsidRDefault="009049C3" w:rsidP="00C516A8">
            <w:pPr>
              <w:pStyle w:val="rowtabella0"/>
              <w:rPr>
                <w:color w:val="002060"/>
              </w:rPr>
            </w:pPr>
            <w:r w:rsidRPr="00206171">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240FA"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39CF2"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8DFDB"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0BCA1"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1783B"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E4023"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F23E2"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04C2E"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7213A" w14:textId="77777777" w:rsidR="009049C3" w:rsidRPr="00206171" w:rsidRDefault="009049C3" w:rsidP="00C516A8">
            <w:pPr>
              <w:pStyle w:val="rowtabella0"/>
              <w:jc w:val="center"/>
              <w:rPr>
                <w:color w:val="002060"/>
              </w:rPr>
            </w:pPr>
            <w:r w:rsidRPr="00206171">
              <w:rPr>
                <w:color w:val="002060"/>
              </w:rPr>
              <w:t>0</w:t>
            </w:r>
          </w:p>
        </w:tc>
      </w:tr>
      <w:tr w:rsidR="009049C3" w:rsidRPr="00206171" w14:paraId="7FC38CA9"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BD6739" w14:textId="77777777" w:rsidR="009049C3" w:rsidRPr="00206171" w:rsidRDefault="009049C3" w:rsidP="00C516A8">
            <w:pPr>
              <w:pStyle w:val="rowtabella0"/>
              <w:rPr>
                <w:color w:val="002060"/>
              </w:rPr>
            </w:pPr>
            <w:r w:rsidRPr="00206171">
              <w:rPr>
                <w:color w:val="002060"/>
              </w:rPr>
              <w:lastRenderedPageBreak/>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DF589"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15E1D"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4541A"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B53EB"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F3C7B"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019EB"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F210A" w14:textId="77777777" w:rsidR="009049C3" w:rsidRPr="00206171" w:rsidRDefault="009049C3" w:rsidP="00C516A8">
            <w:pPr>
              <w:pStyle w:val="rowtabella0"/>
              <w:jc w:val="center"/>
              <w:rPr>
                <w:color w:val="002060"/>
              </w:rPr>
            </w:pPr>
            <w:r w:rsidRPr="002061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36036"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EE0D1" w14:textId="77777777" w:rsidR="009049C3" w:rsidRPr="00206171" w:rsidRDefault="009049C3" w:rsidP="00C516A8">
            <w:pPr>
              <w:pStyle w:val="rowtabella0"/>
              <w:jc w:val="center"/>
              <w:rPr>
                <w:color w:val="002060"/>
              </w:rPr>
            </w:pPr>
            <w:r w:rsidRPr="00206171">
              <w:rPr>
                <w:color w:val="002060"/>
              </w:rPr>
              <w:t>0</w:t>
            </w:r>
          </w:p>
        </w:tc>
      </w:tr>
      <w:tr w:rsidR="009049C3" w:rsidRPr="00206171" w14:paraId="1CA601B9"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F82E54" w14:textId="77777777" w:rsidR="009049C3" w:rsidRPr="00206171" w:rsidRDefault="009049C3" w:rsidP="00C516A8">
            <w:pPr>
              <w:pStyle w:val="rowtabella0"/>
              <w:rPr>
                <w:color w:val="002060"/>
              </w:rPr>
            </w:pPr>
            <w:r w:rsidRPr="00206171">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5F49A"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5989B"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C31ED"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40CBD"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99EFB"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4D861"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DC8DF" w14:textId="77777777" w:rsidR="009049C3" w:rsidRPr="00206171" w:rsidRDefault="009049C3" w:rsidP="00C516A8">
            <w:pPr>
              <w:pStyle w:val="rowtabella0"/>
              <w:jc w:val="center"/>
              <w:rPr>
                <w:color w:val="002060"/>
              </w:rPr>
            </w:pPr>
            <w:r w:rsidRPr="002061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FDF5E"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8D025" w14:textId="77777777" w:rsidR="009049C3" w:rsidRPr="00206171" w:rsidRDefault="009049C3" w:rsidP="00C516A8">
            <w:pPr>
              <w:pStyle w:val="rowtabella0"/>
              <w:jc w:val="center"/>
              <w:rPr>
                <w:color w:val="002060"/>
              </w:rPr>
            </w:pPr>
            <w:r w:rsidRPr="00206171">
              <w:rPr>
                <w:color w:val="002060"/>
              </w:rPr>
              <w:t>0</w:t>
            </w:r>
          </w:p>
        </w:tc>
      </w:tr>
      <w:tr w:rsidR="009049C3" w:rsidRPr="00206171" w14:paraId="3046B26E"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9CC770" w14:textId="77777777" w:rsidR="009049C3" w:rsidRPr="00206171" w:rsidRDefault="009049C3" w:rsidP="00C516A8">
            <w:pPr>
              <w:pStyle w:val="rowtabella0"/>
              <w:rPr>
                <w:color w:val="002060"/>
              </w:rPr>
            </w:pPr>
            <w:r w:rsidRPr="00206171">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BD420"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5B18F"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97DF0"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12280"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558D3"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D65B4"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37612"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5558D"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FC0DD" w14:textId="77777777" w:rsidR="009049C3" w:rsidRPr="00206171" w:rsidRDefault="009049C3" w:rsidP="00C516A8">
            <w:pPr>
              <w:pStyle w:val="rowtabella0"/>
              <w:jc w:val="center"/>
              <w:rPr>
                <w:color w:val="002060"/>
              </w:rPr>
            </w:pPr>
            <w:r w:rsidRPr="00206171">
              <w:rPr>
                <w:color w:val="002060"/>
              </w:rPr>
              <w:t>0</w:t>
            </w:r>
          </w:p>
        </w:tc>
      </w:tr>
      <w:tr w:rsidR="009049C3" w:rsidRPr="00206171" w14:paraId="0254ABDE"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37FF21" w14:textId="77777777" w:rsidR="009049C3" w:rsidRPr="00206171" w:rsidRDefault="009049C3" w:rsidP="00C516A8">
            <w:pPr>
              <w:pStyle w:val="rowtabella0"/>
              <w:rPr>
                <w:color w:val="002060"/>
              </w:rPr>
            </w:pPr>
            <w:r w:rsidRPr="00206171">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34E4F"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004D0"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590C8"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00DBD"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BF7A1"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7D1E1"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B57EB" w14:textId="77777777" w:rsidR="009049C3" w:rsidRPr="00206171" w:rsidRDefault="009049C3" w:rsidP="00C516A8">
            <w:pPr>
              <w:pStyle w:val="rowtabella0"/>
              <w:jc w:val="center"/>
              <w:rPr>
                <w:color w:val="002060"/>
              </w:rPr>
            </w:pPr>
            <w:r w:rsidRPr="002061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8882C"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CC37E" w14:textId="77777777" w:rsidR="009049C3" w:rsidRPr="00206171" w:rsidRDefault="009049C3" w:rsidP="00C516A8">
            <w:pPr>
              <w:pStyle w:val="rowtabella0"/>
              <w:jc w:val="center"/>
              <w:rPr>
                <w:color w:val="002060"/>
              </w:rPr>
            </w:pPr>
            <w:r w:rsidRPr="00206171">
              <w:rPr>
                <w:color w:val="002060"/>
              </w:rPr>
              <w:t>0</w:t>
            </w:r>
          </w:p>
        </w:tc>
      </w:tr>
      <w:tr w:rsidR="009049C3" w:rsidRPr="00206171" w14:paraId="358CFD7B" w14:textId="77777777" w:rsidTr="00C516A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521721" w14:textId="77777777" w:rsidR="009049C3" w:rsidRPr="00206171" w:rsidRDefault="009049C3" w:rsidP="00C516A8">
            <w:pPr>
              <w:pStyle w:val="rowtabella0"/>
              <w:rPr>
                <w:color w:val="002060"/>
              </w:rPr>
            </w:pPr>
            <w:r w:rsidRPr="00206171">
              <w:rPr>
                <w:color w:val="002060"/>
              </w:rPr>
              <w:t>A.S.D. VIS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DF84D"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B6BFD"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ACB8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E2B25"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9FA03"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9418B"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46662" w14:textId="77777777" w:rsidR="009049C3" w:rsidRPr="00206171" w:rsidRDefault="009049C3" w:rsidP="00C516A8">
            <w:pPr>
              <w:pStyle w:val="rowtabella0"/>
              <w:jc w:val="center"/>
              <w:rPr>
                <w:color w:val="002060"/>
              </w:rPr>
            </w:pPr>
            <w:r w:rsidRPr="002061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8A53A" w14:textId="77777777" w:rsidR="009049C3" w:rsidRPr="00206171" w:rsidRDefault="009049C3" w:rsidP="00C516A8">
            <w:pPr>
              <w:pStyle w:val="rowtabella0"/>
              <w:jc w:val="center"/>
              <w:rPr>
                <w:color w:val="002060"/>
              </w:rPr>
            </w:pPr>
            <w:r w:rsidRPr="002061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783ED" w14:textId="77777777" w:rsidR="009049C3" w:rsidRPr="00206171" w:rsidRDefault="009049C3" w:rsidP="00C516A8">
            <w:pPr>
              <w:pStyle w:val="rowtabella0"/>
              <w:jc w:val="center"/>
              <w:rPr>
                <w:color w:val="002060"/>
              </w:rPr>
            </w:pPr>
            <w:r w:rsidRPr="00206171">
              <w:rPr>
                <w:color w:val="002060"/>
              </w:rPr>
              <w:t>0</w:t>
            </w:r>
          </w:p>
        </w:tc>
      </w:tr>
    </w:tbl>
    <w:p w14:paraId="7CE51E1D" w14:textId="77777777" w:rsidR="009049C3" w:rsidRPr="00206171" w:rsidRDefault="009049C3" w:rsidP="009049C3">
      <w:pPr>
        <w:pStyle w:val="breakline"/>
        <w:rPr>
          <w:rFonts w:eastAsiaTheme="minorEastAsia"/>
          <w:color w:val="002060"/>
        </w:rPr>
      </w:pPr>
    </w:p>
    <w:p w14:paraId="7CC134D8" w14:textId="77777777" w:rsidR="009049C3" w:rsidRPr="00206171" w:rsidRDefault="009049C3" w:rsidP="009049C3">
      <w:pPr>
        <w:pStyle w:val="breakline"/>
        <w:rPr>
          <w:color w:val="002060"/>
        </w:rPr>
      </w:pPr>
    </w:p>
    <w:p w14:paraId="1B153B7B" w14:textId="77777777" w:rsidR="009049C3" w:rsidRPr="00206171" w:rsidRDefault="009049C3" w:rsidP="009049C3">
      <w:pPr>
        <w:pStyle w:val="sottotitolocampionato10"/>
        <w:rPr>
          <w:color w:val="002060"/>
        </w:rPr>
      </w:pPr>
      <w:r w:rsidRPr="00206171">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049C3" w:rsidRPr="00206171" w14:paraId="6456A4F6" w14:textId="77777777" w:rsidTr="00C516A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79EA6" w14:textId="77777777" w:rsidR="009049C3" w:rsidRPr="00206171" w:rsidRDefault="009049C3" w:rsidP="00C516A8">
            <w:pPr>
              <w:pStyle w:val="headertabella0"/>
              <w:rPr>
                <w:color w:val="002060"/>
              </w:rPr>
            </w:pPr>
            <w:r w:rsidRPr="0020617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E0C4B" w14:textId="77777777" w:rsidR="009049C3" w:rsidRPr="00206171" w:rsidRDefault="009049C3" w:rsidP="00C516A8">
            <w:pPr>
              <w:pStyle w:val="headertabella0"/>
              <w:rPr>
                <w:color w:val="002060"/>
              </w:rPr>
            </w:pPr>
            <w:r w:rsidRPr="0020617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A3F63" w14:textId="77777777" w:rsidR="009049C3" w:rsidRPr="00206171" w:rsidRDefault="009049C3" w:rsidP="00C516A8">
            <w:pPr>
              <w:pStyle w:val="headertabella0"/>
              <w:rPr>
                <w:color w:val="002060"/>
              </w:rPr>
            </w:pPr>
            <w:r w:rsidRPr="0020617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E7DE7" w14:textId="77777777" w:rsidR="009049C3" w:rsidRPr="00206171" w:rsidRDefault="009049C3" w:rsidP="00C516A8">
            <w:pPr>
              <w:pStyle w:val="headertabella0"/>
              <w:rPr>
                <w:color w:val="002060"/>
              </w:rPr>
            </w:pPr>
            <w:r w:rsidRPr="0020617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0BE96" w14:textId="77777777" w:rsidR="009049C3" w:rsidRPr="00206171" w:rsidRDefault="009049C3" w:rsidP="00C516A8">
            <w:pPr>
              <w:pStyle w:val="headertabella0"/>
              <w:rPr>
                <w:color w:val="002060"/>
              </w:rPr>
            </w:pPr>
            <w:r w:rsidRPr="0020617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C7F1E" w14:textId="77777777" w:rsidR="009049C3" w:rsidRPr="00206171" w:rsidRDefault="009049C3" w:rsidP="00C516A8">
            <w:pPr>
              <w:pStyle w:val="headertabella0"/>
              <w:rPr>
                <w:color w:val="002060"/>
              </w:rPr>
            </w:pPr>
            <w:r w:rsidRPr="0020617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5A10D" w14:textId="77777777" w:rsidR="009049C3" w:rsidRPr="00206171" w:rsidRDefault="009049C3" w:rsidP="00C516A8">
            <w:pPr>
              <w:pStyle w:val="headertabella0"/>
              <w:rPr>
                <w:color w:val="002060"/>
              </w:rPr>
            </w:pPr>
            <w:r w:rsidRPr="0020617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05301" w14:textId="77777777" w:rsidR="009049C3" w:rsidRPr="00206171" w:rsidRDefault="009049C3" w:rsidP="00C516A8">
            <w:pPr>
              <w:pStyle w:val="headertabella0"/>
              <w:rPr>
                <w:color w:val="002060"/>
              </w:rPr>
            </w:pPr>
            <w:r w:rsidRPr="0020617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D1AB0" w14:textId="77777777" w:rsidR="009049C3" w:rsidRPr="00206171" w:rsidRDefault="009049C3" w:rsidP="00C516A8">
            <w:pPr>
              <w:pStyle w:val="headertabella0"/>
              <w:rPr>
                <w:color w:val="002060"/>
              </w:rPr>
            </w:pPr>
            <w:r w:rsidRPr="0020617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5BD2A" w14:textId="77777777" w:rsidR="009049C3" w:rsidRPr="00206171" w:rsidRDefault="009049C3" w:rsidP="00C516A8">
            <w:pPr>
              <w:pStyle w:val="headertabella0"/>
              <w:rPr>
                <w:color w:val="002060"/>
              </w:rPr>
            </w:pPr>
            <w:r w:rsidRPr="00206171">
              <w:rPr>
                <w:color w:val="002060"/>
              </w:rPr>
              <w:t>PE</w:t>
            </w:r>
          </w:p>
        </w:tc>
      </w:tr>
      <w:tr w:rsidR="009049C3" w:rsidRPr="00206171" w14:paraId="5A005B99" w14:textId="77777777" w:rsidTr="00C516A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034DC0" w14:textId="77777777" w:rsidR="009049C3" w:rsidRPr="00206171" w:rsidRDefault="009049C3" w:rsidP="00C516A8">
            <w:pPr>
              <w:pStyle w:val="rowtabella0"/>
              <w:rPr>
                <w:color w:val="002060"/>
              </w:rPr>
            </w:pPr>
            <w:r w:rsidRPr="00206171">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ABD87"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5CAC6"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0C29A"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6826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4CDC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745DF" w14:textId="77777777" w:rsidR="009049C3" w:rsidRPr="00206171" w:rsidRDefault="009049C3" w:rsidP="00C516A8">
            <w:pPr>
              <w:pStyle w:val="rowtabella0"/>
              <w:jc w:val="center"/>
              <w:rPr>
                <w:color w:val="002060"/>
              </w:rPr>
            </w:pPr>
            <w:r w:rsidRPr="0020617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08282"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B90DE" w14:textId="77777777" w:rsidR="009049C3" w:rsidRPr="00206171" w:rsidRDefault="009049C3" w:rsidP="00C516A8">
            <w:pPr>
              <w:pStyle w:val="rowtabella0"/>
              <w:jc w:val="center"/>
              <w:rPr>
                <w:color w:val="002060"/>
              </w:rPr>
            </w:pPr>
            <w:r w:rsidRPr="0020617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14DBF" w14:textId="77777777" w:rsidR="009049C3" w:rsidRPr="00206171" w:rsidRDefault="009049C3" w:rsidP="00C516A8">
            <w:pPr>
              <w:pStyle w:val="rowtabella0"/>
              <w:jc w:val="center"/>
              <w:rPr>
                <w:color w:val="002060"/>
              </w:rPr>
            </w:pPr>
            <w:r w:rsidRPr="00206171">
              <w:rPr>
                <w:color w:val="002060"/>
              </w:rPr>
              <w:t>0</w:t>
            </w:r>
          </w:p>
        </w:tc>
      </w:tr>
      <w:tr w:rsidR="009049C3" w:rsidRPr="00206171" w14:paraId="78E95612"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C6D3CC" w14:textId="77777777" w:rsidR="009049C3" w:rsidRPr="00206171" w:rsidRDefault="009049C3" w:rsidP="00C516A8">
            <w:pPr>
              <w:pStyle w:val="rowtabella0"/>
              <w:rPr>
                <w:color w:val="002060"/>
              </w:rPr>
            </w:pPr>
            <w:r w:rsidRPr="00206171">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8236F"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4297F"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8D49D"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15F0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7812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1DD47" w14:textId="77777777" w:rsidR="009049C3" w:rsidRPr="00206171" w:rsidRDefault="009049C3" w:rsidP="00C516A8">
            <w:pPr>
              <w:pStyle w:val="rowtabella0"/>
              <w:jc w:val="center"/>
              <w:rPr>
                <w:color w:val="002060"/>
              </w:rPr>
            </w:pPr>
            <w:r w:rsidRPr="002061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2C428"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C2ACB"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275AE" w14:textId="77777777" w:rsidR="009049C3" w:rsidRPr="00206171" w:rsidRDefault="009049C3" w:rsidP="00C516A8">
            <w:pPr>
              <w:pStyle w:val="rowtabella0"/>
              <w:jc w:val="center"/>
              <w:rPr>
                <w:color w:val="002060"/>
              </w:rPr>
            </w:pPr>
            <w:r w:rsidRPr="00206171">
              <w:rPr>
                <w:color w:val="002060"/>
              </w:rPr>
              <w:t>0</w:t>
            </w:r>
          </w:p>
        </w:tc>
      </w:tr>
      <w:tr w:rsidR="009049C3" w:rsidRPr="00206171" w14:paraId="1B4DD5A8"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97E3C8" w14:textId="77777777" w:rsidR="009049C3" w:rsidRPr="00206171" w:rsidRDefault="009049C3" w:rsidP="00C516A8">
            <w:pPr>
              <w:pStyle w:val="rowtabella0"/>
              <w:rPr>
                <w:color w:val="002060"/>
              </w:rPr>
            </w:pPr>
            <w:r w:rsidRPr="00206171">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A3139"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F08B6"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E0003"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36162"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BD4D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095E5" w14:textId="77777777" w:rsidR="009049C3" w:rsidRPr="00206171" w:rsidRDefault="009049C3" w:rsidP="00C516A8">
            <w:pPr>
              <w:pStyle w:val="rowtabella0"/>
              <w:jc w:val="center"/>
              <w:rPr>
                <w:color w:val="002060"/>
              </w:rPr>
            </w:pPr>
            <w:r w:rsidRPr="002061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3339B" w14:textId="77777777" w:rsidR="009049C3" w:rsidRPr="00206171" w:rsidRDefault="009049C3" w:rsidP="00C516A8">
            <w:pPr>
              <w:pStyle w:val="rowtabella0"/>
              <w:jc w:val="center"/>
              <w:rPr>
                <w:color w:val="002060"/>
              </w:rPr>
            </w:pPr>
            <w:r w:rsidRPr="002061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F8ABD"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A4ECC" w14:textId="77777777" w:rsidR="009049C3" w:rsidRPr="00206171" w:rsidRDefault="009049C3" w:rsidP="00C516A8">
            <w:pPr>
              <w:pStyle w:val="rowtabella0"/>
              <w:jc w:val="center"/>
              <w:rPr>
                <w:color w:val="002060"/>
              </w:rPr>
            </w:pPr>
            <w:r w:rsidRPr="00206171">
              <w:rPr>
                <w:color w:val="002060"/>
              </w:rPr>
              <w:t>0</w:t>
            </w:r>
          </w:p>
        </w:tc>
      </w:tr>
      <w:tr w:rsidR="009049C3" w:rsidRPr="00206171" w14:paraId="2D85F21F"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0A56F1" w14:textId="77777777" w:rsidR="009049C3" w:rsidRPr="00206171" w:rsidRDefault="009049C3" w:rsidP="00C516A8">
            <w:pPr>
              <w:pStyle w:val="rowtabella0"/>
              <w:rPr>
                <w:color w:val="002060"/>
              </w:rPr>
            </w:pPr>
            <w:r w:rsidRPr="00206171">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604E9"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742AD"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5AD36"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2933C"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73B7E"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22153" w14:textId="77777777" w:rsidR="009049C3" w:rsidRPr="00206171" w:rsidRDefault="009049C3" w:rsidP="00C516A8">
            <w:pPr>
              <w:pStyle w:val="rowtabella0"/>
              <w:jc w:val="center"/>
              <w:rPr>
                <w:color w:val="002060"/>
              </w:rPr>
            </w:pPr>
            <w:r w:rsidRPr="002061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52ABF"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5A0B3"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2DF85" w14:textId="77777777" w:rsidR="009049C3" w:rsidRPr="00206171" w:rsidRDefault="009049C3" w:rsidP="00C516A8">
            <w:pPr>
              <w:pStyle w:val="rowtabella0"/>
              <w:jc w:val="center"/>
              <w:rPr>
                <w:color w:val="002060"/>
              </w:rPr>
            </w:pPr>
            <w:r w:rsidRPr="00206171">
              <w:rPr>
                <w:color w:val="002060"/>
              </w:rPr>
              <w:t>0</w:t>
            </w:r>
          </w:p>
        </w:tc>
      </w:tr>
      <w:tr w:rsidR="009049C3" w:rsidRPr="00206171" w14:paraId="20452E1F"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A64C08" w14:textId="77777777" w:rsidR="009049C3" w:rsidRPr="00206171" w:rsidRDefault="009049C3" w:rsidP="00C516A8">
            <w:pPr>
              <w:pStyle w:val="rowtabella0"/>
              <w:rPr>
                <w:color w:val="002060"/>
              </w:rPr>
            </w:pPr>
            <w:r w:rsidRPr="00206171">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F8E4C"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2C6B6"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E0A6F"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327C2"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8F261"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72FDB"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3BC60"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E8438"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32DEA" w14:textId="77777777" w:rsidR="009049C3" w:rsidRPr="00206171" w:rsidRDefault="009049C3" w:rsidP="00C516A8">
            <w:pPr>
              <w:pStyle w:val="rowtabella0"/>
              <w:jc w:val="center"/>
              <w:rPr>
                <w:color w:val="002060"/>
              </w:rPr>
            </w:pPr>
            <w:r w:rsidRPr="00206171">
              <w:rPr>
                <w:color w:val="002060"/>
              </w:rPr>
              <w:t>0</w:t>
            </w:r>
          </w:p>
        </w:tc>
      </w:tr>
      <w:tr w:rsidR="009049C3" w:rsidRPr="00206171" w14:paraId="40D10283"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071303" w14:textId="77777777" w:rsidR="009049C3" w:rsidRPr="00206171" w:rsidRDefault="009049C3" w:rsidP="00C516A8">
            <w:pPr>
              <w:pStyle w:val="rowtabella0"/>
              <w:rPr>
                <w:color w:val="002060"/>
              </w:rPr>
            </w:pPr>
            <w:r w:rsidRPr="00206171">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112F6"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13C09"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908DA"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5561B"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52B84"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33B65"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A86BA"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F8349"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C48C9" w14:textId="77777777" w:rsidR="009049C3" w:rsidRPr="00206171" w:rsidRDefault="009049C3" w:rsidP="00C516A8">
            <w:pPr>
              <w:pStyle w:val="rowtabella0"/>
              <w:jc w:val="center"/>
              <w:rPr>
                <w:color w:val="002060"/>
              </w:rPr>
            </w:pPr>
            <w:r w:rsidRPr="00206171">
              <w:rPr>
                <w:color w:val="002060"/>
              </w:rPr>
              <w:t>0</w:t>
            </w:r>
          </w:p>
        </w:tc>
      </w:tr>
      <w:tr w:rsidR="009049C3" w:rsidRPr="00206171" w14:paraId="3297EE94"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5A3DF9" w14:textId="77777777" w:rsidR="009049C3" w:rsidRPr="00206171" w:rsidRDefault="009049C3" w:rsidP="00C516A8">
            <w:pPr>
              <w:pStyle w:val="rowtabella0"/>
              <w:rPr>
                <w:color w:val="002060"/>
              </w:rPr>
            </w:pPr>
            <w:r w:rsidRPr="00206171">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83FE3"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7DDC7"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3EDF0"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BF771"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06912"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B81CD" w14:textId="77777777" w:rsidR="009049C3" w:rsidRPr="00206171" w:rsidRDefault="009049C3" w:rsidP="00C516A8">
            <w:pPr>
              <w:pStyle w:val="rowtabella0"/>
              <w:jc w:val="center"/>
              <w:rPr>
                <w:color w:val="002060"/>
              </w:rPr>
            </w:pPr>
            <w:r w:rsidRPr="002061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F5A09"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DC677"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389BD" w14:textId="77777777" w:rsidR="009049C3" w:rsidRPr="00206171" w:rsidRDefault="009049C3" w:rsidP="00C516A8">
            <w:pPr>
              <w:pStyle w:val="rowtabella0"/>
              <w:jc w:val="center"/>
              <w:rPr>
                <w:color w:val="002060"/>
              </w:rPr>
            </w:pPr>
            <w:r w:rsidRPr="00206171">
              <w:rPr>
                <w:color w:val="002060"/>
              </w:rPr>
              <w:t>0</w:t>
            </w:r>
          </w:p>
        </w:tc>
      </w:tr>
      <w:tr w:rsidR="009049C3" w:rsidRPr="00206171" w14:paraId="24EA5A63"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A87238" w14:textId="77777777" w:rsidR="009049C3" w:rsidRPr="00206171" w:rsidRDefault="009049C3" w:rsidP="00C516A8">
            <w:pPr>
              <w:pStyle w:val="rowtabella0"/>
              <w:rPr>
                <w:color w:val="002060"/>
              </w:rPr>
            </w:pPr>
            <w:r w:rsidRPr="00206171">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288A4"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0BB32"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A28CE"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C572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857CC"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D04C7"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D0DB4"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369D7"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02077" w14:textId="77777777" w:rsidR="009049C3" w:rsidRPr="00206171" w:rsidRDefault="009049C3" w:rsidP="00C516A8">
            <w:pPr>
              <w:pStyle w:val="rowtabella0"/>
              <w:jc w:val="center"/>
              <w:rPr>
                <w:color w:val="002060"/>
              </w:rPr>
            </w:pPr>
            <w:r w:rsidRPr="00206171">
              <w:rPr>
                <w:color w:val="002060"/>
              </w:rPr>
              <w:t>0</w:t>
            </w:r>
          </w:p>
        </w:tc>
      </w:tr>
      <w:tr w:rsidR="009049C3" w:rsidRPr="00206171" w14:paraId="017A2DDD"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9A43AF" w14:textId="77777777" w:rsidR="009049C3" w:rsidRPr="00206171" w:rsidRDefault="009049C3" w:rsidP="00C516A8">
            <w:pPr>
              <w:pStyle w:val="rowtabella0"/>
              <w:rPr>
                <w:color w:val="002060"/>
              </w:rPr>
            </w:pPr>
            <w:r w:rsidRPr="00206171">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3617F"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02593"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E231D"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5D78B"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AB854"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E3745"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B3A37"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53C41"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54F25" w14:textId="77777777" w:rsidR="009049C3" w:rsidRPr="00206171" w:rsidRDefault="009049C3" w:rsidP="00C516A8">
            <w:pPr>
              <w:pStyle w:val="rowtabella0"/>
              <w:jc w:val="center"/>
              <w:rPr>
                <w:color w:val="002060"/>
              </w:rPr>
            </w:pPr>
            <w:r w:rsidRPr="00206171">
              <w:rPr>
                <w:color w:val="002060"/>
              </w:rPr>
              <w:t>0</w:t>
            </w:r>
          </w:p>
        </w:tc>
      </w:tr>
      <w:tr w:rsidR="009049C3" w:rsidRPr="00206171" w14:paraId="428E5067"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3E2E95" w14:textId="77777777" w:rsidR="009049C3" w:rsidRPr="00206171" w:rsidRDefault="009049C3" w:rsidP="00C516A8">
            <w:pPr>
              <w:pStyle w:val="rowtabella0"/>
              <w:rPr>
                <w:color w:val="002060"/>
              </w:rPr>
            </w:pPr>
            <w:r w:rsidRPr="00206171">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DE5EB"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A3ADE"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12FF6"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9DDFE"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602C8"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5A49F"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94C3E"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EB041"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C7D44" w14:textId="77777777" w:rsidR="009049C3" w:rsidRPr="00206171" w:rsidRDefault="009049C3" w:rsidP="00C516A8">
            <w:pPr>
              <w:pStyle w:val="rowtabella0"/>
              <w:jc w:val="center"/>
              <w:rPr>
                <w:color w:val="002060"/>
              </w:rPr>
            </w:pPr>
            <w:r w:rsidRPr="00206171">
              <w:rPr>
                <w:color w:val="002060"/>
              </w:rPr>
              <w:t>0</w:t>
            </w:r>
          </w:p>
        </w:tc>
      </w:tr>
      <w:tr w:rsidR="009049C3" w:rsidRPr="00206171" w14:paraId="6026EDA4"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AF49D2" w14:textId="77777777" w:rsidR="009049C3" w:rsidRPr="00206171" w:rsidRDefault="009049C3" w:rsidP="00C516A8">
            <w:pPr>
              <w:pStyle w:val="rowtabella0"/>
              <w:rPr>
                <w:color w:val="002060"/>
              </w:rPr>
            </w:pPr>
            <w:r w:rsidRPr="00206171">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FE54B"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C2638"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3001E"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86D91"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03861"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FBFDF"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0B7A9"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2AC95"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38FF9" w14:textId="77777777" w:rsidR="009049C3" w:rsidRPr="00206171" w:rsidRDefault="009049C3" w:rsidP="00C516A8">
            <w:pPr>
              <w:pStyle w:val="rowtabella0"/>
              <w:jc w:val="center"/>
              <w:rPr>
                <w:color w:val="002060"/>
              </w:rPr>
            </w:pPr>
            <w:r w:rsidRPr="00206171">
              <w:rPr>
                <w:color w:val="002060"/>
              </w:rPr>
              <w:t>0</w:t>
            </w:r>
          </w:p>
        </w:tc>
      </w:tr>
      <w:tr w:rsidR="009049C3" w:rsidRPr="00206171" w14:paraId="517DC4EC"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779088" w14:textId="77777777" w:rsidR="009049C3" w:rsidRPr="00206171" w:rsidRDefault="009049C3" w:rsidP="00C516A8">
            <w:pPr>
              <w:pStyle w:val="rowtabella0"/>
              <w:rPr>
                <w:color w:val="002060"/>
              </w:rPr>
            </w:pPr>
            <w:r w:rsidRPr="00206171">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09716"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0ED20"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5BF10"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FABDD"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1426E"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E6DA0"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049AC" w14:textId="77777777" w:rsidR="009049C3" w:rsidRPr="00206171" w:rsidRDefault="009049C3" w:rsidP="00C516A8">
            <w:pPr>
              <w:pStyle w:val="rowtabella0"/>
              <w:jc w:val="center"/>
              <w:rPr>
                <w:color w:val="002060"/>
              </w:rPr>
            </w:pPr>
            <w:r w:rsidRPr="002061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72E50"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8A34E" w14:textId="77777777" w:rsidR="009049C3" w:rsidRPr="00206171" w:rsidRDefault="009049C3" w:rsidP="00C516A8">
            <w:pPr>
              <w:pStyle w:val="rowtabella0"/>
              <w:jc w:val="center"/>
              <w:rPr>
                <w:color w:val="002060"/>
              </w:rPr>
            </w:pPr>
            <w:r w:rsidRPr="00206171">
              <w:rPr>
                <w:color w:val="002060"/>
              </w:rPr>
              <w:t>0</w:t>
            </w:r>
          </w:p>
        </w:tc>
      </w:tr>
      <w:tr w:rsidR="009049C3" w:rsidRPr="00206171" w14:paraId="6A870C4C"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F8668D" w14:textId="77777777" w:rsidR="009049C3" w:rsidRPr="00206171" w:rsidRDefault="009049C3" w:rsidP="00C516A8">
            <w:pPr>
              <w:pStyle w:val="rowtabella0"/>
              <w:rPr>
                <w:color w:val="002060"/>
                <w:lang w:val="es-ES"/>
              </w:rPr>
            </w:pPr>
            <w:r w:rsidRPr="00206171">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320BD"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BD39F"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22FE4"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3E8FE"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DFD5E"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DBDA0"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078CF" w14:textId="77777777" w:rsidR="009049C3" w:rsidRPr="00206171" w:rsidRDefault="009049C3" w:rsidP="00C516A8">
            <w:pPr>
              <w:pStyle w:val="rowtabella0"/>
              <w:jc w:val="center"/>
              <w:rPr>
                <w:color w:val="002060"/>
              </w:rPr>
            </w:pPr>
            <w:r w:rsidRPr="002061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7588A"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CA0F0" w14:textId="77777777" w:rsidR="009049C3" w:rsidRPr="00206171" w:rsidRDefault="009049C3" w:rsidP="00C516A8">
            <w:pPr>
              <w:pStyle w:val="rowtabella0"/>
              <w:jc w:val="center"/>
              <w:rPr>
                <w:color w:val="002060"/>
              </w:rPr>
            </w:pPr>
            <w:r w:rsidRPr="00206171">
              <w:rPr>
                <w:color w:val="002060"/>
              </w:rPr>
              <w:t>0</w:t>
            </w:r>
          </w:p>
        </w:tc>
      </w:tr>
      <w:tr w:rsidR="009049C3" w:rsidRPr="00206171" w14:paraId="65B75DEC" w14:textId="77777777" w:rsidTr="00C516A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EFBC24" w14:textId="77777777" w:rsidR="009049C3" w:rsidRPr="00206171" w:rsidRDefault="009049C3" w:rsidP="00C516A8">
            <w:pPr>
              <w:pStyle w:val="rowtabella0"/>
              <w:rPr>
                <w:color w:val="002060"/>
              </w:rPr>
            </w:pPr>
            <w:r w:rsidRPr="00206171">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18692"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4728C"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B20BB"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35E6F"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A7A28"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CFBFE"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C003D" w14:textId="77777777" w:rsidR="009049C3" w:rsidRPr="00206171" w:rsidRDefault="009049C3" w:rsidP="00C516A8">
            <w:pPr>
              <w:pStyle w:val="rowtabella0"/>
              <w:jc w:val="center"/>
              <w:rPr>
                <w:color w:val="002060"/>
              </w:rPr>
            </w:pPr>
            <w:r w:rsidRPr="002061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1EA24" w14:textId="77777777" w:rsidR="009049C3" w:rsidRPr="00206171" w:rsidRDefault="009049C3" w:rsidP="00C516A8">
            <w:pPr>
              <w:pStyle w:val="rowtabella0"/>
              <w:jc w:val="center"/>
              <w:rPr>
                <w:color w:val="002060"/>
              </w:rPr>
            </w:pPr>
            <w:r w:rsidRPr="002061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059F1" w14:textId="77777777" w:rsidR="009049C3" w:rsidRPr="00206171" w:rsidRDefault="009049C3" w:rsidP="00C516A8">
            <w:pPr>
              <w:pStyle w:val="rowtabella0"/>
              <w:jc w:val="center"/>
              <w:rPr>
                <w:color w:val="002060"/>
              </w:rPr>
            </w:pPr>
            <w:r w:rsidRPr="00206171">
              <w:rPr>
                <w:color w:val="002060"/>
              </w:rPr>
              <w:t>0</w:t>
            </w:r>
          </w:p>
        </w:tc>
      </w:tr>
    </w:tbl>
    <w:p w14:paraId="469B0BD0" w14:textId="77777777" w:rsidR="009049C3" w:rsidRPr="00206171" w:rsidRDefault="009049C3" w:rsidP="009049C3">
      <w:pPr>
        <w:pStyle w:val="breakline"/>
        <w:rPr>
          <w:rFonts w:eastAsiaTheme="minorEastAsia"/>
          <w:color w:val="002060"/>
        </w:rPr>
      </w:pPr>
    </w:p>
    <w:p w14:paraId="452105AD" w14:textId="77777777" w:rsidR="009049C3" w:rsidRPr="00206171" w:rsidRDefault="009049C3" w:rsidP="009049C3">
      <w:pPr>
        <w:pStyle w:val="titoloprinc0"/>
        <w:rPr>
          <w:color w:val="002060"/>
        </w:rPr>
      </w:pPr>
      <w:r w:rsidRPr="00206171">
        <w:rPr>
          <w:color w:val="002060"/>
        </w:rPr>
        <w:t>PROGRAMMA GARE</w:t>
      </w:r>
    </w:p>
    <w:p w14:paraId="1EE392E5" w14:textId="77777777" w:rsidR="009049C3" w:rsidRPr="00206171" w:rsidRDefault="009049C3" w:rsidP="009049C3">
      <w:pPr>
        <w:pStyle w:val="breakline"/>
        <w:rPr>
          <w:color w:val="002060"/>
        </w:rPr>
      </w:pPr>
    </w:p>
    <w:p w14:paraId="1B8714E4" w14:textId="77777777" w:rsidR="009049C3" w:rsidRPr="00206171" w:rsidRDefault="009049C3" w:rsidP="009049C3">
      <w:pPr>
        <w:pStyle w:val="sottotitolocampionato10"/>
        <w:rPr>
          <w:color w:val="002060"/>
        </w:rPr>
      </w:pPr>
      <w:r w:rsidRPr="00206171">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4"/>
        <w:gridCol w:w="385"/>
        <w:gridCol w:w="898"/>
        <w:gridCol w:w="1177"/>
        <w:gridCol w:w="1551"/>
        <w:gridCol w:w="1559"/>
      </w:tblGrid>
      <w:tr w:rsidR="009049C3" w:rsidRPr="00206171" w14:paraId="66ECC72F" w14:textId="77777777" w:rsidTr="00C516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91D10" w14:textId="77777777" w:rsidR="009049C3" w:rsidRPr="00206171" w:rsidRDefault="009049C3" w:rsidP="00C516A8">
            <w:pPr>
              <w:pStyle w:val="headertabella0"/>
              <w:rPr>
                <w:color w:val="002060"/>
              </w:rPr>
            </w:pPr>
            <w:r w:rsidRPr="0020617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CA510" w14:textId="77777777" w:rsidR="009049C3" w:rsidRPr="00206171" w:rsidRDefault="009049C3" w:rsidP="00C516A8">
            <w:pPr>
              <w:pStyle w:val="headertabella0"/>
              <w:rPr>
                <w:color w:val="002060"/>
              </w:rPr>
            </w:pPr>
            <w:r w:rsidRPr="0020617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51DC6" w14:textId="77777777" w:rsidR="009049C3" w:rsidRPr="00206171" w:rsidRDefault="009049C3" w:rsidP="00C516A8">
            <w:pPr>
              <w:pStyle w:val="headertabella0"/>
              <w:rPr>
                <w:color w:val="002060"/>
              </w:rPr>
            </w:pPr>
            <w:r w:rsidRPr="0020617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3E8EE" w14:textId="77777777" w:rsidR="009049C3" w:rsidRPr="00206171" w:rsidRDefault="009049C3" w:rsidP="00C516A8">
            <w:pPr>
              <w:pStyle w:val="headertabella0"/>
              <w:rPr>
                <w:color w:val="002060"/>
              </w:rPr>
            </w:pPr>
            <w:r w:rsidRPr="0020617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BCE8C" w14:textId="77777777" w:rsidR="009049C3" w:rsidRPr="00206171" w:rsidRDefault="009049C3" w:rsidP="00C516A8">
            <w:pPr>
              <w:pStyle w:val="headertabella0"/>
              <w:rPr>
                <w:color w:val="002060"/>
              </w:rPr>
            </w:pPr>
            <w:r w:rsidRPr="0020617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FB3C3" w14:textId="77777777" w:rsidR="009049C3" w:rsidRPr="00206171" w:rsidRDefault="009049C3" w:rsidP="00C516A8">
            <w:pPr>
              <w:pStyle w:val="headertabella0"/>
              <w:rPr>
                <w:color w:val="002060"/>
              </w:rPr>
            </w:pPr>
            <w:r w:rsidRPr="0020617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0370D" w14:textId="77777777" w:rsidR="009049C3" w:rsidRPr="00206171" w:rsidRDefault="009049C3" w:rsidP="00C516A8">
            <w:pPr>
              <w:pStyle w:val="headertabella0"/>
              <w:rPr>
                <w:color w:val="002060"/>
              </w:rPr>
            </w:pPr>
            <w:r w:rsidRPr="00206171">
              <w:rPr>
                <w:color w:val="002060"/>
              </w:rPr>
              <w:t>Indirizzo Impianto</w:t>
            </w:r>
          </w:p>
        </w:tc>
      </w:tr>
      <w:tr w:rsidR="009049C3" w:rsidRPr="00206171" w14:paraId="4065C773" w14:textId="77777777" w:rsidTr="00C516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A251A2" w14:textId="77777777" w:rsidR="009049C3" w:rsidRPr="00206171" w:rsidRDefault="009049C3" w:rsidP="00C516A8">
            <w:pPr>
              <w:pStyle w:val="rowtabella0"/>
              <w:rPr>
                <w:color w:val="002060"/>
              </w:rPr>
            </w:pPr>
            <w:r w:rsidRPr="00206171">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227B7D" w14:textId="77777777" w:rsidR="009049C3" w:rsidRPr="00206171" w:rsidRDefault="009049C3" w:rsidP="00C516A8">
            <w:pPr>
              <w:pStyle w:val="rowtabella0"/>
              <w:rPr>
                <w:color w:val="002060"/>
              </w:rPr>
            </w:pPr>
            <w:r w:rsidRPr="00206171">
              <w:rPr>
                <w:color w:val="002060"/>
              </w:rPr>
              <w:t>OLIMPIA JUVENTU FALCONARA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E81065" w14:textId="77777777" w:rsidR="009049C3" w:rsidRPr="00206171" w:rsidRDefault="009049C3" w:rsidP="00C516A8">
            <w:pPr>
              <w:pStyle w:val="rowtabella0"/>
              <w:jc w:val="center"/>
              <w:rPr>
                <w:color w:val="002060"/>
              </w:rPr>
            </w:pPr>
            <w:r w:rsidRPr="0020617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C9F66C" w14:textId="77777777" w:rsidR="009049C3" w:rsidRPr="00206171" w:rsidRDefault="009049C3" w:rsidP="00C516A8">
            <w:pPr>
              <w:pStyle w:val="rowtabella0"/>
              <w:rPr>
                <w:color w:val="002060"/>
              </w:rPr>
            </w:pPr>
            <w:r w:rsidRPr="00206171">
              <w:rPr>
                <w:color w:val="002060"/>
              </w:rPr>
              <w:t>13/10/2023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FF3DDD" w14:textId="77777777" w:rsidR="009049C3" w:rsidRPr="00206171" w:rsidRDefault="009049C3" w:rsidP="00C516A8">
            <w:pPr>
              <w:pStyle w:val="rowtabella0"/>
              <w:rPr>
                <w:color w:val="002060"/>
              </w:rPr>
            </w:pPr>
            <w:r w:rsidRPr="00206171">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F51CB5" w14:textId="77777777" w:rsidR="009049C3" w:rsidRPr="00206171" w:rsidRDefault="009049C3" w:rsidP="00C516A8">
            <w:pPr>
              <w:pStyle w:val="rowtabella0"/>
              <w:rPr>
                <w:color w:val="002060"/>
              </w:rPr>
            </w:pPr>
            <w:r w:rsidRPr="00206171">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5B01ED" w14:textId="77777777" w:rsidR="009049C3" w:rsidRPr="00206171" w:rsidRDefault="009049C3" w:rsidP="00C516A8">
            <w:pPr>
              <w:pStyle w:val="rowtabella0"/>
              <w:rPr>
                <w:color w:val="002060"/>
              </w:rPr>
            </w:pPr>
            <w:r w:rsidRPr="00206171">
              <w:rPr>
                <w:color w:val="002060"/>
              </w:rPr>
              <w:t>VIA ALDO GAMBA SNC</w:t>
            </w:r>
          </w:p>
        </w:tc>
      </w:tr>
      <w:tr w:rsidR="009049C3" w:rsidRPr="00206171" w14:paraId="35C9BD9A"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A16544" w14:textId="77777777" w:rsidR="009049C3" w:rsidRPr="00206171" w:rsidRDefault="009049C3" w:rsidP="00C516A8">
            <w:pPr>
              <w:pStyle w:val="rowtabella0"/>
              <w:rPr>
                <w:color w:val="002060"/>
              </w:rPr>
            </w:pPr>
            <w:r w:rsidRPr="00206171">
              <w:rPr>
                <w:color w:val="002060"/>
              </w:rPr>
              <w:t>AUDAX CALCIO PIOBBICO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B6970E" w14:textId="77777777" w:rsidR="009049C3" w:rsidRPr="00206171" w:rsidRDefault="009049C3" w:rsidP="00C516A8">
            <w:pPr>
              <w:pStyle w:val="rowtabella0"/>
              <w:rPr>
                <w:color w:val="002060"/>
              </w:rPr>
            </w:pPr>
            <w:r w:rsidRPr="00206171">
              <w:rPr>
                <w:color w:val="002060"/>
              </w:rPr>
              <w:t>URBINO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CDB427"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84FB42" w14:textId="77777777" w:rsidR="009049C3" w:rsidRPr="00206171" w:rsidRDefault="009049C3" w:rsidP="00C516A8">
            <w:pPr>
              <w:pStyle w:val="rowtabella0"/>
              <w:rPr>
                <w:color w:val="002060"/>
              </w:rPr>
            </w:pPr>
            <w:r w:rsidRPr="00206171">
              <w:rPr>
                <w:color w:val="002060"/>
              </w:rPr>
              <w:t>13/10/2023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A7EA91" w14:textId="77777777" w:rsidR="009049C3" w:rsidRPr="00206171" w:rsidRDefault="009049C3" w:rsidP="00C516A8">
            <w:pPr>
              <w:pStyle w:val="rowtabella0"/>
              <w:rPr>
                <w:color w:val="002060"/>
              </w:rPr>
            </w:pPr>
            <w:r w:rsidRPr="00206171">
              <w:rPr>
                <w:color w:val="002060"/>
              </w:rPr>
              <w:t>5484 PALASPORT COMUNALE CALCIO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DEA37A" w14:textId="77777777" w:rsidR="009049C3" w:rsidRPr="00206171" w:rsidRDefault="009049C3" w:rsidP="00C516A8">
            <w:pPr>
              <w:pStyle w:val="rowtabella0"/>
              <w:rPr>
                <w:color w:val="002060"/>
              </w:rPr>
            </w:pPr>
            <w:r w:rsidRPr="00206171">
              <w:rPr>
                <w:color w:val="002060"/>
              </w:rPr>
              <w:t>PIOBBICO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326140" w14:textId="77777777" w:rsidR="009049C3" w:rsidRPr="00206171" w:rsidRDefault="009049C3" w:rsidP="00C516A8">
            <w:pPr>
              <w:pStyle w:val="rowtabella0"/>
              <w:rPr>
                <w:color w:val="002060"/>
              </w:rPr>
            </w:pPr>
            <w:r w:rsidRPr="00206171">
              <w:rPr>
                <w:color w:val="002060"/>
              </w:rPr>
              <w:t>VIA GIOVANNI XXIII</w:t>
            </w:r>
          </w:p>
        </w:tc>
      </w:tr>
      <w:tr w:rsidR="009049C3" w:rsidRPr="00206171" w14:paraId="773FDC5C"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7B7F42" w14:textId="77777777" w:rsidR="009049C3" w:rsidRPr="00206171" w:rsidRDefault="009049C3" w:rsidP="00C516A8">
            <w:pPr>
              <w:pStyle w:val="rowtabella0"/>
              <w:rPr>
                <w:color w:val="002060"/>
              </w:rPr>
            </w:pPr>
            <w:r w:rsidRPr="00206171">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CDD74C" w14:textId="77777777" w:rsidR="009049C3" w:rsidRPr="00206171" w:rsidRDefault="009049C3" w:rsidP="00C516A8">
            <w:pPr>
              <w:pStyle w:val="rowtabella0"/>
              <w:rPr>
                <w:color w:val="002060"/>
              </w:rPr>
            </w:pPr>
            <w:r w:rsidRPr="00206171">
              <w:rPr>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C97406"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74D5F0" w14:textId="77777777" w:rsidR="009049C3" w:rsidRPr="00206171" w:rsidRDefault="009049C3" w:rsidP="00C516A8">
            <w:pPr>
              <w:pStyle w:val="rowtabella0"/>
              <w:rPr>
                <w:color w:val="002060"/>
              </w:rPr>
            </w:pPr>
            <w:r w:rsidRPr="00206171">
              <w:rPr>
                <w:color w:val="002060"/>
              </w:rPr>
              <w:t>13/10/2023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3FFDCC" w14:textId="77777777" w:rsidR="009049C3" w:rsidRPr="00206171" w:rsidRDefault="009049C3" w:rsidP="00C516A8">
            <w:pPr>
              <w:pStyle w:val="rowtabella0"/>
              <w:rPr>
                <w:color w:val="002060"/>
              </w:rPr>
            </w:pPr>
            <w:r w:rsidRPr="00206171">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F8825C" w14:textId="77777777" w:rsidR="009049C3" w:rsidRPr="00206171" w:rsidRDefault="009049C3" w:rsidP="00C516A8">
            <w:pPr>
              <w:pStyle w:val="rowtabella0"/>
              <w:rPr>
                <w:color w:val="002060"/>
              </w:rPr>
            </w:pPr>
            <w:r w:rsidRPr="00206171">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ADBD30" w14:textId="77777777" w:rsidR="009049C3" w:rsidRPr="00206171" w:rsidRDefault="009049C3" w:rsidP="00C516A8">
            <w:pPr>
              <w:pStyle w:val="rowtabella0"/>
              <w:rPr>
                <w:color w:val="002060"/>
              </w:rPr>
            </w:pPr>
            <w:r w:rsidRPr="00206171">
              <w:rPr>
                <w:color w:val="002060"/>
              </w:rPr>
              <w:t>VIA DELL'INDUSTRIA</w:t>
            </w:r>
          </w:p>
        </w:tc>
      </w:tr>
      <w:tr w:rsidR="009049C3" w:rsidRPr="00206171" w14:paraId="6E4144C9"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F5B46C" w14:textId="77777777" w:rsidR="009049C3" w:rsidRPr="00206171" w:rsidRDefault="009049C3" w:rsidP="00C516A8">
            <w:pPr>
              <w:pStyle w:val="rowtabella0"/>
              <w:rPr>
                <w:color w:val="002060"/>
              </w:rPr>
            </w:pPr>
            <w:r w:rsidRPr="00206171">
              <w:rPr>
                <w:color w:val="002060"/>
              </w:rPr>
              <w:t>URBANIA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178EF1" w14:textId="77777777" w:rsidR="009049C3" w:rsidRPr="00206171" w:rsidRDefault="009049C3" w:rsidP="00C516A8">
            <w:pPr>
              <w:pStyle w:val="rowtabella0"/>
              <w:rPr>
                <w:color w:val="002060"/>
              </w:rPr>
            </w:pPr>
            <w:r w:rsidRPr="00206171">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D3891F"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402E5F" w14:textId="77777777" w:rsidR="009049C3" w:rsidRPr="00206171" w:rsidRDefault="009049C3" w:rsidP="00C516A8">
            <w:pPr>
              <w:pStyle w:val="rowtabella0"/>
              <w:rPr>
                <w:color w:val="002060"/>
              </w:rPr>
            </w:pPr>
            <w:r w:rsidRPr="00206171">
              <w:rPr>
                <w:color w:val="002060"/>
              </w:rPr>
              <w:t>13/10/2023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3FD09E" w14:textId="77777777" w:rsidR="009049C3" w:rsidRPr="00206171" w:rsidRDefault="009049C3" w:rsidP="00C516A8">
            <w:pPr>
              <w:pStyle w:val="rowtabella0"/>
              <w:rPr>
                <w:color w:val="002060"/>
              </w:rPr>
            </w:pPr>
            <w:r w:rsidRPr="00206171">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3342FF" w14:textId="77777777" w:rsidR="009049C3" w:rsidRPr="00206171" w:rsidRDefault="009049C3" w:rsidP="00C516A8">
            <w:pPr>
              <w:pStyle w:val="rowtabella0"/>
              <w:rPr>
                <w:color w:val="002060"/>
              </w:rPr>
            </w:pPr>
            <w:r w:rsidRPr="00206171">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9E0561" w14:textId="77777777" w:rsidR="009049C3" w:rsidRPr="00206171" w:rsidRDefault="009049C3" w:rsidP="00C516A8">
            <w:pPr>
              <w:pStyle w:val="rowtabella0"/>
              <w:rPr>
                <w:color w:val="002060"/>
              </w:rPr>
            </w:pPr>
            <w:r w:rsidRPr="00206171">
              <w:rPr>
                <w:color w:val="002060"/>
              </w:rPr>
              <w:t>VIA CAMPO SPORTIVO</w:t>
            </w:r>
          </w:p>
        </w:tc>
      </w:tr>
      <w:tr w:rsidR="009049C3" w:rsidRPr="00206171" w14:paraId="061A393F"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F8B819" w14:textId="77777777" w:rsidR="009049C3" w:rsidRPr="00206171" w:rsidRDefault="009049C3" w:rsidP="00C516A8">
            <w:pPr>
              <w:pStyle w:val="rowtabella0"/>
              <w:rPr>
                <w:color w:val="002060"/>
              </w:rPr>
            </w:pPr>
            <w:r w:rsidRPr="00206171">
              <w:rPr>
                <w:color w:val="002060"/>
              </w:rPr>
              <w:t>VADO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BB7245" w14:textId="77777777" w:rsidR="009049C3" w:rsidRPr="00206171" w:rsidRDefault="009049C3" w:rsidP="00C516A8">
            <w:pPr>
              <w:pStyle w:val="rowtabella0"/>
              <w:rPr>
                <w:color w:val="002060"/>
              </w:rPr>
            </w:pPr>
            <w:r w:rsidRPr="00206171">
              <w:rPr>
                <w:color w:val="002060"/>
              </w:rPr>
              <w:t>GIOVANI SANT IPPOLITO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1B9D14"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65E435" w14:textId="77777777" w:rsidR="009049C3" w:rsidRPr="00206171" w:rsidRDefault="009049C3" w:rsidP="00C516A8">
            <w:pPr>
              <w:pStyle w:val="rowtabella0"/>
              <w:rPr>
                <w:color w:val="002060"/>
              </w:rPr>
            </w:pPr>
            <w:r w:rsidRPr="00206171">
              <w:rPr>
                <w:color w:val="002060"/>
              </w:rPr>
              <w:t>13/10/2023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F073DC" w14:textId="77777777" w:rsidR="009049C3" w:rsidRPr="00206171" w:rsidRDefault="009049C3" w:rsidP="00C516A8">
            <w:pPr>
              <w:pStyle w:val="rowtabella0"/>
              <w:rPr>
                <w:color w:val="002060"/>
              </w:rPr>
            </w:pPr>
            <w:r w:rsidRPr="00206171">
              <w:rPr>
                <w:color w:val="002060"/>
              </w:rPr>
              <w:t>5441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999804" w14:textId="77777777" w:rsidR="009049C3" w:rsidRPr="00206171" w:rsidRDefault="009049C3" w:rsidP="00C516A8">
            <w:pPr>
              <w:pStyle w:val="rowtabella0"/>
              <w:rPr>
                <w:color w:val="002060"/>
              </w:rPr>
            </w:pPr>
            <w:r w:rsidRPr="00206171">
              <w:rPr>
                <w:color w:val="002060"/>
              </w:rPr>
              <w:t>SANT'ANGELO IN VADO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699230" w14:textId="77777777" w:rsidR="009049C3" w:rsidRPr="00206171" w:rsidRDefault="009049C3" w:rsidP="00C516A8">
            <w:pPr>
              <w:pStyle w:val="rowtabella0"/>
              <w:rPr>
                <w:color w:val="002060"/>
              </w:rPr>
            </w:pPr>
            <w:r w:rsidRPr="00206171">
              <w:rPr>
                <w:color w:val="002060"/>
              </w:rPr>
              <w:t>VIA MOLINELLO</w:t>
            </w:r>
          </w:p>
        </w:tc>
      </w:tr>
      <w:tr w:rsidR="009049C3" w:rsidRPr="00206171" w14:paraId="2C9CE3B8" w14:textId="77777777" w:rsidTr="00C516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12D877" w14:textId="77777777" w:rsidR="009049C3" w:rsidRPr="00206171" w:rsidRDefault="009049C3" w:rsidP="00C516A8">
            <w:pPr>
              <w:pStyle w:val="rowtabella0"/>
              <w:rPr>
                <w:color w:val="002060"/>
                <w:lang w:val="es-ES"/>
              </w:rPr>
            </w:pPr>
            <w:r w:rsidRPr="00206171">
              <w:rPr>
                <w:color w:val="002060"/>
                <w:lang w:val="es-ES"/>
              </w:rPr>
              <w:t>VALMISA FUTSAL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071802" w14:textId="77777777" w:rsidR="009049C3" w:rsidRPr="00206171" w:rsidRDefault="009049C3" w:rsidP="00C516A8">
            <w:pPr>
              <w:pStyle w:val="rowtabella0"/>
              <w:rPr>
                <w:color w:val="002060"/>
              </w:rPr>
            </w:pPr>
            <w:r w:rsidRPr="00206171">
              <w:rPr>
                <w:color w:val="002060"/>
              </w:rPr>
              <w:t>FFJ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30E934"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6F5FFB" w14:textId="77777777" w:rsidR="009049C3" w:rsidRPr="00206171" w:rsidRDefault="009049C3" w:rsidP="00C516A8">
            <w:pPr>
              <w:pStyle w:val="rowtabella0"/>
              <w:rPr>
                <w:color w:val="002060"/>
              </w:rPr>
            </w:pPr>
            <w:r w:rsidRPr="00206171">
              <w:rPr>
                <w:color w:val="002060"/>
              </w:rPr>
              <w:t>13/10/2023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C21631" w14:textId="77777777" w:rsidR="009049C3" w:rsidRPr="00206171" w:rsidRDefault="009049C3" w:rsidP="00C516A8">
            <w:pPr>
              <w:pStyle w:val="rowtabella0"/>
              <w:rPr>
                <w:color w:val="002060"/>
              </w:rPr>
            </w:pPr>
            <w:r w:rsidRPr="00206171">
              <w:rPr>
                <w:color w:val="002060"/>
              </w:rPr>
              <w:t>5017 PALLONE GEODETICO CAMPO NÂ°1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DA594D" w14:textId="77777777" w:rsidR="009049C3" w:rsidRPr="00206171" w:rsidRDefault="009049C3" w:rsidP="00C516A8">
            <w:pPr>
              <w:pStyle w:val="rowtabella0"/>
              <w:rPr>
                <w:color w:val="002060"/>
              </w:rPr>
            </w:pPr>
            <w:r w:rsidRPr="00206171">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A0B06C" w14:textId="77777777" w:rsidR="009049C3" w:rsidRPr="00206171" w:rsidRDefault="009049C3" w:rsidP="00C516A8">
            <w:pPr>
              <w:pStyle w:val="rowtabella0"/>
              <w:rPr>
                <w:color w:val="002060"/>
              </w:rPr>
            </w:pPr>
            <w:r w:rsidRPr="00206171">
              <w:rPr>
                <w:color w:val="002060"/>
              </w:rPr>
              <w:t>VIA CELLINI, 13</w:t>
            </w:r>
          </w:p>
        </w:tc>
      </w:tr>
    </w:tbl>
    <w:p w14:paraId="19D8E46F" w14:textId="77777777" w:rsidR="009049C3" w:rsidRPr="00206171" w:rsidRDefault="009049C3" w:rsidP="009049C3">
      <w:pPr>
        <w:pStyle w:val="breakline"/>
        <w:rPr>
          <w:rFonts w:eastAsiaTheme="minorEastAsia"/>
          <w:color w:val="002060"/>
        </w:rPr>
      </w:pPr>
    </w:p>
    <w:p w14:paraId="30C040F4" w14:textId="77777777" w:rsidR="009049C3" w:rsidRPr="00206171" w:rsidRDefault="009049C3" w:rsidP="009049C3">
      <w:pPr>
        <w:pStyle w:val="breakline"/>
        <w:rPr>
          <w:color w:val="002060"/>
        </w:rPr>
      </w:pPr>
    </w:p>
    <w:p w14:paraId="5A88A72E" w14:textId="77777777" w:rsidR="009049C3" w:rsidRPr="00206171" w:rsidRDefault="009049C3" w:rsidP="009049C3">
      <w:pPr>
        <w:pStyle w:val="breakline"/>
        <w:rPr>
          <w:color w:val="002060"/>
        </w:rPr>
      </w:pPr>
    </w:p>
    <w:p w14:paraId="4782880C" w14:textId="77777777" w:rsidR="009049C3" w:rsidRPr="00206171" w:rsidRDefault="009049C3" w:rsidP="009049C3">
      <w:pPr>
        <w:pStyle w:val="sottotitolocampionato10"/>
        <w:rPr>
          <w:color w:val="002060"/>
        </w:rPr>
      </w:pPr>
      <w:r w:rsidRPr="00206171">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5"/>
        <w:gridCol w:w="385"/>
        <w:gridCol w:w="898"/>
        <w:gridCol w:w="1192"/>
        <w:gridCol w:w="1548"/>
        <w:gridCol w:w="1552"/>
      </w:tblGrid>
      <w:tr w:rsidR="009049C3" w:rsidRPr="00206171" w14:paraId="7772D609" w14:textId="77777777" w:rsidTr="00C516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A0342" w14:textId="77777777" w:rsidR="009049C3" w:rsidRPr="00206171" w:rsidRDefault="009049C3" w:rsidP="00C516A8">
            <w:pPr>
              <w:pStyle w:val="headertabella0"/>
              <w:rPr>
                <w:color w:val="002060"/>
              </w:rPr>
            </w:pPr>
            <w:r w:rsidRPr="0020617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BDF15" w14:textId="77777777" w:rsidR="009049C3" w:rsidRPr="00206171" w:rsidRDefault="009049C3" w:rsidP="00C516A8">
            <w:pPr>
              <w:pStyle w:val="headertabella0"/>
              <w:rPr>
                <w:color w:val="002060"/>
              </w:rPr>
            </w:pPr>
            <w:r w:rsidRPr="0020617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9F5E0" w14:textId="77777777" w:rsidR="009049C3" w:rsidRPr="00206171" w:rsidRDefault="009049C3" w:rsidP="00C516A8">
            <w:pPr>
              <w:pStyle w:val="headertabella0"/>
              <w:rPr>
                <w:color w:val="002060"/>
              </w:rPr>
            </w:pPr>
            <w:r w:rsidRPr="0020617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A9CFE" w14:textId="77777777" w:rsidR="009049C3" w:rsidRPr="00206171" w:rsidRDefault="009049C3" w:rsidP="00C516A8">
            <w:pPr>
              <w:pStyle w:val="headertabella0"/>
              <w:rPr>
                <w:color w:val="002060"/>
              </w:rPr>
            </w:pPr>
            <w:r w:rsidRPr="0020617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5979C" w14:textId="77777777" w:rsidR="009049C3" w:rsidRPr="00206171" w:rsidRDefault="009049C3" w:rsidP="00C516A8">
            <w:pPr>
              <w:pStyle w:val="headertabella0"/>
              <w:rPr>
                <w:color w:val="002060"/>
              </w:rPr>
            </w:pPr>
            <w:r w:rsidRPr="0020617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6259E" w14:textId="77777777" w:rsidR="009049C3" w:rsidRPr="00206171" w:rsidRDefault="009049C3" w:rsidP="00C516A8">
            <w:pPr>
              <w:pStyle w:val="headertabella0"/>
              <w:rPr>
                <w:color w:val="002060"/>
              </w:rPr>
            </w:pPr>
            <w:r w:rsidRPr="0020617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E189C" w14:textId="77777777" w:rsidR="009049C3" w:rsidRPr="00206171" w:rsidRDefault="009049C3" w:rsidP="00C516A8">
            <w:pPr>
              <w:pStyle w:val="headertabella0"/>
              <w:rPr>
                <w:color w:val="002060"/>
              </w:rPr>
            </w:pPr>
            <w:r w:rsidRPr="00206171">
              <w:rPr>
                <w:color w:val="002060"/>
              </w:rPr>
              <w:t>Indirizzo Impianto</w:t>
            </w:r>
          </w:p>
        </w:tc>
      </w:tr>
      <w:tr w:rsidR="009049C3" w:rsidRPr="00206171" w14:paraId="02C33619" w14:textId="77777777" w:rsidTr="00C516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8A0E69" w14:textId="77777777" w:rsidR="009049C3" w:rsidRPr="00206171" w:rsidRDefault="009049C3" w:rsidP="00C516A8">
            <w:pPr>
              <w:pStyle w:val="rowtabella0"/>
              <w:rPr>
                <w:color w:val="002060"/>
              </w:rPr>
            </w:pPr>
            <w:r w:rsidRPr="00206171">
              <w:rPr>
                <w:color w:val="002060"/>
              </w:rPr>
              <w:t>CASENUOVE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577E6D" w14:textId="77777777" w:rsidR="009049C3" w:rsidRPr="00206171" w:rsidRDefault="009049C3" w:rsidP="00C516A8">
            <w:pPr>
              <w:pStyle w:val="rowtabella0"/>
              <w:rPr>
                <w:color w:val="002060"/>
              </w:rPr>
            </w:pPr>
            <w:r w:rsidRPr="00206171">
              <w:rPr>
                <w:color w:val="002060"/>
              </w:rPr>
              <w:t>POLVERIGI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9A02DA" w14:textId="77777777" w:rsidR="009049C3" w:rsidRPr="00206171" w:rsidRDefault="009049C3" w:rsidP="00C516A8">
            <w:pPr>
              <w:pStyle w:val="rowtabella0"/>
              <w:jc w:val="center"/>
              <w:rPr>
                <w:color w:val="002060"/>
              </w:rPr>
            </w:pPr>
            <w:r w:rsidRPr="0020617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6C2436" w14:textId="77777777" w:rsidR="009049C3" w:rsidRPr="00206171" w:rsidRDefault="009049C3" w:rsidP="00C516A8">
            <w:pPr>
              <w:pStyle w:val="rowtabella0"/>
              <w:rPr>
                <w:color w:val="002060"/>
              </w:rPr>
            </w:pPr>
            <w:r w:rsidRPr="00206171">
              <w:rPr>
                <w:color w:val="002060"/>
              </w:rPr>
              <w:t>13/10/2023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B5FC3E" w14:textId="77777777" w:rsidR="009049C3" w:rsidRPr="00206171" w:rsidRDefault="009049C3" w:rsidP="00C516A8">
            <w:pPr>
              <w:pStyle w:val="rowtabella0"/>
              <w:rPr>
                <w:color w:val="002060"/>
              </w:rPr>
            </w:pPr>
            <w:r w:rsidRPr="00206171">
              <w:rPr>
                <w:color w:val="002060"/>
              </w:rPr>
              <w:t>5036 PALLONE PRESSOSTATICO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9A9B14" w14:textId="77777777" w:rsidR="009049C3" w:rsidRPr="00206171" w:rsidRDefault="009049C3" w:rsidP="00C516A8">
            <w:pPr>
              <w:pStyle w:val="rowtabella0"/>
              <w:rPr>
                <w:color w:val="002060"/>
              </w:rPr>
            </w:pPr>
            <w:r w:rsidRPr="00206171">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3C5631" w14:textId="77777777" w:rsidR="009049C3" w:rsidRPr="00206171" w:rsidRDefault="009049C3" w:rsidP="00C516A8">
            <w:pPr>
              <w:pStyle w:val="rowtabella0"/>
              <w:rPr>
                <w:color w:val="002060"/>
              </w:rPr>
            </w:pPr>
            <w:r w:rsidRPr="00206171">
              <w:rPr>
                <w:color w:val="002060"/>
              </w:rPr>
              <w:t>FRAZ. CASENUOVE DI OSIMO</w:t>
            </w:r>
          </w:p>
        </w:tc>
      </w:tr>
      <w:tr w:rsidR="009049C3" w:rsidRPr="00206171" w14:paraId="2AB93452"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FF1B94" w14:textId="77777777" w:rsidR="009049C3" w:rsidRPr="00206171" w:rsidRDefault="009049C3" w:rsidP="00C516A8">
            <w:pPr>
              <w:pStyle w:val="rowtabella0"/>
              <w:rPr>
                <w:color w:val="002060"/>
              </w:rPr>
            </w:pPr>
            <w:r w:rsidRPr="00206171">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D1A81B" w14:textId="77777777" w:rsidR="009049C3" w:rsidRPr="00206171" w:rsidRDefault="009049C3" w:rsidP="00C516A8">
            <w:pPr>
              <w:pStyle w:val="rowtabella0"/>
              <w:rPr>
                <w:color w:val="002060"/>
              </w:rPr>
            </w:pPr>
            <w:r w:rsidRPr="00206171">
              <w:rPr>
                <w:color w:val="002060"/>
              </w:rPr>
              <w:t>ANKON NOVA MARMI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2B1339"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8D5A3B" w14:textId="77777777" w:rsidR="009049C3" w:rsidRPr="00206171" w:rsidRDefault="009049C3" w:rsidP="00C516A8">
            <w:pPr>
              <w:pStyle w:val="rowtabella0"/>
              <w:rPr>
                <w:color w:val="002060"/>
              </w:rPr>
            </w:pPr>
            <w:r w:rsidRPr="00206171">
              <w:rPr>
                <w:color w:val="002060"/>
              </w:rPr>
              <w:t>13/10/2023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CB722F" w14:textId="77777777" w:rsidR="009049C3" w:rsidRPr="00206171" w:rsidRDefault="009049C3" w:rsidP="00C516A8">
            <w:pPr>
              <w:pStyle w:val="rowtabella0"/>
              <w:rPr>
                <w:color w:val="002060"/>
              </w:rPr>
            </w:pPr>
            <w:r w:rsidRPr="00206171">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E84C5D" w14:textId="77777777" w:rsidR="009049C3" w:rsidRPr="00206171" w:rsidRDefault="009049C3" w:rsidP="00C516A8">
            <w:pPr>
              <w:pStyle w:val="rowtabella0"/>
              <w:rPr>
                <w:color w:val="002060"/>
              </w:rPr>
            </w:pPr>
            <w:r w:rsidRPr="0020617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C67D15" w14:textId="77777777" w:rsidR="009049C3" w:rsidRPr="00206171" w:rsidRDefault="009049C3" w:rsidP="00C516A8">
            <w:pPr>
              <w:pStyle w:val="rowtabella0"/>
              <w:rPr>
                <w:color w:val="002060"/>
              </w:rPr>
            </w:pPr>
            <w:r w:rsidRPr="00206171">
              <w:rPr>
                <w:color w:val="002060"/>
              </w:rPr>
              <w:t>VIA CARPEGNA-VIA M.TE S.VICINO</w:t>
            </w:r>
          </w:p>
        </w:tc>
      </w:tr>
      <w:tr w:rsidR="009049C3" w:rsidRPr="00206171" w14:paraId="59F1F49A"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18EF47" w14:textId="77777777" w:rsidR="009049C3" w:rsidRPr="00206171" w:rsidRDefault="009049C3" w:rsidP="00C516A8">
            <w:pPr>
              <w:pStyle w:val="rowtabella0"/>
              <w:rPr>
                <w:color w:val="002060"/>
              </w:rPr>
            </w:pPr>
            <w:r w:rsidRPr="00206171">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A04731" w14:textId="77777777" w:rsidR="009049C3" w:rsidRPr="00206171" w:rsidRDefault="009049C3" w:rsidP="00C516A8">
            <w:pPr>
              <w:pStyle w:val="rowtabella0"/>
              <w:rPr>
                <w:color w:val="002060"/>
              </w:rPr>
            </w:pPr>
            <w:r w:rsidRPr="00206171">
              <w:rPr>
                <w:color w:val="002060"/>
              </w:rPr>
              <w:t>CITTA DI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D7F8D1"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7157D9" w14:textId="77777777" w:rsidR="009049C3" w:rsidRPr="00206171" w:rsidRDefault="009049C3" w:rsidP="00C516A8">
            <w:pPr>
              <w:pStyle w:val="rowtabella0"/>
              <w:rPr>
                <w:color w:val="002060"/>
              </w:rPr>
            </w:pPr>
            <w:r w:rsidRPr="00206171">
              <w:rPr>
                <w:color w:val="002060"/>
              </w:rPr>
              <w:t>13/10/2023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43E537" w14:textId="77777777" w:rsidR="009049C3" w:rsidRPr="00206171" w:rsidRDefault="009049C3" w:rsidP="00C516A8">
            <w:pPr>
              <w:pStyle w:val="rowtabella0"/>
              <w:rPr>
                <w:color w:val="002060"/>
              </w:rPr>
            </w:pPr>
            <w:r w:rsidRPr="00206171">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BD5076" w14:textId="77777777" w:rsidR="009049C3" w:rsidRPr="00206171" w:rsidRDefault="009049C3" w:rsidP="00C516A8">
            <w:pPr>
              <w:pStyle w:val="rowtabella0"/>
              <w:rPr>
                <w:color w:val="002060"/>
              </w:rPr>
            </w:pPr>
            <w:r w:rsidRPr="0020617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C4A4C4" w14:textId="77777777" w:rsidR="009049C3" w:rsidRPr="00206171" w:rsidRDefault="009049C3" w:rsidP="00C516A8">
            <w:pPr>
              <w:pStyle w:val="rowtabella0"/>
              <w:rPr>
                <w:color w:val="002060"/>
              </w:rPr>
            </w:pPr>
            <w:r w:rsidRPr="00206171">
              <w:rPr>
                <w:color w:val="002060"/>
              </w:rPr>
              <w:t>LOCALITA' NONTESICURO</w:t>
            </w:r>
          </w:p>
        </w:tc>
      </w:tr>
      <w:tr w:rsidR="009049C3" w:rsidRPr="00206171" w14:paraId="2C9AA285"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41AC76" w14:textId="77777777" w:rsidR="009049C3" w:rsidRPr="00206171" w:rsidRDefault="009049C3" w:rsidP="00C516A8">
            <w:pPr>
              <w:pStyle w:val="rowtabella0"/>
              <w:rPr>
                <w:color w:val="002060"/>
              </w:rPr>
            </w:pPr>
            <w:r w:rsidRPr="00206171">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81EFA7" w14:textId="77777777" w:rsidR="009049C3" w:rsidRPr="00206171" w:rsidRDefault="009049C3" w:rsidP="00C516A8">
            <w:pPr>
              <w:pStyle w:val="rowtabella0"/>
              <w:rPr>
                <w:color w:val="002060"/>
              </w:rPr>
            </w:pPr>
            <w:r w:rsidRPr="00206171">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D3A9C4"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24A4B6" w14:textId="77777777" w:rsidR="009049C3" w:rsidRPr="00206171" w:rsidRDefault="009049C3" w:rsidP="00C516A8">
            <w:pPr>
              <w:pStyle w:val="rowtabella0"/>
              <w:rPr>
                <w:color w:val="002060"/>
              </w:rPr>
            </w:pPr>
            <w:r w:rsidRPr="00206171">
              <w:rPr>
                <w:color w:val="002060"/>
              </w:rPr>
              <w:t>13/10/2023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CFB229" w14:textId="77777777" w:rsidR="009049C3" w:rsidRPr="00206171" w:rsidRDefault="009049C3" w:rsidP="00C516A8">
            <w:pPr>
              <w:pStyle w:val="rowtabella0"/>
              <w:rPr>
                <w:color w:val="002060"/>
              </w:rPr>
            </w:pPr>
            <w:r w:rsidRPr="00206171">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F292C7" w14:textId="77777777" w:rsidR="009049C3" w:rsidRPr="00206171" w:rsidRDefault="009049C3" w:rsidP="00C516A8">
            <w:pPr>
              <w:pStyle w:val="rowtabella0"/>
              <w:rPr>
                <w:color w:val="002060"/>
              </w:rPr>
            </w:pPr>
            <w:r w:rsidRPr="00206171">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F5CBDC" w14:textId="77777777" w:rsidR="009049C3" w:rsidRPr="00206171" w:rsidRDefault="009049C3" w:rsidP="00C516A8">
            <w:pPr>
              <w:pStyle w:val="rowtabella0"/>
              <w:rPr>
                <w:color w:val="002060"/>
              </w:rPr>
            </w:pPr>
            <w:r w:rsidRPr="00206171">
              <w:rPr>
                <w:color w:val="002060"/>
              </w:rPr>
              <w:t>VIA GAETANO RAVAGLI</w:t>
            </w:r>
          </w:p>
        </w:tc>
      </w:tr>
      <w:tr w:rsidR="009049C3" w:rsidRPr="00206171" w14:paraId="64301525"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599BDD" w14:textId="77777777" w:rsidR="009049C3" w:rsidRPr="00206171" w:rsidRDefault="009049C3" w:rsidP="00C516A8">
            <w:pPr>
              <w:pStyle w:val="rowtabella0"/>
              <w:rPr>
                <w:color w:val="002060"/>
              </w:rPr>
            </w:pPr>
            <w:r w:rsidRPr="00206171">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BD3511" w14:textId="77777777" w:rsidR="009049C3" w:rsidRPr="00206171" w:rsidRDefault="009049C3" w:rsidP="00C516A8">
            <w:pPr>
              <w:pStyle w:val="rowtabella0"/>
              <w:rPr>
                <w:color w:val="002060"/>
              </w:rPr>
            </w:pPr>
            <w:r w:rsidRPr="00206171">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A9A776"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8A555A" w14:textId="77777777" w:rsidR="009049C3" w:rsidRPr="00206171" w:rsidRDefault="009049C3" w:rsidP="00C516A8">
            <w:pPr>
              <w:pStyle w:val="rowtabella0"/>
              <w:rPr>
                <w:color w:val="002060"/>
              </w:rPr>
            </w:pPr>
            <w:r w:rsidRPr="00206171">
              <w:rPr>
                <w:color w:val="002060"/>
              </w:rPr>
              <w:t>13/10/2023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F91E5C" w14:textId="77777777" w:rsidR="009049C3" w:rsidRPr="00206171" w:rsidRDefault="009049C3" w:rsidP="00C516A8">
            <w:pPr>
              <w:pStyle w:val="rowtabella0"/>
              <w:rPr>
                <w:color w:val="002060"/>
              </w:rPr>
            </w:pPr>
            <w:r w:rsidRPr="00206171">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0E7FE6" w14:textId="77777777" w:rsidR="009049C3" w:rsidRPr="00206171" w:rsidRDefault="009049C3" w:rsidP="00C516A8">
            <w:pPr>
              <w:pStyle w:val="rowtabella0"/>
              <w:rPr>
                <w:color w:val="002060"/>
              </w:rPr>
            </w:pPr>
            <w:r w:rsidRPr="00206171">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4D512D" w14:textId="77777777" w:rsidR="009049C3" w:rsidRPr="00206171" w:rsidRDefault="009049C3" w:rsidP="00C516A8">
            <w:pPr>
              <w:pStyle w:val="rowtabella0"/>
              <w:rPr>
                <w:color w:val="002060"/>
              </w:rPr>
            </w:pPr>
            <w:r w:rsidRPr="00206171">
              <w:rPr>
                <w:color w:val="002060"/>
              </w:rPr>
              <w:t>VIA DEI TESSITORI</w:t>
            </w:r>
          </w:p>
        </w:tc>
      </w:tr>
      <w:tr w:rsidR="009049C3" w:rsidRPr="00206171" w14:paraId="28AABC95"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A81891" w14:textId="77777777" w:rsidR="009049C3" w:rsidRPr="00206171" w:rsidRDefault="009049C3" w:rsidP="00C516A8">
            <w:pPr>
              <w:pStyle w:val="rowtabella0"/>
              <w:rPr>
                <w:color w:val="002060"/>
              </w:rPr>
            </w:pPr>
            <w:r w:rsidRPr="00206171">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C32A47" w14:textId="77777777" w:rsidR="009049C3" w:rsidRPr="00206171" w:rsidRDefault="009049C3" w:rsidP="00C516A8">
            <w:pPr>
              <w:pStyle w:val="rowtabella0"/>
              <w:rPr>
                <w:color w:val="002060"/>
              </w:rPr>
            </w:pPr>
            <w:r w:rsidRPr="00206171">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3990BB"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720C7B" w14:textId="77777777" w:rsidR="009049C3" w:rsidRPr="00206171" w:rsidRDefault="009049C3" w:rsidP="00C516A8">
            <w:pPr>
              <w:pStyle w:val="rowtabella0"/>
              <w:rPr>
                <w:color w:val="002060"/>
              </w:rPr>
            </w:pPr>
            <w:r w:rsidRPr="00206171">
              <w:rPr>
                <w:color w:val="002060"/>
              </w:rPr>
              <w:t>14/10/2023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55C484" w14:textId="77777777" w:rsidR="009049C3" w:rsidRPr="00206171" w:rsidRDefault="009049C3" w:rsidP="00C516A8">
            <w:pPr>
              <w:pStyle w:val="rowtabella0"/>
              <w:rPr>
                <w:color w:val="002060"/>
              </w:rPr>
            </w:pPr>
            <w:r w:rsidRPr="00206171">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60E347" w14:textId="77777777" w:rsidR="009049C3" w:rsidRPr="00206171" w:rsidRDefault="009049C3" w:rsidP="00C516A8">
            <w:pPr>
              <w:pStyle w:val="rowtabella0"/>
              <w:rPr>
                <w:color w:val="002060"/>
              </w:rPr>
            </w:pPr>
            <w:r w:rsidRPr="00206171">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FC0723" w14:textId="77777777" w:rsidR="009049C3" w:rsidRPr="00206171" w:rsidRDefault="009049C3" w:rsidP="00C516A8">
            <w:pPr>
              <w:pStyle w:val="rowtabella0"/>
              <w:rPr>
                <w:color w:val="002060"/>
              </w:rPr>
            </w:pPr>
            <w:r w:rsidRPr="00206171">
              <w:rPr>
                <w:color w:val="002060"/>
              </w:rPr>
              <w:t>VIA FONTE ANTICA 6</w:t>
            </w:r>
          </w:p>
        </w:tc>
      </w:tr>
      <w:tr w:rsidR="009049C3" w:rsidRPr="00206171" w14:paraId="602EFB67" w14:textId="77777777" w:rsidTr="00C516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116510" w14:textId="77777777" w:rsidR="009049C3" w:rsidRPr="00206171" w:rsidRDefault="009049C3" w:rsidP="00C516A8">
            <w:pPr>
              <w:pStyle w:val="rowtabella0"/>
              <w:rPr>
                <w:color w:val="002060"/>
              </w:rPr>
            </w:pPr>
            <w:r w:rsidRPr="00206171">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5EF4D8" w14:textId="77777777" w:rsidR="009049C3" w:rsidRPr="00206171" w:rsidRDefault="009049C3" w:rsidP="00C516A8">
            <w:pPr>
              <w:pStyle w:val="rowtabella0"/>
              <w:rPr>
                <w:color w:val="002060"/>
              </w:rPr>
            </w:pPr>
            <w:r w:rsidRPr="00206171">
              <w:rPr>
                <w:color w:val="002060"/>
              </w:rPr>
              <w:t>VIRTUS AURORA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E40119"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0AF506" w14:textId="77777777" w:rsidR="009049C3" w:rsidRPr="00206171" w:rsidRDefault="009049C3" w:rsidP="00C516A8">
            <w:pPr>
              <w:pStyle w:val="rowtabella0"/>
              <w:rPr>
                <w:color w:val="002060"/>
              </w:rPr>
            </w:pPr>
            <w:r w:rsidRPr="00206171">
              <w:rPr>
                <w:color w:val="002060"/>
              </w:rPr>
              <w:t>14/10/2023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66B1F6" w14:textId="77777777" w:rsidR="009049C3" w:rsidRPr="00206171" w:rsidRDefault="009049C3" w:rsidP="00C516A8">
            <w:pPr>
              <w:pStyle w:val="rowtabella0"/>
              <w:rPr>
                <w:color w:val="002060"/>
              </w:rPr>
            </w:pPr>
            <w:r w:rsidRPr="00206171">
              <w:rPr>
                <w:color w:val="002060"/>
              </w:rPr>
              <w:t>5137 PALESTRA "ALICE STURIALE"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C5E87B" w14:textId="77777777" w:rsidR="009049C3" w:rsidRPr="00206171" w:rsidRDefault="009049C3" w:rsidP="00C516A8">
            <w:pPr>
              <w:pStyle w:val="rowtabella0"/>
              <w:rPr>
                <w:color w:val="002060"/>
              </w:rPr>
            </w:pPr>
            <w:r w:rsidRPr="00206171">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74A6C7" w14:textId="77777777" w:rsidR="009049C3" w:rsidRPr="00206171" w:rsidRDefault="009049C3" w:rsidP="00C516A8">
            <w:pPr>
              <w:pStyle w:val="rowtabella0"/>
              <w:rPr>
                <w:color w:val="002060"/>
              </w:rPr>
            </w:pPr>
            <w:r w:rsidRPr="00206171">
              <w:rPr>
                <w:color w:val="002060"/>
              </w:rPr>
              <w:t>VIA MANZONI FZ. S.BIAGIO</w:t>
            </w:r>
          </w:p>
        </w:tc>
      </w:tr>
    </w:tbl>
    <w:p w14:paraId="056F99D4" w14:textId="77777777" w:rsidR="009049C3" w:rsidRPr="00206171" w:rsidRDefault="009049C3" w:rsidP="009049C3">
      <w:pPr>
        <w:pStyle w:val="breakline"/>
        <w:rPr>
          <w:rFonts w:eastAsiaTheme="minorEastAsia"/>
          <w:color w:val="002060"/>
        </w:rPr>
      </w:pPr>
    </w:p>
    <w:p w14:paraId="256D13B6" w14:textId="77777777" w:rsidR="009049C3" w:rsidRPr="00206171" w:rsidRDefault="009049C3" w:rsidP="009049C3">
      <w:pPr>
        <w:pStyle w:val="breakline"/>
        <w:rPr>
          <w:color w:val="002060"/>
        </w:rPr>
      </w:pPr>
    </w:p>
    <w:p w14:paraId="649A01B6" w14:textId="77777777" w:rsidR="009049C3" w:rsidRPr="00206171" w:rsidRDefault="009049C3" w:rsidP="009049C3">
      <w:pPr>
        <w:pStyle w:val="breakline"/>
        <w:rPr>
          <w:color w:val="002060"/>
        </w:rPr>
      </w:pPr>
    </w:p>
    <w:p w14:paraId="03407FBC" w14:textId="77777777" w:rsidR="009049C3" w:rsidRPr="00206171" w:rsidRDefault="009049C3" w:rsidP="009049C3">
      <w:pPr>
        <w:pStyle w:val="sottotitolocampionato10"/>
        <w:rPr>
          <w:color w:val="002060"/>
        </w:rPr>
      </w:pPr>
      <w:r w:rsidRPr="00206171">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1"/>
        <w:gridCol w:w="385"/>
        <w:gridCol w:w="898"/>
        <w:gridCol w:w="1172"/>
        <w:gridCol w:w="1563"/>
        <w:gridCol w:w="1539"/>
      </w:tblGrid>
      <w:tr w:rsidR="009049C3" w:rsidRPr="00206171" w14:paraId="5744854D" w14:textId="77777777" w:rsidTr="00C516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0EFE4" w14:textId="77777777" w:rsidR="009049C3" w:rsidRPr="00206171" w:rsidRDefault="009049C3" w:rsidP="00C516A8">
            <w:pPr>
              <w:pStyle w:val="headertabella0"/>
              <w:rPr>
                <w:color w:val="002060"/>
              </w:rPr>
            </w:pPr>
            <w:r w:rsidRPr="0020617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FD831" w14:textId="77777777" w:rsidR="009049C3" w:rsidRPr="00206171" w:rsidRDefault="009049C3" w:rsidP="00C516A8">
            <w:pPr>
              <w:pStyle w:val="headertabella0"/>
              <w:rPr>
                <w:color w:val="002060"/>
              </w:rPr>
            </w:pPr>
            <w:r w:rsidRPr="0020617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5C2E4" w14:textId="77777777" w:rsidR="009049C3" w:rsidRPr="00206171" w:rsidRDefault="009049C3" w:rsidP="00C516A8">
            <w:pPr>
              <w:pStyle w:val="headertabella0"/>
              <w:rPr>
                <w:color w:val="002060"/>
              </w:rPr>
            </w:pPr>
            <w:r w:rsidRPr="0020617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27EAB" w14:textId="77777777" w:rsidR="009049C3" w:rsidRPr="00206171" w:rsidRDefault="009049C3" w:rsidP="00C516A8">
            <w:pPr>
              <w:pStyle w:val="headertabella0"/>
              <w:rPr>
                <w:color w:val="002060"/>
              </w:rPr>
            </w:pPr>
            <w:r w:rsidRPr="0020617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237CC" w14:textId="77777777" w:rsidR="009049C3" w:rsidRPr="00206171" w:rsidRDefault="009049C3" w:rsidP="00C516A8">
            <w:pPr>
              <w:pStyle w:val="headertabella0"/>
              <w:rPr>
                <w:color w:val="002060"/>
              </w:rPr>
            </w:pPr>
            <w:r w:rsidRPr="0020617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34023" w14:textId="77777777" w:rsidR="009049C3" w:rsidRPr="00206171" w:rsidRDefault="009049C3" w:rsidP="00C516A8">
            <w:pPr>
              <w:pStyle w:val="headertabella0"/>
              <w:rPr>
                <w:color w:val="002060"/>
              </w:rPr>
            </w:pPr>
            <w:r w:rsidRPr="0020617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04CF2" w14:textId="77777777" w:rsidR="009049C3" w:rsidRPr="00206171" w:rsidRDefault="009049C3" w:rsidP="00C516A8">
            <w:pPr>
              <w:pStyle w:val="headertabella0"/>
              <w:rPr>
                <w:color w:val="002060"/>
              </w:rPr>
            </w:pPr>
            <w:r w:rsidRPr="00206171">
              <w:rPr>
                <w:color w:val="002060"/>
              </w:rPr>
              <w:t>Indirizzo Impianto</w:t>
            </w:r>
          </w:p>
        </w:tc>
      </w:tr>
      <w:tr w:rsidR="009049C3" w:rsidRPr="00206171" w14:paraId="711A2E99" w14:textId="77777777" w:rsidTr="00C516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BACD4F" w14:textId="77777777" w:rsidR="009049C3" w:rsidRPr="00206171" w:rsidRDefault="009049C3" w:rsidP="00C516A8">
            <w:pPr>
              <w:pStyle w:val="rowtabella0"/>
              <w:rPr>
                <w:color w:val="002060"/>
              </w:rPr>
            </w:pPr>
            <w:r w:rsidRPr="00206171">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6356F1" w14:textId="77777777" w:rsidR="009049C3" w:rsidRPr="00206171" w:rsidRDefault="009049C3" w:rsidP="00C516A8">
            <w:pPr>
              <w:pStyle w:val="rowtabella0"/>
              <w:rPr>
                <w:color w:val="002060"/>
              </w:rPr>
            </w:pPr>
            <w:r w:rsidRPr="00206171">
              <w:rPr>
                <w:color w:val="002060"/>
              </w:rPr>
              <w:t>FABRIANO CALCIO A 5 2023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0B5682" w14:textId="77777777" w:rsidR="009049C3" w:rsidRPr="00206171" w:rsidRDefault="009049C3" w:rsidP="00C516A8">
            <w:pPr>
              <w:pStyle w:val="rowtabella0"/>
              <w:jc w:val="center"/>
              <w:rPr>
                <w:color w:val="002060"/>
              </w:rPr>
            </w:pPr>
            <w:r w:rsidRPr="0020617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0295EA" w14:textId="77777777" w:rsidR="009049C3" w:rsidRPr="00206171" w:rsidRDefault="009049C3" w:rsidP="00C516A8">
            <w:pPr>
              <w:pStyle w:val="rowtabella0"/>
              <w:rPr>
                <w:color w:val="002060"/>
              </w:rPr>
            </w:pPr>
            <w:r w:rsidRPr="00206171">
              <w:rPr>
                <w:color w:val="002060"/>
              </w:rPr>
              <w:t>13/10/2023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3DFFEF" w14:textId="77777777" w:rsidR="009049C3" w:rsidRPr="00206171" w:rsidRDefault="009049C3" w:rsidP="00C516A8">
            <w:pPr>
              <w:pStyle w:val="rowtabella0"/>
              <w:rPr>
                <w:color w:val="002060"/>
              </w:rPr>
            </w:pPr>
            <w:r w:rsidRPr="00206171">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904A11" w14:textId="77777777" w:rsidR="009049C3" w:rsidRPr="00206171" w:rsidRDefault="009049C3" w:rsidP="00C516A8">
            <w:pPr>
              <w:pStyle w:val="rowtabella0"/>
              <w:rPr>
                <w:color w:val="002060"/>
              </w:rPr>
            </w:pPr>
            <w:r w:rsidRPr="00206171">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764AA3" w14:textId="77777777" w:rsidR="009049C3" w:rsidRPr="00206171" w:rsidRDefault="009049C3" w:rsidP="00C516A8">
            <w:pPr>
              <w:pStyle w:val="rowtabella0"/>
              <w:rPr>
                <w:color w:val="002060"/>
              </w:rPr>
            </w:pPr>
            <w:r w:rsidRPr="00206171">
              <w:rPr>
                <w:color w:val="002060"/>
              </w:rPr>
              <w:t>VIA DELLA REPUBBLICA</w:t>
            </w:r>
          </w:p>
        </w:tc>
      </w:tr>
      <w:tr w:rsidR="009049C3" w:rsidRPr="00206171" w14:paraId="28272379"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7A8631" w14:textId="77777777" w:rsidR="009049C3" w:rsidRPr="00206171" w:rsidRDefault="009049C3" w:rsidP="00C516A8">
            <w:pPr>
              <w:pStyle w:val="rowtabella0"/>
              <w:rPr>
                <w:color w:val="002060"/>
              </w:rPr>
            </w:pPr>
            <w:r w:rsidRPr="00206171">
              <w:rPr>
                <w:color w:val="002060"/>
              </w:rPr>
              <w:lastRenderedPageBreak/>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7ABAC7" w14:textId="77777777" w:rsidR="009049C3" w:rsidRPr="00206171" w:rsidRDefault="009049C3" w:rsidP="00C516A8">
            <w:pPr>
              <w:pStyle w:val="rowtabella0"/>
              <w:rPr>
                <w:color w:val="002060"/>
              </w:rPr>
            </w:pPr>
            <w:r w:rsidRPr="00206171">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5C27E0"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72B66E" w14:textId="77777777" w:rsidR="009049C3" w:rsidRPr="00206171" w:rsidRDefault="009049C3" w:rsidP="00C516A8">
            <w:pPr>
              <w:pStyle w:val="rowtabella0"/>
              <w:rPr>
                <w:color w:val="002060"/>
              </w:rPr>
            </w:pPr>
            <w:r w:rsidRPr="00206171">
              <w:rPr>
                <w:color w:val="002060"/>
              </w:rPr>
              <w:t>13/10/2023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CD961E" w14:textId="77777777" w:rsidR="009049C3" w:rsidRPr="00206171" w:rsidRDefault="009049C3" w:rsidP="00C516A8">
            <w:pPr>
              <w:pStyle w:val="rowtabella0"/>
              <w:rPr>
                <w:color w:val="002060"/>
              </w:rPr>
            </w:pPr>
            <w:r w:rsidRPr="00206171">
              <w:rPr>
                <w:color w:val="002060"/>
              </w:rPr>
              <w:t>5302 "FABRIZIO GAGLIARDI"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04D5EB" w14:textId="77777777" w:rsidR="009049C3" w:rsidRPr="00206171" w:rsidRDefault="009049C3" w:rsidP="00C516A8">
            <w:pPr>
              <w:pStyle w:val="rowtabella0"/>
              <w:rPr>
                <w:color w:val="002060"/>
              </w:rPr>
            </w:pPr>
            <w:r w:rsidRPr="00206171">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8F43C2" w14:textId="77777777" w:rsidR="009049C3" w:rsidRPr="00206171" w:rsidRDefault="009049C3" w:rsidP="00C516A8">
            <w:pPr>
              <w:pStyle w:val="rowtabella0"/>
              <w:rPr>
                <w:color w:val="002060"/>
              </w:rPr>
            </w:pPr>
            <w:r w:rsidRPr="00206171">
              <w:rPr>
                <w:color w:val="002060"/>
              </w:rPr>
              <w:t>LOC. PIÃˆ DI GUALDO</w:t>
            </w:r>
          </w:p>
        </w:tc>
      </w:tr>
      <w:tr w:rsidR="009049C3" w:rsidRPr="00206171" w14:paraId="440C55D7"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88A311" w14:textId="77777777" w:rsidR="009049C3" w:rsidRPr="00206171" w:rsidRDefault="009049C3" w:rsidP="00C516A8">
            <w:pPr>
              <w:pStyle w:val="rowtabella0"/>
              <w:rPr>
                <w:color w:val="002060"/>
              </w:rPr>
            </w:pPr>
            <w:r w:rsidRPr="00206171">
              <w:rPr>
                <w:color w:val="002060"/>
              </w:rPr>
              <w:t>CASTELRAIMONDO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E468F1" w14:textId="77777777" w:rsidR="009049C3" w:rsidRPr="00206171" w:rsidRDefault="009049C3" w:rsidP="00C516A8">
            <w:pPr>
              <w:pStyle w:val="rowtabella0"/>
              <w:rPr>
                <w:color w:val="002060"/>
              </w:rPr>
            </w:pPr>
            <w:r w:rsidRPr="00206171">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9AAE03"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125A81" w14:textId="77777777" w:rsidR="009049C3" w:rsidRPr="00206171" w:rsidRDefault="009049C3" w:rsidP="00C516A8">
            <w:pPr>
              <w:pStyle w:val="rowtabella0"/>
              <w:rPr>
                <w:color w:val="002060"/>
              </w:rPr>
            </w:pPr>
            <w:r w:rsidRPr="00206171">
              <w:rPr>
                <w:color w:val="002060"/>
              </w:rPr>
              <w:t>14/10/2023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26EBE9" w14:textId="77777777" w:rsidR="009049C3" w:rsidRPr="00206171" w:rsidRDefault="009049C3" w:rsidP="00C516A8">
            <w:pPr>
              <w:pStyle w:val="rowtabella0"/>
              <w:rPr>
                <w:color w:val="002060"/>
              </w:rPr>
            </w:pPr>
            <w:r w:rsidRPr="00206171">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34E7C4" w14:textId="77777777" w:rsidR="009049C3" w:rsidRPr="00206171" w:rsidRDefault="009049C3" w:rsidP="00C516A8">
            <w:pPr>
              <w:pStyle w:val="rowtabella0"/>
              <w:rPr>
                <w:color w:val="002060"/>
              </w:rPr>
            </w:pPr>
            <w:r w:rsidRPr="00206171">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AC24CC" w14:textId="77777777" w:rsidR="009049C3" w:rsidRPr="00206171" w:rsidRDefault="009049C3" w:rsidP="00C516A8">
            <w:pPr>
              <w:pStyle w:val="rowtabella0"/>
              <w:rPr>
                <w:color w:val="002060"/>
              </w:rPr>
            </w:pPr>
            <w:r w:rsidRPr="00206171">
              <w:rPr>
                <w:color w:val="002060"/>
              </w:rPr>
              <w:t>VIA GRAMSCI-VIA FEGGIANI</w:t>
            </w:r>
          </w:p>
        </w:tc>
      </w:tr>
      <w:tr w:rsidR="009049C3" w:rsidRPr="00206171" w14:paraId="4C493949"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45E7A2" w14:textId="77777777" w:rsidR="009049C3" w:rsidRPr="00206171" w:rsidRDefault="009049C3" w:rsidP="00C516A8">
            <w:pPr>
              <w:pStyle w:val="rowtabella0"/>
              <w:rPr>
                <w:color w:val="002060"/>
              </w:rPr>
            </w:pPr>
            <w:r w:rsidRPr="00206171">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D40A1F" w14:textId="77777777" w:rsidR="009049C3" w:rsidRPr="00206171" w:rsidRDefault="009049C3" w:rsidP="00C516A8">
            <w:pPr>
              <w:pStyle w:val="rowtabella0"/>
              <w:rPr>
                <w:color w:val="002060"/>
              </w:rPr>
            </w:pPr>
            <w:r w:rsidRPr="00206171">
              <w:rPr>
                <w:color w:val="002060"/>
              </w:rPr>
              <w:t>VISSO-ALTONERA CALCIO1970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94F9B1"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3BB825" w14:textId="77777777" w:rsidR="009049C3" w:rsidRPr="00206171" w:rsidRDefault="009049C3" w:rsidP="00C516A8">
            <w:pPr>
              <w:pStyle w:val="rowtabella0"/>
              <w:rPr>
                <w:color w:val="002060"/>
              </w:rPr>
            </w:pPr>
            <w:r w:rsidRPr="00206171">
              <w:rPr>
                <w:color w:val="002060"/>
              </w:rPr>
              <w:t>14/10/2023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1429CD" w14:textId="77777777" w:rsidR="009049C3" w:rsidRPr="00206171" w:rsidRDefault="009049C3" w:rsidP="00C516A8">
            <w:pPr>
              <w:pStyle w:val="rowtabella0"/>
              <w:rPr>
                <w:color w:val="002060"/>
              </w:rPr>
            </w:pPr>
            <w:r w:rsidRPr="00206171">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946674" w14:textId="77777777" w:rsidR="009049C3" w:rsidRPr="00206171" w:rsidRDefault="009049C3" w:rsidP="00C516A8">
            <w:pPr>
              <w:pStyle w:val="rowtabella0"/>
              <w:rPr>
                <w:color w:val="002060"/>
              </w:rPr>
            </w:pPr>
            <w:r w:rsidRPr="00206171">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2B46D5" w14:textId="77777777" w:rsidR="009049C3" w:rsidRPr="00206171" w:rsidRDefault="009049C3" w:rsidP="00C516A8">
            <w:pPr>
              <w:pStyle w:val="rowtabella0"/>
              <w:rPr>
                <w:color w:val="002060"/>
              </w:rPr>
            </w:pPr>
            <w:r w:rsidRPr="00206171">
              <w:rPr>
                <w:color w:val="002060"/>
              </w:rPr>
              <w:t>VIA VENEZIA 43</w:t>
            </w:r>
          </w:p>
        </w:tc>
      </w:tr>
      <w:tr w:rsidR="009049C3" w:rsidRPr="00206171" w14:paraId="7DC8C7A2"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27928B" w14:textId="77777777" w:rsidR="009049C3" w:rsidRPr="00206171" w:rsidRDefault="009049C3" w:rsidP="00C516A8">
            <w:pPr>
              <w:pStyle w:val="rowtabella0"/>
              <w:rPr>
                <w:color w:val="002060"/>
              </w:rPr>
            </w:pPr>
            <w:r w:rsidRPr="00206171">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2D9CFC" w14:textId="77777777" w:rsidR="009049C3" w:rsidRPr="00206171" w:rsidRDefault="009049C3" w:rsidP="00C516A8">
            <w:pPr>
              <w:pStyle w:val="rowtabella0"/>
              <w:rPr>
                <w:color w:val="002060"/>
              </w:rPr>
            </w:pPr>
            <w:r w:rsidRPr="00206171">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EC5C1E"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96CC62" w14:textId="77777777" w:rsidR="009049C3" w:rsidRPr="00206171" w:rsidRDefault="009049C3" w:rsidP="00C516A8">
            <w:pPr>
              <w:pStyle w:val="rowtabella0"/>
              <w:rPr>
                <w:color w:val="002060"/>
              </w:rPr>
            </w:pPr>
            <w:r w:rsidRPr="00206171">
              <w:rPr>
                <w:color w:val="002060"/>
              </w:rPr>
              <w:t>14/10/2023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2B8B24" w14:textId="77777777" w:rsidR="009049C3" w:rsidRPr="00206171" w:rsidRDefault="009049C3" w:rsidP="00C516A8">
            <w:pPr>
              <w:pStyle w:val="rowtabella0"/>
              <w:rPr>
                <w:color w:val="002060"/>
              </w:rPr>
            </w:pPr>
            <w:r w:rsidRPr="00206171">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85BF1E" w14:textId="77777777" w:rsidR="009049C3" w:rsidRPr="00206171" w:rsidRDefault="009049C3" w:rsidP="00C516A8">
            <w:pPr>
              <w:pStyle w:val="rowtabella0"/>
              <w:rPr>
                <w:color w:val="002060"/>
              </w:rPr>
            </w:pPr>
            <w:r w:rsidRPr="00206171">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01AFFA" w14:textId="77777777" w:rsidR="009049C3" w:rsidRPr="00206171" w:rsidRDefault="009049C3" w:rsidP="00C516A8">
            <w:pPr>
              <w:pStyle w:val="rowtabella0"/>
              <w:rPr>
                <w:color w:val="002060"/>
              </w:rPr>
            </w:pPr>
            <w:r w:rsidRPr="00206171">
              <w:rPr>
                <w:color w:val="002060"/>
              </w:rPr>
              <w:t>VIA SAN SERGIO FZ. GROTTACCIA</w:t>
            </w:r>
          </w:p>
        </w:tc>
      </w:tr>
      <w:tr w:rsidR="009049C3" w:rsidRPr="00206171" w14:paraId="1F0FD044" w14:textId="77777777" w:rsidTr="00C516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9F8C70" w14:textId="77777777" w:rsidR="009049C3" w:rsidRPr="00206171" w:rsidRDefault="009049C3" w:rsidP="00C516A8">
            <w:pPr>
              <w:pStyle w:val="rowtabella0"/>
              <w:rPr>
                <w:color w:val="002060"/>
              </w:rPr>
            </w:pPr>
            <w:r w:rsidRPr="00206171">
              <w:rPr>
                <w:color w:val="002060"/>
              </w:rPr>
              <w:t>VIRTUS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DB5E74" w14:textId="77777777" w:rsidR="009049C3" w:rsidRPr="00206171" w:rsidRDefault="009049C3" w:rsidP="00C516A8">
            <w:pPr>
              <w:pStyle w:val="rowtabella0"/>
              <w:rPr>
                <w:color w:val="002060"/>
              </w:rPr>
            </w:pPr>
            <w:r w:rsidRPr="00206171">
              <w:rPr>
                <w:color w:val="002060"/>
              </w:rPr>
              <w:t>FOLGORE CASTELRAIMONDO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C38A10"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9486D2" w14:textId="77777777" w:rsidR="009049C3" w:rsidRPr="00206171" w:rsidRDefault="009049C3" w:rsidP="00C516A8">
            <w:pPr>
              <w:pStyle w:val="rowtabella0"/>
              <w:rPr>
                <w:color w:val="002060"/>
              </w:rPr>
            </w:pPr>
            <w:r w:rsidRPr="00206171">
              <w:rPr>
                <w:color w:val="002060"/>
              </w:rPr>
              <w:t>14/10/2023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04D545" w14:textId="77777777" w:rsidR="009049C3" w:rsidRPr="00206171" w:rsidRDefault="009049C3" w:rsidP="00C516A8">
            <w:pPr>
              <w:pStyle w:val="rowtabella0"/>
              <w:rPr>
                <w:color w:val="002060"/>
              </w:rPr>
            </w:pPr>
            <w:r w:rsidRPr="00206171">
              <w:rPr>
                <w:color w:val="002060"/>
              </w:rPr>
              <w:t>5015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768DA3" w14:textId="77777777" w:rsidR="009049C3" w:rsidRPr="00206171" w:rsidRDefault="009049C3" w:rsidP="00C516A8">
            <w:pPr>
              <w:pStyle w:val="rowtabella0"/>
              <w:rPr>
                <w:color w:val="002060"/>
              </w:rPr>
            </w:pPr>
            <w:r w:rsidRPr="00206171">
              <w:rPr>
                <w:color w:val="002060"/>
              </w:rPr>
              <w:t>CUPRAMONTANA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246A53" w14:textId="77777777" w:rsidR="009049C3" w:rsidRPr="00206171" w:rsidRDefault="009049C3" w:rsidP="00C516A8">
            <w:pPr>
              <w:pStyle w:val="rowtabella0"/>
              <w:rPr>
                <w:color w:val="002060"/>
              </w:rPr>
            </w:pPr>
            <w:r w:rsidRPr="00206171">
              <w:rPr>
                <w:color w:val="002060"/>
              </w:rPr>
              <w:t>VIA MARIO RIDOLFI</w:t>
            </w:r>
          </w:p>
        </w:tc>
      </w:tr>
    </w:tbl>
    <w:p w14:paraId="3CB57993" w14:textId="77777777" w:rsidR="009049C3" w:rsidRPr="00206171" w:rsidRDefault="009049C3" w:rsidP="009049C3">
      <w:pPr>
        <w:pStyle w:val="breakline"/>
        <w:rPr>
          <w:rFonts w:eastAsiaTheme="minorEastAsia"/>
          <w:color w:val="002060"/>
        </w:rPr>
      </w:pPr>
    </w:p>
    <w:p w14:paraId="1905D113" w14:textId="77777777" w:rsidR="009049C3" w:rsidRPr="00206171" w:rsidRDefault="009049C3" w:rsidP="009049C3">
      <w:pPr>
        <w:pStyle w:val="breakline"/>
        <w:rPr>
          <w:color w:val="002060"/>
        </w:rPr>
      </w:pPr>
    </w:p>
    <w:p w14:paraId="0F32831F" w14:textId="77777777" w:rsidR="009049C3" w:rsidRPr="00206171" w:rsidRDefault="009049C3" w:rsidP="009049C3">
      <w:pPr>
        <w:pStyle w:val="breakline"/>
        <w:rPr>
          <w:color w:val="002060"/>
        </w:rPr>
      </w:pPr>
    </w:p>
    <w:p w14:paraId="1FDCFF1A" w14:textId="77777777" w:rsidR="009049C3" w:rsidRPr="00206171" w:rsidRDefault="009049C3" w:rsidP="009049C3">
      <w:pPr>
        <w:pStyle w:val="sottotitolocampionato10"/>
        <w:rPr>
          <w:color w:val="002060"/>
        </w:rPr>
      </w:pPr>
      <w:r w:rsidRPr="00206171">
        <w:rPr>
          <w:color w:val="002060"/>
        </w:rP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1999"/>
        <w:gridCol w:w="385"/>
        <w:gridCol w:w="898"/>
        <w:gridCol w:w="1198"/>
        <w:gridCol w:w="1559"/>
        <w:gridCol w:w="1542"/>
      </w:tblGrid>
      <w:tr w:rsidR="009049C3" w:rsidRPr="00206171" w14:paraId="312A8CA8" w14:textId="77777777" w:rsidTr="00C516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33CD1" w14:textId="77777777" w:rsidR="009049C3" w:rsidRPr="00206171" w:rsidRDefault="009049C3" w:rsidP="00C516A8">
            <w:pPr>
              <w:pStyle w:val="headertabella0"/>
              <w:rPr>
                <w:color w:val="002060"/>
              </w:rPr>
            </w:pPr>
            <w:r w:rsidRPr="0020617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11CDA" w14:textId="77777777" w:rsidR="009049C3" w:rsidRPr="00206171" w:rsidRDefault="009049C3" w:rsidP="00C516A8">
            <w:pPr>
              <w:pStyle w:val="headertabella0"/>
              <w:rPr>
                <w:color w:val="002060"/>
              </w:rPr>
            </w:pPr>
            <w:r w:rsidRPr="0020617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CCC03" w14:textId="77777777" w:rsidR="009049C3" w:rsidRPr="00206171" w:rsidRDefault="009049C3" w:rsidP="00C516A8">
            <w:pPr>
              <w:pStyle w:val="headertabella0"/>
              <w:rPr>
                <w:color w:val="002060"/>
              </w:rPr>
            </w:pPr>
            <w:r w:rsidRPr="0020617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B4962" w14:textId="77777777" w:rsidR="009049C3" w:rsidRPr="00206171" w:rsidRDefault="009049C3" w:rsidP="00C516A8">
            <w:pPr>
              <w:pStyle w:val="headertabella0"/>
              <w:rPr>
                <w:color w:val="002060"/>
              </w:rPr>
            </w:pPr>
            <w:r w:rsidRPr="0020617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B1A94" w14:textId="77777777" w:rsidR="009049C3" w:rsidRPr="00206171" w:rsidRDefault="009049C3" w:rsidP="00C516A8">
            <w:pPr>
              <w:pStyle w:val="headertabella0"/>
              <w:rPr>
                <w:color w:val="002060"/>
              </w:rPr>
            </w:pPr>
            <w:r w:rsidRPr="0020617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781C7" w14:textId="77777777" w:rsidR="009049C3" w:rsidRPr="00206171" w:rsidRDefault="009049C3" w:rsidP="00C516A8">
            <w:pPr>
              <w:pStyle w:val="headertabella0"/>
              <w:rPr>
                <w:color w:val="002060"/>
              </w:rPr>
            </w:pPr>
            <w:r w:rsidRPr="0020617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A52E2" w14:textId="77777777" w:rsidR="009049C3" w:rsidRPr="00206171" w:rsidRDefault="009049C3" w:rsidP="00C516A8">
            <w:pPr>
              <w:pStyle w:val="headertabella0"/>
              <w:rPr>
                <w:color w:val="002060"/>
              </w:rPr>
            </w:pPr>
            <w:r w:rsidRPr="00206171">
              <w:rPr>
                <w:color w:val="002060"/>
              </w:rPr>
              <w:t>Indirizzo Impianto</w:t>
            </w:r>
          </w:p>
        </w:tc>
      </w:tr>
      <w:tr w:rsidR="009049C3" w:rsidRPr="00206171" w14:paraId="45368BED" w14:textId="77777777" w:rsidTr="00C516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62D9E1" w14:textId="77777777" w:rsidR="009049C3" w:rsidRPr="00206171" w:rsidRDefault="009049C3" w:rsidP="00C516A8">
            <w:pPr>
              <w:pStyle w:val="rowtabella0"/>
              <w:rPr>
                <w:color w:val="002060"/>
              </w:rPr>
            </w:pPr>
            <w:r w:rsidRPr="00206171">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4D6635" w14:textId="77777777" w:rsidR="009049C3" w:rsidRPr="00206171" w:rsidRDefault="009049C3" w:rsidP="00C516A8">
            <w:pPr>
              <w:pStyle w:val="rowtabella0"/>
              <w:rPr>
                <w:color w:val="002060"/>
              </w:rPr>
            </w:pPr>
            <w:r w:rsidRPr="00206171">
              <w:rPr>
                <w:color w:val="002060"/>
              </w:rPr>
              <w:t>MOGLIANESE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56AE16" w14:textId="77777777" w:rsidR="009049C3" w:rsidRPr="00206171" w:rsidRDefault="009049C3" w:rsidP="00C516A8">
            <w:pPr>
              <w:pStyle w:val="rowtabella0"/>
              <w:jc w:val="center"/>
              <w:rPr>
                <w:color w:val="002060"/>
              </w:rPr>
            </w:pPr>
            <w:r w:rsidRPr="0020617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61499F" w14:textId="77777777" w:rsidR="009049C3" w:rsidRPr="00206171" w:rsidRDefault="009049C3" w:rsidP="00C516A8">
            <w:pPr>
              <w:pStyle w:val="rowtabella0"/>
              <w:rPr>
                <w:color w:val="002060"/>
              </w:rPr>
            </w:pPr>
            <w:r w:rsidRPr="00206171">
              <w:rPr>
                <w:color w:val="002060"/>
              </w:rPr>
              <w:t>13/10/2023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524B7B" w14:textId="77777777" w:rsidR="009049C3" w:rsidRPr="00206171" w:rsidRDefault="009049C3" w:rsidP="00C516A8">
            <w:pPr>
              <w:pStyle w:val="rowtabella0"/>
              <w:rPr>
                <w:color w:val="002060"/>
              </w:rPr>
            </w:pPr>
            <w:r w:rsidRPr="00206171">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2664AE" w14:textId="77777777" w:rsidR="009049C3" w:rsidRPr="00206171" w:rsidRDefault="009049C3" w:rsidP="00C516A8">
            <w:pPr>
              <w:pStyle w:val="rowtabella0"/>
              <w:rPr>
                <w:color w:val="002060"/>
              </w:rPr>
            </w:pPr>
            <w:r w:rsidRPr="00206171">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F14D7C" w14:textId="77777777" w:rsidR="009049C3" w:rsidRPr="00206171" w:rsidRDefault="009049C3" w:rsidP="00C516A8">
            <w:pPr>
              <w:pStyle w:val="rowtabella0"/>
              <w:rPr>
                <w:color w:val="002060"/>
              </w:rPr>
            </w:pPr>
            <w:r w:rsidRPr="00206171">
              <w:rPr>
                <w:color w:val="002060"/>
              </w:rPr>
              <w:t>VIA VOLTURNO-PIEDIRIPA</w:t>
            </w:r>
          </w:p>
        </w:tc>
      </w:tr>
      <w:tr w:rsidR="009049C3" w:rsidRPr="00206171" w14:paraId="45013E50"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A2E2EE" w14:textId="77777777" w:rsidR="009049C3" w:rsidRPr="00206171" w:rsidRDefault="009049C3" w:rsidP="00C516A8">
            <w:pPr>
              <w:pStyle w:val="rowtabella0"/>
              <w:rPr>
                <w:color w:val="002060"/>
              </w:rPr>
            </w:pPr>
            <w:r w:rsidRPr="00206171">
              <w:rPr>
                <w:color w:val="002060"/>
              </w:rPr>
              <w:t>CALCIO S.ELPIDIO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E8AA83" w14:textId="77777777" w:rsidR="009049C3" w:rsidRPr="00206171" w:rsidRDefault="009049C3" w:rsidP="00C516A8">
            <w:pPr>
              <w:pStyle w:val="rowtabella0"/>
              <w:rPr>
                <w:color w:val="002060"/>
              </w:rPr>
            </w:pPr>
            <w:r w:rsidRPr="00206171">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E24C91"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A01C96" w14:textId="77777777" w:rsidR="009049C3" w:rsidRPr="00206171" w:rsidRDefault="009049C3" w:rsidP="00C516A8">
            <w:pPr>
              <w:pStyle w:val="rowtabella0"/>
              <w:rPr>
                <w:color w:val="002060"/>
              </w:rPr>
            </w:pPr>
            <w:r w:rsidRPr="00206171">
              <w:rPr>
                <w:color w:val="002060"/>
              </w:rPr>
              <w:t>13/10/2023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756C07" w14:textId="77777777" w:rsidR="009049C3" w:rsidRPr="00206171" w:rsidRDefault="009049C3" w:rsidP="00C516A8">
            <w:pPr>
              <w:pStyle w:val="rowtabella0"/>
              <w:rPr>
                <w:color w:val="002060"/>
              </w:rPr>
            </w:pPr>
            <w:r w:rsidRPr="00206171">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BE1199" w14:textId="77777777" w:rsidR="009049C3" w:rsidRPr="00206171" w:rsidRDefault="009049C3" w:rsidP="00C516A8">
            <w:pPr>
              <w:pStyle w:val="rowtabella0"/>
              <w:rPr>
                <w:color w:val="002060"/>
              </w:rPr>
            </w:pPr>
            <w:r w:rsidRPr="00206171">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B5F83E" w14:textId="77777777" w:rsidR="009049C3" w:rsidRPr="00206171" w:rsidRDefault="009049C3" w:rsidP="00C516A8">
            <w:pPr>
              <w:pStyle w:val="rowtabella0"/>
              <w:rPr>
                <w:color w:val="002060"/>
              </w:rPr>
            </w:pPr>
            <w:r w:rsidRPr="00206171">
              <w:rPr>
                <w:color w:val="002060"/>
              </w:rPr>
              <w:t>VIA CARDUCCI</w:t>
            </w:r>
          </w:p>
        </w:tc>
      </w:tr>
      <w:tr w:rsidR="009049C3" w:rsidRPr="00206171" w14:paraId="24C63865"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C04A18" w14:textId="77777777" w:rsidR="009049C3" w:rsidRPr="00206171" w:rsidRDefault="009049C3" w:rsidP="00C516A8">
            <w:pPr>
              <w:pStyle w:val="rowtabella0"/>
              <w:rPr>
                <w:color w:val="002060"/>
              </w:rPr>
            </w:pPr>
            <w:r w:rsidRPr="00206171">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E75C0C" w14:textId="77777777" w:rsidR="009049C3" w:rsidRPr="00206171" w:rsidRDefault="009049C3" w:rsidP="00C516A8">
            <w:pPr>
              <w:pStyle w:val="rowtabella0"/>
              <w:rPr>
                <w:color w:val="002060"/>
              </w:rPr>
            </w:pPr>
            <w:r w:rsidRPr="00206171">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C336B1"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15E15F" w14:textId="77777777" w:rsidR="009049C3" w:rsidRPr="00206171" w:rsidRDefault="009049C3" w:rsidP="00C516A8">
            <w:pPr>
              <w:pStyle w:val="rowtabella0"/>
              <w:rPr>
                <w:color w:val="002060"/>
              </w:rPr>
            </w:pPr>
            <w:r w:rsidRPr="00206171">
              <w:rPr>
                <w:color w:val="002060"/>
              </w:rPr>
              <w:t>13/10/2023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73AE6A" w14:textId="77777777" w:rsidR="009049C3" w:rsidRPr="00206171" w:rsidRDefault="009049C3" w:rsidP="00C516A8">
            <w:pPr>
              <w:pStyle w:val="rowtabella0"/>
              <w:rPr>
                <w:color w:val="002060"/>
              </w:rPr>
            </w:pPr>
            <w:r w:rsidRPr="00206171">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F6D520" w14:textId="77777777" w:rsidR="009049C3" w:rsidRPr="00206171" w:rsidRDefault="009049C3" w:rsidP="00C516A8">
            <w:pPr>
              <w:pStyle w:val="rowtabella0"/>
              <w:rPr>
                <w:color w:val="002060"/>
              </w:rPr>
            </w:pPr>
            <w:r w:rsidRPr="00206171">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5B0471" w14:textId="77777777" w:rsidR="009049C3" w:rsidRPr="00206171" w:rsidRDefault="009049C3" w:rsidP="00C516A8">
            <w:pPr>
              <w:pStyle w:val="rowtabella0"/>
              <w:rPr>
                <w:color w:val="002060"/>
              </w:rPr>
            </w:pPr>
            <w:r w:rsidRPr="00206171">
              <w:rPr>
                <w:color w:val="002060"/>
              </w:rPr>
              <w:t>VIA ALDO MORO</w:t>
            </w:r>
          </w:p>
        </w:tc>
      </w:tr>
      <w:tr w:rsidR="009049C3" w:rsidRPr="00206171" w14:paraId="639593F1"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6E5042" w14:textId="77777777" w:rsidR="009049C3" w:rsidRPr="00206171" w:rsidRDefault="009049C3" w:rsidP="00C516A8">
            <w:pPr>
              <w:pStyle w:val="rowtabella0"/>
              <w:rPr>
                <w:color w:val="002060"/>
              </w:rPr>
            </w:pPr>
            <w:r w:rsidRPr="00206171">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09DE74" w14:textId="77777777" w:rsidR="009049C3" w:rsidRPr="00206171" w:rsidRDefault="009049C3" w:rsidP="00C516A8">
            <w:pPr>
              <w:pStyle w:val="rowtabella0"/>
              <w:rPr>
                <w:color w:val="002060"/>
              </w:rPr>
            </w:pPr>
            <w:r w:rsidRPr="00206171">
              <w:rPr>
                <w:color w:val="002060"/>
              </w:rPr>
              <w:t>FROG S CLUB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A7BFE4"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7946B3" w14:textId="77777777" w:rsidR="009049C3" w:rsidRPr="00206171" w:rsidRDefault="009049C3" w:rsidP="00C516A8">
            <w:pPr>
              <w:pStyle w:val="rowtabella0"/>
              <w:rPr>
                <w:color w:val="002060"/>
              </w:rPr>
            </w:pPr>
            <w:r w:rsidRPr="00206171">
              <w:rPr>
                <w:color w:val="002060"/>
              </w:rPr>
              <w:t>13/10/2023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9A15B2" w14:textId="77777777" w:rsidR="009049C3" w:rsidRPr="00206171" w:rsidRDefault="009049C3" w:rsidP="00C516A8">
            <w:pPr>
              <w:pStyle w:val="rowtabella0"/>
              <w:rPr>
                <w:color w:val="002060"/>
              </w:rPr>
            </w:pPr>
            <w:r w:rsidRPr="00206171">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3F313E" w14:textId="77777777" w:rsidR="009049C3" w:rsidRPr="00206171" w:rsidRDefault="009049C3" w:rsidP="00C516A8">
            <w:pPr>
              <w:pStyle w:val="rowtabella0"/>
              <w:rPr>
                <w:color w:val="002060"/>
              </w:rPr>
            </w:pPr>
            <w:r w:rsidRPr="00206171">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5100B8" w14:textId="77777777" w:rsidR="009049C3" w:rsidRPr="00206171" w:rsidRDefault="009049C3" w:rsidP="00C516A8">
            <w:pPr>
              <w:pStyle w:val="rowtabella0"/>
              <w:rPr>
                <w:color w:val="002060"/>
              </w:rPr>
            </w:pPr>
            <w:r w:rsidRPr="00206171">
              <w:rPr>
                <w:color w:val="002060"/>
              </w:rPr>
              <w:t>LOC. SAN LIBERATO</w:t>
            </w:r>
          </w:p>
        </w:tc>
      </w:tr>
      <w:tr w:rsidR="009049C3" w:rsidRPr="00206171" w14:paraId="3161D158"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59837A" w14:textId="77777777" w:rsidR="009049C3" w:rsidRPr="00206171" w:rsidRDefault="009049C3" w:rsidP="00C516A8">
            <w:pPr>
              <w:pStyle w:val="rowtabella0"/>
              <w:rPr>
                <w:color w:val="002060"/>
              </w:rPr>
            </w:pPr>
            <w:r w:rsidRPr="00206171">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15D3FD" w14:textId="77777777" w:rsidR="009049C3" w:rsidRPr="00206171" w:rsidRDefault="009049C3" w:rsidP="00C516A8">
            <w:pPr>
              <w:pStyle w:val="rowtabella0"/>
              <w:rPr>
                <w:color w:val="002060"/>
              </w:rPr>
            </w:pPr>
            <w:r w:rsidRPr="00206171">
              <w:rPr>
                <w:color w:val="002060"/>
              </w:rPr>
              <w:t>PIEDIRIPA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723D59"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A827CA" w14:textId="77777777" w:rsidR="009049C3" w:rsidRPr="00206171" w:rsidRDefault="009049C3" w:rsidP="00C516A8">
            <w:pPr>
              <w:pStyle w:val="rowtabella0"/>
              <w:rPr>
                <w:color w:val="002060"/>
              </w:rPr>
            </w:pPr>
            <w:r w:rsidRPr="00206171">
              <w:rPr>
                <w:color w:val="002060"/>
              </w:rPr>
              <w:t>13/10/2023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0B73E2" w14:textId="77777777" w:rsidR="009049C3" w:rsidRPr="00206171" w:rsidRDefault="009049C3" w:rsidP="00C516A8">
            <w:pPr>
              <w:pStyle w:val="rowtabella0"/>
              <w:rPr>
                <w:color w:val="002060"/>
              </w:rPr>
            </w:pPr>
            <w:r w:rsidRPr="00206171">
              <w:rPr>
                <w:color w:val="002060"/>
              </w:rPr>
              <w:t>5674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69768D" w14:textId="77777777" w:rsidR="009049C3" w:rsidRPr="00206171" w:rsidRDefault="009049C3" w:rsidP="00C516A8">
            <w:pPr>
              <w:pStyle w:val="rowtabella0"/>
              <w:rPr>
                <w:color w:val="002060"/>
              </w:rPr>
            </w:pPr>
            <w:r w:rsidRPr="00206171">
              <w:rPr>
                <w:color w:val="002060"/>
              </w:rPr>
              <w:t>TORRE SAN PATRIZIO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F5C3B5" w14:textId="77777777" w:rsidR="009049C3" w:rsidRPr="00206171" w:rsidRDefault="009049C3" w:rsidP="00C516A8">
            <w:pPr>
              <w:pStyle w:val="rowtabella0"/>
              <w:rPr>
                <w:color w:val="002060"/>
              </w:rPr>
            </w:pPr>
            <w:r w:rsidRPr="00206171">
              <w:rPr>
                <w:color w:val="002060"/>
              </w:rPr>
              <w:t>VIA MANZONI</w:t>
            </w:r>
          </w:p>
        </w:tc>
      </w:tr>
      <w:tr w:rsidR="009049C3" w:rsidRPr="00206171" w14:paraId="65082DFF" w14:textId="77777777" w:rsidTr="00C516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A8E79A" w14:textId="77777777" w:rsidR="009049C3" w:rsidRPr="00206171" w:rsidRDefault="009049C3" w:rsidP="00C516A8">
            <w:pPr>
              <w:pStyle w:val="rowtabella0"/>
              <w:rPr>
                <w:color w:val="002060"/>
              </w:rPr>
            </w:pPr>
            <w:r w:rsidRPr="00206171">
              <w:rPr>
                <w:color w:val="002060"/>
              </w:rPr>
              <w:t>VIS CIVITANOVA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C9AF20" w14:textId="77777777" w:rsidR="009049C3" w:rsidRPr="00206171" w:rsidRDefault="009049C3" w:rsidP="00C516A8">
            <w:pPr>
              <w:pStyle w:val="rowtabella0"/>
              <w:rPr>
                <w:color w:val="002060"/>
              </w:rPr>
            </w:pPr>
            <w:r w:rsidRPr="00206171">
              <w:rPr>
                <w:color w:val="002060"/>
              </w:rPr>
              <w:t>BOCA CIVITANOVA 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503098"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652C7C" w14:textId="77777777" w:rsidR="009049C3" w:rsidRPr="00206171" w:rsidRDefault="009049C3" w:rsidP="00C516A8">
            <w:pPr>
              <w:pStyle w:val="rowtabella0"/>
              <w:rPr>
                <w:color w:val="002060"/>
              </w:rPr>
            </w:pPr>
            <w:r w:rsidRPr="00206171">
              <w:rPr>
                <w:color w:val="002060"/>
              </w:rPr>
              <w:t>15/10/2023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684ECA" w14:textId="77777777" w:rsidR="009049C3" w:rsidRPr="00206171" w:rsidRDefault="009049C3" w:rsidP="00C516A8">
            <w:pPr>
              <w:pStyle w:val="rowtabella0"/>
              <w:rPr>
                <w:color w:val="002060"/>
              </w:rPr>
            </w:pPr>
            <w:r w:rsidRPr="00206171">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A368A2" w14:textId="77777777" w:rsidR="009049C3" w:rsidRPr="00206171" w:rsidRDefault="009049C3" w:rsidP="00C516A8">
            <w:pPr>
              <w:pStyle w:val="rowtabella0"/>
              <w:rPr>
                <w:color w:val="002060"/>
              </w:rPr>
            </w:pPr>
            <w:r w:rsidRPr="00206171">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F1F31B" w14:textId="77777777" w:rsidR="009049C3" w:rsidRPr="00206171" w:rsidRDefault="009049C3" w:rsidP="00C516A8">
            <w:pPr>
              <w:pStyle w:val="rowtabella0"/>
              <w:rPr>
                <w:color w:val="002060"/>
              </w:rPr>
            </w:pPr>
            <w:r w:rsidRPr="00206171">
              <w:rPr>
                <w:color w:val="002060"/>
              </w:rPr>
              <w:t>VIA ALESSANDRO MANZONI</w:t>
            </w:r>
          </w:p>
        </w:tc>
      </w:tr>
    </w:tbl>
    <w:p w14:paraId="05D96BA7" w14:textId="77777777" w:rsidR="009049C3" w:rsidRPr="00206171" w:rsidRDefault="009049C3" w:rsidP="009049C3">
      <w:pPr>
        <w:pStyle w:val="breakline"/>
        <w:rPr>
          <w:rFonts w:eastAsiaTheme="minorEastAsia"/>
          <w:color w:val="002060"/>
        </w:rPr>
      </w:pPr>
    </w:p>
    <w:p w14:paraId="01039B3F" w14:textId="77777777" w:rsidR="009049C3" w:rsidRPr="00206171" w:rsidRDefault="009049C3" w:rsidP="009049C3">
      <w:pPr>
        <w:pStyle w:val="breakline"/>
        <w:rPr>
          <w:color w:val="002060"/>
        </w:rPr>
      </w:pPr>
    </w:p>
    <w:p w14:paraId="02676E7F" w14:textId="77777777" w:rsidR="009049C3" w:rsidRPr="00206171" w:rsidRDefault="009049C3" w:rsidP="009049C3">
      <w:pPr>
        <w:pStyle w:val="breakline"/>
        <w:rPr>
          <w:color w:val="002060"/>
        </w:rPr>
      </w:pPr>
    </w:p>
    <w:p w14:paraId="5506B0DD" w14:textId="77777777" w:rsidR="009049C3" w:rsidRPr="00206171" w:rsidRDefault="009049C3" w:rsidP="009049C3">
      <w:pPr>
        <w:pStyle w:val="sottotitolocampionato10"/>
        <w:rPr>
          <w:color w:val="002060"/>
        </w:rPr>
      </w:pPr>
      <w:r w:rsidRPr="00206171">
        <w:rPr>
          <w:color w:val="002060"/>
        </w:rPr>
        <w:t>GIRONE E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2"/>
        <w:gridCol w:w="385"/>
        <w:gridCol w:w="898"/>
        <w:gridCol w:w="1173"/>
        <w:gridCol w:w="1550"/>
        <w:gridCol w:w="1567"/>
      </w:tblGrid>
      <w:tr w:rsidR="009049C3" w:rsidRPr="00206171" w14:paraId="4837B705" w14:textId="77777777" w:rsidTr="00C516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BF27F" w14:textId="77777777" w:rsidR="009049C3" w:rsidRPr="00206171" w:rsidRDefault="009049C3" w:rsidP="00C516A8">
            <w:pPr>
              <w:pStyle w:val="headertabella0"/>
              <w:rPr>
                <w:color w:val="002060"/>
              </w:rPr>
            </w:pPr>
            <w:r w:rsidRPr="0020617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2EC6B" w14:textId="77777777" w:rsidR="009049C3" w:rsidRPr="00206171" w:rsidRDefault="009049C3" w:rsidP="00C516A8">
            <w:pPr>
              <w:pStyle w:val="headertabella0"/>
              <w:rPr>
                <w:color w:val="002060"/>
              </w:rPr>
            </w:pPr>
            <w:r w:rsidRPr="0020617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4AF7E" w14:textId="77777777" w:rsidR="009049C3" w:rsidRPr="00206171" w:rsidRDefault="009049C3" w:rsidP="00C516A8">
            <w:pPr>
              <w:pStyle w:val="headertabella0"/>
              <w:rPr>
                <w:color w:val="002060"/>
              </w:rPr>
            </w:pPr>
            <w:r w:rsidRPr="0020617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D60D1" w14:textId="77777777" w:rsidR="009049C3" w:rsidRPr="00206171" w:rsidRDefault="009049C3" w:rsidP="00C516A8">
            <w:pPr>
              <w:pStyle w:val="headertabella0"/>
              <w:rPr>
                <w:color w:val="002060"/>
              </w:rPr>
            </w:pPr>
            <w:r w:rsidRPr="0020617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82F6F" w14:textId="77777777" w:rsidR="009049C3" w:rsidRPr="00206171" w:rsidRDefault="009049C3" w:rsidP="00C516A8">
            <w:pPr>
              <w:pStyle w:val="headertabella0"/>
              <w:rPr>
                <w:color w:val="002060"/>
              </w:rPr>
            </w:pPr>
            <w:r w:rsidRPr="0020617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07250" w14:textId="77777777" w:rsidR="009049C3" w:rsidRPr="00206171" w:rsidRDefault="009049C3" w:rsidP="00C516A8">
            <w:pPr>
              <w:pStyle w:val="headertabella0"/>
              <w:rPr>
                <w:color w:val="002060"/>
              </w:rPr>
            </w:pPr>
            <w:r w:rsidRPr="0020617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E61B8" w14:textId="77777777" w:rsidR="009049C3" w:rsidRPr="00206171" w:rsidRDefault="009049C3" w:rsidP="00C516A8">
            <w:pPr>
              <w:pStyle w:val="headertabella0"/>
              <w:rPr>
                <w:color w:val="002060"/>
              </w:rPr>
            </w:pPr>
            <w:r w:rsidRPr="00206171">
              <w:rPr>
                <w:color w:val="002060"/>
              </w:rPr>
              <w:t>Indirizzo Impianto</w:t>
            </w:r>
          </w:p>
        </w:tc>
      </w:tr>
      <w:tr w:rsidR="009049C3" w:rsidRPr="00206171" w14:paraId="6FA6EB7E" w14:textId="77777777" w:rsidTr="00C516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75193B" w14:textId="77777777" w:rsidR="009049C3" w:rsidRPr="00206171" w:rsidRDefault="009049C3" w:rsidP="00C516A8">
            <w:pPr>
              <w:pStyle w:val="rowtabella0"/>
              <w:rPr>
                <w:color w:val="002060"/>
              </w:rPr>
            </w:pPr>
            <w:r w:rsidRPr="00206171">
              <w:rPr>
                <w:color w:val="002060"/>
              </w:rPr>
              <w:t>ATLETICO ASCOLI 2000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559AD0" w14:textId="77777777" w:rsidR="009049C3" w:rsidRPr="00206171" w:rsidRDefault="009049C3" w:rsidP="00C516A8">
            <w:pPr>
              <w:pStyle w:val="rowtabella0"/>
              <w:rPr>
                <w:color w:val="002060"/>
              </w:rPr>
            </w:pPr>
            <w:r w:rsidRPr="00206171">
              <w:rPr>
                <w:color w:val="002060"/>
              </w:rPr>
              <w:t>FUTSAL VIRE GEOSISTEM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21081D" w14:textId="77777777" w:rsidR="009049C3" w:rsidRPr="00206171" w:rsidRDefault="009049C3" w:rsidP="00C516A8">
            <w:pPr>
              <w:pStyle w:val="rowtabella0"/>
              <w:jc w:val="center"/>
              <w:rPr>
                <w:color w:val="002060"/>
              </w:rPr>
            </w:pPr>
            <w:r w:rsidRPr="0020617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40FF41" w14:textId="77777777" w:rsidR="009049C3" w:rsidRPr="00206171" w:rsidRDefault="009049C3" w:rsidP="00C516A8">
            <w:pPr>
              <w:pStyle w:val="rowtabella0"/>
              <w:rPr>
                <w:color w:val="002060"/>
              </w:rPr>
            </w:pPr>
            <w:r w:rsidRPr="00206171">
              <w:rPr>
                <w:color w:val="002060"/>
              </w:rPr>
              <w:t>13/10/2023 20:45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8D155D" w14:textId="77777777" w:rsidR="009049C3" w:rsidRPr="00206171" w:rsidRDefault="009049C3" w:rsidP="00C516A8">
            <w:pPr>
              <w:pStyle w:val="rowtabella0"/>
              <w:rPr>
                <w:color w:val="002060"/>
              </w:rPr>
            </w:pPr>
            <w:r w:rsidRPr="00206171">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7965D5" w14:textId="77777777" w:rsidR="009049C3" w:rsidRPr="00206171" w:rsidRDefault="009049C3" w:rsidP="00C516A8">
            <w:pPr>
              <w:pStyle w:val="rowtabella0"/>
              <w:rPr>
                <w:color w:val="002060"/>
              </w:rPr>
            </w:pPr>
            <w:r w:rsidRPr="00206171">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445614" w14:textId="77777777" w:rsidR="009049C3" w:rsidRPr="00206171" w:rsidRDefault="009049C3" w:rsidP="00C516A8">
            <w:pPr>
              <w:pStyle w:val="rowtabella0"/>
              <w:rPr>
                <w:color w:val="002060"/>
              </w:rPr>
            </w:pPr>
            <w:r w:rsidRPr="00206171">
              <w:rPr>
                <w:color w:val="002060"/>
              </w:rPr>
              <w:t>LOC.MONTEROCCO VIA A.MANCINI</w:t>
            </w:r>
          </w:p>
        </w:tc>
      </w:tr>
      <w:tr w:rsidR="009049C3" w:rsidRPr="00206171" w14:paraId="6FCDEFEA"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A543BF" w14:textId="77777777" w:rsidR="009049C3" w:rsidRPr="00206171" w:rsidRDefault="009049C3" w:rsidP="00C516A8">
            <w:pPr>
              <w:pStyle w:val="rowtabella0"/>
              <w:rPr>
                <w:color w:val="002060"/>
              </w:rPr>
            </w:pPr>
            <w:r w:rsidRPr="00206171">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24FAC8" w14:textId="77777777" w:rsidR="009049C3" w:rsidRPr="00206171" w:rsidRDefault="009049C3" w:rsidP="00C516A8">
            <w:pPr>
              <w:pStyle w:val="rowtabella0"/>
              <w:rPr>
                <w:color w:val="002060"/>
              </w:rPr>
            </w:pPr>
            <w:r w:rsidRPr="00206171">
              <w:rPr>
                <w:color w:val="002060"/>
              </w:rPr>
              <w:t>TRIBALCIO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B5C95C"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FAAE42" w14:textId="77777777" w:rsidR="009049C3" w:rsidRPr="00206171" w:rsidRDefault="009049C3" w:rsidP="00C516A8">
            <w:pPr>
              <w:pStyle w:val="rowtabella0"/>
              <w:rPr>
                <w:color w:val="002060"/>
              </w:rPr>
            </w:pPr>
            <w:r w:rsidRPr="00206171">
              <w:rPr>
                <w:color w:val="002060"/>
              </w:rPr>
              <w:t>13/10/2023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FBD9AA" w14:textId="77777777" w:rsidR="009049C3" w:rsidRPr="00206171" w:rsidRDefault="009049C3" w:rsidP="00C516A8">
            <w:pPr>
              <w:pStyle w:val="rowtabella0"/>
              <w:rPr>
                <w:color w:val="002060"/>
              </w:rPr>
            </w:pPr>
            <w:r w:rsidRPr="00206171">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DA37BB" w14:textId="77777777" w:rsidR="009049C3" w:rsidRPr="00206171" w:rsidRDefault="009049C3" w:rsidP="00C516A8">
            <w:pPr>
              <w:pStyle w:val="rowtabella0"/>
              <w:rPr>
                <w:color w:val="002060"/>
              </w:rPr>
            </w:pPr>
            <w:r w:rsidRPr="00206171">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98ED21" w14:textId="77777777" w:rsidR="009049C3" w:rsidRPr="00206171" w:rsidRDefault="009049C3" w:rsidP="00C516A8">
            <w:pPr>
              <w:pStyle w:val="rowtabella0"/>
              <w:rPr>
                <w:color w:val="002060"/>
              </w:rPr>
            </w:pPr>
            <w:r w:rsidRPr="00206171">
              <w:rPr>
                <w:color w:val="002060"/>
              </w:rPr>
              <w:t>TRAVERSA VIA U.T0MEI</w:t>
            </w:r>
          </w:p>
        </w:tc>
      </w:tr>
      <w:tr w:rsidR="009049C3" w:rsidRPr="00206171" w14:paraId="0D27D4E9"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79D79F" w14:textId="77777777" w:rsidR="009049C3" w:rsidRPr="00206171" w:rsidRDefault="009049C3" w:rsidP="00C516A8">
            <w:pPr>
              <w:pStyle w:val="rowtabella0"/>
              <w:rPr>
                <w:color w:val="002060"/>
              </w:rPr>
            </w:pPr>
            <w:r w:rsidRPr="00206171">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51D317" w14:textId="77777777" w:rsidR="009049C3" w:rsidRPr="00206171" w:rsidRDefault="009049C3" w:rsidP="00C516A8">
            <w:pPr>
              <w:pStyle w:val="rowtabella0"/>
              <w:rPr>
                <w:color w:val="002060"/>
              </w:rPr>
            </w:pPr>
            <w:r w:rsidRPr="00206171">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1BFB83"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8CA87B" w14:textId="77777777" w:rsidR="009049C3" w:rsidRPr="00206171" w:rsidRDefault="009049C3" w:rsidP="00C516A8">
            <w:pPr>
              <w:pStyle w:val="rowtabella0"/>
              <w:rPr>
                <w:color w:val="002060"/>
              </w:rPr>
            </w:pPr>
            <w:r w:rsidRPr="00206171">
              <w:rPr>
                <w:color w:val="002060"/>
              </w:rPr>
              <w:t>13/10/2023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2852FF" w14:textId="77777777" w:rsidR="009049C3" w:rsidRPr="00206171" w:rsidRDefault="009049C3" w:rsidP="00C516A8">
            <w:pPr>
              <w:pStyle w:val="rowtabella0"/>
              <w:rPr>
                <w:color w:val="002060"/>
              </w:rPr>
            </w:pPr>
            <w:r w:rsidRPr="00206171">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04D216" w14:textId="77777777" w:rsidR="009049C3" w:rsidRPr="00206171" w:rsidRDefault="009049C3" w:rsidP="00C516A8">
            <w:pPr>
              <w:pStyle w:val="rowtabella0"/>
              <w:rPr>
                <w:color w:val="002060"/>
              </w:rPr>
            </w:pPr>
            <w:r w:rsidRPr="00206171">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FC5A7B" w14:textId="77777777" w:rsidR="009049C3" w:rsidRPr="00206171" w:rsidRDefault="009049C3" w:rsidP="00C516A8">
            <w:pPr>
              <w:pStyle w:val="rowtabella0"/>
              <w:rPr>
                <w:color w:val="002060"/>
              </w:rPr>
            </w:pPr>
            <w:r w:rsidRPr="00206171">
              <w:rPr>
                <w:color w:val="002060"/>
              </w:rPr>
              <w:t>VIA DELL IRIS</w:t>
            </w:r>
          </w:p>
        </w:tc>
      </w:tr>
      <w:tr w:rsidR="009049C3" w:rsidRPr="00206171" w14:paraId="093D72EE"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1FB946" w14:textId="77777777" w:rsidR="009049C3" w:rsidRPr="00206171" w:rsidRDefault="009049C3" w:rsidP="00C516A8">
            <w:pPr>
              <w:pStyle w:val="rowtabella0"/>
              <w:rPr>
                <w:color w:val="002060"/>
              </w:rPr>
            </w:pPr>
            <w:r w:rsidRPr="00206171">
              <w:rPr>
                <w:color w:val="002060"/>
              </w:rPr>
              <w:t>SAMBENEDETTESE BEACH SOCC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1388F8" w14:textId="77777777" w:rsidR="009049C3" w:rsidRPr="00206171" w:rsidRDefault="009049C3" w:rsidP="00C516A8">
            <w:pPr>
              <w:pStyle w:val="rowtabella0"/>
              <w:rPr>
                <w:color w:val="002060"/>
              </w:rPr>
            </w:pPr>
            <w:r w:rsidRPr="00206171">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7A8A6E"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1D6D03" w14:textId="77777777" w:rsidR="009049C3" w:rsidRPr="00206171" w:rsidRDefault="009049C3" w:rsidP="00C516A8">
            <w:pPr>
              <w:pStyle w:val="rowtabella0"/>
              <w:rPr>
                <w:color w:val="002060"/>
              </w:rPr>
            </w:pPr>
            <w:r w:rsidRPr="00206171">
              <w:rPr>
                <w:color w:val="002060"/>
              </w:rPr>
              <w:t>13/10/2023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EBD7C5" w14:textId="77777777" w:rsidR="009049C3" w:rsidRPr="00206171" w:rsidRDefault="009049C3" w:rsidP="00C516A8">
            <w:pPr>
              <w:pStyle w:val="rowtabella0"/>
              <w:rPr>
                <w:color w:val="002060"/>
              </w:rPr>
            </w:pPr>
            <w:r w:rsidRPr="00206171">
              <w:rPr>
                <w:color w:val="002060"/>
              </w:rPr>
              <w:t>5605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C16593" w14:textId="77777777" w:rsidR="009049C3" w:rsidRPr="00206171" w:rsidRDefault="009049C3" w:rsidP="00C516A8">
            <w:pPr>
              <w:pStyle w:val="rowtabella0"/>
              <w:rPr>
                <w:color w:val="002060"/>
              </w:rPr>
            </w:pPr>
            <w:r w:rsidRPr="00206171">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629D68" w14:textId="77777777" w:rsidR="009049C3" w:rsidRPr="00206171" w:rsidRDefault="009049C3" w:rsidP="00C516A8">
            <w:pPr>
              <w:pStyle w:val="rowtabella0"/>
              <w:rPr>
                <w:color w:val="002060"/>
              </w:rPr>
            </w:pPr>
            <w:r w:rsidRPr="00206171">
              <w:rPr>
                <w:color w:val="002060"/>
              </w:rPr>
              <w:t>CENTRO ABITATO</w:t>
            </w:r>
          </w:p>
        </w:tc>
      </w:tr>
      <w:tr w:rsidR="009049C3" w:rsidRPr="00206171" w14:paraId="137E9FBC"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6EC744" w14:textId="77777777" w:rsidR="009049C3" w:rsidRPr="00206171" w:rsidRDefault="009049C3" w:rsidP="00C516A8">
            <w:pPr>
              <w:pStyle w:val="rowtabella0"/>
              <w:rPr>
                <w:color w:val="002060"/>
              </w:rPr>
            </w:pPr>
            <w:r w:rsidRPr="00206171">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DF3506" w14:textId="77777777" w:rsidR="009049C3" w:rsidRPr="00206171" w:rsidRDefault="009049C3" w:rsidP="00C516A8">
            <w:pPr>
              <w:pStyle w:val="rowtabella0"/>
              <w:rPr>
                <w:color w:val="002060"/>
              </w:rPr>
            </w:pPr>
            <w:r w:rsidRPr="00206171">
              <w:rPr>
                <w:color w:val="002060"/>
              </w:rPr>
              <w:t>TRUENTIN LAMA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01FF4B"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ABD177" w14:textId="77777777" w:rsidR="009049C3" w:rsidRPr="00206171" w:rsidRDefault="009049C3" w:rsidP="00C516A8">
            <w:pPr>
              <w:pStyle w:val="rowtabella0"/>
              <w:rPr>
                <w:color w:val="002060"/>
              </w:rPr>
            </w:pPr>
            <w:r w:rsidRPr="00206171">
              <w:rPr>
                <w:color w:val="002060"/>
              </w:rPr>
              <w:t>13/10/2023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8F8763" w14:textId="77777777" w:rsidR="009049C3" w:rsidRPr="00206171" w:rsidRDefault="009049C3" w:rsidP="00C516A8">
            <w:pPr>
              <w:pStyle w:val="rowtabella0"/>
              <w:rPr>
                <w:color w:val="002060"/>
              </w:rPr>
            </w:pPr>
            <w:r w:rsidRPr="00206171">
              <w:rPr>
                <w:color w:val="002060"/>
              </w:rPr>
              <w:t>5772 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49D3E7" w14:textId="77777777" w:rsidR="009049C3" w:rsidRPr="00206171" w:rsidRDefault="009049C3" w:rsidP="00C516A8">
            <w:pPr>
              <w:pStyle w:val="rowtabella0"/>
              <w:rPr>
                <w:color w:val="002060"/>
              </w:rPr>
            </w:pPr>
            <w:r w:rsidRPr="00206171">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533756" w14:textId="77777777" w:rsidR="009049C3" w:rsidRPr="00206171" w:rsidRDefault="009049C3" w:rsidP="00C516A8">
            <w:pPr>
              <w:pStyle w:val="rowtabella0"/>
              <w:rPr>
                <w:color w:val="002060"/>
              </w:rPr>
            </w:pPr>
            <w:r w:rsidRPr="00206171">
              <w:rPr>
                <w:color w:val="002060"/>
              </w:rPr>
              <w:t>VIA SALVO D'ACQUISTO</w:t>
            </w:r>
          </w:p>
        </w:tc>
      </w:tr>
      <w:tr w:rsidR="009049C3" w:rsidRPr="00206171" w14:paraId="0A571E1C"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C29954" w14:textId="77777777" w:rsidR="009049C3" w:rsidRPr="00206171" w:rsidRDefault="009049C3" w:rsidP="00C516A8">
            <w:pPr>
              <w:pStyle w:val="rowtabella0"/>
              <w:rPr>
                <w:color w:val="002060"/>
              </w:rPr>
            </w:pPr>
            <w:r w:rsidRPr="00206171">
              <w:rPr>
                <w:color w:val="002060"/>
              </w:rPr>
              <w:t>ACQUAVIVA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813643" w14:textId="77777777" w:rsidR="009049C3" w:rsidRPr="00206171" w:rsidRDefault="009049C3" w:rsidP="00C516A8">
            <w:pPr>
              <w:pStyle w:val="rowtabella0"/>
              <w:rPr>
                <w:color w:val="002060"/>
              </w:rPr>
            </w:pPr>
            <w:r w:rsidRPr="00206171">
              <w:rPr>
                <w:color w:val="002060"/>
              </w:rPr>
              <w:t>FUTSAL L.C.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0B9968"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09085E" w14:textId="77777777" w:rsidR="009049C3" w:rsidRPr="00206171" w:rsidRDefault="009049C3" w:rsidP="00C516A8">
            <w:pPr>
              <w:pStyle w:val="rowtabella0"/>
              <w:rPr>
                <w:color w:val="002060"/>
              </w:rPr>
            </w:pPr>
            <w:r w:rsidRPr="00206171">
              <w:rPr>
                <w:color w:val="002060"/>
              </w:rPr>
              <w:t>14/10/2023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92D2F7" w14:textId="77777777" w:rsidR="009049C3" w:rsidRPr="00206171" w:rsidRDefault="009049C3" w:rsidP="00C516A8">
            <w:pPr>
              <w:pStyle w:val="rowtabella0"/>
              <w:rPr>
                <w:color w:val="002060"/>
              </w:rPr>
            </w:pPr>
            <w:r w:rsidRPr="00206171">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B43F3F" w14:textId="77777777" w:rsidR="009049C3" w:rsidRPr="00206171" w:rsidRDefault="009049C3" w:rsidP="00C516A8">
            <w:pPr>
              <w:pStyle w:val="rowtabella0"/>
              <w:rPr>
                <w:color w:val="002060"/>
              </w:rPr>
            </w:pPr>
            <w:r w:rsidRPr="00206171">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EB34D7" w14:textId="77777777" w:rsidR="009049C3" w:rsidRPr="00206171" w:rsidRDefault="009049C3" w:rsidP="00C516A8">
            <w:pPr>
              <w:pStyle w:val="rowtabella0"/>
              <w:rPr>
                <w:color w:val="002060"/>
              </w:rPr>
            </w:pPr>
            <w:r w:rsidRPr="00206171">
              <w:rPr>
                <w:color w:val="002060"/>
              </w:rPr>
              <w:t>VIA CORRADI</w:t>
            </w:r>
          </w:p>
        </w:tc>
      </w:tr>
      <w:tr w:rsidR="009049C3" w:rsidRPr="00206171" w14:paraId="6AF27240" w14:textId="77777777" w:rsidTr="00C516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2AD158" w14:textId="77777777" w:rsidR="009049C3" w:rsidRPr="00206171" w:rsidRDefault="009049C3" w:rsidP="00C516A8">
            <w:pPr>
              <w:pStyle w:val="rowtabella0"/>
              <w:rPr>
                <w:color w:val="002060"/>
              </w:rPr>
            </w:pPr>
            <w:r w:rsidRPr="00206171">
              <w:rPr>
                <w:color w:val="002060"/>
              </w:rPr>
              <w:t>BOCASTRUM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ADE726" w14:textId="77777777" w:rsidR="009049C3" w:rsidRPr="00206171" w:rsidRDefault="009049C3" w:rsidP="00C516A8">
            <w:pPr>
              <w:pStyle w:val="rowtabella0"/>
              <w:rPr>
                <w:color w:val="002060"/>
              </w:rPr>
            </w:pPr>
            <w:r w:rsidRPr="00206171">
              <w:rPr>
                <w:color w:val="002060"/>
              </w:rPr>
              <w:t>AMICI 84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896FE6"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96B540" w14:textId="77777777" w:rsidR="009049C3" w:rsidRPr="00206171" w:rsidRDefault="009049C3" w:rsidP="00C516A8">
            <w:pPr>
              <w:pStyle w:val="rowtabella0"/>
              <w:rPr>
                <w:color w:val="002060"/>
              </w:rPr>
            </w:pPr>
            <w:r w:rsidRPr="00206171">
              <w:rPr>
                <w:color w:val="002060"/>
              </w:rPr>
              <w:t>14/10/2023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B44B45" w14:textId="77777777" w:rsidR="009049C3" w:rsidRPr="00206171" w:rsidRDefault="009049C3" w:rsidP="00C516A8">
            <w:pPr>
              <w:pStyle w:val="rowtabella0"/>
              <w:rPr>
                <w:color w:val="002060"/>
              </w:rPr>
            </w:pPr>
            <w:r w:rsidRPr="00206171">
              <w:rPr>
                <w:color w:val="002060"/>
              </w:rPr>
              <w:t>5665 PALESTRA C5 CASTORANO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B84292" w14:textId="77777777" w:rsidR="009049C3" w:rsidRPr="00206171" w:rsidRDefault="009049C3" w:rsidP="00C516A8">
            <w:pPr>
              <w:pStyle w:val="rowtabella0"/>
              <w:rPr>
                <w:color w:val="002060"/>
              </w:rPr>
            </w:pPr>
            <w:r w:rsidRPr="00206171">
              <w:rPr>
                <w:color w:val="002060"/>
              </w:rPr>
              <w:t>CASTORANO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DED731" w14:textId="77777777" w:rsidR="009049C3" w:rsidRPr="00206171" w:rsidRDefault="009049C3" w:rsidP="00C516A8">
            <w:pPr>
              <w:pStyle w:val="rowtabella0"/>
              <w:rPr>
                <w:color w:val="002060"/>
              </w:rPr>
            </w:pPr>
            <w:r w:rsidRPr="00206171">
              <w:rPr>
                <w:color w:val="002060"/>
              </w:rPr>
              <w:t>LOC. ROCCHETTA</w:t>
            </w:r>
          </w:p>
        </w:tc>
      </w:tr>
    </w:tbl>
    <w:p w14:paraId="72160053" w14:textId="77777777" w:rsidR="009049C3" w:rsidRPr="00206171" w:rsidRDefault="009049C3" w:rsidP="009049C3">
      <w:pPr>
        <w:pStyle w:val="breakline"/>
        <w:rPr>
          <w:color w:val="002060"/>
        </w:rPr>
      </w:pPr>
    </w:p>
    <w:p w14:paraId="511772C0" w14:textId="77777777" w:rsidR="009049C3" w:rsidRPr="00206171" w:rsidRDefault="009049C3" w:rsidP="009049C3">
      <w:pPr>
        <w:pStyle w:val="titolocampionato0"/>
        <w:shd w:val="clear" w:color="auto" w:fill="CCCCCC"/>
        <w:spacing w:before="80" w:after="40"/>
        <w:rPr>
          <w:color w:val="002060"/>
        </w:rPr>
      </w:pPr>
      <w:r w:rsidRPr="00206171">
        <w:rPr>
          <w:color w:val="002060"/>
        </w:rPr>
        <w:t>REGIONALE CALCIO A 5 FEMMINILE</w:t>
      </w:r>
    </w:p>
    <w:p w14:paraId="0B9A20AC" w14:textId="77777777" w:rsidR="009049C3" w:rsidRPr="00206171" w:rsidRDefault="009049C3" w:rsidP="009049C3">
      <w:pPr>
        <w:pStyle w:val="titoloprinc0"/>
        <w:rPr>
          <w:color w:val="002060"/>
        </w:rPr>
      </w:pPr>
      <w:r w:rsidRPr="00206171">
        <w:rPr>
          <w:color w:val="002060"/>
        </w:rPr>
        <w:t>RISULTATI</w:t>
      </w:r>
    </w:p>
    <w:p w14:paraId="32E40FB2" w14:textId="77777777" w:rsidR="009049C3" w:rsidRPr="00206171" w:rsidRDefault="009049C3" w:rsidP="009049C3">
      <w:pPr>
        <w:pStyle w:val="breakline"/>
        <w:rPr>
          <w:color w:val="002060"/>
        </w:rPr>
      </w:pPr>
    </w:p>
    <w:p w14:paraId="723AF5C1" w14:textId="77777777" w:rsidR="009049C3" w:rsidRPr="00206171" w:rsidRDefault="009049C3" w:rsidP="009049C3">
      <w:pPr>
        <w:pStyle w:val="sottotitolocampionato10"/>
        <w:rPr>
          <w:color w:val="002060"/>
        </w:rPr>
      </w:pPr>
      <w:r w:rsidRPr="00206171">
        <w:rPr>
          <w:color w:val="002060"/>
        </w:rPr>
        <w:t>RISULTATI UFFICIALI GARE DEL 07/10/2023</w:t>
      </w:r>
    </w:p>
    <w:p w14:paraId="50AB551C" w14:textId="77777777" w:rsidR="009049C3" w:rsidRPr="009049C3" w:rsidRDefault="009049C3" w:rsidP="009049C3">
      <w:pPr>
        <w:pStyle w:val="sottotitolocampionato20"/>
        <w:spacing w:before="0" w:beforeAutospacing="0" w:after="0" w:afterAutospacing="0"/>
        <w:rPr>
          <w:rFonts w:ascii="Arial" w:hAnsi="Arial" w:cs="Arial"/>
          <w:color w:val="002060"/>
          <w:sz w:val="20"/>
          <w:szCs w:val="20"/>
        </w:rPr>
      </w:pPr>
      <w:r w:rsidRPr="009049C3">
        <w:rPr>
          <w:rFonts w:ascii="Arial" w:hAnsi="Arial" w:cs="Arial"/>
          <w:color w:val="002060"/>
          <w:sz w:val="20"/>
          <w:szCs w:val="20"/>
        </w:rPr>
        <w:t>Si trascrivono qui di seguito i risultati ufficiali delle gare disputate</w:t>
      </w:r>
    </w:p>
    <w:p w14:paraId="32D501A1" w14:textId="77777777" w:rsidR="009049C3" w:rsidRPr="00206171" w:rsidRDefault="009049C3" w:rsidP="009049C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049C3" w:rsidRPr="00206171" w14:paraId="0F09FFCB" w14:textId="77777777" w:rsidTr="00C516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049C3" w:rsidRPr="00206171" w14:paraId="5A12D790" w14:textId="77777777" w:rsidTr="00C516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C38FC" w14:textId="77777777" w:rsidR="009049C3" w:rsidRPr="00206171" w:rsidRDefault="009049C3" w:rsidP="00C516A8">
                  <w:pPr>
                    <w:pStyle w:val="headertabella0"/>
                    <w:rPr>
                      <w:color w:val="002060"/>
                    </w:rPr>
                  </w:pPr>
                  <w:r w:rsidRPr="00206171">
                    <w:rPr>
                      <w:color w:val="002060"/>
                    </w:rPr>
                    <w:t>GIRONE A - 2 Giornata - A</w:t>
                  </w:r>
                </w:p>
              </w:tc>
            </w:tr>
            <w:tr w:rsidR="009049C3" w:rsidRPr="00206171" w14:paraId="0A6BD0E6" w14:textId="77777777" w:rsidTr="00C516A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E49C1C" w14:textId="77777777" w:rsidR="009049C3" w:rsidRPr="00206171" w:rsidRDefault="009049C3" w:rsidP="00C516A8">
                  <w:pPr>
                    <w:pStyle w:val="rowtabella0"/>
                    <w:rPr>
                      <w:color w:val="002060"/>
                    </w:rPr>
                  </w:pPr>
                  <w:r w:rsidRPr="00206171">
                    <w:rPr>
                      <w:color w:val="002060"/>
                    </w:rPr>
                    <w:t>CARISSIMI 2016</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45AE1F" w14:textId="77777777" w:rsidR="009049C3" w:rsidRPr="00206171" w:rsidRDefault="009049C3" w:rsidP="00C516A8">
                  <w:pPr>
                    <w:pStyle w:val="rowtabella0"/>
                    <w:rPr>
                      <w:color w:val="002060"/>
                    </w:rPr>
                  </w:pPr>
                  <w:r w:rsidRPr="00206171">
                    <w:rPr>
                      <w:color w:val="002060"/>
                    </w:rPr>
                    <w:t>- RIPABERARDA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35ADD6" w14:textId="77777777" w:rsidR="009049C3" w:rsidRPr="00206171" w:rsidRDefault="009049C3" w:rsidP="00C516A8">
                  <w:pPr>
                    <w:pStyle w:val="rowtabella0"/>
                    <w:jc w:val="center"/>
                    <w:rPr>
                      <w:color w:val="002060"/>
                    </w:rPr>
                  </w:pPr>
                  <w:r w:rsidRPr="00206171">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5AA4AA" w14:textId="77777777" w:rsidR="009049C3" w:rsidRPr="00206171" w:rsidRDefault="009049C3" w:rsidP="00C516A8">
                  <w:pPr>
                    <w:pStyle w:val="rowtabella0"/>
                    <w:jc w:val="center"/>
                    <w:rPr>
                      <w:color w:val="002060"/>
                    </w:rPr>
                  </w:pPr>
                  <w:r w:rsidRPr="00206171">
                    <w:rPr>
                      <w:color w:val="002060"/>
                    </w:rPr>
                    <w:t> </w:t>
                  </w:r>
                </w:p>
              </w:tc>
            </w:tr>
            <w:tr w:rsidR="009049C3" w:rsidRPr="00206171" w14:paraId="534D68F1"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39B170" w14:textId="77777777" w:rsidR="009049C3" w:rsidRPr="00206171" w:rsidRDefault="009049C3" w:rsidP="00C516A8">
                  <w:pPr>
                    <w:pStyle w:val="rowtabella0"/>
                    <w:rPr>
                      <w:color w:val="002060"/>
                    </w:rPr>
                  </w:pPr>
                  <w:r w:rsidRPr="00206171">
                    <w:rPr>
                      <w:color w:val="002060"/>
                    </w:rPr>
                    <w:t>(1)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590421" w14:textId="77777777" w:rsidR="009049C3" w:rsidRPr="00206171" w:rsidRDefault="009049C3" w:rsidP="00C516A8">
                  <w:pPr>
                    <w:pStyle w:val="rowtabella0"/>
                    <w:rPr>
                      <w:color w:val="002060"/>
                    </w:rPr>
                  </w:pPr>
                  <w:r w:rsidRPr="00206171">
                    <w:rPr>
                      <w:color w:val="002060"/>
                    </w:rPr>
                    <w:t>- POL. KAIROS 3 MONTI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005C26" w14:textId="77777777" w:rsidR="009049C3" w:rsidRPr="00206171" w:rsidRDefault="009049C3" w:rsidP="00C516A8">
                  <w:pPr>
                    <w:pStyle w:val="rowtabella0"/>
                    <w:jc w:val="center"/>
                    <w:rPr>
                      <w:color w:val="002060"/>
                    </w:rPr>
                  </w:pPr>
                  <w:r w:rsidRPr="00206171">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DC08E0" w14:textId="77777777" w:rsidR="009049C3" w:rsidRPr="00206171" w:rsidRDefault="009049C3" w:rsidP="00C516A8">
                  <w:pPr>
                    <w:pStyle w:val="rowtabella0"/>
                    <w:jc w:val="center"/>
                    <w:rPr>
                      <w:color w:val="002060"/>
                    </w:rPr>
                  </w:pPr>
                  <w:r w:rsidRPr="00206171">
                    <w:rPr>
                      <w:color w:val="002060"/>
                    </w:rPr>
                    <w:t> </w:t>
                  </w:r>
                </w:p>
              </w:tc>
            </w:tr>
            <w:tr w:rsidR="009049C3" w:rsidRPr="00206171" w14:paraId="4F482DCA"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BFD125" w14:textId="77777777" w:rsidR="009049C3" w:rsidRPr="00206171" w:rsidRDefault="009049C3" w:rsidP="00C516A8">
                  <w:pPr>
                    <w:pStyle w:val="rowtabella0"/>
                    <w:rPr>
                      <w:color w:val="002060"/>
                    </w:rPr>
                  </w:pPr>
                  <w:r w:rsidRPr="00206171">
                    <w:rPr>
                      <w:color w:val="002060"/>
                    </w:rPr>
                    <w:t>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C77259" w14:textId="77777777" w:rsidR="009049C3" w:rsidRPr="00206171" w:rsidRDefault="009049C3" w:rsidP="00C516A8">
                  <w:pPr>
                    <w:pStyle w:val="rowtabella0"/>
                    <w:rPr>
                      <w:color w:val="002060"/>
                    </w:rPr>
                  </w:pPr>
                  <w:r w:rsidRPr="00206171">
                    <w:rPr>
                      <w:color w:val="002060"/>
                    </w:rPr>
                    <w:t>-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7AAE7A" w14:textId="77777777" w:rsidR="009049C3" w:rsidRPr="00206171" w:rsidRDefault="009049C3" w:rsidP="00C516A8">
                  <w:pPr>
                    <w:pStyle w:val="rowtabella0"/>
                    <w:jc w:val="center"/>
                    <w:rPr>
                      <w:color w:val="002060"/>
                    </w:rPr>
                  </w:pPr>
                  <w:r w:rsidRPr="00206171">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84589B" w14:textId="77777777" w:rsidR="009049C3" w:rsidRPr="00206171" w:rsidRDefault="009049C3" w:rsidP="00C516A8">
                  <w:pPr>
                    <w:pStyle w:val="rowtabella0"/>
                    <w:jc w:val="center"/>
                    <w:rPr>
                      <w:color w:val="002060"/>
                    </w:rPr>
                  </w:pPr>
                  <w:r w:rsidRPr="00206171">
                    <w:rPr>
                      <w:color w:val="002060"/>
                    </w:rPr>
                    <w:t> </w:t>
                  </w:r>
                </w:p>
              </w:tc>
            </w:tr>
            <w:tr w:rsidR="009049C3" w:rsidRPr="00206171" w14:paraId="0F2D550D"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118569" w14:textId="77777777" w:rsidR="009049C3" w:rsidRPr="00206171" w:rsidRDefault="009049C3" w:rsidP="00C516A8">
                  <w:pPr>
                    <w:pStyle w:val="rowtabella0"/>
                    <w:rPr>
                      <w:color w:val="002060"/>
                    </w:rPr>
                  </w:pPr>
                  <w:r w:rsidRPr="00206171">
                    <w:rPr>
                      <w:color w:val="002060"/>
                    </w:rPr>
                    <w:t>(1) GROTTESE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37DD9D" w14:textId="77777777" w:rsidR="009049C3" w:rsidRPr="00206171" w:rsidRDefault="009049C3" w:rsidP="00C516A8">
                  <w:pPr>
                    <w:pStyle w:val="rowtabella0"/>
                    <w:rPr>
                      <w:color w:val="002060"/>
                    </w:rPr>
                  </w:pPr>
                  <w:r w:rsidRPr="00206171">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3DD363" w14:textId="77777777" w:rsidR="009049C3" w:rsidRPr="00206171" w:rsidRDefault="009049C3" w:rsidP="00C516A8">
                  <w:pPr>
                    <w:pStyle w:val="rowtabella0"/>
                    <w:jc w:val="center"/>
                    <w:rPr>
                      <w:color w:val="002060"/>
                    </w:rPr>
                  </w:pPr>
                  <w:r w:rsidRPr="00206171">
                    <w:rPr>
                      <w:color w:val="002060"/>
                    </w:rPr>
                    <w:t>3 - 14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E3407A" w14:textId="77777777" w:rsidR="009049C3" w:rsidRPr="00206171" w:rsidRDefault="009049C3" w:rsidP="00C516A8">
                  <w:pPr>
                    <w:pStyle w:val="rowtabella0"/>
                    <w:jc w:val="center"/>
                    <w:rPr>
                      <w:color w:val="002060"/>
                    </w:rPr>
                  </w:pPr>
                  <w:r w:rsidRPr="00206171">
                    <w:rPr>
                      <w:color w:val="002060"/>
                    </w:rPr>
                    <w:t> </w:t>
                  </w:r>
                </w:p>
              </w:tc>
            </w:tr>
            <w:tr w:rsidR="009049C3" w:rsidRPr="00206171" w14:paraId="616C3455"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248732" w14:textId="77777777" w:rsidR="009049C3" w:rsidRPr="00206171" w:rsidRDefault="009049C3" w:rsidP="00C516A8">
                  <w:pPr>
                    <w:pStyle w:val="rowtabella0"/>
                    <w:rPr>
                      <w:color w:val="002060"/>
                    </w:rPr>
                  </w:pPr>
                  <w:r w:rsidRPr="00206171">
                    <w:rPr>
                      <w:color w:val="002060"/>
                    </w:rPr>
                    <w:t>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638132" w14:textId="77777777" w:rsidR="009049C3" w:rsidRPr="00206171" w:rsidRDefault="009049C3" w:rsidP="00C516A8">
                  <w:pPr>
                    <w:pStyle w:val="rowtabella0"/>
                    <w:rPr>
                      <w:color w:val="002060"/>
                    </w:rPr>
                  </w:pPr>
                  <w:r w:rsidRPr="00206171">
                    <w:rPr>
                      <w:color w:val="002060"/>
                    </w:rPr>
                    <w:t>- POLISPORTIVA BOCA S.E.M.</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605AEB" w14:textId="77777777" w:rsidR="009049C3" w:rsidRPr="00206171" w:rsidRDefault="009049C3" w:rsidP="00C516A8">
                  <w:pPr>
                    <w:pStyle w:val="rowtabella0"/>
                    <w:jc w:val="center"/>
                    <w:rPr>
                      <w:color w:val="002060"/>
                    </w:rPr>
                  </w:pPr>
                  <w:r w:rsidRPr="00206171">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8CB798" w14:textId="77777777" w:rsidR="009049C3" w:rsidRPr="00206171" w:rsidRDefault="009049C3" w:rsidP="00C516A8">
                  <w:pPr>
                    <w:pStyle w:val="rowtabella0"/>
                    <w:jc w:val="center"/>
                    <w:rPr>
                      <w:color w:val="002060"/>
                    </w:rPr>
                  </w:pPr>
                  <w:r w:rsidRPr="00206171">
                    <w:rPr>
                      <w:color w:val="002060"/>
                    </w:rPr>
                    <w:t> </w:t>
                  </w:r>
                </w:p>
              </w:tc>
            </w:tr>
            <w:tr w:rsidR="009049C3" w:rsidRPr="00206171" w14:paraId="7C4F57D1" w14:textId="77777777" w:rsidTr="00C516A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20934C" w14:textId="77777777" w:rsidR="009049C3" w:rsidRPr="00206171" w:rsidRDefault="009049C3" w:rsidP="00C516A8">
                  <w:pPr>
                    <w:pStyle w:val="rowtabella0"/>
                    <w:rPr>
                      <w:color w:val="002060"/>
                    </w:rPr>
                  </w:pPr>
                  <w:r w:rsidRPr="00206171">
                    <w:rPr>
                      <w:color w:val="002060"/>
                    </w:rPr>
                    <w:t>(1) SANTANGIOLESE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BF8C18" w14:textId="77777777" w:rsidR="009049C3" w:rsidRPr="00206171" w:rsidRDefault="009049C3" w:rsidP="00C516A8">
                  <w:pPr>
                    <w:pStyle w:val="rowtabella0"/>
                    <w:rPr>
                      <w:color w:val="002060"/>
                    </w:rPr>
                  </w:pPr>
                  <w:r w:rsidRPr="00206171">
                    <w:rPr>
                      <w:color w:val="002060"/>
                    </w:rPr>
                    <w:t>- CENTRO SPORTIVO SUASA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6E6B7B" w14:textId="77777777" w:rsidR="009049C3" w:rsidRPr="00206171" w:rsidRDefault="009049C3" w:rsidP="00C516A8">
                  <w:pPr>
                    <w:pStyle w:val="rowtabella0"/>
                    <w:jc w:val="center"/>
                    <w:rPr>
                      <w:color w:val="002060"/>
                    </w:rPr>
                  </w:pPr>
                  <w:r w:rsidRPr="00206171">
                    <w:rPr>
                      <w:color w:val="002060"/>
                    </w:rPr>
                    <w:t>2 - 6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1E23C8" w14:textId="77777777" w:rsidR="009049C3" w:rsidRPr="00206171" w:rsidRDefault="009049C3" w:rsidP="00C516A8">
                  <w:pPr>
                    <w:pStyle w:val="rowtabella0"/>
                    <w:jc w:val="center"/>
                    <w:rPr>
                      <w:color w:val="002060"/>
                    </w:rPr>
                  </w:pPr>
                  <w:r w:rsidRPr="00206171">
                    <w:rPr>
                      <w:color w:val="002060"/>
                    </w:rPr>
                    <w:t> </w:t>
                  </w:r>
                </w:p>
              </w:tc>
            </w:tr>
            <w:tr w:rsidR="009049C3" w:rsidRPr="00206171" w14:paraId="212F12B2" w14:textId="77777777" w:rsidTr="00C516A8">
              <w:tc>
                <w:tcPr>
                  <w:tcW w:w="4700" w:type="dxa"/>
                  <w:gridSpan w:val="4"/>
                  <w:tcBorders>
                    <w:top w:val="nil"/>
                    <w:left w:val="nil"/>
                    <w:bottom w:val="nil"/>
                    <w:right w:val="nil"/>
                  </w:tcBorders>
                  <w:tcMar>
                    <w:top w:w="20" w:type="dxa"/>
                    <w:left w:w="20" w:type="dxa"/>
                    <w:bottom w:w="20" w:type="dxa"/>
                    <w:right w:w="20" w:type="dxa"/>
                  </w:tcMar>
                  <w:vAlign w:val="center"/>
                  <w:hideMark/>
                </w:tcPr>
                <w:p w14:paraId="0AE8D48E" w14:textId="77777777" w:rsidR="009049C3" w:rsidRPr="00206171" w:rsidRDefault="009049C3" w:rsidP="00C516A8">
                  <w:pPr>
                    <w:pStyle w:val="rowtabella0"/>
                    <w:rPr>
                      <w:color w:val="002060"/>
                    </w:rPr>
                  </w:pPr>
                  <w:r w:rsidRPr="00206171">
                    <w:rPr>
                      <w:color w:val="002060"/>
                    </w:rPr>
                    <w:t>(1) - disputata il 06/10/2023</w:t>
                  </w:r>
                </w:p>
              </w:tc>
            </w:tr>
          </w:tbl>
          <w:p w14:paraId="25ECF89A" w14:textId="77777777" w:rsidR="009049C3" w:rsidRPr="00206171" w:rsidRDefault="009049C3" w:rsidP="00C516A8">
            <w:pPr>
              <w:rPr>
                <w:color w:val="002060"/>
              </w:rPr>
            </w:pPr>
          </w:p>
        </w:tc>
      </w:tr>
    </w:tbl>
    <w:p w14:paraId="0DA6CC0A" w14:textId="77777777" w:rsidR="009049C3" w:rsidRPr="00206171" w:rsidRDefault="009049C3" w:rsidP="009049C3">
      <w:pPr>
        <w:pStyle w:val="breakline"/>
        <w:rPr>
          <w:rFonts w:eastAsiaTheme="minorEastAsia"/>
          <w:color w:val="002060"/>
        </w:rPr>
      </w:pPr>
    </w:p>
    <w:p w14:paraId="52EE6570" w14:textId="77777777" w:rsidR="009049C3" w:rsidRPr="00206171" w:rsidRDefault="009049C3" w:rsidP="009049C3">
      <w:pPr>
        <w:pStyle w:val="breakline"/>
        <w:rPr>
          <w:color w:val="002060"/>
        </w:rPr>
      </w:pPr>
    </w:p>
    <w:p w14:paraId="1EB6504F" w14:textId="77777777" w:rsidR="009049C3" w:rsidRPr="00206171" w:rsidRDefault="009049C3" w:rsidP="009049C3">
      <w:pPr>
        <w:pStyle w:val="titoloprinc0"/>
        <w:rPr>
          <w:color w:val="002060"/>
        </w:rPr>
      </w:pPr>
      <w:r w:rsidRPr="00206171">
        <w:rPr>
          <w:color w:val="002060"/>
        </w:rPr>
        <w:t>GIUDICE SPORTIVO</w:t>
      </w:r>
    </w:p>
    <w:p w14:paraId="53339946" w14:textId="77777777" w:rsidR="009049C3" w:rsidRPr="00206171" w:rsidRDefault="009049C3" w:rsidP="009049C3">
      <w:pPr>
        <w:pStyle w:val="diffida"/>
        <w:rPr>
          <w:color w:val="002060"/>
        </w:rPr>
      </w:pPr>
      <w:r w:rsidRPr="00206171">
        <w:rPr>
          <w:color w:val="002060"/>
        </w:rPr>
        <w:t>Il Giudice Sportivo Avv. Agnese Lazzaretti, con l'assistenza del segretario Angelo Castellana, nella seduta del 11/10/2023, ha adottato le decisioni che di seguito integralmente si riportano:</w:t>
      </w:r>
    </w:p>
    <w:p w14:paraId="7D8C0391" w14:textId="77777777" w:rsidR="009049C3" w:rsidRPr="00206171" w:rsidRDefault="009049C3" w:rsidP="009049C3">
      <w:pPr>
        <w:pStyle w:val="titolo10"/>
        <w:rPr>
          <w:color w:val="002060"/>
        </w:rPr>
      </w:pPr>
      <w:r w:rsidRPr="00206171">
        <w:rPr>
          <w:color w:val="002060"/>
        </w:rPr>
        <w:lastRenderedPageBreak/>
        <w:t xml:space="preserve">GARE DEL 7/10/2023 </w:t>
      </w:r>
    </w:p>
    <w:p w14:paraId="7F71DC84" w14:textId="77777777" w:rsidR="009049C3" w:rsidRPr="00206171" w:rsidRDefault="009049C3" w:rsidP="009049C3">
      <w:pPr>
        <w:pStyle w:val="titolo7a"/>
        <w:rPr>
          <w:color w:val="002060"/>
        </w:rPr>
      </w:pPr>
      <w:r w:rsidRPr="00206171">
        <w:rPr>
          <w:color w:val="002060"/>
        </w:rPr>
        <w:t xml:space="preserve">PROVVEDIMENTI DISCIPLINARI </w:t>
      </w:r>
    </w:p>
    <w:p w14:paraId="4E25A41F" w14:textId="77777777" w:rsidR="009049C3" w:rsidRPr="00206171" w:rsidRDefault="009049C3" w:rsidP="009049C3">
      <w:pPr>
        <w:pStyle w:val="titolo7b0"/>
        <w:rPr>
          <w:color w:val="002060"/>
        </w:rPr>
      </w:pPr>
      <w:r w:rsidRPr="00206171">
        <w:rPr>
          <w:color w:val="002060"/>
        </w:rPr>
        <w:t xml:space="preserve">In base alle risultanze degli atti ufficiali sono state deliberate le seguenti sanzioni disciplinari. </w:t>
      </w:r>
    </w:p>
    <w:p w14:paraId="15160FF5" w14:textId="77777777" w:rsidR="009049C3" w:rsidRPr="00206171" w:rsidRDefault="009049C3" w:rsidP="009049C3">
      <w:pPr>
        <w:pStyle w:val="titolo30"/>
        <w:rPr>
          <w:color w:val="002060"/>
        </w:rPr>
      </w:pPr>
      <w:r w:rsidRPr="00206171">
        <w:rPr>
          <w:color w:val="002060"/>
        </w:rPr>
        <w:t xml:space="preserve">CALCIATORI NON ESPULSI </w:t>
      </w:r>
    </w:p>
    <w:p w14:paraId="0A6EE38D" w14:textId="77777777" w:rsidR="009049C3" w:rsidRPr="00206171" w:rsidRDefault="009049C3" w:rsidP="009049C3">
      <w:pPr>
        <w:pStyle w:val="titolo20"/>
        <w:rPr>
          <w:color w:val="002060"/>
        </w:rPr>
      </w:pPr>
      <w:r w:rsidRPr="0020617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4B127CC5" w14:textId="77777777" w:rsidTr="00C516A8">
        <w:tc>
          <w:tcPr>
            <w:tcW w:w="2200" w:type="dxa"/>
            <w:tcMar>
              <w:top w:w="20" w:type="dxa"/>
              <w:left w:w="20" w:type="dxa"/>
              <w:bottom w:w="20" w:type="dxa"/>
              <w:right w:w="20" w:type="dxa"/>
            </w:tcMar>
            <w:vAlign w:val="center"/>
            <w:hideMark/>
          </w:tcPr>
          <w:p w14:paraId="5B1C5EE1" w14:textId="77777777" w:rsidR="009049C3" w:rsidRPr="00206171" w:rsidRDefault="009049C3" w:rsidP="00C516A8">
            <w:pPr>
              <w:pStyle w:val="movimento"/>
              <w:rPr>
                <w:color w:val="002060"/>
              </w:rPr>
            </w:pPr>
            <w:r w:rsidRPr="00206171">
              <w:rPr>
                <w:color w:val="002060"/>
              </w:rPr>
              <w:t>TOMASSINI STELLA</w:t>
            </w:r>
          </w:p>
        </w:tc>
        <w:tc>
          <w:tcPr>
            <w:tcW w:w="2200" w:type="dxa"/>
            <w:tcMar>
              <w:top w:w="20" w:type="dxa"/>
              <w:left w:w="20" w:type="dxa"/>
              <w:bottom w:w="20" w:type="dxa"/>
              <w:right w:w="20" w:type="dxa"/>
            </w:tcMar>
            <w:vAlign w:val="center"/>
            <w:hideMark/>
          </w:tcPr>
          <w:p w14:paraId="6A70C297" w14:textId="77777777" w:rsidR="009049C3" w:rsidRPr="00206171" w:rsidRDefault="009049C3" w:rsidP="00C516A8">
            <w:pPr>
              <w:pStyle w:val="movimento2"/>
              <w:rPr>
                <w:color w:val="002060"/>
              </w:rPr>
            </w:pPr>
            <w:r w:rsidRPr="00206171">
              <w:rPr>
                <w:color w:val="002060"/>
              </w:rPr>
              <w:t xml:space="preserve">(POLISPORTIVA BOCA S.E.M.) </w:t>
            </w:r>
          </w:p>
        </w:tc>
        <w:tc>
          <w:tcPr>
            <w:tcW w:w="800" w:type="dxa"/>
            <w:tcMar>
              <w:top w:w="20" w:type="dxa"/>
              <w:left w:w="20" w:type="dxa"/>
              <w:bottom w:w="20" w:type="dxa"/>
              <w:right w:w="20" w:type="dxa"/>
            </w:tcMar>
            <w:vAlign w:val="center"/>
            <w:hideMark/>
          </w:tcPr>
          <w:p w14:paraId="02E6076E"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4DB7C201" w14:textId="77777777" w:rsidR="009049C3" w:rsidRPr="00206171" w:rsidRDefault="009049C3" w:rsidP="00C516A8">
            <w:pPr>
              <w:pStyle w:val="movimento"/>
              <w:rPr>
                <w:color w:val="002060"/>
              </w:rPr>
            </w:pPr>
            <w:r w:rsidRPr="00206171">
              <w:rPr>
                <w:color w:val="002060"/>
              </w:rPr>
              <w:t>DI BUO FEDERICA</w:t>
            </w:r>
          </w:p>
        </w:tc>
        <w:tc>
          <w:tcPr>
            <w:tcW w:w="2200" w:type="dxa"/>
            <w:tcMar>
              <w:top w:w="20" w:type="dxa"/>
              <w:left w:w="20" w:type="dxa"/>
              <w:bottom w:w="20" w:type="dxa"/>
              <w:right w:w="20" w:type="dxa"/>
            </w:tcMar>
            <w:vAlign w:val="center"/>
            <w:hideMark/>
          </w:tcPr>
          <w:p w14:paraId="1D9A7F4D" w14:textId="77777777" w:rsidR="009049C3" w:rsidRPr="00206171" w:rsidRDefault="009049C3" w:rsidP="00C516A8">
            <w:pPr>
              <w:pStyle w:val="movimento2"/>
              <w:rPr>
                <w:color w:val="002060"/>
              </w:rPr>
            </w:pPr>
            <w:r w:rsidRPr="00206171">
              <w:rPr>
                <w:color w:val="002060"/>
              </w:rPr>
              <w:t xml:space="preserve">(RIPABERARDA) </w:t>
            </w:r>
          </w:p>
        </w:tc>
      </w:tr>
    </w:tbl>
    <w:p w14:paraId="1F497C91" w14:textId="77777777" w:rsidR="009049C3" w:rsidRPr="00206171" w:rsidRDefault="009049C3" w:rsidP="009049C3">
      <w:pPr>
        <w:pStyle w:val="breakline"/>
        <w:rPr>
          <w:color w:val="002060"/>
        </w:rPr>
      </w:pPr>
    </w:p>
    <w:p w14:paraId="613C88D6" w14:textId="77777777" w:rsidR="009049C3" w:rsidRPr="00206171" w:rsidRDefault="009049C3" w:rsidP="009049C3">
      <w:pPr>
        <w:jc w:val="center"/>
        <w:rPr>
          <w:rFonts w:ascii="Arial" w:hAnsi="Arial" w:cs="Arial"/>
          <w:noProof/>
          <w:color w:val="002060"/>
          <w:sz w:val="22"/>
          <w:szCs w:val="22"/>
        </w:rPr>
      </w:pPr>
      <w:r w:rsidRPr="00206171">
        <w:rPr>
          <w:rFonts w:ascii="Arial" w:hAnsi="Arial" w:cs="Arial"/>
          <w:noProof/>
          <w:color w:val="002060"/>
          <w:sz w:val="22"/>
          <w:szCs w:val="22"/>
        </w:rPr>
        <w:t>F.to IL SEGRETARIO                                   F.to IL GIUDICE SPORTIVO</w:t>
      </w:r>
    </w:p>
    <w:p w14:paraId="6A5A627D" w14:textId="77777777" w:rsidR="009049C3" w:rsidRPr="00206171" w:rsidRDefault="009049C3" w:rsidP="009049C3">
      <w:pPr>
        <w:pStyle w:val="Corpodeltesto2"/>
        <w:spacing w:after="0" w:line="240" w:lineRule="auto"/>
        <w:jc w:val="both"/>
        <w:rPr>
          <w:rFonts w:ascii="Arial" w:hAnsi="Arial" w:cs="Arial"/>
          <w:b/>
          <w:color w:val="002060"/>
          <w:sz w:val="22"/>
          <w:szCs w:val="22"/>
        </w:rPr>
      </w:pPr>
      <w:r w:rsidRPr="00206171">
        <w:rPr>
          <w:rFonts w:ascii="Arial" w:hAnsi="Arial" w:cs="Arial"/>
          <w:noProof/>
          <w:color w:val="002060"/>
          <w:sz w:val="22"/>
          <w:szCs w:val="22"/>
        </w:rPr>
        <w:t xml:space="preserve">                         Angelo Castellana        </w:t>
      </w:r>
      <w:r w:rsidRPr="00206171">
        <w:rPr>
          <w:rFonts w:ascii="Arial" w:hAnsi="Arial" w:cs="Arial"/>
          <w:noProof/>
          <w:color w:val="002060"/>
          <w:sz w:val="22"/>
          <w:szCs w:val="22"/>
        </w:rPr>
        <w:tab/>
        <w:t xml:space="preserve">                                Agnese Lazzaretti</w:t>
      </w:r>
    </w:p>
    <w:p w14:paraId="28815311" w14:textId="77777777" w:rsidR="009049C3" w:rsidRPr="00206171" w:rsidRDefault="009049C3" w:rsidP="009049C3">
      <w:pPr>
        <w:pStyle w:val="breakline"/>
        <w:rPr>
          <w:rFonts w:eastAsiaTheme="minorEastAsia"/>
          <w:color w:val="002060"/>
        </w:rPr>
      </w:pPr>
    </w:p>
    <w:p w14:paraId="045C7E1C" w14:textId="77777777" w:rsidR="009049C3" w:rsidRPr="00206171" w:rsidRDefault="009049C3" w:rsidP="009049C3">
      <w:pPr>
        <w:pStyle w:val="titoloprinc0"/>
        <w:rPr>
          <w:color w:val="002060"/>
        </w:rPr>
      </w:pPr>
      <w:r w:rsidRPr="00206171">
        <w:rPr>
          <w:color w:val="002060"/>
        </w:rPr>
        <w:t>CLASSIFICA</w:t>
      </w:r>
    </w:p>
    <w:p w14:paraId="6B5E9DDC" w14:textId="77777777" w:rsidR="009049C3" w:rsidRPr="00206171" w:rsidRDefault="009049C3" w:rsidP="009049C3">
      <w:pPr>
        <w:pStyle w:val="breakline"/>
        <w:rPr>
          <w:color w:val="002060"/>
        </w:rPr>
      </w:pPr>
    </w:p>
    <w:p w14:paraId="27DAE8C6" w14:textId="77777777" w:rsidR="009049C3" w:rsidRPr="00206171" w:rsidRDefault="009049C3" w:rsidP="009049C3">
      <w:pPr>
        <w:pStyle w:val="breakline"/>
        <w:rPr>
          <w:color w:val="002060"/>
        </w:rPr>
      </w:pPr>
    </w:p>
    <w:p w14:paraId="1420C47B" w14:textId="77777777" w:rsidR="009049C3" w:rsidRPr="00206171" w:rsidRDefault="009049C3" w:rsidP="009049C3">
      <w:pPr>
        <w:pStyle w:val="sottotitolocampionato10"/>
        <w:rPr>
          <w:color w:val="002060"/>
        </w:rPr>
      </w:pPr>
      <w:r w:rsidRPr="0020617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049C3" w:rsidRPr="00206171" w14:paraId="60497C7B" w14:textId="77777777" w:rsidTr="00C516A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E6046" w14:textId="77777777" w:rsidR="009049C3" w:rsidRPr="00206171" w:rsidRDefault="009049C3" w:rsidP="00C516A8">
            <w:pPr>
              <w:pStyle w:val="headertabella0"/>
              <w:rPr>
                <w:color w:val="002060"/>
              </w:rPr>
            </w:pPr>
            <w:r w:rsidRPr="0020617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0431B" w14:textId="77777777" w:rsidR="009049C3" w:rsidRPr="00206171" w:rsidRDefault="009049C3" w:rsidP="00C516A8">
            <w:pPr>
              <w:pStyle w:val="headertabella0"/>
              <w:rPr>
                <w:color w:val="002060"/>
              </w:rPr>
            </w:pPr>
            <w:r w:rsidRPr="0020617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B4F4F" w14:textId="77777777" w:rsidR="009049C3" w:rsidRPr="00206171" w:rsidRDefault="009049C3" w:rsidP="00C516A8">
            <w:pPr>
              <w:pStyle w:val="headertabella0"/>
              <w:rPr>
                <w:color w:val="002060"/>
              </w:rPr>
            </w:pPr>
            <w:r w:rsidRPr="0020617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E3DC7" w14:textId="77777777" w:rsidR="009049C3" w:rsidRPr="00206171" w:rsidRDefault="009049C3" w:rsidP="00C516A8">
            <w:pPr>
              <w:pStyle w:val="headertabella0"/>
              <w:rPr>
                <w:color w:val="002060"/>
              </w:rPr>
            </w:pPr>
            <w:r w:rsidRPr="0020617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4B7FC" w14:textId="77777777" w:rsidR="009049C3" w:rsidRPr="00206171" w:rsidRDefault="009049C3" w:rsidP="00C516A8">
            <w:pPr>
              <w:pStyle w:val="headertabella0"/>
              <w:rPr>
                <w:color w:val="002060"/>
              </w:rPr>
            </w:pPr>
            <w:r w:rsidRPr="0020617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31D56" w14:textId="77777777" w:rsidR="009049C3" w:rsidRPr="00206171" w:rsidRDefault="009049C3" w:rsidP="00C516A8">
            <w:pPr>
              <w:pStyle w:val="headertabella0"/>
              <w:rPr>
                <w:color w:val="002060"/>
              </w:rPr>
            </w:pPr>
            <w:r w:rsidRPr="0020617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9171A" w14:textId="77777777" w:rsidR="009049C3" w:rsidRPr="00206171" w:rsidRDefault="009049C3" w:rsidP="00C516A8">
            <w:pPr>
              <w:pStyle w:val="headertabella0"/>
              <w:rPr>
                <w:color w:val="002060"/>
              </w:rPr>
            </w:pPr>
            <w:r w:rsidRPr="0020617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81663" w14:textId="77777777" w:rsidR="009049C3" w:rsidRPr="00206171" w:rsidRDefault="009049C3" w:rsidP="00C516A8">
            <w:pPr>
              <w:pStyle w:val="headertabella0"/>
              <w:rPr>
                <w:color w:val="002060"/>
              </w:rPr>
            </w:pPr>
            <w:r w:rsidRPr="0020617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FBAEB" w14:textId="77777777" w:rsidR="009049C3" w:rsidRPr="00206171" w:rsidRDefault="009049C3" w:rsidP="00C516A8">
            <w:pPr>
              <w:pStyle w:val="headertabella0"/>
              <w:rPr>
                <w:color w:val="002060"/>
              </w:rPr>
            </w:pPr>
            <w:r w:rsidRPr="0020617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292E0" w14:textId="77777777" w:rsidR="009049C3" w:rsidRPr="00206171" w:rsidRDefault="009049C3" w:rsidP="00C516A8">
            <w:pPr>
              <w:pStyle w:val="headertabella0"/>
              <w:rPr>
                <w:color w:val="002060"/>
              </w:rPr>
            </w:pPr>
            <w:r w:rsidRPr="00206171">
              <w:rPr>
                <w:color w:val="002060"/>
              </w:rPr>
              <w:t>PE</w:t>
            </w:r>
          </w:p>
        </w:tc>
      </w:tr>
      <w:tr w:rsidR="009049C3" w:rsidRPr="00206171" w14:paraId="5C73F198" w14:textId="77777777" w:rsidTr="00C516A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39641B" w14:textId="77777777" w:rsidR="009049C3" w:rsidRPr="00206171" w:rsidRDefault="009049C3" w:rsidP="00C516A8">
            <w:pPr>
              <w:pStyle w:val="rowtabella0"/>
              <w:rPr>
                <w:color w:val="002060"/>
              </w:rPr>
            </w:pPr>
            <w:r w:rsidRPr="00206171">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24F73"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EE17F"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D7C36"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2EA7F"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B03E6"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14866" w14:textId="77777777" w:rsidR="009049C3" w:rsidRPr="00206171" w:rsidRDefault="009049C3" w:rsidP="00C516A8">
            <w:pPr>
              <w:pStyle w:val="rowtabella0"/>
              <w:jc w:val="center"/>
              <w:rPr>
                <w:color w:val="002060"/>
              </w:rPr>
            </w:pPr>
            <w:r w:rsidRPr="0020617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35396"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A75DC" w14:textId="77777777" w:rsidR="009049C3" w:rsidRPr="00206171" w:rsidRDefault="009049C3" w:rsidP="00C516A8">
            <w:pPr>
              <w:pStyle w:val="rowtabella0"/>
              <w:jc w:val="center"/>
              <w:rPr>
                <w:color w:val="002060"/>
              </w:rPr>
            </w:pPr>
            <w:r w:rsidRPr="0020617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866FD" w14:textId="77777777" w:rsidR="009049C3" w:rsidRPr="00206171" w:rsidRDefault="009049C3" w:rsidP="00C516A8">
            <w:pPr>
              <w:pStyle w:val="rowtabella0"/>
              <w:jc w:val="center"/>
              <w:rPr>
                <w:color w:val="002060"/>
              </w:rPr>
            </w:pPr>
            <w:r w:rsidRPr="00206171">
              <w:rPr>
                <w:color w:val="002060"/>
              </w:rPr>
              <w:t>0</w:t>
            </w:r>
          </w:p>
        </w:tc>
      </w:tr>
      <w:tr w:rsidR="009049C3" w:rsidRPr="00206171" w14:paraId="3B03A3F1"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082D75" w14:textId="77777777" w:rsidR="009049C3" w:rsidRPr="00206171" w:rsidRDefault="009049C3" w:rsidP="00C516A8">
            <w:pPr>
              <w:pStyle w:val="rowtabella0"/>
              <w:rPr>
                <w:color w:val="002060"/>
              </w:rPr>
            </w:pPr>
            <w:r w:rsidRPr="00206171">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4C828"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F7A86"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C5845"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336FF"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185A4"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0B679" w14:textId="77777777" w:rsidR="009049C3" w:rsidRPr="00206171" w:rsidRDefault="009049C3" w:rsidP="00C516A8">
            <w:pPr>
              <w:pStyle w:val="rowtabella0"/>
              <w:jc w:val="center"/>
              <w:rPr>
                <w:color w:val="002060"/>
              </w:rPr>
            </w:pPr>
            <w:r w:rsidRPr="002061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52E40"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C357A"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C5633" w14:textId="77777777" w:rsidR="009049C3" w:rsidRPr="00206171" w:rsidRDefault="009049C3" w:rsidP="00C516A8">
            <w:pPr>
              <w:pStyle w:val="rowtabella0"/>
              <w:jc w:val="center"/>
              <w:rPr>
                <w:color w:val="002060"/>
              </w:rPr>
            </w:pPr>
            <w:r w:rsidRPr="00206171">
              <w:rPr>
                <w:color w:val="002060"/>
              </w:rPr>
              <w:t>0</w:t>
            </w:r>
          </w:p>
        </w:tc>
      </w:tr>
      <w:tr w:rsidR="009049C3" w:rsidRPr="00206171" w14:paraId="1A6BA40A"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B51DFC" w14:textId="77777777" w:rsidR="009049C3" w:rsidRPr="00206171" w:rsidRDefault="009049C3" w:rsidP="00C516A8">
            <w:pPr>
              <w:pStyle w:val="rowtabella0"/>
              <w:rPr>
                <w:color w:val="002060"/>
              </w:rPr>
            </w:pPr>
            <w:r w:rsidRPr="00206171">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C0052"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53755"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8A725"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12C8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61B14"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96E42" w14:textId="77777777" w:rsidR="009049C3" w:rsidRPr="00206171" w:rsidRDefault="009049C3" w:rsidP="00C516A8">
            <w:pPr>
              <w:pStyle w:val="rowtabella0"/>
              <w:jc w:val="center"/>
              <w:rPr>
                <w:color w:val="002060"/>
              </w:rPr>
            </w:pPr>
            <w:r w:rsidRPr="0020617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7C953"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33105" w14:textId="77777777" w:rsidR="009049C3" w:rsidRPr="00206171" w:rsidRDefault="009049C3" w:rsidP="00C516A8">
            <w:pPr>
              <w:pStyle w:val="rowtabella0"/>
              <w:jc w:val="center"/>
              <w:rPr>
                <w:color w:val="002060"/>
              </w:rPr>
            </w:pPr>
            <w:r w:rsidRPr="002061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C6BAD" w14:textId="77777777" w:rsidR="009049C3" w:rsidRPr="00206171" w:rsidRDefault="009049C3" w:rsidP="00C516A8">
            <w:pPr>
              <w:pStyle w:val="rowtabella0"/>
              <w:jc w:val="center"/>
              <w:rPr>
                <w:color w:val="002060"/>
              </w:rPr>
            </w:pPr>
            <w:r w:rsidRPr="00206171">
              <w:rPr>
                <w:color w:val="002060"/>
              </w:rPr>
              <w:t>0</w:t>
            </w:r>
          </w:p>
        </w:tc>
      </w:tr>
      <w:tr w:rsidR="009049C3" w:rsidRPr="00206171" w14:paraId="3AB88384"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80E575" w14:textId="77777777" w:rsidR="009049C3" w:rsidRPr="00206171" w:rsidRDefault="009049C3" w:rsidP="00C516A8">
            <w:pPr>
              <w:pStyle w:val="rowtabella0"/>
              <w:rPr>
                <w:color w:val="002060"/>
              </w:rPr>
            </w:pPr>
            <w:r w:rsidRPr="00206171">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F7A78"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A1393"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DE144"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7D91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F92FA"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6825F"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4529A"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19A7C"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07E41" w14:textId="77777777" w:rsidR="009049C3" w:rsidRPr="00206171" w:rsidRDefault="009049C3" w:rsidP="00C516A8">
            <w:pPr>
              <w:pStyle w:val="rowtabella0"/>
              <w:jc w:val="center"/>
              <w:rPr>
                <w:color w:val="002060"/>
              </w:rPr>
            </w:pPr>
            <w:r w:rsidRPr="00206171">
              <w:rPr>
                <w:color w:val="002060"/>
              </w:rPr>
              <w:t>0</w:t>
            </w:r>
          </w:p>
        </w:tc>
      </w:tr>
      <w:tr w:rsidR="009049C3" w:rsidRPr="00206171" w14:paraId="46C0674C"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9A3B30" w14:textId="77777777" w:rsidR="009049C3" w:rsidRPr="00206171" w:rsidRDefault="009049C3" w:rsidP="00C516A8">
            <w:pPr>
              <w:pStyle w:val="rowtabella0"/>
              <w:rPr>
                <w:color w:val="002060"/>
              </w:rPr>
            </w:pPr>
            <w:r w:rsidRPr="00206171">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D9147"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B3FC2"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9F60E"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1453C"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9F9F2"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68903"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3189A"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37DA0"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72703" w14:textId="77777777" w:rsidR="009049C3" w:rsidRPr="00206171" w:rsidRDefault="009049C3" w:rsidP="00C516A8">
            <w:pPr>
              <w:pStyle w:val="rowtabella0"/>
              <w:jc w:val="center"/>
              <w:rPr>
                <w:color w:val="002060"/>
              </w:rPr>
            </w:pPr>
            <w:r w:rsidRPr="00206171">
              <w:rPr>
                <w:color w:val="002060"/>
              </w:rPr>
              <w:t>0</w:t>
            </w:r>
          </w:p>
        </w:tc>
      </w:tr>
      <w:tr w:rsidR="009049C3" w:rsidRPr="00206171" w14:paraId="62CBCD2D"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479F4E" w14:textId="77777777" w:rsidR="009049C3" w:rsidRPr="00206171" w:rsidRDefault="009049C3" w:rsidP="00C516A8">
            <w:pPr>
              <w:pStyle w:val="rowtabella0"/>
              <w:rPr>
                <w:color w:val="002060"/>
              </w:rPr>
            </w:pPr>
            <w:r w:rsidRPr="00206171">
              <w:rPr>
                <w:color w:val="002060"/>
              </w:rPr>
              <w:t>A.S.D. ASD KAPPABI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76539"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33F82"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8252F"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75670"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BE2C6"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7A8D6"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4EA98"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87C52"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62AFB" w14:textId="77777777" w:rsidR="009049C3" w:rsidRPr="00206171" w:rsidRDefault="009049C3" w:rsidP="00C516A8">
            <w:pPr>
              <w:pStyle w:val="rowtabella0"/>
              <w:jc w:val="center"/>
              <w:rPr>
                <w:color w:val="002060"/>
              </w:rPr>
            </w:pPr>
            <w:r w:rsidRPr="00206171">
              <w:rPr>
                <w:color w:val="002060"/>
              </w:rPr>
              <w:t>0</w:t>
            </w:r>
          </w:p>
        </w:tc>
      </w:tr>
      <w:tr w:rsidR="009049C3" w:rsidRPr="00206171" w14:paraId="117B9879"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8B2A10" w14:textId="77777777" w:rsidR="009049C3" w:rsidRPr="00206171" w:rsidRDefault="009049C3" w:rsidP="00C516A8">
            <w:pPr>
              <w:pStyle w:val="rowtabella0"/>
              <w:rPr>
                <w:color w:val="002060"/>
              </w:rPr>
            </w:pPr>
            <w:r w:rsidRPr="00206171">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9852C"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6CF43"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A14DB"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EF564"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8E375"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AC916"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112B5" w14:textId="77777777" w:rsidR="009049C3" w:rsidRPr="00206171" w:rsidRDefault="009049C3" w:rsidP="00C516A8">
            <w:pPr>
              <w:pStyle w:val="rowtabella0"/>
              <w:jc w:val="center"/>
              <w:rPr>
                <w:color w:val="002060"/>
              </w:rPr>
            </w:pPr>
            <w:r w:rsidRPr="002061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768B2"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83E52" w14:textId="77777777" w:rsidR="009049C3" w:rsidRPr="00206171" w:rsidRDefault="009049C3" w:rsidP="00C516A8">
            <w:pPr>
              <w:pStyle w:val="rowtabella0"/>
              <w:jc w:val="center"/>
              <w:rPr>
                <w:color w:val="002060"/>
              </w:rPr>
            </w:pPr>
            <w:r w:rsidRPr="00206171">
              <w:rPr>
                <w:color w:val="002060"/>
              </w:rPr>
              <w:t>0</w:t>
            </w:r>
          </w:p>
        </w:tc>
      </w:tr>
      <w:tr w:rsidR="009049C3" w:rsidRPr="00206171" w14:paraId="4A2BA9A1"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9514C6" w14:textId="77777777" w:rsidR="009049C3" w:rsidRPr="00206171" w:rsidRDefault="009049C3" w:rsidP="00C516A8">
            <w:pPr>
              <w:pStyle w:val="rowtabella0"/>
              <w:rPr>
                <w:color w:val="002060"/>
              </w:rPr>
            </w:pPr>
            <w:r w:rsidRPr="00206171">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AE052"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C9550"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8EAB7"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1415A"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4EF7E"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4676C" w14:textId="77777777" w:rsidR="009049C3" w:rsidRPr="00206171" w:rsidRDefault="009049C3" w:rsidP="00C516A8">
            <w:pPr>
              <w:pStyle w:val="rowtabella0"/>
              <w:jc w:val="center"/>
              <w:rPr>
                <w:color w:val="002060"/>
              </w:rPr>
            </w:pPr>
            <w:r w:rsidRPr="002061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09257"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B1A54"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DD2C6" w14:textId="77777777" w:rsidR="009049C3" w:rsidRPr="00206171" w:rsidRDefault="009049C3" w:rsidP="00C516A8">
            <w:pPr>
              <w:pStyle w:val="rowtabella0"/>
              <w:jc w:val="center"/>
              <w:rPr>
                <w:color w:val="002060"/>
              </w:rPr>
            </w:pPr>
            <w:r w:rsidRPr="00206171">
              <w:rPr>
                <w:color w:val="002060"/>
              </w:rPr>
              <w:t>0</w:t>
            </w:r>
          </w:p>
        </w:tc>
      </w:tr>
      <w:tr w:rsidR="009049C3" w:rsidRPr="00206171" w14:paraId="54524E37"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176C12" w14:textId="77777777" w:rsidR="009049C3" w:rsidRPr="00206171" w:rsidRDefault="009049C3" w:rsidP="00C516A8">
            <w:pPr>
              <w:pStyle w:val="rowtabella0"/>
              <w:rPr>
                <w:color w:val="002060"/>
              </w:rPr>
            </w:pPr>
            <w:r w:rsidRPr="00206171">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99535"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DBB3D"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4FAB5"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2F32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713AF"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AE570"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0AA65"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59AB8"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D4DE6" w14:textId="77777777" w:rsidR="009049C3" w:rsidRPr="00206171" w:rsidRDefault="009049C3" w:rsidP="00C516A8">
            <w:pPr>
              <w:pStyle w:val="rowtabella0"/>
              <w:jc w:val="center"/>
              <w:rPr>
                <w:color w:val="002060"/>
              </w:rPr>
            </w:pPr>
            <w:r w:rsidRPr="00206171">
              <w:rPr>
                <w:color w:val="002060"/>
              </w:rPr>
              <w:t>0</w:t>
            </w:r>
          </w:p>
        </w:tc>
      </w:tr>
      <w:tr w:rsidR="009049C3" w:rsidRPr="00206171" w14:paraId="25543561"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8F6FC4" w14:textId="77777777" w:rsidR="009049C3" w:rsidRPr="00206171" w:rsidRDefault="009049C3" w:rsidP="00C516A8">
            <w:pPr>
              <w:pStyle w:val="rowtabella0"/>
              <w:rPr>
                <w:color w:val="002060"/>
              </w:rPr>
            </w:pPr>
            <w:r w:rsidRPr="00206171">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F9F99"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A91E9"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C95F9"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254E2"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F63BA"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1B9B3" w14:textId="77777777" w:rsidR="009049C3" w:rsidRPr="00206171" w:rsidRDefault="009049C3" w:rsidP="00C516A8">
            <w:pPr>
              <w:pStyle w:val="rowtabella0"/>
              <w:jc w:val="center"/>
              <w:rPr>
                <w:color w:val="002060"/>
              </w:rPr>
            </w:pPr>
            <w:r w:rsidRPr="002061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DEDDA" w14:textId="77777777" w:rsidR="009049C3" w:rsidRPr="00206171" w:rsidRDefault="009049C3" w:rsidP="00C516A8">
            <w:pPr>
              <w:pStyle w:val="rowtabella0"/>
              <w:jc w:val="center"/>
              <w:rPr>
                <w:color w:val="002060"/>
              </w:rPr>
            </w:pPr>
            <w:r w:rsidRPr="002061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ABEA1"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FF8AF" w14:textId="77777777" w:rsidR="009049C3" w:rsidRPr="00206171" w:rsidRDefault="009049C3" w:rsidP="00C516A8">
            <w:pPr>
              <w:pStyle w:val="rowtabella0"/>
              <w:jc w:val="center"/>
              <w:rPr>
                <w:color w:val="002060"/>
              </w:rPr>
            </w:pPr>
            <w:r w:rsidRPr="00206171">
              <w:rPr>
                <w:color w:val="002060"/>
              </w:rPr>
              <w:t>0</w:t>
            </w:r>
          </w:p>
        </w:tc>
      </w:tr>
      <w:tr w:rsidR="009049C3" w:rsidRPr="00206171" w14:paraId="545E19C6"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90A1FB" w14:textId="77777777" w:rsidR="009049C3" w:rsidRPr="00206171" w:rsidRDefault="009049C3" w:rsidP="00C516A8">
            <w:pPr>
              <w:pStyle w:val="rowtabella0"/>
              <w:rPr>
                <w:color w:val="002060"/>
              </w:rPr>
            </w:pPr>
            <w:r w:rsidRPr="00206171">
              <w:rPr>
                <w:color w:val="002060"/>
              </w:rPr>
              <w:t>A.S.D. SANTANGIOLESE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2E890"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08FA3"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34A4F"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6C0B2"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B3A37"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529BF"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F4F16" w14:textId="77777777" w:rsidR="009049C3" w:rsidRPr="00206171" w:rsidRDefault="009049C3" w:rsidP="00C516A8">
            <w:pPr>
              <w:pStyle w:val="rowtabella0"/>
              <w:jc w:val="center"/>
              <w:rPr>
                <w:color w:val="002060"/>
              </w:rPr>
            </w:pPr>
            <w:r w:rsidRPr="002061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A02DF"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CCC81" w14:textId="77777777" w:rsidR="009049C3" w:rsidRPr="00206171" w:rsidRDefault="009049C3" w:rsidP="00C516A8">
            <w:pPr>
              <w:pStyle w:val="rowtabella0"/>
              <w:jc w:val="center"/>
              <w:rPr>
                <w:color w:val="002060"/>
              </w:rPr>
            </w:pPr>
            <w:r w:rsidRPr="00206171">
              <w:rPr>
                <w:color w:val="002060"/>
              </w:rPr>
              <w:t>0</w:t>
            </w:r>
          </w:p>
        </w:tc>
      </w:tr>
      <w:tr w:rsidR="009049C3" w:rsidRPr="00206171" w14:paraId="1B2F1C83"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0FA184" w14:textId="77777777" w:rsidR="009049C3" w:rsidRPr="00206171" w:rsidRDefault="009049C3" w:rsidP="00C516A8">
            <w:pPr>
              <w:pStyle w:val="rowtabella0"/>
              <w:rPr>
                <w:color w:val="002060"/>
              </w:rPr>
            </w:pPr>
            <w:r w:rsidRPr="00206171">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4149B"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73502"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95821"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6D1FC"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2B53F"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FFFBC"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2C4EF" w14:textId="77777777" w:rsidR="009049C3" w:rsidRPr="00206171" w:rsidRDefault="009049C3" w:rsidP="00C516A8">
            <w:pPr>
              <w:pStyle w:val="rowtabella0"/>
              <w:jc w:val="center"/>
              <w:rPr>
                <w:color w:val="002060"/>
              </w:rPr>
            </w:pPr>
            <w:r w:rsidRPr="0020617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9E569" w14:textId="77777777" w:rsidR="009049C3" w:rsidRPr="00206171" w:rsidRDefault="009049C3" w:rsidP="00C516A8">
            <w:pPr>
              <w:pStyle w:val="rowtabella0"/>
              <w:jc w:val="center"/>
              <w:rPr>
                <w:color w:val="002060"/>
              </w:rPr>
            </w:pPr>
            <w:r w:rsidRPr="0020617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2A5CA" w14:textId="77777777" w:rsidR="009049C3" w:rsidRPr="00206171" w:rsidRDefault="009049C3" w:rsidP="00C516A8">
            <w:pPr>
              <w:pStyle w:val="rowtabella0"/>
              <w:jc w:val="center"/>
              <w:rPr>
                <w:color w:val="002060"/>
              </w:rPr>
            </w:pPr>
            <w:r w:rsidRPr="00206171">
              <w:rPr>
                <w:color w:val="002060"/>
              </w:rPr>
              <w:t>0</w:t>
            </w:r>
          </w:p>
        </w:tc>
      </w:tr>
      <w:tr w:rsidR="009049C3" w:rsidRPr="00206171" w14:paraId="45158137" w14:textId="77777777" w:rsidTr="00C516A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65972B" w14:textId="77777777" w:rsidR="009049C3" w:rsidRPr="00206171" w:rsidRDefault="009049C3" w:rsidP="00C516A8">
            <w:pPr>
              <w:pStyle w:val="rowtabella0"/>
              <w:rPr>
                <w:color w:val="002060"/>
              </w:rPr>
            </w:pPr>
            <w:r w:rsidRPr="00206171">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534B2"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3760B"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4549E"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F1C52"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E576C"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C97B5"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4F3EA" w14:textId="77777777" w:rsidR="009049C3" w:rsidRPr="00206171" w:rsidRDefault="009049C3" w:rsidP="00C516A8">
            <w:pPr>
              <w:pStyle w:val="rowtabella0"/>
              <w:jc w:val="center"/>
              <w:rPr>
                <w:color w:val="002060"/>
              </w:rPr>
            </w:pPr>
            <w:r w:rsidRPr="0020617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E26E8" w14:textId="77777777" w:rsidR="009049C3" w:rsidRPr="00206171" w:rsidRDefault="009049C3" w:rsidP="00C516A8">
            <w:pPr>
              <w:pStyle w:val="rowtabella0"/>
              <w:jc w:val="center"/>
              <w:rPr>
                <w:color w:val="002060"/>
              </w:rPr>
            </w:pPr>
            <w:r w:rsidRPr="0020617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77662" w14:textId="77777777" w:rsidR="009049C3" w:rsidRPr="00206171" w:rsidRDefault="009049C3" w:rsidP="00C516A8">
            <w:pPr>
              <w:pStyle w:val="rowtabella0"/>
              <w:jc w:val="center"/>
              <w:rPr>
                <w:color w:val="002060"/>
              </w:rPr>
            </w:pPr>
            <w:r w:rsidRPr="00206171">
              <w:rPr>
                <w:color w:val="002060"/>
              </w:rPr>
              <w:t>1</w:t>
            </w:r>
          </w:p>
        </w:tc>
      </w:tr>
    </w:tbl>
    <w:p w14:paraId="650AFF4F" w14:textId="77777777" w:rsidR="009049C3" w:rsidRPr="00206171" w:rsidRDefault="009049C3" w:rsidP="009049C3">
      <w:pPr>
        <w:pStyle w:val="breakline"/>
        <w:rPr>
          <w:color w:val="002060"/>
        </w:rPr>
      </w:pPr>
    </w:p>
    <w:p w14:paraId="71F15BDA" w14:textId="77777777" w:rsidR="009049C3" w:rsidRPr="00206171" w:rsidRDefault="009049C3" w:rsidP="009049C3">
      <w:pPr>
        <w:pStyle w:val="titoloprinc0"/>
        <w:rPr>
          <w:color w:val="002060"/>
        </w:rPr>
      </w:pPr>
      <w:r w:rsidRPr="00206171">
        <w:rPr>
          <w:color w:val="002060"/>
        </w:rPr>
        <w:t>PROGRAMMA GARE</w:t>
      </w:r>
    </w:p>
    <w:p w14:paraId="535DB873" w14:textId="77777777" w:rsidR="009049C3" w:rsidRPr="00206171" w:rsidRDefault="009049C3" w:rsidP="009049C3">
      <w:pPr>
        <w:pStyle w:val="breakline"/>
        <w:rPr>
          <w:color w:val="002060"/>
        </w:rPr>
      </w:pPr>
    </w:p>
    <w:p w14:paraId="4D79F02A" w14:textId="77777777" w:rsidR="009049C3" w:rsidRPr="00206171" w:rsidRDefault="009049C3" w:rsidP="009049C3">
      <w:pPr>
        <w:pStyle w:val="sottotitolocampionato10"/>
        <w:rPr>
          <w:color w:val="002060"/>
        </w:rPr>
      </w:pPr>
      <w:r w:rsidRPr="00206171">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8"/>
        <w:gridCol w:w="385"/>
        <w:gridCol w:w="898"/>
        <w:gridCol w:w="1174"/>
        <w:gridCol w:w="1548"/>
        <w:gridCol w:w="1569"/>
      </w:tblGrid>
      <w:tr w:rsidR="009049C3" w:rsidRPr="00206171" w14:paraId="027B09EC" w14:textId="77777777" w:rsidTr="00C516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F53AC" w14:textId="77777777" w:rsidR="009049C3" w:rsidRPr="00206171" w:rsidRDefault="009049C3" w:rsidP="00C516A8">
            <w:pPr>
              <w:pStyle w:val="headertabella0"/>
              <w:rPr>
                <w:color w:val="002060"/>
              </w:rPr>
            </w:pPr>
            <w:r w:rsidRPr="0020617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9D436" w14:textId="77777777" w:rsidR="009049C3" w:rsidRPr="00206171" w:rsidRDefault="009049C3" w:rsidP="00C516A8">
            <w:pPr>
              <w:pStyle w:val="headertabella0"/>
              <w:rPr>
                <w:color w:val="002060"/>
              </w:rPr>
            </w:pPr>
            <w:r w:rsidRPr="0020617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EF694" w14:textId="77777777" w:rsidR="009049C3" w:rsidRPr="00206171" w:rsidRDefault="009049C3" w:rsidP="00C516A8">
            <w:pPr>
              <w:pStyle w:val="headertabella0"/>
              <w:rPr>
                <w:color w:val="002060"/>
              </w:rPr>
            </w:pPr>
            <w:r w:rsidRPr="0020617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6793D" w14:textId="77777777" w:rsidR="009049C3" w:rsidRPr="00206171" w:rsidRDefault="009049C3" w:rsidP="00C516A8">
            <w:pPr>
              <w:pStyle w:val="headertabella0"/>
              <w:rPr>
                <w:color w:val="002060"/>
              </w:rPr>
            </w:pPr>
            <w:r w:rsidRPr="0020617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5DB18" w14:textId="77777777" w:rsidR="009049C3" w:rsidRPr="00206171" w:rsidRDefault="009049C3" w:rsidP="00C516A8">
            <w:pPr>
              <w:pStyle w:val="headertabella0"/>
              <w:rPr>
                <w:color w:val="002060"/>
              </w:rPr>
            </w:pPr>
            <w:r w:rsidRPr="0020617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321EE" w14:textId="77777777" w:rsidR="009049C3" w:rsidRPr="00206171" w:rsidRDefault="009049C3" w:rsidP="00C516A8">
            <w:pPr>
              <w:pStyle w:val="headertabella0"/>
              <w:rPr>
                <w:color w:val="002060"/>
              </w:rPr>
            </w:pPr>
            <w:r w:rsidRPr="0020617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964C0" w14:textId="77777777" w:rsidR="009049C3" w:rsidRPr="00206171" w:rsidRDefault="009049C3" w:rsidP="00C516A8">
            <w:pPr>
              <w:pStyle w:val="headertabella0"/>
              <w:rPr>
                <w:color w:val="002060"/>
              </w:rPr>
            </w:pPr>
            <w:r w:rsidRPr="00206171">
              <w:rPr>
                <w:color w:val="002060"/>
              </w:rPr>
              <w:t>Indirizzo Impianto</w:t>
            </w:r>
          </w:p>
        </w:tc>
      </w:tr>
      <w:tr w:rsidR="009049C3" w:rsidRPr="00206171" w14:paraId="3E8873A8" w14:textId="77777777" w:rsidTr="00C516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385E74" w14:textId="77777777" w:rsidR="009049C3" w:rsidRPr="00206171" w:rsidRDefault="009049C3" w:rsidP="00C516A8">
            <w:pPr>
              <w:pStyle w:val="rowtabella0"/>
              <w:rPr>
                <w:color w:val="002060"/>
              </w:rPr>
            </w:pPr>
            <w:r w:rsidRPr="00206171">
              <w:rPr>
                <w:color w:val="002060"/>
              </w:rPr>
              <w:t>CENTRO SPORTIVO SUASA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8C5911" w14:textId="77777777" w:rsidR="009049C3" w:rsidRPr="00206171" w:rsidRDefault="009049C3" w:rsidP="00C516A8">
            <w:pPr>
              <w:pStyle w:val="rowtabella0"/>
              <w:rPr>
                <w:color w:val="002060"/>
              </w:rPr>
            </w:pPr>
            <w:r w:rsidRPr="00206171">
              <w:rPr>
                <w:color w:val="002060"/>
              </w:rPr>
              <w:t>GRADARA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41B240" w14:textId="77777777" w:rsidR="009049C3" w:rsidRPr="00206171" w:rsidRDefault="009049C3" w:rsidP="00C516A8">
            <w:pPr>
              <w:pStyle w:val="rowtabella0"/>
              <w:jc w:val="center"/>
              <w:rPr>
                <w:color w:val="002060"/>
              </w:rPr>
            </w:pPr>
            <w:r w:rsidRPr="0020617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600942" w14:textId="77777777" w:rsidR="009049C3" w:rsidRPr="00206171" w:rsidRDefault="009049C3" w:rsidP="00C516A8">
            <w:pPr>
              <w:pStyle w:val="rowtabella0"/>
              <w:rPr>
                <w:color w:val="002060"/>
              </w:rPr>
            </w:pPr>
            <w:r w:rsidRPr="00206171">
              <w:rPr>
                <w:color w:val="002060"/>
              </w:rPr>
              <w:t>13/10/2023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4FF1CE" w14:textId="77777777" w:rsidR="009049C3" w:rsidRPr="00206171" w:rsidRDefault="009049C3" w:rsidP="00C516A8">
            <w:pPr>
              <w:pStyle w:val="rowtabella0"/>
              <w:rPr>
                <w:color w:val="002060"/>
              </w:rPr>
            </w:pPr>
            <w:r w:rsidRPr="00206171">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FC5AF5" w14:textId="77777777" w:rsidR="009049C3" w:rsidRPr="00206171" w:rsidRDefault="009049C3" w:rsidP="00C516A8">
            <w:pPr>
              <w:pStyle w:val="rowtabella0"/>
              <w:rPr>
                <w:color w:val="002060"/>
              </w:rPr>
            </w:pPr>
            <w:r w:rsidRPr="00206171">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3A2ACA" w14:textId="77777777" w:rsidR="009049C3" w:rsidRPr="00206171" w:rsidRDefault="009049C3" w:rsidP="00C516A8">
            <w:pPr>
              <w:pStyle w:val="rowtabella0"/>
              <w:rPr>
                <w:color w:val="002060"/>
              </w:rPr>
            </w:pPr>
            <w:r w:rsidRPr="00206171">
              <w:rPr>
                <w:color w:val="002060"/>
              </w:rPr>
              <w:t>VIA ROSSINI</w:t>
            </w:r>
          </w:p>
        </w:tc>
      </w:tr>
      <w:tr w:rsidR="009049C3" w:rsidRPr="00206171" w14:paraId="70EDD389"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C9B991" w14:textId="77777777" w:rsidR="009049C3" w:rsidRPr="00206171" w:rsidRDefault="009049C3" w:rsidP="00C516A8">
            <w:pPr>
              <w:pStyle w:val="rowtabella0"/>
              <w:rPr>
                <w:color w:val="002060"/>
              </w:rPr>
            </w:pPr>
            <w:r w:rsidRPr="00206171">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E0B8BB" w14:textId="77777777" w:rsidR="009049C3" w:rsidRPr="00206171" w:rsidRDefault="009049C3" w:rsidP="00C516A8">
            <w:pPr>
              <w:pStyle w:val="rowtabella0"/>
              <w:rPr>
                <w:color w:val="002060"/>
              </w:rPr>
            </w:pPr>
            <w:r w:rsidRPr="00206171">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1BBB99"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F89202" w14:textId="77777777" w:rsidR="009049C3" w:rsidRPr="00206171" w:rsidRDefault="009049C3" w:rsidP="00C516A8">
            <w:pPr>
              <w:pStyle w:val="rowtabella0"/>
              <w:rPr>
                <w:color w:val="002060"/>
              </w:rPr>
            </w:pPr>
            <w:r w:rsidRPr="00206171">
              <w:rPr>
                <w:color w:val="002060"/>
              </w:rPr>
              <w:t>13/10/2023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061DC3" w14:textId="77777777" w:rsidR="009049C3" w:rsidRPr="00206171" w:rsidRDefault="009049C3" w:rsidP="00C516A8">
            <w:pPr>
              <w:pStyle w:val="rowtabella0"/>
              <w:rPr>
                <w:color w:val="002060"/>
              </w:rPr>
            </w:pPr>
            <w:r w:rsidRPr="00206171">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B07CCF" w14:textId="77777777" w:rsidR="009049C3" w:rsidRPr="00206171" w:rsidRDefault="009049C3" w:rsidP="00C516A8">
            <w:pPr>
              <w:pStyle w:val="rowtabella0"/>
              <w:rPr>
                <w:color w:val="002060"/>
              </w:rPr>
            </w:pPr>
            <w:r w:rsidRPr="00206171">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B0E92A" w14:textId="77777777" w:rsidR="009049C3" w:rsidRPr="00206171" w:rsidRDefault="009049C3" w:rsidP="00C516A8">
            <w:pPr>
              <w:pStyle w:val="rowtabella0"/>
              <w:rPr>
                <w:color w:val="002060"/>
              </w:rPr>
            </w:pPr>
            <w:r w:rsidRPr="00206171">
              <w:rPr>
                <w:color w:val="002060"/>
              </w:rPr>
              <w:t>VIA ROMA, SNC</w:t>
            </w:r>
          </w:p>
        </w:tc>
      </w:tr>
      <w:tr w:rsidR="009049C3" w:rsidRPr="00206171" w14:paraId="6C10C0A8"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D92288" w14:textId="77777777" w:rsidR="009049C3" w:rsidRPr="00206171" w:rsidRDefault="009049C3" w:rsidP="00C516A8">
            <w:pPr>
              <w:pStyle w:val="rowtabella0"/>
              <w:rPr>
                <w:color w:val="002060"/>
              </w:rPr>
            </w:pPr>
            <w:r w:rsidRPr="00206171">
              <w:rPr>
                <w:color w:val="002060"/>
              </w:rPr>
              <w:t>POL. KAIROS 3 MONTI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0EADAD" w14:textId="77777777" w:rsidR="009049C3" w:rsidRPr="00206171" w:rsidRDefault="009049C3" w:rsidP="00C516A8">
            <w:pPr>
              <w:pStyle w:val="rowtabella0"/>
              <w:rPr>
                <w:color w:val="002060"/>
              </w:rPr>
            </w:pPr>
            <w:r w:rsidRPr="00206171">
              <w:rPr>
                <w:color w:val="002060"/>
              </w:rPr>
              <w:t>SANTANGIOLESE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29797A"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25F690" w14:textId="77777777" w:rsidR="009049C3" w:rsidRPr="00206171" w:rsidRDefault="009049C3" w:rsidP="00C516A8">
            <w:pPr>
              <w:pStyle w:val="rowtabella0"/>
              <w:rPr>
                <w:color w:val="002060"/>
              </w:rPr>
            </w:pPr>
            <w:r w:rsidRPr="00206171">
              <w:rPr>
                <w:color w:val="002060"/>
              </w:rPr>
              <w:t>13/10/2023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70E9D2" w14:textId="77777777" w:rsidR="009049C3" w:rsidRPr="00206171" w:rsidRDefault="009049C3" w:rsidP="00C516A8">
            <w:pPr>
              <w:pStyle w:val="rowtabella0"/>
              <w:rPr>
                <w:color w:val="002060"/>
              </w:rPr>
            </w:pPr>
            <w:r w:rsidRPr="00206171">
              <w:rPr>
                <w:color w:val="002060"/>
              </w:rPr>
              <w:t>5732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C712A1" w14:textId="77777777" w:rsidR="009049C3" w:rsidRPr="00206171" w:rsidRDefault="009049C3" w:rsidP="00C516A8">
            <w:pPr>
              <w:pStyle w:val="rowtabella0"/>
              <w:rPr>
                <w:color w:val="002060"/>
              </w:rPr>
            </w:pPr>
            <w:r w:rsidRPr="00206171">
              <w:rPr>
                <w:color w:val="002060"/>
              </w:rPr>
              <w:t>MONTE VIDON CORRADO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226F33" w14:textId="77777777" w:rsidR="009049C3" w:rsidRPr="00206171" w:rsidRDefault="009049C3" w:rsidP="00C516A8">
            <w:pPr>
              <w:pStyle w:val="rowtabella0"/>
              <w:rPr>
                <w:color w:val="002060"/>
              </w:rPr>
            </w:pPr>
            <w:r w:rsidRPr="00206171">
              <w:rPr>
                <w:color w:val="002060"/>
              </w:rPr>
              <w:t>VIA PIAVE 8</w:t>
            </w:r>
          </w:p>
        </w:tc>
      </w:tr>
      <w:tr w:rsidR="009049C3" w:rsidRPr="00206171" w14:paraId="031C53C9"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BBD1A9" w14:textId="77777777" w:rsidR="009049C3" w:rsidRPr="00206171" w:rsidRDefault="009049C3" w:rsidP="00C516A8">
            <w:pPr>
              <w:pStyle w:val="rowtabella0"/>
              <w:rPr>
                <w:color w:val="002060"/>
              </w:rPr>
            </w:pPr>
            <w:r w:rsidRPr="00206171">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671823" w14:textId="77777777" w:rsidR="009049C3" w:rsidRPr="00206171" w:rsidRDefault="009049C3" w:rsidP="00C516A8">
            <w:pPr>
              <w:pStyle w:val="rowtabella0"/>
              <w:rPr>
                <w:color w:val="002060"/>
              </w:rPr>
            </w:pPr>
            <w:r w:rsidRPr="00206171">
              <w:rPr>
                <w:color w:val="002060"/>
              </w:rPr>
              <w:t>ASD KAPPABI POTENZAPICENA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15C517"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36DD0B" w14:textId="77777777" w:rsidR="009049C3" w:rsidRPr="00206171" w:rsidRDefault="009049C3" w:rsidP="00C516A8">
            <w:pPr>
              <w:pStyle w:val="rowtabella0"/>
              <w:rPr>
                <w:color w:val="002060"/>
              </w:rPr>
            </w:pPr>
            <w:r w:rsidRPr="00206171">
              <w:rPr>
                <w:color w:val="002060"/>
              </w:rPr>
              <w:t>13/10/2023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CAD918" w14:textId="77777777" w:rsidR="009049C3" w:rsidRPr="00206171" w:rsidRDefault="009049C3" w:rsidP="00C516A8">
            <w:pPr>
              <w:pStyle w:val="rowtabella0"/>
              <w:rPr>
                <w:color w:val="002060"/>
              </w:rPr>
            </w:pPr>
            <w:r w:rsidRPr="00206171">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F74F59" w14:textId="77777777" w:rsidR="009049C3" w:rsidRPr="00206171" w:rsidRDefault="009049C3" w:rsidP="00C516A8">
            <w:pPr>
              <w:pStyle w:val="rowtabella0"/>
              <w:rPr>
                <w:color w:val="002060"/>
              </w:rPr>
            </w:pPr>
            <w:r w:rsidRPr="00206171">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ABFD2D" w14:textId="77777777" w:rsidR="009049C3" w:rsidRPr="00206171" w:rsidRDefault="009049C3" w:rsidP="00C516A8">
            <w:pPr>
              <w:pStyle w:val="rowtabella0"/>
              <w:rPr>
                <w:color w:val="002060"/>
              </w:rPr>
            </w:pPr>
            <w:r w:rsidRPr="00206171">
              <w:rPr>
                <w:color w:val="002060"/>
              </w:rPr>
              <w:t>VIA DELLO SPORT</w:t>
            </w:r>
          </w:p>
        </w:tc>
      </w:tr>
      <w:tr w:rsidR="009049C3" w:rsidRPr="00206171" w14:paraId="5062C667"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C6EE7A" w14:textId="77777777" w:rsidR="009049C3" w:rsidRPr="00206171" w:rsidRDefault="009049C3" w:rsidP="00C516A8">
            <w:pPr>
              <w:pStyle w:val="rowtabella0"/>
              <w:rPr>
                <w:color w:val="002060"/>
              </w:rPr>
            </w:pPr>
            <w:r w:rsidRPr="00206171">
              <w:rPr>
                <w:color w:val="002060"/>
              </w:rPr>
              <w:t>POLISPORTIVA BOCA S.E.M.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B7C1D3" w14:textId="77777777" w:rsidR="009049C3" w:rsidRPr="00206171" w:rsidRDefault="009049C3" w:rsidP="00C516A8">
            <w:pPr>
              <w:pStyle w:val="rowtabella0"/>
              <w:rPr>
                <w:color w:val="002060"/>
              </w:rPr>
            </w:pPr>
            <w:r w:rsidRPr="00206171">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937DAB"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48BD92" w14:textId="77777777" w:rsidR="009049C3" w:rsidRPr="00206171" w:rsidRDefault="009049C3" w:rsidP="00C516A8">
            <w:pPr>
              <w:pStyle w:val="rowtabella0"/>
              <w:rPr>
                <w:color w:val="002060"/>
              </w:rPr>
            </w:pPr>
            <w:r w:rsidRPr="00206171">
              <w:rPr>
                <w:color w:val="002060"/>
              </w:rPr>
              <w:t>14/10/2023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9D6994" w14:textId="77777777" w:rsidR="009049C3" w:rsidRPr="00206171" w:rsidRDefault="009049C3" w:rsidP="00C516A8">
            <w:pPr>
              <w:pStyle w:val="rowtabella0"/>
              <w:rPr>
                <w:color w:val="002060"/>
              </w:rPr>
            </w:pPr>
            <w:r w:rsidRPr="00206171">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E7F696" w14:textId="77777777" w:rsidR="009049C3" w:rsidRPr="00206171" w:rsidRDefault="009049C3" w:rsidP="00C516A8">
            <w:pPr>
              <w:pStyle w:val="rowtabella0"/>
              <w:rPr>
                <w:color w:val="002060"/>
              </w:rPr>
            </w:pPr>
            <w:r w:rsidRPr="00206171">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EB8539" w14:textId="77777777" w:rsidR="009049C3" w:rsidRPr="00206171" w:rsidRDefault="009049C3" w:rsidP="00C516A8">
            <w:pPr>
              <w:pStyle w:val="rowtabella0"/>
              <w:rPr>
                <w:color w:val="002060"/>
              </w:rPr>
            </w:pPr>
            <w:r w:rsidRPr="00206171">
              <w:rPr>
                <w:color w:val="002060"/>
              </w:rPr>
              <w:t>VIA CARDUCCI</w:t>
            </w:r>
          </w:p>
        </w:tc>
      </w:tr>
      <w:tr w:rsidR="009049C3" w:rsidRPr="00206171" w14:paraId="580C672A" w14:textId="77777777" w:rsidTr="00C516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62506E" w14:textId="77777777" w:rsidR="009049C3" w:rsidRPr="00206171" w:rsidRDefault="009049C3" w:rsidP="00C516A8">
            <w:pPr>
              <w:pStyle w:val="rowtabella0"/>
              <w:rPr>
                <w:color w:val="002060"/>
              </w:rPr>
            </w:pPr>
            <w:r w:rsidRPr="00206171">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B48531" w14:textId="77777777" w:rsidR="009049C3" w:rsidRPr="00206171" w:rsidRDefault="009049C3" w:rsidP="00C516A8">
            <w:pPr>
              <w:pStyle w:val="rowtabella0"/>
              <w:rPr>
                <w:color w:val="002060"/>
              </w:rPr>
            </w:pPr>
            <w:r w:rsidRPr="00206171">
              <w:rPr>
                <w:color w:val="002060"/>
              </w:rPr>
              <w:t>SANTA MARIA APPARENTE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66A51C"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D8E3D5" w14:textId="77777777" w:rsidR="009049C3" w:rsidRPr="00206171" w:rsidRDefault="009049C3" w:rsidP="00C516A8">
            <w:pPr>
              <w:pStyle w:val="rowtabella0"/>
              <w:rPr>
                <w:color w:val="002060"/>
              </w:rPr>
            </w:pPr>
            <w:r w:rsidRPr="00206171">
              <w:rPr>
                <w:color w:val="002060"/>
              </w:rPr>
              <w:t>14/10/2023 20:15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A95937" w14:textId="77777777" w:rsidR="009049C3" w:rsidRPr="00206171" w:rsidRDefault="009049C3" w:rsidP="00C516A8">
            <w:pPr>
              <w:pStyle w:val="rowtabella0"/>
              <w:rPr>
                <w:color w:val="002060"/>
              </w:rPr>
            </w:pPr>
            <w:r w:rsidRPr="00206171">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D06FF8" w14:textId="77777777" w:rsidR="009049C3" w:rsidRPr="00206171" w:rsidRDefault="009049C3" w:rsidP="00C516A8">
            <w:pPr>
              <w:pStyle w:val="rowtabella0"/>
              <w:rPr>
                <w:color w:val="002060"/>
              </w:rPr>
            </w:pPr>
            <w:r w:rsidRPr="00206171">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644088" w14:textId="77777777" w:rsidR="009049C3" w:rsidRPr="00206171" w:rsidRDefault="009049C3" w:rsidP="00C516A8">
            <w:pPr>
              <w:pStyle w:val="rowtabella0"/>
              <w:rPr>
                <w:color w:val="002060"/>
              </w:rPr>
            </w:pPr>
            <w:r w:rsidRPr="00206171">
              <w:rPr>
                <w:color w:val="002060"/>
              </w:rPr>
              <w:t>LOC.MONTEROCCO VIA A.MANCINI</w:t>
            </w:r>
          </w:p>
        </w:tc>
      </w:tr>
    </w:tbl>
    <w:p w14:paraId="6EDE9437" w14:textId="77777777" w:rsidR="009049C3" w:rsidRPr="00206171" w:rsidRDefault="009049C3" w:rsidP="009049C3">
      <w:pPr>
        <w:pStyle w:val="breakline"/>
        <w:rPr>
          <w:rFonts w:eastAsiaTheme="minorEastAsia"/>
          <w:color w:val="002060"/>
        </w:rPr>
      </w:pPr>
    </w:p>
    <w:p w14:paraId="6BE8F9A3" w14:textId="77777777" w:rsidR="009049C3" w:rsidRPr="00206171" w:rsidRDefault="009049C3" w:rsidP="009049C3">
      <w:pPr>
        <w:pStyle w:val="breakline"/>
        <w:rPr>
          <w:color w:val="002060"/>
        </w:rPr>
      </w:pPr>
    </w:p>
    <w:p w14:paraId="63BDE590" w14:textId="77777777" w:rsidR="009049C3" w:rsidRPr="00206171" w:rsidRDefault="009049C3" w:rsidP="009049C3">
      <w:pPr>
        <w:pStyle w:val="titolocampionato0"/>
        <w:shd w:val="clear" w:color="auto" w:fill="CCCCCC"/>
        <w:spacing w:before="80" w:after="40"/>
        <w:rPr>
          <w:color w:val="002060"/>
        </w:rPr>
      </w:pPr>
      <w:r w:rsidRPr="00206171">
        <w:rPr>
          <w:color w:val="002060"/>
        </w:rPr>
        <w:t>UNDER 19 CALCIO A 5 REGIONALE</w:t>
      </w:r>
    </w:p>
    <w:p w14:paraId="071CAF31" w14:textId="77777777" w:rsidR="009049C3" w:rsidRPr="00206171" w:rsidRDefault="009049C3" w:rsidP="009049C3">
      <w:pPr>
        <w:pStyle w:val="titoloprinc0"/>
        <w:rPr>
          <w:color w:val="002060"/>
        </w:rPr>
      </w:pPr>
      <w:r w:rsidRPr="00206171">
        <w:rPr>
          <w:color w:val="002060"/>
        </w:rPr>
        <w:t>RISULTATI</w:t>
      </w:r>
    </w:p>
    <w:p w14:paraId="72799129" w14:textId="77777777" w:rsidR="009049C3" w:rsidRPr="00206171" w:rsidRDefault="009049C3" w:rsidP="009049C3">
      <w:pPr>
        <w:pStyle w:val="breakline"/>
        <w:rPr>
          <w:color w:val="002060"/>
        </w:rPr>
      </w:pPr>
    </w:p>
    <w:p w14:paraId="3CC2D219" w14:textId="77777777" w:rsidR="009049C3" w:rsidRPr="00206171" w:rsidRDefault="009049C3" w:rsidP="009049C3">
      <w:pPr>
        <w:pStyle w:val="sottotitolocampionato10"/>
        <w:rPr>
          <w:color w:val="002060"/>
        </w:rPr>
      </w:pPr>
      <w:r w:rsidRPr="00206171">
        <w:rPr>
          <w:color w:val="002060"/>
        </w:rPr>
        <w:t>RISULTATI UFFICIALI GARE DEL 07/10/2023</w:t>
      </w:r>
    </w:p>
    <w:p w14:paraId="1902DAD5" w14:textId="77777777" w:rsidR="009049C3" w:rsidRPr="00206171" w:rsidRDefault="009049C3" w:rsidP="009049C3">
      <w:pPr>
        <w:pStyle w:val="sottotitolocampionato20"/>
        <w:rPr>
          <w:color w:val="002060"/>
        </w:rPr>
      </w:pPr>
      <w:r w:rsidRPr="00206171">
        <w:rPr>
          <w:color w:val="002060"/>
        </w:rPr>
        <w:t>Si trascrivono qui di seguito i risultati ufficiali delle gare disputate</w:t>
      </w:r>
    </w:p>
    <w:p w14:paraId="1D91D760" w14:textId="77777777" w:rsidR="009049C3" w:rsidRPr="00206171" w:rsidRDefault="009049C3" w:rsidP="009049C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049C3" w:rsidRPr="00206171" w14:paraId="2DB75DDE" w14:textId="77777777" w:rsidTr="00C516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049C3" w:rsidRPr="00206171" w14:paraId="48D6344F" w14:textId="77777777" w:rsidTr="00C516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047FA" w14:textId="77777777" w:rsidR="009049C3" w:rsidRPr="00206171" w:rsidRDefault="009049C3" w:rsidP="00C516A8">
                  <w:pPr>
                    <w:pStyle w:val="headertabella0"/>
                    <w:rPr>
                      <w:color w:val="002060"/>
                    </w:rPr>
                  </w:pPr>
                  <w:r w:rsidRPr="00206171">
                    <w:rPr>
                      <w:color w:val="002060"/>
                    </w:rPr>
                    <w:t>GIRONE A - 2 Giornata - A</w:t>
                  </w:r>
                </w:p>
              </w:tc>
            </w:tr>
            <w:tr w:rsidR="009049C3" w:rsidRPr="00206171" w14:paraId="492DA8AE" w14:textId="77777777" w:rsidTr="00C516A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A1A984" w14:textId="77777777" w:rsidR="009049C3" w:rsidRPr="00206171" w:rsidRDefault="009049C3" w:rsidP="00C516A8">
                  <w:pPr>
                    <w:pStyle w:val="rowtabella0"/>
                    <w:rPr>
                      <w:color w:val="002060"/>
                    </w:rPr>
                  </w:pPr>
                  <w:r w:rsidRPr="00206171">
                    <w:rPr>
                      <w:color w:val="002060"/>
                    </w:rPr>
                    <w:t>(1) CARISSIMI 2016</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F11F98" w14:textId="77777777" w:rsidR="009049C3" w:rsidRPr="00206171" w:rsidRDefault="009049C3" w:rsidP="00C516A8">
                  <w:pPr>
                    <w:pStyle w:val="rowtabella0"/>
                    <w:rPr>
                      <w:color w:val="002060"/>
                    </w:rPr>
                  </w:pPr>
                  <w:r w:rsidRPr="00206171">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55E09C" w14:textId="77777777" w:rsidR="009049C3" w:rsidRPr="00206171" w:rsidRDefault="009049C3" w:rsidP="00C516A8">
                  <w:pPr>
                    <w:pStyle w:val="rowtabella0"/>
                    <w:jc w:val="center"/>
                    <w:rPr>
                      <w:color w:val="002060"/>
                    </w:rPr>
                  </w:pPr>
                  <w:r w:rsidRPr="00206171">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6AB11" w14:textId="77777777" w:rsidR="009049C3" w:rsidRPr="00206171" w:rsidRDefault="009049C3" w:rsidP="00C516A8">
                  <w:pPr>
                    <w:pStyle w:val="rowtabella0"/>
                    <w:jc w:val="center"/>
                    <w:rPr>
                      <w:color w:val="002060"/>
                    </w:rPr>
                  </w:pPr>
                  <w:r w:rsidRPr="00206171">
                    <w:rPr>
                      <w:color w:val="002060"/>
                    </w:rPr>
                    <w:t> </w:t>
                  </w:r>
                </w:p>
              </w:tc>
            </w:tr>
            <w:tr w:rsidR="009049C3" w:rsidRPr="00206171" w14:paraId="0351DB11"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ACFE90" w14:textId="77777777" w:rsidR="009049C3" w:rsidRPr="00206171" w:rsidRDefault="009049C3" w:rsidP="00C516A8">
                  <w:pPr>
                    <w:pStyle w:val="rowtabella0"/>
                    <w:rPr>
                      <w:color w:val="002060"/>
                    </w:rPr>
                  </w:pPr>
                  <w:r w:rsidRPr="00206171">
                    <w:rPr>
                      <w:color w:val="002060"/>
                    </w:rPr>
                    <w:lastRenderedPageBreak/>
                    <w:t>(1) 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AED4F8" w14:textId="77777777" w:rsidR="009049C3" w:rsidRPr="00206171" w:rsidRDefault="009049C3" w:rsidP="00C516A8">
                  <w:pPr>
                    <w:pStyle w:val="rowtabella0"/>
                    <w:rPr>
                      <w:color w:val="002060"/>
                    </w:rPr>
                  </w:pPr>
                  <w:r w:rsidRPr="00206171">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2D1545" w14:textId="77777777" w:rsidR="009049C3" w:rsidRPr="00206171" w:rsidRDefault="009049C3" w:rsidP="00C516A8">
                  <w:pPr>
                    <w:pStyle w:val="rowtabella0"/>
                    <w:jc w:val="center"/>
                    <w:rPr>
                      <w:color w:val="002060"/>
                    </w:rPr>
                  </w:pPr>
                  <w:r w:rsidRPr="00206171">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95D67B" w14:textId="77777777" w:rsidR="009049C3" w:rsidRPr="00206171" w:rsidRDefault="009049C3" w:rsidP="00C516A8">
                  <w:pPr>
                    <w:pStyle w:val="rowtabella0"/>
                    <w:jc w:val="center"/>
                    <w:rPr>
                      <w:color w:val="002060"/>
                    </w:rPr>
                  </w:pPr>
                  <w:r w:rsidRPr="00206171">
                    <w:rPr>
                      <w:color w:val="002060"/>
                    </w:rPr>
                    <w:t> </w:t>
                  </w:r>
                </w:p>
              </w:tc>
            </w:tr>
            <w:tr w:rsidR="009049C3" w:rsidRPr="00206171" w14:paraId="58EBCDC2"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4DDF5C" w14:textId="77777777" w:rsidR="009049C3" w:rsidRPr="00206171" w:rsidRDefault="009049C3" w:rsidP="00C516A8">
                  <w:pPr>
                    <w:pStyle w:val="rowtabella0"/>
                    <w:rPr>
                      <w:color w:val="002060"/>
                    </w:rPr>
                  </w:pPr>
                  <w:r w:rsidRPr="00206171">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7EB181" w14:textId="77777777" w:rsidR="009049C3" w:rsidRPr="00206171" w:rsidRDefault="009049C3" w:rsidP="00C516A8">
                  <w:pPr>
                    <w:pStyle w:val="rowtabella0"/>
                    <w:rPr>
                      <w:color w:val="002060"/>
                    </w:rPr>
                  </w:pPr>
                  <w:r w:rsidRPr="00206171">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6C6D9E" w14:textId="77777777" w:rsidR="009049C3" w:rsidRPr="00206171" w:rsidRDefault="009049C3" w:rsidP="00C516A8">
                  <w:pPr>
                    <w:pStyle w:val="rowtabella0"/>
                    <w:jc w:val="center"/>
                    <w:rPr>
                      <w:color w:val="002060"/>
                    </w:rPr>
                  </w:pPr>
                  <w:r w:rsidRPr="00206171">
                    <w:rPr>
                      <w:color w:val="002060"/>
                    </w:rPr>
                    <w:t>11 - 1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B6125F" w14:textId="77777777" w:rsidR="009049C3" w:rsidRPr="00206171" w:rsidRDefault="009049C3" w:rsidP="00C516A8">
                  <w:pPr>
                    <w:pStyle w:val="rowtabella0"/>
                    <w:jc w:val="center"/>
                    <w:rPr>
                      <w:color w:val="002060"/>
                    </w:rPr>
                  </w:pPr>
                  <w:r w:rsidRPr="00206171">
                    <w:rPr>
                      <w:color w:val="002060"/>
                    </w:rPr>
                    <w:t> </w:t>
                  </w:r>
                </w:p>
              </w:tc>
            </w:tr>
            <w:tr w:rsidR="009049C3" w:rsidRPr="00206171" w14:paraId="7920B8FE"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416012" w14:textId="77777777" w:rsidR="009049C3" w:rsidRPr="00206171" w:rsidRDefault="009049C3" w:rsidP="00C516A8">
                  <w:pPr>
                    <w:pStyle w:val="rowtabella0"/>
                    <w:rPr>
                      <w:color w:val="002060"/>
                    </w:rPr>
                  </w:pPr>
                  <w:r w:rsidRPr="00206171">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0F6F27" w14:textId="77777777" w:rsidR="009049C3" w:rsidRPr="00206171" w:rsidRDefault="009049C3" w:rsidP="00C516A8">
                  <w:pPr>
                    <w:pStyle w:val="rowtabella0"/>
                    <w:rPr>
                      <w:color w:val="002060"/>
                    </w:rPr>
                  </w:pPr>
                  <w:r w:rsidRPr="00206171">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27F220" w14:textId="77777777" w:rsidR="009049C3" w:rsidRPr="00206171" w:rsidRDefault="009049C3" w:rsidP="00C516A8">
                  <w:pPr>
                    <w:pStyle w:val="rowtabella0"/>
                    <w:jc w:val="center"/>
                    <w:rPr>
                      <w:color w:val="002060"/>
                    </w:rPr>
                  </w:pPr>
                  <w:r w:rsidRPr="00206171">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808FFD" w14:textId="77777777" w:rsidR="009049C3" w:rsidRPr="00206171" w:rsidRDefault="009049C3" w:rsidP="00C516A8">
                  <w:pPr>
                    <w:pStyle w:val="rowtabella0"/>
                    <w:jc w:val="center"/>
                    <w:rPr>
                      <w:color w:val="002060"/>
                    </w:rPr>
                  </w:pPr>
                  <w:r w:rsidRPr="00206171">
                    <w:rPr>
                      <w:color w:val="002060"/>
                    </w:rPr>
                    <w:t> </w:t>
                  </w:r>
                </w:p>
              </w:tc>
            </w:tr>
            <w:tr w:rsidR="009049C3" w:rsidRPr="00206171" w14:paraId="679C65D6"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65F18A" w14:textId="77777777" w:rsidR="009049C3" w:rsidRPr="00206171" w:rsidRDefault="009049C3" w:rsidP="00C516A8">
                  <w:pPr>
                    <w:pStyle w:val="rowtabella0"/>
                    <w:rPr>
                      <w:color w:val="002060"/>
                    </w:rPr>
                  </w:pPr>
                  <w:r w:rsidRPr="00206171">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F03259" w14:textId="77777777" w:rsidR="009049C3" w:rsidRPr="00206171" w:rsidRDefault="009049C3" w:rsidP="00C516A8">
                  <w:pPr>
                    <w:pStyle w:val="rowtabella0"/>
                    <w:rPr>
                      <w:color w:val="002060"/>
                    </w:rPr>
                  </w:pPr>
                  <w:r w:rsidRPr="00206171">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C83382" w14:textId="77777777" w:rsidR="009049C3" w:rsidRPr="00206171" w:rsidRDefault="009049C3" w:rsidP="00C516A8">
                  <w:pPr>
                    <w:pStyle w:val="rowtabella0"/>
                    <w:jc w:val="center"/>
                    <w:rPr>
                      <w:color w:val="002060"/>
                    </w:rPr>
                  </w:pPr>
                  <w:r w:rsidRPr="00206171">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6CDE64" w14:textId="77777777" w:rsidR="009049C3" w:rsidRPr="00206171" w:rsidRDefault="009049C3" w:rsidP="00C516A8">
                  <w:pPr>
                    <w:pStyle w:val="rowtabella0"/>
                    <w:jc w:val="center"/>
                    <w:rPr>
                      <w:color w:val="002060"/>
                    </w:rPr>
                  </w:pPr>
                  <w:r w:rsidRPr="00206171">
                    <w:rPr>
                      <w:color w:val="002060"/>
                    </w:rPr>
                    <w:t> </w:t>
                  </w:r>
                </w:p>
              </w:tc>
            </w:tr>
            <w:tr w:rsidR="009049C3" w:rsidRPr="00206171" w14:paraId="2BE10496"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FBB5D4" w14:textId="77777777" w:rsidR="009049C3" w:rsidRPr="00206171" w:rsidRDefault="009049C3" w:rsidP="00C516A8">
                  <w:pPr>
                    <w:pStyle w:val="rowtabella0"/>
                    <w:rPr>
                      <w:color w:val="002060"/>
                    </w:rPr>
                  </w:pPr>
                  <w:r w:rsidRPr="00206171">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7B8638" w14:textId="77777777" w:rsidR="009049C3" w:rsidRPr="00206171" w:rsidRDefault="009049C3" w:rsidP="00C516A8">
                  <w:pPr>
                    <w:pStyle w:val="rowtabella0"/>
                    <w:rPr>
                      <w:color w:val="002060"/>
                    </w:rPr>
                  </w:pPr>
                  <w:r w:rsidRPr="00206171">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D8E418" w14:textId="77777777" w:rsidR="009049C3" w:rsidRPr="00206171" w:rsidRDefault="009049C3" w:rsidP="00C516A8">
                  <w:pPr>
                    <w:pStyle w:val="rowtabella0"/>
                    <w:jc w:val="center"/>
                    <w:rPr>
                      <w:color w:val="002060"/>
                    </w:rPr>
                  </w:pPr>
                  <w:r w:rsidRPr="00206171">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B326B7" w14:textId="77777777" w:rsidR="009049C3" w:rsidRPr="00206171" w:rsidRDefault="009049C3" w:rsidP="00C516A8">
                  <w:pPr>
                    <w:pStyle w:val="rowtabella0"/>
                    <w:jc w:val="center"/>
                    <w:rPr>
                      <w:color w:val="002060"/>
                    </w:rPr>
                  </w:pPr>
                  <w:r w:rsidRPr="00206171">
                    <w:rPr>
                      <w:color w:val="002060"/>
                    </w:rPr>
                    <w:t> </w:t>
                  </w:r>
                </w:p>
              </w:tc>
            </w:tr>
            <w:tr w:rsidR="009049C3" w:rsidRPr="00206171" w14:paraId="73C7849B" w14:textId="77777777" w:rsidTr="00C516A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79BA9E" w14:textId="77777777" w:rsidR="009049C3" w:rsidRPr="00206171" w:rsidRDefault="009049C3" w:rsidP="00C516A8">
                  <w:pPr>
                    <w:pStyle w:val="rowtabella0"/>
                    <w:rPr>
                      <w:color w:val="002060"/>
                    </w:rPr>
                  </w:pPr>
                  <w:r w:rsidRPr="00206171">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F92E38" w14:textId="77777777" w:rsidR="009049C3" w:rsidRPr="00206171" w:rsidRDefault="009049C3" w:rsidP="00C516A8">
                  <w:pPr>
                    <w:pStyle w:val="rowtabella0"/>
                    <w:rPr>
                      <w:color w:val="002060"/>
                    </w:rPr>
                  </w:pPr>
                  <w:r w:rsidRPr="00206171">
                    <w:rPr>
                      <w:color w:val="002060"/>
                    </w:rPr>
                    <w:t>- BORGOROSSO TOLENTINO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6EE6B1" w14:textId="77777777" w:rsidR="009049C3" w:rsidRPr="00206171" w:rsidRDefault="009049C3" w:rsidP="00C516A8">
                  <w:pPr>
                    <w:pStyle w:val="rowtabella0"/>
                    <w:jc w:val="center"/>
                    <w:rPr>
                      <w:color w:val="002060"/>
                    </w:rPr>
                  </w:pPr>
                  <w:r w:rsidRPr="00206171">
                    <w:rPr>
                      <w:color w:val="002060"/>
                    </w:rPr>
                    <w:t>0 - 6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951806" w14:textId="77777777" w:rsidR="009049C3" w:rsidRPr="00206171" w:rsidRDefault="009049C3" w:rsidP="00C516A8">
                  <w:pPr>
                    <w:pStyle w:val="rowtabella0"/>
                    <w:jc w:val="center"/>
                    <w:rPr>
                      <w:color w:val="002060"/>
                    </w:rPr>
                  </w:pPr>
                  <w:r w:rsidRPr="00206171">
                    <w:rPr>
                      <w:color w:val="002060"/>
                    </w:rPr>
                    <w:t>D</w:t>
                  </w:r>
                </w:p>
              </w:tc>
            </w:tr>
            <w:tr w:rsidR="009049C3" w:rsidRPr="00206171" w14:paraId="0400D761" w14:textId="77777777" w:rsidTr="00C516A8">
              <w:tc>
                <w:tcPr>
                  <w:tcW w:w="4700" w:type="dxa"/>
                  <w:gridSpan w:val="4"/>
                  <w:tcBorders>
                    <w:top w:val="nil"/>
                    <w:left w:val="nil"/>
                    <w:bottom w:val="nil"/>
                    <w:right w:val="nil"/>
                  </w:tcBorders>
                  <w:tcMar>
                    <w:top w:w="20" w:type="dxa"/>
                    <w:left w:w="20" w:type="dxa"/>
                    <w:bottom w:w="20" w:type="dxa"/>
                    <w:right w:w="20" w:type="dxa"/>
                  </w:tcMar>
                  <w:vAlign w:val="center"/>
                  <w:hideMark/>
                </w:tcPr>
                <w:p w14:paraId="483713D6" w14:textId="77777777" w:rsidR="009049C3" w:rsidRPr="00206171" w:rsidRDefault="009049C3" w:rsidP="00C516A8">
                  <w:pPr>
                    <w:pStyle w:val="rowtabella0"/>
                    <w:rPr>
                      <w:color w:val="002060"/>
                    </w:rPr>
                  </w:pPr>
                  <w:r w:rsidRPr="00206171">
                    <w:rPr>
                      <w:color w:val="002060"/>
                    </w:rPr>
                    <w:t>(1) - disputata il 08/10/2023</w:t>
                  </w:r>
                </w:p>
              </w:tc>
            </w:tr>
          </w:tbl>
          <w:p w14:paraId="2F536786" w14:textId="77777777" w:rsidR="009049C3" w:rsidRPr="00206171" w:rsidRDefault="009049C3" w:rsidP="00C516A8">
            <w:pPr>
              <w:rPr>
                <w:color w:val="002060"/>
              </w:rPr>
            </w:pPr>
          </w:p>
        </w:tc>
      </w:tr>
    </w:tbl>
    <w:p w14:paraId="6E98CD7C" w14:textId="77777777" w:rsidR="009049C3" w:rsidRPr="00206171" w:rsidRDefault="009049C3" w:rsidP="009049C3">
      <w:pPr>
        <w:pStyle w:val="breakline"/>
        <w:rPr>
          <w:rFonts w:eastAsiaTheme="minorEastAsia"/>
          <w:color w:val="002060"/>
        </w:rPr>
      </w:pPr>
    </w:p>
    <w:p w14:paraId="771004F4" w14:textId="77777777" w:rsidR="009049C3" w:rsidRPr="00206171" w:rsidRDefault="009049C3" w:rsidP="009049C3">
      <w:pPr>
        <w:pStyle w:val="breakline"/>
        <w:rPr>
          <w:color w:val="002060"/>
        </w:rPr>
      </w:pPr>
    </w:p>
    <w:p w14:paraId="3C9B0F09" w14:textId="77777777" w:rsidR="009049C3" w:rsidRPr="00206171" w:rsidRDefault="009049C3" w:rsidP="009049C3">
      <w:pPr>
        <w:pStyle w:val="titoloprinc0"/>
        <w:rPr>
          <w:color w:val="002060"/>
        </w:rPr>
      </w:pPr>
      <w:r w:rsidRPr="00206171">
        <w:rPr>
          <w:color w:val="002060"/>
        </w:rPr>
        <w:t>GIUDICE SPORTIVO</w:t>
      </w:r>
    </w:p>
    <w:p w14:paraId="239C92A1" w14:textId="77777777" w:rsidR="009049C3" w:rsidRPr="00206171" w:rsidRDefault="009049C3" w:rsidP="009049C3">
      <w:pPr>
        <w:pStyle w:val="diffida"/>
        <w:rPr>
          <w:color w:val="002060"/>
        </w:rPr>
      </w:pPr>
      <w:r w:rsidRPr="00206171">
        <w:rPr>
          <w:color w:val="002060"/>
        </w:rPr>
        <w:t>Il Giudice Sportivo Avv. Agnese Lazzaretti, con l'assistenza del segretario Angelo Castellana, nella seduta del 11/10/2023, ha adottato le decisioni che di seguito integralmente si riportano:</w:t>
      </w:r>
    </w:p>
    <w:p w14:paraId="48B1F378" w14:textId="77777777" w:rsidR="009049C3" w:rsidRPr="00206171" w:rsidRDefault="009049C3" w:rsidP="009049C3">
      <w:pPr>
        <w:pStyle w:val="titolo10"/>
        <w:rPr>
          <w:color w:val="002060"/>
        </w:rPr>
      </w:pPr>
      <w:r w:rsidRPr="00206171">
        <w:rPr>
          <w:color w:val="002060"/>
        </w:rPr>
        <w:t xml:space="preserve">GARE DEL 7/10/2023 </w:t>
      </w:r>
    </w:p>
    <w:p w14:paraId="6DD61949" w14:textId="77777777" w:rsidR="009049C3" w:rsidRPr="00206171" w:rsidRDefault="009049C3" w:rsidP="009049C3">
      <w:pPr>
        <w:pStyle w:val="titolo60"/>
        <w:rPr>
          <w:color w:val="002060"/>
        </w:rPr>
      </w:pPr>
      <w:r w:rsidRPr="00206171">
        <w:rPr>
          <w:color w:val="002060"/>
        </w:rPr>
        <w:t xml:space="preserve">DECISIONI DEL GIUDICE SPORTIVO </w:t>
      </w:r>
    </w:p>
    <w:p w14:paraId="4994E56D" w14:textId="77777777" w:rsidR="009049C3" w:rsidRPr="00206171" w:rsidRDefault="009049C3" w:rsidP="009049C3">
      <w:pPr>
        <w:pStyle w:val="diffida"/>
        <w:spacing w:before="80" w:beforeAutospacing="0" w:after="40" w:afterAutospacing="0"/>
        <w:jc w:val="left"/>
        <w:rPr>
          <w:color w:val="002060"/>
        </w:rPr>
      </w:pPr>
      <w:r w:rsidRPr="00206171">
        <w:rPr>
          <w:color w:val="002060"/>
        </w:rPr>
        <w:t xml:space="preserve">gara del 7/10/2023 REAL FABRIANO - BORGOROSSO TOLENTINO </w:t>
      </w:r>
      <w:r w:rsidRPr="00206171">
        <w:rPr>
          <w:color w:val="002060"/>
        </w:rPr>
        <w:br/>
        <w:t xml:space="preserve">Il Giudice Sportivo dopo aver esaminato gli atti relativi alla gara Asd Real Fabrianoc 5- Asd Borgorosso Tolentino del 07/10/2023, nei quali era presente un provvedimento disciplinare di ammonizione nei confronti del giocatore n. 8 Sig. Pjeshka Flavio (29.08.05) della società Real Fabriano e, avendo riscontrato, da un controllo del sistema informatico nonché dalle successive verifiche presso l'Ufficio tesseramenti del Comitato Regionale, che il suddetto giocatore veniva impiegato dalla predetta Società sportiva in posizione irregolare, inquanto unicamente tesserato per l'attività di calcio a 11 e non anche per quella del calcio a 5 come attualmente imposto (comunicato Ufficiale Figc n. 212 /A del 22 marzo 2022), </w:t>
      </w:r>
    </w:p>
    <w:p w14:paraId="7032739E" w14:textId="77777777" w:rsidR="009049C3" w:rsidRPr="00206171" w:rsidRDefault="009049C3" w:rsidP="009049C3">
      <w:pPr>
        <w:pStyle w:val="diffida"/>
        <w:spacing w:before="80" w:beforeAutospacing="0" w:after="40" w:afterAutospacing="0"/>
        <w:jc w:val="center"/>
        <w:rPr>
          <w:color w:val="002060"/>
        </w:rPr>
      </w:pPr>
      <w:r w:rsidRPr="00206171">
        <w:rPr>
          <w:color w:val="002060"/>
        </w:rPr>
        <w:t>DELIBERA</w:t>
      </w:r>
    </w:p>
    <w:p w14:paraId="5A8A5940" w14:textId="77777777" w:rsidR="009049C3" w:rsidRPr="00206171" w:rsidRDefault="009049C3" w:rsidP="009049C3">
      <w:pPr>
        <w:pStyle w:val="diffida"/>
        <w:spacing w:before="80" w:beforeAutospacing="0" w:after="40" w:afterAutospacing="0"/>
        <w:jc w:val="left"/>
        <w:rPr>
          <w:color w:val="002060"/>
        </w:rPr>
      </w:pPr>
      <w:r w:rsidRPr="00206171">
        <w:rPr>
          <w:color w:val="002060"/>
        </w:rPr>
        <w:t xml:space="preserve">- di assegnare gara persa alla Società Real Fabriano omologando il seguente risultato: Asd Real Fabriano 0- Borgorosso Tolentino 6 </w:t>
      </w:r>
    </w:p>
    <w:p w14:paraId="088ED8FA" w14:textId="77777777" w:rsidR="009049C3" w:rsidRPr="00206171" w:rsidRDefault="009049C3" w:rsidP="009049C3">
      <w:pPr>
        <w:pStyle w:val="diffida"/>
        <w:spacing w:before="80" w:beforeAutospacing="0" w:after="40" w:afterAutospacing="0"/>
        <w:jc w:val="left"/>
        <w:rPr>
          <w:color w:val="002060"/>
        </w:rPr>
      </w:pPr>
      <w:r w:rsidRPr="00206171">
        <w:rPr>
          <w:color w:val="002060"/>
        </w:rPr>
        <w:t xml:space="preserve">- di inibire fino al 25/10/2023 il dirigente accompagnatore Sig. Alunni Lorenzo. </w:t>
      </w:r>
    </w:p>
    <w:p w14:paraId="6B26916F" w14:textId="77777777" w:rsidR="009049C3" w:rsidRPr="00206171" w:rsidRDefault="009049C3" w:rsidP="009049C3">
      <w:pPr>
        <w:pStyle w:val="titolo7a"/>
        <w:rPr>
          <w:color w:val="002060"/>
        </w:rPr>
      </w:pPr>
      <w:r w:rsidRPr="00206171">
        <w:rPr>
          <w:color w:val="002060"/>
        </w:rPr>
        <w:t xml:space="preserve">PROVVEDIMENTI DISCIPLINARI </w:t>
      </w:r>
    </w:p>
    <w:p w14:paraId="41A64C61" w14:textId="77777777" w:rsidR="009049C3" w:rsidRPr="00206171" w:rsidRDefault="009049C3" w:rsidP="009049C3">
      <w:pPr>
        <w:pStyle w:val="titolo7b0"/>
        <w:rPr>
          <w:color w:val="002060"/>
        </w:rPr>
      </w:pPr>
      <w:r w:rsidRPr="00206171">
        <w:rPr>
          <w:color w:val="002060"/>
        </w:rPr>
        <w:t xml:space="preserve">In base alle risultanze degli atti ufficiali sono state deliberate le seguenti sanzioni disciplinari. </w:t>
      </w:r>
    </w:p>
    <w:p w14:paraId="23CD0539" w14:textId="77777777" w:rsidR="009049C3" w:rsidRPr="00206171" w:rsidRDefault="009049C3" w:rsidP="009049C3">
      <w:pPr>
        <w:pStyle w:val="titolo30"/>
        <w:rPr>
          <w:color w:val="002060"/>
        </w:rPr>
      </w:pPr>
      <w:r w:rsidRPr="00206171">
        <w:rPr>
          <w:color w:val="002060"/>
        </w:rPr>
        <w:t xml:space="preserve">SOCIETA' </w:t>
      </w:r>
    </w:p>
    <w:p w14:paraId="0B4E2956" w14:textId="77777777" w:rsidR="009049C3" w:rsidRPr="00206171" w:rsidRDefault="009049C3" w:rsidP="009049C3">
      <w:pPr>
        <w:pStyle w:val="titolo20"/>
        <w:rPr>
          <w:color w:val="002060"/>
        </w:rPr>
      </w:pPr>
      <w:r w:rsidRPr="00206171">
        <w:rPr>
          <w:color w:val="002060"/>
        </w:rPr>
        <w:t xml:space="preserve">PERDITA DELLA GARA: </w:t>
      </w:r>
    </w:p>
    <w:p w14:paraId="5094829C" w14:textId="77777777" w:rsidR="009049C3" w:rsidRPr="00206171" w:rsidRDefault="009049C3" w:rsidP="009049C3">
      <w:pPr>
        <w:pStyle w:val="diffida"/>
        <w:spacing w:before="80" w:beforeAutospacing="0" w:after="40" w:afterAutospacing="0"/>
        <w:jc w:val="left"/>
        <w:rPr>
          <w:color w:val="002060"/>
        </w:rPr>
      </w:pPr>
      <w:r w:rsidRPr="00206171">
        <w:rPr>
          <w:color w:val="002060"/>
        </w:rPr>
        <w:t xml:space="preserve">REAL FABRIANO </w:t>
      </w:r>
      <w:r w:rsidRPr="00206171">
        <w:rPr>
          <w:color w:val="002060"/>
        </w:rPr>
        <w:br/>
        <w:t xml:space="preserve">V. Delibera </w:t>
      </w:r>
    </w:p>
    <w:p w14:paraId="6C63879D" w14:textId="77777777" w:rsidR="009049C3" w:rsidRPr="00206171" w:rsidRDefault="009049C3" w:rsidP="009049C3">
      <w:pPr>
        <w:pStyle w:val="titolo30"/>
        <w:rPr>
          <w:color w:val="002060"/>
        </w:rPr>
      </w:pPr>
      <w:r w:rsidRPr="00206171">
        <w:rPr>
          <w:color w:val="002060"/>
        </w:rPr>
        <w:t xml:space="preserve">DIRIGENTI </w:t>
      </w:r>
    </w:p>
    <w:p w14:paraId="41569649" w14:textId="77777777" w:rsidR="009049C3" w:rsidRPr="00206171" w:rsidRDefault="009049C3" w:rsidP="009049C3">
      <w:pPr>
        <w:pStyle w:val="titolo20"/>
        <w:rPr>
          <w:color w:val="002060"/>
        </w:rPr>
      </w:pPr>
      <w:r w:rsidRPr="00206171">
        <w:rPr>
          <w:color w:val="002060"/>
        </w:rPr>
        <w:t xml:space="preserve">INIBIZIONE A SVOLGERE OGNI ATTIVITA' FINO AL 25/10/2023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3890AB73" w14:textId="77777777" w:rsidTr="00C516A8">
        <w:tc>
          <w:tcPr>
            <w:tcW w:w="2200" w:type="dxa"/>
            <w:tcMar>
              <w:top w:w="20" w:type="dxa"/>
              <w:left w:w="20" w:type="dxa"/>
              <w:bottom w:w="20" w:type="dxa"/>
              <w:right w:w="20" w:type="dxa"/>
            </w:tcMar>
            <w:vAlign w:val="center"/>
            <w:hideMark/>
          </w:tcPr>
          <w:p w14:paraId="31D038ED" w14:textId="77777777" w:rsidR="009049C3" w:rsidRPr="00206171" w:rsidRDefault="009049C3" w:rsidP="00C516A8">
            <w:pPr>
              <w:pStyle w:val="movimento"/>
              <w:rPr>
                <w:color w:val="002060"/>
              </w:rPr>
            </w:pPr>
            <w:r w:rsidRPr="00206171">
              <w:rPr>
                <w:color w:val="002060"/>
              </w:rPr>
              <w:t>ALUNNI LORENZO</w:t>
            </w:r>
          </w:p>
        </w:tc>
        <w:tc>
          <w:tcPr>
            <w:tcW w:w="2200" w:type="dxa"/>
            <w:tcMar>
              <w:top w:w="20" w:type="dxa"/>
              <w:left w:w="20" w:type="dxa"/>
              <w:bottom w:w="20" w:type="dxa"/>
              <w:right w:w="20" w:type="dxa"/>
            </w:tcMar>
            <w:vAlign w:val="center"/>
            <w:hideMark/>
          </w:tcPr>
          <w:p w14:paraId="1C249DBD" w14:textId="77777777" w:rsidR="009049C3" w:rsidRPr="00206171" w:rsidRDefault="009049C3" w:rsidP="00C516A8">
            <w:pPr>
              <w:pStyle w:val="movimento2"/>
              <w:rPr>
                <w:color w:val="002060"/>
              </w:rPr>
            </w:pPr>
            <w:r w:rsidRPr="00206171">
              <w:rPr>
                <w:color w:val="002060"/>
              </w:rPr>
              <w:t xml:space="preserve">(REAL FABRIANO) </w:t>
            </w:r>
          </w:p>
        </w:tc>
        <w:tc>
          <w:tcPr>
            <w:tcW w:w="800" w:type="dxa"/>
            <w:tcMar>
              <w:top w:w="20" w:type="dxa"/>
              <w:left w:w="20" w:type="dxa"/>
              <w:bottom w:w="20" w:type="dxa"/>
              <w:right w:w="20" w:type="dxa"/>
            </w:tcMar>
            <w:vAlign w:val="center"/>
            <w:hideMark/>
          </w:tcPr>
          <w:p w14:paraId="43C413A2"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5431FBA0"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1C8F17CC" w14:textId="77777777" w:rsidR="009049C3" w:rsidRPr="00206171" w:rsidRDefault="009049C3" w:rsidP="00C516A8">
            <w:pPr>
              <w:pStyle w:val="movimento2"/>
              <w:rPr>
                <w:color w:val="002060"/>
              </w:rPr>
            </w:pPr>
            <w:r w:rsidRPr="00206171">
              <w:rPr>
                <w:color w:val="002060"/>
              </w:rPr>
              <w:t> </w:t>
            </w:r>
          </w:p>
        </w:tc>
      </w:tr>
    </w:tbl>
    <w:p w14:paraId="210E396A" w14:textId="77777777" w:rsidR="009049C3" w:rsidRPr="00206171" w:rsidRDefault="009049C3" w:rsidP="009049C3">
      <w:pPr>
        <w:pStyle w:val="diffida"/>
        <w:spacing w:before="80" w:beforeAutospacing="0" w:after="40" w:afterAutospacing="0"/>
        <w:jc w:val="left"/>
        <w:rPr>
          <w:rFonts w:eastAsiaTheme="minorEastAsia"/>
          <w:color w:val="002060"/>
        </w:rPr>
      </w:pPr>
      <w:r w:rsidRPr="00206171">
        <w:rPr>
          <w:color w:val="002060"/>
        </w:rPr>
        <w:t xml:space="preserve">V. delibera </w:t>
      </w:r>
    </w:p>
    <w:p w14:paraId="39BD5ACB" w14:textId="77777777" w:rsidR="009049C3" w:rsidRPr="00206171" w:rsidRDefault="009049C3" w:rsidP="009049C3">
      <w:pPr>
        <w:pStyle w:val="titolo30"/>
        <w:rPr>
          <w:color w:val="002060"/>
        </w:rPr>
      </w:pPr>
      <w:r w:rsidRPr="00206171">
        <w:rPr>
          <w:color w:val="002060"/>
        </w:rPr>
        <w:t xml:space="preserve">CALCIATORI NON ESPULSI </w:t>
      </w:r>
    </w:p>
    <w:p w14:paraId="3050FBEF" w14:textId="77777777" w:rsidR="009049C3" w:rsidRPr="00206171" w:rsidRDefault="009049C3" w:rsidP="009049C3">
      <w:pPr>
        <w:pStyle w:val="titolo20"/>
        <w:rPr>
          <w:color w:val="002060"/>
        </w:rPr>
      </w:pPr>
      <w:r w:rsidRPr="0020617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38869EDA" w14:textId="77777777" w:rsidTr="00C516A8">
        <w:tc>
          <w:tcPr>
            <w:tcW w:w="2200" w:type="dxa"/>
            <w:tcMar>
              <w:top w:w="20" w:type="dxa"/>
              <w:left w:w="20" w:type="dxa"/>
              <w:bottom w:w="20" w:type="dxa"/>
              <w:right w:w="20" w:type="dxa"/>
            </w:tcMar>
            <w:vAlign w:val="center"/>
            <w:hideMark/>
          </w:tcPr>
          <w:p w14:paraId="2DDDBFAA" w14:textId="77777777" w:rsidR="009049C3" w:rsidRPr="00206171" w:rsidRDefault="009049C3" w:rsidP="00C516A8">
            <w:pPr>
              <w:pStyle w:val="movimento"/>
              <w:rPr>
                <w:color w:val="002060"/>
              </w:rPr>
            </w:pPr>
            <w:r w:rsidRPr="00206171">
              <w:rPr>
                <w:color w:val="002060"/>
              </w:rPr>
              <w:t>ANTINORI NICCOLO</w:t>
            </w:r>
          </w:p>
        </w:tc>
        <w:tc>
          <w:tcPr>
            <w:tcW w:w="2200" w:type="dxa"/>
            <w:tcMar>
              <w:top w:w="20" w:type="dxa"/>
              <w:left w:w="20" w:type="dxa"/>
              <w:bottom w:w="20" w:type="dxa"/>
              <w:right w:w="20" w:type="dxa"/>
            </w:tcMar>
            <w:vAlign w:val="center"/>
            <w:hideMark/>
          </w:tcPr>
          <w:p w14:paraId="2F0EAD4F" w14:textId="77777777" w:rsidR="009049C3" w:rsidRPr="00206171" w:rsidRDefault="009049C3" w:rsidP="00C516A8">
            <w:pPr>
              <w:pStyle w:val="movimento2"/>
              <w:rPr>
                <w:color w:val="002060"/>
              </w:rPr>
            </w:pPr>
            <w:r w:rsidRPr="00206171">
              <w:rPr>
                <w:color w:val="002060"/>
              </w:rPr>
              <w:t xml:space="preserve">(BORGOROSSO TOLENTINO) </w:t>
            </w:r>
          </w:p>
        </w:tc>
        <w:tc>
          <w:tcPr>
            <w:tcW w:w="800" w:type="dxa"/>
            <w:tcMar>
              <w:top w:w="20" w:type="dxa"/>
              <w:left w:w="20" w:type="dxa"/>
              <w:bottom w:w="20" w:type="dxa"/>
              <w:right w:w="20" w:type="dxa"/>
            </w:tcMar>
            <w:vAlign w:val="center"/>
            <w:hideMark/>
          </w:tcPr>
          <w:p w14:paraId="611B6D4A"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743C958F"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53427B72" w14:textId="77777777" w:rsidR="009049C3" w:rsidRPr="00206171" w:rsidRDefault="009049C3" w:rsidP="00C516A8">
            <w:pPr>
              <w:pStyle w:val="movimento2"/>
              <w:rPr>
                <w:color w:val="002060"/>
              </w:rPr>
            </w:pPr>
            <w:r w:rsidRPr="00206171">
              <w:rPr>
                <w:color w:val="002060"/>
              </w:rPr>
              <w:t> </w:t>
            </w:r>
          </w:p>
        </w:tc>
      </w:tr>
    </w:tbl>
    <w:p w14:paraId="1F88F441" w14:textId="77777777" w:rsidR="009049C3" w:rsidRPr="00206171" w:rsidRDefault="009049C3" w:rsidP="009049C3">
      <w:pPr>
        <w:pStyle w:val="titolo20"/>
        <w:rPr>
          <w:rFonts w:eastAsiaTheme="minorEastAsia"/>
          <w:color w:val="002060"/>
        </w:rPr>
      </w:pPr>
      <w:r w:rsidRPr="0020617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69CE9F1F" w14:textId="77777777" w:rsidTr="00C516A8">
        <w:tc>
          <w:tcPr>
            <w:tcW w:w="2200" w:type="dxa"/>
            <w:tcMar>
              <w:top w:w="20" w:type="dxa"/>
              <w:left w:w="20" w:type="dxa"/>
              <w:bottom w:w="20" w:type="dxa"/>
              <w:right w:w="20" w:type="dxa"/>
            </w:tcMar>
            <w:vAlign w:val="center"/>
            <w:hideMark/>
          </w:tcPr>
          <w:p w14:paraId="640F1A08" w14:textId="77777777" w:rsidR="009049C3" w:rsidRPr="00206171" w:rsidRDefault="009049C3" w:rsidP="00C516A8">
            <w:pPr>
              <w:pStyle w:val="movimento"/>
              <w:rPr>
                <w:color w:val="002060"/>
              </w:rPr>
            </w:pPr>
            <w:r w:rsidRPr="00206171">
              <w:rPr>
                <w:color w:val="002060"/>
              </w:rPr>
              <w:t>DIALUCE ANDREA</w:t>
            </w:r>
          </w:p>
        </w:tc>
        <w:tc>
          <w:tcPr>
            <w:tcW w:w="2200" w:type="dxa"/>
            <w:tcMar>
              <w:top w:w="20" w:type="dxa"/>
              <w:left w:w="20" w:type="dxa"/>
              <w:bottom w:w="20" w:type="dxa"/>
              <w:right w:w="20" w:type="dxa"/>
            </w:tcMar>
            <w:vAlign w:val="center"/>
            <w:hideMark/>
          </w:tcPr>
          <w:p w14:paraId="32669C7E" w14:textId="77777777" w:rsidR="009049C3" w:rsidRPr="00206171" w:rsidRDefault="009049C3" w:rsidP="00C516A8">
            <w:pPr>
              <w:pStyle w:val="movimento2"/>
              <w:rPr>
                <w:color w:val="002060"/>
              </w:rPr>
            </w:pPr>
            <w:r w:rsidRPr="00206171">
              <w:rPr>
                <w:color w:val="002060"/>
              </w:rPr>
              <w:t xml:space="preserve">(CANTINE RIUNITE CSI) </w:t>
            </w:r>
          </w:p>
        </w:tc>
        <w:tc>
          <w:tcPr>
            <w:tcW w:w="800" w:type="dxa"/>
            <w:tcMar>
              <w:top w:w="20" w:type="dxa"/>
              <w:left w:w="20" w:type="dxa"/>
              <w:bottom w:w="20" w:type="dxa"/>
              <w:right w:w="20" w:type="dxa"/>
            </w:tcMar>
            <w:vAlign w:val="center"/>
            <w:hideMark/>
          </w:tcPr>
          <w:p w14:paraId="258E63B8"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62944A6E" w14:textId="77777777" w:rsidR="009049C3" w:rsidRPr="00206171" w:rsidRDefault="009049C3" w:rsidP="00C516A8">
            <w:pPr>
              <w:pStyle w:val="movimento"/>
              <w:rPr>
                <w:color w:val="002060"/>
              </w:rPr>
            </w:pPr>
            <w:r w:rsidRPr="00206171">
              <w:rPr>
                <w:color w:val="002060"/>
              </w:rPr>
              <w:t>SCALZINI FRANCESCO</w:t>
            </w:r>
          </w:p>
        </w:tc>
        <w:tc>
          <w:tcPr>
            <w:tcW w:w="2200" w:type="dxa"/>
            <w:tcMar>
              <w:top w:w="20" w:type="dxa"/>
              <w:left w:w="20" w:type="dxa"/>
              <w:bottom w:w="20" w:type="dxa"/>
              <w:right w:w="20" w:type="dxa"/>
            </w:tcMar>
            <w:vAlign w:val="center"/>
            <w:hideMark/>
          </w:tcPr>
          <w:p w14:paraId="6DF84DD4" w14:textId="77777777" w:rsidR="009049C3" w:rsidRPr="00206171" w:rsidRDefault="009049C3" w:rsidP="00C516A8">
            <w:pPr>
              <w:pStyle w:val="movimento2"/>
              <w:rPr>
                <w:color w:val="002060"/>
              </w:rPr>
            </w:pPr>
            <w:r w:rsidRPr="00206171">
              <w:rPr>
                <w:color w:val="002060"/>
              </w:rPr>
              <w:t xml:space="preserve">(CANTINE RIUNITE CSI) </w:t>
            </w:r>
          </w:p>
        </w:tc>
      </w:tr>
      <w:tr w:rsidR="009049C3" w:rsidRPr="00206171" w14:paraId="68059B9D" w14:textId="77777777" w:rsidTr="00C516A8">
        <w:tc>
          <w:tcPr>
            <w:tcW w:w="2200" w:type="dxa"/>
            <w:tcMar>
              <w:top w:w="20" w:type="dxa"/>
              <w:left w:w="20" w:type="dxa"/>
              <w:bottom w:w="20" w:type="dxa"/>
              <w:right w:w="20" w:type="dxa"/>
            </w:tcMar>
            <w:vAlign w:val="center"/>
            <w:hideMark/>
          </w:tcPr>
          <w:p w14:paraId="36BB51B0" w14:textId="77777777" w:rsidR="009049C3" w:rsidRPr="00206171" w:rsidRDefault="009049C3" w:rsidP="00C516A8">
            <w:pPr>
              <w:pStyle w:val="movimento"/>
              <w:rPr>
                <w:color w:val="002060"/>
              </w:rPr>
            </w:pPr>
            <w:r w:rsidRPr="00206171">
              <w:rPr>
                <w:color w:val="002060"/>
              </w:rPr>
              <w:t>GUCCIARDI ALESSIO</w:t>
            </w:r>
          </w:p>
        </w:tc>
        <w:tc>
          <w:tcPr>
            <w:tcW w:w="2200" w:type="dxa"/>
            <w:tcMar>
              <w:top w:w="20" w:type="dxa"/>
              <w:left w:w="20" w:type="dxa"/>
              <w:bottom w:w="20" w:type="dxa"/>
              <w:right w:w="20" w:type="dxa"/>
            </w:tcMar>
            <w:vAlign w:val="center"/>
            <w:hideMark/>
          </w:tcPr>
          <w:p w14:paraId="4B399638" w14:textId="77777777" w:rsidR="009049C3" w:rsidRPr="00206171" w:rsidRDefault="009049C3" w:rsidP="00C516A8">
            <w:pPr>
              <w:pStyle w:val="movimento2"/>
              <w:rPr>
                <w:color w:val="002060"/>
              </w:rPr>
            </w:pPr>
            <w:r w:rsidRPr="00206171">
              <w:rPr>
                <w:color w:val="002060"/>
              </w:rPr>
              <w:t xml:space="preserve">(DINAMIS 1990) </w:t>
            </w:r>
          </w:p>
        </w:tc>
        <w:tc>
          <w:tcPr>
            <w:tcW w:w="800" w:type="dxa"/>
            <w:tcMar>
              <w:top w:w="20" w:type="dxa"/>
              <w:left w:w="20" w:type="dxa"/>
              <w:bottom w:w="20" w:type="dxa"/>
              <w:right w:w="20" w:type="dxa"/>
            </w:tcMar>
            <w:vAlign w:val="center"/>
            <w:hideMark/>
          </w:tcPr>
          <w:p w14:paraId="7B44AE8B"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14E90049" w14:textId="77777777" w:rsidR="009049C3" w:rsidRPr="00206171" w:rsidRDefault="009049C3" w:rsidP="00C516A8">
            <w:pPr>
              <w:pStyle w:val="movimento"/>
              <w:rPr>
                <w:color w:val="002060"/>
              </w:rPr>
            </w:pPr>
            <w:r w:rsidRPr="00206171">
              <w:rPr>
                <w:color w:val="002060"/>
              </w:rPr>
              <w:t>PITTORI LEONARDO</w:t>
            </w:r>
          </w:p>
        </w:tc>
        <w:tc>
          <w:tcPr>
            <w:tcW w:w="2200" w:type="dxa"/>
            <w:tcMar>
              <w:top w:w="20" w:type="dxa"/>
              <w:left w:w="20" w:type="dxa"/>
              <w:bottom w:w="20" w:type="dxa"/>
              <w:right w:w="20" w:type="dxa"/>
            </w:tcMar>
            <w:vAlign w:val="center"/>
            <w:hideMark/>
          </w:tcPr>
          <w:p w14:paraId="49BCB8AD" w14:textId="77777777" w:rsidR="009049C3" w:rsidRPr="00206171" w:rsidRDefault="009049C3" w:rsidP="00C516A8">
            <w:pPr>
              <w:pStyle w:val="movimento2"/>
              <w:rPr>
                <w:color w:val="002060"/>
              </w:rPr>
            </w:pPr>
            <w:r w:rsidRPr="00206171">
              <w:rPr>
                <w:color w:val="002060"/>
              </w:rPr>
              <w:t xml:space="preserve">(JESI) </w:t>
            </w:r>
          </w:p>
        </w:tc>
      </w:tr>
      <w:tr w:rsidR="009049C3" w:rsidRPr="00206171" w14:paraId="606BC12C" w14:textId="77777777" w:rsidTr="00C516A8">
        <w:tc>
          <w:tcPr>
            <w:tcW w:w="2200" w:type="dxa"/>
            <w:tcMar>
              <w:top w:w="20" w:type="dxa"/>
              <w:left w:w="20" w:type="dxa"/>
              <w:bottom w:w="20" w:type="dxa"/>
              <w:right w:w="20" w:type="dxa"/>
            </w:tcMar>
            <w:vAlign w:val="center"/>
            <w:hideMark/>
          </w:tcPr>
          <w:p w14:paraId="3A2FBCEA" w14:textId="77777777" w:rsidR="009049C3" w:rsidRPr="00206171" w:rsidRDefault="009049C3" w:rsidP="00C516A8">
            <w:pPr>
              <w:pStyle w:val="movimento"/>
              <w:rPr>
                <w:color w:val="002060"/>
              </w:rPr>
            </w:pPr>
            <w:r w:rsidRPr="00206171">
              <w:rPr>
                <w:color w:val="002060"/>
              </w:rPr>
              <w:t>RIPA RICCARDO</w:t>
            </w:r>
          </w:p>
        </w:tc>
        <w:tc>
          <w:tcPr>
            <w:tcW w:w="2200" w:type="dxa"/>
            <w:tcMar>
              <w:top w:w="20" w:type="dxa"/>
              <w:left w:w="20" w:type="dxa"/>
              <w:bottom w:w="20" w:type="dxa"/>
              <w:right w:w="20" w:type="dxa"/>
            </w:tcMar>
            <w:vAlign w:val="center"/>
            <w:hideMark/>
          </w:tcPr>
          <w:p w14:paraId="546F1F8B" w14:textId="77777777" w:rsidR="009049C3" w:rsidRPr="00206171" w:rsidRDefault="009049C3" w:rsidP="00C516A8">
            <w:pPr>
              <w:pStyle w:val="movimento2"/>
              <w:rPr>
                <w:color w:val="002060"/>
              </w:rPr>
            </w:pPr>
            <w:r w:rsidRPr="00206171">
              <w:rPr>
                <w:color w:val="002060"/>
              </w:rPr>
              <w:t xml:space="preserve">(NUOVA JUVENTINA FFC) </w:t>
            </w:r>
          </w:p>
        </w:tc>
        <w:tc>
          <w:tcPr>
            <w:tcW w:w="800" w:type="dxa"/>
            <w:tcMar>
              <w:top w:w="20" w:type="dxa"/>
              <w:left w:w="20" w:type="dxa"/>
              <w:bottom w:w="20" w:type="dxa"/>
              <w:right w:w="20" w:type="dxa"/>
            </w:tcMar>
            <w:vAlign w:val="center"/>
            <w:hideMark/>
          </w:tcPr>
          <w:p w14:paraId="4619FCB9"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6E012E41" w14:textId="77777777" w:rsidR="009049C3" w:rsidRPr="00206171" w:rsidRDefault="009049C3" w:rsidP="00C516A8">
            <w:pPr>
              <w:pStyle w:val="movimento"/>
              <w:rPr>
                <w:color w:val="002060"/>
              </w:rPr>
            </w:pPr>
            <w:r w:rsidRPr="00206171">
              <w:rPr>
                <w:color w:val="002060"/>
              </w:rPr>
              <w:t>BINCI LEONARDO</w:t>
            </w:r>
          </w:p>
        </w:tc>
        <w:tc>
          <w:tcPr>
            <w:tcW w:w="2200" w:type="dxa"/>
            <w:tcMar>
              <w:top w:w="20" w:type="dxa"/>
              <w:left w:w="20" w:type="dxa"/>
              <w:bottom w:w="20" w:type="dxa"/>
              <w:right w:w="20" w:type="dxa"/>
            </w:tcMar>
            <w:vAlign w:val="center"/>
            <w:hideMark/>
          </w:tcPr>
          <w:p w14:paraId="3E5866C7" w14:textId="77777777" w:rsidR="009049C3" w:rsidRPr="00206171" w:rsidRDefault="009049C3" w:rsidP="00C516A8">
            <w:pPr>
              <w:pStyle w:val="movimento2"/>
              <w:rPr>
                <w:color w:val="002060"/>
              </w:rPr>
            </w:pPr>
            <w:r w:rsidRPr="00206171">
              <w:rPr>
                <w:color w:val="002060"/>
              </w:rPr>
              <w:t xml:space="preserve">(OSIMO FIVE) </w:t>
            </w:r>
          </w:p>
        </w:tc>
      </w:tr>
      <w:tr w:rsidR="009049C3" w:rsidRPr="00206171" w14:paraId="1ADC6416" w14:textId="77777777" w:rsidTr="00C516A8">
        <w:tc>
          <w:tcPr>
            <w:tcW w:w="2200" w:type="dxa"/>
            <w:tcMar>
              <w:top w:w="20" w:type="dxa"/>
              <w:left w:w="20" w:type="dxa"/>
              <w:bottom w:w="20" w:type="dxa"/>
              <w:right w:w="20" w:type="dxa"/>
            </w:tcMar>
            <w:vAlign w:val="center"/>
            <w:hideMark/>
          </w:tcPr>
          <w:p w14:paraId="20DEAFDE" w14:textId="77777777" w:rsidR="009049C3" w:rsidRPr="00206171" w:rsidRDefault="009049C3" w:rsidP="00C516A8">
            <w:pPr>
              <w:pStyle w:val="movimento"/>
              <w:rPr>
                <w:color w:val="002060"/>
              </w:rPr>
            </w:pPr>
            <w:r w:rsidRPr="00206171">
              <w:rPr>
                <w:color w:val="002060"/>
              </w:rPr>
              <w:t>QUATTRINI JACOPO</w:t>
            </w:r>
          </w:p>
        </w:tc>
        <w:tc>
          <w:tcPr>
            <w:tcW w:w="2200" w:type="dxa"/>
            <w:tcMar>
              <w:top w:w="20" w:type="dxa"/>
              <w:left w:w="20" w:type="dxa"/>
              <w:bottom w:w="20" w:type="dxa"/>
              <w:right w:w="20" w:type="dxa"/>
            </w:tcMar>
            <w:vAlign w:val="center"/>
            <w:hideMark/>
          </w:tcPr>
          <w:p w14:paraId="1A0DAD4B" w14:textId="77777777" w:rsidR="009049C3" w:rsidRPr="00206171" w:rsidRDefault="009049C3" w:rsidP="00C516A8">
            <w:pPr>
              <w:pStyle w:val="movimento2"/>
              <w:rPr>
                <w:color w:val="002060"/>
              </w:rPr>
            </w:pPr>
            <w:r w:rsidRPr="00206171">
              <w:rPr>
                <w:color w:val="002060"/>
              </w:rPr>
              <w:t xml:space="preserve">(OSIMO FIVE) </w:t>
            </w:r>
          </w:p>
        </w:tc>
        <w:tc>
          <w:tcPr>
            <w:tcW w:w="800" w:type="dxa"/>
            <w:tcMar>
              <w:top w:w="20" w:type="dxa"/>
              <w:left w:w="20" w:type="dxa"/>
              <w:bottom w:w="20" w:type="dxa"/>
              <w:right w:w="20" w:type="dxa"/>
            </w:tcMar>
            <w:vAlign w:val="center"/>
            <w:hideMark/>
          </w:tcPr>
          <w:p w14:paraId="19BDE154"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247A0725" w14:textId="77777777" w:rsidR="009049C3" w:rsidRPr="00206171" w:rsidRDefault="009049C3" w:rsidP="00C516A8">
            <w:pPr>
              <w:pStyle w:val="movimento"/>
              <w:rPr>
                <w:color w:val="002060"/>
              </w:rPr>
            </w:pPr>
            <w:r w:rsidRPr="00206171">
              <w:rPr>
                <w:color w:val="002060"/>
              </w:rPr>
              <w:t>REGOLI IACOPO</w:t>
            </w:r>
          </w:p>
        </w:tc>
        <w:tc>
          <w:tcPr>
            <w:tcW w:w="2200" w:type="dxa"/>
            <w:tcMar>
              <w:top w:w="20" w:type="dxa"/>
              <w:left w:w="20" w:type="dxa"/>
              <w:bottom w:w="20" w:type="dxa"/>
              <w:right w:w="20" w:type="dxa"/>
            </w:tcMar>
            <w:vAlign w:val="center"/>
            <w:hideMark/>
          </w:tcPr>
          <w:p w14:paraId="7870CFAF" w14:textId="77777777" w:rsidR="009049C3" w:rsidRPr="00206171" w:rsidRDefault="009049C3" w:rsidP="00C516A8">
            <w:pPr>
              <w:pStyle w:val="movimento2"/>
              <w:rPr>
                <w:color w:val="002060"/>
              </w:rPr>
            </w:pPr>
            <w:r w:rsidRPr="00206171">
              <w:rPr>
                <w:color w:val="002060"/>
              </w:rPr>
              <w:t xml:space="preserve">(PIETRALACROCE 73) </w:t>
            </w:r>
          </w:p>
        </w:tc>
      </w:tr>
      <w:tr w:rsidR="009049C3" w:rsidRPr="00206171" w14:paraId="7E1D88AA" w14:textId="77777777" w:rsidTr="00C516A8">
        <w:tc>
          <w:tcPr>
            <w:tcW w:w="2200" w:type="dxa"/>
            <w:tcMar>
              <w:top w:w="20" w:type="dxa"/>
              <w:left w:w="20" w:type="dxa"/>
              <w:bottom w:w="20" w:type="dxa"/>
              <w:right w:w="20" w:type="dxa"/>
            </w:tcMar>
            <w:vAlign w:val="center"/>
            <w:hideMark/>
          </w:tcPr>
          <w:p w14:paraId="13F86F0B" w14:textId="77777777" w:rsidR="009049C3" w:rsidRPr="00206171" w:rsidRDefault="009049C3" w:rsidP="00C516A8">
            <w:pPr>
              <w:pStyle w:val="movimento"/>
              <w:rPr>
                <w:color w:val="002060"/>
              </w:rPr>
            </w:pPr>
            <w:r w:rsidRPr="00206171">
              <w:rPr>
                <w:color w:val="002060"/>
              </w:rPr>
              <w:t>CAPORALI DANIELE</w:t>
            </w:r>
          </w:p>
        </w:tc>
        <w:tc>
          <w:tcPr>
            <w:tcW w:w="2200" w:type="dxa"/>
            <w:tcMar>
              <w:top w:w="20" w:type="dxa"/>
              <w:left w:w="20" w:type="dxa"/>
              <w:bottom w:w="20" w:type="dxa"/>
              <w:right w:w="20" w:type="dxa"/>
            </w:tcMar>
            <w:vAlign w:val="center"/>
            <w:hideMark/>
          </w:tcPr>
          <w:p w14:paraId="3CC8C4AD" w14:textId="77777777" w:rsidR="009049C3" w:rsidRPr="00206171" w:rsidRDefault="009049C3" w:rsidP="00C516A8">
            <w:pPr>
              <w:pStyle w:val="movimento2"/>
              <w:rPr>
                <w:color w:val="002060"/>
              </w:rPr>
            </w:pPr>
            <w:r w:rsidRPr="00206171">
              <w:rPr>
                <w:color w:val="002060"/>
              </w:rPr>
              <w:t xml:space="preserve">(REAL FABRIANO) </w:t>
            </w:r>
          </w:p>
        </w:tc>
        <w:tc>
          <w:tcPr>
            <w:tcW w:w="800" w:type="dxa"/>
            <w:tcMar>
              <w:top w:w="20" w:type="dxa"/>
              <w:left w:w="20" w:type="dxa"/>
              <w:bottom w:w="20" w:type="dxa"/>
              <w:right w:w="20" w:type="dxa"/>
            </w:tcMar>
            <w:vAlign w:val="center"/>
            <w:hideMark/>
          </w:tcPr>
          <w:p w14:paraId="7D2DE5DA"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64D7E78F"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49DB5375" w14:textId="77777777" w:rsidR="009049C3" w:rsidRPr="00206171" w:rsidRDefault="009049C3" w:rsidP="00C516A8">
            <w:pPr>
              <w:pStyle w:val="movimento2"/>
              <w:rPr>
                <w:color w:val="002060"/>
              </w:rPr>
            </w:pPr>
            <w:r w:rsidRPr="00206171">
              <w:rPr>
                <w:color w:val="002060"/>
              </w:rPr>
              <w:t> </w:t>
            </w:r>
          </w:p>
        </w:tc>
      </w:tr>
    </w:tbl>
    <w:p w14:paraId="4E10E7CE" w14:textId="77777777" w:rsidR="009049C3" w:rsidRPr="00206171" w:rsidRDefault="009049C3" w:rsidP="009049C3">
      <w:pPr>
        <w:pStyle w:val="breakline"/>
        <w:rPr>
          <w:color w:val="002060"/>
        </w:rPr>
      </w:pPr>
    </w:p>
    <w:p w14:paraId="7999A206" w14:textId="77777777" w:rsidR="009049C3" w:rsidRPr="00206171" w:rsidRDefault="009049C3" w:rsidP="009049C3">
      <w:pPr>
        <w:jc w:val="center"/>
        <w:rPr>
          <w:rFonts w:ascii="Arial" w:hAnsi="Arial" w:cs="Arial"/>
          <w:noProof/>
          <w:color w:val="002060"/>
          <w:sz w:val="22"/>
          <w:szCs w:val="22"/>
        </w:rPr>
      </w:pPr>
      <w:r w:rsidRPr="00206171">
        <w:rPr>
          <w:rFonts w:ascii="Arial" w:hAnsi="Arial" w:cs="Arial"/>
          <w:noProof/>
          <w:color w:val="002060"/>
          <w:sz w:val="22"/>
          <w:szCs w:val="22"/>
        </w:rPr>
        <w:t>F.to IL SEGRETARIO                                   F.to IL GIUDICE SPORTIVO</w:t>
      </w:r>
    </w:p>
    <w:p w14:paraId="15E9B85E" w14:textId="77777777" w:rsidR="009049C3" w:rsidRPr="00206171" w:rsidRDefault="009049C3" w:rsidP="009049C3">
      <w:pPr>
        <w:pStyle w:val="Corpodeltesto2"/>
        <w:spacing w:after="0" w:line="240" w:lineRule="auto"/>
        <w:jc w:val="both"/>
        <w:rPr>
          <w:rFonts w:ascii="Arial" w:hAnsi="Arial" w:cs="Arial"/>
          <w:b/>
          <w:color w:val="002060"/>
          <w:sz w:val="22"/>
          <w:szCs w:val="22"/>
        </w:rPr>
      </w:pPr>
      <w:r w:rsidRPr="00206171">
        <w:rPr>
          <w:rFonts w:ascii="Arial" w:hAnsi="Arial" w:cs="Arial"/>
          <w:noProof/>
          <w:color w:val="002060"/>
          <w:sz w:val="22"/>
          <w:szCs w:val="22"/>
        </w:rPr>
        <w:t xml:space="preserve">                         Angelo Castellana        </w:t>
      </w:r>
      <w:r w:rsidRPr="00206171">
        <w:rPr>
          <w:rFonts w:ascii="Arial" w:hAnsi="Arial" w:cs="Arial"/>
          <w:noProof/>
          <w:color w:val="002060"/>
          <w:sz w:val="22"/>
          <w:szCs w:val="22"/>
        </w:rPr>
        <w:tab/>
        <w:t xml:space="preserve">                                Agnese Lazzaretti</w:t>
      </w:r>
    </w:p>
    <w:p w14:paraId="4252AF1D" w14:textId="77777777" w:rsidR="009049C3" w:rsidRPr="00206171" w:rsidRDefault="009049C3" w:rsidP="009049C3">
      <w:pPr>
        <w:pStyle w:val="breakline"/>
        <w:rPr>
          <w:rFonts w:eastAsiaTheme="minorEastAsia"/>
          <w:color w:val="002060"/>
        </w:rPr>
      </w:pPr>
    </w:p>
    <w:p w14:paraId="7914B184" w14:textId="77777777" w:rsidR="009049C3" w:rsidRPr="00206171" w:rsidRDefault="009049C3" w:rsidP="009049C3">
      <w:pPr>
        <w:pStyle w:val="titoloprinc0"/>
        <w:rPr>
          <w:color w:val="002060"/>
        </w:rPr>
      </w:pPr>
      <w:r w:rsidRPr="00206171">
        <w:rPr>
          <w:color w:val="002060"/>
        </w:rPr>
        <w:t>CLASSIFICA</w:t>
      </w:r>
    </w:p>
    <w:p w14:paraId="29EB07D2" w14:textId="77777777" w:rsidR="009049C3" w:rsidRPr="00206171" w:rsidRDefault="009049C3" w:rsidP="009049C3">
      <w:pPr>
        <w:pStyle w:val="breakline"/>
        <w:rPr>
          <w:color w:val="002060"/>
        </w:rPr>
      </w:pPr>
    </w:p>
    <w:p w14:paraId="3897C84C" w14:textId="77777777" w:rsidR="009049C3" w:rsidRPr="00206171" w:rsidRDefault="009049C3" w:rsidP="009049C3">
      <w:pPr>
        <w:pStyle w:val="breakline"/>
        <w:rPr>
          <w:color w:val="002060"/>
        </w:rPr>
      </w:pPr>
    </w:p>
    <w:p w14:paraId="31EBF09D" w14:textId="77777777" w:rsidR="009049C3" w:rsidRPr="00206171" w:rsidRDefault="009049C3" w:rsidP="009049C3">
      <w:pPr>
        <w:pStyle w:val="sottotitolocampionato10"/>
        <w:rPr>
          <w:color w:val="002060"/>
        </w:rPr>
      </w:pPr>
      <w:r w:rsidRPr="0020617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049C3" w:rsidRPr="00206171" w14:paraId="632EEA3E" w14:textId="77777777" w:rsidTr="00C516A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A8B2E" w14:textId="77777777" w:rsidR="009049C3" w:rsidRPr="00206171" w:rsidRDefault="009049C3" w:rsidP="00C516A8">
            <w:pPr>
              <w:pStyle w:val="headertabella0"/>
              <w:rPr>
                <w:color w:val="002060"/>
              </w:rPr>
            </w:pPr>
            <w:r w:rsidRPr="0020617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A3CE0" w14:textId="77777777" w:rsidR="009049C3" w:rsidRPr="00206171" w:rsidRDefault="009049C3" w:rsidP="00C516A8">
            <w:pPr>
              <w:pStyle w:val="headertabella0"/>
              <w:rPr>
                <w:color w:val="002060"/>
              </w:rPr>
            </w:pPr>
            <w:r w:rsidRPr="0020617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E3D10" w14:textId="77777777" w:rsidR="009049C3" w:rsidRPr="00206171" w:rsidRDefault="009049C3" w:rsidP="00C516A8">
            <w:pPr>
              <w:pStyle w:val="headertabella0"/>
              <w:rPr>
                <w:color w:val="002060"/>
              </w:rPr>
            </w:pPr>
            <w:r w:rsidRPr="0020617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94090" w14:textId="77777777" w:rsidR="009049C3" w:rsidRPr="00206171" w:rsidRDefault="009049C3" w:rsidP="00C516A8">
            <w:pPr>
              <w:pStyle w:val="headertabella0"/>
              <w:rPr>
                <w:color w:val="002060"/>
              </w:rPr>
            </w:pPr>
            <w:r w:rsidRPr="0020617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EC588" w14:textId="77777777" w:rsidR="009049C3" w:rsidRPr="00206171" w:rsidRDefault="009049C3" w:rsidP="00C516A8">
            <w:pPr>
              <w:pStyle w:val="headertabella0"/>
              <w:rPr>
                <w:color w:val="002060"/>
              </w:rPr>
            </w:pPr>
            <w:r w:rsidRPr="0020617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CB77E" w14:textId="77777777" w:rsidR="009049C3" w:rsidRPr="00206171" w:rsidRDefault="009049C3" w:rsidP="00C516A8">
            <w:pPr>
              <w:pStyle w:val="headertabella0"/>
              <w:rPr>
                <w:color w:val="002060"/>
              </w:rPr>
            </w:pPr>
            <w:r w:rsidRPr="0020617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82263" w14:textId="77777777" w:rsidR="009049C3" w:rsidRPr="00206171" w:rsidRDefault="009049C3" w:rsidP="00C516A8">
            <w:pPr>
              <w:pStyle w:val="headertabella0"/>
              <w:rPr>
                <w:color w:val="002060"/>
              </w:rPr>
            </w:pPr>
            <w:r w:rsidRPr="0020617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BD9A0" w14:textId="77777777" w:rsidR="009049C3" w:rsidRPr="00206171" w:rsidRDefault="009049C3" w:rsidP="00C516A8">
            <w:pPr>
              <w:pStyle w:val="headertabella0"/>
              <w:rPr>
                <w:color w:val="002060"/>
              </w:rPr>
            </w:pPr>
            <w:r w:rsidRPr="0020617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8A8AB" w14:textId="77777777" w:rsidR="009049C3" w:rsidRPr="00206171" w:rsidRDefault="009049C3" w:rsidP="00C516A8">
            <w:pPr>
              <w:pStyle w:val="headertabella0"/>
              <w:rPr>
                <w:color w:val="002060"/>
              </w:rPr>
            </w:pPr>
            <w:r w:rsidRPr="0020617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B5DEC" w14:textId="77777777" w:rsidR="009049C3" w:rsidRPr="00206171" w:rsidRDefault="009049C3" w:rsidP="00C516A8">
            <w:pPr>
              <w:pStyle w:val="headertabella0"/>
              <w:rPr>
                <w:color w:val="002060"/>
              </w:rPr>
            </w:pPr>
            <w:r w:rsidRPr="00206171">
              <w:rPr>
                <w:color w:val="002060"/>
              </w:rPr>
              <w:t>PE</w:t>
            </w:r>
          </w:p>
        </w:tc>
      </w:tr>
      <w:tr w:rsidR="009049C3" w:rsidRPr="00206171" w14:paraId="2ED8E2F1" w14:textId="77777777" w:rsidTr="00C516A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DD3F9E" w14:textId="77777777" w:rsidR="009049C3" w:rsidRPr="00206171" w:rsidRDefault="009049C3" w:rsidP="00C516A8">
            <w:pPr>
              <w:pStyle w:val="rowtabella0"/>
              <w:rPr>
                <w:color w:val="002060"/>
              </w:rPr>
            </w:pPr>
            <w:r w:rsidRPr="00206171">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E43E0"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EBA0D"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437BF"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B8EFA"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8D89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94B60" w14:textId="77777777" w:rsidR="009049C3" w:rsidRPr="00206171" w:rsidRDefault="009049C3" w:rsidP="00C516A8">
            <w:pPr>
              <w:pStyle w:val="rowtabella0"/>
              <w:jc w:val="center"/>
              <w:rPr>
                <w:color w:val="002060"/>
              </w:rPr>
            </w:pPr>
            <w:r w:rsidRPr="0020617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DA920"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DDEDA" w14:textId="77777777" w:rsidR="009049C3" w:rsidRPr="00206171" w:rsidRDefault="009049C3" w:rsidP="00C516A8">
            <w:pPr>
              <w:pStyle w:val="rowtabella0"/>
              <w:jc w:val="center"/>
              <w:rPr>
                <w:color w:val="002060"/>
              </w:rPr>
            </w:pPr>
            <w:r w:rsidRPr="002061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B542B" w14:textId="77777777" w:rsidR="009049C3" w:rsidRPr="00206171" w:rsidRDefault="009049C3" w:rsidP="00C516A8">
            <w:pPr>
              <w:pStyle w:val="rowtabella0"/>
              <w:jc w:val="center"/>
              <w:rPr>
                <w:color w:val="002060"/>
              </w:rPr>
            </w:pPr>
            <w:r w:rsidRPr="00206171">
              <w:rPr>
                <w:color w:val="002060"/>
              </w:rPr>
              <w:t>0</w:t>
            </w:r>
          </w:p>
        </w:tc>
      </w:tr>
      <w:tr w:rsidR="009049C3" w:rsidRPr="00206171" w14:paraId="6F2382F3"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8711FD" w14:textId="77777777" w:rsidR="009049C3" w:rsidRPr="00206171" w:rsidRDefault="009049C3" w:rsidP="00C516A8">
            <w:pPr>
              <w:pStyle w:val="rowtabella0"/>
              <w:rPr>
                <w:color w:val="002060"/>
              </w:rPr>
            </w:pPr>
            <w:r w:rsidRPr="00206171">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9F9F7"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75783"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5342E"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F784A"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695D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EFC65" w14:textId="77777777" w:rsidR="009049C3" w:rsidRPr="00206171" w:rsidRDefault="009049C3" w:rsidP="00C516A8">
            <w:pPr>
              <w:pStyle w:val="rowtabella0"/>
              <w:jc w:val="center"/>
              <w:rPr>
                <w:color w:val="002060"/>
              </w:rPr>
            </w:pPr>
            <w:r w:rsidRPr="002061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59DBC"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12204" w14:textId="77777777" w:rsidR="009049C3" w:rsidRPr="00206171" w:rsidRDefault="009049C3" w:rsidP="00C516A8">
            <w:pPr>
              <w:pStyle w:val="rowtabella0"/>
              <w:jc w:val="center"/>
              <w:rPr>
                <w:color w:val="002060"/>
              </w:rPr>
            </w:pPr>
            <w:r w:rsidRPr="002061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2E2CB" w14:textId="77777777" w:rsidR="009049C3" w:rsidRPr="00206171" w:rsidRDefault="009049C3" w:rsidP="00C516A8">
            <w:pPr>
              <w:pStyle w:val="rowtabella0"/>
              <w:jc w:val="center"/>
              <w:rPr>
                <w:color w:val="002060"/>
              </w:rPr>
            </w:pPr>
            <w:r w:rsidRPr="00206171">
              <w:rPr>
                <w:color w:val="002060"/>
              </w:rPr>
              <w:t>0</w:t>
            </w:r>
          </w:p>
        </w:tc>
      </w:tr>
      <w:tr w:rsidR="009049C3" w:rsidRPr="00206171" w14:paraId="3ADC4CE1"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63921F" w14:textId="77777777" w:rsidR="009049C3" w:rsidRPr="00206171" w:rsidRDefault="009049C3" w:rsidP="00C516A8">
            <w:pPr>
              <w:pStyle w:val="rowtabella0"/>
              <w:rPr>
                <w:color w:val="002060"/>
              </w:rPr>
            </w:pPr>
            <w:r w:rsidRPr="0020617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99431"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6E8FB"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49C1A"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5971E"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33588"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9A83B" w14:textId="77777777" w:rsidR="009049C3" w:rsidRPr="00206171" w:rsidRDefault="009049C3" w:rsidP="00C516A8">
            <w:pPr>
              <w:pStyle w:val="rowtabella0"/>
              <w:jc w:val="center"/>
              <w:rPr>
                <w:color w:val="002060"/>
              </w:rPr>
            </w:pPr>
            <w:r w:rsidRPr="002061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7A2CB"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D2AE6" w14:textId="77777777" w:rsidR="009049C3" w:rsidRPr="00206171" w:rsidRDefault="009049C3" w:rsidP="00C516A8">
            <w:pPr>
              <w:pStyle w:val="rowtabella0"/>
              <w:jc w:val="center"/>
              <w:rPr>
                <w:color w:val="002060"/>
              </w:rPr>
            </w:pPr>
            <w:r w:rsidRPr="002061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39BC9" w14:textId="77777777" w:rsidR="009049C3" w:rsidRPr="00206171" w:rsidRDefault="009049C3" w:rsidP="00C516A8">
            <w:pPr>
              <w:pStyle w:val="rowtabella0"/>
              <w:jc w:val="center"/>
              <w:rPr>
                <w:color w:val="002060"/>
              </w:rPr>
            </w:pPr>
            <w:r w:rsidRPr="00206171">
              <w:rPr>
                <w:color w:val="002060"/>
              </w:rPr>
              <w:t>0</w:t>
            </w:r>
          </w:p>
        </w:tc>
      </w:tr>
      <w:tr w:rsidR="009049C3" w:rsidRPr="00206171" w14:paraId="49423F7B"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7E2BEE" w14:textId="77777777" w:rsidR="009049C3" w:rsidRPr="00206171" w:rsidRDefault="009049C3" w:rsidP="00C516A8">
            <w:pPr>
              <w:pStyle w:val="rowtabella0"/>
              <w:rPr>
                <w:color w:val="002060"/>
              </w:rPr>
            </w:pPr>
            <w:r w:rsidRPr="0020617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81B48"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B807B"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CDB1C"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E6E5B"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C60D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BF264" w14:textId="77777777" w:rsidR="009049C3" w:rsidRPr="00206171" w:rsidRDefault="009049C3" w:rsidP="00C516A8">
            <w:pPr>
              <w:pStyle w:val="rowtabella0"/>
              <w:jc w:val="center"/>
              <w:rPr>
                <w:color w:val="002060"/>
              </w:rPr>
            </w:pPr>
            <w:r w:rsidRPr="002061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EE1CF"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9A939"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DE68C" w14:textId="77777777" w:rsidR="009049C3" w:rsidRPr="00206171" w:rsidRDefault="009049C3" w:rsidP="00C516A8">
            <w:pPr>
              <w:pStyle w:val="rowtabella0"/>
              <w:jc w:val="center"/>
              <w:rPr>
                <w:color w:val="002060"/>
              </w:rPr>
            </w:pPr>
            <w:r w:rsidRPr="00206171">
              <w:rPr>
                <w:color w:val="002060"/>
              </w:rPr>
              <w:t>0</w:t>
            </w:r>
          </w:p>
        </w:tc>
      </w:tr>
      <w:tr w:rsidR="009049C3" w:rsidRPr="00206171" w14:paraId="50E8651B"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tcPr>
          <w:p w14:paraId="0D8A3B7C" w14:textId="77777777" w:rsidR="009049C3" w:rsidRPr="00206171" w:rsidRDefault="009049C3" w:rsidP="00C516A8">
            <w:pPr>
              <w:pStyle w:val="rowtabella0"/>
              <w:rPr>
                <w:color w:val="002060"/>
              </w:rPr>
            </w:pPr>
            <w:r w:rsidRPr="00206171">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18C9CF"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02C1CC"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D18067"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37F2B2"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665322"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90093C" w14:textId="77777777" w:rsidR="009049C3" w:rsidRPr="00206171" w:rsidRDefault="009049C3" w:rsidP="00C516A8">
            <w:pPr>
              <w:pStyle w:val="rowtabella0"/>
              <w:jc w:val="center"/>
              <w:rPr>
                <w:color w:val="002060"/>
              </w:rPr>
            </w:pPr>
            <w:r w:rsidRPr="002061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BEFA05"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8A66A3"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90465F" w14:textId="77777777" w:rsidR="009049C3" w:rsidRPr="00206171" w:rsidRDefault="009049C3" w:rsidP="00C516A8">
            <w:pPr>
              <w:pStyle w:val="rowtabella0"/>
              <w:jc w:val="center"/>
              <w:rPr>
                <w:color w:val="002060"/>
              </w:rPr>
            </w:pPr>
            <w:r w:rsidRPr="00206171">
              <w:rPr>
                <w:color w:val="002060"/>
              </w:rPr>
              <w:t>0</w:t>
            </w:r>
          </w:p>
        </w:tc>
      </w:tr>
      <w:tr w:rsidR="009049C3" w:rsidRPr="00206171" w14:paraId="74E69FEA"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7B984B" w14:textId="77777777" w:rsidR="009049C3" w:rsidRPr="00206171" w:rsidRDefault="009049C3" w:rsidP="00C516A8">
            <w:pPr>
              <w:pStyle w:val="rowtabella0"/>
              <w:rPr>
                <w:color w:val="002060"/>
              </w:rPr>
            </w:pPr>
            <w:r w:rsidRPr="00206171">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E6D21"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D7CCF"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9C14E"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9985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62020"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B5DF8" w14:textId="77777777" w:rsidR="009049C3" w:rsidRPr="00206171" w:rsidRDefault="009049C3" w:rsidP="00C516A8">
            <w:pPr>
              <w:pStyle w:val="rowtabella0"/>
              <w:jc w:val="center"/>
              <w:rPr>
                <w:color w:val="002060"/>
              </w:rPr>
            </w:pPr>
            <w:r w:rsidRPr="002061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0ADC3" w14:textId="77777777" w:rsidR="009049C3" w:rsidRPr="00206171" w:rsidRDefault="009049C3" w:rsidP="00C516A8">
            <w:pPr>
              <w:pStyle w:val="rowtabella0"/>
              <w:jc w:val="center"/>
              <w:rPr>
                <w:color w:val="002060"/>
              </w:rPr>
            </w:pPr>
            <w:r w:rsidRPr="002061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6F44B"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6D502" w14:textId="77777777" w:rsidR="009049C3" w:rsidRPr="00206171" w:rsidRDefault="009049C3" w:rsidP="00C516A8">
            <w:pPr>
              <w:pStyle w:val="rowtabella0"/>
              <w:jc w:val="center"/>
              <w:rPr>
                <w:color w:val="002060"/>
              </w:rPr>
            </w:pPr>
            <w:r w:rsidRPr="00206171">
              <w:rPr>
                <w:color w:val="002060"/>
              </w:rPr>
              <w:t>0</w:t>
            </w:r>
          </w:p>
        </w:tc>
      </w:tr>
      <w:tr w:rsidR="009049C3" w:rsidRPr="00206171" w14:paraId="6DD57857"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91CD51" w14:textId="77777777" w:rsidR="009049C3" w:rsidRPr="00206171" w:rsidRDefault="009049C3" w:rsidP="00C516A8">
            <w:pPr>
              <w:pStyle w:val="rowtabella0"/>
              <w:rPr>
                <w:color w:val="002060"/>
              </w:rPr>
            </w:pPr>
            <w:r w:rsidRPr="0020617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E7943"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EDB33"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C27E3"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3331D"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CBEEC"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51FFB"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89529"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F097B"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B8761" w14:textId="77777777" w:rsidR="009049C3" w:rsidRPr="00206171" w:rsidRDefault="009049C3" w:rsidP="00C516A8">
            <w:pPr>
              <w:pStyle w:val="rowtabella0"/>
              <w:jc w:val="center"/>
              <w:rPr>
                <w:color w:val="002060"/>
              </w:rPr>
            </w:pPr>
            <w:r w:rsidRPr="00206171">
              <w:rPr>
                <w:color w:val="002060"/>
              </w:rPr>
              <w:t>0</w:t>
            </w:r>
          </w:p>
        </w:tc>
      </w:tr>
      <w:tr w:rsidR="009049C3" w:rsidRPr="00206171" w14:paraId="1B223456"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tcPr>
          <w:p w14:paraId="31769539" w14:textId="77777777" w:rsidR="009049C3" w:rsidRPr="00206171" w:rsidRDefault="009049C3" w:rsidP="00C516A8">
            <w:pPr>
              <w:pStyle w:val="rowtabella0"/>
              <w:rPr>
                <w:color w:val="002060"/>
                <w:lang w:val="es-ES"/>
              </w:rPr>
            </w:pPr>
            <w:r w:rsidRPr="00206171">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4769AD"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ADCDA4"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B6E478"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67ABE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3AB4BA"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342E7E"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E87954" w14:textId="77777777" w:rsidR="009049C3" w:rsidRPr="00206171" w:rsidRDefault="009049C3" w:rsidP="00C516A8">
            <w:pPr>
              <w:pStyle w:val="rowtabella0"/>
              <w:jc w:val="center"/>
              <w:rPr>
                <w:color w:val="002060"/>
              </w:rPr>
            </w:pPr>
            <w:r w:rsidRPr="002061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83788A"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B404A0" w14:textId="77777777" w:rsidR="009049C3" w:rsidRPr="00206171" w:rsidRDefault="009049C3" w:rsidP="00C516A8">
            <w:pPr>
              <w:pStyle w:val="rowtabella0"/>
              <w:jc w:val="center"/>
              <w:rPr>
                <w:color w:val="002060"/>
              </w:rPr>
            </w:pPr>
            <w:r w:rsidRPr="00206171">
              <w:rPr>
                <w:color w:val="002060"/>
              </w:rPr>
              <w:t>0</w:t>
            </w:r>
          </w:p>
        </w:tc>
      </w:tr>
      <w:tr w:rsidR="009049C3" w:rsidRPr="00206171" w14:paraId="41DB0655"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3E824A" w14:textId="77777777" w:rsidR="009049C3" w:rsidRPr="00206171" w:rsidRDefault="009049C3" w:rsidP="00C516A8">
            <w:pPr>
              <w:pStyle w:val="rowtabella0"/>
              <w:rPr>
                <w:color w:val="002060"/>
              </w:rPr>
            </w:pPr>
            <w:r w:rsidRPr="00206171">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90975"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C864D"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905AC"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B7F30"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B16E6"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A53D0"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E3FE1"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59B78"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A0052" w14:textId="77777777" w:rsidR="009049C3" w:rsidRPr="00206171" w:rsidRDefault="009049C3" w:rsidP="00C516A8">
            <w:pPr>
              <w:pStyle w:val="rowtabella0"/>
              <w:jc w:val="center"/>
              <w:rPr>
                <w:color w:val="002060"/>
              </w:rPr>
            </w:pPr>
            <w:r w:rsidRPr="00206171">
              <w:rPr>
                <w:color w:val="002060"/>
              </w:rPr>
              <w:t>0</w:t>
            </w:r>
          </w:p>
        </w:tc>
      </w:tr>
      <w:tr w:rsidR="009049C3" w:rsidRPr="00206171" w14:paraId="2E6739C6"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8EBBBB" w14:textId="77777777" w:rsidR="009049C3" w:rsidRPr="00206171" w:rsidRDefault="009049C3" w:rsidP="00C516A8">
            <w:pPr>
              <w:pStyle w:val="rowtabella0"/>
              <w:rPr>
                <w:color w:val="002060"/>
              </w:rPr>
            </w:pPr>
            <w:r w:rsidRPr="00206171">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4A809"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F3677"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93ADD"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3FCA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FD693"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7ABAE"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209CD"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EE446"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8335D" w14:textId="77777777" w:rsidR="009049C3" w:rsidRPr="00206171" w:rsidRDefault="009049C3" w:rsidP="00C516A8">
            <w:pPr>
              <w:pStyle w:val="rowtabella0"/>
              <w:jc w:val="center"/>
              <w:rPr>
                <w:color w:val="002060"/>
              </w:rPr>
            </w:pPr>
            <w:r w:rsidRPr="00206171">
              <w:rPr>
                <w:color w:val="002060"/>
              </w:rPr>
              <w:t>0</w:t>
            </w:r>
          </w:p>
        </w:tc>
      </w:tr>
      <w:tr w:rsidR="009049C3" w:rsidRPr="00206171" w14:paraId="5BC5A5C9"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20233E" w14:textId="77777777" w:rsidR="009049C3" w:rsidRPr="00206171" w:rsidRDefault="009049C3" w:rsidP="00C516A8">
            <w:pPr>
              <w:pStyle w:val="rowtabella0"/>
              <w:rPr>
                <w:color w:val="002060"/>
              </w:rPr>
            </w:pPr>
            <w:r w:rsidRPr="00206171">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4D1D8"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340E1"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CE9DB"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4429C"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C4286"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0DF13"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AD849" w14:textId="77777777" w:rsidR="009049C3" w:rsidRPr="00206171" w:rsidRDefault="009049C3" w:rsidP="00C516A8">
            <w:pPr>
              <w:pStyle w:val="rowtabella0"/>
              <w:jc w:val="center"/>
              <w:rPr>
                <w:color w:val="002060"/>
              </w:rPr>
            </w:pPr>
            <w:r w:rsidRPr="002061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83013"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934A6" w14:textId="77777777" w:rsidR="009049C3" w:rsidRPr="00206171" w:rsidRDefault="009049C3" w:rsidP="00C516A8">
            <w:pPr>
              <w:pStyle w:val="rowtabella0"/>
              <w:jc w:val="center"/>
              <w:rPr>
                <w:color w:val="002060"/>
              </w:rPr>
            </w:pPr>
            <w:r w:rsidRPr="00206171">
              <w:rPr>
                <w:color w:val="002060"/>
              </w:rPr>
              <w:t>0</w:t>
            </w:r>
          </w:p>
        </w:tc>
      </w:tr>
      <w:tr w:rsidR="009049C3" w:rsidRPr="00206171" w14:paraId="50E8A430"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75F5EC" w14:textId="77777777" w:rsidR="009049C3" w:rsidRPr="00206171" w:rsidRDefault="009049C3" w:rsidP="00C516A8">
            <w:pPr>
              <w:pStyle w:val="rowtabella0"/>
              <w:rPr>
                <w:color w:val="002060"/>
              </w:rPr>
            </w:pPr>
            <w:r w:rsidRPr="0020617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839C5"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D2F01"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11DB2"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CF175"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7ED66"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B2F01"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7281C" w14:textId="77777777" w:rsidR="009049C3" w:rsidRPr="00206171" w:rsidRDefault="009049C3" w:rsidP="00C516A8">
            <w:pPr>
              <w:pStyle w:val="rowtabella0"/>
              <w:jc w:val="center"/>
              <w:rPr>
                <w:color w:val="002060"/>
              </w:rPr>
            </w:pPr>
            <w:r w:rsidRPr="002061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A7F7C"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96C32" w14:textId="77777777" w:rsidR="009049C3" w:rsidRPr="00206171" w:rsidRDefault="009049C3" w:rsidP="00C516A8">
            <w:pPr>
              <w:pStyle w:val="rowtabella0"/>
              <w:jc w:val="center"/>
              <w:rPr>
                <w:color w:val="002060"/>
              </w:rPr>
            </w:pPr>
            <w:r w:rsidRPr="00206171">
              <w:rPr>
                <w:color w:val="002060"/>
              </w:rPr>
              <w:t>0</w:t>
            </w:r>
          </w:p>
        </w:tc>
      </w:tr>
      <w:tr w:rsidR="009049C3" w:rsidRPr="00206171" w14:paraId="041272F1"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EFA02E" w14:textId="77777777" w:rsidR="009049C3" w:rsidRPr="00206171" w:rsidRDefault="009049C3" w:rsidP="00C516A8">
            <w:pPr>
              <w:pStyle w:val="rowtabella0"/>
              <w:rPr>
                <w:color w:val="002060"/>
              </w:rPr>
            </w:pPr>
            <w:r w:rsidRPr="00206171">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0B6EB"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5FD4E"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3926B"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50118"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7B0B0"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227E7"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1AC32" w14:textId="77777777" w:rsidR="009049C3" w:rsidRPr="00206171" w:rsidRDefault="009049C3" w:rsidP="00C516A8">
            <w:pPr>
              <w:pStyle w:val="rowtabella0"/>
              <w:jc w:val="center"/>
              <w:rPr>
                <w:color w:val="002060"/>
              </w:rPr>
            </w:pPr>
            <w:r w:rsidRPr="002061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7EDDB" w14:textId="77777777" w:rsidR="009049C3" w:rsidRPr="00206171" w:rsidRDefault="009049C3" w:rsidP="00C516A8">
            <w:pPr>
              <w:pStyle w:val="rowtabella0"/>
              <w:jc w:val="center"/>
              <w:rPr>
                <w:color w:val="002060"/>
              </w:rPr>
            </w:pPr>
            <w:r w:rsidRPr="002061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CAF6B" w14:textId="77777777" w:rsidR="009049C3" w:rsidRPr="00206171" w:rsidRDefault="009049C3" w:rsidP="00C516A8">
            <w:pPr>
              <w:pStyle w:val="rowtabella0"/>
              <w:jc w:val="center"/>
              <w:rPr>
                <w:color w:val="002060"/>
              </w:rPr>
            </w:pPr>
            <w:r w:rsidRPr="00206171">
              <w:rPr>
                <w:color w:val="002060"/>
              </w:rPr>
              <w:t>0</w:t>
            </w:r>
          </w:p>
        </w:tc>
      </w:tr>
      <w:tr w:rsidR="009049C3" w:rsidRPr="00206171" w14:paraId="41595F1F" w14:textId="77777777" w:rsidTr="00C516A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D03D93" w14:textId="77777777" w:rsidR="009049C3" w:rsidRPr="00206171" w:rsidRDefault="009049C3" w:rsidP="00C516A8">
            <w:pPr>
              <w:pStyle w:val="rowtabella0"/>
              <w:rPr>
                <w:color w:val="002060"/>
                <w:lang w:val="es-ES"/>
              </w:rPr>
            </w:pPr>
            <w:r w:rsidRPr="00206171">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708D2"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A20A6"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381A2"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0EAF5"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2A14D"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3012F"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12572" w14:textId="77777777" w:rsidR="009049C3" w:rsidRPr="00206171" w:rsidRDefault="009049C3" w:rsidP="00C516A8">
            <w:pPr>
              <w:pStyle w:val="rowtabella0"/>
              <w:jc w:val="center"/>
              <w:rPr>
                <w:color w:val="002060"/>
              </w:rPr>
            </w:pPr>
            <w:r w:rsidRPr="002061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630D3" w14:textId="77777777" w:rsidR="009049C3" w:rsidRPr="00206171" w:rsidRDefault="009049C3" w:rsidP="00C516A8">
            <w:pPr>
              <w:pStyle w:val="rowtabella0"/>
              <w:jc w:val="center"/>
              <w:rPr>
                <w:color w:val="002060"/>
              </w:rPr>
            </w:pPr>
            <w:r w:rsidRPr="0020617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BE126" w14:textId="77777777" w:rsidR="009049C3" w:rsidRPr="00206171" w:rsidRDefault="009049C3" w:rsidP="00C516A8">
            <w:pPr>
              <w:pStyle w:val="rowtabella0"/>
              <w:jc w:val="center"/>
              <w:rPr>
                <w:color w:val="002060"/>
              </w:rPr>
            </w:pPr>
            <w:r w:rsidRPr="00206171">
              <w:rPr>
                <w:color w:val="002060"/>
              </w:rPr>
              <w:t>0</w:t>
            </w:r>
          </w:p>
        </w:tc>
      </w:tr>
    </w:tbl>
    <w:p w14:paraId="1CA30CD1" w14:textId="77777777" w:rsidR="009049C3" w:rsidRPr="00206171" w:rsidRDefault="009049C3" w:rsidP="009049C3">
      <w:pPr>
        <w:pStyle w:val="breakline"/>
        <w:rPr>
          <w:color w:val="002060"/>
        </w:rPr>
      </w:pPr>
    </w:p>
    <w:p w14:paraId="362F7EA0" w14:textId="77777777" w:rsidR="009049C3" w:rsidRPr="00206171" w:rsidRDefault="009049C3" w:rsidP="009049C3">
      <w:pPr>
        <w:pStyle w:val="titoloprinc0"/>
        <w:rPr>
          <w:color w:val="002060"/>
        </w:rPr>
      </w:pPr>
      <w:r w:rsidRPr="00206171">
        <w:rPr>
          <w:color w:val="002060"/>
        </w:rPr>
        <w:t>PROGRAMMA GARE</w:t>
      </w:r>
    </w:p>
    <w:p w14:paraId="57198BA7" w14:textId="77777777" w:rsidR="009049C3" w:rsidRPr="00206171" w:rsidRDefault="009049C3" w:rsidP="009049C3">
      <w:pPr>
        <w:pStyle w:val="breakline"/>
        <w:rPr>
          <w:color w:val="002060"/>
        </w:rPr>
      </w:pPr>
    </w:p>
    <w:p w14:paraId="0A0F631B" w14:textId="77777777" w:rsidR="009049C3" w:rsidRPr="00206171" w:rsidRDefault="009049C3" w:rsidP="009049C3">
      <w:pPr>
        <w:pStyle w:val="sottotitolocampionato10"/>
        <w:rPr>
          <w:color w:val="002060"/>
        </w:rPr>
      </w:pPr>
      <w:r w:rsidRPr="00206171">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7"/>
        <w:gridCol w:w="385"/>
        <w:gridCol w:w="898"/>
        <w:gridCol w:w="1198"/>
        <w:gridCol w:w="1550"/>
        <w:gridCol w:w="1548"/>
      </w:tblGrid>
      <w:tr w:rsidR="009049C3" w:rsidRPr="00206171" w14:paraId="413AAB7F" w14:textId="77777777" w:rsidTr="00C516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9C9B2" w14:textId="77777777" w:rsidR="009049C3" w:rsidRPr="00206171" w:rsidRDefault="009049C3" w:rsidP="00C516A8">
            <w:pPr>
              <w:pStyle w:val="headertabella0"/>
              <w:rPr>
                <w:color w:val="002060"/>
              </w:rPr>
            </w:pPr>
            <w:r w:rsidRPr="0020617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B5EB3" w14:textId="77777777" w:rsidR="009049C3" w:rsidRPr="00206171" w:rsidRDefault="009049C3" w:rsidP="00C516A8">
            <w:pPr>
              <w:pStyle w:val="headertabella0"/>
              <w:rPr>
                <w:color w:val="002060"/>
              </w:rPr>
            </w:pPr>
            <w:r w:rsidRPr="0020617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CB2DE" w14:textId="77777777" w:rsidR="009049C3" w:rsidRPr="00206171" w:rsidRDefault="009049C3" w:rsidP="00C516A8">
            <w:pPr>
              <w:pStyle w:val="headertabella0"/>
              <w:rPr>
                <w:color w:val="002060"/>
              </w:rPr>
            </w:pPr>
            <w:r w:rsidRPr="0020617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6F78B" w14:textId="77777777" w:rsidR="009049C3" w:rsidRPr="00206171" w:rsidRDefault="009049C3" w:rsidP="00C516A8">
            <w:pPr>
              <w:pStyle w:val="headertabella0"/>
              <w:rPr>
                <w:color w:val="002060"/>
              </w:rPr>
            </w:pPr>
            <w:r w:rsidRPr="0020617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363F0" w14:textId="77777777" w:rsidR="009049C3" w:rsidRPr="00206171" w:rsidRDefault="009049C3" w:rsidP="00C516A8">
            <w:pPr>
              <w:pStyle w:val="headertabella0"/>
              <w:rPr>
                <w:color w:val="002060"/>
              </w:rPr>
            </w:pPr>
            <w:r w:rsidRPr="0020617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DE339" w14:textId="77777777" w:rsidR="009049C3" w:rsidRPr="00206171" w:rsidRDefault="009049C3" w:rsidP="00C516A8">
            <w:pPr>
              <w:pStyle w:val="headertabella0"/>
              <w:rPr>
                <w:color w:val="002060"/>
              </w:rPr>
            </w:pPr>
            <w:r w:rsidRPr="0020617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2F76A" w14:textId="77777777" w:rsidR="009049C3" w:rsidRPr="00206171" w:rsidRDefault="009049C3" w:rsidP="00C516A8">
            <w:pPr>
              <w:pStyle w:val="headertabella0"/>
              <w:rPr>
                <w:color w:val="002060"/>
              </w:rPr>
            </w:pPr>
            <w:r w:rsidRPr="00206171">
              <w:rPr>
                <w:color w:val="002060"/>
              </w:rPr>
              <w:t>Indirizzo Impianto</w:t>
            </w:r>
          </w:p>
        </w:tc>
      </w:tr>
      <w:tr w:rsidR="009049C3" w:rsidRPr="00206171" w14:paraId="07F6A1E5" w14:textId="77777777" w:rsidTr="00C516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D20912" w14:textId="77777777" w:rsidR="009049C3" w:rsidRPr="00206171" w:rsidRDefault="009049C3" w:rsidP="00C516A8">
            <w:pPr>
              <w:pStyle w:val="rowtabella0"/>
              <w:rPr>
                <w:color w:val="002060"/>
              </w:rPr>
            </w:pPr>
            <w:r w:rsidRPr="00206171">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B2BA86" w14:textId="77777777" w:rsidR="009049C3" w:rsidRPr="00206171" w:rsidRDefault="009049C3" w:rsidP="00C516A8">
            <w:pPr>
              <w:pStyle w:val="rowtabella0"/>
              <w:rPr>
                <w:color w:val="002060"/>
              </w:rPr>
            </w:pPr>
            <w:r w:rsidRPr="00206171">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AA8F5C" w14:textId="77777777" w:rsidR="009049C3" w:rsidRPr="00206171" w:rsidRDefault="009049C3" w:rsidP="00C516A8">
            <w:pPr>
              <w:pStyle w:val="rowtabella0"/>
              <w:jc w:val="center"/>
              <w:rPr>
                <w:color w:val="002060"/>
              </w:rPr>
            </w:pPr>
            <w:r w:rsidRPr="0020617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4A7D62" w14:textId="77777777" w:rsidR="009049C3" w:rsidRPr="00206171" w:rsidRDefault="009049C3" w:rsidP="00C516A8">
            <w:pPr>
              <w:pStyle w:val="rowtabella0"/>
              <w:rPr>
                <w:color w:val="002060"/>
              </w:rPr>
            </w:pPr>
            <w:r w:rsidRPr="00206171">
              <w:rPr>
                <w:color w:val="002060"/>
              </w:rPr>
              <w:t>14/10/2023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B904F3" w14:textId="77777777" w:rsidR="009049C3" w:rsidRPr="00206171" w:rsidRDefault="009049C3" w:rsidP="00C516A8">
            <w:pPr>
              <w:pStyle w:val="rowtabella0"/>
              <w:rPr>
                <w:color w:val="002060"/>
              </w:rPr>
            </w:pPr>
            <w:r w:rsidRPr="00206171">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FFAAC8" w14:textId="77777777" w:rsidR="009049C3" w:rsidRPr="00206171" w:rsidRDefault="009049C3" w:rsidP="00C516A8">
            <w:pPr>
              <w:pStyle w:val="rowtabella0"/>
              <w:rPr>
                <w:color w:val="002060"/>
              </w:rPr>
            </w:pPr>
            <w:r w:rsidRPr="00206171">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477F97" w14:textId="77777777" w:rsidR="009049C3" w:rsidRPr="00206171" w:rsidRDefault="009049C3" w:rsidP="00C516A8">
            <w:pPr>
              <w:pStyle w:val="rowtabella0"/>
              <w:rPr>
                <w:color w:val="002060"/>
              </w:rPr>
            </w:pPr>
            <w:r w:rsidRPr="00206171">
              <w:rPr>
                <w:color w:val="002060"/>
              </w:rPr>
              <w:t>VIA ROSSINI</w:t>
            </w:r>
          </w:p>
        </w:tc>
      </w:tr>
      <w:tr w:rsidR="009049C3" w:rsidRPr="00206171" w14:paraId="3A66660C"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AD8019" w14:textId="77777777" w:rsidR="009049C3" w:rsidRPr="00206171" w:rsidRDefault="009049C3" w:rsidP="00C516A8">
            <w:pPr>
              <w:pStyle w:val="rowtabella0"/>
              <w:rPr>
                <w:color w:val="002060"/>
              </w:rPr>
            </w:pPr>
            <w:r w:rsidRPr="00206171">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17F182" w14:textId="77777777" w:rsidR="009049C3" w:rsidRPr="00206171" w:rsidRDefault="009049C3" w:rsidP="00C516A8">
            <w:pPr>
              <w:pStyle w:val="rowtabella0"/>
              <w:rPr>
                <w:color w:val="002060"/>
              </w:rPr>
            </w:pPr>
            <w:r w:rsidRPr="00206171">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98EB6F"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8CC7AF" w14:textId="77777777" w:rsidR="009049C3" w:rsidRPr="00206171" w:rsidRDefault="009049C3" w:rsidP="00C516A8">
            <w:pPr>
              <w:pStyle w:val="rowtabella0"/>
              <w:rPr>
                <w:color w:val="002060"/>
              </w:rPr>
            </w:pPr>
            <w:r w:rsidRPr="00206171">
              <w:rPr>
                <w:color w:val="002060"/>
              </w:rPr>
              <w:t>14/10/2023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D54D8F" w14:textId="77777777" w:rsidR="009049C3" w:rsidRPr="00206171" w:rsidRDefault="009049C3" w:rsidP="00C516A8">
            <w:pPr>
              <w:pStyle w:val="rowtabella0"/>
              <w:rPr>
                <w:color w:val="002060"/>
              </w:rPr>
            </w:pPr>
            <w:r w:rsidRPr="00206171">
              <w:rPr>
                <w:color w:val="002060"/>
              </w:rPr>
              <w:t>5446 ALMA ARENA CALCIO A CINQUE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0D1748" w14:textId="77777777" w:rsidR="009049C3" w:rsidRPr="00206171" w:rsidRDefault="009049C3" w:rsidP="00C516A8">
            <w:pPr>
              <w:pStyle w:val="rowtabella0"/>
              <w:rPr>
                <w:color w:val="002060"/>
              </w:rPr>
            </w:pPr>
            <w:r w:rsidRPr="00206171">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42DEB3" w14:textId="77777777" w:rsidR="009049C3" w:rsidRPr="00206171" w:rsidRDefault="009049C3" w:rsidP="00C516A8">
            <w:pPr>
              <w:pStyle w:val="rowtabella0"/>
              <w:rPr>
                <w:color w:val="002060"/>
              </w:rPr>
            </w:pPr>
            <w:r w:rsidRPr="00206171">
              <w:rPr>
                <w:color w:val="002060"/>
              </w:rPr>
              <w:t>VIA ROMA 201</w:t>
            </w:r>
          </w:p>
        </w:tc>
      </w:tr>
      <w:tr w:rsidR="009049C3" w:rsidRPr="00206171" w14:paraId="0FB04E7E"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65BF37" w14:textId="77777777" w:rsidR="009049C3" w:rsidRPr="00206171" w:rsidRDefault="009049C3" w:rsidP="00C516A8">
            <w:pPr>
              <w:pStyle w:val="rowtabella0"/>
              <w:rPr>
                <w:color w:val="002060"/>
              </w:rPr>
            </w:pPr>
            <w:r w:rsidRPr="00206171">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656731" w14:textId="77777777" w:rsidR="009049C3" w:rsidRPr="00206171" w:rsidRDefault="009049C3" w:rsidP="00C516A8">
            <w:pPr>
              <w:pStyle w:val="rowtabella0"/>
              <w:rPr>
                <w:color w:val="002060"/>
              </w:rPr>
            </w:pPr>
            <w:r w:rsidRPr="00206171">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347DD8"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CCA667" w14:textId="77777777" w:rsidR="009049C3" w:rsidRPr="00206171" w:rsidRDefault="009049C3" w:rsidP="00C516A8">
            <w:pPr>
              <w:pStyle w:val="rowtabella0"/>
              <w:rPr>
                <w:color w:val="002060"/>
              </w:rPr>
            </w:pPr>
            <w:r w:rsidRPr="00206171">
              <w:rPr>
                <w:color w:val="002060"/>
              </w:rPr>
              <w:t>14/10/2023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189CA7" w14:textId="77777777" w:rsidR="009049C3" w:rsidRPr="00206171" w:rsidRDefault="009049C3" w:rsidP="00C516A8">
            <w:pPr>
              <w:pStyle w:val="rowtabella0"/>
              <w:rPr>
                <w:color w:val="002060"/>
              </w:rPr>
            </w:pPr>
            <w:r w:rsidRPr="00206171">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3E8757" w14:textId="77777777" w:rsidR="009049C3" w:rsidRPr="00206171" w:rsidRDefault="009049C3" w:rsidP="00C516A8">
            <w:pPr>
              <w:pStyle w:val="rowtabella0"/>
              <w:rPr>
                <w:color w:val="002060"/>
              </w:rPr>
            </w:pPr>
            <w:r w:rsidRPr="00206171">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DAD1D3" w14:textId="77777777" w:rsidR="009049C3" w:rsidRPr="00206171" w:rsidRDefault="009049C3" w:rsidP="00C516A8">
            <w:pPr>
              <w:pStyle w:val="rowtabella0"/>
              <w:rPr>
                <w:color w:val="002060"/>
              </w:rPr>
            </w:pPr>
            <w:r w:rsidRPr="00206171">
              <w:rPr>
                <w:color w:val="002060"/>
              </w:rPr>
              <w:t>VIA TAGLIAMENTO</w:t>
            </w:r>
          </w:p>
        </w:tc>
      </w:tr>
      <w:tr w:rsidR="009049C3" w:rsidRPr="00206171" w14:paraId="05CFDA8D"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BFEC25" w14:textId="77777777" w:rsidR="009049C3" w:rsidRPr="00206171" w:rsidRDefault="009049C3" w:rsidP="00C516A8">
            <w:pPr>
              <w:pStyle w:val="rowtabella0"/>
              <w:rPr>
                <w:color w:val="002060"/>
              </w:rPr>
            </w:pPr>
            <w:r w:rsidRPr="00206171">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D3465E" w14:textId="77777777" w:rsidR="009049C3" w:rsidRPr="00206171" w:rsidRDefault="009049C3" w:rsidP="00C516A8">
            <w:pPr>
              <w:pStyle w:val="rowtabella0"/>
              <w:rPr>
                <w:color w:val="002060"/>
              </w:rPr>
            </w:pPr>
            <w:r w:rsidRPr="00206171">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3F78F7"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105607" w14:textId="77777777" w:rsidR="009049C3" w:rsidRPr="00206171" w:rsidRDefault="009049C3" w:rsidP="00C516A8">
            <w:pPr>
              <w:pStyle w:val="rowtabella0"/>
              <w:rPr>
                <w:color w:val="002060"/>
              </w:rPr>
            </w:pPr>
            <w:r w:rsidRPr="00206171">
              <w:rPr>
                <w:color w:val="002060"/>
              </w:rPr>
              <w:t>14/10/2023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C10A28" w14:textId="77777777" w:rsidR="009049C3" w:rsidRPr="00206171" w:rsidRDefault="009049C3" w:rsidP="00C516A8">
            <w:pPr>
              <w:pStyle w:val="rowtabella0"/>
              <w:rPr>
                <w:color w:val="002060"/>
              </w:rPr>
            </w:pPr>
            <w:r w:rsidRPr="00206171">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AF828A" w14:textId="77777777" w:rsidR="009049C3" w:rsidRPr="00206171" w:rsidRDefault="009049C3" w:rsidP="00C516A8">
            <w:pPr>
              <w:pStyle w:val="rowtabella0"/>
              <w:rPr>
                <w:color w:val="002060"/>
              </w:rPr>
            </w:pPr>
            <w:r w:rsidRPr="00206171">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2FB217" w14:textId="77777777" w:rsidR="009049C3" w:rsidRPr="00206171" w:rsidRDefault="009049C3" w:rsidP="00C516A8">
            <w:pPr>
              <w:pStyle w:val="rowtabella0"/>
              <w:rPr>
                <w:color w:val="002060"/>
              </w:rPr>
            </w:pPr>
            <w:r w:rsidRPr="00206171">
              <w:rPr>
                <w:color w:val="002060"/>
              </w:rPr>
              <w:t>VIA DELLA REPUBBLICA</w:t>
            </w:r>
          </w:p>
        </w:tc>
      </w:tr>
      <w:tr w:rsidR="009049C3" w:rsidRPr="00206171" w14:paraId="1BA22EE1"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FFFD8F" w14:textId="77777777" w:rsidR="009049C3" w:rsidRPr="00206171" w:rsidRDefault="009049C3" w:rsidP="00C516A8">
            <w:pPr>
              <w:pStyle w:val="rowtabella0"/>
              <w:rPr>
                <w:color w:val="002060"/>
              </w:rPr>
            </w:pPr>
            <w:r w:rsidRPr="00206171">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AF227B" w14:textId="77777777" w:rsidR="009049C3" w:rsidRPr="00206171" w:rsidRDefault="009049C3" w:rsidP="00C516A8">
            <w:pPr>
              <w:pStyle w:val="rowtabella0"/>
              <w:rPr>
                <w:color w:val="002060"/>
              </w:rPr>
            </w:pPr>
            <w:r w:rsidRPr="00206171">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CA7FC1"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93FC5D" w14:textId="77777777" w:rsidR="009049C3" w:rsidRPr="00206171" w:rsidRDefault="009049C3" w:rsidP="00C516A8">
            <w:pPr>
              <w:pStyle w:val="rowtabella0"/>
              <w:rPr>
                <w:color w:val="002060"/>
              </w:rPr>
            </w:pPr>
            <w:r w:rsidRPr="00206171">
              <w:rPr>
                <w:color w:val="002060"/>
              </w:rPr>
              <w:t>14/10/2023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4528F8" w14:textId="77777777" w:rsidR="009049C3" w:rsidRPr="00206171" w:rsidRDefault="009049C3" w:rsidP="00C516A8">
            <w:pPr>
              <w:pStyle w:val="rowtabella0"/>
              <w:rPr>
                <w:color w:val="002060"/>
              </w:rPr>
            </w:pPr>
            <w:r w:rsidRPr="00206171">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4179E1" w14:textId="77777777" w:rsidR="009049C3" w:rsidRPr="00206171" w:rsidRDefault="009049C3" w:rsidP="00C516A8">
            <w:pPr>
              <w:pStyle w:val="rowtabella0"/>
              <w:rPr>
                <w:color w:val="002060"/>
              </w:rPr>
            </w:pPr>
            <w:r w:rsidRPr="00206171">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ED60AA" w14:textId="77777777" w:rsidR="009049C3" w:rsidRPr="00206171" w:rsidRDefault="009049C3" w:rsidP="00C516A8">
            <w:pPr>
              <w:pStyle w:val="rowtabella0"/>
              <w:rPr>
                <w:color w:val="002060"/>
              </w:rPr>
            </w:pPr>
            <w:r w:rsidRPr="00206171">
              <w:rPr>
                <w:color w:val="002060"/>
              </w:rPr>
              <w:t>VIA DEI TESSITORI</w:t>
            </w:r>
          </w:p>
        </w:tc>
      </w:tr>
      <w:tr w:rsidR="009049C3" w:rsidRPr="00206171" w14:paraId="22EAC263"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ED2E67" w14:textId="77777777" w:rsidR="009049C3" w:rsidRPr="00206171" w:rsidRDefault="009049C3" w:rsidP="00C516A8">
            <w:pPr>
              <w:pStyle w:val="rowtabella0"/>
              <w:rPr>
                <w:color w:val="002060"/>
              </w:rPr>
            </w:pPr>
            <w:r w:rsidRPr="00206171">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19F5E5" w14:textId="77777777" w:rsidR="009049C3" w:rsidRPr="00206171" w:rsidRDefault="009049C3" w:rsidP="00C516A8">
            <w:pPr>
              <w:pStyle w:val="rowtabella0"/>
              <w:rPr>
                <w:color w:val="002060"/>
              </w:rPr>
            </w:pPr>
            <w:r w:rsidRPr="00206171">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FB08D0"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8DFD5C" w14:textId="77777777" w:rsidR="009049C3" w:rsidRPr="00206171" w:rsidRDefault="009049C3" w:rsidP="00C516A8">
            <w:pPr>
              <w:pStyle w:val="rowtabella0"/>
              <w:rPr>
                <w:color w:val="002060"/>
              </w:rPr>
            </w:pPr>
            <w:r w:rsidRPr="00206171">
              <w:rPr>
                <w:color w:val="002060"/>
              </w:rPr>
              <w:t>14/10/2023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3D9E8C" w14:textId="77777777" w:rsidR="009049C3" w:rsidRPr="00206171" w:rsidRDefault="009049C3" w:rsidP="00C516A8">
            <w:pPr>
              <w:pStyle w:val="rowtabella0"/>
              <w:rPr>
                <w:color w:val="002060"/>
              </w:rPr>
            </w:pPr>
            <w:r w:rsidRPr="00206171">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F81875" w14:textId="77777777" w:rsidR="009049C3" w:rsidRPr="00206171" w:rsidRDefault="009049C3" w:rsidP="00C516A8">
            <w:pPr>
              <w:pStyle w:val="rowtabella0"/>
              <w:rPr>
                <w:color w:val="002060"/>
              </w:rPr>
            </w:pPr>
            <w:r w:rsidRPr="0020617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CF11CE" w14:textId="77777777" w:rsidR="009049C3" w:rsidRPr="00206171" w:rsidRDefault="009049C3" w:rsidP="00C516A8">
            <w:pPr>
              <w:pStyle w:val="rowtabella0"/>
              <w:rPr>
                <w:color w:val="002060"/>
              </w:rPr>
            </w:pPr>
            <w:r w:rsidRPr="00206171">
              <w:rPr>
                <w:color w:val="002060"/>
              </w:rPr>
              <w:t>VIA MONTEPELAGO</w:t>
            </w:r>
          </w:p>
        </w:tc>
      </w:tr>
      <w:tr w:rsidR="009049C3" w:rsidRPr="00206171" w14:paraId="1A14730F" w14:textId="77777777" w:rsidTr="00C516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300C6F" w14:textId="77777777" w:rsidR="009049C3" w:rsidRPr="00206171" w:rsidRDefault="009049C3" w:rsidP="00C516A8">
            <w:pPr>
              <w:pStyle w:val="rowtabella0"/>
              <w:rPr>
                <w:color w:val="002060"/>
              </w:rPr>
            </w:pPr>
            <w:r w:rsidRPr="00206171">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59D3B5" w14:textId="77777777" w:rsidR="009049C3" w:rsidRPr="00206171" w:rsidRDefault="009049C3" w:rsidP="00C516A8">
            <w:pPr>
              <w:pStyle w:val="rowtabella0"/>
              <w:rPr>
                <w:color w:val="002060"/>
              </w:rPr>
            </w:pPr>
            <w:r w:rsidRPr="00206171">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1B8C9F"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EEAB5B" w14:textId="77777777" w:rsidR="009049C3" w:rsidRPr="00206171" w:rsidRDefault="009049C3" w:rsidP="00C516A8">
            <w:pPr>
              <w:pStyle w:val="rowtabella0"/>
              <w:rPr>
                <w:color w:val="002060"/>
              </w:rPr>
            </w:pPr>
            <w:r w:rsidRPr="00206171">
              <w:rPr>
                <w:color w:val="002060"/>
              </w:rPr>
              <w:t>15/10/2023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30A052" w14:textId="77777777" w:rsidR="009049C3" w:rsidRPr="00206171" w:rsidRDefault="009049C3" w:rsidP="00C516A8">
            <w:pPr>
              <w:pStyle w:val="rowtabella0"/>
              <w:rPr>
                <w:color w:val="002060"/>
              </w:rPr>
            </w:pPr>
            <w:r w:rsidRPr="00206171">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833099" w14:textId="77777777" w:rsidR="009049C3" w:rsidRPr="00206171" w:rsidRDefault="009049C3" w:rsidP="00C516A8">
            <w:pPr>
              <w:pStyle w:val="rowtabella0"/>
              <w:rPr>
                <w:color w:val="002060"/>
              </w:rPr>
            </w:pPr>
            <w:r w:rsidRPr="00206171">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EC2A02" w14:textId="77777777" w:rsidR="009049C3" w:rsidRPr="00206171" w:rsidRDefault="009049C3" w:rsidP="00C516A8">
            <w:pPr>
              <w:pStyle w:val="rowtabella0"/>
              <w:rPr>
                <w:color w:val="002060"/>
              </w:rPr>
            </w:pPr>
            <w:r w:rsidRPr="00206171">
              <w:rPr>
                <w:color w:val="002060"/>
              </w:rPr>
              <w:t>VIA MADRE TERESA DI CALCUTTA</w:t>
            </w:r>
          </w:p>
        </w:tc>
      </w:tr>
    </w:tbl>
    <w:p w14:paraId="1D8EC23F" w14:textId="77777777" w:rsidR="009049C3" w:rsidRPr="00206171" w:rsidRDefault="009049C3" w:rsidP="009049C3">
      <w:pPr>
        <w:pStyle w:val="breakline"/>
        <w:rPr>
          <w:rFonts w:eastAsiaTheme="minorEastAsia"/>
          <w:color w:val="002060"/>
        </w:rPr>
      </w:pPr>
    </w:p>
    <w:p w14:paraId="08BE9C6B" w14:textId="77777777" w:rsidR="009049C3" w:rsidRPr="00206171" w:rsidRDefault="009049C3" w:rsidP="009049C3">
      <w:pPr>
        <w:pStyle w:val="breakline"/>
        <w:rPr>
          <w:color w:val="002060"/>
        </w:rPr>
      </w:pPr>
    </w:p>
    <w:p w14:paraId="13836AD3" w14:textId="77777777" w:rsidR="009049C3" w:rsidRPr="00206171" w:rsidRDefault="009049C3" w:rsidP="009049C3">
      <w:pPr>
        <w:pStyle w:val="titolocampionato0"/>
        <w:shd w:val="clear" w:color="auto" w:fill="CCCCCC"/>
        <w:spacing w:before="80" w:after="40"/>
        <w:rPr>
          <w:color w:val="002060"/>
        </w:rPr>
      </w:pPr>
      <w:r w:rsidRPr="00206171">
        <w:rPr>
          <w:color w:val="002060"/>
        </w:rPr>
        <w:t>UNDER 17 C5 REGIONALI MASCHILI</w:t>
      </w:r>
    </w:p>
    <w:p w14:paraId="33A5CBBD" w14:textId="77777777" w:rsidR="009049C3" w:rsidRPr="00206171" w:rsidRDefault="009049C3" w:rsidP="009049C3">
      <w:pPr>
        <w:pStyle w:val="titoloprinc0"/>
        <w:rPr>
          <w:color w:val="002060"/>
        </w:rPr>
      </w:pPr>
      <w:r w:rsidRPr="00206171">
        <w:rPr>
          <w:color w:val="002060"/>
        </w:rPr>
        <w:t>VARIAZIONI AL PROGRAMMA GARE</w:t>
      </w:r>
    </w:p>
    <w:p w14:paraId="7A85D624" w14:textId="77777777" w:rsidR="009049C3" w:rsidRPr="00206171" w:rsidRDefault="009049C3" w:rsidP="009049C3">
      <w:pPr>
        <w:pStyle w:val="breakline"/>
        <w:rPr>
          <w:color w:val="002060"/>
        </w:rPr>
      </w:pPr>
    </w:p>
    <w:p w14:paraId="7B752407" w14:textId="77777777" w:rsidR="009049C3" w:rsidRPr="00206171" w:rsidRDefault="009049C3" w:rsidP="009049C3">
      <w:pPr>
        <w:pStyle w:val="breakline"/>
        <w:rPr>
          <w:color w:val="002060"/>
        </w:rPr>
      </w:pPr>
    </w:p>
    <w:p w14:paraId="57F4119C" w14:textId="77777777" w:rsidR="009049C3" w:rsidRPr="00206171" w:rsidRDefault="009049C3" w:rsidP="009049C3">
      <w:pPr>
        <w:pStyle w:val="sottotitolocampionato10"/>
        <w:rPr>
          <w:color w:val="002060"/>
        </w:rPr>
      </w:pPr>
      <w:r w:rsidRPr="0020617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049C3" w:rsidRPr="00206171" w14:paraId="5F292792" w14:textId="77777777" w:rsidTr="00C516A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46B42" w14:textId="77777777" w:rsidR="009049C3" w:rsidRPr="00206171" w:rsidRDefault="009049C3" w:rsidP="00C516A8">
            <w:pPr>
              <w:pStyle w:val="headertabella0"/>
              <w:rPr>
                <w:color w:val="002060"/>
              </w:rPr>
            </w:pPr>
            <w:r w:rsidRPr="0020617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397CC" w14:textId="77777777" w:rsidR="009049C3" w:rsidRPr="00206171" w:rsidRDefault="009049C3" w:rsidP="00C516A8">
            <w:pPr>
              <w:pStyle w:val="headertabella0"/>
              <w:rPr>
                <w:color w:val="002060"/>
              </w:rPr>
            </w:pPr>
            <w:r w:rsidRPr="00206171">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33844" w14:textId="77777777" w:rsidR="009049C3" w:rsidRPr="00206171" w:rsidRDefault="009049C3" w:rsidP="00C516A8">
            <w:pPr>
              <w:pStyle w:val="headertabella0"/>
              <w:rPr>
                <w:color w:val="002060"/>
              </w:rPr>
            </w:pPr>
            <w:r w:rsidRPr="0020617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2434C" w14:textId="77777777" w:rsidR="009049C3" w:rsidRPr="00206171" w:rsidRDefault="009049C3" w:rsidP="00C516A8">
            <w:pPr>
              <w:pStyle w:val="headertabella0"/>
              <w:rPr>
                <w:color w:val="002060"/>
              </w:rPr>
            </w:pPr>
            <w:r w:rsidRPr="0020617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C9619" w14:textId="77777777" w:rsidR="009049C3" w:rsidRPr="00206171" w:rsidRDefault="009049C3" w:rsidP="00C516A8">
            <w:pPr>
              <w:pStyle w:val="headertabella0"/>
              <w:rPr>
                <w:color w:val="002060"/>
              </w:rPr>
            </w:pPr>
            <w:r w:rsidRPr="0020617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70E9A" w14:textId="77777777" w:rsidR="009049C3" w:rsidRPr="00206171" w:rsidRDefault="009049C3" w:rsidP="00C516A8">
            <w:pPr>
              <w:pStyle w:val="headertabella0"/>
              <w:rPr>
                <w:color w:val="002060"/>
              </w:rPr>
            </w:pPr>
            <w:r w:rsidRPr="0020617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81BC4" w14:textId="77777777" w:rsidR="009049C3" w:rsidRPr="00206171" w:rsidRDefault="009049C3" w:rsidP="00C516A8">
            <w:pPr>
              <w:pStyle w:val="headertabella0"/>
              <w:rPr>
                <w:color w:val="002060"/>
              </w:rPr>
            </w:pPr>
            <w:r w:rsidRPr="00206171">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DDE62" w14:textId="77777777" w:rsidR="009049C3" w:rsidRPr="00206171" w:rsidRDefault="009049C3" w:rsidP="00C516A8">
            <w:pPr>
              <w:pStyle w:val="headertabella0"/>
              <w:rPr>
                <w:color w:val="002060"/>
              </w:rPr>
            </w:pPr>
            <w:r w:rsidRPr="00206171">
              <w:rPr>
                <w:color w:val="002060"/>
              </w:rPr>
              <w:t>Impianto</w:t>
            </w:r>
          </w:p>
        </w:tc>
      </w:tr>
      <w:tr w:rsidR="009049C3" w:rsidRPr="00206171" w14:paraId="15A83B75" w14:textId="77777777" w:rsidTr="00C516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0014D" w14:textId="77777777" w:rsidR="009049C3" w:rsidRPr="00206171" w:rsidRDefault="009049C3" w:rsidP="00C516A8">
            <w:pPr>
              <w:pStyle w:val="rowtabella0"/>
              <w:rPr>
                <w:color w:val="002060"/>
                <w:highlight w:val="yellow"/>
              </w:rPr>
            </w:pPr>
            <w:r w:rsidRPr="00206171">
              <w:rPr>
                <w:color w:val="002060"/>
                <w:highlight w:val="yellow"/>
              </w:rPr>
              <w:t>14/10/2023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ECB13" w14:textId="77777777" w:rsidR="009049C3" w:rsidRPr="00206171" w:rsidRDefault="009049C3" w:rsidP="00C516A8">
            <w:pPr>
              <w:pStyle w:val="rowtabella0"/>
              <w:jc w:val="center"/>
              <w:rPr>
                <w:color w:val="002060"/>
                <w:highlight w:val="yellow"/>
              </w:rPr>
            </w:pPr>
            <w:r w:rsidRPr="00206171">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18B84" w14:textId="77777777" w:rsidR="009049C3" w:rsidRPr="00206171" w:rsidRDefault="009049C3" w:rsidP="00C516A8">
            <w:pPr>
              <w:pStyle w:val="rowtabella0"/>
              <w:rPr>
                <w:color w:val="002060"/>
                <w:highlight w:val="yellow"/>
              </w:rPr>
            </w:pPr>
            <w:r w:rsidRPr="00206171">
              <w:rPr>
                <w:color w:val="002060"/>
                <w:highlight w:val="yellow"/>
              </w:rPr>
              <w:t>AMICI DEL CENTROSOCIOsq.B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22B34" w14:textId="77777777" w:rsidR="009049C3" w:rsidRPr="00206171" w:rsidRDefault="009049C3" w:rsidP="00C516A8">
            <w:pPr>
              <w:pStyle w:val="rowtabella0"/>
              <w:rPr>
                <w:color w:val="002060"/>
                <w:highlight w:val="yellow"/>
              </w:rPr>
            </w:pPr>
            <w:r w:rsidRPr="00206171">
              <w:rPr>
                <w:color w:val="002060"/>
                <w:highlight w:val="yellow"/>
              </w:rPr>
              <w:t>CARISSIMI 2016</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306B97" w14:textId="77777777" w:rsidR="009049C3" w:rsidRPr="00206171" w:rsidRDefault="009049C3" w:rsidP="00C516A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C69CE" w14:textId="77777777" w:rsidR="009049C3" w:rsidRPr="00206171" w:rsidRDefault="009049C3" w:rsidP="00C516A8">
            <w:pPr>
              <w:pStyle w:val="rowtabella0"/>
              <w:jc w:val="center"/>
              <w:rPr>
                <w:color w:val="002060"/>
              </w:rPr>
            </w:pPr>
            <w:r w:rsidRPr="00206171">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3D7AE" w14:textId="77777777" w:rsidR="009049C3" w:rsidRPr="00206171" w:rsidRDefault="009049C3" w:rsidP="00C516A8">
            <w:pPr>
              <w:pStyle w:val="rowtabella0"/>
              <w:jc w:val="center"/>
              <w:rPr>
                <w:color w:val="002060"/>
              </w:rPr>
            </w:pPr>
            <w:r w:rsidRPr="00206171">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611DE" w14:textId="77777777" w:rsidR="009049C3" w:rsidRPr="00206171" w:rsidRDefault="009049C3" w:rsidP="00C516A8">
            <w:pPr>
              <w:rPr>
                <w:color w:val="002060"/>
              </w:rPr>
            </w:pPr>
          </w:p>
        </w:tc>
      </w:tr>
      <w:tr w:rsidR="009049C3" w:rsidRPr="00206171" w14:paraId="60971AFF" w14:textId="77777777" w:rsidTr="00C516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DA7C1" w14:textId="77777777" w:rsidR="009049C3" w:rsidRPr="00206171" w:rsidRDefault="009049C3" w:rsidP="00C516A8">
            <w:pPr>
              <w:pStyle w:val="rowtabella0"/>
              <w:rPr>
                <w:color w:val="002060"/>
                <w:highlight w:val="yellow"/>
              </w:rPr>
            </w:pPr>
            <w:r w:rsidRPr="00206171">
              <w:rPr>
                <w:color w:val="002060"/>
                <w:highlight w:val="yellow"/>
              </w:rPr>
              <w:t>14/10/2023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9966B" w14:textId="77777777" w:rsidR="009049C3" w:rsidRPr="00206171" w:rsidRDefault="009049C3" w:rsidP="00C516A8">
            <w:pPr>
              <w:pStyle w:val="rowtabella0"/>
              <w:jc w:val="center"/>
              <w:rPr>
                <w:color w:val="002060"/>
                <w:highlight w:val="yellow"/>
              </w:rPr>
            </w:pPr>
            <w:r w:rsidRPr="00206171">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C51BA" w14:textId="77777777" w:rsidR="009049C3" w:rsidRPr="00206171" w:rsidRDefault="009049C3" w:rsidP="00C516A8">
            <w:pPr>
              <w:pStyle w:val="rowtabella0"/>
              <w:rPr>
                <w:color w:val="002060"/>
                <w:highlight w:val="yellow"/>
              </w:rPr>
            </w:pPr>
            <w:r w:rsidRPr="00206171">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811A7" w14:textId="77777777" w:rsidR="009049C3" w:rsidRPr="00206171" w:rsidRDefault="009049C3" w:rsidP="00C516A8">
            <w:pPr>
              <w:pStyle w:val="rowtabella0"/>
              <w:rPr>
                <w:color w:val="002060"/>
                <w:highlight w:val="yellow"/>
              </w:rPr>
            </w:pPr>
            <w:r w:rsidRPr="00206171">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A1FA3" w14:textId="77777777" w:rsidR="009049C3" w:rsidRPr="00206171" w:rsidRDefault="009049C3" w:rsidP="00C516A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CA699" w14:textId="77777777" w:rsidR="009049C3" w:rsidRPr="00206171" w:rsidRDefault="009049C3" w:rsidP="00C516A8">
            <w:pPr>
              <w:pStyle w:val="rowtabella0"/>
              <w:jc w:val="center"/>
              <w:rPr>
                <w:color w:val="002060"/>
              </w:rPr>
            </w:pPr>
            <w:r w:rsidRPr="00206171">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03B7D" w14:textId="77777777" w:rsidR="009049C3" w:rsidRPr="00206171" w:rsidRDefault="009049C3" w:rsidP="00C516A8">
            <w:pPr>
              <w:pStyle w:val="rowtabella0"/>
              <w:jc w:val="center"/>
              <w:rPr>
                <w:color w:val="002060"/>
              </w:rPr>
            </w:pPr>
            <w:r w:rsidRPr="00206171">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6E048" w14:textId="77777777" w:rsidR="009049C3" w:rsidRPr="00206171" w:rsidRDefault="009049C3" w:rsidP="00C516A8">
            <w:pPr>
              <w:rPr>
                <w:color w:val="002060"/>
              </w:rPr>
            </w:pPr>
          </w:p>
        </w:tc>
      </w:tr>
      <w:tr w:rsidR="009049C3" w:rsidRPr="00206171" w14:paraId="7505E623" w14:textId="77777777" w:rsidTr="00C516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3979C" w14:textId="77777777" w:rsidR="009049C3" w:rsidRPr="00206171" w:rsidRDefault="009049C3" w:rsidP="00C516A8">
            <w:pPr>
              <w:pStyle w:val="rowtabella0"/>
              <w:rPr>
                <w:color w:val="002060"/>
                <w:highlight w:val="yellow"/>
              </w:rPr>
            </w:pPr>
            <w:r w:rsidRPr="00206171">
              <w:rPr>
                <w:color w:val="002060"/>
                <w:highlight w:val="yellow"/>
              </w:rPr>
              <w:t>14/10/2023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BEF85" w14:textId="77777777" w:rsidR="009049C3" w:rsidRPr="00206171" w:rsidRDefault="009049C3" w:rsidP="00C516A8">
            <w:pPr>
              <w:pStyle w:val="rowtabella0"/>
              <w:jc w:val="center"/>
              <w:rPr>
                <w:color w:val="002060"/>
                <w:highlight w:val="yellow"/>
              </w:rPr>
            </w:pPr>
            <w:r w:rsidRPr="00206171">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0B5D4" w14:textId="77777777" w:rsidR="009049C3" w:rsidRPr="00206171" w:rsidRDefault="009049C3" w:rsidP="00C516A8">
            <w:pPr>
              <w:pStyle w:val="rowtabella0"/>
              <w:rPr>
                <w:color w:val="002060"/>
                <w:highlight w:val="yellow"/>
              </w:rPr>
            </w:pPr>
            <w:r w:rsidRPr="00206171">
              <w:rPr>
                <w:color w:val="002060"/>
                <w:highlight w:val="yellow"/>
              </w:rPr>
              <w:t>SPECIAL ONE SPORTING CLUB</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C712A" w14:textId="77777777" w:rsidR="009049C3" w:rsidRPr="00206171" w:rsidRDefault="009049C3" w:rsidP="00C516A8">
            <w:pPr>
              <w:pStyle w:val="rowtabella0"/>
              <w:rPr>
                <w:color w:val="002060"/>
                <w:highlight w:val="yellow"/>
              </w:rPr>
            </w:pPr>
            <w:r w:rsidRPr="00206171">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E285A" w14:textId="77777777" w:rsidR="009049C3" w:rsidRPr="00206171" w:rsidRDefault="009049C3" w:rsidP="00C516A8">
            <w:pPr>
              <w:pStyle w:val="rowtabella0"/>
              <w:rPr>
                <w:color w:val="002060"/>
              </w:rPr>
            </w:pPr>
            <w:r w:rsidRPr="00206171">
              <w:rPr>
                <w:color w:val="002060"/>
              </w:rPr>
              <w:t>15/10/2023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F0B91" w14:textId="77777777" w:rsidR="009049C3" w:rsidRPr="00206171" w:rsidRDefault="009049C3" w:rsidP="00C516A8">
            <w:pPr>
              <w:pStyle w:val="rowtabella0"/>
              <w:jc w:val="center"/>
              <w:rPr>
                <w:color w:val="002060"/>
              </w:rPr>
            </w:pPr>
            <w:r w:rsidRPr="00206171">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B91B8" w14:textId="77777777" w:rsidR="009049C3" w:rsidRPr="00206171" w:rsidRDefault="009049C3" w:rsidP="00C516A8">
            <w:pPr>
              <w:pStyle w:val="rowtabella0"/>
              <w:jc w:val="center"/>
              <w:rPr>
                <w:color w:val="002060"/>
              </w:rPr>
            </w:pPr>
            <w:r w:rsidRPr="00206171">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203BB" w14:textId="77777777" w:rsidR="009049C3" w:rsidRPr="00206171" w:rsidRDefault="009049C3" w:rsidP="00C516A8">
            <w:pPr>
              <w:rPr>
                <w:color w:val="002060"/>
              </w:rPr>
            </w:pPr>
          </w:p>
        </w:tc>
      </w:tr>
    </w:tbl>
    <w:p w14:paraId="7E5AB84F" w14:textId="77777777" w:rsidR="009049C3" w:rsidRPr="00206171" w:rsidRDefault="009049C3" w:rsidP="009049C3">
      <w:pPr>
        <w:pStyle w:val="breakline"/>
        <w:rPr>
          <w:rFonts w:eastAsiaTheme="minorEastAsia"/>
          <w:color w:val="002060"/>
        </w:rPr>
      </w:pPr>
    </w:p>
    <w:p w14:paraId="795DA89B" w14:textId="77777777" w:rsidR="009049C3" w:rsidRPr="00206171" w:rsidRDefault="009049C3" w:rsidP="009049C3">
      <w:pPr>
        <w:pStyle w:val="breakline"/>
        <w:rPr>
          <w:color w:val="002060"/>
        </w:rPr>
      </w:pPr>
    </w:p>
    <w:p w14:paraId="191A3088" w14:textId="77777777" w:rsidR="009049C3" w:rsidRPr="00206171" w:rsidRDefault="009049C3" w:rsidP="009049C3">
      <w:pPr>
        <w:pStyle w:val="sottotitolocampionato10"/>
        <w:rPr>
          <w:color w:val="002060"/>
        </w:rPr>
      </w:pPr>
      <w:r w:rsidRPr="0020617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049C3" w:rsidRPr="00206171" w14:paraId="6E0F42A2" w14:textId="77777777" w:rsidTr="00C516A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48C61" w14:textId="77777777" w:rsidR="009049C3" w:rsidRPr="00206171" w:rsidRDefault="009049C3" w:rsidP="00C516A8">
            <w:pPr>
              <w:pStyle w:val="headertabella0"/>
              <w:rPr>
                <w:color w:val="002060"/>
              </w:rPr>
            </w:pPr>
            <w:r w:rsidRPr="0020617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A16D7" w14:textId="77777777" w:rsidR="009049C3" w:rsidRPr="00206171" w:rsidRDefault="009049C3" w:rsidP="00C516A8">
            <w:pPr>
              <w:pStyle w:val="headertabella0"/>
              <w:rPr>
                <w:color w:val="002060"/>
              </w:rPr>
            </w:pPr>
            <w:r w:rsidRPr="00206171">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B1963" w14:textId="77777777" w:rsidR="009049C3" w:rsidRPr="00206171" w:rsidRDefault="009049C3" w:rsidP="00C516A8">
            <w:pPr>
              <w:pStyle w:val="headertabella0"/>
              <w:rPr>
                <w:color w:val="002060"/>
              </w:rPr>
            </w:pPr>
            <w:r w:rsidRPr="0020617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9B84A" w14:textId="77777777" w:rsidR="009049C3" w:rsidRPr="00206171" w:rsidRDefault="009049C3" w:rsidP="00C516A8">
            <w:pPr>
              <w:pStyle w:val="headertabella0"/>
              <w:rPr>
                <w:color w:val="002060"/>
              </w:rPr>
            </w:pPr>
            <w:r w:rsidRPr="0020617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FDA1C" w14:textId="77777777" w:rsidR="009049C3" w:rsidRPr="00206171" w:rsidRDefault="009049C3" w:rsidP="00C516A8">
            <w:pPr>
              <w:pStyle w:val="headertabella0"/>
              <w:rPr>
                <w:color w:val="002060"/>
              </w:rPr>
            </w:pPr>
            <w:r w:rsidRPr="0020617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F14E0" w14:textId="77777777" w:rsidR="009049C3" w:rsidRPr="00206171" w:rsidRDefault="009049C3" w:rsidP="00C516A8">
            <w:pPr>
              <w:pStyle w:val="headertabella0"/>
              <w:rPr>
                <w:color w:val="002060"/>
              </w:rPr>
            </w:pPr>
            <w:r w:rsidRPr="0020617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0B1C3" w14:textId="77777777" w:rsidR="009049C3" w:rsidRPr="00206171" w:rsidRDefault="009049C3" w:rsidP="00C516A8">
            <w:pPr>
              <w:pStyle w:val="headertabella0"/>
              <w:rPr>
                <w:color w:val="002060"/>
              </w:rPr>
            </w:pPr>
            <w:r w:rsidRPr="00206171">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07542" w14:textId="77777777" w:rsidR="009049C3" w:rsidRPr="00206171" w:rsidRDefault="009049C3" w:rsidP="00C516A8">
            <w:pPr>
              <w:pStyle w:val="headertabella0"/>
              <w:rPr>
                <w:color w:val="002060"/>
              </w:rPr>
            </w:pPr>
            <w:r w:rsidRPr="00206171">
              <w:rPr>
                <w:color w:val="002060"/>
              </w:rPr>
              <w:t>Impianto</w:t>
            </w:r>
          </w:p>
        </w:tc>
      </w:tr>
      <w:tr w:rsidR="009049C3" w:rsidRPr="00206171" w14:paraId="417081E5" w14:textId="77777777" w:rsidTr="00C516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C4300" w14:textId="77777777" w:rsidR="009049C3" w:rsidRPr="00206171" w:rsidRDefault="009049C3" w:rsidP="00C516A8">
            <w:pPr>
              <w:pStyle w:val="rowtabella0"/>
              <w:rPr>
                <w:color w:val="002060"/>
                <w:highlight w:val="yellow"/>
              </w:rPr>
            </w:pPr>
            <w:r w:rsidRPr="00206171">
              <w:rPr>
                <w:color w:val="002060"/>
                <w:highlight w:val="yellow"/>
              </w:rPr>
              <w:t>15/10/2023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34478" w14:textId="77777777" w:rsidR="009049C3" w:rsidRPr="00206171" w:rsidRDefault="009049C3" w:rsidP="00C516A8">
            <w:pPr>
              <w:pStyle w:val="rowtabella0"/>
              <w:jc w:val="center"/>
              <w:rPr>
                <w:color w:val="002060"/>
                <w:highlight w:val="yellow"/>
              </w:rPr>
            </w:pPr>
            <w:r w:rsidRPr="00206171">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697E5" w14:textId="77777777" w:rsidR="009049C3" w:rsidRPr="00206171" w:rsidRDefault="009049C3" w:rsidP="00C516A8">
            <w:pPr>
              <w:pStyle w:val="rowtabella0"/>
              <w:rPr>
                <w:color w:val="002060"/>
                <w:highlight w:val="yellow"/>
              </w:rPr>
            </w:pPr>
            <w:r w:rsidRPr="00206171">
              <w:rPr>
                <w:color w:val="002060"/>
                <w:highlight w:val="yellow"/>
              </w:rPr>
              <w:t>NUOVA JUVENTINA FFC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E0009" w14:textId="77777777" w:rsidR="009049C3" w:rsidRPr="00206171" w:rsidRDefault="009049C3" w:rsidP="00C516A8">
            <w:pPr>
              <w:pStyle w:val="rowtabella0"/>
              <w:rPr>
                <w:color w:val="002060"/>
                <w:highlight w:val="yellow"/>
              </w:rPr>
            </w:pPr>
            <w:r w:rsidRPr="00206171">
              <w:rPr>
                <w:color w:val="002060"/>
                <w:highlight w:val="yellow"/>
              </w:rPr>
              <w:t>SANGIORGIO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43CED" w14:textId="77777777" w:rsidR="009049C3" w:rsidRPr="00206171" w:rsidRDefault="009049C3" w:rsidP="00C516A8">
            <w:pPr>
              <w:pStyle w:val="rowtabella0"/>
              <w:rPr>
                <w:color w:val="002060"/>
              </w:rPr>
            </w:pPr>
            <w:r w:rsidRPr="00206171">
              <w:rPr>
                <w:color w:val="002060"/>
              </w:rPr>
              <w:t>14/10/2023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219E8" w14:textId="77777777" w:rsidR="009049C3" w:rsidRPr="00206171" w:rsidRDefault="009049C3" w:rsidP="00C516A8">
            <w:pPr>
              <w:pStyle w:val="rowtabella0"/>
              <w:jc w:val="center"/>
              <w:rPr>
                <w:color w:val="002060"/>
              </w:rPr>
            </w:pPr>
            <w:r w:rsidRPr="00206171">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88989" w14:textId="77777777" w:rsidR="009049C3" w:rsidRPr="00206171" w:rsidRDefault="009049C3" w:rsidP="00C516A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125B5" w14:textId="77777777" w:rsidR="009049C3" w:rsidRPr="00206171" w:rsidRDefault="009049C3" w:rsidP="00C516A8">
            <w:pPr>
              <w:rPr>
                <w:color w:val="002060"/>
              </w:rPr>
            </w:pPr>
          </w:p>
        </w:tc>
      </w:tr>
    </w:tbl>
    <w:p w14:paraId="143412D3" w14:textId="77777777" w:rsidR="009049C3" w:rsidRPr="00206171" w:rsidRDefault="009049C3" w:rsidP="009049C3">
      <w:pPr>
        <w:pStyle w:val="breakline"/>
        <w:rPr>
          <w:rFonts w:eastAsiaTheme="minorEastAsia"/>
          <w:color w:val="002060"/>
        </w:rPr>
      </w:pPr>
    </w:p>
    <w:p w14:paraId="2CC2D9F5" w14:textId="77777777" w:rsidR="009049C3" w:rsidRPr="00206171" w:rsidRDefault="009049C3" w:rsidP="009049C3">
      <w:pPr>
        <w:pStyle w:val="breakline"/>
        <w:rPr>
          <w:color w:val="002060"/>
        </w:rPr>
      </w:pPr>
    </w:p>
    <w:p w14:paraId="4A305369" w14:textId="77777777" w:rsidR="009049C3" w:rsidRPr="00206171" w:rsidRDefault="009049C3" w:rsidP="009049C3">
      <w:pPr>
        <w:pStyle w:val="titoloprinc0"/>
        <w:rPr>
          <w:color w:val="002060"/>
        </w:rPr>
      </w:pPr>
      <w:r w:rsidRPr="00206171">
        <w:rPr>
          <w:color w:val="002060"/>
        </w:rPr>
        <w:lastRenderedPageBreak/>
        <w:t>RISULTATI</w:t>
      </w:r>
    </w:p>
    <w:p w14:paraId="3AFCC0F5" w14:textId="77777777" w:rsidR="009049C3" w:rsidRPr="00206171" w:rsidRDefault="009049C3" w:rsidP="009049C3">
      <w:pPr>
        <w:pStyle w:val="breakline"/>
        <w:rPr>
          <w:color w:val="002060"/>
        </w:rPr>
      </w:pPr>
    </w:p>
    <w:p w14:paraId="0D833A5E" w14:textId="77777777" w:rsidR="009049C3" w:rsidRPr="00206171" w:rsidRDefault="009049C3" w:rsidP="009049C3">
      <w:pPr>
        <w:pStyle w:val="sottotitolocampionato10"/>
        <w:rPr>
          <w:color w:val="002060"/>
        </w:rPr>
      </w:pPr>
      <w:r w:rsidRPr="00206171">
        <w:rPr>
          <w:color w:val="002060"/>
        </w:rPr>
        <w:t>RISULTATI UFFICIALI GARE DEL 07/10/2023</w:t>
      </w:r>
    </w:p>
    <w:p w14:paraId="21AD4EC9" w14:textId="77777777" w:rsidR="009049C3" w:rsidRPr="009049C3" w:rsidRDefault="009049C3" w:rsidP="009049C3">
      <w:pPr>
        <w:pStyle w:val="sottotitolocampionato20"/>
        <w:spacing w:before="0" w:beforeAutospacing="0" w:after="0" w:afterAutospacing="0"/>
        <w:rPr>
          <w:rFonts w:ascii="Arial" w:hAnsi="Arial" w:cs="Arial"/>
          <w:color w:val="002060"/>
          <w:sz w:val="20"/>
          <w:szCs w:val="20"/>
        </w:rPr>
      </w:pPr>
      <w:r w:rsidRPr="009049C3">
        <w:rPr>
          <w:rFonts w:ascii="Arial" w:hAnsi="Arial" w:cs="Arial"/>
          <w:color w:val="002060"/>
          <w:sz w:val="20"/>
          <w:szCs w:val="20"/>
        </w:rPr>
        <w:t>Si trascrivono qui di seguito i risultati ufficiali delle gare disputate</w:t>
      </w:r>
    </w:p>
    <w:p w14:paraId="33426745" w14:textId="77777777" w:rsidR="009049C3" w:rsidRPr="00206171" w:rsidRDefault="009049C3" w:rsidP="009049C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049C3" w:rsidRPr="00206171" w14:paraId="0B617AAA" w14:textId="77777777" w:rsidTr="00C516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049C3" w:rsidRPr="00206171" w14:paraId="0096B438" w14:textId="77777777" w:rsidTr="00C516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09311" w14:textId="77777777" w:rsidR="009049C3" w:rsidRPr="00206171" w:rsidRDefault="009049C3" w:rsidP="00C516A8">
                  <w:pPr>
                    <w:pStyle w:val="headertabella0"/>
                    <w:rPr>
                      <w:color w:val="002060"/>
                    </w:rPr>
                  </w:pPr>
                  <w:r w:rsidRPr="00206171">
                    <w:rPr>
                      <w:color w:val="002060"/>
                    </w:rPr>
                    <w:t>GIRONE A - 2 Giornata - A</w:t>
                  </w:r>
                </w:p>
              </w:tc>
            </w:tr>
            <w:tr w:rsidR="009049C3" w:rsidRPr="00206171" w14:paraId="073EADE5" w14:textId="77777777" w:rsidTr="00C516A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8C6EEF" w14:textId="77777777" w:rsidR="009049C3" w:rsidRPr="00206171" w:rsidRDefault="009049C3" w:rsidP="00C516A8">
                  <w:pPr>
                    <w:pStyle w:val="rowtabella0"/>
                    <w:rPr>
                      <w:color w:val="002060"/>
                    </w:rPr>
                  </w:pPr>
                  <w:r w:rsidRPr="00206171">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888F35" w14:textId="77777777" w:rsidR="009049C3" w:rsidRPr="00206171" w:rsidRDefault="009049C3" w:rsidP="00C516A8">
                  <w:pPr>
                    <w:pStyle w:val="rowtabella0"/>
                    <w:rPr>
                      <w:color w:val="002060"/>
                    </w:rPr>
                  </w:pPr>
                  <w:r w:rsidRPr="00206171">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EAB511" w14:textId="77777777" w:rsidR="009049C3" w:rsidRPr="00206171" w:rsidRDefault="009049C3" w:rsidP="00C516A8">
                  <w:pPr>
                    <w:pStyle w:val="rowtabella0"/>
                    <w:jc w:val="center"/>
                    <w:rPr>
                      <w:color w:val="002060"/>
                    </w:rPr>
                  </w:pPr>
                  <w:r w:rsidRPr="00206171">
                    <w:rPr>
                      <w:color w:val="002060"/>
                    </w:rPr>
                    <w:t>10 - 0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310FFA" w14:textId="77777777" w:rsidR="009049C3" w:rsidRPr="00206171" w:rsidRDefault="009049C3" w:rsidP="00C516A8">
                  <w:pPr>
                    <w:pStyle w:val="rowtabella0"/>
                    <w:jc w:val="center"/>
                    <w:rPr>
                      <w:color w:val="002060"/>
                    </w:rPr>
                  </w:pPr>
                  <w:r w:rsidRPr="00206171">
                    <w:rPr>
                      <w:color w:val="002060"/>
                    </w:rPr>
                    <w:t> </w:t>
                  </w:r>
                </w:p>
              </w:tc>
            </w:tr>
            <w:tr w:rsidR="009049C3" w:rsidRPr="00206171" w14:paraId="6B4ACAD3"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A1F1AD" w14:textId="77777777" w:rsidR="009049C3" w:rsidRPr="00206171" w:rsidRDefault="009049C3" w:rsidP="00C516A8">
                  <w:pPr>
                    <w:pStyle w:val="rowtabella0"/>
                    <w:rPr>
                      <w:color w:val="002060"/>
                    </w:rPr>
                  </w:pPr>
                  <w:r w:rsidRPr="00206171">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C13844" w14:textId="77777777" w:rsidR="009049C3" w:rsidRPr="00206171" w:rsidRDefault="009049C3" w:rsidP="00C516A8">
                  <w:pPr>
                    <w:pStyle w:val="rowtabella0"/>
                    <w:rPr>
                      <w:color w:val="002060"/>
                    </w:rPr>
                  </w:pPr>
                  <w:r w:rsidRPr="00206171">
                    <w:rPr>
                      <w:color w:val="002060"/>
                    </w:rPr>
                    <w:t>- CARISSIMI 2016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9847F1" w14:textId="77777777" w:rsidR="009049C3" w:rsidRPr="00206171" w:rsidRDefault="009049C3" w:rsidP="00C516A8">
                  <w:pPr>
                    <w:pStyle w:val="rowtabella0"/>
                    <w:jc w:val="center"/>
                    <w:rPr>
                      <w:color w:val="002060"/>
                    </w:rPr>
                  </w:pPr>
                  <w:r w:rsidRPr="00206171">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0CCE15" w14:textId="77777777" w:rsidR="009049C3" w:rsidRPr="00206171" w:rsidRDefault="009049C3" w:rsidP="00C516A8">
                  <w:pPr>
                    <w:pStyle w:val="rowtabella0"/>
                    <w:jc w:val="center"/>
                    <w:rPr>
                      <w:color w:val="002060"/>
                    </w:rPr>
                  </w:pPr>
                  <w:r w:rsidRPr="00206171">
                    <w:rPr>
                      <w:color w:val="002060"/>
                    </w:rPr>
                    <w:t> </w:t>
                  </w:r>
                </w:p>
              </w:tc>
            </w:tr>
            <w:tr w:rsidR="009049C3" w:rsidRPr="00206171" w14:paraId="0D3E9863"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5400A2" w14:textId="77777777" w:rsidR="009049C3" w:rsidRPr="00206171" w:rsidRDefault="009049C3" w:rsidP="00C516A8">
                  <w:pPr>
                    <w:pStyle w:val="rowtabella0"/>
                    <w:rPr>
                      <w:color w:val="002060"/>
                    </w:rPr>
                  </w:pPr>
                  <w:r w:rsidRPr="00206171">
                    <w:rPr>
                      <w:color w:val="002060"/>
                    </w:rPr>
                    <w:t>(1) 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A9039E" w14:textId="77777777" w:rsidR="009049C3" w:rsidRPr="00206171" w:rsidRDefault="009049C3" w:rsidP="00C516A8">
                  <w:pPr>
                    <w:pStyle w:val="rowtabella0"/>
                    <w:rPr>
                      <w:color w:val="002060"/>
                    </w:rPr>
                  </w:pPr>
                  <w:r w:rsidRPr="00206171">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FCAA27" w14:textId="77777777" w:rsidR="009049C3" w:rsidRPr="00206171" w:rsidRDefault="009049C3" w:rsidP="00C516A8">
                  <w:pPr>
                    <w:pStyle w:val="rowtabella0"/>
                    <w:jc w:val="center"/>
                    <w:rPr>
                      <w:color w:val="002060"/>
                    </w:rPr>
                  </w:pPr>
                  <w:r w:rsidRPr="00206171">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186745" w14:textId="77777777" w:rsidR="009049C3" w:rsidRPr="00206171" w:rsidRDefault="009049C3" w:rsidP="00C516A8">
                  <w:pPr>
                    <w:pStyle w:val="rowtabella0"/>
                    <w:jc w:val="center"/>
                    <w:rPr>
                      <w:color w:val="002060"/>
                    </w:rPr>
                  </w:pPr>
                  <w:r w:rsidRPr="00206171">
                    <w:rPr>
                      <w:color w:val="002060"/>
                    </w:rPr>
                    <w:t> </w:t>
                  </w:r>
                </w:p>
              </w:tc>
            </w:tr>
            <w:tr w:rsidR="009049C3" w:rsidRPr="00206171" w14:paraId="2FBA622F" w14:textId="77777777" w:rsidTr="00C516A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68CB08" w14:textId="77777777" w:rsidR="009049C3" w:rsidRPr="00206171" w:rsidRDefault="009049C3" w:rsidP="00C516A8">
                  <w:pPr>
                    <w:pStyle w:val="rowtabella0"/>
                    <w:rPr>
                      <w:color w:val="002060"/>
                    </w:rPr>
                  </w:pPr>
                  <w:r w:rsidRPr="00206171">
                    <w:rPr>
                      <w:color w:val="002060"/>
                    </w:rPr>
                    <w:t>(2) 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41CD2C" w14:textId="77777777" w:rsidR="009049C3" w:rsidRPr="00206171" w:rsidRDefault="009049C3" w:rsidP="00C516A8">
                  <w:pPr>
                    <w:pStyle w:val="rowtabella0"/>
                    <w:rPr>
                      <w:color w:val="002060"/>
                    </w:rPr>
                  </w:pPr>
                  <w:r w:rsidRPr="00206171">
                    <w:rPr>
                      <w:color w:val="002060"/>
                    </w:rPr>
                    <w:t>- AMICI DEL CENTROSOCIOsq.B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68CD9A" w14:textId="77777777" w:rsidR="009049C3" w:rsidRPr="00206171" w:rsidRDefault="009049C3" w:rsidP="00C516A8">
                  <w:pPr>
                    <w:pStyle w:val="rowtabella0"/>
                    <w:jc w:val="center"/>
                    <w:rPr>
                      <w:color w:val="002060"/>
                    </w:rPr>
                  </w:pPr>
                  <w:r w:rsidRPr="00206171">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A464C4" w14:textId="77777777" w:rsidR="009049C3" w:rsidRPr="00206171" w:rsidRDefault="009049C3" w:rsidP="00C516A8">
                  <w:pPr>
                    <w:pStyle w:val="rowtabella0"/>
                    <w:jc w:val="center"/>
                    <w:rPr>
                      <w:color w:val="002060"/>
                    </w:rPr>
                  </w:pPr>
                  <w:r w:rsidRPr="00206171">
                    <w:rPr>
                      <w:color w:val="002060"/>
                    </w:rPr>
                    <w:t> </w:t>
                  </w:r>
                </w:p>
              </w:tc>
            </w:tr>
            <w:tr w:rsidR="009049C3" w:rsidRPr="00206171" w14:paraId="164ED00E" w14:textId="77777777" w:rsidTr="00C516A8">
              <w:tc>
                <w:tcPr>
                  <w:tcW w:w="4700" w:type="dxa"/>
                  <w:gridSpan w:val="4"/>
                  <w:tcBorders>
                    <w:top w:val="nil"/>
                    <w:left w:val="nil"/>
                    <w:bottom w:val="nil"/>
                    <w:right w:val="nil"/>
                  </w:tcBorders>
                  <w:tcMar>
                    <w:top w:w="20" w:type="dxa"/>
                    <w:left w:w="20" w:type="dxa"/>
                    <w:bottom w:w="20" w:type="dxa"/>
                    <w:right w:w="20" w:type="dxa"/>
                  </w:tcMar>
                  <w:vAlign w:val="center"/>
                  <w:hideMark/>
                </w:tcPr>
                <w:p w14:paraId="1C557AA5" w14:textId="77777777" w:rsidR="009049C3" w:rsidRPr="00206171" w:rsidRDefault="009049C3" w:rsidP="00C516A8">
                  <w:pPr>
                    <w:pStyle w:val="rowtabella0"/>
                    <w:rPr>
                      <w:color w:val="002060"/>
                    </w:rPr>
                  </w:pPr>
                  <w:r w:rsidRPr="00206171">
                    <w:rPr>
                      <w:color w:val="002060"/>
                    </w:rPr>
                    <w:t>(1) - disputata il 08/10/2023</w:t>
                  </w:r>
                </w:p>
              </w:tc>
            </w:tr>
            <w:tr w:rsidR="009049C3" w:rsidRPr="00206171" w14:paraId="05DFAA9E" w14:textId="77777777" w:rsidTr="00C516A8">
              <w:tc>
                <w:tcPr>
                  <w:tcW w:w="4700" w:type="dxa"/>
                  <w:gridSpan w:val="4"/>
                  <w:tcBorders>
                    <w:top w:val="nil"/>
                    <w:left w:val="nil"/>
                    <w:bottom w:val="nil"/>
                    <w:right w:val="nil"/>
                  </w:tcBorders>
                  <w:tcMar>
                    <w:top w:w="20" w:type="dxa"/>
                    <w:left w:w="20" w:type="dxa"/>
                    <w:bottom w:w="20" w:type="dxa"/>
                    <w:right w:w="20" w:type="dxa"/>
                  </w:tcMar>
                  <w:vAlign w:val="center"/>
                  <w:hideMark/>
                </w:tcPr>
                <w:p w14:paraId="689060D5" w14:textId="77777777" w:rsidR="009049C3" w:rsidRPr="00206171" w:rsidRDefault="009049C3" w:rsidP="00C516A8">
                  <w:pPr>
                    <w:pStyle w:val="rowtabella0"/>
                    <w:rPr>
                      <w:color w:val="002060"/>
                    </w:rPr>
                  </w:pPr>
                  <w:r w:rsidRPr="00206171">
                    <w:rPr>
                      <w:color w:val="002060"/>
                    </w:rPr>
                    <w:t>(2) - disputata il 06/10/2023</w:t>
                  </w:r>
                </w:p>
              </w:tc>
            </w:tr>
          </w:tbl>
          <w:p w14:paraId="70A11DB4" w14:textId="77777777" w:rsidR="009049C3" w:rsidRPr="00206171" w:rsidRDefault="009049C3" w:rsidP="00C516A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049C3" w:rsidRPr="00206171" w14:paraId="673DC45E" w14:textId="77777777" w:rsidTr="00C516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D65F8" w14:textId="77777777" w:rsidR="009049C3" w:rsidRPr="00206171" w:rsidRDefault="009049C3" w:rsidP="00C516A8">
                  <w:pPr>
                    <w:pStyle w:val="headertabella0"/>
                    <w:rPr>
                      <w:color w:val="002060"/>
                    </w:rPr>
                  </w:pPr>
                  <w:r w:rsidRPr="00206171">
                    <w:rPr>
                      <w:color w:val="002060"/>
                    </w:rPr>
                    <w:t>GIRONE B - 2 Giornata - A</w:t>
                  </w:r>
                </w:p>
              </w:tc>
            </w:tr>
            <w:tr w:rsidR="009049C3" w:rsidRPr="00206171" w14:paraId="34B8A883" w14:textId="77777777" w:rsidTr="00C516A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A32BEE" w14:textId="77777777" w:rsidR="009049C3" w:rsidRPr="00206171" w:rsidRDefault="009049C3" w:rsidP="00C516A8">
                  <w:pPr>
                    <w:pStyle w:val="rowtabella0"/>
                    <w:rPr>
                      <w:color w:val="002060"/>
                    </w:rPr>
                  </w:pPr>
                  <w:r w:rsidRPr="00206171">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D924DF" w14:textId="77777777" w:rsidR="009049C3" w:rsidRPr="00206171" w:rsidRDefault="009049C3" w:rsidP="00C516A8">
                  <w:pPr>
                    <w:pStyle w:val="rowtabella0"/>
                    <w:rPr>
                      <w:color w:val="002060"/>
                    </w:rPr>
                  </w:pPr>
                  <w:r w:rsidRPr="00206171">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686FED" w14:textId="77777777" w:rsidR="009049C3" w:rsidRPr="00206171" w:rsidRDefault="009049C3" w:rsidP="00C516A8">
                  <w:pPr>
                    <w:pStyle w:val="rowtabella0"/>
                    <w:jc w:val="center"/>
                    <w:rPr>
                      <w:color w:val="002060"/>
                    </w:rPr>
                  </w:pPr>
                  <w:r w:rsidRPr="00206171">
                    <w:rPr>
                      <w:color w:val="002060"/>
                    </w:rPr>
                    <w:t>12 - 1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9ACD0A" w14:textId="77777777" w:rsidR="009049C3" w:rsidRPr="00206171" w:rsidRDefault="009049C3" w:rsidP="00C516A8">
                  <w:pPr>
                    <w:pStyle w:val="rowtabella0"/>
                    <w:jc w:val="center"/>
                    <w:rPr>
                      <w:color w:val="002060"/>
                    </w:rPr>
                  </w:pPr>
                  <w:r w:rsidRPr="00206171">
                    <w:rPr>
                      <w:color w:val="002060"/>
                    </w:rPr>
                    <w:t> </w:t>
                  </w:r>
                </w:p>
              </w:tc>
            </w:tr>
            <w:tr w:rsidR="009049C3" w:rsidRPr="00206171" w14:paraId="4E934F6B"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25860E" w14:textId="77777777" w:rsidR="009049C3" w:rsidRPr="00206171" w:rsidRDefault="009049C3" w:rsidP="00C516A8">
                  <w:pPr>
                    <w:pStyle w:val="rowtabella0"/>
                    <w:rPr>
                      <w:color w:val="002060"/>
                    </w:rPr>
                  </w:pPr>
                  <w:r w:rsidRPr="00206171">
                    <w:rPr>
                      <w:color w:val="002060"/>
                    </w:rPr>
                    <w:t>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94801B" w14:textId="77777777" w:rsidR="009049C3" w:rsidRPr="00206171" w:rsidRDefault="009049C3" w:rsidP="00C516A8">
                  <w:pPr>
                    <w:pStyle w:val="rowtabella0"/>
                    <w:rPr>
                      <w:color w:val="002060"/>
                    </w:rPr>
                  </w:pPr>
                  <w:r w:rsidRPr="00206171">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036E6A" w14:textId="77777777" w:rsidR="009049C3" w:rsidRPr="00206171" w:rsidRDefault="009049C3" w:rsidP="00C516A8">
                  <w:pPr>
                    <w:pStyle w:val="rowtabella0"/>
                    <w:jc w:val="center"/>
                    <w:rPr>
                      <w:color w:val="002060"/>
                    </w:rPr>
                  </w:pPr>
                  <w:r w:rsidRPr="00206171">
                    <w:rPr>
                      <w:color w:val="002060"/>
                    </w:rPr>
                    <w:t>0 - 23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AFB3D8" w14:textId="77777777" w:rsidR="009049C3" w:rsidRPr="00206171" w:rsidRDefault="009049C3" w:rsidP="00C516A8">
                  <w:pPr>
                    <w:pStyle w:val="rowtabella0"/>
                    <w:jc w:val="center"/>
                    <w:rPr>
                      <w:color w:val="002060"/>
                    </w:rPr>
                  </w:pPr>
                  <w:r w:rsidRPr="00206171">
                    <w:rPr>
                      <w:color w:val="002060"/>
                    </w:rPr>
                    <w:t> </w:t>
                  </w:r>
                </w:p>
              </w:tc>
            </w:tr>
            <w:tr w:rsidR="009049C3" w:rsidRPr="00206171" w14:paraId="300174C4" w14:textId="77777777" w:rsidTr="00C516A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5A8FB8" w14:textId="77777777" w:rsidR="009049C3" w:rsidRPr="00206171" w:rsidRDefault="009049C3" w:rsidP="00C516A8">
                  <w:pPr>
                    <w:pStyle w:val="rowtabella0"/>
                    <w:rPr>
                      <w:color w:val="002060"/>
                    </w:rPr>
                  </w:pPr>
                  <w:r w:rsidRPr="00206171">
                    <w:rPr>
                      <w:color w:val="002060"/>
                    </w:rPr>
                    <w:t>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484323" w14:textId="77777777" w:rsidR="009049C3" w:rsidRPr="00206171" w:rsidRDefault="009049C3" w:rsidP="00C516A8">
                  <w:pPr>
                    <w:pStyle w:val="rowtabella0"/>
                    <w:rPr>
                      <w:color w:val="002060"/>
                    </w:rPr>
                  </w:pPr>
                  <w:r w:rsidRPr="00206171">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445F84" w14:textId="77777777" w:rsidR="009049C3" w:rsidRPr="00206171" w:rsidRDefault="009049C3" w:rsidP="00C516A8">
                  <w:pPr>
                    <w:pStyle w:val="rowtabella0"/>
                    <w:jc w:val="center"/>
                    <w:rPr>
                      <w:color w:val="002060"/>
                    </w:rPr>
                  </w:pPr>
                  <w:r w:rsidRPr="00206171">
                    <w:rPr>
                      <w:color w:val="002060"/>
                    </w:rPr>
                    <w:t>0 - 20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1147F0" w14:textId="77777777" w:rsidR="009049C3" w:rsidRPr="00206171" w:rsidRDefault="009049C3" w:rsidP="00C516A8">
                  <w:pPr>
                    <w:pStyle w:val="rowtabella0"/>
                    <w:jc w:val="center"/>
                    <w:rPr>
                      <w:color w:val="002060"/>
                    </w:rPr>
                  </w:pPr>
                  <w:r w:rsidRPr="00206171">
                    <w:rPr>
                      <w:color w:val="002060"/>
                    </w:rPr>
                    <w:t> </w:t>
                  </w:r>
                </w:p>
              </w:tc>
            </w:tr>
          </w:tbl>
          <w:p w14:paraId="42E94DFB" w14:textId="77777777" w:rsidR="009049C3" w:rsidRPr="00206171" w:rsidRDefault="009049C3" w:rsidP="00C516A8">
            <w:pPr>
              <w:rPr>
                <w:color w:val="002060"/>
              </w:rPr>
            </w:pPr>
          </w:p>
        </w:tc>
      </w:tr>
    </w:tbl>
    <w:p w14:paraId="35AB957D" w14:textId="77777777" w:rsidR="009049C3" w:rsidRPr="00206171" w:rsidRDefault="009049C3" w:rsidP="009049C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049C3" w:rsidRPr="00206171" w14:paraId="502DEF68" w14:textId="77777777" w:rsidTr="00C516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049C3" w:rsidRPr="00206171" w14:paraId="1FDF9883" w14:textId="77777777" w:rsidTr="00C516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2AC10" w14:textId="77777777" w:rsidR="009049C3" w:rsidRPr="00206171" w:rsidRDefault="009049C3" w:rsidP="00C516A8">
                  <w:pPr>
                    <w:pStyle w:val="headertabella0"/>
                    <w:rPr>
                      <w:color w:val="002060"/>
                    </w:rPr>
                  </w:pPr>
                  <w:r w:rsidRPr="00206171">
                    <w:rPr>
                      <w:color w:val="002060"/>
                    </w:rPr>
                    <w:t>GIRONE C - 2 Giornata - A</w:t>
                  </w:r>
                </w:p>
              </w:tc>
            </w:tr>
            <w:tr w:rsidR="009049C3" w:rsidRPr="00206171" w14:paraId="7C74BF7C" w14:textId="77777777" w:rsidTr="00C516A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EAA3FE" w14:textId="77777777" w:rsidR="009049C3" w:rsidRPr="00206171" w:rsidRDefault="009049C3" w:rsidP="00C516A8">
                  <w:pPr>
                    <w:pStyle w:val="rowtabella0"/>
                    <w:rPr>
                      <w:color w:val="002060"/>
                    </w:rPr>
                  </w:pPr>
                  <w:r w:rsidRPr="00206171">
                    <w:rPr>
                      <w:color w:val="002060"/>
                    </w:rPr>
                    <w:t>(1) 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A22F46" w14:textId="77777777" w:rsidR="009049C3" w:rsidRPr="00206171" w:rsidRDefault="009049C3" w:rsidP="00C516A8">
                  <w:pPr>
                    <w:pStyle w:val="rowtabella0"/>
                    <w:rPr>
                      <w:color w:val="002060"/>
                    </w:rPr>
                  </w:pPr>
                  <w:r w:rsidRPr="00206171">
                    <w:rPr>
                      <w:color w:val="002060"/>
                    </w:rPr>
                    <w:t>- FIGHT BULLS CORRIDONIsq.B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FC6EC4" w14:textId="77777777" w:rsidR="009049C3" w:rsidRPr="00206171" w:rsidRDefault="009049C3" w:rsidP="00C516A8">
                  <w:pPr>
                    <w:pStyle w:val="rowtabella0"/>
                    <w:jc w:val="center"/>
                    <w:rPr>
                      <w:color w:val="002060"/>
                    </w:rPr>
                  </w:pPr>
                  <w:r w:rsidRPr="00206171">
                    <w:rPr>
                      <w:color w:val="002060"/>
                    </w:rPr>
                    <w:t>8 - 1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3222FA" w14:textId="77777777" w:rsidR="009049C3" w:rsidRPr="00206171" w:rsidRDefault="009049C3" w:rsidP="00C516A8">
                  <w:pPr>
                    <w:pStyle w:val="rowtabella0"/>
                    <w:jc w:val="center"/>
                    <w:rPr>
                      <w:color w:val="002060"/>
                    </w:rPr>
                  </w:pPr>
                  <w:r w:rsidRPr="00206171">
                    <w:rPr>
                      <w:color w:val="002060"/>
                    </w:rPr>
                    <w:t> </w:t>
                  </w:r>
                </w:p>
              </w:tc>
            </w:tr>
            <w:tr w:rsidR="009049C3" w:rsidRPr="00206171" w14:paraId="5389DF07"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E30331" w14:textId="77777777" w:rsidR="009049C3" w:rsidRPr="00206171" w:rsidRDefault="009049C3" w:rsidP="00C516A8">
                  <w:pPr>
                    <w:pStyle w:val="rowtabella0"/>
                    <w:rPr>
                      <w:color w:val="002060"/>
                    </w:rPr>
                  </w:pPr>
                  <w:r w:rsidRPr="00206171">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FE2E1E" w14:textId="77777777" w:rsidR="009049C3" w:rsidRPr="00206171" w:rsidRDefault="009049C3" w:rsidP="00C516A8">
                  <w:pPr>
                    <w:pStyle w:val="rowtabella0"/>
                    <w:rPr>
                      <w:color w:val="002060"/>
                    </w:rPr>
                  </w:pPr>
                  <w:r w:rsidRPr="00206171">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3BFB09" w14:textId="77777777" w:rsidR="009049C3" w:rsidRPr="00206171" w:rsidRDefault="009049C3" w:rsidP="00C516A8">
                  <w:pPr>
                    <w:pStyle w:val="rowtabella0"/>
                    <w:jc w:val="center"/>
                    <w:rPr>
                      <w:color w:val="002060"/>
                    </w:rPr>
                  </w:pPr>
                  <w:r w:rsidRPr="00206171">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1A3C58" w14:textId="77777777" w:rsidR="009049C3" w:rsidRPr="00206171" w:rsidRDefault="009049C3" w:rsidP="00C516A8">
                  <w:pPr>
                    <w:pStyle w:val="rowtabella0"/>
                    <w:jc w:val="center"/>
                    <w:rPr>
                      <w:color w:val="002060"/>
                    </w:rPr>
                  </w:pPr>
                  <w:r w:rsidRPr="00206171">
                    <w:rPr>
                      <w:color w:val="002060"/>
                    </w:rPr>
                    <w:t> </w:t>
                  </w:r>
                </w:p>
              </w:tc>
            </w:tr>
            <w:tr w:rsidR="009049C3" w:rsidRPr="00206171" w14:paraId="78F7BF4E" w14:textId="77777777" w:rsidTr="00C516A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3DDEF7" w14:textId="77777777" w:rsidR="009049C3" w:rsidRPr="00206171" w:rsidRDefault="009049C3" w:rsidP="00C516A8">
                  <w:pPr>
                    <w:pStyle w:val="rowtabella0"/>
                    <w:rPr>
                      <w:color w:val="002060"/>
                    </w:rPr>
                  </w:pPr>
                  <w:r w:rsidRPr="00206171">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9F9840" w14:textId="77777777" w:rsidR="009049C3" w:rsidRPr="00206171" w:rsidRDefault="009049C3" w:rsidP="00C516A8">
                  <w:pPr>
                    <w:pStyle w:val="rowtabella0"/>
                    <w:rPr>
                      <w:color w:val="002060"/>
                    </w:rPr>
                  </w:pPr>
                  <w:r w:rsidRPr="00206171">
                    <w:rPr>
                      <w:color w:val="002060"/>
                    </w:rPr>
                    <w:t>- TRE TORRI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A0A617" w14:textId="77777777" w:rsidR="009049C3" w:rsidRPr="00206171" w:rsidRDefault="009049C3" w:rsidP="00C516A8">
                  <w:pPr>
                    <w:pStyle w:val="rowtabella0"/>
                    <w:jc w:val="center"/>
                    <w:rPr>
                      <w:color w:val="002060"/>
                    </w:rPr>
                  </w:pPr>
                  <w:r w:rsidRPr="00206171">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10AE33" w14:textId="77777777" w:rsidR="009049C3" w:rsidRPr="00206171" w:rsidRDefault="009049C3" w:rsidP="00C516A8">
                  <w:pPr>
                    <w:pStyle w:val="rowtabella0"/>
                    <w:jc w:val="center"/>
                    <w:rPr>
                      <w:color w:val="002060"/>
                    </w:rPr>
                  </w:pPr>
                  <w:r w:rsidRPr="00206171">
                    <w:rPr>
                      <w:color w:val="002060"/>
                    </w:rPr>
                    <w:t> </w:t>
                  </w:r>
                </w:p>
              </w:tc>
            </w:tr>
            <w:tr w:rsidR="009049C3" w:rsidRPr="00206171" w14:paraId="7CC7D4A8" w14:textId="77777777" w:rsidTr="00C516A8">
              <w:tc>
                <w:tcPr>
                  <w:tcW w:w="4700" w:type="dxa"/>
                  <w:gridSpan w:val="4"/>
                  <w:tcBorders>
                    <w:top w:val="nil"/>
                    <w:left w:val="nil"/>
                    <w:bottom w:val="nil"/>
                    <w:right w:val="nil"/>
                  </w:tcBorders>
                  <w:tcMar>
                    <w:top w:w="20" w:type="dxa"/>
                    <w:left w:w="20" w:type="dxa"/>
                    <w:bottom w:w="20" w:type="dxa"/>
                    <w:right w:w="20" w:type="dxa"/>
                  </w:tcMar>
                  <w:vAlign w:val="center"/>
                  <w:hideMark/>
                </w:tcPr>
                <w:p w14:paraId="5372F903" w14:textId="77777777" w:rsidR="009049C3" w:rsidRPr="00206171" w:rsidRDefault="009049C3" w:rsidP="00C516A8">
                  <w:pPr>
                    <w:pStyle w:val="rowtabella0"/>
                    <w:rPr>
                      <w:color w:val="002060"/>
                    </w:rPr>
                  </w:pPr>
                  <w:r w:rsidRPr="00206171">
                    <w:rPr>
                      <w:color w:val="002060"/>
                    </w:rPr>
                    <w:t>(1) - disputata il 08/10/2023</w:t>
                  </w:r>
                </w:p>
              </w:tc>
            </w:tr>
          </w:tbl>
          <w:p w14:paraId="193638CE" w14:textId="77777777" w:rsidR="009049C3" w:rsidRPr="00206171" w:rsidRDefault="009049C3" w:rsidP="00C516A8">
            <w:pPr>
              <w:rPr>
                <w:color w:val="002060"/>
              </w:rPr>
            </w:pPr>
          </w:p>
        </w:tc>
      </w:tr>
    </w:tbl>
    <w:p w14:paraId="0D4647F2" w14:textId="77777777" w:rsidR="009049C3" w:rsidRPr="00206171" w:rsidRDefault="009049C3" w:rsidP="009049C3">
      <w:pPr>
        <w:pStyle w:val="breakline"/>
        <w:rPr>
          <w:rFonts w:eastAsiaTheme="minorEastAsia"/>
          <w:color w:val="002060"/>
        </w:rPr>
      </w:pPr>
    </w:p>
    <w:p w14:paraId="5C42B640" w14:textId="77777777" w:rsidR="009049C3" w:rsidRPr="00206171" w:rsidRDefault="009049C3" w:rsidP="009049C3">
      <w:pPr>
        <w:pStyle w:val="breakline"/>
        <w:rPr>
          <w:color w:val="002060"/>
        </w:rPr>
      </w:pPr>
    </w:p>
    <w:p w14:paraId="06569CF4" w14:textId="77777777" w:rsidR="009049C3" w:rsidRPr="00206171" w:rsidRDefault="009049C3" w:rsidP="009049C3">
      <w:pPr>
        <w:pStyle w:val="titoloprinc0"/>
        <w:rPr>
          <w:color w:val="002060"/>
        </w:rPr>
      </w:pPr>
      <w:r w:rsidRPr="00206171">
        <w:rPr>
          <w:color w:val="002060"/>
        </w:rPr>
        <w:t>GIUDICE SPORTIVO</w:t>
      </w:r>
    </w:p>
    <w:p w14:paraId="43CFFF1A" w14:textId="77777777" w:rsidR="009049C3" w:rsidRPr="00206171" w:rsidRDefault="009049C3" w:rsidP="009049C3">
      <w:pPr>
        <w:pStyle w:val="diffida"/>
        <w:rPr>
          <w:color w:val="002060"/>
        </w:rPr>
      </w:pPr>
      <w:r w:rsidRPr="00206171">
        <w:rPr>
          <w:color w:val="002060"/>
        </w:rPr>
        <w:t>Il Giudice Sportivo Avv. Agnese Lazzaretti, con l'assistenza del segretario Angelo Castellana, nella seduta del 11/10/2023, ha adottato le decisioni che di seguito integralmente si riportano:</w:t>
      </w:r>
    </w:p>
    <w:p w14:paraId="1D7A66B5" w14:textId="77777777" w:rsidR="009049C3" w:rsidRPr="00206171" w:rsidRDefault="009049C3" w:rsidP="009049C3">
      <w:pPr>
        <w:pStyle w:val="titolo10"/>
        <w:rPr>
          <w:color w:val="002060"/>
        </w:rPr>
      </w:pPr>
      <w:r w:rsidRPr="00206171">
        <w:rPr>
          <w:color w:val="002060"/>
        </w:rPr>
        <w:t xml:space="preserve">GARE DEL 6/10/2023 </w:t>
      </w:r>
    </w:p>
    <w:p w14:paraId="7BC2F48F" w14:textId="77777777" w:rsidR="009049C3" w:rsidRPr="00206171" w:rsidRDefault="009049C3" w:rsidP="009049C3">
      <w:pPr>
        <w:pStyle w:val="titolo7a"/>
        <w:rPr>
          <w:color w:val="002060"/>
        </w:rPr>
      </w:pPr>
      <w:r w:rsidRPr="00206171">
        <w:rPr>
          <w:color w:val="002060"/>
        </w:rPr>
        <w:t xml:space="preserve">PROVVEDIMENTI DISCIPLINARI </w:t>
      </w:r>
    </w:p>
    <w:p w14:paraId="012D04BE" w14:textId="77777777" w:rsidR="009049C3" w:rsidRPr="00206171" w:rsidRDefault="009049C3" w:rsidP="009049C3">
      <w:pPr>
        <w:pStyle w:val="titolo7b0"/>
        <w:rPr>
          <w:color w:val="002060"/>
        </w:rPr>
      </w:pPr>
      <w:r w:rsidRPr="00206171">
        <w:rPr>
          <w:color w:val="002060"/>
        </w:rPr>
        <w:t xml:space="preserve">In base alle risultanze degli atti ufficiali sono state deliberate le seguenti sanzioni disciplinari. </w:t>
      </w:r>
    </w:p>
    <w:p w14:paraId="371BAAFD" w14:textId="77777777" w:rsidR="009049C3" w:rsidRPr="00206171" w:rsidRDefault="009049C3" w:rsidP="009049C3">
      <w:pPr>
        <w:pStyle w:val="titolo30"/>
        <w:rPr>
          <w:color w:val="002060"/>
        </w:rPr>
      </w:pPr>
      <w:r w:rsidRPr="00206171">
        <w:rPr>
          <w:color w:val="002060"/>
        </w:rPr>
        <w:t xml:space="preserve">CALCIATORI NON ESPULSI </w:t>
      </w:r>
    </w:p>
    <w:p w14:paraId="3B7B8E11" w14:textId="77777777" w:rsidR="009049C3" w:rsidRPr="00206171" w:rsidRDefault="009049C3" w:rsidP="009049C3">
      <w:pPr>
        <w:pStyle w:val="titolo20"/>
        <w:rPr>
          <w:color w:val="002060"/>
        </w:rPr>
      </w:pPr>
      <w:r w:rsidRPr="0020617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776C65D3" w14:textId="77777777" w:rsidTr="00C516A8">
        <w:tc>
          <w:tcPr>
            <w:tcW w:w="2200" w:type="dxa"/>
            <w:tcMar>
              <w:top w:w="20" w:type="dxa"/>
              <w:left w:w="20" w:type="dxa"/>
              <w:bottom w:w="20" w:type="dxa"/>
              <w:right w:w="20" w:type="dxa"/>
            </w:tcMar>
            <w:vAlign w:val="center"/>
            <w:hideMark/>
          </w:tcPr>
          <w:p w14:paraId="0E060589" w14:textId="77777777" w:rsidR="009049C3" w:rsidRPr="00206171" w:rsidRDefault="009049C3" w:rsidP="00C516A8">
            <w:pPr>
              <w:pStyle w:val="movimento"/>
              <w:rPr>
                <w:color w:val="002060"/>
              </w:rPr>
            </w:pPr>
            <w:r w:rsidRPr="00206171">
              <w:rPr>
                <w:color w:val="002060"/>
              </w:rPr>
              <w:t>ROLDI MATTEO</w:t>
            </w:r>
          </w:p>
        </w:tc>
        <w:tc>
          <w:tcPr>
            <w:tcW w:w="2200" w:type="dxa"/>
            <w:tcMar>
              <w:top w:w="20" w:type="dxa"/>
              <w:left w:w="20" w:type="dxa"/>
              <w:bottom w:w="20" w:type="dxa"/>
              <w:right w:w="20" w:type="dxa"/>
            </w:tcMar>
            <w:vAlign w:val="center"/>
            <w:hideMark/>
          </w:tcPr>
          <w:p w14:paraId="180F06B4" w14:textId="77777777" w:rsidR="009049C3" w:rsidRPr="00206171" w:rsidRDefault="009049C3" w:rsidP="00C516A8">
            <w:pPr>
              <w:pStyle w:val="movimento2"/>
              <w:rPr>
                <w:color w:val="002060"/>
              </w:rPr>
            </w:pPr>
            <w:r w:rsidRPr="00206171">
              <w:rPr>
                <w:color w:val="002060"/>
              </w:rPr>
              <w:t xml:space="preserve">(AMICI DEL CENTROSOCIOsq.B) </w:t>
            </w:r>
          </w:p>
        </w:tc>
        <w:tc>
          <w:tcPr>
            <w:tcW w:w="800" w:type="dxa"/>
            <w:tcMar>
              <w:top w:w="20" w:type="dxa"/>
              <w:left w:w="20" w:type="dxa"/>
              <w:bottom w:w="20" w:type="dxa"/>
              <w:right w:w="20" w:type="dxa"/>
            </w:tcMar>
            <w:vAlign w:val="center"/>
            <w:hideMark/>
          </w:tcPr>
          <w:p w14:paraId="1380E822"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5356116E"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27E781D4" w14:textId="77777777" w:rsidR="009049C3" w:rsidRPr="00206171" w:rsidRDefault="009049C3" w:rsidP="00C516A8">
            <w:pPr>
              <w:pStyle w:val="movimento2"/>
              <w:rPr>
                <w:color w:val="002060"/>
              </w:rPr>
            </w:pPr>
            <w:r w:rsidRPr="00206171">
              <w:rPr>
                <w:color w:val="002060"/>
              </w:rPr>
              <w:t> </w:t>
            </w:r>
          </w:p>
        </w:tc>
      </w:tr>
    </w:tbl>
    <w:p w14:paraId="148B3841" w14:textId="77777777" w:rsidR="009049C3" w:rsidRPr="00206171" w:rsidRDefault="009049C3" w:rsidP="009049C3">
      <w:pPr>
        <w:pStyle w:val="titolo10"/>
        <w:rPr>
          <w:rFonts w:eastAsiaTheme="minorEastAsia"/>
          <w:color w:val="002060"/>
        </w:rPr>
      </w:pPr>
      <w:r w:rsidRPr="00206171">
        <w:rPr>
          <w:color w:val="002060"/>
        </w:rPr>
        <w:t xml:space="preserve">GARE DEL 7/10/2023 </w:t>
      </w:r>
    </w:p>
    <w:p w14:paraId="3BF9DEF8" w14:textId="77777777" w:rsidR="009049C3" w:rsidRPr="00206171" w:rsidRDefault="009049C3" w:rsidP="009049C3">
      <w:pPr>
        <w:pStyle w:val="titolo7a"/>
        <w:rPr>
          <w:color w:val="002060"/>
        </w:rPr>
      </w:pPr>
      <w:r w:rsidRPr="00206171">
        <w:rPr>
          <w:color w:val="002060"/>
        </w:rPr>
        <w:t xml:space="preserve">PROVVEDIMENTI DISCIPLINARI </w:t>
      </w:r>
    </w:p>
    <w:p w14:paraId="7BEBA343" w14:textId="77777777" w:rsidR="009049C3" w:rsidRPr="00206171" w:rsidRDefault="009049C3" w:rsidP="009049C3">
      <w:pPr>
        <w:pStyle w:val="titolo7b0"/>
        <w:rPr>
          <w:color w:val="002060"/>
        </w:rPr>
      </w:pPr>
      <w:r w:rsidRPr="00206171">
        <w:rPr>
          <w:color w:val="002060"/>
        </w:rPr>
        <w:t xml:space="preserve">In base alle risultanze degli atti ufficiali sono state deliberate le seguenti sanzioni disciplinari. </w:t>
      </w:r>
    </w:p>
    <w:p w14:paraId="19E33302" w14:textId="77777777" w:rsidR="009049C3" w:rsidRPr="00206171" w:rsidRDefault="009049C3" w:rsidP="009049C3">
      <w:pPr>
        <w:pStyle w:val="titolo30"/>
        <w:rPr>
          <w:color w:val="002060"/>
        </w:rPr>
      </w:pPr>
      <w:r w:rsidRPr="00206171">
        <w:rPr>
          <w:color w:val="002060"/>
        </w:rPr>
        <w:t xml:space="preserve">CALCIATORI NON ESPULSI </w:t>
      </w:r>
    </w:p>
    <w:p w14:paraId="3C289C55" w14:textId="77777777" w:rsidR="009049C3" w:rsidRPr="00206171" w:rsidRDefault="009049C3" w:rsidP="009049C3">
      <w:pPr>
        <w:pStyle w:val="titolo20"/>
        <w:rPr>
          <w:color w:val="002060"/>
        </w:rPr>
      </w:pPr>
      <w:r w:rsidRPr="0020617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3FCE7815" w14:textId="77777777" w:rsidTr="00C516A8">
        <w:tc>
          <w:tcPr>
            <w:tcW w:w="2200" w:type="dxa"/>
            <w:tcMar>
              <w:top w:w="20" w:type="dxa"/>
              <w:left w:w="20" w:type="dxa"/>
              <w:bottom w:w="20" w:type="dxa"/>
              <w:right w:w="20" w:type="dxa"/>
            </w:tcMar>
            <w:vAlign w:val="center"/>
            <w:hideMark/>
          </w:tcPr>
          <w:p w14:paraId="7D024317" w14:textId="77777777" w:rsidR="009049C3" w:rsidRPr="00206171" w:rsidRDefault="009049C3" w:rsidP="00C516A8">
            <w:pPr>
              <w:pStyle w:val="movimento"/>
              <w:rPr>
                <w:color w:val="002060"/>
              </w:rPr>
            </w:pPr>
            <w:r w:rsidRPr="00206171">
              <w:rPr>
                <w:color w:val="002060"/>
              </w:rPr>
              <w:t>PECORARIO ROBERTO LUIGI</w:t>
            </w:r>
          </w:p>
        </w:tc>
        <w:tc>
          <w:tcPr>
            <w:tcW w:w="2200" w:type="dxa"/>
            <w:tcMar>
              <w:top w:w="20" w:type="dxa"/>
              <w:left w:w="20" w:type="dxa"/>
              <w:bottom w:w="20" w:type="dxa"/>
              <w:right w:w="20" w:type="dxa"/>
            </w:tcMar>
            <w:vAlign w:val="center"/>
            <w:hideMark/>
          </w:tcPr>
          <w:p w14:paraId="5AD4BDDE" w14:textId="77777777" w:rsidR="009049C3" w:rsidRPr="00206171" w:rsidRDefault="009049C3" w:rsidP="00C516A8">
            <w:pPr>
              <w:pStyle w:val="movimento2"/>
              <w:rPr>
                <w:color w:val="002060"/>
              </w:rPr>
            </w:pPr>
            <w:r w:rsidRPr="00206171">
              <w:rPr>
                <w:color w:val="002060"/>
              </w:rPr>
              <w:t xml:space="preserve">(AUDAX 1970 S.ANGELO) </w:t>
            </w:r>
          </w:p>
        </w:tc>
        <w:tc>
          <w:tcPr>
            <w:tcW w:w="800" w:type="dxa"/>
            <w:tcMar>
              <w:top w:w="20" w:type="dxa"/>
              <w:left w:w="20" w:type="dxa"/>
              <w:bottom w:w="20" w:type="dxa"/>
              <w:right w:w="20" w:type="dxa"/>
            </w:tcMar>
            <w:vAlign w:val="center"/>
            <w:hideMark/>
          </w:tcPr>
          <w:p w14:paraId="2E84D8DF"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3980BA14" w14:textId="77777777" w:rsidR="009049C3" w:rsidRPr="00206171" w:rsidRDefault="009049C3" w:rsidP="00C516A8">
            <w:pPr>
              <w:pStyle w:val="movimento"/>
              <w:rPr>
                <w:color w:val="002060"/>
              </w:rPr>
            </w:pPr>
            <w:r w:rsidRPr="00206171">
              <w:rPr>
                <w:color w:val="002060"/>
              </w:rPr>
              <w:t>LANDINI EMANUELE</w:t>
            </w:r>
          </w:p>
        </w:tc>
        <w:tc>
          <w:tcPr>
            <w:tcW w:w="2200" w:type="dxa"/>
            <w:tcMar>
              <w:top w:w="20" w:type="dxa"/>
              <w:left w:w="20" w:type="dxa"/>
              <w:bottom w:w="20" w:type="dxa"/>
              <w:right w:w="20" w:type="dxa"/>
            </w:tcMar>
            <w:vAlign w:val="center"/>
            <w:hideMark/>
          </w:tcPr>
          <w:p w14:paraId="1A6F6DA8" w14:textId="77777777" w:rsidR="009049C3" w:rsidRPr="00206171" w:rsidRDefault="009049C3" w:rsidP="00C516A8">
            <w:pPr>
              <w:pStyle w:val="movimento2"/>
              <w:rPr>
                <w:color w:val="002060"/>
              </w:rPr>
            </w:pPr>
            <w:r w:rsidRPr="00206171">
              <w:rPr>
                <w:color w:val="002060"/>
              </w:rPr>
              <w:t xml:space="preserve">(CARISSIMI 2016) </w:t>
            </w:r>
          </w:p>
        </w:tc>
      </w:tr>
      <w:tr w:rsidR="009049C3" w:rsidRPr="00206171" w14:paraId="464EE37D" w14:textId="77777777" w:rsidTr="00C516A8">
        <w:tc>
          <w:tcPr>
            <w:tcW w:w="2200" w:type="dxa"/>
            <w:tcMar>
              <w:top w:w="20" w:type="dxa"/>
              <w:left w:w="20" w:type="dxa"/>
              <w:bottom w:w="20" w:type="dxa"/>
              <w:right w:w="20" w:type="dxa"/>
            </w:tcMar>
            <w:vAlign w:val="center"/>
            <w:hideMark/>
          </w:tcPr>
          <w:p w14:paraId="6EE1A45A" w14:textId="77777777" w:rsidR="009049C3" w:rsidRPr="00206171" w:rsidRDefault="009049C3" w:rsidP="00C516A8">
            <w:pPr>
              <w:pStyle w:val="movimento"/>
              <w:rPr>
                <w:color w:val="002060"/>
              </w:rPr>
            </w:pPr>
            <w:r w:rsidRPr="00206171">
              <w:rPr>
                <w:color w:val="002060"/>
              </w:rPr>
              <w:t>SCOTTO DI FASANO STEFANO</w:t>
            </w:r>
          </w:p>
        </w:tc>
        <w:tc>
          <w:tcPr>
            <w:tcW w:w="2200" w:type="dxa"/>
            <w:tcMar>
              <w:top w:w="20" w:type="dxa"/>
              <w:left w:w="20" w:type="dxa"/>
              <w:bottom w:w="20" w:type="dxa"/>
              <w:right w:w="20" w:type="dxa"/>
            </w:tcMar>
            <w:vAlign w:val="center"/>
            <w:hideMark/>
          </w:tcPr>
          <w:p w14:paraId="616B1205" w14:textId="77777777" w:rsidR="009049C3" w:rsidRPr="00206171" w:rsidRDefault="009049C3" w:rsidP="00C516A8">
            <w:pPr>
              <w:pStyle w:val="movimento2"/>
              <w:rPr>
                <w:color w:val="002060"/>
              </w:rPr>
            </w:pPr>
            <w:r w:rsidRPr="00206171">
              <w:rPr>
                <w:color w:val="002060"/>
              </w:rPr>
              <w:t xml:space="preserve">(CARISSIMI 2016) </w:t>
            </w:r>
          </w:p>
        </w:tc>
        <w:tc>
          <w:tcPr>
            <w:tcW w:w="800" w:type="dxa"/>
            <w:tcMar>
              <w:top w:w="20" w:type="dxa"/>
              <w:left w:w="20" w:type="dxa"/>
              <w:bottom w:w="20" w:type="dxa"/>
              <w:right w:w="20" w:type="dxa"/>
            </w:tcMar>
            <w:vAlign w:val="center"/>
            <w:hideMark/>
          </w:tcPr>
          <w:p w14:paraId="639F376F"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6E1E938F" w14:textId="77777777" w:rsidR="009049C3" w:rsidRPr="00206171" w:rsidRDefault="009049C3" w:rsidP="00C516A8">
            <w:pPr>
              <w:pStyle w:val="movimento"/>
              <w:rPr>
                <w:color w:val="002060"/>
              </w:rPr>
            </w:pPr>
            <w:r w:rsidRPr="00206171">
              <w:rPr>
                <w:color w:val="002060"/>
              </w:rPr>
              <w:t>CRESCENZI ALEX</w:t>
            </w:r>
          </w:p>
        </w:tc>
        <w:tc>
          <w:tcPr>
            <w:tcW w:w="2200" w:type="dxa"/>
            <w:tcMar>
              <w:top w:w="20" w:type="dxa"/>
              <w:left w:w="20" w:type="dxa"/>
              <w:bottom w:w="20" w:type="dxa"/>
              <w:right w:w="20" w:type="dxa"/>
            </w:tcMar>
            <w:vAlign w:val="center"/>
            <w:hideMark/>
          </w:tcPr>
          <w:p w14:paraId="260FC6EB" w14:textId="77777777" w:rsidR="009049C3" w:rsidRPr="00206171" w:rsidRDefault="009049C3" w:rsidP="00C516A8">
            <w:pPr>
              <w:pStyle w:val="movimento2"/>
              <w:rPr>
                <w:color w:val="002060"/>
              </w:rPr>
            </w:pPr>
            <w:r w:rsidRPr="00206171">
              <w:rPr>
                <w:color w:val="002060"/>
              </w:rPr>
              <w:t xml:space="preserve">(SANGIORGIO) </w:t>
            </w:r>
          </w:p>
        </w:tc>
      </w:tr>
      <w:tr w:rsidR="009049C3" w:rsidRPr="00206171" w14:paraId="5082EF27" w14:textId="77777777" w:rsidTr="00C516A8">
        <w:tc>
          <w:tcPr>
            <w:tcW w:w="2200" w:type="dxa"/>
            <w:tcMar>
              <w:top w:w="20" w:type="dxa"/>
              <w:left w:w="20" w:type="dxa"/>
              <w:bottom w:w="20" w:type="dxa"/>
              <w:right w:w="20" w:type="dxa"/>
            </w:tcMar>
            <w:vAlign w:val="center"/>
            <w:hideMark/>
          </w:tcPr>
          <w:p w14:paraId="5B79FC23" w14:textId="77777777" w:rsidR="009049C3" w:rsidRPr="00206171" w:rsidRDefault="009049C3" w:rsidP="00C516A8">
            <w:pPr>
              <w:pStyle w:val="movimento"/>
              <w:rPr>
                <w:color w:val="002060"/>
              </w:rPr>
            </w:pPr>
            <w:r w:rsidRPr="00206171">
              <w:rPr>
                <w:color w:val="002060"/>
              </w:rPr>
              <w:t>PRATLJACIC MARCO</w:t>
            </w:r>
          </w:p>
        </w:tc>
        <w:tc>
          <w:tcPr>
            <w:tcW w:w="2200" w:type="dxa"/>
            <w:tcMar>
              <w:top w:w="20" w:type="dxa"/>
              <w:left w:w="20" w:type="dxa"/>
              <w:bottom w:w="20" w:type="dxa"/>
              <w:right w:w="20" w:type="dxa"/>
            </w:tcMar>
            <w:vAlign w:val="center"/>
            <w:hideMark/>
          </w:tcPr>
          <w:p w14:paraId="71CAC0B9" w14:textId="77777777" w:rsidR="009049C3" w:rsidRPr="00206171" w:rsidRDefault="009049C3" w:rsidP="00C516A8">
            <w:pPr>
              <w:pStyle w:val="movimento2"/>
              <w:rPr>
                <w:color w:val="002060"/>
              </w:rPr>
            </w:pPr>
            <w:r w:rsidRPr="00206171">
              <w:rPr>
                <w:color w:val="002060"/>
              </w:rPr>
              <w:t xml:space="preserve">(SANGIORGIO) </w:t>
            </w:r>
          </w:p>
        </w:tc>
        <w:tc>
          <w:tcPr>
            <w:tcW w:w="800" w:type="dxa"/>
            <w:tcMar>
              <w:top w:w="20" w:type="dxa"/>
              <w:left w:w="20" w:type="dxa"/>
              <w:bottom w:w="20" w:type="dxa"/>
              <w:right w:w="20" w:type="dxa"/>
            </w:tcMar>
            <w:vAlign w:val="center"/>
            <w:hideMark/>
          </w:tcPr>
          <w:p w14:paraId="0A507CA3"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4CCA1D68"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00D6EE5C" w14:textId="77777777" w:rsidR="009049C3" w:rsidRPr="00206171" w:rsidRDefault="009049C3" w:rsidP="00C516A8">
            <w:pPr>
              <w:pStyle w:val="movimento2"/>
              <w:rPr>
                <w:color w:val="002060"/>
              </w:rPr>
            </w:pPr>
            <w:r w:rsidRPr="00206171">
              <w:rPr>
                <w:color w:val="002060"/>
              </w:rPr>
              <w:t> </w:t>
            </w:r>
          </w:p>
        </w:tc>
      </w:tr>
    </w:tbl>
    <w:p w14:paraId="4A1D79B2" w14:textId="77777777" w:rsidR="009049C3" w:rsidRPr="00206171" w:rsidRDefault="009049C3" w:rsidP="009049C3">
      <w:pPr>
        <w:pStyle w:val="titolo10"/>
        <w:rPr>
          <w:rFonts w:eastAsiaTheme="minorEastAsia"/>
          <w:color w:val="002060"/>
        </w:rPr>
      </w:pPr>
      <w:r w:rsidRPr="00206171">
        <w:rPr>
          <w:color w:val="002060"/>
        </w:rPr>
        <w:t xml:space="preserve">GARE DEL 8/10/2023 </w:t>
      </w:r>
    </w:p>
    <w:p w14:paraId="67D26E63" w14:textId="77777777" w:rsidR="009049C3" w:rsidRPr="00206171" w:rsidRDefault="009049C3" w:rsidP="009049C3">
      <w:pPr>
        <w:pStyle w:val="titolo7a"/>
        <w:rPr>
          <w:color w:val="002060"/>
        </w:rPr>
      </w:pPr>
      <w:r w:rsidRPr="00206171">
        <w:rPr>
          <w:color w:val="002060"/>
        </w:rPr>
        <w:t xml:space="preserve">PROVVEDIMENTI DISCIPLINARI </w:t>
      </w:r>
    </w:p>
    <w:p w14:paraId="0EE1CC2C" w14:textId="77777777" w:rsidR="009049C3" w:rsidRPr="00206171" w:rsidRDefault="009049C3" w:rsidP="009049C3">
      <w:pPr>
        <w:pStyle w:val="titolo7b0"/>
        <w:rPr>
          <w:color w:val="002060"/>
        </w:rPr>
      </w:pPr>
      <w:r w:rsidRPr="00206171">
        <w:rPr>
          <w:color w:val="002060"/>
        </w:rPr>
        <w:t xml:space="preserve">In base alle risultanze degli atti ufficiali sono state deliberate le seguenti sanzioni disciplinari. </w:t>
      </w:r>
    </w:p>
    <w:p w14:paraId="07625F4C" w14:textId="77777777" w:rsidR="009049C3" w:rsidRPr="00206171" w:rsidRDefault="009049C3" w:rsidP="009049C3">
      <w:pPr>
        <w:pStyle w:val="titolo30"/>
        <w:rPr>
          <w:color w:val="002060"/>
        </w:rPr>
      </w:pPr>
      <w:r w:rsidRPr="00206171">
        <w:rPr>
          <w:color w:val="002060"/>
        </w:rPr>
        <w:t xml:space="preserve">CALCIATORI NON ESPULSI </w:t>
      </w:r>
    </w:p>
    <w:p w14:paraId="63EE99A2" w14:textId="77777777" w:rsidR="009049C3" w:rsidRPr="00206171" w:rsidRDefault="009049C3" w:rsidP="009049C3">
      <w:pPr>
        <w:pStyle w:val="titolo20"/>
        <w:rPr>
          <w:color w:val="002060"/>
        </w:rPr>
      </w:pPr>
      <w:r w:rsidRPr="0020617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7E437377" w14:textId="77777777" w:rsidTr="00C516A8">
        <w:tc>
          <w:tcPr>
            <w:tcW w:w="2200" w:type="dxa"/>
            <w:tcMar>
              <w:top w:w="20" w:type="dxa"/>
              <w:left w:w="20" w:type="dxa"/>
              <w:bottom w:w="20" w:type="dxa"/>
              <w:right w:w="20" w:type="dxa"/>
            </w:tcMar>
            <w:vAlign w:val="center"/>
            <w:hideMark/>
          </w:tcPr>
          <w:p w14:paraId="5388D070" w14:textId="77777777" w:rsidR="009049C3" w:rsidRPr="00206171" w:rsidRDefault="009049C3" w:rsidP="00C516A8">
            <w:pPr>
              <w:pStyle w:val="movimento"/>
              <w:rPr>
                <w:color w:val="002060"/>
              </w:rPr>
            </w:pPr>
            <w:r w:rsidRPr="00206171">
              <w:rPr>
                <w:color w:val="002060"/>
              </w:rPr>
              <w:lastRenderedPageBreak/>
              <w:t>MOLINARI ANDREA</w:t>
            </w:r>
          </w:p>
        </w:tc>
        <w:tc>
          <w:tcPr>
            <w:tcW w:w="2200" w:type="dxa"/>
            <w:tcMar>
              <w:top w:w="20" w:type="dxa"/>
              <w:left w:w="20" w:type="dxa"/>
              <w:bottom w:w="20" w:type="dxa"/>
              <w:right w:w="20" w:type="dxa"/>
            </w:tcMar>
            <w:vAlign w:val="center"/>
            <w:hideMark/>
          </w:tcPr>
          <w:p w14:paraId="42B14ACE" w14:textId="77777777" w:rsidR="009049C3" w:rsidRPr="00206171" w:rsidRDefault="009049C3" w:rsidP="00C516A8">
            <w:pPr>
              <w:pStyle w:val="movimento2"/>
              <w:rPr>
                <w:color w:val="002060"/>
              </w:rPr>
            </w:pPr>
            <w:r w:rsidRPr="00206171">
              <w:rPr>
                <w:color w:val="002060"/>
              </w:rPr>
              <w:t xml:space="preserve">(C.U.S. MACERATA CALCIO A5) </w:t>
            </w:r>
          </w:p>
        </w:tc>
        <w:tc>
          <w:tcPr>
            <w:tcW w:w="800" w:type="dxa"/>
            <w:tcMar>
              <w:top w:w="20" w:type="dxa"/>
              <w:left w:w="20" w:type="dxa"/>
              <w:bottom w:w="20" w:type="dxa"/>
              <w:right w:w="20" w:type="dxa"/>
            </w:tcMar>
            <w:vAlign w:val="center"/>
            <w:hideMark/>
          </w:tcPr>
          <w:p w14:paraId="268F8CD1"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6C19E871" w14:textId="77777777" w:rsidR="009049C3" w:rsidRPr="00206171" w:rsidRDefault="009049C3" w:rsidP="00C516A8">
            <w:pPr>
              <w:pStyle w:val="movimento"/>
              <w:rPr>
                <w:color w:val="002060"/>
              </w:rPr>
            </w:pPr>
            <w:r w:rsidRPr="00206171">
              <w:rPr>
                <w:color w:val="002060"/>
              </w:rPr>
              <w:t>MARINI RENATO</w:t>
            </w:r>
          </w:p>
        </w:tc>
        <w:tc>
          <w:tcPr>
            <w:tcW w:w="2200" w:type="dxa"/>
            <w:tcMar>
              <w:top w:w="20" w:type="dxa"/>
              <w:left w:w="20" w:type="dxa"/>
              <w:bottom w:w="20" w:type="dxa"/>
              <w:right w:w="20" w:type="dxa"/>
            </w:tcMar>
            <w:vAlign w:val="center"/>
            <w:hideMark/>
          </w:tcPr>
          <w:p w14:paraId="38F731EF" w14:textId="77777777" w:rsidR="009049C3" w:rsidRPr="00206171" w:rsidRDefault="009049C3" w:rsidP="00C516A8">
            <w:pPr>
              <w:pStyle w:val="movimento2"/>
              <w:rPr>
                <w:color w:val="002060"/>
              </w:rPr>
            </w:pPr>
            <w:r w:rsidRPr="00206171">
              <w:rPr>
                <w:color w:val="002060"/>
              </w:rPr>
              <w:t xml:space="preserve">(FUTSAL VIRE GEOSISTEM ASD) </w:t>
            </w:r>
          </w:p>
        </w:tc>
      </w:tr>
      <w:tr w:rsidR="009049C3" w:rsidRPr="00206171" w14:paraId="18F9CE37" w14:textId="77777777" w:rsidTr="00C516A8">
        <w:tc>
          <w:tcPr>
            <w:tcW w:w="2200" w:type="dxa"/>
            <w:tcMar>
              <w:top w:w="20" w:type="dxa"/>
              <w:left w:w="20" w:type="dxa"/>
              <w:bottom w:w="20" w:type="dxa"/>
              <w:right w:w="20" w:type="dxa"/>
            </w:tcMar>
            <w:vAlign w:val="center"/>
            <w:hideMark/>
          </w:tcPr>
          <w:p w14:paraId="7CB18DAB" w14:textId="77777777" w:rsidR="009049C3" w:rsidRPr="00206171" w:rsidRDefault="009049C3" w:rsidP="00C516A8">
            <w:pPr>
              <w:pStyle w:val="movimento"/>
              <w:rPr>
                <w:color w:val="002060"/>
              </w:rPr>
            </w:pPr>
            <w:r w:rsidRPr="00206171">
              <w:rPr>
                <w:color w:val="002060"/>
              </w:rPr>
              <w:t>PREMICI RICCARDO</w:t>
            </w:r>
          </w:p>
        </w:tc>
        <w:tc>
          <w:tcPr>
            <w:tcW w:w="2200" w:type="dxa"/>
            <w:tcMar>
              <w:top w:w="20" w:type="dxa"/>
              <w:left w:w="20" w:type="dxa"/>
              <w:bottom w:w="20" w:type="dxa"/>
              <w:right w:w="20" w:type="dxa"/>
            </w:tcMar>
            <w:vAlign w:val="center"/>
            <w:hideMark/>
          </w:tcPr>
          <w:p w14:paraId="4294D9A0" w14:textId="77777777" w:rsidR="009049C3" w:rsidRPr="00206171" w:rsidRDefault="009049C3" w:rsidP="00C516A8">
            <w:pPr>
              <w:pStyle w:val="movimento2"/>
              <w:rPr>
                <w:color w:val="002060"/>
              </w:rPr>
            </w:pPr>
            <w:r w:rsidRPr="00206171">
              <w:rPr>
                <w:color w:val="002060"/>
              </w:rPr>
              <w:t xml:space="preserve">(FUTSAL VIRE GEOSISTEM ASD) </w:t>
            </w:r>
          </w:p>
        </w:tc>
        <w:tc>
          <w:tcPr>
            <w:tcW w:w="800" w:type="dxa"/>
            <w:tcMar>
              <w:top w:w="20" w:type="dxa"/>
              <w:left w:w="20" w:type="dxa"/>
              <w:bottom w:w="20" w:type="dxa"/>
              <w:right w:w="20" w:type="dxa"/>
            </w:tcMar>
            <w:vAlign w:val="center"/>
            <w:hideMark/>
          </w:tcPr>
          <w:p w14:paraId="636D9661"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7E2EFD79" w14:textId="77777777" w:rsidR="009049C3" w:rsidRPr="00206171" w:rsidRDefault="009049C3" w:rsidP="00C516A8">
            <w:pPr>
              <w:pStyle w:val="movimento"/>
              <w:rPr>
                <w:color w:val="002060"/>
              </w:rPr>
            </w:pPr>
            <w:r w:rsidRPr="00206171">
              <w:rPr>
                <w:color w:val="002060"/>
              </w:rPr>
              <w:t>BALDARELLI EMILIANO</w:t>
            </w:r>
          </w:p>
        </w:tc>
        <w:tc>
          <w:tcPr>
            <w:tcW w:w="2200" w:type="dxa"/>
            <w:tcMar>
              <w:top w:w="20" w:type="dxa"/>
              <w:left w:w="20" w:type="dxa"/>
              <w:bottom w:w="20" w:type="dxa"/>
              <w:right w:w="20" w:type="dxa"/>
            </w:tcMar>
            <w:vAlign w:val="center"/>
            <w:hideMark/>
          </w:tcPr>
          <w:p w14:paraId="6BBEFCEC" w14:textId="77777777" w:rsidR="009049C3" w:rsidRPr="00206171" w:rsidRDefault="009049C3" w:rsidP="00C516A8">
            <w:pPr>
              <w:pStyle w:val="movimento2"/>
              <w:rPr>
                <w:color w:val="002060"/>
              </w:rPr>
            </w:pPr>
            <w:r w:rsidRPr="00206171">
              <w:rPr>
                <w:color w:val="002060"/>
              </w:rPr>
              <w:t xml:space="preserve">(ITALSERVICE C5) </w:t>
            </w:r>
          </w:p>
        </w:tc>
      </w:tr>
      <w:tr w:rsidR="009049C3" w:rsidRPr="00206171" w14:paraId="58666A70" w14:textId="77777777" w:rsidTr="00C516A8">
        <w:tc>
          <w:tcPr>
            <w:tcW w:w="2200" w:type="dxa"/>
            <w:tcMar>
              <w:top w:w="20" w:type="dxa"/>
              <w:left w:w="20" w:type="dxa"/>
              <w:bottom w:w="20" w:type="dxa"/>
              <w:right w:w="20" w:type="dxa"/>
            </w:tcMar>
            <w:vAlign w:val="center"/>
            <w:hideMark/>
          </w:tcPr>
          <w:p w14:paraId="4268DDC9" w14:textId="77777777" w:rsidR="009049C3" w:rsidRPr="00206171" w:rsidRDefault="009049C3" w:rsidP="00C516A8">
            <w:pPr>
              <w:pStyle w:val="movimento"/>
              <w:rPr>
                <w:color w:val="002060"/>
              </w:rPr>
            </w:pPr>
            <w:r w:rsidRPr="00206171">
              <w:rPr>
                <w:color w:val="002060"/>
              </w:rPr>
              <w:t>DI DIANA RAFFAELE</w:t>
            </w:r>
          </w:p>
        </w:tc>
        <w:tc>
          <w:tcPr>
            <w:tcW w:w="2200" w:type="dxa"/>
            <w:tcMar>
              <w:top w:w="20" w:type="dxa"/>
              <w:left w:w="20" w:type="dxa"/>
              <w:bottom w:w="20" w:type="dxa"/>
              <w:right w:w="20" w:type="dxa"/>
            </w:tcMar>
            <w:vAlign w:val="center"/>
            <w:hideMark/>
          </w:tcPr>
          <w:p w14:paraId="4C113EA3" w14:textId="77777777" w:rsidR="009049C3" w:rsidRPr="00206171" w:rsidRDefault="009049C3" w:rsidP="00C516A8">
            <w:pPr>
              <w:pStyle w:val="movimento2"/>
              <w:rPr>
                <w:color w:val="002060"/>
              </w:rPr>
            </w:pPr>
            <w:r w:rsidRPr="00206171">
              <w:rPr>
                <w:color w:val="002060"/>
              </w:rPr>
              <w:t xml:space="preserve">(ITALSERVICE C5) </w:t>
            </w:r>
          </w:p>
        </w:tc>
        <w:tc>
          <w:tcPr>
            <w:tcW w:w="800" w:type="dxa"/>
            <w:tcMar>
              <w:top w:w="20" w:type="dxa"/>
              <w:left w:w="20" w:type="dxa"/>
              <w:bottom w:w="20" w:type="dxa"/>
              <w:right w:w="20" w:type="dxa"/>
            </w:tcMar>
            <w:vAlign w:val="center"/>
            <w:hideMark/>
          </w:tcPr>
          <w:p w14:paraId="4C9CCC27"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3650E550" w14:textId="77777777" w:rsidR="009049C3" w:rsidRPr="00206171" w:rsidRDefault="009049C3" w:rsidP="00C516A8">
            <w:pPr>
              <w:pStyle w:val="movimento"/>
              <w:rPr>
                <w:color w:val="002060"/>
              </w:rPr>
            </w:pPr>
            <w:r w:rsidRPr="00206171">
              <w:rPr>
                <w:color w:val="002060"/>
              </w:rPr>
              <w:t>SPRECA ELIA</w:t>
            </w:r>
          </w:p>
        </w:tc>
        <w:tc>
          <w:tcPr>
            <w:tcW w:w="2200" w:type="dxa"/>
            <w:tcMar>
              <w:top w:w="20" w:type="dxa"/>
              <w:left w:w="20" w:type="dxa"/>
              <w:bottom w:w="20" w:type="dxa"/>
              <w:right w:w="20" w:type="dxa"/>
            </w:tcMar>
            <w:vAlign w:val="center"/>
            <w:hideMark/>
          </w:tcPr>
          <w:p w14:paraId="5879EC2D" w14:textId="77777777" w:rsidR="009049C3" w:rsidRPr="00206171" w:rsidRDefault="009049C3" w:rsidP="00C516A8">
            <w:pPr>
              <w:pStyle w:val="movimento2"/>
              <w:rPr>
                <w:color w:val="002060"/>
              </w:rPr>
            </w:pPr>
            <w:r w:rsidRPr="00206171">
              <w:rPr>
                <w:color w:val="002060"/>
              </w:rPr>
              <w:t xml:space="preserve">(NUOVA JUVENTINA FFC) </w:t>
            </w:r>
          </w:p>
        </w:tc>
      </w:tr>
    </w:tbl>
    <w:p w14:paraId="6C0E40B2" w14:textId="77777777" w:rsidR="009049C3" w:rsidRPr="00206171" w:rsidRDefault="009049C3" w:rsidP="009049C3">
      <w:pPr>
        <w:pStyle w:val="breakline"/>
        <w:rPr>
          <w:color w:val="002060"/>
        </w:rPr>
      </w:pPr>
    </w:p>
    <w:p w14:paraId="79D4F016" w14:textId="77777777" w:rsidR="009049C3" w:rsidRPr="00206171" w:rsidRDefault="009049C3" w:rsidP="009049C3">
      <w:pPr>
        <w:jc w:val="center"/>
        <w:rPr>
          <w:rFonts w:ascii="Arial" w:hAnsi="Arial" w:cs="Arial"/>
          <w:noProof/>
          <w:color w:val="002060"/>
          <w:sz w:val="22"/>
          <w:szCs w:val="22"/>
        </w:rPr>
      </w:pPr>
      <w:r w:rsidRPr="00206171">
        <w:rPr>
          <w:rFonts w:ascii="Arial" w:hAnsi="Arial" w:cs="Arial"/>
          <w:noProof/>
          <w:color w:val="002060"/>
          <w:sz w:val="22"/>
          <w:szCs w:val="22"/>
        </w:rPr>
        <w:t>F.to IL SEGRETARIO                                   F.to IL GIUDICE SPORTIVO</w:t>
      </w:r>
    </w:p>
    <w:p w14:paraId="790B6CE8" w14:textId="77777777" w:rsidR="009049C3" w:rsidRPr="00206171" w:rsidRDefault="009049C3" w:rsidP="009049C3">
      <w:pPr>
        <w:pStyle w:val="Corpodeltesto2"/>
        <w:spacing w:after="0" w:line="240" w:lineRule="auto"/>
        <w:jc w:val="both"/>
        <w:rPr>
          <w:rFonts w:ascii="Arial" w:hAnsi="Arial" w:cs="Arial"/>
          <w:b/>
          <w:color w:val="002060"/>
          <w:sz w:val="22"/>
          <w:szCs w:val="22"/>
        </w:rPr>
      </w:pPr>
      <w:r w:rsidRPr="00206171">
        <w:rPr>
          <w:rFonts w:ascii="Arial" w:hAnsi="Arial" w:cs="Arial"/>
          <w:noProof/>
          <w:color w:val="002060"/>
          <w:sz w:val="22"/>
          <w:szCs w:val="22"/>
        </w:rPr>
        <w:t xml:space="preserve">                         Angelo Castellana        </w:t>
      </w:r>
      <w:r w:rsidRPr="00206171">
        <w:rPr>
          <w:rFonts w:ascii="Arial" w:hAnsi="Arial" w:cs="Arial"/>
          <w:noProof/>
          <w:color w:val="002060"/>
          <w:sz w:val="22"/>
          <w:szCs w:val="22"/>
        </w:rPr>
        <w:tab/>
        <w:t xml:space="preserve">                                Agnese Lazzaretti</w:t>
      </w:r>
    </w:p>
    <w:p w14:paraId="465DF64B" w14:textId="77777777" w:rsidR="009049C3" w:rsidRPr="00206171" w:rsidRDefault="009049C3" w:rsidP="009049C3">
      <w:pPr>
        <w:pStyle w:val="breakline"/>
        <w:rPr>
          <w:rFonts w:eastAsiaTheme="minorEastAsia"/>
          <w:color w:val="002060"/>
        </w:rPr>
      </w:pPr>
    </w:p>
    <w:p w14:paraId="1DBE7862" w14:textId="77777777" w:rsidR="009049C3" w:rsidRPr="00206171" w:rsidRDefault="009049C3" w:rsidP="009049C3">
      <w:pPr>
        <w:pStyle w:val="titoloprinc0"/>
        <w:rPr>
          <w:color w:val="002060"/>
        </w:rPr>
      </w:pPr>
      <w:r w:rsidRPr="00206171">
        <w:rPr>
          <w:color w:val="002060"/>
        </w:rPr>
        <w:t>CLASSIFICA</w:t>
      </w:r>
    </w:p>
    <w:p w14:paraId="2F1D18FA" w14:textId="77777777" w:rsidR="009049C3" w:rsidRPr="00206171" w:rsidRDefault="009049C3" w:rsidP="009049C3">
      <w:pPr>
        <w:pStyle w:val="breakline"/>
        <w:rPr>
          <w:color w:val="002060"/>
        </w:rPr>
      </w:pPr>
    </w:p>
    <w:p w14:paraId="0A53EC57" w14:textId="77777777" w:rsidR="009049C3" w:rsidRPr="00206171" w:rsidRDefault="009049C3" w:rsidP="009049C3">
      <w:pPr>
        <w:pStyle w:val="breakline"/>
        <w:rPr>
          <w:color w:val="002060"/>
        </w:rPr>
      </w:pPr>
    </w:p>
    <w:p w14:paraId="509E7DF3" w14:textId="77777777" w:rsidR="009049C3" w:rsidRPr="00206171" w:rsidRDefault="009049C3" w:rsidP="009049C3">
      <w:pPr>
        <w:pStyle w:val="sottotitolocampionato10"/>
        <w:rPr>
          <w:color w:val="002060"/>
        </w:rPr>
      </w:pPr>
      <w:r w:rsidRPr="0020617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049C3" w:rsidRPr="00206171" w14:paraId="5563439A" w14:textId="77777777" w:rsidTr="00C516A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2C3E4" w14:textId="77777777" w:rsidR="009049C3" w:rsidRPr="00206171" w:rsidRDefault="009049C3" w:rsidP="00C516A8">
            <w:pPr>
              <w:pStyle w:val="headertabella0"/>
              <w:rPr>
                <w:color w:val="002060"/>
              </w:rPr>
            </w:pPr>
            <w:r w:rsidRPr="0020617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20241" w14:textId="77777777" w:rsidR="009049C3" w:rsidRPr="00206171" w:rsidRDefault="009049C3" w:rsidP="00C516A8">
            <w:pPr>
              <w:pStyle w:val="headertabella0"/>
              <w:rPr>
                <w:color w:val="002060"/>
              </w:rPr>
            </w:pPr>
            <w:r w:rsidRPr="0020617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D5E57" w14:textId="77777777" w:rsidR="009049C3" w:rsidRPr="00206171" w:rsidRDefault="009049C3" w:rsidP="00C516A8">
            <w:pPr>
              <w:pStyle w:val="headertabella0"/>
              <w:rPr>
                <w:color w:val="002060"/>
              </w:rPr>
            </w:pPr>
            <w:r w:rsidRPr="0020617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90A92" w14:textId="77777777" w:rsidR="009049C3" w:rsidRPr="00206171" w:rsidRDefault="009049C3" w:rsidP="00C516A8">
            <w:pPr>
              <w:pStyle w:val="headertabella0"/>
              <w:rPr>
                <w:color w:val="002060"/>
              </w:rPr>
            </w:pPr>
            <w:r w:rsidRPr="0020617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74A25" w14:textId="77777777" w:rsidR="009049C3" w:rsidRPr="00206171" w:rsidRDefault="009049C3" w:rsidP="00C516A8">
            <w:pPr>
              <w:pStyle w:val="headertabella0"/>
              <w:rPr>
                <w:color w:val="002060"/>
              </w:rPr>
            </w:pPr>
            <w:r w:rsidRPr="0020617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455BE" w14:textId="77777777" w:rsidR="009049C3" w:rsidRPr="00206171" w:rsidRDefault="009049C3" w:rsidP="00C516A8">
            <w:pPr>
              <w:pStyle w:val="headertabella0"/>
              <w:rPr>
                <w:color w:val="002060"/>
              </w:rPr>
            </w:pPr>
            <w:r w:rsidRPr="0020617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A2DDE" w14:textId="77777777" w:rsidR="009049C3" w:rsidRPr="00206171" w:rsidRDefault="009049C3" w:rsidP="00C516A8">
            <w:pPr>
              <w:pStyle w:val="headertabella0"/>
              <w:rPr>
                <w:color w:val="002060"/>
              </w:rPr>
            </w:pPr>
            <w:r w:rsidRPr="0020617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E814E" w14:textId="77777777" w:rsidR="009049C3" w:rsidRPr="00206171" w:rsidRDefault="009049C3" w:rsidP="00C516A8">
            <w:pPr>
              <w:pStyle w:val="headertabella0"/>
              <w:rPr>
                <w:color w:val="002060"/>
              </w:rPr>
            </w:pPr>
            <w:r w:rsidRPr="0020617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35723" w14:textId="77777777" w:rsidR="009049C3" w:rsidRPr="00206171" w:rsidRDefault="009049C3" w:rsidP="00C516A8">
            <w:pPr>
              <w:pStyle w:val="headertabella0"/>
              <w:rPr>
                <w:color w:val="002060"/>
              </w:rPr>
            </w:pPr>
            <w:r w:rsidRPr="0020617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2D6B2" w14:textId="77777777" w:rsidR="009049C3" w:rsidRPr="00206171" w:rsidRDefault="009049C3" w:rsidP="00C516A8">
            <w:pPr>
              <w:pStyle w:val="headertabella0"/>
              <w:rPr>
                <w:color w:val="002060"/>
              </w:rPr>
            </w:pPr>
            <w:r w:rsidRPr="00206171">
              <w:rPr>
                <w:color w:val="002060"/>
              </w:rPr>
              <w:t>PE</w:t>
            </w:r>
          </w:p>
        </w:tc>
      </w:tr>
      <w:tr w:rsidR="009049C3" w:rsidRPr="00206171" w14:paraId="2DF06D30" w14:textId="77777777" w:rsidTr="00C516A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255C16" w14:textId="77777777" w:rsidR="009049C3" w:rsidRPr="00206171" w:rsidRDefault="009049C3" w:rsidP="00C516A8">
            <w:pPr>
              <w:pStyle w:val="rowtabella0"/>
              <w:rPr>
                <w:color w:val="002060"/>
              </w:rPr>
            </w:pPr>
            <w:r w:rsidRPr="0020617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A9C79"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197AF"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50A96"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3F98E"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986FD"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C7FE9" w14:textId="77777777" w:rsidR="009049C3" w:rsidRPr="00206171" w:rsidRDefault="009049C3" w:rsidP="00C516A8">
            <w:pPr>
              <w:pStyle w:val="rowtabella0"/>
              <w:jc w:val="center"/>
              <w:rPr>
                <w:color w:val="002060"/>
              </w:rPr>
            </w:pPr>
            <w:r w:rsidRPr="0020617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3EBFB"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0C9F6" w14:textId="77777777" w:rsidR="009049C3" w:rsidRPr="00206171" w:rsidRDefault="009049C3" w:rsidP="00C516A8">
            <w:pPr>
              <w:pStyle w:val="rowtabella0"/>
              <w:jc w:val="center"/>
              <w:rPr>
                <w:color w:val="002060"/>
              </w:rPr>
            </w:pPr>
            <w:r w:rsidRPr="0020617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0AAAD" w14:textId="77777777" w:rsidR="009049C3" w:rsidRPr="00206171" w:rsidRDefault="009049C3" w:rsidP="00C516A8">
            <w:pPr>
              <w:pStyle w:val="rowtabella0"/>
              <w:jc w:val="center"/>
              <w:rPr>
                <w:color w:val="002060"/>
              </w:rPr>
            </w:pPr>
            <w:r w:rsidRPr="00206171">
              <w:rPr>
                <w:color w:val="002060"/>
              </w:rPr>
              <w:t>0</w:t>
            </w:r>
          </w:p>
        </w:tc>
      </w:tr>
      <w:tr w:rsidR="009049C3" w:rsidRPr="00206171" w14:paraId="319B6D26"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99A912" w14:textId="77777777" w:rsidR="009049C3" w:rsidRPr="00206171" w:rsidRDefault="009049C3" w:rsidP="00C516A8">
            <w:pPr>
              <w:pStyle w:val="rowtabella0"/>
              <w:rPr>
                <w:color w:val="002060"/>
              </w:rPr>
            </w:pPr>
            <w:r w:rsidRPr="0020617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80130"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26CC5"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3B5B4"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EA910"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88926"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27BCD"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45132"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BD052"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39582" w14:textId="77777777" w:rsidR="009049C3" w:rsidRPr="00206171" w:rsidRDefault="009049C3" w:rsidP="00C516A8">
            <w:pPr>
              <w:pStyle w:val="rowtabella0"/>
              <w:jc w:val="center"/>
              <w:rPr>
                <w:color w:val="002060"/>
              </w:rPr>
            </w:pPr>
            <w:r w:rsidRPr="00206171">
              <w:rPr>
                <w:color w:val="002060"/>
              </w:rPr>
              <w:t>0</w:t>
            </w:r>
          </w:p>
        </w:tc>
      </w:tr>
      <w:tr w:rsidR="009049C3" w:rsidRPr="00206171" w14:paraId="2D5E4EF9"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B72B3D" w14:textId="77777777" w:rsidR="009049C3" w:rsidRPr="00206171" w:rsidRDefault="009049C3" w:rsidP="00C516A8">
            <w:pPr>
              <w:pStyle w:val="rowtabella0"/>
              <w:rPr>
                <w:color w:val="002060"/>
              </w:rPr>
            </w:pPr>
            <w:r w:rsidRPr="0020617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2943C"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D89CD"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C6CAA"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1A4E0"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F0D9B"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999D2"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EF512" w14:textId="77777777" w:rsidR="009049C3" w:rsidRPr="00206171" w:rsidRDefault="009049C3" w:rsidP="00C516A8">
            <w:pPr>
              <w:pStyle w:val="rowtabella0"/>
              <w:jc w:val="center"/>
              <w:rPr>
                <w:color w:val="002060"/>
              </w:rPr>
            </w:pPr>
            <w:r w:rsidRPr="002061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C64FD"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B399E" w14:textId="77777777" w:rsidR="009049C3" w:rsidRPr="00206171" w:rsidRDefault="009049C3" w:rsidP="00C516A8">
            <w:pPr>
              <w:pStyle w:val="rowtabella0"/>
              <w:jc w:val="center"/>
              <w:rPr>
                <w:color w:val="002060"/>
              </w:rPr>
            </w:pPr>
            <w:r w:rsidRPr="00206171">
              <w:rPr>
                <w:color w:val="002060"/>
              </w:rPr>
              <w:t>0</w:t>
            </w:r>
          </w:p>
        </w:tc>
      </w:tr>
      <w:tr w:rsidR="009049C3" w:rsidRPr="00206171" w14:paraId="0998287D"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086181" w14:textId="77777777" w:rsidR="009049C3" w:rsidRPr="00206171" w:rsidRDefault="009049C3" w:rsidP="00C516A8">
            <w:pPr>
              <w:pStyle w:val="rowtabella0"/>
              <w:rPr>
                <w:color w:val="002060"/>
              </w:rPr>
            </w:pPr>
            <w:r w:rsidRPr="00206171">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14A6F"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1637C"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259BF"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9DC1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D20D1"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0D02F"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F883F" w14:textId="77777777" w:rsidR="009049C3" w:rsidRPr="00206171" w:rsidRDefault="009049C3" w:rsidP="00C516A8">
            <w:pPr>
              <w:pStyle w:val="rowtabella0"/>
              <w:jc w:val="center"/>
              <w:rPr>
                <w:color w:val="002060"/>
              </w:rPr>
            </w:pPr>
            <w:r w:rsidRPr="002061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AA551"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4D265" w14:textId="77777777" w:rsidR="009049C3" w:rsidRPr="00206171" w:rsidRDefault="009049C3" w:rsidP="00C516A8">
            <w:pPr>
              <w:pStyle w:val="rowtabella0"/>
              <w:jc w:val="center"/>
              <w:rPr>
                <w:color w:val="002060"/>
              </w:rPr>
            </w:pPr>
            <w:r w:rsidRPr="00206171">
              <w:rPr>
                <w:color w:val="002060"/>
              </w:rPr>
              <w:t>0</w:t>
            </w:r>
          </w:p>
        </w:tc>
      </w:tr>
      <w:tr w:rsidR="009049C3" w:rsidRPr="00206171" w14:paraId="6ECFFCC8"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55F4F0" w14:textId="77777777" w:rsidR="009049C3" w:rsidRPr="00206171" w:rsidRDefault="009049C3" w:rsidP="00C516A8">
            <w:pPr>
              <w:pStyle w:val="rowtabella0"/>
              <w:rPr>
                <w:color w:val="002060"/>
              </w:rPr>
            </w:pPr>
            <w:r w:rsidRPr="00206171">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27780"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F3AF2"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540C3"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2536E"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76D98"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41066"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5EB07" w14:textId="77777777" w:rsidR="009049C3" w:rsidRPr="00206171" w:rsidRDefault="009049C3" w:rsidP="00C516A8">
            <w:pPr>
              <w:pStyle w:val="rowtabella0"/>
              <w:jc w:val="center"/>
              <w:rPr>
                <w:color w:val="002060"/>
              </w:rPr>
            </w:pPr>
            <w:r w:rsidRPr="002061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63A71" w14:textId="77777777" w:rsidR="009049C3" w:rsidRPr="00206171" w:rsidRDefault="009049C3" w:rsidP="00C516A8">
            <w:pPr>
              <w:pStyle w:val="rowtabella0"/>
              <w:jc w:val="center"/>
              <w:rPr>
                <w:color w:val="002060"/>
              </w:rPr>
            </w:pPr>
            <w:r w:rsidRPr="0020617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CE529" w14:textId="77777777" w:rsidR="009049C3" w:rsidRPr="00206171" w:rsidRDefault="009049C3" w:rsidP="00C516A8">
            <w:pPr>
              <w:pStyle w:val="rowtabella0"/>
              <w:jc w:val="center"/>
              <w:rPr>
                <w:color w:val="002060"/>
              </w:rPr>
            </w:pPr>
            <w:r w:rsidRPr="00206171">
              <w:rPr>
                <w:color w:val="002060"/>
              </w:rPr>
              <w:t>0</w:t>
            </w:r>
          </w:p>
        </w:tc>
      </w:tr>
      <w:tr w:rsidR="009049C3" w:rsidRPr="00206171" w14:paraId="280686CF"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2168E9" w14:textId="77777777" w:rsidR="009049C3" w:rsidRPr="00206171" w:rsidRDefault="009049C3" w:rsidP="00C516A8">
            <w:pPr>
              <w:pStyle w:val="rowtabella0"/>
              <w:rPr>
                <w:color w:val="002060"/>
              </w:rPr>
            </w:pPr>
            <w:r w:rsidRPr="00206171">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28DFB"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DC023"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0AC0D"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51E14"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FB74F"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84DEE"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28371"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97A09"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BB25E" w14:textId="77777777" w:rsidR="009049C3" w:rsidRPr="00206171" w:rsidRDefault="009049C3" w:rsidP="00C516A8">
            <w:pPr>
              <w:pStyle w:val="rowtabella0"/>
              <w:jc w:val="center"/>
              <w:rPr>
                <w:color w:val="002060"/>
              </w:rPr>
            </w:pPr>
            <w:r w:rsidRPr="00206171">
              <w:rPr>
                <w:color w:val="002060"/>
              </w:rPr>
              <w:t>0</w:t>
            </w:r>
          </w:p>
        </w:tc>
      </w:tr>
      <w:tr w:rsidR="009049C3" w:rsidRPr="00206171" w14:paraId="5E9B7A70"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6E71B1" w14:textId="77777777" w:rsidR="009049C3" w:rsidRPr="00206171" w:rsidRDefault="009049C3" w:rsidP="00C516A8">
            <w:pPr>
              <w:pStyle w:val="rowtabella0"/>
              <w:rPr>
                <w:color w:val="002060"/>
                <w:lang w:val="es-ES"/>
              </w:rPr>
            </w:pPr>
            <w:r w:rsidRPr="00206171">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C598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2B1A2"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572C9"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1682E"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67A69"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2F5D9" w14:textId="77777777" w:rsidR="009049C3" w:rsidRPr="00206171" w:rsidRDefault="009049C3" w:rsidP="00C516A8">
            <w:pPr>
              <w:pStyle w:val="rowtabella0"/>
              <w:jc w:val="center"/>
              <w:rPr>
                <w:color w:val="002060"/>
              </w:rPr>
            </w:pPr>
            <w:r w:rsidRPr="002061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E484A" w14:textId="77777777" w:rsidR="009049C3" w:rsidRPr="00206171" w:rsidRDefault="009049C3" w:rsidP="00C516A8">
            <w:pPr>
              <w:pStyle w:val="rowtabella0"/>
              <w:jc w:val="center"/>
              <w:rPr>
                <w:color w:val="002060"/>
              </w:rPr>
            </w:pPr>
            <w:r w:rsidRPr="002061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84382"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29930" w14:textId="77777777" w:rsidR="009049C3" w:rsidRPr="00206171" w:rsidRDefault="009049C3" w:rsidP="00C516A8">
            <w:pPr>
              <w:pStyle w:val="rowtabella0"/>
              <w:jc w:val="center"/>
              <w:rPr>
                <w:color w:val="002060"/>
              </w:rPr>
            </w:pPr>
            <w:r w:rsidRPr="00206171">
              <w:rPr>
                <w:color w:val="002060"/>
              </w:rPr>
              <w:t>0</w:t>
            </w:r>
          </w:p>
        </w:tc>
      </w:tr>
      <w:tr w:rsidR="009049C3" w:rsidRPr="00206171" w14:paraId="5433D650" w14:textId="77777777" w:rsidTr="00C516A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B4F6C7" w14:textId="77777777" w:rsidR="009049C3" w:rsidRPr="00206171" w:rsidRDefault="009049C3" w:rsidP="00C516A8">
            <w:pPr>
              <w:pStyle w:val="rowtabella0"/>
              <w:rPr>
                <w:color w:val="002060"/>
              </w:rPr>
            </w:pPr>
            <w:r w:rsidRPr="00206171">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BECD5"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99E97"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5E065"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E5EDA"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9BB11"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A6E45"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5008C"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2A62B"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D9902" w14:textId="77777777" w:rsidR="009049C3" w:rsidRPr="00206171" w:rsidRDefault="009049C3" w:rsidP="00C516A8">
            <w:pPr>
              <w:pStyle w:val="rowtabella0"/>
              <w:jc w:val="center"/>
              <w:rPr>
                <w:color w:val="002060"/>
              </w:rPr>
            </w:pPr>
            <w:r w:rsidRPr="00206171">
              <w:rPr>
                <w:color w:val="002060"/>
              </w:rPr>
              <w:t>0</w:t>
            </w:r>
          </w:p>
        </w:tc>
      </w:tr>
    </w:tbl>
    <w:p w14:paraId="63B1AD2D" w14:textId="77777777" w:rsidR="009049C3" w:rsidRPr="00206171" w:rsidRDefault="009049C3" w:rsidP="009049C3">
      <w:pPr>
        <w:pStyle w:val="breakline"/>
        <w:rPr>
          <w:rFonts w:eastAsiaTheme="minorEastAsia"/>
          <w:color w:val="002060"/>
        </w:rPr>
      </w:pPr>
    </w:p>
    <w:p w14:paraId="324D89B0" w14:textId="77777777" w:rsidR="009049C3" w:rsidRPr="00206171" w:rsidRDefault="009049C3" w:rsidP="009049C3">
      <w:pPr>
        <w:pStyle w:val="breakline"/>
        <w:rPr>
          <w:color w:val="002060"/>
        </w:rPr>
      </w:pPr>
    </w:p>
    <w:p w14:paraId="63A805D1" w14:textId="77777777" w:rsidR="009049C3" w:rsidRPr="00206171" w:rsidRDefault="009049C3" w:rsidP="009049C3">
      <w:pPr>
        <w:pStyle w:val="sottotitolocampionato10"/>
        <w:rPr>
          <w:color w:val="002060"/>
        </w:rPr>
      </w:pPr>
      <w:r w:rsidRPr="0020617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049C3" w:rsidRPr="00206171" w14:paraId="687856EF" w14:textId="77777777" w:rsidTr="00C516A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41DCF" w14:textId="77777777" w:rsidR="009049C3" w:rsidRPr="00206171" w:rsidRDefault="009049C3" w:rsidP="00C516A8">
            <w:pPr>
              <w:pStyle w:val="headertabella0"/>
              <w:rPr>
                <w:color w:val="002060"/>
              </w:rPr>
            </w:pPr>
            <w:r w:rsidRPr="0020617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863D8" w14:textId="77777777" w:rsidR="009049C3" w:rsidRPr="00206171" w:rsidRDefault="009049C3" w:rsidP="00C516A8">
            <w:pPr>
              <w:pStyle w:val="headertabella0"/>
              <w:rPr>
                <w:color w:val="002060"/>
              </w:rPr>
            </w:pPr>
            <w:r w:rsidRPr="0020617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B208D" w14:textId="77777777" w:rsidR="009049C3" w:rsidRPr="00206171" w:rsidRDefault="009049C3" w:rsidP="00C516A8">
            <w:pPr>
              <w:pStyle w:val="headertabella0"/>
              <w:rPr>
                <w:color w:val="002060"/>
              </w:rPr>
            </w:pPr>
            <w:r w:rsidRPr="0020617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C74D9" w14:textId="77777777" w:rsidR="009049C3" w:rsidRPr="00206171" w:rsidRDefault="009049C3" w:rsidP="00C516A8">
            <w:pPr>
              <w:pStyle w:val="headertabella0"/>
              <w:rPr>
                <w:color w:val="002060"/>
              </w:rPr>
            </w:pPr>
            <w:r w:rsidRPr="0020617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B8871" w14:textId="77777777" w:rsidR="009049C3" w:rsidRPr="00206171" w:rsidRDefault="009049C3" w:rsidP="00C516A8">
            <w:pPr>
              <w:pStyle w:val="headertabella0"/>
              <w:rPr>
                <w:color w:val="002060"/>
              </w:rPr>
            </w:pPr>
            <w:r w:rsidRPr="0020617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E2834" w14:textId="77777777" w:rsidR="009049C3" w:rsidRPr="00206171" w:rsidRDefault="009049C3" w:rsidP="00C516A8">
            <w:pPr>
              <w:pStyle w:val="headertabella0"/>
              <w:rPr>
                <w:color w:val="002060"/>
              </w:rPr>
            </w:pPr>
            <w:r w:rsidRPr="0020617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8FB81" w14:textId="77777777" w:rsidR="009049C3" w:rsidRPr="00206171" w:rsidRDefault="009049C3" w:rsidP="00C516A8">
            <w:pPr>
              <w:pStyle w:val="headertabella0"/>
              <w:rPr>
                <w:color w:val="002060"/>
              </w:rPr>
            </w:pPr>
            <w:r w:rsidRPr="0020617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54892" w14:textId="77777777" w:rsidR="009049C3" w:rsidRPr="00206171" w:rsidRDefault="009049C3" w:rsidP="00C516A8">
            <w:pPr>
              <w:pStyle w:val="headertabella0"/>
              <w:rPr>
                <w:color w:val="002060"/>
              </w:rPr>
            </w:pPr>
            <w:r w:rsidRPr="0020617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DF889" w14:textId="77777777" w:rsidR="009049C3" w:rsidRPr="00206171" w:rsidRDefault="009049C3" w:rsidP="00C516A8">
            <w:pPr>
              <w:pStyle w:val="headertabella0"/>
              <w:rPr>
                <w:color w:val="002060"/>
              </w:rPr>
            </w:pPr>
            <w:r w:rsidRPr="0020617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45E0A" w14:textId="77777777" w:rsidR="009049C3" w:rsidRPr="00206171" w:rsidRDefault="009049C3" w:rsidP="00C516A8">
            <w:pPr>
              <w:pStyle w:val="headertabella0"/>
              <w:rPr>
                <w:color w:val="002060"/>
              </w:rPr>
            </w:pPr>
            <w:r w:rsidRPr="00206171">
              <w:rPr>
                <w:color w:val="002060"/>
              </w:rPr>
              <w:t>PE</w:t>
            </w:r>
          </w:p>
        </w:tc>
      </w:tr>
      <w:tr w:rsidR="009049C3" w:rsidRPr="00206171" w14:paraId="1A499233" w14:textId="77777777" w:rsidTr="00C516A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ABFC98" w14:textId="77777777" w:rsidR="009049C3" w:rsidRPr="00206171" w:rsidRDefault="009049C3" w:rsidP="00C516A8">
            <w:pPr>
              <w:pStyle w:val="rowtabella0"/>
              <w:rPr>
                <w:color w:val="002060"/>
              </w:rPr>
            </w:pPr>
            <w:r w:rsidRPr="00206171">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63107"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3C344"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6ECDB"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96FA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CB780"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889EF" w14:textId="77777777" w:rsidR="009049C3" w:rsidRPr="00206171" w:rsidRDefault="009049C3" w:rsidP="00C516A8">
            <w:pPr>
              <w:pStyle w:val="rowtabella0"/>
              <w:jc w:val="center"/>
              <w:rPr>
                <w:color w:val="002060"/>
              </w:rPr>
            </w:pPr>
            <w:r w:rsidRPr="0020617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066E5"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84D8F" w14:textId="77777777" w:rsidR="009049C3" w:rsidRPr="00206171" w:rsidRDefault="009049C3" w:rsidP="00C516A8">
            <w:pPr>
              <w:pStyle w:val="rowtabella0"/>
              <w:jc w:val="center"/>
              <w:rPr>
                <w:color w:val="002060"/>
              </w:rPr>
            </w:pPr>
            <w:r w:rsidRPr="0020617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45624" w14:textId="77777777" w:rsidR="009049C3" w:rsidRPr="00206171" w:rsidRDefault="009049C3" w:rsidP="00C516A8">
            <w:pPr>
              <w:pStyle w:val="rowtabella0"/>
              <w:jc w:val="center"/>
              <w:rPr>
                <w:color w:val="002060"/>
              </w:rPr>
            </w:pPr>
            <w:r w:rsidRPr="00206171">
              <w:rPr>
                <w:color w:val="002060"/>
              </w:rPr>
              <w:t>0</w:t>
            </w:r>
          </w:p>
        </w:tc>
      </w:tr>
      <w:tr w:rsidR="009049C3" w:rsidRPr="00206171" w14:paraId="564381A1"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7A7064" w14:textId="77777777" w:rsidR="009049C3" w:rsidRPr="00206171" w:rsidRDefault="009049C3" w:rsidP="00C516A8">
            <w:pPr>
              <w:pStyle w:val="rowtabella0"/>
              <w:rPr>
                <w:color w:val="002060"/>
                <w:lang w:val="es-ES"/>
              </w:rPr>
            </w:pPr>
            <w:r w:rsidRPr="00206171">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67934"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4A7AA"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1148E"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E3F5D"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199F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C8801" w14:textId="77777777" w:rsidR="009049C3" w:rsidRPr="00206171" w:rsidRDefault="009049C3" w:rsidP="00C516A8">
            <w:pPr>
              <w:pStyle w:val="rowtabella0"/>
              <w:jc w:val="center"/>
              <w:rPr>
                <w:color w:val="002060"/>
              </w:rPr>
            </w:pPr>
            <w:r w:rsidRPr="0020617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A37CD"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B781B" w14:textId="77777777" w:rsidR="009049C3" w:rsidRPr="00206171" w:rsidRDefault="009049C3" w:rsidP="00C516A8">
            <w:pPr>
              <w:pStyle w:val="rowtabella0"/>
              <w:jc w:val="center"/>
              <w:rPr>
                <w:color w:val="002060"/>
              </w:rPr>
            </w:pPr>
            <w:r w:rsidRPr="0020617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B8C56" w14:textId="77777777" w:rsidR="009049C3" w:rsidRPr="00206171" w:rsidRDefault="009049C3" w:rsidP="00C516A8">
            <w:pPr>
              <w:pStyle w:val="rowtabella0"/>
              <w:jc w:val="center"/>
              <w:rPr>
                <w:color w:val="002060"/>
              </w:rPr>
            </w:pPr>
            <w:r w:rsidRPr="00206171">
              <w:rPr>
                <w:color w:val="002060"/>
              </w:rPr>
              <w:t>0</w:t>
            </w:r>
          </w:p>
        </w:tc>
      </w:tr>
      <w:tr w:rsidR="009049C3" w:rsidRPr="00206171" w14:paraId="7BE80663"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D0D4C7" w14:textId="77777777" w:rsidR="009049C3" w:rsidRPr="00206171" w:rsidRDefault="009049C3" w:rsidP="00C516A8">
            <w:pPr>
              <w:pStyle w:val="rowtabella0"/>
              <w:rPr>
                <w:color w:val="002060"/>
              </w:rPr>
            </w:pPr>
            <w:r w:rsidRPr="0020617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FC796"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8918B"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46959"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A4BE1"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DDAB1"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B9DFA" w14:textId="77777777" w:rsidR="009049C3" w:rsidRPr="00206171" w:rsidRDefault="009049C3" w:rsidP="00C516A8">
            <w:pPr>
              <w:pStyle w:val="rowtabella0"/>
              <w:jc w:val="center"/>
              <w:rPr>
                <w:color w:val="002060"/>
              </w:rPr>
            </w:pPr>
            <w:r w:rsidRPr="0020617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86C51"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039DD" w14:textId="77777777" w:rsidR="009049C3" w:rsidRPr="00206171" w:rsidRDefault="009049C3" w:rsidP="00C516A8">
            <w:pPr>
              <w:pStyle w:val="rowtabella0"/>
              <w:jc w:val="center"/>
              <w:rPr>
                <w:color w:val="002060"/>
              </w:rPr>
            </w:pPr>
            <w:r w:rsidRPr="002061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8B656" w14:textId="77777777" w:rsidR="009049C3" w:rsidRPr="00206171" w:rsidRDefault="009049C3" w:rsidP="00C516A8">
            <w:pPr>
              <w:pStyle w:val="rowtabella0"/>
              <w:jc w:val="center"/>
              <w:rPr>
                <w:color w:val="002060"/>
              </w:rPr>
            </w:pPr>
            <w:r w:rsidRPr="00206171">
              <w:rPr>
                <w:color w:val="002060"/>
              </w:rPr>
              <w:t>0</w:t>
            </w:r>
          </w:p>
        </w:tc>
      </w:tr>
      <w:tr w:rsidR="009049C3" w:rsidRPr="00206171" w14:paraId="497FBAFD"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49FBA1" w14:textId="77777777" w:rsidR="009049C3" w:rsidRPr="00206171" w:rsidRDefault="009049C3" w:rsidP="00C516A8">
            <w:pPr>
              <w:pStyle w:val="rowtabella0"/>
              <w:rPr>
                <w:color w:val="002060"/>
              </w:rPr>
            </w:pPr>
            <w:r w:rsidRPr="0020617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7061D"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249F8"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C9B37"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B6AF2"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270D9"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011BE" w14:textId="77777777" w:rsidR="009049C3" w:rsidRPr="00206171" w:rsidRDefault="009049C3" w:rsidP="00C516A8">
            <w:pPr>
              <w:pStyle w:val="rowtabella0"/>
              <w:jc w:val="center"/>
              <w:rPr>
                <w:color w:val="002060"/>
              </w:rPr>
            </w:pPr>
            <w:r w:rsidRPr="002061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588DA" w14:textId="77777777" w:rsidR="009049C3" w:rsidRPr="00206171" w:rsidRDefault="009049C3" w:rsidP="00C516A8">
            <w:pPr>
              <w:pStyle w:val="rowtabella0"/>
              <w:jc w:val="center"/>
              <w:rPr>
                <w:color w:val="002060"/>
              </w:rPr>
            </w:pPr>
            <w:r w:rsidRPr="0020617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00371"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0BD6D" w14:textId="77777777" w:rsidR="009049C3" w:rsidRPr="00206171" w:rsidRDefault="009049C3" w:rsidP="00C516A8">
            <w:pPr>
              <w:pStyle w:val="rowtabella0"/>
              <w:jc w:val="center"/>
              <w:rPr>
                <w:color w:val="002060"/>
              </w:rPr>
            </w:pPr>
            <w:r w:rsidRPr="00206171">
              <w:rPr>
                <w:color w:val="002060"/>
              </w:rPr>
              <w:t>0</w:t>
            </w:r>
          </w:p>
        </w:tc>
      </w:tr>
      <w:tr w:rsidR="009049C3" w:rsidRPr="00206171" w14:paraId="2F8C65DF"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35652F" w14:textId="77777777" w:rsidR="009049C3" w:rsidRPr="00206171" w:rsidRDefault="009049C3" w:rsidP="00C516A8">
            <w:pPr>
              <w:pStyle w:val="rowtabella0"/>
              <w:rPr>
                <w:color w:val="002060"/>
              </w:rPr>
            </w:pPr>
            <w:r w:rsidRPr="00206171">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79DC8"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CD61A"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E721F"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CDE76"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F2E7A"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707D0"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39C63"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37C65"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82767" w14:textId="77777777" w:rsidR="009049C3" w:rsidRPr="00206171" w:rsidRDefault="009049C3" w:rsidP="00C516A8">
            <w:pPr>
              <w:pStyle w:val="rowtabella0"/>
              <w:jc w:val="center"/>
              <w:rPr>
                <w:color w:val="002060"/>
              </w:rPr>
            </w:pPr>
            <w:r w:rsidRPr="00206171">
              <w:rPr>
                <w:color w:val="002060"/>
              </w:rPr>
              <w:t>0</w:t>
            </w:r>
          </w:p>
        </w:tc>
      </w:tr>
      <w:tr w:rsidR="009049C3" w:rsidRPr="00206171" w14:paraId="5DBDA223"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2CF27B" w14:textId="77777777" w:rsidR="009049C3" w:rsidRPr="00206171" w:rsidRDefault="009049C3" w:rsidP="00C516A8">
            <w:pPr>
              <w:pStyle w:val="rowtabella0"/>
              <w:rPr>
                <w:color w:val="002060"/>
              </w:rPr>
            </w:pPr>
            <w:r w:rsidRPr="00206171">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F23B0"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8E9F5"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43FBC"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DE026"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CC4E9"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ACD79"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99FF4" w14:textId="77777777" w:rsidR="009049C3" w:rsidRPr="00206171" w:rsidRDefault="009049C3" w:rsidP="00C516A8">
            <w:pPr>
              <w:pStyle w:val="rowtabella0"/>
              <w:jc w:val="center"/>
              <w:rPr>
                <w:color w:val="002060"/>
              </w:rPr>
            </w:pPr>
            <w:r w:rsidRPr="0020617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A3D5D" w14:textId="77777777" w:rsidR="009049C3" w:rsidRPr="00206171" w:rsidRDefault="009049C3" w:rsidP="00C516A8">
            <w:pPr>
              <w:pStyle w:val="rowtabella0"/>
              <w:jc w:val="center"/>
              <w:rPr>
                <w:color w:val="002060"/>
              </w:rPr>
            </w:pPr>
            <w:r w:rsidRPr="0020617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0FE04" w14:textId="77777777" w:rsidR="009049C3" w:rsidRPr="00206171" w:rsidRDefault="009049C3" w:rsidP="00C516A8">
            <w:pPr>
              <w:pStyle w:val="rowtabella0"/>
              <w:jc w:val="center"/>
              <w:rPr>
                <w:color w:val="002060"/>
              </w:rPr>
            </w:pPr>
            <w:r w:rsidRPr="00206171">
              <w:rPr>
                <w:color w:val="002060"/>
              </w:rPr>
              <w:t>0</w:t>
            </w:r>
          </w:p>
        </w:tc>
      </w:tr>
      <w:tr w:rsidR="009049C3" w:rsidRPr="00206171" w14:paraId="6914656E"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020BE1" w14:textId="77777777" w:rsidR="009049C3" w:rsidRPr="00206171" w:rsidRDefault="009049C3" w:rsidP="00C516A8">
            <w:pPr>
              <w:pStyle w:val="rowtabella0"/>
              <w:rPr>
                <w:color w:val="002060"/>
              </w:rPr>
            </w:pPr>
            <w:r w:rsidRPr="00206171">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E978C"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8A36A"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1CCE8"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ED15A"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220D7"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2CC52"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53524" w14:textId="77777777" w:rsidR="009049C3" w:rsidRPr="00206171" w:rsidRDefault="009049C3" w:rsidP="00C516A8">
            <w:pPr>
              <w:pStyle w:val="rowtabella0"/>
              <w:jc w:val="center"/>
              <w:rPr>
                <w:color w:val="002060"/>
              </w:rPr>
            </w:pPr>
            <w:r w:rsidRPr="0020617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46743" w14:textId="77777777" w:rsidR="009049C3" w:rsidRPr="00206171" w:rsidRDefault="009049C3" w:rsidP="00C516A8">
            <w:pPr>
              <w:pStyle w:val="rowtabella0"/>
              <w:jc w:val="center"/>
              <w:rPr>
                <w:color w:val="002060"/>
              </w:rPr>
            </w:pPr>
            <w:r w:rsidRPr="0020617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A7698" w14:textId="77777777" w:rsidR="009049C3" w:rsidRPr="00206171" w:rsidRDefault="009049C3" w:rsidP="00C516A8">
            <w:pPr>
              <w:pStyle w:val="rowtabella0"/>
              <w:jc w:val="center"/>
              <w:rPr>
                <w:color w:val="002060"/>
              </w:rPr>
            </w:pPr>
            <w:r w:rsidRPr="00206171">
              <w:rPr>
                <w:color w:val="002060"/>
              </w:rPr>
              <w:t>0</w:t>
            </w:r>
          </w:p>
        </w:tc>
      </w:tr>
      <w:tr w:rsidR="009049C3" w:rsidRPr="00206171" w14:paraId="2A70FB2B" w14:textId="77777777" w:rsidTr="00C516A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84205A" w14:textId="77777777" w:rsidR="009049C3" w:rsidRPr="00206171" w:rsidRDefault="009049C3" w:rsidP="00C516A8">
            <w:pPr>
              <w:pStyle w:val="rowtabella0"/>
              <w:rPr>
                <w:color w:val="002060"/>
                <w:lang w:val="es-ES"/>
              </w:rPr>
            </w:pPr>
            <w:r w:rsidRPr="00206171">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9EC0B"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1498B"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F5AC0"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937F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4CBC2"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9A0D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BA634" w14:textId="77777777" w:rsidR="009049C3" w:rsidRPr="00206171" w:rsidRDefault="009049C3" w:rsidP="00C516A8">
            <w:pPr>
              <w:pStyle w:val="rowtabella0"/>
              <w:jc w:val="center"/>
              <w:rPr>
                <w:color w:val="002060"/>
              </w:rPr>
            </w:pPr>
            <w:r w:rsidRPr="0020617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3F3C7" w14:textId="77777777" w:rsidR="009049C3" w:rsidRPr="00206171" w:rsidRDefault="009049C3" w:rsidP="00C516A8">
            <w:pPr>
              <w:pStyle w:val="rowtabella0"/>
              <w:jc w:val="center"/>
              <w:rPr>
                <w:color w:val="002060"/>
              </w:rPr>
            </w:pPr>
            <w:r w:rsidRPr="0020617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BFFCB" w14:textId="77777777" w:rsidR="009049C3" w:rsidRPr="00206171" w:rsidRDefault="009049C3" w:rsidP="00C516A8">
            <w:pPr>
              <w:pStyle w:val="rowtabella0"/>
              <w:jc w:val="center"/>
              <w:rPr>
                <w:color w:val="002060"/>
              </w:rPr>
            </w:pPr>
            <w:r w:rsidRPr="00206171">
              <w:rPr>
                <w:color w:val="002060"/>
              </w:rPr>
              <w:t>0</w:t>
            </w:r>
          </w:p>
        </w:tc>
      </w:tr>
    </w:tbl>
    <w:p w14:paraId="4B60742A" w14:textId="77777777" w:rsidR="009049C3" w:rsidRPr="00206171" w:rsidRDefault="009049C3" w:rsidP="009049C3">
      <w:pPr>
        <w:pStyle w:val="breakline"/>
        <w:rPr>
          <w:rFonts w:eastAsiaTheme="minorEastAsia"/>
          <w:color w:val="002060"/>
        </w:rPr>
      </w:pPr>
    </w:p>
    <w:p w14:paraId="4E555D67" w14:textId="77777777" w:rsidR="009049C3" w:rsidRPr="00206171" w:rsidRDefault="009049C3" w:rsidP="009049C3">
      <w:pPr>
        <w:pStyle w:val="breakline"/>
        <w:rPr>
          <w:color w:val="002060"/>
        </w:rPr>
      </w:pPr>
    </w:p>
    <w:p w14:paraId="3BED12B5" w14:textId="77777777" w:rsidR="009049C3" w:rsidRPr="00206171" w:rsidRDefault="009049C3" w:rsidP="009049C3">
      <w:pPr>
        <w:pStyle w:val="sottotitolocampionato10"/>
        <w:rPr>
          <w:color w:val="002060"/>
        </w:rPr>
      </w:pPr>
      <w:r w:rsidRPr="0020617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049C3" w:rsidRPr="00206171" w14:paraId="161F64F3" w14:textId="77777777" w:rsidTr="00C516A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37EE0" w14:textId="77777777" w:rsidR="009049C3" w:rsidRPr="00206171" w:rsidRDefault="009049C3" w:rsidP="00C516A8">
            <w:pPr>
              <w:pStyle w:val="headertabella0"/>
              <w:rPr>
                <w:color w:val="002060"/>
              </w:rPr>
            </w:pPr>
            <w:r w:rsidRPr="0020617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71809" w14:textId="77777777" w:rsidR="009049C3" w:rsidRPr="00206171" w:rsidRDefault="009049C3" w:rsidP="00C516A8">
            <w:pPr>
              <w:pStyle w:val="headertabella0"/>
              <w:rPr>
                <w:color w:val="002060"/>
              </w:rPr>
            </w:pPr>
            <w:r w:rsidRPr="0020617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2081A" w14:textId="77777777" w:rsidR="009049C3" w:rsidRPr="00206171" w:rsidRDefault="009049C3" w:rsidP="00C516A8">
            <w:pPr>
              <w:pStyle w:val="headertabella0"/>
              <w:rPr>
                <w:color w:val="002060"/>
              </w:rPr>
            </w:pPr>
            <w:r w:rsidRPr="0020617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DD0CC" w14:textId="77777777" w:rsidR="009049C3" w:rsidRPr="00206171" w:rsidRDefault="009049C3" w:rsidP="00C516A8">
            <w:pPr>
              <w:pStyle w:val="headertabella0"/>
              <w:rPr>
                <w:color w:val="002060"/>
              </w:rPr>
            </w:pPr>
            <w:r w:rsidRPr="0020617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FE59F" w14:textId="77777777" w:rsidR="009049C3" w:rsidRPr="00206171" w:rsidRDefault="009049C3" w:rsidP="00C516A8">
            <w:pPr>
              <w:pStyle w:val="headertabella0"/>
              <w:rPr>
                <w:color w:val="002060"/>
              </w:rPr>
            </w:pPr>
            <w:r w:rsidRPr="0020617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8D17E" w14:textId="77777777" w:rsidR="009049C3" w:rsidRPr="00206171" w:rsidRDefault="009049C3" w:rsidP="00C516A8">
            <w:pPr>
              <w:pStyle w:val="headertabella0"/>
              <w:rPr>
                <w:color w:val="002060"/>
              </w:rPr>
            </w:pPr>
            <w:r w:rsidRPr="0020617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98240" w14:textId="77777777" w:rsidR="009049C3" w:rsidRPr="00206171" w:rsidRDefault="009049C3" w:rsidP="00C516A8">
            <w:pPr>
              <w:pStyle w:val="headertabella0"/>
              <w:rPr>
                <w:color w:val="002060"/>
              </w:rPr>
            </w:pPr>
            <w:r w:rsidRPr="0020617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6A2ED" w14:textId="77777777" w:rsidR="009049C3" w:rsidRPr="00206171" w:rsidRDefault="009049C3" w:rsidP="00C516A8">
            <w:pPr>
              <w:pStyle w:val="headertabella0"/>
              <w:rPr>
                <w:color w:val="002060"/>
              </w:rPr>
            </w:pPr>
            <w:r w:rsidRPr="0020617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51120" w14:textId="77777777" w:rsidR="009049C3" w:rsidRPr="00206171" w:rsidRDefault="009049C3" w:rsidP="00C516A8">
            <w:pPr>
              <w:pStyle w:val="headertabella0"/>
              <w:rPr>
                <w:color w:val="002060"/>
              </w:rPr>
            </w:pPr>
            <w:r w:rsidRPr="0020617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EC6DA" w14:textId="77777777" w:rsidR="009049C3" w:rsidRPr="00206171" w:rsidRDefault="009049C3" w:rsidP="00C516A8">
            <w:pPr>
              <w:pStyle w:val="headertabella0"/>
              <w:rPr>
                <w:color w:val="002060"/>
              </w:rPr>
            </w:pPr>
            <w:r w:rsidRPr="00206171">
              <w:rPr>
                <w:color w:val="002060"/>
              </w:rPr>
              <w:t>PE</w:t>
            </w:r>
          </w:p>
        </w:tc>
      </w:tr>
      <w:tr w:rsidR="009049C3" w:rsidRPr="00206171" w14:paraId="6FEAD701" w14:textId="77777777" w:rsidTr="00C516A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708A41" w14:textId="77777777" w:rsidR="009049C3" w:rsidRPr="00206171" w:rsidRDefault="009049C3" w:rsidP="00C516A8">
            <w:pPr>
              <w:pStyle w:val="rowtabella0"/>
              <w:rPr>
                <w:color w:val="002060"/>
              </w:rPr>
            </w:pPr>
            <w:r w:rsidRPr="00206171">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4C07E"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99CA8"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BAEAD"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8EDED"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C7716"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1669A" w14:textId="77777777" w:rsidR="009049C3" w:rsidRPr="00206171" w:rsidRDefault="009049C3" w:rsidP="00C516A8">
            <w:pPr>
              <w:pStyle w:val="rowtabella0"/>
              <w:jc w:val="center"/>
              <w:rPr>
                <w:color w:val="002060"/>
              </w:rPr>
            </w:pPr>
            <w:r w:rsidRPr="002061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9F319"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FAEB2"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DA760" w14:textId="77777777" w:rsidR="009049C3" w:rsidRPr="00206171" w:rsidRDefault="009049C3" w:rsidP="00C516A8">
            <w:pPr>
              <w:pStyle w:val="rowtabella0"/>
              <w:jc w:val="center"/>
              <w:rPr>
                <w:color w:val="002060"/>
              </w:rPr>
            </w:pPr>
            <w:r w:rsidRPr="00206171">
              <w:rPr>
                <w:color w:val="002060"/>
              </w:rPr>
              <w:t>0</w:t>
            </w:r>
          </w:p>
        </w:tc>
      </w:tr>
      <w:tr w:rsidR="009049C3" w:rsidRPr="00206171" w14:paraId="39DC0CAC"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4725FF" w14:textId="77777777" w:rsidR="009049C3" w:rsidRPr="00206171" w:rsidRDefault="009049C3" w:rsidP="00C516A8">
            <w:pPr>
              <w:pStyle w:val="rowtabella0"/>
              <w:rPr>
                <w:color w:val="002060"/>
              </w:rPr>
            </w:pPr>
            <w:r w:rsidRPr="0020617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95905"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8BCD4"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0EAB5"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8E57D"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8CE0A"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5497A"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079E6"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16FAE"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63B40" w14:textId="77777777" w:rsidR="009049C3" w:rsidRPr="00206171" w:rsidRDefault="009049C3" w:rsidP="00C516A8">
            <w:pPr>
              <w:pStyle w:val="rowtabella0"/>
              <w:jc w:val="center"/>
              <w:rPr>
                <w:color w:val="002060"/>
              </w:rPr>
            </w:pPr>
            <w:r w:rsidRPr="00206171">
              <w:rPr>
                <w:color w:val="002060"/>
              </w:rPr>
              <w:t>0</w:t>
            </w:r>
          </w:p>
        </w:tc>
      </w:tr>
      <w:tr w:rsidR="009049C3" w:rsidRPr="00206171" w14:paraId="57A6305E"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DEF73A" w14:textId="77777777" w:rsidR="009049C3" w:rsidRPr="00206171" w:rsidRDefault="009049C3" w:rsidP="00C516A8">
            <w:pPr>
              <w:pStyle w:val="rowtabella0"/>
              <w:rPr>
                <w:color w:val="002060"/>
              </w:rPr>
            </w:pPr>
            <w:r w:rsidRPr="00206171">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F569F"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AD07B"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CB36E"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C7E5E"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8BC48"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BF1B9" w14:textId="77777777" w:rsidR="009049C3" w:rsidRPr="00206171" w:rsidRDefault="009049C3" w:rsidP="00C516A8">
            <w:pPr>
              <w:pStyle w:val="rowtabella0"/>
              <w:jc w:val="center"/>
              <w:rPr>
                <w:color w:val="002060"/>
              </w:rPr>
            </w:pPr>
            <w:r w:rsidRPr="002061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4F856"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7C293"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0583F" w14:textId="77777777" w:rsidR="009049C3" w:rsidRPr="00206171" w:rsidRDefault="009049C3" w:rsidP="00C516A8">
            <w:pPr>
              <w:pStyle w:val="rowtabella0"/>
              <w:jc w:val="center"/>
              <w:rPr>
                <w:color w:val="002060"/>
              </w:rPr>
            </w:pPr>
            <w:r w:rsidRPr="00206171">
              <w:rPr>
                <w:color w:val="002060"/>
              </w:rPr>
              <w:t>0</w:t>
            </w:r>
          </w:p>
        </w:tc>
      </w:tr>
      <w:tr w:rsidR="009049C3" w:rsidRPr="00206171" w14:paraId="34BC13D0"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9A6AEE" w14:textId="77777777" w:rsidR="009049C3" w:rsidRPr="00206171" w:rsidRDefault="009049C3" w:rsidP="00C516A8">
            <w:pPr>
              <w:pStyle w:val="rowtabella0"/>
              <w:rPr>
                <w:color w:val="002060"/>
              </w:rPr>
            </w:pPr>
            <w:r w:rsidRPr="00206171">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4EBB3"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3178D"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B8125"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64B45"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2864F"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7624A"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25F57"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057C2"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38E6F" w14:textId="77777777" w:rsidR="009049C3" w:rsidRPr="00206171" w:rsidRDefault="009049C3" w:rsidP="00C516A8">
            <w:pPr>
              <w:pStyle w:val="rowtabella0"/>
              <w:jc w:val="center"/>
              <w:rPr>
                <w:color w:val="002060"/>
              </w:rPr>
            </w:pPr>
            <w:r w:rsidRPr="00206171">
              <w:rPr>
                <w:color w:val="002060"/>
              </w:rPr>
              <w:t>0</w:t>
            </w:r>
          </w:p>
        </w:tc>
      </w:tr>
      <w:tr w:rsidR="009049C3" w:rsidRPr="00206171" w14:paraId="2F84324A"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50E416" w14:textId="77777777" w:rsidR="009049C3" w:rsidRPr="00206171" w:rsidRDefault="009049C3" w:rsidP="00C516A8">
            <w:pPr>
              <w:pStyle w:val="rowtabella0"/>
              <w:rPr>
                <w:color w:val="002060"/>
              </w:rPr>
            </w:pPr>
            <w:r w:rsidRPr="00206171">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AEB71"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74AE3"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08B41"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B1D9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A4586"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A1D90"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D0F21"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A3B8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AA261" w14:textId="77777777" w:rsidR="009049C3" w:rsidRPr="00206171" w:rsidRDefault="009049C3" w:rsidP="00C516A8">
            <w:pPr>
              <w:pStyle w:val="rowtabella0"/>
              <w:jc w:val="center"/>
              <w:rPr>
                <w:color w:val="002060"/>
              </w:rPr>
            </w:pPr>
            <w:r w:rsidRPr="00206171">
              <w:rPr>
                <w:color w:val="002060"/>
              </w:rPr>
              <w:t>0</w:t>
            </w:r>
          </w:p>
        </w:tc>
      </w:tr>
      <w:tr w:rsidR="009049C3" w:rsidRPr="00206171" w14:paraId="77119F0B"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8A0C8F" w14:textId="77777777" w:rsidR="009049C3" w:rsidRPr="00206171" w:rsidRDefault="009049C3" w:rsidP="00C516A8">
            <w:pPr>
              <w:pStyle w:val="rowtabella0"/>
              <w:rPr>
                <w:color w:val="002060"/>
              </w:rPr>
            </w:pPr>
            <w:r w:rsidRPr="0020617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0B55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8EFDF"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6F2C2"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BF7E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186DF"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FF6D3"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CC003" w14:textId="77777777" w:rsidR="009049C3" w:rsidRPr="00206171" w:rsidRDefault="009049C3" w:rsidP="00C516A8">
            <w:pPr>
              <w:pStyle w:val="rowtabella0"/>
              <w:jc w:val="center"/>
              <w:rPr>
                <w:color w:val="002060"/>
              </w:rPr>
            </w:pPr>
            <w:r w:rsidRPr="002061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F183D"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1E4C1" w14:textId="77777777" w:rsidR="009049C3" w:rsidRPr="00206171" w:rsidRDefault="009049C3" w:rsidP="00C516A8">
            <w:pPr>
              <w:pStyle w:val="rowtabella0"/>
              <w:jc w:val="center"/>
              <w:rPr>
                <w:color w:val="002060"/>
              </w:rPr>
            </w:pPr>
            <w:r w:rsidRPr="00206171">
              <w:rPr>
                <w:color w:val="002060"/>
              </w:rPr>
              <w:t>0</w:t>
            </w:r>
          </w:p>
        </w:tc>
      </w:tr>
      <w:tr w:rsidR="009049C3" w:rsidRPr="00206171" w14:paraId="3BC29478"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0F6E97" w14:textId="77777777" w:rsidR="009049C3" w:rsidRPr="00206171" w:rsidRDefault="009049C3" w:rsidP="00C516A8">
            <w:pPr>
              <w:pStyle w:val="rowtabella0"/>
              <w:rPr>
                <w:color w:val="002060"/>
              </w:rPr>
            </w:pPr>
            <w:r w:rsidRPr="00206171">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291F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674FE"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2F9F5"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C02FF"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BC60F"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9E39F"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E311D" w14:textId="77777777" w:rsidR="009049C3" w:rsidRPr="00206171" w:rsidRDefault="009049C3" w:rsidP="00C516A8">
            <w:pPr>
              <w:pStyle w:val="rowtabella0"/>
              <w:jc w:val="center"/>
              <w:rPr>
                <w:color w:val="002060"/>
              </w:rPr>
            </w:pPr>
            <w:r w:rsidRPr="0020617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F0406" w14:textId="77777777" w:rsidR="009049C3" w:rsidRPr="00206171" w:rsidRDefault="009049C3" w:rsidP="00C516A8">
            <w:pPr>
              <w:pStyle w:val="rowtabella0"/>
              <w:jc w:val="center"/>
              <w:rPr>
                <w:color w:val="002060"/>
              </w:rPr>
            </w:pPr>
            <w:r w:rsidRPr="002061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A0F88" w14:textId="77777777" w:rsidR="009049C3" w:rsidRPr="00206171" w:rsidRDefault="009049C3" w:rsidP="00C516A8">
            <w:pPr>
              <w:pStyle w:val="rowtabella0"/>
              <w:jc w:val="center"/>
              <w:rPr>
                <w:color w:val="002060"/>
              </w:rPr>
            </w:pPr>
            <w:r w:rsidRPr="00206171">
              <w:rPr>
                <w:color w:val="002060"/>
              </w:rPr>
              <w:t>0</w:t>
            </w:r>
          </w:p>
        </w:tc>
      </w:tr>
      <w:tr w:rsidR="009049C3" w:rsidRPr="00206171" w14:paraId="62BB7A64" w14:textId="77777777" w:rsidTr="00C516A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C6A50C" w14:textId="77777777" w:rsidR="009049C3" w:rsidRPr="00206171" w:rsidRDefault="009049C3" w:rsidP="00C516A8">
            <w:pPr>
              <w:pStyle w:val="rowtabella0"/>
              <w:rPr>
                <w:color w:val="002060"/>
              </w:rPr>
            </w:pPr>
            <w:r w:rsidRPr="00206171">
              <w:rPr>
                <w:color w:val="002060"/>
              </w:rPr>
              <w:t>sq.B FIGHT BULLS CORRIDONIsq.B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694F4"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D1514"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E823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5A18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20745"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D8C0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1B798"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D0DE5"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AF58F" w14:textId="77777777" w:rsidR="009049C3" w:rsidRPr="00206171" w:rsidRDefault="009049C3" w:rsidP="00C516A8">
            <w:pPr>
              <w:pStyle w:val="rowtabella0"/>
              <w:jc w:val="center"/>
              <w:rPr>
                <w:color w:val="002060"/>
              </w:rPr>
            </w:pPr>
            <w:r w:rsidRPr="00206171">
              <w:rPr>
                <w:color w:val="002060"/>
              </w:rPr>
              <w:t>0</w:t>
            </w:r>
          </w:p>
        </w:tc>
      </w:tr>
    </w:tbl>
    <w:p w14:paraId="4D532984" w14:textId="77777777" w:rsidR="009049C3" w:rsidRPr="00206171" w:rsidRDefault="009049C3" w:rsidP="009049C3">
      <w:pPr>
        <w:pStyle w:val="breakline"/>
        <w:rPr>
          <w:rFonts w:eastAsiaTheme="minorEastAsia"/>
          <w:color w:val="002060"/>
        </w:rPr>
      </w:pPr>
    </w:p>
    <w:p w14:paraId="0A6C88F8" w14:textId="77777777" w:rsidR="009049C3" w:rsidRPr="00206171" w:rsidRDefault="009049C3" w:rsidP="009049C3">
      <w:pPr>
        <w:pStyle w:val="titoloprinc0"/>
        <w:rPr>
          <w:color w:val="002060"/>
        </w:rPr>
      </w:pPr>
      <w:r w:rsidRPr="00206171">
        <w:rPr>
          <w:color w:val="002060"/>
        </w:rPr>
        <w:t>PROGRAMMA GARE</w:t>
      </w:r>
    </w:p>
    <w:p w14:paraId="00CF47AC" w14:textId="77777777" w:rsidR="009049C3" w:rsidRPr="00206171" w:rsidRDefault="009049C3" w:rsidP="009049C3">
      <w:pPr>
        <w:pStyle w:val="breakline"/>
        <w:rPr>
          <w:color w:val="002060"/>
        </w:rPr>
      </w:pPr>
    </w:p>
    <w:p w14:paraId="2AFD4017" w14:textId="77777777" w:rsidR="009049C3" w:rsidRPr="00206171" w:rsidRDefault="009049C3" w:rsidP="009049C3">
      <w:pPr>
        <w:pStyle w:val="sottotitolocampionato10"/>
        <w:rPr>
          <w:color w:val="002060"/>
        </w:rPr>
      </w:pPr>
      <w:r w:rsidRPr="00206171">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9"/>
        <w:gridCol w:w="2011"/>
        <w:gridCol w:w="385"/>
        <w:gridCol w:w="898"/>
        <w:gridCol w:w="1175"/>
        <w:gridCol w:w="1549"/>
        <w:gridCol w:w="1553"/>
      </w:tblGrid>
      <w:tr w:rsidR="009049C3" w:rsidRPr="00206171" w14:paraId="663070AE" w14:textId="77777777" w:rsidTr="00C516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08B72" w14:textId="77777777" w:rsidR="009049C3" w:rsidRPr="00206171" w:rsidRDefault="009049C3" w:rsidP="00C516A8">
            <w:pPr>
              <w:pStyle w:val="headertabella0"/>
              <w:rPr>
                <w:color w:val="002060"/>
              </w:rPr>
            </w:pPr>
            <w:r w:rsidRPr="0020617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278A1" w14:textId="77777777" w:rsidR="009049C3" w:rsidRPr="00206171" w:rsidRDefault="009049C3" w:rsidP="00C516A8">
            <w:pPr>
              <w:pStyle w:val="headertabella0"/>
              <w:rPr>
                <w:color w:val="002060"/>
              </w:rPr>
            </w:pPr>
            <w:r w:rsidRPr="0020617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AA357" w14:textId="77777777" w:rsidR="009049C3" w:rsidRPr="00206171" w:rsidRDefault="009049C3" w:rsidP="00C516A8">
            <w:pPr>
              <w:pStyle w:val="headertabella0"/>
              <w:rPr>
                <w:color w:val="002060"/>
              </w:rPr>
            </w:pPr>
            <w:r w:rsidRPr="0020617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8F4D5" w14:textId="77777777" w:rsidR="009049C3" w:rsidRPr="00206171" w:rsidRDefault="009049C3" w:rsidP="00C516A8">
            <w:pPr>
              <w:pStyle w:val="headertabella0"/>
              <w:rPr>
                <w:color w:val="002060"/>
              </w:rPr>
            </w:pPr>
            <w:r w:rsidRPr="0020617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55A03" w14:textId="77777777" w:rsidR="009049C3" w:rsidRPr="00206171" w:rsidRDefault="009049C3" w:rsidP="00C516A8">
            <w:pPr>
              <w:pStyle w:val="headertabella0"/>
              <w:rPr>
                <w:color w:val="002060"/>
              </w:rPr>
            </w:pPr>
            <w:r w:rsidRPr="0020617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AD544" w14:textId="77777777" w:rsidR="009049C3" w:rsidRPr="00206171" w:rsidRDefault="009049C3" w:rsidP="00C516A8">
            <w:pPr>
              <w:pStyle w:val="headertabella0"/>
              <w:rPr>
                <w:color w:val="002060"/>
              </w:rPr>
            </w:pPr>
            <w:r w:rsidRPr="0020617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48A0A" w14:textId="77777777" w:rsidR="009049C3" w:rsidRPr="00206171" w:rsidRDefault="009049C3" w:rsidP="00C516A8">
            <w:pPr>
              <w:pStyle w:val="headertabella0"/>
              <w:rPr>
                <w:color w:val="002060"/>
              </w:rPr>
            </w:pPr>
            <w:r w:rsidRPr="00206171">
              <w:rPr>
                <w:color w:val="002060"/>
              </w:rPr>
              <w:t>Indirizzo Impianto</w:t>
            </w:r>
          </w:p>
        </w:tc>
      </w:tr>
      <w:tr w:rsidR="009049C3" w:rsidRPr="00206171" w14:paraId="42F24348" w14:textId="77777777" w:rsidTr="00C516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5FB540" w14:textId="77777777" w:rsidR="009049C3" w:rsidRPr="00206171" w:rsidRDefault="009049C3" w:rsidP="00C516A8">
            <w:pPr>
              <w:pStyle w:val="rowtabella0"/>
              <w:rPr>
                <w:color w:val="002060"/>
              </w:rPr>
            </w:pPr>
            <w:r w:rsidRPr="00206171">
              <w:rPr>
                <w:color w:val="002060"/>
              </w:rPr>
              <w:t>AMICI DEL CENTROSOCIOsq.B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B9439F" w14:textId="77777777" w:rsidR="009049C3" w:rsidRPr="00206171" w:rsidRDefault="009049C3" w:rsidP="00C516A8">
            <w:pPr>
              <w:pStyle w:val="rowtabella0"/>
              <w:rPr>
                <w:color w:val="002060"/>
              </w:rPr>
            </w:pPr>
            <w:r w:rsidRPr="00206171">
              <w:rPr>
                <w:color w:val="002060"/>
              </w:rPr>
              <w:t>CARISSIMI 2016</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640FD7" w14:textId="77777777" w:rsidR="009049C3" w:rsidRPr="00206171" w:rsidRDefault="009049C3" w:rsidP="00C516A8">
            <w:pPr>
              <w:pStyle w:val="rowtabella0"/>
              <w:jc w:val="center"/>
              <w:rPr>
                <w:color w:val="002060"/>
              </w:rPr>
            </w:pPr>
            <w:r w:rsidRPr="0020617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C08638" w14:textId="77777777" w:rsidR="009049C3" w:rsidRPr="00206171" w:rsidRDefault="009049C3" w:rsidP="00C516A8">
            <w:pPr>
              <w:pStyle w:val="rowtabella0"/>
              <w:rPr>
                <w:color w:val="002060"/>
              </w:rPr>
            </w:pPr>
            <w:r w:rsidRPr="00206171">
              <w:rPr>
                <w:color w:val="002060"/>
              </w:rPr>
              <w:t>14/10/2023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E9E763" w14:textId="77777777" w:rsidR="009049C3" w:rsidRPr="00206171" w:rsidRDefault="009049C3" w:rsidP="00C516A8">
            <w:pPr>
              <w:pStyle w:val="rowtabella0"/>
              <w:rPr>
                <w:color w:val="002060"/>
              </w:rPr>
            </w:pPr>
            <w:r w:rsidRPr="00206171">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5EA105" w14:textId="77777777" w:rsidR="009049C3" w:rsidRPr="00206171" w:rsidRDefault="009049C3" w:rsidP="00C516A8">
            <w:pPr>
              <w:pStyle w:val="rowtabella0"/>
              <w:rPr>
                <w:color w:val="002060"/>
              </w:rPr>
            </w:pPr>
            <w:r w:rsidRPr="00206171">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5437ED" w14:textId="77777777" w:rsidR="009049C3" w:rsidRPr="00206171" w:rsidRDefault="009049C3" w:rsidP="00C516A8">
            <w:pPr>
              <w:pStyle w:val="rowtabella0"/>
              <w:rPr>
                <w:color w:val="002060"/>
              </w:rPr>
            </w:pPr>
            <w:r w:rsidRPr="00206171">
              <w:rPr>
                <w:color w:val="002060"/>
              </w:rPr>
              <w:t>VIA RISORGIMENTO 16</w:t>
            </w:r>
          </w:p>
        </w:tc>
      </w:tr>
      <w:tr w:rsidR="009049C3" w:rsidRPr="00206171" w14:paraId="7E0FC7C9"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0C063C" w14:textId="77777777" w:rsidR="009049C3" w:rsidRPr="00206171" w:rsidRDefault="009049C3" w:rsidP="00C516A8">
            <w:pPr>
              <w:pStyle w:val="rowtabella0"/>
              <w:rPr>
                <w:color w:val="002060"/>
              </w:rPr>
            </w:pPr>
            <w:r w:rsidRPr="00206171">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5806E8" w14:textId="77777777" w:rsidR="009049C3" w:rsidRPr="00206171" w:rsidRDefault="009049C3" w:rsidP="00C516A8">
            <w:pPr>
              <w:pStyle w:val="rowtabella0"/>
              <w:rPr>
                <w:color w:val="002060"/>
              </w:rPr>
            </w:pPr>
            <w:r w:rsidRPr="00206171">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0DEDB0"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6458FE" w14:textId="77777777" w:rsidR="009049C3" w:rsidRPr="00206171" w:rsidRDefault="009049C3" w:rsidP="00C516A8">
            <w:pPr>
              <w:pStyle w:val="rowtabella0"/>
              <w:rPr>
                <w:color w:val="002060"/>
              </w:rPr>
            </w:pPr>
            <w:r w:rsidRPr="00206171">
              <w:rPr>
                <w:color w:val="002060"/>
              </w:rPr>
              <w:t>14/10/2023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B7033A" w14:textId="77777777" w:rsidR="009049C3" w:rsidRPr="00206171" w:rsidRDefault="009049C3" w:rsidP="00C516A8">
            <w:pPr>
              <w:pStyle w:val="rowtabella0"/>
              <w:rPr>
                <w:color w:val="002060"/>
              </w:rPr>
            </w:pPr>
            <w:r w:rsidRPr="00206171">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03CB0C" w14:textId="77777777" w:rsidR="009049C3" w:rsidRPr="00206171" w:rsidRDefault="009049C3" w:rsidP="00C516A8">
            <w:pPr>
              <w:pStyle w:val="rowtabella0"/>
              <w:rPr>
                <w:color w:val="002060"/>
              </w:rPr>
            </w:pPr>
            <w:r w:rsidRPr="00206171">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915251" w14:textId="77777777" w:rsidR="009049C3" w:rsidRPr="00206171" w:rsidRDefault="009049C3" w:rsidP="00C516A8">
            <w:pPr>
              <w:pStyle w:val="rowtabella0"/>
              <w:rPr>
                <w:color w:val="002060"/>
              </w:rPr>
            </w:pPr>
            <w:r w:rsidRPr="00206171">
              <w:rPr>
                <w:color w:val="002060"/>
              </w:rPr>
              <w:t>VIA NAZARIO SAURO</w:t>
            </w:r>
          </w:p>
        </w:tc>
      </w:tr>
      <w:tr w:rsidR="009049C3" w:rsidRPr="00206171" w14:paraId="0AE852B7"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706C78" w14:textId="77777777" w:rsidR="009049C3" w:rsidRPr="00206171" w:rsidRDefault="009049C3" w:rsidP="00C516A8">
            <w:pPr>
              <w:pStyle w:val="rowtabella0"/>
              <w:rPr>
                <w:color w:val="002060"/>
              </w:rPr>
            </w:pPr>
            <w:r w:rsidRPr="00206171">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FE1A92" w14:textId="77777777" w:rsidR="009049C3" w:rsidRPr="00206171" w:rsidRDefault="009049C3" w:rsidP="00C516A8">
            <w:pPr>
              <w:pStyle w:val="rowtabella0"/>
              <w:rPr>
                <w:color w:val="002060"/>
              </w:rPr>
            </w:pPr>
            <w:r w:rsidRPr="00206171">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4E5138"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8EA6AF" w14:textId="77777777" w:rsidR="009049C3" w:rsidRPr="00206171" w:rsidRDefault="009049C3" w:rsidP="00C516A8">
            <w:pPr>
              <w:pStyle w:val="rowtabella0"/>
              <w:rPr>
                <w:color w:val="002060"/>
              </w:rPr>
            </w:pPr>
            <w:r w:rsidRPr="00206171">
              <w:rPr>
                <w:color w:val="002060"/>
              </w:rPr>
              <w:t>14/10/2023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9D8381" w14:textId="77777777" w:rsidR="009049C3" w:rsidRPr="00206171" w:rsidRDefault="009049C3" w:rsidP="00C516A8">
            <w:pPr>
              <w:pStyle w:val="rowtabella0"/>
              <w:rPr>
                <w:color w:val="002060"/>
              </w:rPr>
            </w:pPr>
            <w:r w:rsidRPr="00206171">
              <w:rPr>
                <w:color w:val="002060"/>
              </w:rPr>
              <w:t>5111 CAMPO DI C5 ENTRO SCUOLA EL.RE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CAD67C" w14:textId="77777777" w:rsidR="009049C3" w:rsidRPr="00206171" w:rsidRDefault="009049C3" w:rsidP="00C516A8">
            <w:pPr>
              <w:pStyle w:val="rowtabella0"/>
              <w:rPr>
                <w:color w:val="002060"/>
              </w:rPr>
            </w:pPr>
            <w:r w:rsidRPr="00206171">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933F17" w14:textId="77777777" w:rsidR="009049C3" w:rsidRPr="00206171" w:rsidRDefault="009049C3" w:rsidP="00C516A8">
            <w:pPr>
              <w:pStyle w:val="rowtabella0"/>
              <w:rPr>
                <w:color w:val="002060"/>
              </w:rPr>
            </w:pPr>
            <w:r w:rsidRPr="00206171">
              <w:rPr>
                <w:color w:val="002060"/>
              </w:rPr>
              <w:t>VIA BORGO DI SOTTO</w:t>
            </w:r>
          </w:p>
        </w:tc>
      </w:tr>
      <w:tr w:rsidR="009049C3" w:rsidRPr="00206171" w14:paraId="7D9C35DA" w14:textId="77777777" w:rsidTr="00C516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B9E59D" w14:textId="77777777" w:rsidR="009049C3" w:rsidRPr="00206171" w:rsidRDefault="009049C3" w:rsidP="00C516A8">
            <w:pPr>
              <w:pStyle w:val="rowtabella0"/>
              <w:rPr>
                <w:color w:val="002060"/>
              </w:rPr>
            </w:pPr>
            <w:r w:rsidRPr="00206171">
              <w:rPr>
                <w:color w:val="002060"/>
              </w:rPr>
              <w:t>SPECIAL ONE SPORTING CLUB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AA752E" w14:textId="77777777" w:rsidR="009049C3" w:rsidRPr="00206171" w:rsidRDefault="009049C3" w:rsidP="00C516A8">
            <w:pPr>
              <w:pStyle w:val="rowtabella0"/>
              <w:rPr>
                <w:color w:val="002060"/>
              </w:rPr>
            </w:pPr>
            <w:r w:rsidRPr="00206171">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5E2194"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3B099F" w14:textId="77777777" w:rsidR="009049C3" w:rsidRPr="00206171" w:rsidRDefault="009049C3" w:rsidP="00C516A8">
            <w:pPr>
              <w:pStyle w:val="rowtabella0"/>
              <w:rPr>
                <w:color w:val="002060"/>
              </w:rPr>
            </w:pPr>
            <w:r w:rsidRPr="00206171">
              <w:rPr>
                <w:color w:val="002060"/>
              </w:rPr>
              <w:t>14/10/2023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ED1751" w14:textId="77777777" w:rsidR="009049C3" w:rsidRPr="00206171" w:rsidRDefault="009049C3" w:rsidP="00C516A8">
            <w:pPr>
              <w:pStyle w:val="rowtabella0"/>
              <w:rPr>
                <w:color w:val="002060"/>
              </w:rPr>
            </w:pPr>
            <w:r w:rsidRPr="00206171">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A45052" w14:textId="77777777" w:rsidR="009049C3" w:rsidRPr="00206171" w:rsidRDefault="009049C3" w:rsidP="00C516A8">
            <w:pPr>
              <w:pStyle w:val="rowtabella0"/>
              <w:rPr>
                <w:color w:val="002060"/>
              </w:rPr>
            </w:pPr>
            <w:r w:rsidRPr="00206171">
              <w:rPr>
                <w:color w:val="002060"/>
              </w:rPr>
              <w:t>COLLI AL MEUAURO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AA4815" w14:textId="77777777" w:rsidR="009049C3" w:rsidRPr="00206171" w:rsidRDefault="009049C3" w:rsidP="00C516A8">
            <w:pPr>
              <w:pStyle w:val="rowtabella0"/>
              <w:rPr>
                <w:color w:val="002060"/>
              </w:rPr>
            </w:pPr>
            <w:r w:rsidRPr="00206171">
              <w:rPr>
                <w:color w:val="002060"/>
              </w:rPr>
              <w:t>VIA DEI LECCI-TAVERNELLE</w:t>
            </w:r>
          </w:p>
        </w:tc>
      </w:tr>
    </w:tbl>
    <w:p w14:paraId="6CCADF82" w14:textId="77777777" w:rsidR="009049C3" w:rsidRPr="00206171" w:rsidRDefault="009049C3" w:rsidP="009049C3">
      <w:pPr>
        <w:pStyle w:val="breakline"/>
        <w:rPr>
          <w:rFonts w:eastAsiaTheme="minorEastAsia"/>
          <w:color w:val="002060"/>
        </w:rPr>
      </w:pPr>
    </w:p>
    <w:p w14:paraId="3DED6D0C" w14:textId="77777777" w:rsidR="009049C3" w:rsidRPr="00206171" w:rsidRDefault="009049C3" w:rsidP="009049C3">
      <w:pPr>
        <w:pStyle w:val="breakline"/>
        <w:rPr>
          <w:color w:val="002060"/>
        </w:rPr>
      </w:pPr>
    </w:p>
    <w:p w14:paraId="587D31B6" w14:textId="77777777" w:rsidR="009049C3" w:rsidRPr="00206171" w:rsidRDefault="009049C3" w:rsidP="009049C3">
      <w:pPr>
        <w:pStyle w:val="breakline"/>
        <w:rPr>
          <w:color w:val="002060"/>
        </w:rPr>
      </w:pPr>
    </w:p>
    <w:p w14:paraId="55E8F07A" w14:textId="77777777" w:rsidR="009049C3" w:rsidRPr="00206171" w:rsidRDefault="009049C3" w:rsidP="009049C3">
      <w:pPr>
        <w:pStyle w:val="sottotitolocampionato10"/>
        <w:rPr>
          <w:color w:val="002060"/>
        </w:rPr>
      </w:pPr>
      <w:r w:rsidRPr="00206171">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9049C3" w:rsidRPr="00206171" w14:paraId="02B1CA03" w14:textId="77777777" w:rsidTr="00C516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E5E98" w14:textId="77777777" w:rsidR="009049C3" w:rsidRPr="00206171" w:rsidRDefault="009049C3" w:rsidP="00C516A8">
            <w:pPr>
              <w:pStyle w:val="headertabella0"/>
              <w:rPr>
                <w:color w:val="002060"/>
              </w:rPr>
            </w:pPr>
            <w:r w:rsidRPr="00206171">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FEB1A" w14:textId="77777777" w:rsidR="009049C3" w:rsidRPr="00206171" w:rsidRDefault="009049C3" w:rsidP="00C516A8">
            <w:pPr>
              <w:pStyle w:val="headertabella0"/>
              <w:rPr>
                <w:color w:val="002060"/>
              </w:rPr>
            </w:pPr>
            <w:r w:rsidRPr="0020617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AFDEA" w14:textId="77777777" w:rsidR="009049C3" w:rsidRPr="00206171" w:rsidRDefault="009049C3" w:rsidP="00C516A8">
            <w:pPr>
              <w:pStyle w:val="headertabella0"/>
              <w:rPr>
                <w:color w:val="002060"/>
              </w:rPr>
            </w:pPr>
            <w:r w:rsidRPr="0020617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BE00F" w14:textId="77777777" w:rsidR="009049C3" w:rsidRPr="00206171" w:rsidRDefault="009049C3" w:rsidP="00C516A8">
            <w:pPr>
              <w:pStyle w:val="headertabella0"/>
              <w:rPr>
                <w:color w:val="002060"/>
              </w:rPr>
            </w:pPr>
            <w:r w:rsidRPr="0020617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F886E" w14:textId="77777777" w:rsidR="009049C3" w:rsidRPr="00206171" w:rsidRDefault="009049C3" w:rsidP="00C516A8">
            <w:pPr>
              <w:pStyle w:val="headertabella0"/>
              <w:rPr>
                <w:color w:val="002060"/>
              </w:rPr>
            </w:pPr>
            <w:r w:rsidRPr="0020617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1836E" w14:textId="77777777" w:rsidR="009049C3" w:rsidRPr="00206171" w:rsidRDefault="009049C3" w:rsidP="00C516A8">
            <w:pPr>
              <w:pStyle w:val="headertabella0"/>
              <w:rPr>
                <w:color w:val="002060"/>
              </w:rPr>
            </w:pPr>
            <w:r w:rsidRPr="0020617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BF7E4" w14:textId="77777777" w:rsidR="009049C3" w:rsidRPr="00206171" w:rsidRDefault="009049C3" w:rsidP="00C516A8">
            <w:pPr>
              <w:pStyle w:val="headertabella0"/>
              <w:rPr>
                <w:color w:val="002060"/>
              </w:rPr>
            </w:pPr>
            <w:r w:rsidRPr="00206171">
              <w:rPr>
                <w:color w:val="002060"/>
              </w:rPr>
              <w:t>Indirizzo Impianto</w:t>
            </w:r>
          </w:p>
        </w:tc>
      </w:tr>
      <w:tr w:rsidR="009049C3" w:rsidRPr="00206171" w14:paraId="6C568ADD" w14:textId="77777777" w:rsidTr="00C516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9F82F1" w14:textId="77777777" w:rsidR="009049C3" w:rsidRPr="00206171" w:rsidRDefault="009049C3" w:rsidP="00C516A8">
            <w:pPr>
              <w:pStyle w:val="rowtabella0"/>
              <w:rPr>
                <w:color w:val="002060"/>
              </w:rPr>
            </w:pPr>
            <w:r w:rsidRPr="00206171">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6F5E0C" w14:textId="77777777" w:rsidR="009049C3" w:rsidRPr="00206171" w:rsidRDefault="009049C3" w:rsidP="00C516A8">
            <w:pPr>
              <w:pStyle w:val="rowtabella0"/>
              <w:rPr>
                <w:color w:val="002060"/>
              </w:rPr>
            </w:pPr>
            <w:r w:rsidRPr="00206171">
              <w:rPr>
                <w:color w:val="002060"/>
              </w:rPr>
              <w:t>VIRTUS FORTITUDO 1950 SSD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77E4EE" w14:textId="77777777" w:rsidR="009049C3" w:rsidRPr="00206171" w:rsidRDefault="009049C3" w:rsidP="00C516A8">
            <w:pPr>
              <w:pStyle w:val="rowtabella0"/>
              <w:jc w:val="center"/>
              <w:rPr>
                <w:color w:val="002060"/>
              </w:rPr>
            </w:pPr>
            <w:r w:rsidRPr="0020617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962799" w14:textId="77777777" w:rsidR="009049C3" w:rsidRPr="00206171" w:rsidRDefault="009049C3" w:rsidP="00C516A8">
            <w:pPr>
              <w:pStyle w:val="rowtabella0"/>
              <w:rPr>
                <w:color w:val="002060"/>
              </w:rPr>
            </w:pPr>
            <w:r w:rsidRPr="00206171">
              <w:rPr>
                <w:color w:val="002060"/>
              </w:rPr>
              <w:t>14/10/2023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79E7B4" w14:textId="77777777" w:rsidR="009049C3" w:rsidRPr="00206171" w:rsidRDefault="009049C3" w:rsidP="00C516A8">
            <w:pPr>
              <w:pStyle w:val="rowtabella0"/>
              <w:rPr>
                <w:color w:val="002060"/>
              </w:rPr>
            </w:pPr>
            <w:r w:rsidRPr="00206171">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BADD66" w14:textId="77777777" w:rsidR="009049C3" w:rsidRPr="00206171" w:rsidRDefault="009049C3" w:rsidP="00C516A8">
            <w:pPr>
              <w:pStyle w:val="rowtabella0"/>
              <w:rPr>
                <w:color w:val="002060"/>
              </w:rPr>
            </w:pPr>
            <w:r w:rsidRPr="00206171">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CC794F" w14:textId="77777777" w:rsidR="009049C3" w:rsidRPr="00206171" w:rsidRDefault="009049C3" w:rsidP="00C516A8">
            <w:pPr>
              <w:pStyle w:val="rowtabella0"/>
              <w:rPr>
                <w:color w:val="002060"/>
              </w:rPr>
            </w:pPr>
            <w:r w:rsidRPr="00206171">
              <w:rPr>
                <w:color w:val="002060"/>
              </w:rPr>
              <w:t>VIA ALESSANDRO MANZONI</w:t>
            </w:r>
          </w:p>
        </w:tc>
      </w:tr>
      <w:tr w:rsidR="009049C3" w:rsidRPr="00206171" w14:paraId="75BBFA96"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1A1ED8" w14:textId="77777777" w:rsidR="009049C3" w:rsidRPr="00206171" w:rsidRDefault="009049C3" w:rsidP="00C516A8">
            <w:pPr>
              <w:pStyle w:val="rowtabella0"/>
              <w:rPr>
                <w:color w:val="002060"/>
              </w:rPr>
            </w:pPr>
            <w:r w:rsidRPr="00206171">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1E274D" w14:textId="77777777" w:rsidR="009049C3" w:rsidRPr="00206171" w:rsidRDefault="009049C3" w:rsidP="00C516A8">
            <w:pPr>
              <w:pStyle w:val="rowtabella0"/>
              <w:rPr>
                <w:color w:val="002060"/>
              </w:rPr>
            </w:pPr>
            <w:r w:rsidRPr="00206171">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D67ED9"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CD4EC7" w14:textId="77777777" w:rsidR="009049C3" w:rsidRPr="00206171" w:rsidRDefault="009049C3" w:rsidP="00C516A8">
            <w:pPr>
              <w:pStyle w:val="rowtabella0"/>
              <w:rPr>
                <w:color w:val="002060"/>
              </w:rPr>
            </w:pPr>
            <w:r w:rsidRPr="00206171">
              <w:rPr>
                <w:color w:val="002060"/>
              </w:rPr>
              <w:t>14/10/2023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54238D" w14:textId="77777777" w:rsidR="009049C3" w:rsidRPr="00206171" w:rsidRDefault="009049C3" w:rsidP="00C516A8">
            <w:pPr>
              <w:pStyle w:val="rowtabella0"/>
              <w:rPr>
                <w:color w:val="002060"/>
              </w:rPr>
            </w:pPr>
            <w:r w:rsidRPr="00206171">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E4AA6C" w14:textId="77777777" w:rsidR="009049C3" w:rsidRPr="00206171" w:rsidRDefault="009049C3" w:rsidP="00C516A8">
            <w:pPr>
              <w:pStyle w:val="rowtabella0"/>
              <w:rPr>
                <w:color w:val="002060"/>
              </w:rPr>
            </w:pPr>
            <w:r w:rsidRPr="00206171">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6AAEAC" w14:textId="77777777" w:rsidR="009049C3" w:rsidRPr="00206171" w:rsidRDefault="009049C3" w:rsidP="00C516A8">
            <w:pPr>
              <w:pStyle w:val="rowtabella0"/>
              <w:rPr>
                <w:color w:val="002060"/>
              </w:rPr>
            </w:pPr>
            <w:r w:rsidRPr="00206171">
              <w:rPr>
                <w:color w:val="002060"/>
              </w:rPr>
              <w:t>VIA VESCOVARA, 7</w:t>
            </w:r>
          </w:p>
        </w:tc>
      </w:tr>
      <w:tr w:rsidR="009049C3" w:rsidRPr="00206171" w14:paraId="68E90875"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89414E" w14:textId="77777777" w:rsidR="009049C3" w:rsidRPr="00206171" w:rsidRDefault="009049C3" w:rsidP="00C516A8">
            <w:pPr>
              <w:pStyle w:val="rowtabella0"/>
              <w:rPr>
                <w:color w:val="002060"/>
              </w:rPr>
            </w:pPr>
            <w:r w:rsidRPr="00206171">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9B2E11" w14:textId="77777777" w:rsidR="009049C3" w:rsidRPr="00206171" w:rsidRDefault="009049C3" w:rsidP="00C516A8">
            <w:pPr>
              <w:pStyle w:val="rowtabella0"/>
              <w:rPr>
                <w:color w:val="002060"/>
              </w:rPr>
            </w:pPr>
            <w:r w:rsidRPr="00206171">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432F20"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73964D" w14:textId="77777777" w:rsidR="009049C3" w:rsidRPr="00206171" w:rsidRDefault="009049C3" w:rsidP="00C516A8">
            <w:pPr>
              <w:pStyle w:val="rowtabella0"/>
              <w:rPr>
                <w:color w:val="002060"/>
              </w:rPr>
            </w:pPr>
            <w:r w:rsidRPr="00206171">
              <w:rPr>
                <w:color w:val="002060"/>
              </w:rPr>
              <w:t>14/10/2023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59B9DF" w14:textId="77777777" w:rsidR="009049C3" w:rsidRPr="00206171" w:rsidRDefault="009049C3" w:rsidP="00C516A8">
            <w:pPr>
              <w:pStyle w:val="rowtabella0"/>
              <w:rPr>
                <w:color w:val="002060"/>
              </w:rPr>
            </w:pPr>
            <w:r w:rsidRPr="00206171">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3C9F2B" w14:textId="77777777" w:rsidR="009049C3" w:rsidRPr="00206171" w:rsidRDefault="009049C3" w:rsidP="00C516A8">
            <w:pPr>
              <w:pStyle w:val="rowtabella0"/>
              <w:rPr>
                <w:color w:val="002060"/>
              </w:rPr>
            </w:pPr>
            <w:r w:rsidRPr="00206171">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B2F18A" w14:textId="77777777" w:rsidR="009049C3" w:rsidRPr="00206171" w:rsidRDefault="009049C3" w:rsidP="00C516A8">
            <w:pPr>
              <w:pStyle w:val="rowtabella0"/>
              <w:rPr>
                <w:color w:val="002060"/>
              </w:rPr>
            </w:pPr>
            <w:r w:rsidRPr="00206171">
              <w:rPr>
                <w:color w:val="002060"/>
              </w:rPr>
              <w:t>VIA B.BUOZZI</w:t>
            </w:r>
          </w:p>
        </w:tc>
      </w:tr>
      <w:tr w:rsidR="009049C3" w:rsidRPr="00206171" w14:paraId="1F4A24C9" w14:textId="77777777" w:rsidTr="00C516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F65BBA" w14:textId="77777777" w:rsidR="009049C3" w:rsidRPr="00206171" w:rsidRDefault="009049C3" w:rsidP="00C516A8">
            <w:pPr>
              <w:pStyle w:val="rowtabella0"/>
              <w:rPr>
                <w:color w:val="002060"/>
              </w:rPr>
            </w:pPr>
            <w:r w:rsidRPr="00206171">
              <w:rPr>
                <w:color w:val="002060"/>
              </w:rPr>
              <w:t>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29C5A3" w14:textId="77777777" w:rsidR="009049C3" w:rsidRPr="00206171" w:rsidRDefault="009049C3" w:rsidP="00C516A8">
            <w:pPr>
              <w:pStyle w:val="rowtabella0"/>
              <w:rPr>
                <w:color w:val="002060"/>
              </w:rPr>
            </w:pPr>
            <w:r w:rsidRPr="00206171">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8FDA9A"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C21E5D" w14:textId="77777777" w:rsidR="009049C3" w:rsidRPr="00206171" w:rsidRDefault="009049C3" w:rsidP="00C516A8">
            <w:pPr>
              <w:pStyle w:val="rowtabella0"/>
              <w:rPr>
                <w:color w:val="002060"/>
              </w:rPr>
            </w:pPr>
            <w:r w:rsidRPr="00206171">
              <w:rPr>
                <w:color w:val="002060"/>
              </w:rPr>
              <w:t>15/10/2023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139625" w14:textId="77777777" w:rsidR="009049C3" w:rsidRPr="00206171" w:rsidRDefault="009049C3" w:rsidP="00C516A8">
            <w:pPr>
              <w:pStyle w:val="rowtabella0"/>
              <w:rPr>
                <w:color w:val="002060"/>
              </w:rPr>
            </w:pPr>
            <w:r w:rsidRPr="00206171">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740AC4" w14:textId="77777777" w:rsidR="009049C3" w:rsidRPr="00206171" w:rsidRDefault="009049C3" w:rsidP="00C516A8">
            <w:pPr>
              <w:pStyle w:val="rowtabella0"/>
              <w:rPr>
                <w:color w:val="002060"/>
              </w:rPr>
            </w:pPr>
            <w:r w:rsidRPr="00206171">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CDEEAC" w14:textId="77777777" w:rsidR="009049C3" w:rsidRPr="00206171" w:rsidRDefault="009049C3" w:rsidP="00C516A8">
            <w:pPr>
              <w:pStyle w:val="rowtabella0"/>
              <w:rPr>
                <w:color w:val="002060"/>
              </w:rPr>
            </w:pPr>
            <w:r w:rsidRPr="00206171">
              <w:rPr>
                <w:color w:val="002060"/>
              </w:rPr>
              <w:t>VIA DEI TESSITORI</w:t>
            </w:r>
          </w:p>
        </w:tc>
      </w:tr>
    </w:tbl>
    <w:p w14:paraId="7A7206DC" w14:textId="77777777" w:rsidR="009049C3" w:rsidRPr="00206171" w:rsidRDefault="009049C3" w:rsidP="009049C3">
      <w:pPr>
        <w:pStyle w:val="breakline"/>
        <w:rPr>
          <w:rFonts w:eastAsiaTheme="minorEastAsia"/>
          <w:color w:val="002060"/>
        </w:rPr>
      </w:pPr>
    </w:p>
    <w:p w14:paraId="037E2FF2" w14:textId="77777777" w:rsidR="009049C3" w:rsidRPr="00206171" w:rsidRDefault="009049C3" w:rsidP="009049C3">
      <w:pPr>
        <w:pStyle w:val="breakline"/>
        <w:rPr>
          <w:color w:val="002060"/>
        </w:rPr>
      </w:pPr>
    </w:p>
    <w:p w14:paraId="1B01FA82" w14:textId="77777777" w:rsidR="009049C3" w:rsidRPr="00206171" w:rsidRDefault="009049C3" w:rsidP="009049C3">
      <w:pPr>
        <w:pStyle w:val="breakline"/>
        <w:rPr>
          <w:color w:val="002060"/>
        </w:rPr>
      </w:pPr>
    </w:p>
    <w:p w14:paraId="35F40B6B" w14:textId="77777777" w:rsidR="009049C3" w:rsidRPr="00206171" w:rsidRDefault="009049C3" w:rsidP="009049C3">
      <w:pPr>
        <w:pStyle w:val="sottotitolocampionato10"/>
        <w:rPr>
          <w:color w:val="002060"/>
        </w:rPr>
      </w:pPr>
      <w:r w:rsidRPr="00206171">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8"/>
        <w:gridCol w:w="385"/>
        <w:gridCol w:w="898"/>
        <w:gridCol w:w="1199"/>
        <w:gridCol w:w="1546"/>
        <w:gridCol w:w="1546"/>
      </w:tblGrid>
      <w:tr w:rsidR="009049C3" w:rsidRPr="00206171" w14:paraId="6A304A15" w14:textId="77777777" w:rsidTr="00C516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6D891" w14:textId="77777777" w:rsidR="009049C3" w:rsidRPr="00206171" w:rsidRDefault="009049C3" w:rsidP="00C516A8">
            <w:pPr>
              <w:pStyle w:val="headertabella0"/>
              <w:rPr>
                <w:color w:val="002060"/>
              </w:rPr>
            </w:pPr>
            <w:r w:rsidRPr="0020617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F2490" w14:textId="77777777" w:rsidR="009049C3" w:rsidRPr="00206171" w:rsidRDefault="009049C3" w:rsidP="00C516A8">
            <w:pPr>
              <w:pStyle w:val="headertabella0"/>
              <w:rPr>
                <w:color w:val="002060"/>
              </w:rPr>
            </w:pPr>
            <w:r w:rsidRPr="0020617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AAC1C" w14:textId="77777777" w:rsidR="009049C3" w:rsidRPr="00206171" w:rsidRDefault="009049C3" w:rsidP="00C516A8">
            <w:pPr>
              <w:pStyle w:val="headertabella0"/>
              <w:rPr>
                <w:color w:val="002060"/>
              </w:rPr>
            </w:pPr>
            <w:r w:rsidRPr="0020617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99B7E" w14:textId="77777777" w:rsidR="009049C3" w:rsidRPr="00206171" w:rsidRDefault="009049C3" w:rsidP="00C516A8">
            <w:pPr>
              <w:pStyle w:val="headertabella0"/>
              <w:rPr>
                <w:color w:val="002060"/>
              </w:rPr>
            </w:pPr>
            <w:r w:rsidRPr="0020617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F0B24" w14:textId="77777777" w:rsidR="009049C3" w:rsidRPr="00206171" w:rsidRDefault="009049C3" w:rsidP="00C516A8">
            <w:pPr>
              <w:pStyle w:val="headertabella0"/>
              <w:rPr>
                <w:color w:val="002060"/>
              </w:rPr>
            </w:pPr>
            <w:r w:rsidRPr="0020617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B19CE" w14:textId="77777777" w:rsidR="009049C3" w:rsidRPr="00206171" w:rsidRDefault="009049C3" w:rsidP="00C516A8">
            <w:pPr>
              <w:pStyle w:val="headertabella0"/>
              <w:rPr>
                <w:color w:val="002060"/>
              </w:rPr>
            </w:pPr>
            <w:r w:rsidRPr="0020617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9B061" w14:textId="77777777" w:rsidR="009049C3" w:rsidRPr="00206171" w:rsidRDefault="009049C3" w:rsidP="00C516A8">
            <w:pPr>
              <w:pStyle w:val="headertabella0"/>
              <w:rPr>
                <w:color w:val="002060"/>
              </w:rPr>
            </w:pPr>
            <w:r w:rsidRPr="00206171">
              <w:rPr>
                <w:color w:val="002060"/>
              </w:rPr>
              <w:t>Indirizzo Impianto</w:t>
            </w:r>
          </w:p>
        </w:tc>
      </w:tr>
      <w:tr w:rsidR="009049C3" w:rsidRPr="00206171" w14:paraId="3B7D000B" w14:textId="77777777" w:rsidTr="00C516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9970775" w14:textId="77777777" w:rsidR="009049C3" w:rsidRPr="00206171" w:rsidRDefault="009049C3" w:rsidP="00C516A8">
            <w:pPr>
              <w:pStyle w:val="rowtabella0"/>
              <w:rPr>
                <w:color w:val="002060"/>
              </w:rPr>
            </w:pPr>
            <w:r w:rsidRPr="00206171">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05E8B3" w14:textId="77777777" w:rsidR="009049C3" w:rsidRPr="00206171" w:rsidRDefault="009049C3" w:rsidP="00C516A8">
            <w:pPr>
              <w:pStyle w:val="rowtabella0"/>
              <w:rPr>
                <w:color w:val="002060"/>
              </w:rPr>
            </w:pPr>
            <w:r w:rsidRPr="00206171">
              <w:rPr>
                <w:color w:val="002060"/>
              </w:rPr>
              <w:t>ACLI AUDAX MONTECOSARO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BCE2AA" w14:textId="77777777" w:rsidR="009049C3" w:rsidRPr="00206171" w:rsidRDefault="009049C3" w:rsidP="00C516A8">
            <w:pPr>
              <w:pStyle w:val="rowtabella0"/>
              <w:jc w:val="center"/>
              <w:rPr>
                <w:color w:val="002060"/>
              </w:rPr>
            </w:pPr>
            <w:r w:rsidRPr="0020617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5039BE" w14:textId="77777777" w:rsidR="009049C3" w:rsidRPr="00206171" w:rsidRDefault="009049C3" w:rsidP="00C516A8">
            <w:pPr>
              <w:pStyle w:val="rowtabella0"/>
              <w:rPr>
                <w:color w:val="002060"/>
              </w:rPr>
            </w:pPr>
            <w:r w:rsidRPr="00206171">
              <w:rPr>
                <w:color w:val="002060"/>
              </w:rPr>
              <w:t>12/10/2023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C431BF" w14:textId="77777777" w:rsidR="009049C3" w:rsidRPr="00206171" w:rsidRDefault="009049C3" w:rsidP="00C516A8">
            <w:pPr>
              <w:pStyle w:val="rowtabella0"/>
              <w:rPr>
                <w:color w:val="002060"/>
              </w:rPr>
            </w:pPr>
            <w:r w:rsidRPr="00206171">
              <w:rPr>
                <w:color w:val="002060"/>
              </w:rPr>
              <w:t>5295 TENSOSTRUTTURA VIA E.MATTEI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B552D1" w14:textId="77777777" w:rsidR="009049C3" w:rsidRPr="00206171" w:rsidRDefault="009049C3" w:rsidP="00C516A8">
            <w:pPr>
              <w:pStyle w:val="rowtabella0"/>
              <w:rPr>
                <w:color w:val="002060"/>
              </w:rPr>
            </w:pPr>
            <w:r w:rsidRPr="00206171">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36DB05" w14:textId="77777777" w:rsidR="009049C3" w:rsidRPr="00206171" w:rsidRDefault="009049C3" w:rsidP="00C516A8">
            <w:pPr>
              <w:pStyle w:val="rowtabella0"/>
              <w:rPr>
                <w:color w:val="002060"/>
              </w:rPr>
            </w:pPr>
            <w:r w:rsidRPr="00206171">
              <w:rPr>
                <w:color w:val="002060"/>
              </w:rPr>
              <w:t>VIA E.MATTEI</w:t>
            </w:r>
          </w:p>
        </w:tc>
      </w:tr>
    </w:tbl>
    <w:p w14:paraId="45778CCC" w14:textId="77777777" w:rsidR="009049C3" w:rsidRPr="00206171" w:rsidRDefault="009049C3" w:rsidP="009049C3">
      <w:pPr>
        <w:pStyle w:val="breakline"/>
        <w:rPr>
          <w:rFonts w:eastAsiaTheme="minorEastAsia"/>
          <w:color w:val="002060"/>
        </w:rPr>
      </w:pPr>
    </w:p>
    <w:p w14:paraId="1661500B" w14:textId="77777777" w:rsidR="009049C3" w:rsidRPr="00206171" w:rsidRDefault="009049C3" w:rsidP="009049C3">
      <w:pPr>
        <w:pStyle w:val="breakline"/>
        <w:rPr>
          <w:color w:val="002060"/>
        </w:rPr>
      </w:pPr>
    </w:p>
    <w:p w14:paraId="2E4878FC" w14:textId="77777777" w:rsidR="009049C3" w:rsidRPr="00206171" w:rsidRDefault="009049C3" w:rsidP="009049C3">
      <w:pPr>
        <w:pStyle w:val="breakline"/>
        <w:rPr>
          <w:color w:val="002060"/>
        </w:rPr>
      </w:pPr>
    </w:p>
    <w:p w14:paraId="2D561DDC" w14:textId="77777777" w:rsidR="009049C3" w:rsidRPr="00206171" w:rsidRDefault="009049C3" w:rsidP="009049C3">
      <w:pPr>
        <w:pStyle w:val="sottotitolocampionato10"/>
        <w:rPr>
          <w:color w:val="002060"/>
        </w:rPr>
      </w:pPr>
      <w:r w:rsidRPr="00206171">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2"/>
        <w:gridCol w:w="385"/>
        <w:gridCol w:w="898"/>
        <w:gridCol w:w="1198"/>
        <w:gridCol w:w="1560"/>
        <w:gridCol w:w="1543"/>
      </w:tblGrid>
      <w:tr w:rsidR="009049C3" w:rsidRPr="00206171" w14:paraId="58C7032B" w14:textId="77777777" w:rsidTr="00C516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4513E" w14:textId="77777777" w:rsidR="009049C3" w:rsidRPr="00206171" w:rsidRDefault="009049C3" w:rsidP="00C516A8">
            <w:pPr>
              <w:pStyle w:val="headertabella0"/>
              <w:rPr>
                <w:color w:val="002060"/>
              </w:rPr>
            </w:pPr>
            <w:r w:rsidRPr="0020617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DACF0" w14:textId="77777777" w:rsidR="009049C3" w:rsidRPr="00206171" w:rsidRDefault="009049C3" w:rsidP="00C516A8">
            <w:pPr>
              <w:pStyle w:val="headertabella0"/>
              <w:rPr>
                <w:color w:val="002060"/>
              </w:rPr>
            </w:pPr>
            <w:r w:rsidRPr="0020617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03EDE" w14:textId="77777777" w:rsidR="009049C3" w:rsidRPr="00206171" w:rsidRDefault="009049C3" w:rsidP="00C516A8">
            <w:pPr>
              <w:pStyle w:val="headertabella0"/>
              <w:rPr>
                <w:color w:val="002060"/>
              </w:rPr>
            </w:pPr>
            <w:r w:rsidRPr="0020617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88FA8" w14:textId="77777777" w:rsidR="009049C3" w:rsidRPr="00206171" w:rsidRDefault="009049C3" w:rsidP="00C516A8">
            <w:pPr>
              <w:pStyle w:val="headertabella0"/>
              <w:rPr>
                <w:color w:val="002060"/>
              </w:rPr>
            </w:pPr>
            <w:r w:rsidRPr="0020617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C0509" w14:textId="77777777" w:rsidR="009049C3" w:rsidRPr="00206171" w:rsidRDefault="009049C3" w:rsidP="00C516A8">
            <w:pPr>
              <w:pStyle w:val="headertabella0"/>
              <w:rPr>
                <w:color w:val="002060"/>
              </w:rPr>
            </w:pPr>
            <w:r w:rsidRPr="0020617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9FE6A" w14:textId="77777777" w:rsidR="009049C3" w:rsidRPr="00206171" w:rsidRDefault="009049C3" w:rsidP="00C516A8">
            <w:pPr>
              <w:pStyle w:val="headertabella0"/>
              <w:rPr>
                <w:color w:val="002060"/>
              </w:rPr>
            </w:pPr>
            <w:r w:rsidRPr="0020617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201AD" w14:textId="77777777" w:rsidR="009049C3" w:rsidRPr="00206171" w:rsidRDefault="009049C3" w:rsidP="00C516A8">
            <w:pPr>
              <w:pStyle w:val="headertabella0"/>
              <w:rPr>
                <w:color w:val="002060"/>
              </w:rPr>
            </w:pPr>
            <w:r w:rsidRPr="00206171">
              <w:rPr>
                <w:color w:val="002060"/>
              </w:rPr>
              <w:t>Indirizzo Impianto</w:t>
            </w:r>
          </w:p>
        </w:tc>
      </w:tr>
      <w:tr w:rsidR="009049C3" w:rsidRPr="00206171" w14:paraId="3417303E" w14:textId="77777777" w:rsidTr="00C516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D160BC" w14:textId="77777777" w:rsidR="009049C3" w:rsidRPr="00206171" w:rsidRDefault="009049C3" w:rsidP="00C516A8">
            <w:pPr>
              <w:pStyle w:val="rowtabella0"/>
              <w:rPr>
                <w:color w:val="002060"/>
              </w:rPr>
            </w:pPr>
            <w:r w:rsidRPr="00206171">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78FD84" w14:textId="77777777" w:rsidR="009049C3" w:rsidRPr="00206171" w:rsidRDefault="009049C3" w:rsidP="00C516A8">
            <w:pPr>
              <w:pStyle w:val="rowtabella0"/>
              <w:rPr>
                <w:color w:val="002060"/>
              </w:rPr>
            </w:pPr>
            <w:r w:rsidRPr="00206171">
              <w:rPr>
                <w:color w:val="002060"/>
              </w:rPr>
              <w:t>FUTSAL VIRE GEOSISTEM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A2760A" w14:textId="77777777" w:rsidR="009049C3" w:rsidRPr="00206171" w:rsidRDefault="009049C3" w:rsidP="00C516A8">
            <w:pPr>
              <w:pStyle w:val="rowtabella0"/>
              <w:jc w:val="center"/>
              <w:rPr>
                <w:color w:val="002060"/>
              </w:rPr>
            </w:pPr>
            <w:r w:rsidRPr="0020617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97233E" w14:textId="77777777" w:rsidR="009049C3" w:rsidRPr="00206171" w:rsidRDefault="009049C3" w:rsidP="00C516A8">
            <w:pPr>
              <w:pStyle w:val="rowtabella0"/>
              <w:rPr>
                <w:color w:val="002060"/>
              </w:rPr>
            </w:pPr>
            <w:r w:rsidRPr="00206171">
              <w:rPr>
                <w:color w:val="002060"/>
              </w:rPr>
              <w:t>15/10/2023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2FD18D" w14:textId="77777777" w:rsidR="009049C3" w:rsidRPr="00206171" w:rsidRDefault="009049C3" w:rsidP="00C516A8">
            <w:pPr>
              <w:pStyle w:val="rowtabella0"/>
              <w:rPr>
                <w:color w:val="002060"/>
              </w:rPr>
            </w:pPr>
            <w:r w:rsidRPr="00206171">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86C166" w14:textId="77777777" w:rsidR="009049C3" w:rsidRPr="00206171" w:rsidRDefault="009049C3" w:rsidP="00C516A8">
            <w:pPr>
              <w:pStyle w:val="rowtabella0"/>
              <w:rPr>
                <w:color w:val="002060"/>
              </w:rPr>
            </w:pPr>
            <w:r w:rsidRPr="00206171">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B64237" w14:textId="77777777" w:rsidR="009049C3" w:rsidRPr="00206171" w:rsidRDefault="009049C3" w:rsidP="00C516A8">
            <w:pPr>
              <w:pStyle w:val="rowtabella0"/>
              <w:rPr>
                <w:color w:val="002060"/>
              </w:rPr>
            </w:pPr>
            <w:r w:rsidRPr="00206171">
              <w:rPr>
                <w:color w:val="002060"/>
              </w:rPr>
              <w:t>VIA ROSSINI</w:t>
            </w:r>
          </w:p>
        </w:tc>
      </w:tr>
      <w:tr w:rsidR="009049C3" w:rsidRPr="00206171" w14:paraId="3352DE52"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A28274" w14:textId="77777777" w:rsidR="009049C3" w:rsidRPr="00206171" w:rsidRDefault="009049C3" w:rsidP="00C516A8">
            <w:pPr>
              <w:pStyle w:val="rowtabella0"/>
              <w:rPr>
                <w:color w:val="002060"/>
              </w:rPr>
            </w:pPr>
            <w:r w:rsidRPr="00206171">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73845F" w14:textId="77777777" w:rsidR="009049C3" w:rsidRPr="00206171" w:rsidRDefault="009049C3" w:rsidP="00C516A8">
            <w:pPr>
              <w:pStyle w:val="rowtabella0"/>
              <w:rPr>
                <w:color w:val="002060"/>
              </w:rPr>
            </w:pPr>
            <w:r w:rsidRPr="00206171">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A9D71A"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ADC8D3" w14:textId="77777777" w:rsidR="009049C3" w:rsidRPr="00206171" w:rsidRDefault="009049C3" w:rsidP="00C516A8">
            <w:pPr>
              <w:pStyle w:val="rowtabella0"/>
              <w:rPr>
                <w:color w:val="002060"/>
              </w:rPr>
            </w:pPr>
            <w:r w:rsidRPr="00206171">
              <w:rPr>
                <w:color w:val="002060"/>
              </w:rPr>
              <w:t>15/10/2023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FE3253" w14:textId="77777777" w:rsidR="009049C3" w:rsidRPr="00206171" w:rsidRDefault="009049C3" w:rsidP="00C516A8">
            <w:pPr>
              <w:pStyle w:val="rowtabella0"/>
              <w:rPr>
                <w:color w:val="002060"/>
              </w:rPr>
            </w:pPr>
            <w:r w:rsidRPr="00206171">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DD74AA" w14:textId="77777777" w:rsidR="009049C3" w:rsidRPr="00206171" w:rsidRDefault="009049C3" w:rsidP="00C516A8">
            <w:pPr>
              <w:pStyle w:val="rowtabella0"/>
              <w:rPr>
                <w:color w:val="002060"/>
              </w:rPr>
            </w:pPr>
            <w:r w:rsidRPr="00206171">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D187C8" w14:textId="77777777" w:rsidR="009049C3" w:rsidRPr="00206171" w:rsidRDefault="009049C3" w:rsidP="00C516A8">
            <w:pPr>
              <w:pStyle w:val="rowtabella0"/>
              <w:rPr>
                <w:color w:val="002060"/>
              </w:rPr>
            </w:pPr>
            <w:r w:rsidRPr="00206171">
              <w:rPr>
                <w:color w:val="002060"/>
              </w:rPr>
              <w:t>VIA FRATELLI CERVI</w:t>
            </w:r>
          </w:p>
        </w:tc>
      </w:tr>
      <w:tr w:rsidR="009049C3" w:rsidRPr="00206171" w14:paraId="7C7682F5"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27C164" w14:textId="77777777" w:rsidR="009049C3" w:rsidRPr="00206171" w:rsidRDefault="009049C3" w:rsidP="00C516A8">
            <w:pPr>
              <w:pStyle w:val="rowtabella0"/>
              <w:rPr>
                <w:color w:val="002060"/>
              </w:rPr>
            </w:pPr>
            <w:r w:rsidRPr="00206171">
              <w:rPr>
                <w:color w:val="002060"/>
              </w:rPr>
              <w:t>FIGHT BULLS CORRIDONIsq.B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32C563" w14:textId="77777777" w:rsidR="009049C3" w:rsidRPr="00206171" w:rsidRDefault="009049C3" w:rsidP="00C516A8">
            <w:pPr>
              <w:pStyle w:val="rowtabella0"/>
              <w:rPr>
                <w:color w:val="002060"/>
              </w:rPr>
            </w:pPr>
            <w:r w:rsidRPr="00206171">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CB3950"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627D70" w14:textId="77777777" w:rsidR="009049C3" w:rsidRPr="00206171" w:rsidRDefault="009049C3" w:rsidP="00C516A8">
            <w:pPr>
              <w:pStyle w:val="rowtabella0"/>
              <w:rPr>
                <w:color w:val="002060"/>
              </w:rPr>
            </w:pPr>
            <w:r w:rsidRPr="00206171">
              <w:rPr>
                <w:color w:val="002060"/>
              </w:rPr>
              <w:t>15/10/2023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73278D" w14:textId="77777777" w:rsidR="009049C3" w:rsidRPr="00206171" w:rsidRDefault="009049C3" w:rsidP="00C516A8">
            <w:pPr>
              <w:pStyle w:val="rowtabella0"/>
              <w:rPr>
                <w:color w:val="002060"/>
              </w:rPr>
            </w:pPr>
            <w:r w:rsidRPr="00206171">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C11B6D" w14:textId="77777777" w:rsidR="009049C3" w:rsidRPr="00206171" w:rsidRDefault="009049C3" w:rsidP="00C516A8">
            <w:pPr>
              <w:pStyle w:val="rowtabella0"/>
              <w:rPr>
                <w:color w:val="002060"/>
              </w:rPr>
            </w:pPr>
            <w:r w:rsidRPr="00206171">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45D7D9" w14:textId="77777777" w:rsidR="009049C3" w:rsidRPr="00206171" w:rsidRDefault="009049C3" w:rsidP="00C516A8">
            <w:pPr>
              <w:pStyle w:val="rowtabella0"/>
              <w:rPr>
                <w:color w:val="002060"/>
              </w:rPr>
            </w:pPr>
            <w:r w:rsidRPr="00206171">
              <w:rPr>
                <w:color w:val="002060"/>
              </w:rPr>
              <w:t>VIA E.MATTEI</w:t>
            </w:r>
          </w:p>
        </w:tc>
      </w:tr>
      <w:tr w:rsidR="009049C3" w:rsidRPr="00206171" w14:paraId="5F26259A" w14:textId="77777777" w:rsidTr="00C516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8AFD31" w14:textId="77777777" w:rsidR="009049C3" w:rsidRPr="00206171" w:rsidRDefault="009049C3" w:rsidP="00C516A8">
            <w:pPr>
              <w:pStyle w:val="rowtabella0"/>
              <w:rPr>
                <w:color w:val="002060"/>
              </w:rPr>
            </w:pPr>
            <w:r w:rsidRPr="00206171">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203B50" w14:textId="77777777" w:rsidR="009049C3" w:rsidRPr="00206171" w:rsidRDefault="009049C3" w:rsidP="00C516A8">
            <w:pPr>
              <w:pStyle w:val="rowtabella0"/>
              <w:rPr>
                <w:color w:val="002060"/>
              </w:rPr>
            </w:pPr>
            <w:r w:rsidRPr="00206171">
              <w:rPr>
                <w:color w:val="002060"/>
              </w:rPr>
              <w:t>SANGIORGIO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901EDD"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FCE3F8" w14:textId="77777777" w:rsidR="009049C3" w:rsidRPr="00206171" w:rsidRDefault="009049C3" w:rsidP="00C516A8">
            <w:pPr>
              <w:pStyle w:val="rowtabella0"/>
              <w:rPr>
                <w:color w:val="002060"/>
              </w:rPr>
            </w:pPr>
            <w:r w:rsidRPr="00206171">
              <w:rPr>
                <w:color w:val="002060"/>
              </w:rPr>
              <w:t>15/10/2023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C27936" w14:textId="77777777" w:rsidR="009049C3" w:rsidRPr="00206171" w:rsidRDefault="009049C3" w:rsidP="00C516A8">
            <w:pPr>
              <w:pStyle w:val="rowtabella0"/>
              <w:rPr>
                <w:color w:val="002060"/>
              </w:rPr>
            </w:pPr>
            <w:r w:rsidRPr="00206171">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B0D778" w14:textId="77777777" w:rsidR="009049C3" w:rsidRPr="00206171" w:rsidRDefault="009049C3" w:rsidP="00C516A8">
            <w:pPr>
              <w:pStyle w:val="rowtabella0"/>
              <w:rPr>
                <w:color w:val="002060"/>
              </w:rPr>
            </w:pPr>
            <w:r w:rsidRPr="00206171">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47020B" w14:textId="77777777" w:rsidR="009049C3" w:rsidRPr="00206171" w:rsidRDefault="009049C3" w:rsidP="00C516A8">
            <w:pPr>
              <w:pStyle w:val="rowtabella0"/>
              <w:rPr>
                <w:color w:val="002060"/>
              </w:rPr>
            </w:pPr>
            <w:r w:rsidRPr="00206171">
              <w:rPr>
                <w:color w:val="002060"/>
              </w:rPr>
              <w:t>VIA B.ROSSI SNC</w:t>
            </w:r>
          </w:p>
        </w:tc>
      </w:tr>
    </w:tbl>
    <w:p w14:paraId="557D7B55" w14:textId="77777777" w:rsidR="009049C3" w:rsidRPr="00206171" w:rsidRDefault="009049C3" w:rsidP="009049C3">
      <w:pPr>
        <w:pStyle w:val="breakline"/>
        <w:rPr>
          <w:color w:val="002060"/>
        </w:rPr>
      </w:pPr>
    </w:p>
    <w:p w14:paraId="49F1456B" w14:textId="77777777" w:rsidR="009049C3" w:rsidRPr="00206171" w:rsidRDefault="009049C3" w:rsidP="009049C3">
      <w:pPr>
        <w:pStyle w:val="titolocampionato0"/>
        <w:shd w:val="clear" w:color="auto" w:fill="CCCCCC"/>
        <w:spacing w:before="80" w:after="40"/>
        <w:rPr>
          <w:color w:val="002060"/>
        </w:rPr>
      </w:pPr>
      <w:r w:rsidRPr="00206171">
        <w:rPr>
          <w:color w:val="002060"/>
        </w:rPr>
        <w:t>UNDER 15 C5 REGIONALI MASCHILI</w:t>
      </w:r>
    </w:p>
    <w:p w14:paraId="4800F608" w14:textId="77777777" w:rsidR="009049C3" w:rsidRPr="00206171" w:rsidRDefault="009049C3" w:rsidP="009049C3">
      <w:pPr>
        <w:pStyle w:val="titoloprinc0"/>
        <w:rPr>
          <w:color w:val="002060"/>
        </w:rPr>
      </w:pPr>
      <w:r w:rsidRPr="00206171">
        <w:rPr>
          <w:color w:val="002060"/>
        </w:rPr>
        <w:t>VARIAZIONI AL PROGRAMMA GARE</w:t>
      </w:r>
    </w:p>
    <w:p w14:paraId="67EB7AC7" w14:textId="77777777" w:rsidR="009049C3" w:rsidRPr="00206171" w:rsidRDefault="009049C3" w:rsidP="009049C3">
      <w:pPr>
        <w:pStyle w:val="breakline"/>
        <w:rPr>
          <w:color w:val="002060"/>
        </w:rPr>
      </w:pPr>
    </w:p>
    <w:p w14:paraId="4FD21762" w14:textId="77777777" w:rsidR="009049C3" w:rsidRPr="00206171" w:rsidRDefault="009049C3" w:rsidP="009049C3">
      <w:pPr>
        <w:pStyle w:val="breakline"/>
        <w:rPr>
          <w:color w:val="002060"/>
        </w:rPr>
      </w:pPr>
    </w:p>
    <w:p w14:paraId="49D7E471" w14:textId="77777777" w:rsidR="009049C3" w:rsidRPr="00206171" w:rsidRDefault="009049C3" w:rsidP="009049C3">
      <w:pPr>
        <w:pStyle w:val="sottotitolocampionato10"/>
        <w:rPr>
          <w:color w:val="002060"/>
        </w:rPr>
      </w:pPr>
      <w:r w:rsidRPr="0020617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049C3" w:rsidRPr="00206171" w14:paraId="35DBB802" w14:textId="77777777" w:rsidTr="00C516A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394B8" w14:textId="77777777" w:rsidR="009049C3" w:rsidRPr="00206171" w:rsidRDefault="009049C3" w:rsidP="00C516A8">
            <w:pPr>
              <w:pStyle w:val="headertabella0"/>
              <w:rPr>
                <w:color w:val="002060"/>
              </w:rPr>
            </w:pPr>
            <w:r w:rsidRPr="0020617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D5698" w14:textId="77777777" w:rsidR="009049C3" w:rsidRPr="00206171" w:rsidRDefault="009049C3" w:rsidP="00C516A8">
            <w:pPr>
              <w:pStyle w:val="headertabella0"/>
              <w:rPr>
                <w:color w:val="002060"/>
              </w:rPr>
            </w:pPr>
            <w:r w:rsidRPr="00206171">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FF9E3" w14:textId="77777777" w:rsidR="009049C3" w:rsidRPr="00206171" w:rsidRDefault="009049C3" w:rsidP="00C516A8">
            <w:pPr>
              <w:pStyle w:val="headertabella0"/>
              <w:rPr>
                <w:color w:val="002060"/>
              </w:rPr>
            </w:pPr>
            <w:r w:rsidRPr="0020617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225D3" w14:textId="77777777" w:rsidR="009049C3" w:rsidRPr="00206171" w:rsidRDefault="009049C3" w:rsidP="00C516A8">
            <w:pPr>
              <w:pStyle w:val="headertabella0"/>
              <w:rPr>
                <w:color w:val="002060"/>
              </w:rPr>
            </w:pPr>
            <w:r w:rsidRPr="0020617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1D783" w14:textId="77777777" w:rsidR="009049C3" w:rsidRPr="00206171" w:rsidRDefault="009049C3" w:rsidP="00C516A8">
            <w:pPr>
              <w:pStyle w:val="headertabella0"/>
              <w:rPr>
                <w:color w:val="002060"/>
              </w:rPr>
            </w:pPr>
            <w:r w:rsidRPr="0020617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5777D" w14:textId="77777777" w:rsidR="009049C3" w:rsidRPr="00206171" w:rsidRDefault="009049C3" w:rsidP="00C516A8">
            <w:pPr>
              <w:pStyle w:val="headertabella0"/>
              <w:rPr>
                <w:color w:val="002060"/>
              </w:rPr>
            </w:pPr>
            <w:r w:rsidRPr="0020617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5A10B" w14:textId="77777777" w:rsidR="009049C3" w:rsidRPr="00206171" w:rsidRDefault="009049C3" w:rsidP="00C516A8">
            <w:pPr>
              <w:pStyle w:val="headertabella0"/>
              <w:rPr>
                <w:color w:val="002060"/>
              </w:rPr>
            </w:pPr>
            <w:r w:rsidRPr="00206171">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00A65" w14:textId="77777777" w:rsidR="009049C3" w:rsidRPr="00206171" w:rsidRDefault="009049C3" w:rsidP="00C516A8">
            <w:pPr>
              <w:pStyle w:val="headertabella0"/>
              <w:rPr>
                <w:color w:val="002060"/>
              </w:rPr>
            </w:pPr>
            <w:r w:rsidRPr="00206171">
              <w:rPr>
                <w:color w:val="002060"/>
              </w:rPr>
              <w:t>Impianto</w:t>
            </w:r>
          </w:p>
        </w:tc>
      </w:tr>
      <w:tr w:rsidR="009049C3" w:rsidRPr="00206171" w14:paraId="6C85789C" w14:textId="77777777" w:rsidTr="00C516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EED1B" w14:textId="77777777" w:rsidR="009049C3" w:rsidRPr="00206171" w:rsidRDefault="009049C3" w:rsidP="00C516A8">
            <w:pPr>
              <w:pStyle w:val="rowtabella0"/>
              <w:rPr>
                <w:color w:val="002060"/>
                <w:highlight w:val="yellow"/>
              </w:rPr>
            </w:pPr>
            <w:r w:rsidRPr="00206171">
              <w:rPr>
                <w:color w:val="002060"/>
                <w:highlight w:val="yellow"/>
              </w:rPr>
              <w:t>15/10/2023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B107B" w14:textId="77777777" w:rsidR="009049C3" w:rsidRPr="00206171" w:rsidRDefault="009049C3" w:rsidP="00C516A8">
            <w:pPr>
              <w:pStyle w:val="rowtabella0"/>
              <w:jc w:val="center"/>
              <w:rPr>
                <w:color w:val="002060"/>
                <w:highlight w:val="yellow"/>
              </w:rPr>
            </w:pPr>
            <w:r w:rsidRPr="00206171">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41932" w14:textId="77777777" w:rsidR="009049C3" w:rsidRPr="00206171" w:rsidRDefault="009049C3" w:rsidP="00C516A8">
            <w:pPr>
              <w:pStyle w:val="rowtabella0"/>
              <w:rPr>
                <w:color w:val="002060"/>
                <w:highlight w:val="yellow"/>
              </w:rPr>
            </w:pPr>
            <w:r w:rsidRPr="00206171">
              <w:rPr>
                <w:color w:val="002060"/>
                <w:highlight w:val="yellow"/>
              </w:rPr>
              <w:t>AUDAX 1970 S.ANGELO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77D31" w14:textId="77777777" w:rsidR="009049C3" w:rsidRPr="00206171" w:rsidRDefault="009049C3" w:rsidP="00C516A8">
            <w:pPr>
              <w:pStyle w:val="rowtabella0"/>
              <w:rPr>
                <w:color w:val="002060"/>
                <w:highlight w:val="yellow"/>
              </w:rPr>
            </w:pPr>
            <w:r w:rsidRPr="00206171">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A7519" w14:textId="77777777" w:rsidR="009049C3" w:rsidRPr="00206171" w:rsidRDefault="009049C3" w:rsidP="00C516A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B380C" w14:textId="77777777" w:rsidR="009049C3" w:rsidRPr="00206171" w:rsidRDefault="009049C3" w:rsidP="00C516A8">
            <w:pPr>
              <w:pStyle w:val="rowtabella0"/>
              <w:jc w:val="center"/>
              <w:rPr>
                <w:color w:val="002060"/>
              </w:rPr>
            </w:pPr>
            <w:r w:rsidRPr="00206171">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1D07E" w14:textId="77777777" w:rsidR="009049C3" w:rsidRPr="00206171" w:rsidRDefault="009049C3" w:rsidP="00C516A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84B17" w14:textId="77777777" w:rsidR="009049C3" w:rsidRPr="00206171" w:rsidRDefault="009049C3" w:rsidP="00C516A8">
            <w:pPr>
              <w:pStyle w:val="rowtabella0"/>
              <w:rPr>
                <w:color w:val="002060"/>
                <w:highlight w:val="yellow"/>
              </w:rPr>
            </w:pPr>
            <w:r w:rsidRPr="00206171">
              <w:rPr>
                <w:color w:val="002060"/>
                <w:highlight w:val="yellow"/>
              </w:rPr>
              <w:t>PALESTRA IST.BETTINO PADOVANO SENIGALLIA VIA ANTONIO ROSMINI 22/B</w:t>
            </w:r>
          </w:p>
        </w:tc>
      </w:tr>
      <w:tr w:rsidR="009049C3" w:rsidRPr="00206171" w14:paraId="51D0401C" w14:textId="77777777" w:rsidTr="00C516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0EEE8" w14:textId="77777777" w:rsidR="009049C3" w:rsidRPr="00206171" w:rsidRDefault="009049C3" w:rsidP="00C516A8">
            <w:pPr>
              <w:pStyle w:val="rowtabella0"/>
              <w:rPr>
                <w:color w:val="002060"/>
                <w:highlight w:val="yellow"/>
              </w:rPr>
            </w:pPr>
            <w:r w:rsidRPr="00206171">
              <w:rPr>
                <w:color w:val="002060"/>
                <w:highlight w:val="yellow"/>
              </w:rPr>
              <w:t>15/10/2023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A2C66" w14:textId="77777777" w:rsidR="009049C3" w:rsidRPr="00206171" w:rsidRDefault="009049C3" w:rsidP="00C516A8">
            <w:pPr>
              <w:pStyle w:val="rowtabella0"/>
              <w:jc w:val="center"/>
              <w:rPr>
                <w:color w:val="002060"/>
                <w:highlight w:val="yellow"/>
              </w:rPr>
            </w:pPr>
            <w:r w:rsidRPr="00206171">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61109" w14:textId="77777777" w:rsidR="009049C3" w:rsidRPr="00206171" w:rsidRDefault="009049C3" w:rsidP="00C516A8">
            <w:pPr>
              <w:pStyle w:val="rowtabella0"/>
              <w:rPr>
                <w:color w:val="002060"/>
                <w:highlight w:val="yellow"/>
              </w:rPr>
            </w:pPr>
            <w:r w:rsidRPr="00206171">
              <w:rPr>
                <w:color w:val="002060"/>
                <w:highlight w:val="yellow"/>
              </w:rPr>
              <w:t>TAVERNELLE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840CB" w14:textId="77777777" w:rsidR="009049C3" w:rsidRPr="00206171" w:rsidRDefault="009049C3" w:rsidP="00C516A8">
            <w:pPr>
              <w:pStyle w:val="rowtabella0"/>
              <w:rPr>
                <w:color w:val="002060"/>
                <w:highlight w:val="yellow"/>
              </w:rPr>
            </w:pPr>
            <w:r w:rsidRPr="00206171">
              <w:rPr>
                <w:color w:val="002060"/>
                <w:highlight w:val="yellow"/>
              </w:rPr>
              <w:t>POL.CAGLI SPORT ASSOCIATI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A59E8" w14:textId="77777777" w:rsidR="009049C3" w:rsidRPr="00206171" w:rsidRDefault="009049C3" w:rsidP="00C516A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7C890" w14:textId="77777777" w:rsidR="009049C3" w:rsidRPr="00206171" w:rsidRDefault="009049C3" w:rsidP="00C516A8">
            <w:pPr>
              <w:pStyle w:val="rowtabella0"/>
              <w:jc w:val="center"/>
              <w:rPr>
                <w:color w:val="002060"/>
              </w:rPr>
            </w:pPr>
            <w:r w:rsidRPr="00206171">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60763" w14:textId="77777777" w:rsidR="009049C3" w:rsidRPr="00206171" w:rsidRDefault="009049C3" w:rsidP="00C516A8">
            <w:pPr>
              <w:pStyle w:val="rowtabella0"/>
              <w:jc w:val="center"/>
              <w:rPr>
                <w:color w:val="002060"/>
              </w:rPr>
            </w:pPr>
            <w:r w:rsidRPr="00206171">
              <w:rPr>
                <w:color w:val="002060"/>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66152" w14:textId="77777777" w:rsidR="009049C3" w:rsidRPr="00206171" w:rsidRDefault="009049C3" w:rsidP="00C516A8">
            <w:pPr>
              <w:rPr>
                <w:color w:val="002060"/>
              </w:rPr>
            </w:pPr>
          </w:p>
        </w:tc>
      </w:tr>
    </w:tbl>
    <w:p w14:paraId="3D384A4A" w14:textId="77777777" w:rsidR="009049C3" w:rsidRPr="00206171" w:rsidRDefault="009049C3" w:rsidP="009049C3">
      <w:pPr>
        <w:pStyle w:val="breakline"/>
        <w:rPr>
          <w:rFonts w:eastAsiaTheme="minorEastAsia"/>
          <w:color w:val="002060"/>
        </w:rPr>
      </w:pPr>
    </w:p>
    <w:p w14:paraId="3386C3BD" w14:textId="77777777" w:rsidR="009049C3" w:rsidRPr="00206171" w:rsidRDefault="009049C3" w:rsidP="009049C3">
      <w:pPr>
        <w:pStyle w:val="breakline"/>
        <w:rPr>
          <w:color w:val="002060"/>
        </w:rPr>
      </w:pPr>
    </w:p>
    <w:p w14:paraId="540FEEBE" w14:textId="77777777" w:rsidR="009049C3" w:rsidRPr="00206171" w:rsidRDefault="009049C3" w:rsidP="009049C3">
      <w:pPr>
        <w:pStyle w:val="titoloprinc0"/>
        <w:rPr>
          <w:color w:val="002060"/>
        </w:rPr>
      </w:pPr>
      <w:r w:rsidRPr="00206171">
        <w:rPr>
          <w:color w:val="002060"/>
        </w:rPr>
        <w:t>RISULTATI</w:t>
      </w:r>
    </w:p>
    <w:p w14:paraId="0246DB00" w14:textId="77777777" w:rsidR="009049C3" w:rsidRPr="00206171" w:rsidRDefault="009049C3" w:rsidP="009049C3">
      <w:pPr>
        <w:pStyle w:val="breakline"/>
        <w:rPr>
          <w:color w:val="002060"/>
        </w:rPr>
      </w:pPr>
    </w:p>
    <w:p w14:paraId="734C38A8" w14:textId="77777777" w:rsidR="009049C3" w:rsidRPr="00206171" w:rsidRDefault="009049C3" w:rsidP="009049C3">
      <w:pPr>
        <w:pStyle w:val="sottotitolocampionato10"/>
        <w:rPr>
          <w:color w:val="002060"/>
        </w:rPr>
      </w:pPr>
      <w:r w:rsidRPr="00206171">
        <w:rPr>
          <w:color w:val="002060"/>
        </w:rPr>
        <w:t>RISULTATI UFFICIALI GARE DEL 08/10/2023</w:t>
      </w:r>
    </w:p>
    <w:p w14:paraId="10B429C6" w14:textId="77777777" w:rsidR="009049C3" w:rsidRPr="009049C3" w:rsidRDefault="009049C3" w:rsidP="009049C3">
      <w:pPr>
        <w:pStyle w:val="sottotitolocampionato20"/>
        <w:spacing w:before="0" w:beforeAutospacing="0" w:after="0" w:afterAutospacing="0"/>
        <w:rPr>
          <w:rFonts w:ascii="Arial" w:hAnsi="Arial" w:cs="Arial"/>
          <w:color w:val="002060"/>
          <w:sz w:val="20"/>
          <w:szCs w:val="20"/>
        </w:rPr>
      </w:pPr>
      <w:r w:rsidRPr="009049C3">
        <w:rPr>
          <w:rFonts w:ascii="Arial" w:hAnsi="Arial" w:cs="Arial"/>
          <w:color w:val="002060"/>
          <w:sz w:val="20"/>
          <w:szCs w:val="20"/>
        </w:rPr>
        <w:t>Si trascrivono qui di seguito i risultati ufficiali delle gare disputate</w:t>
      </w:r>
    </w:p>
    <w:p w14:paraId="36C6B7FD" w14:textId="77777777" w:rsidR="009049C3" w:rsidRPr="00206171" w:rsidRDefault="009049C3" w:rsidP="009049C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049C3" w:rsidRPr="00206171" w14:paraId="3A762DBE" w14:textId="77777777" w:rsidTr="00C516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049C3" w:rsidRPr="00206171" w14:paraId="46B87165" w14:textId="77777777" w:rsidTr="00C516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D45B9" w14:textId="77777777" w:rsidR="009049C3" w:rsidRPr="00206171" w:rsidRDefault="009049C3" w:rsidP="00C516A8">
                  <w:pPr>
                    <w:pStyle w:val="headertabella0"/>
                    <w:rPr>
                      <w:color w:val="002060"/>
                    </w:rPr>
                  </w:pPr>
                  <w:r w:rsidRPr="00206171">
                    <w:rPr>
                      <w:color w:val="002060"/>
                    </w:rPr>
                    <w:t>GIRONE A - 2 Giornata - A</w:t>
                  </w:r>
                </w:p>
              </w:tc>
            </w:tr>
            <w:tr w:rsidR="009049C3" w:rsidRPr="00206171" w14:paraId="457FE662" w14:textId="77777777" w:rsidTr="00C516A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E30975" w14:textId="77777777" w:rsidR="009049C3" w:rsidRPr="00206171" w:rsidRDefault="009049C3" w:rsidP="00C516A8">
                  <w:pPr>
                    <w:pStyle w:val="rowtabella0"/>
                    <w:rPr>
                      <w:color w:val="002060"/>
                    </w:rPr>
                  </w:pPr>
                  <w:r w:rsidRPr="00206171">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EEA3AD" w14:textId="77777777" w:rsidR="009049C3" w:rsidRPr="00206171" w:rsidRDefault="009049C3" w:rsidP="00C516A8">
                  <w:pPr>
                    <w:pStyle w:val="rowtabella0"/>
                    <w:rPr>
                      <w:color w:val="002060"/>
                    </w:rPr>
                  </w:pPr>
                  <w:r w:rsidRPr="00206171">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09D2FB" w14:textId="77777777" w:rsidR="009049C3" w:rsidRPr="00206171" w:rsidRDefault="009049C3" w:rsidP="00C516A8">
                  <w:pPr>
                    <w:pStyle w:val="rowtabella0"/>
                    <w:jc w:val="center"/>
                    <w:rPr>
                      <w:color w:val="002060"/>
                    </w:rPr>
                  </w:pPr>
                  <w:r w:rsidRPr="00206171">
                    <w:rPr>
                      <w:color w:val="002060"/>
                    </w:rPr>
                    <w:t>9 - 2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EFA453" w14:textId="77777777" w:rsidR="009049C3" w:rsidRPr="00206171" w:rsidRDefault="009049C3" w:rsidP="00C516A8">
                  <w:pPr>
                    <w:pStyle w:val="rowtabella0"/>
                    <w:jc w:val="center"/>
                    <w:rPr>
                      <w:color w:val="002060"/>
                    </w:rPr>
                  </w:pPr>
                  <w:r w:rsidRPr="00206171">
                    <w:rPr>
                      <w:color w:val="002060"/>
                    </w:rPr>
                    <w:t> </w:t>
                  </w:r>
                </w:p>
              </w:tc>
            </w:tr>
            <w:tr w:rsidR="009049C3" w:rsidRPr="00206171" w14:paraId="292446AD"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B61C76" w14:textId="77777777" w:rsidR="009049C3" w:rsidRPr="00206171" w:rsidRDefault="009049C3" w:rsidP="00C516A8">
                  <w:pPr>
                    <w:pStyle w:val="rowtabella0"/>
                    <w:rPr>
                      <w:color w:val="002060"/>
                    </w:rPr>
                  </w:pPr>
                  <w:r w:rsidRPr="00206171">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6EB30F" w14:textId="77777777" w:rsidR="009049C3" w:rsidRPr="00206171" w:rsidRDefault="009049C3" w:rsidP="00C516A8">
                  <w:pPr>
                    <w:pStyle w:val="rowtabella0"/>
                    <w:rPr>
                      <w:color w:val="002060"/>
                    </w:rPr>
                  </w:pPr>
                  <w:r w:rsidRPr="00206171">
                    <w:rPr>
                      <w:color w:val="002060"/>
                    </w:rPr>
                    <w:t>- TAVERNELLE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D81845" w14:textId="77777777" w:rsidR="009049C3" w:rsidRPr="00206171" w:rsidRDefault="009049C3" w:rsidP="00C516A8">
                  <w:pPr>
                    <w:pStyle w:val="rowtabella0"/>
                    <w:jc w:val="center"/>
                    <w:rPr>
                      <w:color w:val="002060"/>
                    </w:rPr>
                  </w:pPr>
                  <w:r w:rsidRPr="00206171">
                    <w:rPr>
                      <w:color w:val="002060"/>
                    </w:rPr>
                    <w:t>19 - 1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27F664" w14:textId="77777777" w:rsidR="009049C3" w:rsidRPr="00206171" w:rsidRDefault="009049C3" w:rsidP="00C516A8">
                  <w:pPr>
                    <w:pStyle w:val="rowtabella0"/>
                    <w:jc w:val="center"/>
                    <w:rPr>
                      <w:color w:val="002060"/>
                    </w:rPr>
                  </w:pPr>
                  <w:r w:rsidRPr="00206171">
                    <w:rPr>
                      <w:color w:val="002060"/>
                    </w:rPr>
                    <w:t> </w:t>
                  </w:r>
                </w:p>
              </w:tc>
            </w:tr>
            <w:tr w:rsidR="009049C3" w:rsidRPr="00206171" w14:paraId="451462B4"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B82759" w14:textId="77777777" w:rsidR="009049C3" w:rsidRPr="00206171" w:rsidRDefault="009049C3" w:rsidP="00C516A8">
                  <w:pPr>
                    <w:pStyle w:val="rowtabella0"/>
                    <w:rPr>
                      <w:color w:val="002060"/>
                    </w:rPr>
                  </w:pPr>
                  <w:r w:rsidRPr="00206171">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CA6CA2" w14:textId="77777777" w:rsidR="009049C3" w:rsidRPr="00206171" w:rsidRDefault="009049C3" w:rsidP="00C516A8">
                  <w:pPr>
                    <w:pStyle w:val="rowtabella0"/>
                    <w:rPr>
                      <w:color w:val="002060"/>
                    </w:rPr>
                  </w:pPr>
                  <w:r w:rsidRPr="00206171">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B63A87" w14:textId="77777777" w:rsidR="009049C3" w:rsidRPr="00206171" w:rsidRDefault="009049C3" w:rsidP="00C516A8">
                  <w:pPr>
                    <w:pStyle w:val="rowtabella0"/>
                    <w:jc w:val="center"/>
                    <w:rPr>
                      <w:color w:val="002060"/>
                    </w:rPr>
                  </w:pPr>
                  <w:r w:rsidRPr="00206171">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EFFEF2" w14:textId="77777777" w:rsidR="009049C3" w:rsidRPr="00206171" w:rsidRDefault="009049C3" w:rsidP="00C516A8">
                  <w:pPr>
                    <w:pStyle w:val="rowtabella0"/>
                    <w:jc w:val="center"/>
                    <w:rPr>
                      <w:color w:val="002060"/>
                    </w:rPr>
                  </w:pPr>
                  <w:r w:rsidRPr="00206171">
                    <w:rPr>
                      <w:color w:val="002060"/>
                    </w:rPr>
                    <w:t> </w:t>
                  </w:r>
                </w:p>
              </w:tc>
            </w:tr>
            <w:tr w:rsidR="009049C3" w:rsidRPr="00206171" w14:paraId="231461FE"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1B7699" w14:textId="77777777" w:rsidR="009049C3" w:rsidRPr="00206171" w:rsidRDefault="009049C3" w:rsidP="00C516A8">
                  <w:pPr>
                    <w:pStyle w:val="rowtabella0"/>
                    <w:rPr>
                      <w:color w:val="002060"/>
                    </w:rPr>
                  </w:pPr>
                  <w:r w:rsidRPr="00206171">
                    <w:rPr>
                      <w:color w:val="002060"/>
                    </w:rPr>
                    <w:t>ITALSERVICE C5 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A191F0" w14:textId="77777777" w:rsidR="009049C3" w:rsidRPr="00206171" w:rsidRDefault="009049C3" w:rsidP="00C516A8">
                  <w:pPr>
                    <w:pStyle w:val="rowtabella0"/>
                    <w:rPr>
                      <w:color w:val="002060"/>
                    </w:rPr>
                  </w:pPr>
                  <w:r w:rsidRPr="00206171">
                    <w:rPr>
                      <w:color w:val="002060"/>
                    </w:rPr>
                    <w:t>- AMICI DEL CENTROSOCIOsq.B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689388" w14:textId="77777777" w:rsidR="009049C3" w:rsidRPr="00206171" w:rsidRDefault="009049C3" w:rsidP="00C516A8">
                  <w:pPr>
                    <w:pStyle w:val="rowtabella0"/>
                    <w:jc w:val="center"/>
                    <w:rPr>
                      <w:color w:val="002060"/>
                    </w:rPr>
                  </w:pPr>
                  <w:r w:rsidRPr="00206171">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F09F19" w14:textId="77777777" w:rsidR="009049C3" w:rsidRPr="00206171" w:rsidRDefault="009049C3" w:rsidP="00C516A8">
                  <w:pPr>
                    <w:pStyle w:val="rowtabella0"/>
                    <w:jc w:val="center"/>
                    <w:rPr>
                      <w:color w:val="002060"/>
                    </w:rPr>
                  </w:pPr>
                  <w:r w:rsidRPr="00206171">
                    <w:rPr>
                      <w:color w:val="002060"/>
                    </w:rPr>
                    <w:t> </w:t>
                  </w:r>
                </w:p>
              </w:tc>
            </w:tr>
            <w:tr w:rsidR="009049C3" w:rsidRPr="00206171" w14:paraId="197C69C9" w14:textId="77777777" w:rsidTr="00C516A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0013EE" w14:textId="77777777" w:rsidR="009049C3" w:rsidRPr="00206171" w:rsidRDefault="009049C3" w:rsidP="00C516A8">
                  <w:pPr>
                    <w:pStyle w:val="rowtabella0"/>
                    <w:rPr>
                      <w:color w:val="002060"/>
                    </w:rPr>
                  </w:pPr>
                  <w:r w:rsidRPr="00206171">
                    <w:rPr>
                      <w:color w:val="002060"/>
                    </w:rPr>
                    <w:t>(1) 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097650" w14:textId="77777777" w:rsidR="009049C3" w:rsidRPr="00206171" w:rsidRDefault="009049C3" w:rsidP="00C516A8">
                  <w:pPr>
                    <w:pStyle w:val="rowtabella0"/>
                    <w:rPr>
                      <w:color w:val="002060"/>
                    </w:rPr>
                  </w:pPr>
                  <w:r w:rsidRPr="00206171">
                    <w:rPr>
                      <w:color w:val="002060"/>
                    </w:rPr>
                    <w:t>- C.U.S.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0CC7A2" w14:textId="77777777" w:rsidR="009049C3" w:rsidRPr="00206171" w:rsidRDefault="009049C3" w:rsidP="00C516A8">
                  <w:pPr>
                    <w:pStyle w:val="rowtabella0"/>
                    <w:jc w:val="center"/>
                    <w:rPr>
                      <w:color w:val="002060"/>
                    </w:rPr>
                  </w:pPr>
                  <w:r w:rsidRPr="00206171">
                    <w:rPr>
                      <w:color w:val="002060"/>
                    </w:rPr>
                    <w:t>2 - 10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537356" w14:textId="77777777" w:rsidR="009049C3" w:rsidRPr="00206171" w:rsidRDefault="009049C3" w:rsidP="00C516A8">
                  <w:pPr>
                    <w:pStyle w:val="rowtabella0"/>
                    <w:jc w:val="center"/>
                    <w:rPr>
                      <w:color w:val="002060"/>
                    </w:rPr>
                  </w:pPr>
                  <w:r w:rsidRPr="00206171">
                    <w:rPr>
                      <w:color w:val="002060"/>
                    </w:rPr>
                    <w:t> </w:t>
                  </w:r>
                </w:p>
              </w:tc>
            </w:tr>
            <w:tr w:rsidR="009049C3" w:rsidRPr="00206171" w14:paraId="083B92BE" w14:textId="77777777" w:rsidTr="00C516A8">
              <w:tc>
                <w:tcPr>
                  <w:tcW w:w="4700" w:type="dxa"/>
                  <w:gridSpan w:val="4"/>
                  <w:tcBorders>
                    <w:top w:val="nil"/>
                    <w:left w:val="nil"/>
                    <w:bottom w:val="nil"/>
                    <w:right w:val="nil"/>
                  </w:tcBorders>
                  <w:tcMar>
                    <w:top w:w="20" w:type="dxa"/>
                    <w:left w:w="20" w:type="dxa"/>
                    <w:bottom w:w="20" w:type="dxa"/>
                    <w:right w:w="20" w:type="dxa"/>
                  </w:tcMar>
                  <w:vAlign w:val="center"/>
                  <w:hideMark/>
                </w:tcPr>
                <w:p w14:paraId="54F2F8B1" w14:textId="77777777" w:rsidR="009049C3" w:rsidRPr="00206171" w:rsidRDefault="009049C3" w:rsidP="00C516A8">
                  <w:pPr>
                    <w:pStyle w:val="rowtabella0"/>
                    <w:rPr>
                      <w:color w:val="002060"/>
                    </w:rPr>
                  </w:pPr>
                  <w:r w:rsidRPr="00206171">
                    <w:rPr>
                      <w:color w:val="002060"/>
                    </w:rPr>
                    <w:t>(1) - disputata il 07/10/2023</w:t>
                  </w:r>
                </w:p>
              </w:tc>
            </w:tr>
          </w:tbl>
          <w:p w14:paraId="707940D6" w14:textId="77777777" w:rsidR="009049C3" w:rsidRPr="00206171" w:rsidRDefault="009049C3" w:rsidP="00C516A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049C3" w:rsidRPr="00206171" w14:paraId="3DB1EC49" w14:textId="77777777" w:rsidTr="00C516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94C52" w14:textId="77777777" w:rsidR="009049C3" w:rsidRPr="00206171" w:rsidRDefault="009049C3" w:rsidP="00C516A8">
                  <w:pPr>
                    <w:pStyle w:val="headertabella0"/>
                    <w:rPr>
                      <w:color w:val="002060"/>
                    </w:rPr>
                  </w:pPr>
                  <w:r w:rsidRPr="00206171">
                    <w:rPr>
                      <w:color w:val="002060"/>
                    </w:rPr>
                    <w:t>GIRONE B - 2 Giornata - A</w:t>
                  </w:r>
                </w:p>
              </w:tc>
            </w:tr>
            <w:tr w:rsidR="009049C3" w:rsidRPr="00206171" w14:paraId="15540873" w14:textId="77777777" w:rsidTr="00C516A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C28828" w14:textId="77777777" w:rsidR="009049C3" w:rsidRPr="00206171" w:rsidRDefault="009049C3" w:rsidP="00C516A8">
                  <w:pPr>
                    <w:pStyle w:val="rowtabella0"/>
                    <w:rPr>
                      <w:color w:val="002060"/>
                    </w:rPr>
                  </w:pPr>
                  <w:r w:rsidRPr="00206171">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EE45FD" w14:textId="77777777" w:rsidR="009049C3" w:rsidRPr="00206171" w:rsidRDefault="009049C3" w:rsidP="00C516A8">
                  <w:pPr>
                    <w:pStyle w:val="rowtabella0"/>
                    <w:rPr>
                      <w:color w:val="002060"/>
                    </w:rPr>
                  </w:pPr>
                  <w:r w:rsidRPr="00206171">
                    <w:rPr>
                      <w:color w:val="002060"/>
                    </w:rPr>
                    <w:t>- ASCOLI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FFE4A3" w14:textId="77777777" w:rsidR="009049C3" w:rsidRPr="00206171" w:rsidRDefault="009049C3" w:rsidP="00C516A8">
                  <w:pPr>
                    <w:pStyle w:val="rowtabella0"/>
                    <w:jc w:val="center"/>
                    <w:rPr>
                      <w:color w:val="002060"/>
                    </w:rPr>
                  </w:pPr>
                  <w:r w:rsidRPr="00206171">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F30001" w14:textId="77777777" w:rsidR="009049C3" w:rsidRPr="00206171" w:rsidRDefault="009049C3" w:rsidP="00C516A8">
                  <w:pPr>
                    <w:pStyle w:val="rowtabella0"/>
                    <w:jc w:val="center"/>
                    <w:rPr>
                      <w:color w:val="002060"/>
                    </w:rPr>
                  </w:pPr>
                  <w:r w:rsidRPr="00206171">
                    <w:rPr>
                      <w:color w:val="002060"/>
                    </w:rPr>
                    <w:t> </w:t>
                  </w:r>
                </w:p>
              </w:tc>
            </w:tr>
            <w:tr w:rsidR="009049C3" w:rsidRPr="00206171" w14:paraId="32715B23"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D4E557" w14:textId="77777777" w:rsidR="009049C3" w:rsidRPr="00206171" w:rsidRDefault="009049C3" w:rsidP="00C516A8">
                  <w:pPr>
                    <w:pStyle w:val="rowtabella0"/>
                    <w:rPr>
                      <w:color w:val="002060"/>
                    </w:rPr>
                  </w:pPr>
                  <w:r w:rsidRPr="00206171">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6F11F9" w14:textId="77777777" w:rsidR="009049C3" w:rsidRPr="00206171" w:rsidRDefault="009049C3" w:rsidP="00C516A8">
                  <w:pPr>
                    <w:pStyle w:val="rowtabella0"/>
                    <w:rPr>
                      <w:color w:val="002060"/>
                    </w:rPr>
                  </w:pPr>
                  <w:r w:rsidRPr="00206171">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114F5B" w14:textId="77777777" w:rsidR="009049C3" w:rsidRPr="00206171" w:rsidRDefault="009049C3" w:rsidP="00C516A8">
                  <w:pPr>
                    <w:pStyle w:val="rowtabella0"/>
                    <w:jc w:val="center"/>
                    <w:rPr>
                      <w:color w:val="002060"/>
                    </w:rPr>
                  </w:pPr>
                  <w:r w:rsidRPr="00206171">
                    <w:rPr>
                      <w:color w:val="002060"/>
                    </w:rPr>
                    <w:t>2 - 10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1E1DFE" w14:textId="77777777" w:rsidR="009049C3" w:rsidRPr="00206171" w:rsidRDefault="009049C3" w:rsidP="00C516A8">
                  <w:pPr>
                    <w:pStyle w:val="rowtabella0"/>
                    <w:jc w:val="center"/>
                    <w:rPr>
                      <w:color w:val="002060"/>
                    </w:rPr>
                  </w:pPr>
                  <w:r w:rsidRPr="00206171">
                    <w:rPr>
                      <w:color w:val="002060"/>
                    </w:rPr>
                    <w:t> </w:t>
                  </w:r>
                </w:p>
              </w:tc>
            </w:tr>
            <w:tr w:rsidR="009049C3" w:rsidRPr="00206171" w14:paraId="7BCF30CA"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C21A97" w14:textId="77777777" w:rsidR="009049C3" w:rsidRPr="00206171" w:rsidRDefault="009049C3" w:rsidP="00C516A8">
                  <w:pPr>
                    <w:pStyle w:val="rowtabella0"/>
                    <w:rPr>
                      <w:color w:val="002060"/>
                    </w:rPr>
                  </w:pPr>
                  <w:r w:rsidRPr="00206171">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82FAA1" w14:textId="77777777" w:rsidR="009049C3" w:rsidRPr="00206171" w:rsidRDefault="009049C3" w:rsidP="00C516A8">
                  <w:pPr>
                    <w:pStyle w:val="rowtabella0"/>
                    <w:rPr>
                      <w:color w:val="002060"/>
                    </w:rPr>
                  </w:pPr>
                  <w:r w:rsidRPr="00206171">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D5E249" w14:textId="77777777" w:rsidR="009049C3" w:rsidRPr="00206171" w:rsidRDefault="009049C3" w:rsidP="00C516A8">
                  <w:pPr>
                    <w:pStyle w:val="rowtabella0"/>
                    <w:jc w:val="center"/>
                    <w:rPr>
                      <w:color w:val="002060"/>
                    </w:rPr>
                  </w:pPr>
                  <w:r w:rsidRPr="00206171">
                    <w:rPr>
                      <w:color w:val="002060"/>
                    </w:rPr>
                    <w:t>17 - 1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56BE4B" w14:textId="77777777" w:rsidR="009049C3" w:rsidRPr="00206171" w:rsidRDefault="009049C3" w:rsidP="00C516A8">
                  <w:pPr>
                    <w:pStyle w:val="rowtabella0"/>
                    <w:jc w:val="center"/>
                    <w:rPr>
                      <w:color w:val="002060"/>
                    </w:rPr>
                  </w:pPr>
                  <w:r w:rsidRPr="00206171">
                    <w:rPr>
                      <w:color w:val="002060"/>
                    </w:rPr>
                    <w:t> </w:t>
                  </w:r>
                </w:p>
              </w:tc>
            </w:tr>
            <w:tr w:rsidR="009049C3" w:rsidRPr="00206171" w14:paraId="54C5170B" w14:textId="77777777" w:rsidTr="00C516A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8FA4A6" w14:textId="77777777" w:rsidR="009049C3" w:rsidRPr="00206171" w:rsidRDefault="009049C3" w:rsidP="00C516A8">
                  <w:pPr>
                    <w:pStyle w:val="rowtabella0"/>
                    <w:rPr>
                      <w:color w:val="002060"/>
                    </w:rPr>
                  </w:pPr>
                  <w:r w:rsidRPr="00206171">
                    <w:rPr>
                      <w:color w:val="002060"/>
                    </w:rPr>
                    <w:t>(1) RECANATI CALCIO A 5 q.B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AC6A77" w14:textId="77777777" w:rsidR="009049C3" w:rsidRPr="00206171" w:rsidRDefault="009049C3" w:rsidP="00C516A8">
                  <w:pPr>
                    <w:pStyle w:val="rowtabella0"/>
                    <w:rPr>
                      <w:color w:val="002060"/>
                    </w:rPr>
                  </w:pPr>
                  <w:r w:rsidRPr="00206171">
                    <w:rPr>
                      <w:color w:val="002060"/>
                    </w:rPr>
                    <w:t>- BORGO ROSSELLI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7D423A" w14:textId="77777777" w:rsidR="009049C3" w:rsidRPr="00206171" w:rsidRDefault="009049C3" w:rsidP="00C516A8">
                  <w:pPr>
                    <w:pStyle w:val="rowtabella0"/>
                    <w:jc w:val="center"/>
                    <w:rPr>
                      <w:color w:val="002060"/>
                    </w:rPr>
                  </w:pPr>
                  <w:r w:rsidRPr="00206171">
                    <w:rPr>
                      <w:color w:val="002060"/>
                    </w:rPr>
                    <w:t>9 - 4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629399" w14:textId="77777777" w:rsidR="009049C3" w:rsidRPr="00206171" w:rsidRDefault="009049C3" w:rsidP="00C516A8">
                  <w:pPr>
                    <w:pStyle w:val="rowtabella0"/>
                    <w:jc w:val="center"/>
                    <w:rPr>
                      <w:color w:val="002060"/>
                    </w:rPr>
                  </w:pPr>
                  <w:r w:rsidRPr="00206171">
                    <w:rPr>
                      <w:color w:val="002060"/>
                    </w:rPr>
                    <w:t> </w:t>
                  </w:r>
                </w:p>
              </w:tc>
            </w:tr>
            <w:tr w:rsidR="009049C3" w:rsidRPr="00206171" w14:paraId="50AEADC8" w14:textId="77777777" w:rsidTr="00C516A8">
              <w:tc>
                <w:tcPr>
                  <w:tcW w:w="4700" w:type="dxa"/>
                  <w:gridSpan w:val="4"/>
                  <w:tcBorders>
                    <w:top w:val="nil"/>
                    <w:left w:val="nil"/>
                    <w:bottom w:val="nil"/>
                    <w:right w:val="nil"/>
                  </w:tcBorders>
                  <w:tcMar>
                    <w:top w:w="20" w:type="dxa"/>
                    <w:left w:w="20" w:type="dxa"/>
                    <w:bottom w:w="20" w:type="dxa"/>
                    <w:right w:w="20" w:type="dxa"/>
                  </w:tcMar>
                  <w:vAlign w:val="center"/>
                  <w:hideMark/>
                </w:tcPr>
                <w:p w14:paraId="2811DF42" w14:textId="77777777" w:rsidR="009049C3" w:rsidRPr="00206171" w:rsidRDefault="009049C3" w:rsidP="00C516A8">
                  <w:pPr>
                    <w:pStyle w:val="rowtabella0"/>
                    <w:rPr>
                      <w:color w:val="002060"/>
                    </w:rPr>
                  </w:pPr>
                  <w:r w:rsidRPr="00206171">
                    <w:rPr>
                      <w:color w:val="002060"/>
                    </w:rPr>
                    <w:t>(1) - disputata il 07/10/2023</w:t>
                  </w:r>
                </w:p>
              </w:tc>
            </w:tr>
          </w:tbl>
          <w:p w14:paraId="584DC472" w14:textId="77777777" w:rsidR="009049C3" w:rsidRPr="00206171" w:rsidRDefault="009049C3" w:rsidP="00C516A8">
            <w:pPr>
              <w:rPr>
                <w:color w:val="002060"/>
              </w:rPr>
            </w:pPr>
          </w:p>
        </w:tc>
      </w:tr>
    </w:tbl>
    <w:p w14:paraId="62C5B42D" w14:textId="77777777" w:rsidR="009049C3" w:rsidRPr="00206171" w:rsidRDefault="009049C3" w:rsidP="009049C3">
      <w:pPr>
        <w:pStyle w:val="breakline"/>
        <w:rPr>
          <w:rFonts w:eastAsiaTheme="minorEastAsia"/>
          <w:color w:val="002060"/>
        </w:rPr>
      </w:pPr>
    </w:p>
    <w:p w14:paraId="559E209A" w14:textId="77777777" w:rsidR="009049C3" w:rsidRPr="00206171" w:rsidRDefault="009049C3" w:rsidP="009049C3">
      <w:pPr>
        <w:pStyle w:val="breakline"/>
        <w:rPr>
          <w:color w:val="002060"/>
        </w:rPr>
      </w:pPr>
    </w:p>
    <w:p w14:paraId="2E559042" w14:textId="77777777" w:rsidR="009049C3" w:rsidRPr="00206171" w:rsidRDefault="009049C3" w:rsidP="009049C3">
      <w:pPr>
        <w:pStyle w:val="titoloprinc0"/>
        <w:rPr>
          <w:color w:val="002060"/>
        </w:rPr>
      </w:pPr>
      <w:r w:rsidRPr="00206171">
        <w:rPr>
          <w:color w:val="002060"/>
        </w:rPr>
        <w:t>GIUDICE SPORTIVO</w:t>
      </w:r>
    </w:p>
    <w:p w14:paraId="238C056D" w14:textId="77777777" w:rsidR="009049C3" w:rsidRPr="00206171" w:rsidRDefault="009049C3" w:rsidP="009049C3">
      <w:pPr>
        <w:pStyle w:val="diffida"/>
        <w:rPr>
          <w:color w:val="002060"/>
        </w:rPr>
      </w:pPr>
      <w:r w:rsidRPr="00206171">
        <w:rPr>
          <w:color w:val="002060"/>
        </w:rPr>
        <w:lastRenderedPageBreak/>
        <w:t>Il Giudice Sportivo Avv. Agnese Lazzaretti, con l'assistenza del segretario Angelo Castellana, nella seduta del 11/10/2023, ha adottato le decisioni che di seguito integralmente si riportano:</w:t>
      </w:r>
    </w:p>
    <w:p w14:paraId="4DB8EB15" w14:textId="77777777" w:rsidR="009049C3" w:rsidRPr="00206171" w:rsidRDefault="009049C3" w:rsidP="009049C3">
      <w:pPr>
        <w:pStyle w:val="titolo10"/>
        <w:rPr>
          <w:color w:val="002060"/>
        </w:rPr>
      </w:pPr>
      <w:r w:rsidRPr="00206171">
        <w:rPr>
          <w:color w:val="002060"/>
        </w:rPr>
        <w:t xml:space="preserve">GARE DEL 8/10/2023 </w:t>
      </w:r>
    </w:p>
    <w:p w14:paraId="4A1F5F38" w14:textId="77777777" w:rsidR="009049C3" w:rsidRPr="00206171" w:rsidRDefault="009049C3" w:rsidP="009049C3">
      <w:pPr>
        <w:pStyle w:val="titolo7a"/>
        <w:rPr>
          <w:color w:val="002060"/>
        </w:rPr>
      </w:pPr>
      <w:r w:rsidRPr="00206171">
        <w:rPr>
          <w:color w:val="002060"/>
        </w:rPr>
        <w:t xml:space="preserve">PROVVEDIMENTI DISCIPLINARI </w:t>
      </w:r>
    </w:p>
    <w:p w14:paraId="3094B1F9" w14:textId="77777777" w:rsidR="009049C3" w:rsidRPr="00206171" w:rsidRDefault="009049C3" w:rsidP="009049C3">
      <w:pPr>
        <w:pStyle w:val="titolo7b0"/>
        <w:rPr>
          <w:color w:val="002060"/>
        </w:rPr>
      </w:pPr>
      <w:r w:rsidRPr="00206171">
        <w:rPr>
          <w:color w:val="002060"/>
        </w:rPr>
        <w:t xml:space="preserve">In base alle risultanze degli atti ufficiali sono state deliberate le seguenti sanzioni disciplinari. </w:t>
      </w:r>
    </w:p>
    <w:p w14:paraId="537C7400" w14:textId="77777777" w:rsidR="009049C3" w:rsidRPr="00206171" w:rsidRDefault="009049C3" w:rsidP="009049C3">
      <w:pPr>
        <w:pStyle w:val="titolo30"/>
        <w:rPr>
          <w:color w:val="002060"/>
        </w:rPr>
      </w:pPr>
      <w:r w:rsidRPr="00206171">
        <w:rPr>
          <w:color w:val="002060"/>
        </w:rPr>
        <w:t xml:space="preserve">CALCIATORI NON ESPULSI </w:t>
      </w:r>
    </w:p>
    <w:p w14:paraId="687AF5F8" w14:textId="77777777" w:rsidR="009049C3" w:rsidRPr="00206171" w:rsidRDefault="009049C3" w:rsidP="009049C3">
      <w:pPr>
        <w:pStyle w:val="titolo20"/>
        <w:rPr>
          <w:color w:val="002060"/>
        </w:rPr>
      </w:pPr>
      <w:r w:rsidRPr="0020617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0744B21A" w14:textId="77777777" w:rsidTr="00C516A8">
        <w:tc>
          <w:tcPr>
            <w:tcW w:w="2200" w:type="dxa"/>
            <w:tcMar>
              <w:top w:w="20" w:type="dxa"/>
              <w:left w:w="20" w:type="dxa"/>
              <w:bottom w:w="20" w:type="dxa"/>
              <w:right w:w="20" w:type="dxa"/>
            </w:tcMar>
            <w:vAlign w:val="center"/>
            <w:hideMark/>
          </w:tcPr>
          <w:p w14:paraId="503B205B" w14:textId="77777777" w:rsidR="009049C3" w:rsidRPr="00206171" w:rsidRDefault="009049C3" w:rsidP="00C516A8">
            <w:pPr>
              <w:pStyle w:val="movimento"/>
              <w:rPr>
                <w:color w:val="002060"/>
              </w:rPr>
            </w:pPr>
            <w:r w:rsidRPr="00206171">
              <w:rPr>
                <w:color w:val="002060"/>
              </w:rPr>
              <w:t>SAGRETTI SIMONE</w:t>
            </w:r>
          </w:p>
        </w:tc>
        <w:tc>
          <w:tcPr>
            <w:tcW w:w="2200" w:type="dxa"/>
            <w:tcMar>
              <w:top w:w="20" w:type="dxa"/>
              <w:left w:w="20" w:type="dxa"/>
              <w:bottom w:w="20" w:type="dxa"/>
              <w:right w:w="20" w:type="dxa"/>
            </w:tcMar>
            <w:vAlign w:val="center"/>
            <w:hideMark/>
          </w:tcPr>
          <w:p w14:paraId="0755272B" w14:textId="77777777" w:rsidR="009049C3" w:rsidRPr="00206171" w:rsidRDefault="009049C3" w:rsidP="00C516A8">
            <w:pPr>
              <w:pStyle w:val="movimento2"/>
              <w:rPr>
                <w:color w:val="002060"/>
              </w:rPr>
            </w:pPr>
            <w:r w:rsidRPr="00206171">
              <w:rPr>
                <w:color w:val="002060"/>
              </w:rPr>
              <w:t xml:space="preserve">(FIGHT BULLS CORRIDONIA) </w:t>
            </w:r>
          </w:p>
        </w:tc>
        <w:tc>
          <w:tcPr>
            <w:tcW w:w="800" w:type="dxa"/>
            <w:tcMar>
              <w:top w:w="20" w:type="dxa"/>
              <w:left w:w="20" w:type="dxa"/>
              <w:bottom w:w="20" w:type="dxa"/>
              <w:right w:w="20" w:type="dxa"/>
            </w:tcMar>
            <w:vAlign w:val="center"/>
            <w:hideMark/>
          </w:tcPr>
          <w:p w14:paraId="68CC4382"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7F46B67A" w14:textId="77777777" w:rsidR="009049C3" w:rsidRPr="00206171" w:rsidRDefault="009049C3" w:rsidP="00C516A8">
            <w:pPr>
              <w:pStyle w:val="movimento"/>
              <w:rPr>
                <w:color w:val="002060"/>
              </w:rPr>
            </w:pPr>
            <w:r w:rsidRPr="00206171">
              <w:rPr>
                <w:color w:val="002060"/>
              </w:rPr>
              <w:t>PAOLINI PIETRO</w:t>
            </w:r>
          </w:p>
        </w:tc>
        <w:tc>
          <w:tcPr>
            <w:tcW w:w="2200" w:type="dxa"/>
            <w:tcMar>
              <w:top w:w="20" w:type="dxa"/>
              <w:left w:w="20" w:type="dxa"/>
              <w:bottom w:w="20" w:type="dxa"/>
              <w:right w:w="20" w:type="dxa"/>
            </w:tcMar>
            <w:vAlign w:val="center"/>
            <w:hideMark/>
          </w:tcPr>
          <w:p w14:paraId="56D367DF" w14:textId="77777777" w:rsidR="009049C3" w:rsidRPr="00206171" w:rsidRDefault="009049C3" w:rsidP="00C516A8">
            <w:pPr>
              <w:pStyle w:val="movimento2"/>
              <w:rPr>
                <w:color w:val="002060"/>
              </w:rPr>
            </w:pPr>
            <w:r w:rsidRPr="00206171">
              <w:rPr>
                <w:color w:val="002060"/>
              </w:rPr>
              <w:t xml:space="preserve">(ITALSERVICE C5 sq.B) </w:t>
            </w:r>
          </w:p>
        </w:tc>
      </w:tr>
      <w:tr w:rsidR="009049C3" w:rsidRPr="00206171" w14:paraId="3466295F" w14:textId="77777777" w:rsidTr="00C516A8">
        <w:tc>
          <w:tcPr>
            <w:tcW w:w="2200" w:type="dxa"/>
            <w:tcMar>
              <w:top w:w="20" w:type="dxa"/>
              <w:left w:w="20" w:type="dxa"/>
              <w:bottom w:w="20" w:type="dxa"/>
              <w:right w:w="20" w:type="dxa"/>
            </w:tcMar>
            <w:vAlign w:val="center"/>
            <w:hideMark/>
          </w:tcPr>
          <w:p w14:paraId="71714BFC" w14:textId="77777777" w:rsidR="009049C3" w:rsidRPr="00206171" w:rsidRDefault="009049C3" w:rsidP="00C516A8">
            <w:pPr>
              <w:pStyle w:val="movimento"/>
              <w:rPr>
                <w:color w:val="002060"/>
              </w:rPr>
            </w:pPr>
            <w:r w:rsidRPr="00206171">
              <w:rPr>
                <w:color w:val="002060"/>
              </w:rPr>
              <w:t>MOGLIE TOMMASO</w:t>
            </w:r>
          </w:p>
        </w:tc>
        <w:tc>
          <w:tcPr>
            <w:tcW w:w="2200" w:type="dxa"/>
            <w:tcMar>
              <w:top w:w="20" w:type="dxa"/>
              <w:left w:w="20" w:type="dxa"/>
              <w:bottom w:w="20" w:type="dxa"/>
              <w:right w:w="20" w:type="dxa"/>
            </w:tcMar>
            <w:vAlign w:val="center"/>
            <w:hideMark/>
          </w:tcPr>
          <w:p w14:paraId="227CF9C3" w14:textId="77777777" w:rsidR="009049C3" w:rsidRPr="00206171" w:rsidRDefault="009049C3" w:rsidP="00C516A8">
            <w:pPr>
              <w:pStyle w:val="movimento2"/>
              <w:rPr>
                <w:color w:val="002060"/>
              </w:rPr>
            </w:pPr>
            <w:r w:rsidRPr="00206171">
              <w:rPr>
                <w:color w:val="002060"/>
              </w:rPr>
              <w:t xml:space="preserve">(RECANATI CALCIO A 5) </w:t>
            </w:r>
          </w:p>
        </w:tc>
        <w:tc>
          <w:tcPr>
            <w:tcW w:w="800" w:type="dxa"/>
            <w:tcMar>
              <w:top w:w="20" w:type="dxa"/>
              <w:left w:w="20" w:type="dxa"/>
              <w:bottom w:w="20" w:type="dxa"/>
              <w:right w:w="20" w:type="dxa"/>
            </w:tcMar>
            <w:vAlign w:val="center"/>
            <w:hideMark/>
          </w:tcPr>
          <w:p w14:paraId="2F866104"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5144B29D"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53851AE8" w14:textId="77777777" w:rsidR="009049C3" w:rsidRPr="00206171" w:rsidRDefault="009049C3" w:rsidP="00C516A8">
            <w:pPr>
              <w:pStyle w:val="movimento2"/>
              <w:rPr>
                <w:color w:val="002060"/>
              </w:rPr>
            </w:pPr>
            <w:r w:rsidRPr="00206171">
              <w:rPr>
                <w:color w:val="002060"/>
              </w:rPr>
              <w:t> </w:t>
            </w:r>
          </w:p>
        </w:tc>
      </w:tr>
    </w:tbl>
    <w:p w14:paraId="4E4DFB5A" w14:textId="77777777" w:rsidR="009049C3" w:rsidRPr="00206171" w:rsidRDefault="009049C3" w:rsidP="009049C3">
      <w:pPr>
        <w:pStyle w:val="breakline"/>
        <w:rPr>
          <w:color w:val="002060"/>
        </w:rPr>
      </w:pPr>
    </w:p>
    <w:p w14:paraId="20B07D5F" w14:textId="77777777" w:rsidR="009049C3" w:rsidRPr="00206171" w:rsidRDefault="009049C3" w:rsidP="009049C3">
      <w:pPr>
        <w:jc w:val="center"/>
        <w:rPr>
          <w:rFonts w:ascii="Arial" w:hAnsi="Arial" w:cs="Arial"/>
          <w:noProof/>
          <w:color w:val="002060"/>
          <w:sz w:val="22"/>
          <w:szCs w:val="22"/>
        </w:rPr>
      </w:pPr>
      <w:r w:rsidRPr="00206171">
        <w:rPr>
          <w:rFonts w:ascii="Arial" w:hAnsi="Arial" w:cs="Arial"/>
          <w:noProof/>
          <w:color w:val="002060"/>
          <w:sz w:val="22"/>
          <w:szCs w:val="22"/>
        </w:rPr>
        <w:t>F.to IL SEGRETARIO                                   F.to IL GIUDICE SPORTIVO</w:t>
      </w:r>
    </w:p>
    <w:p w14:paraId="2DC6588A" w14:textId="77777777" w:rsidR="009049C3" w:rsidRPr="00206171" w:rsidRDefault="009049C3" w:rsidP="009049C3">
      <w:pPr>
        <w:pStyle w:val="Corpodeltesto2"/>
        <w:spacing w:after="0" w:line="240" w:lineRule="auto"/>
        <w:jc w:val="both"/>
        <w:rPr>
          <w:rFonts w:ascii="Arial" w:hAnsi="Arial" w:cs="Arial"/>
          <w:b/>
          <w:color w:val="002060"/>
          <w:sz w:val="22"/>
          <w:szCs w:val="22"/>
        </w:rPr>
      </w:pPr>
      <w:r w:rsidRPr="00206171">
        <w:rPr>
          <w:rFonts w:ascii="Arial" w:hAnsi="Arial" w:cs="Arial"/>
          <w:noProof/>
          <w:color w:val="002060"/>
          <w:sz w:val="22"/>
          <w:szCs w:val="22"/>
        </w:rPr>
        <w:t xml:space="preserve">                         Angelo Castellana        </w:t>
      </w:r>
      <w:r w:rsidRPr="00206171">
        <w:rPr>
          <w:rFonts w:ascii="Arial" w:hAnsi="Arial" w:cs="Arial"/>
          <w:noProof/>
          <w:color w:val="002060"/>
          <w:sz w:val="22"/>
          <w:szCs w:val="22"/>
        </w:rPr>
        <w:tab/>
        <w:t xml:space="preserve">                                Agnese Lazzaretti</w:t>
      </w:r>
    </w:p>
    <w:p w14:paraId="2D3F745C" w14:textId="77777777" w:rsidR="009049C3" w:rsidRPr="00206171" w:rsidRDefault="009049C3" w:rsidP="009049C3">
      <w:pPr>
        <w:pStyle w:val="breakline"/>
        <w:rPr>
          <w:rFonts w:eastAsiaTheme="minorEastAsia"/>
          <w:color w:val="002060"/>
        </w:rPr>
      </w:pPr>
    </w:p>
    <w:p w14:paraId="765FB92C" w14:textId="77777777" w:rsidR="009049C3" w:rsidRPr="00206171" w:rsidRDefault="009049C3" w:rsidP="009049C3">
      <w:pPr>
        <w:pStyle w:val="titoloprinc0"/>
        <w:rPr>
          <w:color w:val="002060"/>
        </w:rPr>
      </w:pPr>
      <w:r w:rsidRPr="00206171">
        <w:rPr>
          <w:color w:val="002060"/>
        </w:rPr>
        <w:t>CLASSIFICA</w:t>
      </w:r>
    </w:p>
    <w:p w14:paraId="514FBF53" w14:textId="77777777" w:rsidR="009049C3" w:rsidRPr="00206171" w:rsidRDefault="009049C3" w:rsidP="009049C3">
      <w:pPr>
        <w:pStyle w:val="breakline"/>
        <w:rPr>
          <w:color w:val="002060"/>
        </w:rPr>
      </w:pPr>
    </w:p>
    <w:p w14:paraId="7B6BB42E" w14:textId="77777777" w:rsidR="009049C3" w:rsidRPr="00206171" w:rsidRDefault="009049C3" w:rsidP="009049C3">
      <w:pPr>
        <w:pStyle w:val="breakline"/>
        <w:rPr>
          <w:color w:val="002060"/>
        </w:rPr>
      </w:pPr>
    </w:p>
    <w:p w14:paraId="6DEC5187" w14:textId="77777777" w:rsidR="009049C3" w:rsidRPr="00206171" w:rsidRDefault="009049C3" w:rsidP="009049C3">
      <w:pPr>
        <w:pStyle w:val="sottotitolocampionato10"/>
        <w:rPr>
          <w:color w:val="002060"/>
        </w:rPr>
      </w:pPr>
      <w:r w:rsidRPr="0020617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049C3" w:rsidRPr="00206171" w14:paraId="3B0FA14D" w14:textId="77777777" w:rsidTr="00C516A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09BF6" w14:textId="77777777" w:rsidR="009049C3" w:rsidRPr="00206171" w:rsidRDefault="009049C3" w:rsidP="00C516A8">
            <w:pPr>
              <w:pStyle w:val="headertabella0"/>
              <w:rPr>
                <w:color w:val="002060"/>
              </w:rPr>
            </w:pPr>
            <w:r w:rsidRPr="0020617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BDFD8" w14:textId="77777777" w:rsidR="009049C3" w:rsidRPr="00206171" w:rsidRDefault="009049C3" w:rsidP="00C516A8">
            <w:pPr>
              <w:pStyle w:val="headertabella0"/>
              <w:rPr>
                <w:color w:val="002060"/>
              </w:rPr>
            </w:pPr>
            <w:r w:rsidRPr="0020617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73323" w14:textId="77777777" w:rsidR="009049C3" w:rsidRPr="00206171" w:rsidRDefault="009049C3" w:rsidP="00C516A8">
            <w:pPr>
              <w:pStyle w:val="headertabella0"/>
              <w:rPr>
                <w:color w:val="002060"/>
              </w:rPr>
            </w:pPr>
            <w:r w:rsidRPr="0020617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1C577" w14:textId="77777777" w:rsidR="009049C3" w:rsidRPr="00206171" w:rsidRDefault="009049C3" w:rsidP="00C516A8">
            <w:pPr>
              <w:pStyle w:val="headertabella0"/>
              <w:rPr>
                <w:color w:val="002060"/>
              </w:rPr>
            </w:pPr>
            <w:r w:rsidRPr="0020617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15AE5" w14:textId="77777777" w:rsidR="009049C3" w:rsidRPr="00206171" w:rsidRDefault="009049C3" w:rsidP="00C516A8">
            <w:pPr>
              <w:pStyle w:val="headertabella0"/>
              <w:rPr>
                <w:color w:val="002060"/>
              </w:rPr>
            </w:pPr>
            <w:r w:rsidRPr="0020617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8D5EA" w14:textId="77777777" w:rsidR="009049C3" w:rsidRPr="00206171" w:rsidRDefault="009049C3" w:rsidP="00C516A8">
            <w:pPr>
              <w:pStyle w:val="headertabella0"/>
              <w:rPr>
                <w:color w:val="002060"/>
              </w:rPr>
            </w:pPr>
            <w:r w:rsidRPr="0020617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339DE" w14:textId="77777777" w:rsidR="009049C3" w:rsidRPr="00206171" w:rsidRDefault="009049C3" w:rsidP="00C516A8">
            <w:pPr>
              <w:pStyle w:val="headertabella0"/>
              <w:rPr>
                <w:color w:val="002060"/>
              </w:rPr>
            </w:pPr>
            <w:r w:rsidRPr="0020617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FB48B" w14:textId="77777777" w:rsidR="009049C3" w:rsidRPr="00206171" w:rsidRDefault="009049C3" w:rsidP="00C516A8">
            <w:pPr>
              <w:pStyle w:val="headertabella0"/>
              <w:rPr>
                <w:color w:val="002060"/>
              </w:rPr>
            </w:pPr>
            <w:r w:rsidRPr="0020617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E097F" w14:textId="77777777" w:rsidR="009049C3" w:rsidRPr="00206171" w:rsidRDefault="009049C3" w:rsidP="00C516A8">
            <w:pPr>
              <w:pStyle w:val="headertabella0"/>
              <w:rPr>
                <w:color w:val="002060"/>
              </w:rPr>
            </w:pPr>
            <w:r w:rsidRPr="0020617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F0E2D" w14:textId="77777777" w:rsidR="009049C3" w:rsidRPr="00206171" w:rsidRDefault="009049C3" w:rsidP="00C516A8">
            <w:pPr>
              <w:pStyle w:val="headertabella0"/>
              <w:rPr>
                <w:color w:val="002060"/>
              </w:rPr>
            </w:pPr>
            <w:r w:rsidRPr="00206171">
              <w:rPr>
                <w:color w:val="002060"/>
              </w:rPr>
              <w:t>PE</w:t>
            </w:r>
          </w:p>
        </w:tc>
      </w:tr>
      <w:tr w:rsidR="009049C3" w:rsidRPr="00206171" w14:paraId="16ECC53D" w14:textId="77777777" w:rsidTr="00C516A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ABCF5A" w14:textId="77777777" w:rsidR="009049C3" w:rsidRPr="00206171" w:rsidRDefault="009049C3" w:rsidP="00C516A8">
            <w:pPr>
              <w:pStyle w:val="rowtabella0"/>
              <w:rPr>
                <w:color w:val="002060"/>
              </w:rPr>
            </w:pPr>
            <w:r w:rsidRPr="0020617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E9B5F"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B3FA9"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6206C"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68388"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0F05E"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218A5" w14:textId="77777777" w:rsidR="009049C3" w:rsidRPr="00206171" w:rsidRDefault="009049C3" w:rsidP="00C516A8">
            <w:pPr>
              <w:pStyle w:val="rowtabella0"/>
              <w:jc w:val="center"/>
              <w:rPr>
                <w:color w:val="002060"/>
              </w:rPr>
            </w:pPr>
            <w:r w:rsidRPr="0020617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84B41"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BEA3B" w14:textId="77777777" w:rsidR="009049C3" w:rsidRPr="00206171" w:rsidRDefault="009049C3" w:rsidP="00C516A8">
            <w:pPr>
              <w:pStyle w:val="rowtabella0"/>
              <w:jc w:val="center"/>
              <w:rPr>
                <w:color w:val="002060"/>
              </w:rPr>
            </w:pPr>
            <w:r w:rsidRPr="0020617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5CFAB" w14:textId="77777777" w:rsidR="009049C3" w:rsidRPr="00206171" w:rsidRDefault="009049C3" w:rsidP="00C516A8">
            <w:pPr>
              <w:pStyle w:val="rowtabella0"/>
              <w:jc w:val="center"/>
              <w:rPr>
                <w:color w:val="002060"/>
              </w:rPr>
            </w:pPr>
            <w:r w:rsidRPr="00206171">
              <w:rPr>
                <w:color w:val="002060"/>
              </w:rPr>
              <w:t>0</w:t>
            </w:r>
          </w:p>
        </w:tc>
      </w:tr>
      <w:tr w:rsidR="009049C3" w:rsidRPr="00206171" w14:paraId="60435FDA"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578124" w14:textId="77777777" w:rsidR="009049C3" w:rsidRPr="00206171" w:rsidRDefault="009049C3" w:rsidP="00C516A8">
            <w:pPr>
              <w:pStyle w:val="rowtabella0"/>
              <w:rPr>
                <w:color w:val="002060"/>
              </w:rPr>
            </w:pPr>
            <w:r w:rsidRPr="0020617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1FC98"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44E19"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51117"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D6A8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BDE2F"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78C91" w14:textId="77777777" w:rsidR="009049C3" w:rsidRPr="00206171" w:rsidRDefault="009049C3" w:rsidP="00C516A8">
            <w:pPr>
              <w:pStyle w:val="rowtabella0"/>
              <w:jc w:val="center"/>
              <w:rPr>
                <w:color w:val="002060"/>
              </w:rPr>
            </w:pPr>
            <w:r w:rsidRPr="0020617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841D5"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27A32" w14:textId="77777777" w:rsidR="009049C3" w:rsidRPr="00206171" w:rsidRDefault="009049C3" w:rsidP="00C516A8">
            <w:pPr>
              <w:pStyle w:val="rowtabella0"/>
              <w:jc w:val="center"/>
              <w:rPr>
                <w:color w:val="002060"/>
              </w:rPr>
            </w:pPr>
            <w:r w:rsidRPr="0020617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6A6A1" w14:textId="77777777" w:rsidR="009049C3" w:rsidRPr="00206171" w:rsidRDefault="009049C3" w:rsidP="00C516A8">
            <w:pPr>
              <w:pStyle w:val="rowtabella0"/>
              <w:jc w:val="center"/>
              <w:rPr>
                <w:color w:val="002060"/>
              </w:rPr>
            </w:pPr>
            <w:r w:rsidRPr="00206171">
              <w:rPr>
                <w:color w:val="002060"/>
              </w:rPr>
              <w:t>0</w:t>
            </w:r>
          </w:p>
        </w:tc>
      </w:tr>
      <w:tr w:rsidR="009049C3" w:rsidRPr="00206171" w14:paraId="042560C7"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C12795" w14:textId="77777777" w:rsidR="009049C3" w:rsidRPr="00206171" w:rsidRDefault="009049C3" w:rsidP="00C516A8">
            <w:pPr>
              <w:pStyle w:val="rowtabella0"/>
              <w:rPr>
                <w:color w:val="002060"/>
              </w:rPr>
            </w:pPr>
            <w:r w:rsidRPr="00206171">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83C7E"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5A4E8"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45149"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F6B2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DDCE2"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F824C" w14:textId="77777777" w:rsidR="009049C3" w:rsidRPr="00206171" w:rsidRDefault="009049C3" w:rsidP="00C516A8">
            <w:pPr>
              <w:pStyle w:val="rowtabella0"/>
              <w:jc w:val="center"/>
              <w:rPr>
                <w:color w:val="002060"/>
              </w:rPr>
            </w:pPr>
            <w:r w:rsidRPr="002061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6804A"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47930"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A0C44" w14:textId="77777777" w:rsidR="009049C3" w:rsidRPr="00206171" w:rsidRDefault="009049C3" w:rsidP="00C516A8">
            <w:pPr>
              <w:pStyle w:val="rowtabella0"/>
              <w:jc w:val="center"/>
              <w:rPr>
                <w:color w:val="002060"/>
              </w:rPr>
            </w:pPr>
            <w:r w:rsidRPr="00206171">
              <w:rPr>
                <w:color w:val="002060"/>
              </w:rPr>
              <w:t>0</w:t>
            </w:r>
          </w:p>
        </w:tc>
      </w:tr>
      <w:tr w:rsidR="009049C3" w:rsidRPr="00206171" w14:paraId="4C63E137"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FE5E21" w14:textId="77777777" w:rsidR="009049C3" w:rsidRPr="00206171" w:rsidRDefault="009049C3" w:rsidP="00C516A8">
            <w:pPr>
              <w:pStyle w:val="rowtabella0"/>
              <w:rPr>
                <w:color w:val="002060"/>
              </w:rPr>
            </w:pPr>
            <w:r w:rsidRPr="00206171">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DD56E"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1B4B4"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E2BC4"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1D7E4"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42FEC"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F78BB"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76B7C"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34DCF"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CEF43" w14:textId="77777777" w:rsidR="009049C3" w:rsidRPr="00206171" w:rsidRDefault="009049C3" w:rsidP="00C516A8">
            <w:pPr>
              <w:pStyle w:val="rowtabella0"/>
              <w:jc w:val="center"/>
              <w:rPr>
                <w:color w:val="002060"/>
              </w:rPr>
            </w:pPr>
            <w:r w:rsidRPr="00206171">
              <w:rPr>
                <w:color w:val="002060"/>
              </w:rPr>
              <w:t>0</w:t>
            </w:r>
          </w:p>
        </w:tc>
      </w:tr>
      <w:tr w:rsidR="009049C3" w:rsidRPr="00206171" w14:paraId="30F78CE5"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C3C8D5" w14:textId="77777777" w:rsidR="009049C3" w:rsidRPr="00206171" w:rsidRDefault="009049C3" w:rsidP="00C516A8">
            <w:pPr>
              <w:pStyle w:val="rowtabella0"/>
              <w:rPr>
                <w:color w:val="002060"/>
                <w:lang w:val="es-ES"/>
              </w:rPr>
            </w:pPr>
            <w:r w:rsidRPr="00206171">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C62A8"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18141"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85342"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EF11B"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46277"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237E9" w14:textId="77777777" w:rsidR="009049C3" w:rsidRPr="00206171" w:rsidRDefault="009049C3" w:rsidP="00C516A8">
            <w:pPr>
              <w:pStyle w:val="rowtabella0"/>
              <w:jc w:val="center"/>
              <w:rPr>
                <w:color w:val="002060"/>
              </w:rPr>
            </w:pPr>
            <w:r w:rsidRPr="0020617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7C6D4" w14:textId="77777777" w:rsidR="009049C3" w:rsidRPr="00206171" w:rsidRDefault="009049C3" w:rsidP="00C516A8">
            <w:pPr>
              <w:pStyle w:val="rowtabella0"/>
              <w:jc w:val="center"/>
              <w:rPr>
                <w:color w:val="002060"/>
              </w:rPr>
            </w:pPr>
            <w:r w:rsidRPr="002061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37D0B"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0FA84" w14:textId="77777777" w:rsidR="009049C3" w:rsidRPr="00206171" w:rsidRDefault="009049C3" w:rsidP="00C516A8">
            <w:pPr>
              <w:pStyle w:val="rowtabella0"/>
              <w:jc w:val="center"/>
              <w:rPr>
                <w:color w:val="002060"/>
              </w:rPr>
            </w:pPr>
            <w:r w:rsidRPr="00206171">
              <w:rPr>
                <w:color w:val="002060"/>
              </w:rPr>
              <w:t>0</w:t>
            </w:r>
          </w:p>
        </w:tc>
      </w:tr>
      <w:tr w:rsidR="009049C3" w:rsidRPr="00206171" w14:paraId="40597ABA"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E4F93F" w14:textId="77777777" w:rsidR="009049C3" w:rsidRPr="00206171" w:rsidRDefault="009049C3" w:rsidP="00C516A8">
            <w:pPr>
              <w:pStyle w:val="rowtabella0"/>
              <w:rPr>
                <w:color w:val="002060"/>
              </w:rPr>
            </w:pPr>
            <w:r w:rsidRPr="0020617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AA760"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3DE46"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2F97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87855"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D40A1"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51BC1"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6AEF4" w14:textId="77777777" w:rsidR="009049C3" w:rsidRPr="00206171" w:rsidRDefault="009049C3" w:rsidP="00C516A8">
            <w:pPr>
              <w:pStyle w:val="rowtabella0"/>
              <w:jc w:val="center"/>
              <w:rPr>
                <w:color w:val="002060"/>
              </w:rPr>
            </w:pPr>
            <w:r w:rsidRPr="002061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29971"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52C83" w14:textId="77777777" w:rsidR="009049C3" w:rsidRPr="00206171" w:rsidRDefault="009049C3" w:rsidP="00C516A8">
            <w:pPr>
              <w:pStyle w:val="rowtabella0"/>
              <w:jc w:val="center"/>
              <w:rPr>
                <w:color w:val="002060"/>
              </w:rPr>
            </w:pPr>
            <w:r w:rsidRPr="00206171">
              <w:rPr>
                <w:color w:val="002060"/>
              </w:rPr>
              <w:t>0</w:t>
            </w:r>
          </w:p>
        </w:tc>
      </w:tr>
      <w:tr w:rsidR="009049C3" w:rsidRPr="00206171" w14:paraId="2FF6F6F7"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C619F2" w14:textId="77777777" w:rsidR="009049C3" w:rsidRPr="00206171" w:rsidRDefault="009049C3" w:rsidP="00C516A8">
            <w:pPr>
              <w:pStyle w:val="rowtabella0"/>
              <w:rPr>
                <w:color w:val="002060"/>
              </w:rPr>
            </w:pPr>
            <w:r w:rsidRPr="00206171">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E33BB"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3461A"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543FD"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E1402"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2550F"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61378"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58F19" w14:textId="77777777" w:rsidR="009049C3" w:rsidRPr="00206171" w:rsidRDefault="009049C3" w:rsidP="00C516A8">
            <w:pPr>
              <w:pStyle w:val="rowtabella0"/>
              <w:jc w:val="center"/>
              <w:rPr>
                <w:color w:val="002060"/>
              </w:rPr>
            </w:pPr>
            <w:r w:rsidRPr="002061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FAE3D" w14:textId="77777777" w:rsidR="009049C3" w:rsidRPr="00206171" w:rsidRDefault="009049C3" w:rsidP="00C516A8">
            <w:pPr>
              <w:pStyle w:val="rowtabella0"/>
              <w:jc w:val="center"/>
              <w:rPr>
                <w:color w:val="002060"/>
              </w:rPr>
            </w:pPr>
            <w:r w:rsidRPr="0020617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C333F" w14:textId="77777777" w:rsidR="009049C3" w:rsidRPr="00206171" w:rsidRDefault="009049C3" w:rsidP="00C516A8">
            <w:pPr>
              <w:pStyle w:val="rowtabella0"/>
              <w:jc w:val="center"/>
              <w:rPr>
                <w:color w:val="002060"/>
              </w:rPr>
            </w:pPr>
            <w:r w:rsidRPr="00206171">
              <w:rPr>
                <w:color w:val="002060"/>
              </w:rPr>
              <w:t>0</w:t>
            </w:r>
          </w:p>
        </w:tc>
      </w:tr>
      <w:tr w:rsidR="009049C3" w:rsidRPr="00206171" w14:paraId="547DB2E5"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6D3DF8" w14:textId="77777777" w:rsidR="009049C3" w:rsidRPr="00206171" w:rsidRDefault="009049C3" w:rsidP="00C516A8">
            <w:pPr>
              <w:pStyle w:val="rowtabella0"/>
              <w:rPr>
                <w:color w:val="002060"/>
              </w:rPr>
            </w:pPr>
            <w:r w:rsidRPr="0020617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F1D92"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E5903"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97BF0"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49AB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FB041"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95E51"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425D1"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B74F9" w14:textId="77777777" w:rsidR="009049C3" w:rsidRPr="00206171" w:rsidRDefault="009049C3" w:rsidP="00C516A8">
            <w:pPr>
              <w:pStyle w:val="rowtabella0"/>
              <w:jc w:val="center"/>
              <w:rPr>
                <w:color w:val="002060"/>
              </w:rPr>
            </w:pPr>
            <w:r w:rsidRPr="002061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3818B" w14:textId="77777777" w:rsidR="009049C3" w:rsidRPr="00206171" w:rsidRDefault="009049C3" w:rsidP="00C516A8">
            <w:pPr>
              <w:pStyle w:val="rowtabella0"/>
              <w:jc w:val="center"/>
              <w:rPr>
                <w:color w:val="002060"/>
              </w:rPr>
            </w:pPr>
            <w:r w:rsidRPr="00206171">
              <w:rPr>
                <w:color w:val="002060"/>
              </w:rPr>
              <w:t>0</w:t>
            </w:r>
          </w:p>
        </w:tc>
      </w:tr>
      <w:tr w:rsidR="009049C3" w:rsidRPr="00206171" w14:paraId="176BA81E"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44EFB4" w14:textId="77777777" w:rsidR="009049C3" w:rsidRPr="00206171" w:rsidRDefault="009049C3" w:rsidP="00C516A8">
            <w:pPr>
              <w:pStyle w:val="rowtabella0"/>
              <w:rPr>
                <w:color w:val="002060"/>
              </w:rPr>
            </w:pPr>
            <w:r w:rsidRPr="00206171">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CB789"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9F962"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0ECC1"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7A53F"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B228C"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94BB2"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9C8CC" w14:textId="77777777" w:rsidR="009049C3" w:rsidRPr="00206171" w:rsidRDefault="009049C3" w:rsidP="00C516A8">
            <w:pPr>
              <w:pStyle w:val="rowtabella0"/>
              <w:jc w:val="center"/>
              <w:rPr>
                <w:color w:val="002060"/>
              </w:rPr>
            </w:pPr>
            <w:r w:rsidRPr="0020617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931D8" w14:textId="77777777" w:rsidR="009049C3" w:rsidRPr="00206171" w:rsidRDefault="009049C3" w:rsidP="00C516A8">
            <w:pPr>
              <w:pStyle w:val="rowtabella0"/>
              <w:jc w:val="center"/>
              <w:rPr>
                <w:color w:val="002060"/>
              </w:rPr>
            </w:pPr>
            <w:r w:rsidRPr="0020617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A0F59" w14:textId="77777777" w:rsidR="009049C3" w:rsidRPr="00206171" w:rsidRDefault="009049C3" w:rsidP="00C516A8">
            <w:pPr>
              <w:pStyle w:val="rowtabella0"/>
              <w:jc w:val="center"/>
              <w:rPr>
                <w:color w:val="002060"/>
              </w:rPr>
            </w:pPr>
            <w:r w:rsidRPr="00206171">
              <w:rPr>
                <w:color w:val="002060"/>
              </w:rPr>
              <w:t>0</w:t>
            </w:r>
          </w:p>
        </w:tc>
      </w:tr>
      <w:tr w:rsidR="009049C3" w:rsidRPr="00206171" w14:paraId="07896E19"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1D5820" w14:textId="77777777" w:rsidR="009049C3" w:rsidRPr="00206171" w:rsidRDefault="009049C3" w:rsidP="00C516A8">
            <w:pPr>
              <w:pStyle w:val="rowtabella0"/>
              <w:rPr>
                <w:color w:val="002060"/>
              </w:rPr>
            </w:pPr>
            <w:r w:rsidRPr="00206171">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A7335"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278D8"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2BFF9"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B9490"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F41BC"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9B8F0"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8C1E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3985A"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8A1F0" w14:textId="77777777" w:rsidR="009049C3" w:rsidRPr="00206171" w:rsidRDefault="009049C3" w:rsidP="00C516A8">
            <w:pPr>
              <w:pStyle w:val="rowtabella0"/>
              <w:jc w:val="center"/>
              <w:rPr>
                <w:color w:val="002060"/>
              </w:rPr>
            </w:pPr>
            <w:r w:rsidRPr="00206171">
              <w:rPr>
                <w:color w:val="002060"/>
              </w:rPr>
              <w:t>0</w:t>
            </w:r>
          </w:p>
        </w:tc>
      </w:tr>
      <w:tr w:rsidR="009049C3" w:rsidRPr="00206171" w14:paraId="26BD7C29" w14:textId="77777777" w:rsidTr="00C516A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517CF0" w14:textId="77777777" w:rsidR="009049C3" w:rsidRPr="00206171" w:rsidRDefault="009049C3" w:rsidP="00C516A8">
            <w:pPr>
              <w:pStyle w:val="rowtabella0"/>
              <w:rPr>
                <w:color w:val="002060"/>
              </w:rPr>
            </w:pPr>
            <w:r w:rsidRPr="00206171">
              <w:rPr>
                <w:color w:val="002060"/>
              </w:rPr>
              <w:t>sq.B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2E471"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2BA69"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6358D"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108D0"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BDBF2"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19838"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99D39"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1575E"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18BD0" w14:textId="77777777" w:rsidR="009049C3" w:rsidRPr="00206171" w:rsidRDefault="009049C3" w:rsidP="00C516A8">
            <w:pPr>
              <w:pStyle w:val="rowtabella0"/>
              <w:jc w:val="center"/>
              <w:rPr>
                <w:color w:val="002060"/>
              </w:rPr>
            </w:pPr>
            <w:r w:rsidRPr="00206171">
              <w:rPr>
                <w:color w:val="002060"/>
              </w:rPr>
              <w:t>0</w:t>
            </w:r>
          </w:p>
        </w:tc>
      </w:tr>
    </w:tbl>
    <w:p w14:paraId="4E510351" w14:textId="77777777" w:rsidR="009049C3" w:rsidRPr="00206171" w:rsidRDefault="009049C3" w:rsidP="009049C3">
      <w:pPr>
        <w:pStyle w:val="breakline"/>
        <w:rPr>
          <w:rFonts w:eastAsiaTheme="minorEastAsia"/>
          <w:color w:val="002060"/>
        </w:rPr>
      </w:pPr>
    </w:p>
    <w:p w14:paraId="14F90CC6" w14:textId="77777777" w:rsidR="009049C3" w:rsidRPr="00206171" w:rsidRDefault="009049C3" w:rsidP="009049C3">
      <w:pPr>
        <w:pStyle w:val="breakline"/>
        <w:rPr>
          <w:color w:val="002060"/>
        </w:rPr>
      </w:pPr>
    </w:p>
    <w:p w14:paraId="316BD34F" w14:textId="77777777" w:rsidR="009049C3" w:rsidRPr="00206171" w:rsidRDefault="009049C3" w:rsidP="009049C3">
      <w:pPr>
        <w:pStyle w:val="sottotitolocampionato10"/>
        <w:rPr>
          <w:color w:val="002060"/>
        </w:rPr>
      </w:pPr>
      <w:r w:rsidRPr="0020617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049C3" w:rsidRPr="00206171" w14:paraId="39836854" w14:textId="77777777" w:rsidTr="00C516A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64D34" w14:textId="77777777" w:rsidR="009049C3" w:rsidRPr="00206171" w:rsidRDefault="009049C3" w:rsidP="00C516A8">
            <w:pPr>
              <w:pStyle w:val="headertabella0"/>
              <w:rPr>
                <w:color w:val="002060"/>
              </w:rPr>
            </w:pPr>
            <w:r w:rsidRPr="0020617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C6CA6" w14:textId="77777777" w:rsidR="009049C3" w:rsidRPr="00206171" w:rsidRDefault="009049C3" w:rsidP="00C516A8">
            <w:pPr>
              <w:pStyle w:val="headertabella0"/>
              <w:rPr>
                <w:color w:val="002060"/>
              </w:rPr>
            </w:pPr>
            <w:r w:rsidRPr="0020617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11550" w14:textId="77777777" w:rsidR="009049C3" w:rsidRPr="00206171" w:rsidRDefault="009049C3" w:rsidP="00C516A8">
            <w:pPr>
              <w:pStyle w:val="headertabella0"/>
              <w:rPr>
                <w:color w:val="002060"/>
              </w:rPr>
            </w:pPr>
            <w:r w:rsidRPr="0020617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B8563" w14:textId="77777777" w:rsidR="009049C3" w:rsidRPr="00206171" w:rsidRDefault="009049C3" w:rsidP="00C516A8">
            <w:pPr>
              <w:pStyle w:val="headertabella0"/>
              <w:rPr>
                <w:color w:val="002060"/>
              </w:rPr>
            </w:pPr>
            <w:r w:rsidRPr="0020617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91350" w14:textId="77777777" w:rsidR="009049C3" w:rsidRPr="00206171" w:rsidRDefault="009049C3" w:rsidP="00C516A8">
            <w:pPr>
              <w:pStyle w:val="headertabella0"/>
              <w:rPr>
                <w:color w:val="002060"/>
              </w:rPr>
            </w:pPr>
            <w:r w:rsidRPr="0020617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6B0B8" w14:textId="77777777" w:rsidR="009049C3" w:rsidRPr="00206171" w:rsidRDefault="009049C3" w:rsidP="00C516A8">
            <w:pPr>
              <w:pStyle w:val="headertabella0"/>
              <w:rPr>
                <w:color w:val="002060"/>
              </w:rPr>
            </w:pPr>
            <w:r w:rsidRPr="0020617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62F5B" w14:textId="77777777" w:rsidR="009049C3" w:rsidRPr="00206171" w:rsidRDefault="009049C3" w:rsidP="00C516A8">
            <w:pPr>
              <w:pStyle w:val="headertabella0"/>
              <w:rPr>
                <w:color w:val="002060"/>
              </w:rPr>
            </w:pPr>
            <w:r w:rsidRPr="0020617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3657C" w14:textId="77777777" w:rsidR="009049C3" w:rsidRPr="00206171" w:rsidRDefault="009049C3" w:rsidP="00C516A8">
            <w:pPr>
              <w:pStyle w:val="headertabella0"/>
              <w:rPr>
                <w:color w:val="002060"/>
              </w:rPr>
            </w:pPr>
            <w:r w:rsidRPr="0020617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9456E" w14:textId="77777777" w:rsidR="009049C3" w:rsidRPr="00206171" w:rsidRDefault="009049C3" w:rsidP="00C516A8">
            <w:pPr>
              <w:pStyle w:val="headertabella0"/>
              <w:rPr>
                <w:color w:val="002060"/>
              </w:rPr>
            </w:pPr>
            <w:r w:rsidRPr="0020617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93858" w14:textId="77777777" w:rsidR="009049C3" w:rsidRPr="00206171" w:rsidRDefault="009049C3" w:rsidP="00C516A8">
            <w:pPr>
              <w:pStyle w:val="headertabella0"/>
              <w:rPr>
                <w:color w:val="002060"/>
              </w:rPr>
            </w:pPr>
            <w:r w:rsidRPr="00206171">
              <w:rPr>
                <w:color w:val="002060"/>
              </w:rPr>
              <w:t>PE</w:t>
            </w:r>
          </w:p>
        </w:tc>
      </w:tr>
      <w:tr w:rsidR="009049C3" w:rsidRPr="00206171" w14:paraId="57557907" w14:textId="77777777" w:rsidTr="00C516A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4628A0" w14:textId="77777777" w:rsidR="009049C3" w:rsidRPr="00206171" w:rsidRDefault="009049C3" w:rsidP="00C516A8">
            <w:pPr>
              <w:pStyle w:val="rowtabella0"/>
              <w:rPr>
                <w:color w:val="002060"/>
              </w:rPr>
            </w:pPr>
            <w:r w:rsidRPr="00206171">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127E3"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41E4A"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AAE69"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1CE75"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A2FF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E6820" w14:textId="77777777" w:rsidR="009049C3" w:rsidRPr="00206171" w:rsidRDefault="009049C3" w:rsidP="00C516A8">
            <w:pPr>
              <w:pStyle w:val="rowtabella0"/>
              <w:jc w:val="center"/>
              <w:rPr>
                <w:color w:val="002060"/>
              </w:rPr>
            </w:pPr>
            <w:r w:rsidRPr="0020617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D6E36"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9FE9B" w14:textId="77777777" w:rsidR="009049C3" w:rsidRPr="00206171" w:rsidRDefault="009049C3" w:rsidP="00C516A8">
            <w:pPr>
              <w:pStyle w:val="rowtabella0"/>
              <w:jc w:val="center"/>
              <w:rPr>
                <w:color w:val="002060"/>
              </w:rPr>
            </w:pPr>
            <w:r w:rsidRPr="0020617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97D38" w14:textId="77777777" w:rsidR="009049C3" w:rsidRPr="00206171" w:rsidRDefault="009049C3" w:rsidP="00C516A8">
            <w:pPr>
              <w:pStyle w:val="rowtabella0"/>
              <w:jc w:val="center"/>
              <w:rPr>
                <w:color w:val="002060"/>
              </w:rPr>
            </w:pPr>
            <w:r w:rsidRPr="00206171">
              <w:rPr>
                <w:color w:val="002060"/>
              </w:rPr>
              <w:t>0</w:t>
            </w:r>
          </w:p>
        </w:tc>
      </w:tr>
      <w:tr w:rsidR="009049C3" w:rsidRPr="00206171" w14:paraId="1B8D702C"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10D76A" w14:textId="77777777" w:rsidR="009049C3" w:rsidRPr="00206171" w:rsidRDefault="009049C3" w:rsidP="00C516A8">
            <w:pPr>
              <w:pStyle w:val="rowtabella0"/>
              <w:rPr>
                <w:color w:val="002060"/>
              </w:rPr>
            </w:pPr>
            <w:r w:rsidRPr="0020617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4B720"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23A9E"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F79C4"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F4125"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32CB0"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64CB4" w14:textId="77777777" w:rsidR="009049C3" w:rsidRPr="00206171" w:rsidRDefault="009049C3" w:rsidP="00C516A8">
            <w:pPr>
              <w:pStyle w:val="rowtabella0"/>
              <w:jc w:val="center"/>
              <w:rPr>
                <w:color w:val="002060"/>
              </w:rPr>
            </w:pPr>
            <w:r w:rsidRPr="0020617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97D77"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F239B" w14:textId="77777777" w:rsidR="009049C3" w:rsidRPr="00206171" w:rsidRDefault="009049C3" w:rsidP="00C516A8">
            <w:pPr>
              <w:pStyle w:val="rowtabella0"/>
              <w:jc w:val="center"/>
              <w:rPr>
                <w:color w:val="002060"/>
              </w:rPr>
            </w:pPr>
            <w:r w:rsidRPr="0020617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5E84B" w14:textId="77777777" w:rsidR="009049C3" w:rsidRPr="00206171" w:rsidRDefault="009049C3" w:rsidP="00C516A8">
            <w:pPr>
              <w:pStyle w:val="rowtabella0"/>
              <w:jc w:val="center"/>
              <w:rPr>
                <w:color w:val="002060"/>
              </w:rPr>
            </w:pPr>
            <w:r w:rsidRPr="00206171">
              <w:rPr>
                <w:color w:val="002060"/>
              </w:rPr>
              <w:t>0</w:t>
            </w:r>
          </w:p>
        </w:tc>
      </w:tr>
      <w:tr w:rsidR="009049C3" w:rsidRPr="00206171" w14:paraId="3283E634"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150341" w14:textId="77777777" w:rsidR="009049C3" w:rsidRPr="00206171" w:rsidRDefault="009049C3" w:rsidP="00C516A8">
            <w:pPr>
              <w:pStyle w:val="rowtabella0"/>
              <w:rPr>
                <w:color w:val="002060"/>
              </w:rPr>
            </w:pPr>
            <w:r w:rsidRPr="0020617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AA216"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91F27"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CEA11"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C724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9016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7D70A" w14:textId="77777777" w:rsidR="009049C3" w:rsidRPr="00206171" w:rsidRDefault="009049C3" w:rsidP="00C516A8">
            <w:pPr>
              <w:pStyle w:val="rowtabella0"/>
              <w:jc w:val="center"/>
              <w:rPr>
                <w:color w:val="002060"/>
              </w:rPr>
            </w:pPr>
            <w:r w:rsidRPr="0020617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14F9B"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7D742" w14:textId="77777777" w:rsidR="009049C3" w:rsidRPr="00206171" w:rsidRDefault="009049C3" w:rsidP="00C516A8">
            <w:pPr>
              <w:pStyle w:val="rowtabella0"/>
              <w:jc w:val="center"/>
              <w:rPr>
                <w:color w:val="002060"/>
              </w:rPr>
            </w:pPr>
            <w:r w:rsidRPr="0020617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9D2AB" w14:textId="77777777" w:rsidR="009049C3" w:rsidRPr="00206171" w:rsidRDefault="009049C3" w:rsidP="00C516A8">
            <w:pPr>
              <w:pStyle w:val="rowtabella0"/>
              <w:jc w:val="center"/>
              <w:rPr>
                <w:color w:val="002060"/>
              </w:rPr>
            </w:pPr>
            <w:r w:rsidRPr="00206171">
              <w:rPr>
                <w:color w:val="002060"/>
              </w:rPr>
              <w:t>0</w:t>
            </w:r>
          </w:p>
        </w:tc>
      </w:tr>
      <w:tr w:rsidR="009049C3" w:rsidRPr="00206171" w14:paraId="646671E5"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232AF1" w14:textId="77777777" w:rsidR="009049C3" w:rsidRPr="00206171" w:rsidRDefault="009049C3" w:rsidP="00C516A8">
            <w:pPr>
              <w:pStyle w:val="rowtabella0"/>
              <w:rPr>
                <w:color w:val="002060"/>
              </w:rPr>
            </w:pPr>
            <w:r w:rsidRPr="0020617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30F0F"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56C12"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FBC2A"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277FD"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211DB"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3DC73" w14:textId="77777777" w:rsidR="009049C3" w:rsidRPr="00206171" w:rsidRDefault="009049C3" w:rsidP="00C516A8">
            <w:pPr>
              <w:pStyle w:val="rowtabella0"/>
              <w:jc w:val="center"/>
              <w:rPr>
                <w:color w:val="002060"/>
              </w:rPr>
            </w:pPr>
            <w:r w:rsidRPr="0020617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CCBBE" w14:textId="77777777" w:rsidR="009049C3" w:rsidRPr="00206171" w:rsidRDefault="009049C3" w:rsidP="00C516A8">
            <w:pPr>
              <w:pStyle w:val="rowtabella0"/>
              <w:jc w:val="center"/>
              <w:rPr>
                <w:color w:val="002060"/>
              </w:rPr>
            </w:pPr>
            <w:r w:rsidRPr="002061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1190E"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B108A" w14:textId="77777777" w:rsidR="009049C3" w:rsidRPr="00206171" w:rsidRDefault="009049C3" w:rsidP="00C516A8">
            <w:pPr>
              <w:pStyle w:val="rowtabella0"/>
              <w:jc w:val="center"/>
              <w:rPr>
                <w:color w:val="002060"/>
              </w:rPr>
            </w:pPr>
            <w:r w:rsidRPr="00206171">
              <w:rPr>
                <w:color w:val="002060"/>
              </w:rPr>
              <w:t>0</w:t>
            </w:r>
          </w:p>
        </w:tc>
      </w:tr>
      <w:tr w:rsidR="009049C3" w:rsidRPr="00206171" w14:paraId="082C4702"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2C5062" w14:textId="77777777" w:rsidR="009049C3" w:rsidRPr="00206171" w:rsidRDefault="009049C3" w:rsidP="00C516A8">
            <w:pPr>
              <w:pStyle w:val="rowtabella0"/>
              <w:rPr>
                <w:color w:val="002060"/>
              </w:rPr>
            </w:pPr>
            <w:r w:rsidRPr="00206171">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4928C"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6E19E"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A65A9"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AB02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4A502"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AF339"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1C613" w14:textId="77777777" w:rsidR="009049C3" w:rsidRPr="00206171" w:rsidRDefault="009049C3" w:rsidP="00C516A8">
            <w:pPr>
              <w:pStyle w:val="rowtabella0"/>
              <w:jc w:val="center"/>
              <w:rPr>
                <w:color w:val="002060"/>
              </w:rPr>
            </w:pPr>
            <w:r w:rsidRPr="002061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87DD4"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FE6F6" w14:textId="77777777" w:rsidR="009049C3" w:rsidRPr="00206171" w:rsidRDefault="009049C3" w:rsidP="00C516A8">
            <w:pPr>
              <w:pStyle w:val="rowtabella0"/>
              <w:jc w:val="center"/>
              <w:rPr>
                <w:color w:val="002060"/>
              </w:rPr>
            </w:pPr>
            <w:r w:rsidRPr="00206171">
              <w:rPr>
                <w:color w:val="002060"/>
              </w:rPr>
              <w:t>0</w:t>
            </w:r>
          </w:p>
        </w:tc>
      </w:tr>
      <w:tr w:rsidR="009049C3" w:rsidRPr="00206171" w14:paraId="67CB15AF"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ACD0D3" w14:textId="77777777" w:rsidR="009049C3" w:rsidRPr="00206171" w:rsidRDefault="009049C3" w:rsidP="00C516A8">
            <w:pPr>
              <w:pStyle w:val="rowtabella0"/>
              <w:rPr>
                <w:color w:val="002060"/>
              </w:rPr>
            </w:pPr>
            <w:r w:rsidRPr="00206171">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3F1DC"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28280"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552D2"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738E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EBE13"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EB5AB"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C4800" w14:textId="77777777" w:rsidR="009049C3" w:rsidRPr="00206171" w:rsidRDefault="009049C3" w:rsidP="00C516A8">
            <w:pPr>
              <w:pStyle w:val="rowtabella0"/>
              <w:jc w:val="center"/>
              <w:rPr>
                <w:color w:val="002060"/>
              </w:rPr>
            </w:pPr>
            <w:r w:rsidRPr="002061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2EA8A"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C6F00" w14:textId="77777777" w:rsidR="009049C3" w:rsidRPr="00206171" w:rsidRDefault="009049C3" w:rsidP="00C516A8">
            <w:pPr>
              <w:pStyle w:val="rowtabella0"/>
              <w:jc w:val="center"/>
              <w:rPr>
                <w:color w:val="002060"/>
              </w:rPr>
            </w:pPr>
            <w:r w:rsidRPr="00206171">
              <w:rPr>
                <w:color w:val="002060"/>
              </w:rPr>
              <w:t>0</w:t>
            </w:r>
          </w:p>
        </w:tc>
      </w:tr>
      <w:tr w:rsidR="009049C3" w:rsidRPr="00206171" w14:paraId="24B8BC98"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0BCDBC" w14:textId="77777777" w:rsidR="009049C3" w:rsidRPr="00206171" w:rsidRDefault="009049C3" w:rsidP="00C516A8">
            <w:pPr>
              <w:pStyle w:val="rowtabella0"/>
              <w:rPr>
                <w:color w:val="002060"/>
              </w:rPr>
            </w:pPr>
            <w:r w:rsidRPr="00206171">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0AC7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54525"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A7635"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599F5"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02983"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57ACE"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5002F" w14:textId="77777777" w:rsidR="009049C3" w:rsidRPr="00206171" w:rsidRDefault="009049C3" w:rsidP="00C516A8">
            <w:pPr>
              <w:pStyle w:val="rowtabella0"/>
              <w:jc w:val="center"/>
              <w:rPr>
                <w:color w:val="002060"/>
              </w:rPr>
            </w:pPr>
            <w:r w:rsidRPr="0020617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4F2A1" w14:textId="77777777" w:rsidR="009049C3" w:rsidRPr="00206171" w:rsidRDefault="009049C3" w:rsidP="00C516A8">
            <w:pPr>
              <w:pStyle w:val="rowtabella0"/>
              <w:jc w:val="center"/>
              <w:rPr>
                <w:color w:val="002060"/>
              </w:rPr>
            </w:pPr>
            <w:r w:rsidRPr="002061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CBF04" w14:textId="77777777" w:rsidR="009049C3" w:rsidRPr="00206171" w:rsidRDefault="009049C3" w:rsidP="00C516A8">
            <w:pPr>
              <w:pStyle w:val="rowtabella0"/>
              <w:jc w:val="center"/>
              <w:rPr>
                <w:color w:val="002060"/>
              </w:rPr>
            </w:pPr>
            <w:r w:rsidRPr="00206171">
              <w:rPr>
                <w:color w:val="002060"/>
              </w:rPr>
              <w:t>0</w:t>
            </w:r>
          </w:p>
        </w:tc>
      </w:tr>
      <w:tr w:rsidR="009049C3" w:rsidRPr="00206171" w14:paraId="6DFFD950"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27D946" w14:textId="77777777" w:rsidR="009049C3" w:rsidRPr="00206171" w:rsidRDefault="009049C3" w:rsidP="00C516A8">
            <w:pPr>
              <w:pStyle w:val="rowtabella0"/>
              <w:rPr>
                <w:color w:val="002060"/>
              </w:rPr>
            </w:pPr>
            <w:r w:rsidRPr="00206171">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74C44"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58D84"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2DF5E"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FC78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67098"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A35EE"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3ECEF" w14:textId="77777777" w:rsidR="009049C3" w:rsidRPr="00206171" w:rsidRDefault="009049C3" w:rsidP="00C516A8">
            <w:pPr>
              <w:pStyle w:val="rowtabella0"/>
              <w:jc w:val="center"/>
              <w:rPr>
                <w:color w:val="002060"/>
              </w:rPr>
            </w:pPr>
            <w:r w:rsidRPr="0020617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5883A" w14:textId="77777777" w:rsidR="009049C3" w:rsidRPr="00206171" w:rsidRDefault="009049C3" w:rsidP="00C516A8">
            <w:pPr>
              <w:pStyle w:val="rowtabella0"/>
              <w:jc w:val="center"/>
              <w:rPr>
                <w:color w:val="002060"/>
              </w:rPr>
            </w:pPr>
            <w:r w:rsidRPr="002061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81F91" w14:textId="77777777" w:rsidR="009049C3" w:rsidRPr="00206171" w:rsidRDefault="009049C3" w:rsidP="00C516A8">
            <w:pPr>
              <w:pStyle w:val="rowtabella0"/>
              <w:jc w:val="center"/>
              <w:rPr>
                <w:color w:val="002060"/>
              </w:rPr>
            </w:pPr>
            <w:r w:rsidRPr="00206171">
              <w:rPr>
                <w:color w:val="002060"/>
              </w:rPr>
              <w:t>0</w:t>
            </w:r>
          </w:p>
        </w:tc>
      </w:tr>
      <w:tr w:rsidR="009049C3" w:rsidRPr="00206171" w14:paraId="16BBC10F"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40B186" w14:textId="77777777" w:rsidR="009049C3" w:rsidRPr="00206171" w:rsidRDefault="009049C3" w:rsidP="00C516A8">
            <w:pPr>
              <w:pStyle w:val="rowtabella0"/>
              <w:rPr>
                <w:color w:val="002060"/>
              </w:rPr>
            </w:pPr>
            <w:r w:rsidRPr="00206171">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7250A"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4D5C8"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A6219"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25071"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4E688"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C9CF6"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E73FE" w14:textId="77777777" w:rsidR="009049C3" w:rsidRPr="00206171" w:rsidRDefault="009049C3" w:rsidP="00C516A8">
            <w:pPr>
              <w:pStyle w:val="rowtabella0"/>
              <w:jc w:val="center"/>
              <w:rPr>
                <w:color w:val="002060"/>
              </w:rPr>
            </w:pPr>
            <w:r w:rsidRPr="0020617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49CF6" w14:textId="77777777" w:rsidR="009049C3" w:rsidRPr="00206171" w:rsidRDefault="009049C3" w:rsidP="00C516A8">
            <w:pPr>
              <w:pStyle w:val="rowtabella0"/>
              <w:jc w:val="center"/>
              <w:rPr>
                <w:color w:val="002060"/>
              </w:rPr>
            </w:pPr>
            <w:r w:rsidRPr="0020617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639FF" w14:textId="77777777" w:rsidR="009049C3" w:rsidRPr="00206171" w:rsidRDefault="009049C3" w:rsidP="00C516A8">
            <w:pPr>
              <w:pStyle w:val="rowtabella0"/>
              <w:jc w:val="center"/>
              <w:rPr>
                <w:color w:val="002060"/>
              </w:rPr>
            </w:pPr>
            <w:r w:rsidRPr="00206171">
              <w:rPr>
                <w:color w:val="002060"/>
              </w:rPr>
              <w:t>0</w:t>
            </w:r>
          </w:p>
        </w:tc>
      </w:tr>
      <w:tr w:rsidR="009049C3" w:rsidRPr="00206171" w14:paraId="7FB52E22"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EA129F" w14:textId="77777777" w:rsidR="009049C3" w:rsidRPr="00206171" w:rsidRDefault="009049C3" w:rsidP="00C516A8">
            <w:pPr>
              <w:pStyle w:val="rowtabella0"/>
              <w:rPr>
                <w:color w:val="002060"/>
              </w:rPr>
            </w:pPr>
            <w:r w:rsidRPr="00206171">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9441E"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6EB05"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2FA88"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1F378"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6280B"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B2BF4"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1F013" w14:textId="77777777" w:rsidR="009049C3" w:rsidRPr="00206171" w:rsidRDefault="009049C3" w:rsidP="00C516A8">
            <w:pPr>
              <w:pStyle w:val="rowtabella0"/>
              <w:jc w:val="center"/>
              <w:rPr>
                <w:color w:val="002060"/>
              </w:rPr>
            </w:pPr>
            <w:r w:rsidRPr="0020617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41132" w14:textId="77777777" w:rsidR="009049C3" w:rsidRPr="00206171" w:rsidRDefault="009049C3" w:rsidP="00C516A8">
            <w:pPr>
              <w:pStyle w:val="rowtabella0"/>
              <w:jc w:val="center"/>
              <w:rPr>
                <w:color w:val="002060"/>
              </w:rPr>
            </w:pPr>
            <w:r w:rsidRPr="002061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49496" w14:textId="77777777" w:rsidR="009049C3" w:rsidRPr="00206171" w:rsidRDefault="009049C3" w:rsidP="00C516A8">
            <w:pPr>
              <w:pStyle w:val="rowtabella0"/>
              <w:jc w:val="center"/>
              <w:rPr>
                <w:color w:val="002060"/>
              </w:rPr>
            </w:pPr>
            <w:r w:rsidRPr="00206171">
              <w:rPr>
                <w:color w:val="002060"/>
              </w:rPr>
              <w:t>0</w:t>
            </w:r>
          </w:p>
        </w:tc>
      </w:tr>
      <w:tr w:rsidR="009049C3" w:rsidRPr="00206171" w14:paraId="10C8122E" w14:textId="77777777" w:rsidTr="00C516A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B7C0EA" w14:textId="77777777" w:rsidR="009049C3" w:rsidRPr="00206171" w:rsidRDefault="009049C3" w:rsidP="00C516A8">
            <w:pPr>
              <w:pStyle w:val="rowtabella0"/>
              <w:rPr>
                <w:color w:val="002060"/>
              </w:rPr>
            </w:pPr>
            <w:r w:rsidRPr="00206171">
              <w:rPr>
                <w:color w:val="002060"/>
              </w:rPr>
              <w:t>sq.B RECANATI CALCIO A 5 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0C6DE"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A2823"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2995C"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245AD"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7BCDD"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53AE9"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1C13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DC972"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60770" w14:textId="77777777" w:rsidR="009049C3" w:rsidRPr="00206171" w:rsidRDefault="009049C3" w:rsidP="00C516A8">
            <w:pPr>
              <w:pStyle w:val="rowtabella0"/>
              <w:jc w:val="center"/>
              <w:rPr>
                <w:color w:val="002060"/>
              </w:rPr>
            </w:pPr>
            <w:r w:rsidRPr="00206171">
              <w:rPr>
                <w:color w:val="002060"/>
              </w:rPr>
              <w:t>0</w:t>
            </w:r>
          </w:p>
        </w:tc>
      </w:tr>
    </w:tbl>
    <w:p w14:paraId="666E34EB" w14:textId="77777777" w:rsidR="009049C3" w:rsidRPr="00206171" w:rsidRDefault="009049C3" w:rsidP="009049C3">
      <w:pPr>
        <w:pStyle w:val="breakline"/>
        <w:rPr>
          <w:rFonts w:eastAsiaTheme="minorEastAsia"/>
          <w:color w:val="002060"/>
        </w:rPr>
      </w:pPr>
    </w:p>
    <w:p w14:paraId="2CF10848" w14:textId="77777777" w:rsidR="009049C3" w:rsidRPr="00206171" w:rsidRDefault="009049C3" w:rsidP="009049C3">
      <w:pPr>
        <w:pStyle w:val="titoloprinc0"/>
        <w:rPr>
          <w:color w:val="002060"/>
        </w:rPr>
      </w:pPr>
      <w:r w:rsidRPr="00206171">
        <w:rPr>
          <w:color w:val="002060"/>
        </w:rPr>
        <w:t>PROGRAMMA GARE</w:t>
      </w:r>
    </w:p>
    <w:p w14:paraId="35D77957" w14:textId="77777777" w:rsidR="009049C3" w:rsidRPr="00206171" w:rsidRDefault="009049C3" w:rsidP="009049C3">
      <w:pPr>
        <w:pStyle w:val="breakline"/>
        <w:rPr>
          <w:color w:val="002060"/>
        </w:rPr>
      </w:pPr>
    </w:p>
    <w:p w14:paraId="2656C783" w14:textId="77777777" w:rsidR="009049C3" w:rsidRPr="00206171" w:rsidRDefault="009049C3" w:rsidP="009049C3">
      <w:pPr>
        <w:pStyle w:val="sottotitolocampionato10"/>
        <w:rPr>
          <w:color w:val="002060"/>
        </w:rPr>
      </w:pPr>
      <w:r w:rsidRPr="00206171">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15"/>
        <w:gridCol w:w="385"/>
        <w:gridCol w:w="898"/>
        <w:gridCol w:w="1176"/>
        <w:gridCol w:w="1547"/>
        <w:gridCol w:w="1547"/>
      </w:tblGrid>
      <w:tr w:rsidR="009049C3" w:rsidRPr="00206171" w14:paraId="5CE835CF" w14:textId="77777777" w:rsidTr="00C516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0BC50" w14:textId="77777777" w:rsidR="009049C3" w:rsidRPr="00206171" w:rsidRDefault="009049C3" w:rsidP="00C516A8">
            <w:pPr>
              <w:pStyle w:val="headertabella0"/>
              <w:rPr>
                <w:color w:val="002060"/>
              </w:rPr>
            </w:pPr>
            <w:r w:rsidRPr="0020617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52D17" w14:textId="77777777" w:rsidR="009049C3" w:rsidRPr="00206171" w:rsidRDefault="009049C3" w:rsidP="00C516A8">
            <w:pPr>
              <w:pStyle w:val="headertabella0"/>
              <w:rPr>
                <w:color w:val="002060"/>
              </w:rPr>
            </w:pPr>
            <w:r w:rsidRPr="0020617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FB800" w14:textId="77777777" w:rsidR="009049C3" w:rsidRPr="00206171" w:rsidRDefault="009049C3" w:rsidP="00C516A8">
            <w:pPr>
              <w:pStyle w:val="headertabella0"/>
              <w:rPr>
                <w:color w:val="002060"/>
              </w:rPr>
            </w:pPr>
            <w:r w:rsidRPr="0020617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2C05F" w14:textId="77777777" w:rsidR="009049C3" w:rsidRPr="00206171" w:rsidRDefault="009049C3" w:rsidP="00C516A8">
            <w:pPr>
              <w:pStyle w:val="headertabella0"/>
              <w:rPr>
                <w:color w:val="002060"/>
              </w:rPr>
            </w:pPr>
            <w:r w:rsidRPr="0020617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AFDB0" w14:textId="77777777" w:rsidR="009049C3" w:rsidRPr="00206171" w:rsidRDefault="009049C3" w:rsidP="00C516A8">
            <w:pPr>
              <w:pStyle w:val="headertabella0"/>
              <w:rPr>
                <w:color w:val="002060"/>
              </w:rPr>
            </w:pPr>
            <w:r w:rsidRPr="0020617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32879" w14:textId="77777777" w:rsidR="009049C3" w:rsidRPr="00206171" w:rsidRDefault="009049C3" w:rsidP="00C516A8">
            <w:pPr>
              <w:pStyle w:val="headertabella0"/>
              <w:rPr>
                <w:color w:val="002060"/>
              </w:rPr>
            </w:pPr>
            <w:r w:rsidRPr="0020617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47424" w14:textId="77777777" w:rsidR="009049C3" w:rsidRPr="00206171" w:rsidRDefault="009049C3" w:rsidP="00C516A8">
            <w:pPr>
              <w:pStyle w:val="headertabella0"/>
              <w:rPr>
                <w:color w:val="002060"/>
              </w:rPr>
            </w:pPr>
            <w:r w:rsidRPr="00206171">
              <w:rPr>
                <w:color w:val="002060"/>
              </w:rPr>
              <w:t>Indirizzo Impianto</w:t>
            </w:r>
          </w:p>
        </w:tc>
      </w:tr>
      <w:tr w:rsidR="009049C3" w:rsidRPr="00206171" w14:paraId="4B208D09" w14:textId="77777777" w:rsidTr="00C516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6530E6" w14:textId="77777777" w:rsidR="009049C3" w:rsidRPr="00206171" w:rsidRDefault="009049C3" w:rsidP="00C516A8">
            <w:pPr>
              <w:pStyle w:val="rowtabella0"/>
              <w:rPr>
                <w:color w:val="002060"/>
              </w:rPr>
            </w:pPr>
            <w:r w:rsidRPr="00206171">
              <w:rPr>
                <w:color w:val="002060"/>
              </w:rPr>
              <w:t>AMICI DEL CENTROSOCIOsq.B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11CB35" w14:textId="77777777" w:rsidR="009049C3" w:rsidRPr="00206171" w:rsidRDefault="009049C3" w:rsidP="00C516A8">
            <w:pPr>
              <w:pStyle w:val="rowtabella0"/>
              <w:rPr>
                <w:color w:val="002060"/>
              </w:rPr>
            </w:pPr>
            <w:r w:rsidRPr="00206171">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ADA06D" w14:textId="77777777" w:rsidR="009049C3" w:rsidRPr="00206171" w:rsidRDefault="009049C3" w:rsidP="00C516A8">
            <w:pPr>
              <w:pStyle w:val="rowtabella0"/>
              <w:jc w:val="center"/>
              <w:rPr>
                <w:color w:val="002060"/>
              </w:rPr>
            </w:pPr>
            <w:r w:rsidRPr="0020617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F025EC" w14:textId="77777777" w:rsidR="009049C3" w:rsidRPr="00206171" w:rsidRDefault="009049C3" w:rsidP="00C516A8">
            <w:pPr>
              <w:pStyle w:val="rowtabella0"/>
              <w:rPr>
                <w:color w:val="002060"/>
              </w:rPr>
            </w:pPr>
            <w:r w:rsidRPr="00206171">
              <w:rPr>
                <w:color w:val="002060"/>
              </w:rPr>
              <w:t>15/10/2023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EBD503" w14:textId="77777777" w:rsidR="009049C3" w:rsidRPr="00206171" w:rsidRDefault="009049C3" w:rsidP="00C516A8">
            <w:pPr>
              <w:pStyle w:val="rowtabella0"/>
              <w:rPr>
                <w:color w:val="002060"/>
              </w:rPr>
            </w:pPr>
            <w:r w:rsidRPr="00206171">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578B77" w14:textId="77777777" w:rsidR="009049C3" w:rsidRPr="00206171" w:rsidRDefault="009049C3" w:rsidP="00C516A8">
            <w:pPr>
              <w:pStyle w:val="rowtabella0"/>
              <w:rPr>
                <w:color w:val="002060"/>
              </w:rPr>
            </w:pPr>
            <w:r w:rsidRPr="00206171">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8E10A0" w14:textId="77777777" w:rsidR="009049C3" w:rsidRPr="00206171" w:rsidRDefault="009049C3" w:rsidP="00C516A8">
            <w:pPr>
              <w:pStyle w:val="rowtabella0"/>
              <w:rPr>
                <w:color w:val="002060"/>
              </w:rPr>
            </w:pPr>
            <w:r w:rsidRPr="00206171">
              <w:rPr>
                <w:color w:val="002060"/>
              </w:rPr>
              <w:t>VIA AMATO</w:t>
            </w:r>
          </w:p>
        </w:tc>
      </w:tr>
      <w:tr w:rsidR="009049C3" w:rsidRPr="00206171" w14:paraId="02BEA82C"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CF73FA" w14:textId="77777777" w:rsidR="009049C3" w:rsidRPr="00206171" w:rsidRDefault="009049C3" w:rsidP="00C516A8">
            <w:pPr>
              <w:pStyle w:val="rowtabella0"/>
              <w:rPr>
                <w:color w:val="002060"/>
              </w:rPr>
            </w:pPr>
            <w:r w:rsidRPr="00206171">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A11244" w14:textId="77777777" w:rsidR="009049C3" w:rsidRPr="00206171" w:rsidRDefault="009049C3" w:rsidP="00C516A8">
            <w:pPr>
              <w:pStyle w:val="rowtabella0"/>
              <w:rPr>
                <w:color w:val="002060"/>
              </w:rPr>
            </w:pPr>
            <w:r w:rsidRPr="00206171">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468961"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111D70" w14:textId="77777777" w:rsidR="009049C3" w:rsidRPr="00206171" w:rsidRDefault="009049C3" w:rsidP="00C516A8">
            <w:pPr>
              <w:pStyle w:val="rowtabella0"/>
              <w:rPr>
                <w:color w:val="002060"/>
              </w:rPr>
            </w:pPr>
            <w:r w:rsidRPr="00206171">
              <w:rPr>
                <w:color w:val="002060"/>
              </w:rPr>
              <w:t>15/10/2023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A32B4E" w14:textId="77777777" w:rsidR="009049C3" w:rsidRPr="00206171" w:rsidRDefault="009049C3" w:rsidP="00C516A8">
            <w:pPr>
              <w:pStyle w:val="rowtabella0"/>
              <w:rPr>
                <w:color w:val="002060"/>
              </w:rPr>
            </w:pPr>
            <w:r w:rsidRPr="00206171">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C10C1A" w14:textId="77777777" w:rsidR="009049C3" w:rsidRPr="00206171" w:rsidRDefault="009049C3" w:rsidP="00C516A8">
            <w:pPr>
              <w:pStyle w:val="rowtabella0"/>
              <w:rPr>
                <w:color w:val="002060"/>
              </w:rPr>
            </w:pPr>
            <w:r w:rsidRPr="00206171">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FA2732" w14:textId="77777777" w:rsidR="009049C3" w:rsidRPr="00206171" w:rsidRDefault="009049C3" w:rsidP="00C516A8">
            <w:pPr>
              <w:pStyle w:val="rowtabella0"/>
              <w:rPr>
                <w:color w:val="002060"/>
              </w:rPr>
            </w:pPr>
            <w:r w:rsidRPr="00206171">
              <w:rPr>
                <w:color w:val="002060"/>
              </w:rPr>
              <w:t>VIA ANTONIO ROSMINI 22/B</w:t>
            </w:r>
          </w:p>
        </w:tc>
      </w:tr>
      <w:tr w:rsidR="009049C3" w:rsidRPr="00206171" w14:paraId="175C780F"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464EE3" w14:textId="77777777" w:rsidR="009049C3" w:rsidRPr="00206171" w:rsidRDefault="009049C3" w:rsidP="00C516A8">
            <w:pPr>
              <w:pStyle w:val="rowtabella0"/>
              <w:rPr>
                <w:color w:val="002060"/>
              </w:rPr>
            </w:pPr>
            <w:r w:rsidRPr="00206171">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4D4F6F" w14:textId="77777777" w:rsidR="009049C3" w:rsidRPr="00206171" w:rsidRDefault="009049C3" w:rsidP="00C516A8">
            <w:pPr>
              <w:pStyle w:val="rowtabella0"/>
              <w:rPr>
                <w:color w:val="002060"/>
              </w:rPr>
            </w:pPr>
            <w:r w:rsidRPr="00206171">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ED0E32"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4668D5" w14:textId="77777777" w:rsidR="009049C3" w:rsidRPr="00206171" w:rsidRDefault="009049C3" w:rsidP="00C516A8">
            <w:pPr>
              <w:pStyle w:val="rowtabella0"/>
              <w:rPr>
                <w:color w:val="002060"/>
              </w:rPr>
            </w:pPr>
            <w:r w:rsidRPr="00206171">
              <w:rPr>
                <w:color w:val="002060"/>
              </w:rPr>
              <w:t>15/10/2023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3096F6" w14:textId="77777777" w:rsidR="009049C3" w:rsidRPr="00206171" w:rsidRDefault="009049C3" w:rsidP="00C516A8">
            <w:pPr>
              <w:pStyle w:val="rowtabella0"/>
              <w:rPr>
                <w:color w:val="002060"/>
              </w:rPr>
            </w:pPr>
            <w:r w:rsidRPr="00206171">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1C1E35" w14:textId="77777777" w:rsidR="009049C3" w:rsidRPr="00206171" w:rsidRDefault="009049C3" w:rsidP="00C516A8">
            <w:pPr>
              <w:pStyle w:val="rowtabella0"/>
              <w:rPr>
                <w:color w:val="002060"/>
              </w:rPr>
            </w:pPr>
            <w:r w:rsidRPr="00206171">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BF8BA0" w14:textId="77777777" w:rsidR="009049C3" w:rsidRPr="00206171" w:rsidRDefault="009049C3" w:rsidP="00C516A8">
            <w:pPr>
              <w:pStyle w:val="rowtabella0"/>
              <w:rPr>
                <w:color w:val="002060"/>
              </w:rPr>
            </w:pPr>
            <w:r w:rsidRPr="00206171">
              <w:rPr>
                <w:color w:val="002060"/>
              </w:rPr>
              <w:t>VIA NAZARIO SAURO</w:t>
            </w:r>
          </w:p>
        </w:tc>
      </w:tr>
      <w:tr w:rsidR="009049C3" w:rsidRPr="00206171" w14:paraId="1A367A18"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769663" w14:textId="77777777" w:rsidR="009049C3" w:rsidRPr="00206171" w:rsidRDefault="009049C3" w:rsidP="00C516A8">
            <w:pPr>
              <w:pStyle w:val="rowtabella0"/>
              <w:rPr>
                <w:color w:val="002060"/>
              </w:rPr>
            </w:pPr>
            <w:r w:rsidRPr="00206171">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7443FB" w14:textId="77777777" w:rsidR="009049C3" w:rsidRPr="00206171" w:rsidRDefault="009049C3" w:rsidP="00C516A8">
            <w:pPr>
              <w:pStyle w:val="rowtabella0"/>
              <w:rPr>
                <w:color w:val="002060"/>
              </w:rPr>
            </w:pPr>
            <w:r w:rsidRPr="00206171">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60E33B"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FA0941" w14:textId="77777777" w:rsidR="009049C3" w:rsidRPr="00206171" w:rsidRDefault="009049C3" w:rsidP="00C516A8">
            <w:pPr>
              <w:pStyle w:val="rowtabella0"/>
              <w:rPr>
                <w:color w:val="002060"/>
              </w:rPr>
            </w:pPr>
            <w:r w:rsidRPr="00206171">
              <w:rPr>
                <w:color w:val="002060"/>
              </w:rPr>
              <w:t>15/10/2023 11:30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41CCA5" w14:textId="77777777" w:rsidR="009049C3" w:rsidRPr="00206171" w:rsidRDefault="009049C3" w:rsidP="00C516A8">
            <w:pPr>
              <w:pStyle w:val="rowtabella0"/>
              <w:rPr>
                <w:color w:val="002060"/>
              </w:rPr>
            </w:pPr>
            <w:r w:rsidRPr="00206171">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54A97D" w14:textId="77777777" w:rsidR="009049C3" w:rsidRPr="00206171" w:rsidRDefault="009049C3" w:rsidP="00C516A8">
            <w:pPr>
              <w:pStyle w:val="rowtabella0"/>
              <w:rPr>
                <w:color w:val="002060"/>
              </w:rPr>
            </w:pPr>
            <w:r w:rsidRPr="0020617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F6E832" w14:textId="77777777" w:rsidR="009049C3" w:rsidRPr="00206171" w:rsidRDefault="009049C3" w:rsidP="00C516A8">
            <w:pPr>
              <w:pStyle w:val="rowtabella0"/>
              <w:rPr>
                <w:color w:val="002060"/>
              </w:rPr>
            </w:pPr>
            <w:r w:rsidRPr="00206171">
              <w:rPr>
                <w:color w:val="002060"/>
              </w:rPr>
              <w:t>VIA GROTTE DI POSATORA 19/A</w:t>
            </w:r>
          </w:p>
        </w:tc>
      </w:tr>
      <w:tr w:rsidR="009049C3" w:rsidRPr="00206171" w14:paraId="1E7FAFA9" w14:textId="77777777" w:rsidTr="00C516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F6997A" w14:textId="77777777" w:rsidR="009049C3" w:rsidRPr="00206171" w:rsidRDefault="009049C3" w:rsidP="00C516A8">
            <w:pPr>
              <w:pStyle w:val="rowtabella0"/>
              <w:rPr>
                <w:color w:val="002060"/>
              </w:rPr>
            </w:pPr>
            <w:r w:rsidRPr="00206171">
              <w:rPr>
                <w:color w:val="002060"/>
              </w:rPr>
              <w:lastRenderedPageBreak/>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6A9DFC" w14:textId="77777777" w:rsidR="009049C3" w:rsidRPr="00206171" w:rsidRDefault="009049C3" w:rsidP="00C516A8">
            <w:pPr>
              <w:pStyle w:val="rowtabella0"/>
              <w:rPr>
                <w:color w:val="002060"/>
              </w:rPr>
            </w:pPr>
            <w:r w:rsidRPr="00206171">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3B9D04"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03A5CF" w14:textId="77777777" w:rsidR="009049C3" w:rsidRPr="00206171" w:rsidRDefault="009049C3" w:rsidP="00C516A8">
            <w:pPr>
              <w:pStyle w:val="rowtabella0"/>
              <w:rPr>
                <w:color w:val="002060"/>
              </w:rPr>
            </w:pPr>
            <w:r w:rsidRPr="00206171">
              <w:rPr>
                <w:color w:val="002060"/>
              </w:rPr>
              <w:t>15/10/2023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C9359" w14:textId="77777777" w:rsidR="009049C3" w:rsidRPr="00206171" w:rsidRDefault="009049C3" w:rsidP="00C516A8">
            <w:pPr>
              <w:pStyle w:val="rowtabella0"/>
              <w:rPr>
                <w:color w:val="002060"/>
              </w:rPr>
            </w:pPr>
            <w:r w:rsidRPr="00206171">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AD8A0F" w14:textId="77777777" w:rsidR="009049C3" w:rsidRPr="00206171" w:rsidRDefault="009049C3" w:rsidP="00C516A8">
            <w:pPr>
              <w:pStyle w:val="rowtabella0"/>
              <w:rPr>
                <w:color w:val="002060"/>
              </w:rPr>
            </w:pPr>
            <w:r w:rsidRPr="00206171">
              <w:rPr>
                <w:color w:val="002060"/>
              </w:rPr>
              <w:t>COLLI AL MEUAURO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96491E" w14:textId="77777777" w:rsidR="009049C3" w:rsidRPr="00206171" w:rsidRDefault="009049C3" w:rsidP="00C516A8">
            <w:pPr>
              <w:pStyle w:val="rowtabella0"/>
              <w:rPr>
                <w:color w:val="002060"/>
              </w:rPr>
            </w:pPr>
            <w:r w:rsidRPr="00206171">
              <w:rPr>
                <w:color w:val="002060"/>
              </w:rPr>
              <w:t>VIA DEI LECCI-TAVERNELLE</w:t>
            </w:r>
          </w:p>
        </w:tc>
      </w:tr>
    </w:tbl>
    <w:p w14:paraId="23829CDF" w14:textId="77777777" w:rsidR="009049C3" w:rsidRPr="00206171" w:rsidRDefault="009049C3" w:rsidP="009049C3">
      <w:pPr>
        <w:pStyle w:val="breakline"/>
        <w:rPr>
          <w:rFonts w:eastAsiaTheme="minorEastAsia"/>
          <w:color w:val="002060"/>
        </w:rPr>
      </w:pPr>
    </w:p>
    <w:p w14:paraId="64C8CC82" w14:textId="77777777" w:rsidR="009049C3" w:rsidRPr="00206171" w:rsidRDefault="009049C3" w:rsidP="009049C3">
      <w:pPr>
        <w:pStyle w:val="breakline"/>
        <w:rPr>
          <w:color w:val="002060"/>
        </w:rPr>
      </w:pPr>
    </w:p>
    <w:p w14:paraId="065A8B98" w14:textId="77777777" w:rsidR="009049C3" w:rsidRPr="00206171" w:rsidRDefault="009049C3" w:rsidP="009049C3">
      <w:pPr>
        <w:pStyle w:val="breakline"/>
        <w:rPr>
          <w:color w:val="002060"/>
        </w:rPr>
      </w:pPr>
    </w:p>
    <w:p w14:paraId="5AA9FD11" w14:textId="77777777" w:rsidR="009049C3" w:rsidRPr="00206171" w:rsidRDefault="009049C3" w:rsidP="009049C3">
      <w:pPr>
        <w:pStyle w:val="sottotitolocampionato10"/>
        <w:rPr>
          <w:color w:val="002060"/>
        </w:rPr>
      </w:pPr>
      <w:r w:rsidRPr="00206171">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049C3" w:rsidRPr="00206171" w14:paraId="711BCC29" w14:textId="77777777" w:rsidTr="00C516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E4D84" w14:textId="77777777" w:rsidR="009049C3" w:rsidRPr="00206171" w:rsidRDefault="009049C3" w:rsidP="00C516A8">
            <w:pPr>
              <w:pStyle w:val="headertabella0"/>
              <w:rPr>
                <w:color w:val="002060"/>
              </w:rPr>
            </w:pPr>
            <w:r w:rsidRPr="0020617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0A0B7" w14:textId="77777777" w:rsidR="009049C3" w:rsidRPr="00206171" w:rsidRDefault="009049C3" w:rsidP="00C516A8">
            <w:pPr>
              <w:pStyle w:val="headertabella0"/>
              <w:rPr>
                <w:color w:val="002060"/>
              </w:rPr>
            </w:pPr>
            <w:r w:rsidRPr="0020617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24534" w14:textId="77777777" w:rsidR="009049C3" w:rsidRPr="00206171" w:rsidRDefault="009049C3" w:rsidP="00C516A8">
            <w:pPr>
              <w:pStyle w:val="headertabella0"/>
              <w:rPr>
                <w:color w:val="002060"/>
              </w:rPr>
            </w:pPr>
            <w:r w:rsidRPr="0020617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5A29F" w14:textId="77777777" w:rsidR="009049C3" w:rsidRPr="00206171" w:rsidRDefault="009049C3" w:rsidP="00C516A8">
            <w:pPr>
              <w:pStyle w:val="headertabella0"/>
              <w:rPr>
                <w:color w:val="002060"/>
              </w:rPr>
            </w:pPr>
            <w:r w:rsidRPr="0020617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C9995" w14:textId="77777777" w:rsidR="009049C3" w:rsidRPr="00206171" w:rsidRDefault="009049C3" w:rsidP="00C516A8">
            <w:pPr>
              <w:pStyle w:val="headertabella0"/>
              <w:rPr>
                <w:color w:val="002060"/>
              </w:rPr>
            </w:pPr>
            <w:r w:rsidRPr="0020617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CD1A7" w14:textId="77777777" w:rsidR="009049C3" w:rsidRPr="00206171" w:rsidRDefault="009049C3" w:rsidP="00C516A8">
            <w:pPr>
              <w:pStyle w:val="headertabella0"/>
              <w:rPr>
                <w:color w:val="002060"/>
              </w:rPr>
            </w:pPr>
            <w:r w:rsidRPr="0020617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3DC6B" w14:textId="77777777" w:rsidR="009049C3" w:rsidRPr="00206171" w:rsidRDefault="009049C3" w:rsidP="00C516A8">
            <w:pPr>
              <w:pStyle w:val="headertabella0"/>
              <w:rPr>
                <w:color w:val="002060"/>
              </w:rPr>
            </w:pPr>
            <w:r w:rsidRPr="00206171">
              <w:rPr>
                <w:color w:val="002060"/>
              </w:rPr>
              <w:t>Indirizzo Impianto</w:t>
            </w:r>
          </w:p>
        </w:tc>
      </w:tr>
      <w:tr w:rsidR="009049C3" w:rsidRPr="00206171" w14:paraId="31E0CFC3" w14:textId="77777777" w:rsidTr="00C516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274322F" w14:textId="77777777" w:rsidR="009049C3" w:rsidRPr="00206171" w:rsidRDefault="009049C3" w:rsidP="00C516A8">
            <w:pPr>
              <w:pStyle w:val="rowtabella0"/>
              <w:rPr>
                <w:color w:val="002060"/>
              </w:rPr>
            </w:pPr>
            <w:r w:rsidRPr="00206171">
              <w:rPr>
                <w:color w:val="002060"/>
              </w:rPr>
              <w:t>GROTTACCIA 2005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B6277D" w14:textId="77777777" w:rsidR="009049C3" w:rsidRPr="00206171" w:rsidRDefault="009049C3" w:rsidP="00C516A8">
            <w:pPr>
              <w:pStyle w:val="rowtabella0"/>
              <w:rPr>
                <w:color w:val="002060"/>
              </w:rPr>
            </w:pPr>
            <w:r w:rsidRPr="00206171">
              <w:rPr>
                <w:color w:val="002060"/>
              </w:rPr>
              <w:t>SANGIORGIO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15CE43" w14:textId="77777777" w:rsidR="009049C3" w:rsidRPr="00206171" w:rsidRDefault="009049C3" w:rsidP="00C516A8">
            <w:pPr>
              <w:pStyle w:val="rowtabella0"/>
              <w:jc w:val="center"/>
              <w:rPr>
                <w:color w:val="002060"/>
              </w:rPr>
            </w:pPr>
            <w:r w:rsidRPr="0020617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96B0BE" w14:textId="77777777" w:rsidR="009049C3" w:rsidRPr="00206171" w:rsidRDefault="009049C3" w:rsidP="00C516A8">
            <w:pPr>
              <w:pStyle w:val="rowtabella0"/>
              <w:rPr>
                <w:color w:val="002060"/>
              </w:rPr>
            </w:pPr>
            <w:r w:rsidRPr="00206171">
              <w:rPr>
                <w:color w:val="002060"/>
              </w:rPr>
              <w:t>12/10/2023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0718AE" w14:textId="77777777" w:rsidR="009049C3" w:rsidRPr="00206171" w:rsidRDefault="009049C3" w:rsidP="00C516A8">
            <w:pPr>
              <w:pStyle w:val="rowtabella0"/>
              <w:rPr>
                <w:color w:val="002060"/>
              </w:rPr>
            </w:pPr>
            <w:r w:rsidRPr="00206171">
              <w:rPr>
                <w:color w:val="002060"/>
              </w:rPr>
              <w:t>5297 CENTRO SPORTIVO "SAN SERGIO"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4A92C4" w14:textId="77777777" w:rsidR="009049C3" w:rsidRPr="00206171" w:rsidRDefault="009049C3" w:rsidP="00C516A8">
            <w:pPr>
              <w:pStyle w:val="rowtabella0"/>
              <w:rPr>
                <w:color w:val="002060"/>
              </w:rPr>
            </w:pPr>
            <w:r w:rsidRPr="00206171">
              <w:rPr>
                <w:color w:val="002060"/>
              </w:rP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ED54F3" w14:textId="77777777" w:rsidR="009049C3" w:rsidRPr="00206171" w:rsidRDefault="009049C3" w:rsidP="00C516A8">
            <w:pPr>
              <w:pStyle w:val="rowtabella0"/>
              <w:rPr>
                <w:color w:val="002060"/>
              </w:rPr>
            </w:pPr>
            <w:r w:rsidRPr="00206171">
              <w:rPr>
                <w:color w:val="002060"/>
              </w:rPr>
              <w:t>VIA SAN SERGIO FZ. GROTTACCIA</w:t>
            </w:r>
          </w:p>
        </w:tc>
      </w:tr>
    </w:tbl>
    <w:p w14:paraId="188F2B62" w14:textId="77777777" w:rsidR="009049C3" w:rsidRPr="00206171" w:rsidRDefault="009049C3" w:rsidP="009049C3">
      <w:pPr>
        <w:pStyle w:val="breakline"/>
        <w:rPr>
          <w:rFonts w:eastAsiaTheme="minorEastAsia"/>
          <w:color w:val="002060"/>
        </w:rPr>
      </w:pPr>
    </w:p>
    <w:p w14:paraId="47800347" w14:textId="77777777" w:rsidR="009049C3" w:rsidRPr="00206171" w:rsidRDefault="009049C3" w:rsidP="009049C3">
      <w:pPr>
        <w:pStyle w:val="breakline"/>
        <w:rPr>
          <w:color w:val="002060"/>
        </w:rPr>
      </w:pPr>
    </w:p>
    <w:p w14:paraId="150A88DF" w14:textId="77777777" w:rsidR="009049C3" w:rsidRPr="00206171" w:rsidRDefault="009049C3" w:rsidP="009049C3">
      <w:pPr>
        <w:pStyle w:val="breakline"/>
        <w:rPr>
          <w:color w:val="002060"/>
        </w:rPr>
      </w:pPr>
    </w:p>
    <w:p w14:paraId="503190D4" w14:textId="77777777" w:rsidR="009049C3" w:rsidRPr="00206171" w:rsidRDefault="009049C3" w:rsidP="009049C3">
      <w:pPr>
        <w:pStyle w:val="sottotitolocampionato10"/>
        <w:rPr>
          <w:color w:val="002060"/>
        </w:rPr>
      </w:pPr>
      <w:r w:rsidRPr="00206171">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8"/>
        <w:gridCol w:w="385"/>
        <w:gridCol w:w="898"/>
        <w:gridCol w:w="1176"/>
        <w:gridCol w:w="1547"/>
        <w:gridCol w:w="1571"/>
      </w:tblGrid>
      <w:tr w:rsidR="009049C3" w:rsidRPr="00206171" w14:paraId="2D32B124" w14:textId="77777777" w:rsidTr="00C516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DE93D" w14:textId="77777777" w:rsidR="009049C3" w:rsidRPr="00206171" w:rsidRDefault="009049C3" w:rsidP="00C516A8">
            <w:pPr>
              <w:pStyle w:val="headertabella0"/>
              <w:rPr>
                <w:color w:val="002060"/>
              </w:rPr>
            </w:pPr>
            <w:r w:rsidRPr="0020617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982EF" w14:textId="77777777" w:rsidR="009049C3" w:rsidRPr="00206171" w:rsidRDefault="009049C3" w:rsidP="00C516A8">
            <w:pPr>
              <w:pStyle w:val="headertabella0"/>
              <w:rPr>
                <w:color w:val="002060"/>
              </w:rPr>
            </w:pPr>
            <w:r w:rsidRPr="0020617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0C007" w14:textId="77777777" w:rsidR="009049C3" w:rsidRPr="00206171" w:rsidRDefault="009049C3" w:rsidP="00C516A8">
            <w:pPr>
              <w:pStyle w:val="headertabella0"/>
              <w:rPr>
                <w:color w:val="002060"/>
              </w:rPr>
            </w:pPr>
            <w:r w:rsidRPr="0020617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37EAB" w14:textId="77777777" w:rsidR="009049C3" w:rsidRPr="00206171" w:rsidRDefault="009049C3" w:rsidP="00C516A8">
            <w:pPr>
              <w:pStyle w:val="headertabella0"/>
              <w:rPr>
                <w:color w:val="002060"/>
              </w:rPr>
            </w:pPr>
            <w:r w:rsidRPr="0020617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F53D1" w14:textId="77777777" w:rsidR="009049C3" w:rsidRPr="00206171" w:rsidRDefault="009049C3" w:rsidP="00C516A8">
            <w:pPr>
              <w:pStyle w:val="headertabella0"/>
              <w:rPr>
                <w:color w:val="002060"/>
              </w:rPr>
            </w:pPr>
            <w:r w:rsidRPr="0020617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F4FC5" w14:textId="77777777" w:rsidR="009049C3" w:rsidRPr="00206171" w:rsidRDefault="009049C3" w:rsidP="00C516A8">
            <w:pPr>
              <w:pStyle w:val="headertabella0"/>
              <w:rPr>
                <w:color w:val="002060"/>
              </w:rPr>
            </w:pPr>
            <w:r w:rsidRPr="0020617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4000C" w14:textId="77777777" w:rsidR="009049C3" w:rsidRPr="00206171" w:rsidRDefault="009049C3" w:rsidP="00C516A8">
            <w:pPr>
              <w:pStyle w:val="headertabella0"/>
              <w:rPr>
                <w:color w:val="002060"/>
              </w:rPr>
            </w:pPr>
            <w:r w:rsidRPr="00206171">
              <w:rPr>
                <w:color w:val="002060"/>
              </w:rPr>
              <w:t>Indirizzo Impianto</w:t>
            </w:r>
          </w:p>
        </w:tc>
      </w:tr>
      <w:tr w:rsidR="009049C3" w:rsidRPr="00206171" w14:paraId="427EAE4F" w14:textId="77777777" w:rsidTr="00C516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C27165" w14:textId="77777777" w:rsidR="009049C3" w:rsidRPr="00206171" w:rsidRDefault="009049C3" w:rsidP="00C516A8">
            <w:pPr>
              <w:pStyle w:val="rowtabella0"/>
              <w:rPr>
                <w:color w:val="002060"/>
              </w:rPr>
            </w:pPr>
            <w:r w:rsidRPr="00206171">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84F5D4" w14:textId="77777777" w:rsidR="009049C3" w:rsidRPr="00206171" w:rsidRDefault="009049C3" w:rsidP="00C516A8">
            <w:pPr>
              <w:pStyle w:val="rowtabella0"/>
              <w:rPr>
                <w:color w:val="002060"/>
              </w:rPr>
            </w:pPr>
            <w:r w:rsidRPr="00206171">
              <w:rPr>
                <w:color w:val="002060"/>
              </w:rPr>
              <w:t>RECANATI CALCIO A 5 q.B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D77A16" w14:textId="77777777" w:rsidR="009049C3" w:rsidRPr="00206171" w:rsidRDefault="009049C3" w:rsidP="00C516A8">
            <w:pPr>
              <w:pStyle w:val="rowtabella0"/>
              <w:jc w:val="center"/>
              <w:rPr>
                <w:color w:val="002060"/>
              </w:rPr>
            </w:pPr>
            <w:r w:rsidRPr="0020617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73A769" w14:textId="77777777" w:rsidR="009049C3" w:rsidRPr="00206171" w:rsidRDefault="009049C3" w:rsidP="00C516A8">
            <w:pPr>
              <w:pStyle w:val="rowtabella0"/>
              <w:rPr>
                <w:color w:val="002060"/>
              </w:rPr>
            </w:pPr>
            <w:r w:rsidRPr="00206171">
              <w:rPr>
                <w:color w:val="002060"/>
              </w:rPr>
              <w:t>14/10/2023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EA4615" w14:textId="77777777" w:rsidR="009049C3" w:rsidRPr="00206171" w:rsidRDefault="009049C3" w:rsidP="00C516A8">
            <w:pPr>
              <w:pStyle w:val="rowtabella0"/>
              <w:rPr>
                <w:color w:val="002060"/>
              </w:rPr>
            </w:pPr>
            <w:r w:rsidRPr="00206171">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8F4C6D" w14:textId="77777777" w:rsidR="009049C3" w:rsidRPr="00206171" w:rsidRDefault="009049C3" w:rsidP="00C516A8">
            <w:pPr>
              <w:pStyle w:val="rowtabella0"/>
              <w:rPr>
                <w:color w:val="002060"/>
              </w:rPr>
            </w:pPr>
            <w:r w:rsidRPr="00206171">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73BF4D" w14:textId="77777777" w:rsidR="009049C3" w:rsidRPr="00206171" w:rsidRDefault="009049C3" w:rsidP="00C516A8">
            <w:pPr>
              <w:pStyle w:val="rowtabella0"/>
              <w:rPr>
                <w:color w:val="002060"/>
              </w:rPr>
            </w:pPr>
            <w:r w:rsidRPr="00206171">
              <w:rPr>
                <w:color w:val="002060"/>
              </w:rPr>
              <w:t>LOC.MONTEROCCO VIA A.MANCINI</w:t>
            </w:r>
          </w:p>
        </w:tc>
      </w:tr>
      <w:tr w:rsidR="009049C3" w:rsidRPr="00206171" w14:paraId="67318529"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F1F587" w14:textId="77777777" w:rsidR="009049C3" w:rsidRPr="00206171" w:rsidRDefault="009049C3" w:rsidP="00C516A8">
            <w:pPr>
              <w:pStyle w:val="rowtabella0"/>
              <w:rPr>
                <w:color w:val="002060"/>
              </w:rPr>
            </w:pPr>
            <w:r w:rsidRPr="00206171">
              <w:rPr>
                <w:color w:val="002060"/>
              </w:rPr>
              <w:t>BORGO ROSSELLI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64F3F1" w14:textId="77777777" w:rsidR="009049C3" w:rsidRPr="00206171" w:rsidRDefault="009049C3" w:rsidP="00C516A8">
            <w:pPr>
              <w:pStyle w:val="rowtabella0"/>
              <w:rPr>
                <w:color w:val="002060"/>
              </w:rPr>
            </w:pPr>
            <w:r w:rsidRPr="00206171">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EF2B5C"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5F34DA" w14:textId="77777777" w:rsidR="009049C3" w:rsidRPr="00206171" w:rsidRDefault="009049C3" w:rsidP="00C516A8">
            <w:pPr>
              <w:pStyle w:val="rowtabella0"/>
              <w:rPr>
                <w:color w:val="002060"/>
              </w:rPr>
            </w:pPr>
            <w:r w:rsidRPr="00206171">
              <w:rPr>
                <w:color w:val="002060"/>
              </w:rPr>
              <w:t>14/10/2023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7B4D28" w14:textId="77777777" w:rsidR="009049C3" w:rsidRPr="00206171" w:rsidRDefault="009049C3" w:rsidP="00C516A8">
            <w:pPr>
              <w:pStyle w:val="rowtabella0"/>
              <w:rPr>
                <w:color w:val="002060"/>
              </w:rPr>
            </w:pPr>
            <w:r w:rsidRPr="00206171">
              <w:rPr>
                <w:color w:val="002060"/>
              </w:rPr>
              <w:t>5737 CAMPO COMUNALE VECCHIO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4C000C" w14:textId="77777777" w:rsidR="009049C3" w:rsidRPr="00206171" w:rsidRDefault="009049C3" w:rsidP="00C516A8">
            <w:pPr>
              <w:pStyle w:val="rowtabella0"/>
              <w:rPr>
                <w:color w:val="002060"/>
              </w:rPr>
            </w:pPr>
            <w:r w:rsidRPr="00206171">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AACAC3" w14:textId="77777777" w:rsidR="009049C3" w:rsidRPr="00206171" w:rsidRDefault="009049C3" w:rsidP="00C516A8">
            <w:pPr>
              <w:pStyle w:val="rowtabella0"/>
              <w:rPr>
                <w:color w:val="002060"/>
              </w:rPr>
            </w:pPr>
            <w:r w:rsidRPr="00206171">
              <w:rPr>
                <w:color w:val="002060"/>
              </w:rPr>
              <w:t>VIA ASPOROMONTE</w:t>
            </w:r>
          </w:p>
        </w:tc>
      </w:tr>
      <w:tr w:rsidR="009049C3" w:rsidRPr="00206171" w14:paraId="6951B45B"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CE6C6E" w14:textId="77777777" w:rsidR="009049C3" w:rsidRPr="00206171" w:rsidRDefault="009049C3" w:rsidP="00C516A8">
            <w:pPr>
              <w:pStyle w:val="rowtabella0"/>
              <w:rPr>
                <w:color w:val="002060"/>
              </w:rPr>
            </w:pPr>
            <w:r w:rsidRPr="00206171">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229F71" w14:textId="77777777" w:rsidR="009049C3" w:rsidRPr="00206171" w:rsidRDefault="009049C3" w:rsidP="00C516A8">
            <w:pPr>
              <w:pStyle w:val="rowtabella0"/>
              <w:rPr>
                <w:color w:val="002060"/>
              </w:rPr>
            </w:pPr>
            <w:r w:rsidRPr="00206171">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4B5FAF"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A287CE" w14:textId="77777777" w:rsidR="009049C3" w:rsidRPr="00206171" w:rsidRDefault="009049C3" w:rsidP="00C516A8">
            <w:pPr>
              <w:pStyle w:val="rowtabella0"/>
              <w:rPr>
                <w:color w:val="002060"/>
              </w:rPr>
            </w:pPr>
            <w:r w:rsidRPr="00206171">
              <w:rPr>
                <w:color w:val="002060"/>
              </w:rPr>
              <w:t>14/10/2023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40AB66" w14:textId="77777777" w:rsidR="009049C3" w:rsidRPr="00206171" w:rsidRDefault="009049C3" w:rsidP="00C516A8">
            <w:pPr>
              <w:pStyle w:val="rowtabella0"/>
              <w:rPr>
                <w:color w:val="002060"/>
              </w:rPr>
            </w:pPr>
            <w:r w:rsidRPr="00206171">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FC3F6B" w14:textId="77777777" w:rsidR="009049C3" w:rsidRPr="00206171" w:rsidRDefault="009049C3" w:rsidP="00C516A8">
            <w:pPr>
              <w:pStyle w:val="rowtabella0"/>
              <w:rPr>
                <w:color w:val="002060"/>
              </w:rPr>
            </w:pPr>
            <w:r w:rsidRPr="00206171">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19E421" w14:textId="77777777" w:rsidR="009049C3" w:rsidRPr="00206171" w:rsidRDefault="009049C3" w:rsidP="00C516A8">
            <w:pPr>
              <w:pStyle w:val="rowtabella0"/>
              <w:rPr>
                <w:color w:val="002060"/>
              </w:rPr>
            </w:pPr>
            <w:r w:rsidRPr="00206171">
              <w:rPr>
                <w:color w:val="002060"/>
              </w:rPr>
              <w:t>VIA ALDO MORO</w:t>
            </w:r>
          </w:p>
        </w:tc>
      </w:tr>
      <w:tr w:rsidR="009049C3" w:rsidRPr="00206171" w14:paraId="21C36057"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80F640" w14:textId="77777777" w:rsidR="009049C3" w:rsidRPr="00206171" w:rsidRDefault="009049C3" w:rsidP="00C516A8">
            <w:pPr>
              <w:pStyle w:val="rowtabella0"/>
              <w:rPr>
                <w:color w:val="002060"/>
              </w:rPr>
            </w:pPr>
            <w:r w:rsidRPr="00206171">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73E45F" w14:textId="77777777" w:rsidR="009049C3" w:rsidRPr="00206171" w:rsidRDefault="009049C3" w:rsidP="00C516A8">
            <w:pPr>
              <w:pStyle w:val="rowtabella0"/>
              <w:rPr>
                <w:color w:val="002060"/>
              </w:rPr>
            </w:pPr>
            <w:r w:rsidRPr="00206171">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0CD25F"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EF79C0" w14:textId="77777777" w:rsidR="009049C3" w:rsidRPr="00206171" w:rsidRDefault="009049C3" w:rsidP="00C516A8">
            <w:pPr>
              <w:pStyle w:val="rowtabella0"/>
              <w:rPr>
                <w:color w:val="002060"/>
              </w:rPr>
            </w:pPr>
            <w:r w:rsidRPr="00206171">
              <w:rPr>
                <w:color w:val="002060"/>
              </w:rPr>
              <w:t>15/10/2023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1EA287" w14:textId="77777777" w:rsidR="009049C3" w:rsidRPr="00206171" w:rsidRDefault="009049C3" w:rsidP="00C516A8">
            <w:pPr>
              <w:pStyle w:val="rowtabella0"/>
              <w:rPr>
                <w:color w:val="002060"/>
              </w:rPr>
            </w:pPr>
            <w:r w:rsidRPr="00206171">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4DDE78" w14:textId="77777777" w:rsidR="009049C3" w:rsidRPr="00206171" w:rsidRDefault="009049C3" w:rsidP="00C516A8">
            <w:pPr>
              <w:pStyle w:val="rowtabella0"/>
              <w:rPr>
                <w:color w:val="002060"/>
              </w:rPr>
            </w:pPr>
            <w:r w:rsidRPr="00206171">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5CA218" w14:textId="77777777" w:rsidR="009049C3" w:rsidRPr="00206171" w:rsidRDefault="009049C3" w:rsidP="00C516A8">
            <w:pPr>
              <w:pStyle w:val="rowtabella0"/>
              <w:rPr>
                <w:color w:val="002060"/>
              </w:rPr>
            </w:pPr>
            <w:r w:rsidRPr="00206171">
              <w:rPr>
                <w:color w:val="002060"/>
              </w:rPr>
              <w:t>VIA TAGLIAMENTO</w:t>
            </w:r>
          </w:p>
        </w:tc>
      </w:tr>
      <w:tr w:rsidR="009049C3" w:rsidRPr="00206171" w14:paraId="00FA8CFD" w14:textId="77777777" w:rsidTr="00C516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53B97A" w14:textId="77777777" w:rsidR="009049C3" w:rsidRPr="00206171" w:rsidRDefault="009049C3" w:rsidP="00C516A8">
            <w:pPr>
              <w:pStyle w:val="rowtabella0"/>
              <w:rPr>
                <w:color w:val="002060"/>
              </w:rPr>
            </w:pPr>
            <w:r w:rsidRPr="00206171">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FF6F4A" w14:textId="77777777" w:rsidR="009049C3" w:rsidRPr="00206171" w:rsidRDefault="009049C3" w:rsidP="00C516A8">
            <w:pPr>
              <w:pStyle w:val="rowtabella0"/>
              <w:rPr>
                <w:color w:val="002060"/>
              </w:rPr>
            </w:pPr>
            <w:r w:rsidRPr="00206171">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5D27EC"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D171DB" w14:textId="77777777" w:rsidR="009049C3" w:rsidRPr="00206171" w:rsidRDefault="009049C3" w:rsidP="00C516A8">
            <w:pPr>
              <w:pStyle w:val="rowtabella0"/>
              <w:rPr>
                <w:color w:val="002060"/>
              </w:rPr>
            </w:pPr>
            <w:r w:rsidRPr="00206171">
              <w:rPr>
                <w:color w:val="002060"/>
              </w:rPr>
              <w:t>15/10/2023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09D8B2" w14:textId="77777777" w:rsidR="009049C3" w:rsidRPr="00206171" w:rsidRDefault="009049C3" w:rsidP="00C516A8">
            <w:pPr>
              <w:pStyle w:val="rowtabella0"/>
              <w:rPr>
                <w:color w:val="002060"/>
              </w:rPr>
            </w:pPr>
            <w:r w:rsidRPr="00206171">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CADAFD" w14:textId="77777777" w:rsidR="009049C3" w:rsidRPr="00206171" w:rsidRDefault="009049C3" w:rsidP="00C516A8">
            <w:pPr>
              <w:pStyle w:val="rowtabella0"/>
              <w:rPr>
                <w:color w:val="002060"/>
              </w:rPr>
            </w:pPr>
            <w:r w:rsidRPr="00206171">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3FE9D5" w14:textId="77777777" w:rsidR="009049C3" w:rsidRPr="00206171" w:rsidRDefault="009049C3" w:rsidP="00C516A8">
            <w:pPr>
              <w:pStyle w:val="rowtabella0"/>
              <w:rPr>
                <w:color w:val="002060"/>
              </w:rPr>
            </w:pPr>
            <w:r w:rsidRPr="00206171">
              <w:rPr>
                <w:color w:val="002060"/>
              </w:rPr>
              <w:t>VIA S.VITTORIA, 5</w:t>
            </w:r>
          </w:p>
        </w:tc>
      </w:tr>
    </w:tbl>
    <w:p w14:paraId="26FF7C16" w14:textId="77777777" w:rsidR="009049C3" w:rsidRPr="00206171" w:rsidRDefault="009049C3" w:rsidP="009049C3">
      <w:pPr>
        <w:pStyle w:val="breakline"/>
        <w:rPr>
          <w:color w:val="002060"/>
        </w:rPr>
      </w:pPr>
    </w:p>
    <w:p w14:paraId="324817FC" w14:textId="77777777" w:rsidR="009049C3" w:rsidRPr="00206171" w:rsidRDefault="009049C3" w:rsidP="009049C3">
      <w:pPr>
        <w:pStyle w:val="breakline"/>
        <w:rPr>
          <w:color w:val="002060"/>
        </w:rPr>
      </w:pPr>
    </w:p>
    <w:p w14:paraId="12CCE22C" w14:textId="77777777" w:rsidR="009049C3" w:rsidRPr="00206171" w:rsidRDefault="009049C3" w:rsidP="009049C3">
      <w:pPr>
        <w:pStyle w:val="titolocampionato0"/>
        <w:shd w:val="clear" w:color="auto" w:fill="CCCCCC"/>
        <w:spacing w:before="80" w:after="40"/>
        <w:rPr>
          <w:color w:val="002060"/>
        </w:rPr>
      </w:pPr>
      <w:r w:rsidRPr="00206171">
        <w:rPr>
          <w:color w:val="002060"/>
        </w:rPr>
        <w:t>COPPA ITALIA CALCIO A 5</w:t>
      </w:r>
    </w:p>
    <w:p w14:paraId="590D75FB" w14:textId="77777777" w:rsidR="009049C3" w:rsidRPr="00206171" w:rsidRDefault="009049C3" w:rsidP="009049C3">
      <w:pPr>
        <w:pStyle w:val="titoloprinc0"/>
        <w:rPr>
          <w:color w:val="002060"/>
        </w:rPr>
      </w:pPr>
      <w:bookmarkStart w:id="11" w:name="_Hlk147915417"/>
      <w:r w:rsidRPr="00206171">
        <w:rPr>
          <w:color w:val="002060"/>
        </w:rPr>
        <w:t>PROGRAMMA GARE</w:t>
      </w:r>
    </w:p>
    <w:bookmarkEnd w:id="11"/>
    <w:p w14:paraId="74740505" w14:textId="77777777" w:rsidR="009049C3" w:rsidRPr="00206171" w:rsidRDefault="009049C3" w:rsidP="009049C3">
      <w:pPr>
        <w:pStyle w:val="breakline"/>
        <w:rPr>
          <w:color w:val="002060"/>
        </w:rPr>
      </w:pPr>
    </w:p>
    <w:p w14:paraId="21F18974" w14:textId="77777777" w:rsidR="009049C3" w:rsidRPr="00206171" w:rsidRDefault="009049C3" w:rsidP="009049C3">
      <w:pPr>
        <w:pStyle w:val="sottotitolocampionato10"/>
        <w:rPr>
          <w:color w:val="002060"/>
        </w:rPr>
      </w:pPr>
      <w:r w:rsidRPr="00206171">
        <w:rPr>
          <w:color w:val="002060"/>
        </w:rPr>
        <w:t>GIRONE S1 - 1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0"/>
        <w:gridCol w:w="385"/>
        <w:gridCol w:w="898"/>
        <w:gridCol w:w="1180"/>
        <w:gridCol w:w="1560"/>
        <w:gridCol w:w="1548"/>
      </w:tblGrid>
      <w:tr w:rsidR="009049C3" w:rsidRPr="00206171" w14:paraId="1888E0D6" w14:textId="77777777" w:rsidTr="00C516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2EBB3" w14:textId="77777777" w:rsidR="009049C3" w:rsidRPr="00206171" w:rsidRDefault="009049C3" w:rsidP="00C516A8">
            <w:pPr>
              <w:pStyle w:val="headertabella0"/>
              <w:rPr>
                <w:color w:val="002060"/>
              </w:rPr>
            </w:pPr>
            <w:r w:rsidRPr="0020617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91396" w14:textId="77777777" w:rsidR="009049C3" w:rsidRPr="00206171" w:rsidRDefault="009049C3" w:rsidP="00C516A8">
            <w:pPr>
              <w:pStyle w:val="headertabella0"/>
              <w:rPr>
                <w:color w:val="002060"/>
              </w:rPr>
            </w:pPr>
            <w:r w:rsidRPr="0020617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12801" w14:textId="77777777" w:rsidR="009049C3" w:rsidRPr="00206171" w:rsidRDefault="009049C3" w:rsidP="00C516A8">
            <w:pPr>
              <w:pStyle w:val="headertabella0"/>
              <w:rPr>
                <w:color w:val="002060"/>
              </w:rPr>
            </w:pPr>
            <w:r w:rsidRPr="0020617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85EEC" w14:textId="77777777" w:rsidR="009049C3" w:rsidRPr="00206171" w:rsidRDefault="009049C3" w:rsidP="00C516A8">
            <w:pPr>
              <w:pStyle w:val="headertabella0"/>
              <w:rPr>
                <w:color w:val="002060"/>
              </w:rPr>
            </w:pPr>
            <w:r w:rsidRPr="0020617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E2BD3" w14:textId="77777777" w:rsidR="009049C3" w:rsidRPr="00206171" w:rsidRDefault="009049C3" w:rsidP="00C516A8">
            <w:pPr>
              <w:pStyle w:val="headertabella0"/>
              <w:rPr>
                <w:color w:val="002060"/>
              </w:rPr>
            </w:pPr>
            <w:r w:rsidRPr="0020617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3F7F3" w14:textId="77777777" w:rsidR="009049C3" w:rsidRPr="00206171" w:rsidRDefault="009049C3" w:rsidP="00C516A8">
            <w:pPr>
              <w:pStyle w:val="headertabella0"/>
              <w:rPr>
                <w:color w:val="002060"/>
              </w:rPr>
            </w:pPr>
            <w:r w:rsidRPr="0020617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BE4E4" w14:textId="77777777" w:rsidR="009049C3" w:rsidRPr="00206171" w:rsidRDefault="009049C3" w:rsidP="00C516A8">
            <w:pPr>
              <w:pStyle w:val="headertabella0"/>
              <w:rPr>
                <w:color w:val="002060"/>
              </w:rPr>
            </w:pPr>
            <w:r w:rsidRPr="00206171">
              <w:rPr>
                <w:color w:val="002060"/>
              </w:rPr>
              <w:t>Indirizzo Impianto</w:t>
            </w:r>
          </w:p>
        </w:tc>
      </w:tr>
      <w:tr w:rsidR="009049C3" w:rsidRPr="00206171" w14:paraId="293291F9" w14:textId="77777777" w:rsidTr="00C516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263BB2" w14:textId="77777777" w:rsidR="009049C3" w:rsidRPr="00206171" w:rsidRDefault="009049C3" w:rsidP="00C516A8">
            <w:pPr>
              <w:pStyle w:val="rowtabella0"/>
              <w:rPr>
                <w:color w:val="002060"/>
              </w:rPr>
            </w:pPr>
            <w:r w:rsidRPr="00206171">
              <w:rPr>
                <w:color w:val="002060"/>
              </w:rPr>
              <w:t>CHIARAVALLE FUTSAL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CD0039" w14:textId="77777777" w:rsidR="009049C3" w:rsidRPr="00206171" w:rsidRDefault="009049C3" w:rsidP="00C516A8">
            <w:pPr>
              <w:pStyle w:val="rowtabella0"/>
              <w:rPr>
                <w:color w:val="002060"/>
              </w:rPr>
            </w:pPr>
            <w:r w:rsidRPr="00206171">
              <w:rPr>
                <w:color w:val="002060"/>
              </w:rPr>
              <w:t>NUOVA OTTRANO 98</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8E350B" w14:textId="77777777" w:rsidR="009049C3" w:rsidRPr="00206171" w:rsidRDefault="009049C3" w:rsidP="00C516A8">
            <w:pPr>
              <w:pStyle w:val="rowtabella0"/>
              <w:jc w:val="center"/>
              <w:rPr>
                <w:color w:val="002060"/>
              </w:rPr>
            </w:pPr>
            <w:r w:rsidRPr="0020617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95B285" w14:textId="77777777" w:rsidR="009049C3" w:rsidRPr="00206171" w:rsidRDefault="009049C3" w:rsidP="00C516A8">
            <w:pPr>
              <w:pStyle w:val="rowtabella0"/>
              <w:rPr>
                <w:color w:val="002060"/>
              </w:rPr>
            </w:pPr>
            <w:r w:rsidRPr="00206171">
              <w:rPr>
                <w:color w:val="002060"/>
              </w:rPr>
              <w:t>16/10/2023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EE9C1E" w14:textId="77777777" w:rsidR="009049C3" w:rsidRPr="00206171" w:rsidRDefault="009049C3" w:rsidP="00C516A8">
            <w:pPr>
              <w:pStyle w:val="rowtabella0"/>
              <w:rPr>
                <w:color w:val="002060"/>
              </w:rPr>
            </w:pPr>
            <w:r w:rsidRPr="00206171">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E7F1DA" w14:textId="77777777" w:rsidR="009049C3" w:rsidRPr="00206171" w:rsidRDefault="009049C3" w:rsidP="00C516A8">
            <w:pPr>
              <w:pStyle w:val="rowtabella0"/>
              <w:rPr>
                <w:color w:val="002060"/>
              </w:rPr>
            </w:pPr>
            <w:r w:rsidRPr="00206171">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3638EC" w14:textId="77777777" w:rsidR="009049C3" w:rsidRPr="00206171" w:rsidRDefault="009049C3" w:rsidP="00C516A8">
            <w:pPr>
              <w:pStyle w:val="rowtabella0"/>
              <w:rPr>
                <w:color w:val="002060"/>
              </w:rPr>
            </w:pPr>
            <w:r w:rsidRPr="00206171">
              <w:rPr>
                <w:color w:val="002060"/>
              </w:rPr>
              <w:t>VIA FALCONARA</w:t>
            </w:r>
          </w:p>
        </w:tc>
      </w:tr>
      <w:tr w:rsidR="009049C3" w:rsidRPr="00206171" w14:paraId="1F3FA530"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16C7F0" w14:textId="77777777" w:rsidR="009049C3" w:rsidRPr="00206171" w:rsidRDefault="009049C3" w:rsidP="00C516A8">
            <w:pPr>
              <w:pStyle w:val="rowtabella0"/>
              <w:rPr>
                <w:color w:val="002060"/>
              </w:rPr>
            </w:pPr>
            <w:r w:rsidRPr="00206171">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010ACB" w14:textId="77777777" w:rsidR="009049C3" w:rsidRPr="00206171" w:rsidRDefault="009049C3" w:rsidP="00C516A8">
            <w:pPr>
              <w:pStyle w:val="rowtabella0"/>
              <w:rPr>
                <w:color w:val="002060"/>
              </w:rPr>
            </w:pPr>
            <w:r w:rsidRPr="00206171">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07E7F6" w14:textId="77777777" w:rsidR="009049C3" w:rsidRPr="00206171" w:rsidRDefault="009049C3" w:rsidP="00C516A8">
            <w:pPr>
              <w:pStyle w:val="rowtabella0"/>
              <w:jc w:val="center"/>
              <w:rPr>
                <w:color w:val="002060"/>
              </w:rPr>
            </w:pPr>
            <w:r w:rsidRPr="0020617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5A9684" w14:textId="77777777" w:rsidR="009049C3" w:rsidRPr="00206171" w:rsidRDefault="009049C3" w:rsidP="00C516A8">
            <w:pPr>
              <w:pStyle w:val="rowtabella0"/>
              <w:rPr>
                <w:color w:val="002060"/>
              </w:rPr>
            </w:pPr>
            <w:r w:rsidRPr="00206171">
              <w:rPr>
                <w:color w:val="002060"/>
              </w:rPr>
              <w:t>16/10/2023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4D311A" w14:textId="77777777" w:rsidR="009049C3" w:rsidRPr="00206171" w:rsidRDefault="009049C3" w:rsidP="00C516A8">
            <w:pPr>
              <w:pStyle w:val="rowtabella0"/>
              <w:rPr>
                <w:color w:val="002060"/>
              </w:rPr>
            </w:pPr>
            <w:r w:rsidRPr="00206171">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6182B1" w14:textId="77777777" w:rsidR="009049C3" w:rsidRPr="00206171" w:rsidRDefault="009049C3" w:rsidP="00C516A8">
            <w:pPr>
              <w:pStyle w:val="rowtabella0"/>
              <w:rPr>
                <w:color w:val="002060"/>
              </w:rPr>
            </w:pPr>
            <w:r w:rsidRPr="00206171">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DFAEC0" w14:textId="77777777" w:rsidR="009049C3" w:rsidRPr="00206171" w:rsidRDefault="009049C3" w:rsidP="00C516A8">
            <w:pPr>
              <w:pStyle w:val="rowtabella0"/>
              <w:rPr>
                <w:color w:val="002060"/>
              </w:rPr>
            </w:pPr>
            <w:r w:rsidRPr="00206171">
              <w:rPr>
                <w:color w:val="002060"/>
              </w:rPr>
              <w:t>VIA GRAZIA DELEDDA</w:t>
            </w:r>
          </w:p>
        </w:tc>
      </w:tr>
      <w:tr w:rsidR="009049C3" w:rsidRPr="00206171" w14:paraId="017D7EDE"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B0E712" w14:textId="77777777" w:rsidR="009049C3" w:rsidRPr="00206171" w:rsidRDefault="009049C3" w:rsidP="00C516A8">
            <w:pPr>
              <w:pStyle w:val="rowtabella0"/>
              <w:rPr>
                <w:color w:val="002060"/>
              </w:rPr>
            </w:pPr>
            <w:r w:rsidRPr="00206171">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9D8611" w14:textId="77777777" w:rsidR="009049C3" w:rsidRPr="00206171" w:rsidRDefault="009049C3" w:rsidP="00C516A8">
            <w:pPr>
              <w:pStyle w:val="rowtabella0"/>
              <w:rPr>
                <w:color w:val="002060"/>
              </w:rPr>
            </w:pPr>
            <w:r w:rsidRPr="00206171">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2CFC91" w14:textId="77777777" w:rsidR="009049C3" w:rsidRPr="00206171" w:rsidRDefault="009049C3" w:rsidP="00C516A8">
            <w:pPr>
              <w:pStyle w:val="rowtabella0"/>
              <w:jc w:val="center"/>
              <w:rPr>
                <w:color w:val="002060"/>
              </w:rPr>
            </w:pPr>
            <w:r w:rsidRPr="0020617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E1F79B" w14:textId="77777777" w:rsidR="009049C3" w:rsidRPr="00206171" w:rsidRDefault="009049C3" w:rsidP="00C516A8">
            <w:pPr>
              <w:pStyle w:val="rowtabella0"/>
              <w:rPr>
                <w:color w:val="002060"/>
              </w:rPr>
            </w:pPr>
            <w:r w:rsidRPr="00206171">
              <w:rPr>
                <w:color w:val="002060"/>
              </w:rPr>
              <w:t>16/10/2023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E4C03C" w14:textId="77777777" w:rsidR="009049C3" w:rsidRPr="00206171" w:rsidRDefault="009049C3" w:rsidP="00C516A8">
            <w:pPr>
              <w:pStyle w:val="rowtabella0"/>
              <w:rPr>
                <w:color w:val="002060"/>
              </w:rPr>
            </w:pPr>
            <w:r w:rsidRPr="00206171">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AFB036" w14:textId="77777777" w:rsidR="009049C3" w:rsidRPr="00206171" w:rsidRDefault="009049C3" w:rsidP="00C516A8">
            <w:pPr>
              <w:pStyle w:val="rowtabella0"/>
              <w:rPr>
                <w:color w:val="002060"/>
              </w:rPr>
            </w:pPr>
            <w:r w:rsidRPr="00206171">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07EF8B" w14:textId="77777777" w:rsidR="009049C3" w:rsidRPr="00206171" w:rsidRDefault="009049C3" w:rsidP="00C516A8">
            <w:pPr>
              <w:pStyle w:val="rowtabella0"/>
              <w:rPr>
                <w:color w:val="002060"/>
              </w:rPr>
            </w:pPr>
            <w:r w:rsidRPr="00206171">
              <w:rPr>
                <w:color w:val="002060"/>
              </w:rPr>
              <w:t>VIA DEI TESSITORI</w:t>
            </w:r>
          </w:p>
        </w:tc>
      </w:tr>
      <w:tr w:rsidR="009049C3" w:rsidRPr="00206171" w14:paraId="452408DE"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78B62F" w14:textId="77777777" w:rsidR="009049C3" w:rsidRPr="00206171" w:rsidRDefault="009049C3" w:rsidP="00C516A8">
            <w:pPr>
              <w:pStyle w:val="rowtabella0"/>
              <w:rPr>
                <w:color w:val="002060"/>
              </w:rPr>
            </w:pPr>
            <w:r w:rsidRPr="00206171">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F1F102" w14:textId="77777777" w:rsidR="009049C3" w:rsidRPr="00206171" w:rsidRDefault="009049C3" w:rsidP="00C516A8">
            <w:pPr>
              <w:pStyle w:val="rowtabella0"/>
              <w:rPr>
                <w:color w:val="002060"/>
              </w:rPr>
            </w:pPr>
            <w:r w:rsidRPr="00206171">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B7A70E" w14:textId="77777777" w:rsidR="009049C3" w:rsidRPr="00206171" w:rsidRDefault="009049C3" w:rsidP="00C516A8">
            <w:pPr>
              <w:pStyle w:val="rowtabella0"/>
              <w:jc w:val="center"/>
              <w:rPr>
                <w:color w:val="002060"/>
              </w:rPr>
            </w:pPr>
            <w:r w:rsidRPr="0020617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9088F1" w14:textId="77777777" w:rsidR="009049C3" w:rsidRPr="00206171" w:rsidRDefault="009049C3" w:rsidP="00C516A8">
            <w:pPr>
              <w:pStyle w:val="rowtabella0"/>
              <w:rPr>
                <w:color w:val="002060"/>
              </w:rPr>
            </w:pPr>
            <w:r w:rsidRPr="00206171">
              <w:rPr>
                <w:color w:val="002060"/>
              </w:rPr>
              <w:t>16/10/2023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E282FB" w14:textId="77777777" w:rsidR="009049C3" w:rsidRPr="00206171" w:rsidRDefault="009049C3" w:rsidP="00C516A8">
            <w:pPr>
              <w:pStyle w:val="rowtabella0"/>
              <w:rPr>
                <w:color w:val="002060"/>
              </w:rPr>
            </w:pPr>
            <w:r w:rsidRPr="00206171">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C7B393" w14:textId="77777777" w:rsidR="009049C3" w:rsidRPr="00206171" w:rsidRDefault="009049C3" w:rsidP="00C516A8">
            <w:pPr>
              <w:pStyle w:val="rowtabella0"/>
              <w:rPr>
                <w:color w:val="002060"/>
              </w:rPr>
            </w:pPr>
            <w:r w:rsidRPr="0020617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40C074" w14:textId="77777777" w:rsidR="009049C3" w:rsidRPr="00206171" w:rsidRDefault="009049C3" w:rsidP="00C516A8">
            <w:pPr>
              <w:pStyle w:val="rowtabella0"/>
              <w:rPr>
                <w:color w:val="002060"/>
              </w:rPr>
            </w:pPr>
            <w:r w:rsidRPr="00206171">
              <w:rPr>
                <w:color w:val="002060"/>
              </w:rPr>
              <w:t>VIA MONTEPELAGO</w:t>
            </w:r>
          </w:p>
        </w:tc>
      </w:tr>
      <w:tr w:rsidR="009049C3" w:rsidRPr="00206171" w14:paraId="6F0AD72B"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7507B0" w14:textId="77777777" w:rsidR="009049C3" w:rsidRPr="00206171" w:rsidRDefault="009049C3" w:rsidP="00C516A8">
            <w:pPr>
              <w:pStyle w:val="rowtabella0"/>
              <w:rPr>
                <w:color w:val="002060"/>
              </w:rPr>
            </w:pPr>
            <w:r w:rsidRPr="00206171">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B4B904" w14:textId="77777777" w:rsidR="009049C3" w:rsidRPr="00206171" w:rsidRDefault="009049C3" w:rsidP="00C516A8">
            <w:pPr>
              <w:pStyle w:val="rowtabella0"/>
              <w:rPr>
                <w:color w:val="002060"/>
              </w:rPr>
            </w:pPr>
            <w:r w:rsidRPr="00206171">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2A8C44" w14:textId="77777777" w:rsidR="009049C3" w:rsidRPr="00206171" w:rsidRDefault="009049C3" w:rsidP="00C516A8">
            <w:pPr>
              <w:pStyle w:val="rowtabella0"/>
              <w:jc w:val="center"/>
              <w:rPr>
                <w:color w:val="002060"/>
              </w:rPr>
            </w:pPr>
            <w:r w:rsidRPr="0020617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54074A" w14:textId="77777777" w:rsidR="009049C3" w:rsidRPr="00206171" w:rsidRDefault="009049C3" w:rsidP="00C516A8">
            <w:pPr>
              <w:pStyle w:val="rowtabella0"/>
              <w:rPr>
                <w:color w:val="002060"/>
              </w:rPr>
            </w:pPr>
            <w:r w:rsidRPr="00206171">
              <w:rPr>
                <w:color w:val="002060"/>
              </w:rPr>
              <w:t>16/10/2023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A85BA6" w14:textId="77777777" w:rsidR="009049C3" w:rsidRPr="00206171" w:rsidRDefault="009049C3" w:rsidP="00C516A8">
            <w:pPr>
              <w:pStyle w:val="rowtabella0"/>
              <w:rPr>
                <w:color w:val="002060"/>
              </w:rPr>
            </w:pPr>
            <w:r w:rsidRPr="00206171">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D0F13C" w14:textId="77777777" w:rsidR="009049C3" w:rsidRPr="00206171" w:rsidRDefault="009049C3" w:rsidP="00C516A8">
            <w:pPr>
              <w:pStyle w:val="rowtabella0"/>
              <w:rPr>
                <w:color w:val="002060"/>
              </w:rPr>
            </w:pPr>
            <w:r w:rsidRPr="00206171">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C33D13" w14:textId="77777777" w:rsidR="009049C3" w:rsidRPr="00206171" w:rsidRDefault="009049C3" w:rsidP="00C516A8">
            <w:pPr>
              <w:pStyle w:val="rowtabella0"/>
              <w:rPr>
                <w:color w:val="002060"/>
              </w:rPr>
            </w:pPr>
            <w:r w:rsidRPr="00206171">
              <w:rPr>
                <w:color w:val="002060"/>
              </w:rPr>
              <w:t>VIA IV NOVEMBRE</w:t>
            </w:r>
          </w:p>
        </w:tc>
      </w:tr>
      <w:tr w:rsidR="009049C3" w:rsidRPr="00206171" w14:paraId="014A2547"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ED8196" w14:textId="77777777" w:rsidR="009049C3" w:rsidRPr="00206171" w:rsidRDefault="009049C3" w:rsidP="00C516A8">
            <w:pPr>
              <w:pStyle w:val="rowtabella0"/>
              <w:rPr>
                <w:color w:val="002060"/>
              </w:rPr>
            </w:pPr>
            <w:r w:rsidRPr="00206171">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911FCC" w14:textId="77777777" w:rsidR="009049C3" w:rsidRPr="00206171" w:rsidRDefault="009049C3" w:rsidP="00C516A8">
            <w:pPr>
              <w:pStyle w:val="rowtabella0"/>
              <w:rPr>
                <w:color w:val="002060"/>
              </w:rPr>
            </w:pPr>
            <w:r w:rsidRPr="00206171">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7DB9D0" w14:textId="77777777" w:rsidR="009049C3" w:rsidRPr="00206171" w:rsidRDefault="009049C3" w:rsidP="00C516A8">
            <w:pPr>
              <w:pStyle w:val="rowtabella0"/>
              <w:jc w:val="center"/>
              <w:rPr>
                <w:color w:val="002060"/>
              </w:rPr>
            </w:pPr>
            <w:r w:rsidRPr="0020617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4E3F33" w14:textId="77777777" w:rsidR="009049C3" w:rsidRPr="00206171" w:rsidRDefault="009049C3" w:rsidP="00C516A8">
            <w:pPr>
              <w:pStyle w:val="rowtabella0"/>
              <w:rPr>
                <w:color w:val="002060"/>
              </w:rPr>
            </w:pPr>
            <w:r w:rsidRPr="00206171">
              <w:rPr>
                <w:color w:val="002060"/>
              </w:rPr>
              <w:t>18/10/2023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DB4ACF" w14:textId="77777777" w:rsidR="009049C3" w:rsidRPr="00206171" w:rsidRDefault="009049C3" w:rsidP="00C516A8">
            <w:pPr>
              <w:pStyle w:val="rowtabella0"/>
              <w:rPr>
                <w:color w:val="002060"/>
              </w:rPr>
            </w:pPr>
            <w:r w:rsidRPr="00206171">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D1EBC0" w14:textId="77777777" w:rsidR="009049C3" w:rsidRPr="00206171" w:rsidRDefault="009049C3" w:rsidP="00C516A8">
            <w:pPr>
              <w:pStyle w:val="rowtabella0"/>
              <w:rPr>
                <w:color w:val="002060"/>
              </w:rPr>
            </w:pPr>
            <w:r w:rsidRPr="0020617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4DE4AB" w14:textId="77777777" w:rsidR="009049C3" w:rsidRPr="00206171" w:rsidRDefault="009049C3" w:rsidP="00C516A8">
            <w:pPr>
              <w:pStyle w:val="rowtabella0"/>
              <w:rPr>
                <w:color w:val="002060"/>
              </w:rPr>
            </w:pPr>
            <w:r w:rsidRPr="00206171">
              <w:rPr>
                <w:color w:val="002060"/>
              </w:rPr>
              <w:t>VIA MADRE TERESA DI CALCUTTA</w:t>
            </w:r>
          </w:p>
        </w:tc>
      </w:tr>
      <w:tr w:rsidR="009049C3" w:rsidRPr="00206171" w14:paraId="46196F14"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84CE45" w14:textId="77777777" w:rsidR="009049C3" w:rsidRPr="00206171" w:rsidRDefault="009049C3" w:rsidP="00C516A8">
            <w:pPr>
              <w:pStyle w:val="rowtabella0"/>
              <w:rPr>
                <w:color w:val="002060"/>
              </w:rPr>
            </w:pPr>
            <w:r w:rsidRPr="00206171">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E9DD64" w14:textId="77777777" w:rsidR="009049C3" w:rsidRPr="00206171" w:rsidRDefault="009049C3" w:rsidP="00C516A8">
            <w:pPr>
              <w:pStyle w:val="rowtabella0"/>
              <w:rPr>
                <w:color w:val="002060"/>
              </w:rPr>
            </w:pPr>
            <w:r w:rsidRPr="00206171">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DF121D" w14:textId="77777777" w:rsidR="009049C3" w:rsidRPr="00206171" w:rsidRDefault="009049C3" w:rsidP="00C516A8">
            <w:pPr>
              <w:pStyle w:val="rowtabella0"/>
              <w:jc w:val="center"/>
              <w:rPr>
                <w:color w:val="002060"/>
              </w:rPr>
            </w:pPr>
            <w:r w:rsidRPr="0020617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C6A4DA" w14:textId="77777777" w:rsidR="009049C3" w:rsidRPr="00206171" w:rsidRDefault="009049C3" w:rsidP="00C516A8">
            <w:pPr>
              <w:pStyle w:val="rowtabella0"/>
              <w:rPr>
                <w:color w:val="002060"/>
              </w:rPr>
            </w:pPr>
            <w:r w:rsidRPr="00206171">
              <w:rPr>
                <w:color w:val="002060"/>
              </w:rPr>
              <w:t>18/10/2023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AEE927" w14:textId="77777777" w:rsidR="009049C3" w:rsidRPr="00206171" w:rsidRDefault="009049C3" w:rsidP="00C516A8">
            <w:pPr>
              <w:pStyle w:val="rowtabella0"/>
              <w:rPr>
                <w:color w:val="002060"/>
              </w:rPr>
            </w:pPr>
            <w:r w:rsidRPr="00206171">
              <w:rPr>
                <w:color w:val="002060"/>
              </w:rPr>
              <w:t>5079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337295" w14:textId="77777777" w:rsidR="009049C3" w:rsidRPr="00206171" w:rsidRDefault="009049C3" w:rsidP="00C516A8">
            <w:pPr>
              <w:pStyle w:val="rowtabella0"/>
              <w:rPr>
                <w:color w:val="002060"/>
              </w:rPr>
            </w:pPr>
            <w:r w:rsidRPr="00206171">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BF89E1" w14:textId="77777777" w:rsidR="009049C3" w:rsidRPr="00206171" w:rsidRDefault="009049C3" w:rsidP="00C516A8">
            <w:pPr>
              <w:pStyle w:val="rowtabella0"/>
              <w:rPr>
                <w:color w:val="002060"/>
              </w:rPr>
            </w:pPr>
            <w:r w:rsidRPr="00206171">
              <w:rPr>
                <w:color w:val="002060"/>
              </w:rPr>
              <w:t>VIA GHANDI - FRAZ. CROCETTE</w:t>
            </w:r>
          </w:p>
        </w:tc>
      </w:tr>
      <w:tr w:rsidR="009049C3" w:rsidRPr="00206171" w14:paraId="4599B663" w14:textId="77777777" w:rsidTr="00C516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C73326" w14:textId="77777777" w:rsidR="009049C3" w:rsidRPr="00206171" w:rsidRDefault="009049C3" w:rsidP="00C516A8">
            <w:pPr>
              <w:pStyle w:val="rowtabella0"/>
              <w:rPr>
                <w:color w:val="002060"/>
              </w:rPr>
            </w:pPr>
            <w:r w:rsidRPr="00206171">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020D52" w14:textId="77777777" w:rsidR="009049C3" w:rsidRPr="00206171" w:rsidRDefault="009049C3" w:rsidP="00C516A8">
            <w:pPr>
              <w:pStyle w:val="rowtabella0"/>
              <w:rPr>
                <w:color w:val="002060"/>
              </w:rPr>
            </w:pPr>
            <w:r w:rsidRPr="00206171">
              <w:rPr>
                <w:color w:val="002060"/>
              </w:rPr>
              <w:t>CASTELBELLINO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C5FECD" w14:textId="77777777" w:rsidR="009049C3" w:rsidRPr="00206171" w:rsidRDefault="009049C3" w:rsidP="00C516A8">
            <w:pPr>
              <w:pStyle w:val="rowtabella0"/>
              <w:jc w:val="center"/>
              <w:rPr>
                <w:color w:val="002060"/>
              </w:rPr>
            </w:pPr>
            <w:r w:rsidRPr="0020617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CCA344" w14:textId="77777777" w:rsidR="009049C3" w:rsidRPr="00206171" w:rsidRDefault="009049C3" w:rsidP="00C516A8">
            <w:pPr>
              <w:pStyle w:val="rowtabella0"/>
              <w:rPr>
                <w:color w:val="002060"/>
              </w:rPr>
            </w:pPr>
            <w:r w:rsidRPr="00206171">
              <w:rPr>
                <w:color w:val="002060"/>
              </w:rPr>
              <w:t>18/10/2023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A0224D" w14:textId="77777777" w:rsidR="009049C3" w:rsidRPr="00206171" w:rsidRDefault="009049C3" w:rsidP="00C516A8">
            <w:pPr>
              <w:pStyle w:val="rowtabella0"/>
              <w:rPr>
                <w:color w:val="002060"/>
              </w:rPr>
            </w:pPr>
            <w:r w:rsidRPr="00206171">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50B018" w14:textId="77777777" w:rsidR="009049C3" w:rsidRPr="00206171" w:rsidRDefault="009049C3" w:rsidP="00C516A8">
            <w:pPr>
              <w:pStyle w:val="rowtabella0"/>
              <w:rPr>
                <w:color w:val="002060"/>
              </w:rPr>
            </w:pPr>
            <w:r w:rsidRPr="00206171">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80646E" w14:textId="77777777" w:rsidR="009049C3" w:rsidRPr="00206171" w:rsidRDefault="009049C3" w:rsidP="00C516A8">
            <w:pPr>
              <w:pStyle w:val="rowtabella0"/>
              <w:rPr>
                <w:color w:val="002060"/>
              </w:rPr>
            </w:pPr>
            <w:r w:rsidRPr="00206171">
              <w:rPr>
                <w:color w:val="002060"/>
              </w:rPr>
              <w:t>VIA BRAMANTE</w:t>
            </w:r>
          </w:p>
        </w:tc>
      </w:tr>
    </w:tbl>
    <w:p w14:paraId="34F6D96B" w14:textId="77777777" w:rsidR="009049C3" w:rsidRPr="00206171" w:rsidRDefault="009049C3" w:rsidP="009049C3">
      <w:pPr>
        <w:pStyle w:val="breakline"/>
        <w:rPr>
          <w:rFonts w:eastAsiaTheme="minorEastAsia"/>
          <w:color w:val="002060"/>
        </w:rPr>
      </w:pPr>
    </w:p>
    <w:p w14:paraId="7CFFB575" w14:textId="77777777" w:rsidR="009049C3" w:rsidRPr="00206171" w:rsidRDefault="009049C3" w:rsidP="009049C3">
      <w:pPr>
        <w:pStyle w:val="breakline"/>
        <w:rPr>
          <w:color w:val="002060"/>
        </w:rPr>
      </w:pPr>
    </w:p>
    <w:p w14:paraId="78E156AA" w14:textId="77777777" w:rsidR="009049C3" w:rsidRPr="00206171" w:rsidRDefault="009049C3" w:rsidP="009049C3">
      <w:pPr>
        <w:pStyle w:val="breakline"/>
        <w:rPr>
          <w:color w:val="002060"/>
        </w:rPr>
      </w:pPr>
    </w:p>
    <w:p w14:paraId="77C6C00D" w14:textId="77777777" w:rsidR="009049C3" w:rsidRPr="00206171" w:rsidRDefault="009049C3" w:rsidP="009049C3">
      <w:pPr>
        <w:pStyle w:val="sottotitolocampionato10"/>
        <w:rPr>
          <w:color w:val="002060"/>
        </w:rPr>
      </w:pPr>
      <w:r w:rsidRPr="00206171">
        <w:rPr>
          <w:color w:val="002060"/>
        </w:rPr>
        <w:t>GIRONE S2 - 1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26"/>
        <w:gridCol w:w="385"/>
        <w:gridCol w:w="898"/>
        <w:gridCol w:w="1191"/>
        <w:gridCol w:w="1558"/>
        <w:gridCol w:w="1541"/>
      </w:tblGrid>
      <w:tr w:rsidR="009049C3" w:rsidRPr="00206171" w14:paraId="39176561" w14:textId="77777777" w:rsidTr="00C516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29C26" w14:textId="77777777" w:rsidR="009049C3" w:rsidRPr="00206171" w:rsidRDefault="009049C3" w:rsidP="00C516A8">
            <w:pPr>
              <w:pStyle w:val="headertabella0"/>
              <w:rPr>
                <w:color w:val="002060"/>
              </w:rPr>
            </w:pPr>
            <w:r w:rsidRPr="0020617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D2729" w14:textId="77777777" w:rsidR="009049C3" w:rsidRPr="00206171" w:rsidRDefault="009049C3" w:rsidP="00C516A8">
            <w:pPr>
              <w:pStyle w:val="headertabella0"/>
              <w:rPr>
                <w:color w:val="002060"/>
              </w:rPr>
            </w:pPr>
            <w:r w:rsidRPr="0020617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42310" w14:textId="77777777" w:rsidR="009049C3" w:rsidRPr="00206171" w:rsidRDefault="009049C3" w:rsidP="00C516A8">
            <w:pPr>
              <w:pStyle w:val="headertabella0"/>
              <w:rPr>
                <w:color w:val="002060"/>
              </w:rPr>
            </w:pPr>
            <w:r w:rsidRPr="0020617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20E7B" w14:textId="77777777" w:rsidR="009049C3" w:rsidRPr="00206171" w:rsidRDefault="009049C3" w:rsidP="00C516A8">
            <w:pPr>
              <w:pStyle w:val="headertabella0"/>
              <w:rPr>
                <w:color w:val="002060"/>
              </w:rPr>
            </w:pPr>
            <w:r w:rsidRPr="0020617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24D37" w14:textId="77777777" w:rsidR="009049C3" w:rsidRPr="00206171" w:rsidRDefault="009049C3" w:rsidP="00C516A8">
            <w:pPr>
              <w:pStyle w:val="headertabella0"/>
              <w:rPr>
                <w:color w:val="002060"/>
              </w:rPr>
            </w:pPr>
            <w:r w:rsidRPr="0020617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90A3A" w14:textId="77777777" w:rsidR="009049C3" w:rsidRPr="00206171" w:rsidRDefault="009049C3" w:rsidP="00C516A8">
            <w:pPr>
              <w:pStyle w:val="headertabella0"/>
              <w:rPr>
                <w:color w:val="002060"/>
              </w:rPr>
            </w:pPr>
            <w:r w:rsidRPr="0020617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A2557" w14:textId="77777777" w:rsidR="009049C3" w:rsidRPr="00206171" w:rsidRDefault="009049C3" w:rsidP="00C516A8">
            <w:pPr>
              <w:pStyle w:val="headertabella0"/>
              <w:rPr>
                <w:color w:val="002060"/>
              </w:rPr>
            </w:pPr>
            <w:r w:rsidRPr="00206171">
              <w:rPr>
                <w:color w:val="002060"/>
              </w:rPr>
              <w:t>Indirizzo Impianto</w:t>
            </w:r>
          </w:p>
        </w:tc>
      </w:tr>
      <w:tr w:rsidR="009049C3" w:rsidRPr="00206171" w14:paraId="1A6A711A" w14:textId="77777777" w:rsidTr="00C516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990DDC" w14:textId="77777777" w:rsidR="009049C3" w:rsidRPr="00206171" w:rsidRDefault="009049C3" w:rsidP="00C516A8">
            <w:pPr>
              <w:pStyle w:val="rowtabella0"/>
              <w:rPr>
                <w:color w:val="002060"/>
              </w:rPr>
            </w:pPr>
            <w:r w:rsidRPr="00206171">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B57FAB" w14:textId="77777777" w:rsidR="009049C3" w:rsidRPr="00206171" w:rsidRDefault="009049C3" w:rsidP="00C516A8">
            <w:pPr>
              <w:pStyle w:val="rowtabella0"/>
              <w:rPr>
                <w:color w:val="002060"/>
              </w:rPr>
            </w:pPr>
            <w:r w:rsidRPr="00206171">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EFBFA8" w14:textId="77777777" w:rsidR="009049C3" w:rsidRPr="00206171" w:rsidRDefault="009049C3" w:rsidP="00C516A8">
            <w:pPr>
              <w:pStyle w:val="rowtabella0"/>
              <w:jc w:val="center"/>
              <w:rPr>
                <w:color w:val="002060"/>
              </w:rPr>
            </w:pPr>
            <w:r w:rsidRPr="0020617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983F4F" w14:textId="77777777" w:rsidR="009049C3" w:rsidRPr="00206171" w:rsidRDefault="009049C3" w:rsidP="00C516A8">
            <w:pPr>
              <w:pStyle w:val="rowtabella0"/>
              <w:rPr>
                <w:color w:val="002060"/>
              </w:rPr>
            </w:pPr>
            <w:r w:rsidRPr="00206171">
              <w:rPr>
                <w:color w:val="002060"/>
              </w:rPr>
              <w:t>16/10/2023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C1AB25" w14:textId="77777777" w:rsidR="009049C3" w:rsidRPr="00206171" w:rsidRDefault="009049C3" w:rsidP="00C516A8">
            <w:pPr>
              <w:pStyle w:val="rowtabella0"/>
              <w:rPr>
                <w:color w:val="002060"/>
              </w:rPr>
            </w:pPr>
            <w:r w:rsidRPr="00206171">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CF5E37" w14:textId="77777777" w:rsidR="009049C3" w:rsidRPr="00206171" w:rsidRDefault="009049C3" w:rsidP="00C516A8">
            <w:pPr>
              <w:pStyle w:val="rowtabella0"/>
              <w:rPr>
                <w:color w:val="002060"/>
              </w:rPr>
            </w:pPr>
            <w:r w:rsidRPr="00206171">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5E5188" w14:textId="77777777" w:rsidR="009049C3" w:rsidRPr="00206171" w:rsidRDefault="009049C3" w:rsidP="00C516A8">
            <w:pPr>
              <w:pStyle w:val="rowtabella0"/>
              <w:rPr>
                <w:color w:val="002060"/>
              </w:rPr>
            </w:pPr>
            <w:r w:rsidRPr="00206171">
              <w:rPr>
                <w:color w:val="002060"/>
              </w:rPr>
              <w:t>VIA CERQUATTI</w:t>
            </w:r>
          </w:p>
        </w:tc>
      </w:tr>
      <w:tr w:rsidR="009049C3" w:rsidRPr="00206171" w14:paraId="63486BB1"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81A9BF" w14:textId="77777777" w:rsidR="009049C3" w:rsidRPr="00206171" w:rsidRDefault="009049C3" w:rsidP="00C516A8">
            <w:pPr>
              <w:pStyle w:val="rowtabella0"/>
              <w:rPr>
                <w:color w:val="002060"/>
              </w:rPr>
            </w:pPr>
            <w:r w:rsidRPr="00206171">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59C551" w14:textId="77777777" w:rsidR="009049C3" w:rsidRPr="00206171" w:rsidRDefault="009049C3" w:rsidP="00C516A8">
            <w:pPr>
              <w:pStyle w:val="rowtabella0"/>
              <w:rPr>
                <w:color w:val="002060"/>
              </w:rPr>
            </w:pPr>
            <w:r w:rsidRPr="00206171">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F363BE" w14:textId="77777777" w:rsidR="009049C3" w:rsidRPr="00206171" w:rsidRDefault="009049C3" w:rsidP="00C516A8">
            <w:pPr>
              <w:pStyle w:val="rowtabella0"/>
              <w:jc w:val="center"/>
              <w:rPr>
                <w:color w:val="002060"/>
              </w:rPr>
            </w:pPr>
            <w:r w:rsidRPr="0020617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465D45" w14:textId="77777777" w:rsidR="009049C3" w:rsidRPr="00206171" w:rsidRDefault="009049C3" w:rsidP="00C516A8">
            <w:pPr>
              <w:pStyle w:val="rowtabella0"/>
              <w:rPr>
                <w:color w:val="002060"/>
              </w:rPr>
            </w:pPr>
            <w:r w:rsidRPr="00206171">
              <w:rPr>
                <w:color w:val="002060"/>
              </w:rPr>
              <w:t>16/10/2023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74F377" w14:textId="77777777" w:rsidR="009049C3" w:rsidRPr="00206171" w:rsidRDefault="009049C3" w:rsidP="00C516A8">
            <w:pPr>
              <w:pStyle w:val="rowtabella0"/>
              <w:rPr>
                <w:color w:val="002060"/>
              </w:rPr>
            </w:pPr>
            <w:r w:rsidRPr="00206171">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ACD613" w14:textId="77777777" w:rsidR="009049C3" w:rsidRPr="00206171" w:rsidRDefault="009049C3" w:rsidP="00C516A8">
            <w:pPr>
              <w:pStyle w:val="rowtabella0"/>
              <w:rPr>
                <w:color w:val="002060"/>
              </w:rPr>
            </w:pPr>
            <w:r w:rsidRPr="00206171">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9D796E" w14:textId="77777777" w:rsidR="009049C3" w:rsidRPr="00206171" w:rsidRDefault="009049C3" w:rsidP="00C516A8">
            <w:pPr>
              <w:pStyle w:val="rowtabella0"/>
              <w:rPr>
                <w:color w:val="002060"/>
              </w:rPr>
            </w:pPr>
            <w:r w:rsidRPr="00206171">
              <w:rPr>
                <w:color w:val="002060"/>
              </w:rPr>
              <w:t>VIA ALFIERI SNC</w:t>
            </w:r>
          </w:p>
        </w:tc>
      </w:tr>
      <w:tr w:rsidR="009049C3" w:rsidRPr="00206171" w14:paraId="201DB855"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585385" w14:textId="77777777" w:rsidR="009049C3" w:rsidRPr="00206171" w:rsidRDefault="009049C3" w:rsidP="00C516A8">
            <w:pPr>
              <w:pStyle w:val="rowtabella0"/>
              <w:rPr>
                <w:color w:val="002060"/>
              </w:rPr>
            </w:pPr>
            <w:r w:rsidRPr="00206171">
              <w:rPr>
                <w:color w:val="002060"/>
              </w:rPr>
              <w:t>CALCETTO CASTRUM LAURI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88F694" w14:textId="77777777" w:rsidR="009049C3" w:rsidRPr="00206171" w:rsidRDefault="009049C3" w:rsidP="00C516A8">
            <w:pPr>
              <w:pStyle w:val="rowtabella0"/>
              <w:rPr>
                <w:color w:val="002060"/>
              </w:rPr>
            </w:pPr>
            <w:r w:rsidRPr="00206171">
              <w:rPr>
                <w:color w:val="002060"/>
              </w:rPr>
              <w:t>FUTSAL 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68368E" w14:textId="77777777" w:rsidR="009049C3" w:rsidRPr="00206171" w:rsidRDefault="009049C3" w:rsidP="00C516A8">
            <w:pPr>
              <w:pStyle w:val="rowtabella0"/>
              <w:jc w:val="center"/>
              <w:rPr>
                <w:color w:val="002060"/>
              </w:rPr>
            </w:pPr>
            <w:r w:rsidRPr="0020617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018E33" w14:textId="77777777" w:rsidR="009049C3" w:rsidRPr="00206171" w:rsidRDefault="009049C3" w:rsidP="00C516A8">
            <w:pPr>
              <w:pStyle w:val="rowtabella0"/>
              <w:rPr>
                <w:color w:val="002060"/>
              </w:rPr>
            </w:pPr>
            <w:r w:rsidRPr="00206171">
              <w:rPr>
                <w:color w:val="002060"/>
              </w:rPr>
              <w:t>16/10/2023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B8FF3C" w14:textId="77777777" w:rsidR="009049C3" w:rsidRPr="00206171" w:rsidRDefault="009049C3" w:rsidP="00C516A8">
            <w:pPr>
              <w:pStyle w:val="rowtabella0"/>
              <w:rPr>
                <w:color w:val="002060"/>
              </w:rPr>
            </w:pPr>
            <w:r w:rsidRPr="00206171">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249049" w14:textId="77777777" w:rsidR="009049C3" w:rsidRPr="00206171" w:rsidRDefault="009049C3" w:rsidP="00C516A8">
            <w:pPr>
              <w:pStyle w:val="rowtabella0"/>
              <w:rPr>
                <w:color w:val="002060"/>
              </w:rPr>
            </w:pPr>
            <w:r w:rsidRPr="00206171">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C04B83" w14:textId="77777777" w:rsidR="009049C3" w:rsidRPr="00206171" w:rsidRDefault="009049C3" w:rsidP="00C516A8">
            <w:pPr>
              <w:pStyle w:val="rowtabella0"/>
              <w:rPr>
                <w:color w:val="002060"/>
              </w:rPr>
            </w:pPr>
            <w:r w:rsidRPr="00206171">
              <w:rPr>
                <w:color w:val="002060"/>
              </w:rPr>
              <w:t>VIA FAVETO</w:t>
            </w:r>
          </w:p>
        </w:tc>
      </w:tr>
      <w:tr w:rsidR="009049C3" w:rsidRPr="00206171" w14:paraId="2E1EB145"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356341" w14:textId="77777777" w:rsidR="009049C3" w:rsidRPr="00206171" w:rsidRDefault="009049C3" w:rsidP="00C516A8">
            <w:pPr>
              <w:pStyle w:val="rowtabella0"/>
              <w:rPr>
                <w:color w:val="002060"/>
              </w:rPr>
            </w:pPr>
            <w:r w:rsidRPr="00206171">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2D8E4E" w14:textId="77777777" w:rsidR="009049C3" w:rsidRPr="00206171" w:rsidRDefault="009049C3" w:rsidP="00C516A8">
            <w:pPr>
              <w:pStyle w:val="rowtabella0"/>
              <w:rPr>
                <w:color w:val="002060"/>
              </w:rPr>
            </w:pPr>
            <w:r w:rsidRPr="00206171">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B90A13" w14:textId="77777777" w:rsidR="009049C3" w:rsidRPr="00206171" w:rsidRDefault="009049C3" w:rsidP="00C516A8">
            <w:pPr>
              <w:pStyle w:val="rowtabella0"/>
              <w:jc w:val="center"/>
              <w:rPr>
                <w:color w:val="002060"/>
              </w:rPr>
            </w:pPr>
            <w:r w:rsidRPr="0020617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C4362B" w14:textId="77777777" w:rsidR="009049C3" w:rsidRPr="00206171" w:rsidRDefault="009049C3" w:rsidP="00C516A8">
            <w:pPr>
              <w:pStyle w:val="rowtabella0"/>
              <w:rPr>
                <w:color w:val="002060"/>
              </w:rPr>
            </w:pPr>
            <w:r w:rsidRPr="00206171">
              <w:rPr>
                <w:color w:val="002060"/>
              </w:rPr>
              <w:t>16/10/2023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5F0376" w14:textId="77777777" w:rsidR="009049C3" w:rsidRPr="00206171" w:rsidRDefault="009049C3" w:rsidP="00C516A8">
            <w:pPr>
              <w:pStyle w:val="rowtabella0"/>
              <w:rPr>
                <w:color w:val="002060"/>
              </w:rPr>
            </w:pPr>
            <w:r w:rsidRPr="00206171">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1498AB" w14:textId="77777777" w:rsidR="009049C3" w:rsidRPr="00206171" w:rsidRDefault="009049C3" w:rsidP="00C516A8">
            <w:pPr>
              <w:pStyle w:val="rowtabella0"/>
              <w:rPr>
                <w:color w:val="002060"/>
              </w:rPr>
            </w:pPr>
            <w:r w:rsidRPr="00206171">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318095" w14:textId="77777777" w:rsidR="009049C3" w:rsidRPr="00206171" w:rsidRDefault="009049C3" w:rsidP="00C516A8">
            <w:pPr>
              <w:pStyle w:val="rowtabella0"/>
              <w:rPr>
                <w:color w:val="002060"/>
              </w:rPr>
            </w:pPr>
            <w:r w:rsidRPr="00206171">
              <w:rPr>
                <w:color w:val="002060"/>
              </w:rPr>
              <w:t>VIA C.ULPIANI</w:t>
            </w:r>
          </w:p>
        </w:tc>
      </w:tr>
      <w:tr w:rsidR="009049C3" w:rsidRPr="00206171" w14:paraId="091B4BE5"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836613" w14:textId="77777777" w:rsidR="009049C3" w:rsidRPr="00206171" w:rsidRDefault="009049C3" w:rsidP="00C516A8">
            <w:pPr>
              <w:pStyle w:val="rowtabella0"/>
              <w:rPr>
                <w:color w:val="002060"/>
              </w:rPr>
            </w:pPr>
            <w:r w:rsidRPr="00206171">
              <w:rPr>
                <w:color w:val="002060"/>
              </w:rPr>
              <w:lastRenderedPageBreak/>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EFE814" w14:textId="77777777" w:rsidR="009049C3" w:rsidRPr="00206171" w:rsidRDefault="009049C3" w:rsidP="00C516A8">
            <w:pPr>
              <w:pStyle w:val="rowtabella0"/>
              <w:rPr>
                <w:color w:val="002060"/>
              </w:rPr>
            </w:pPr>
            <w:r w:rsidRPr="00206171">
              <w:rPr>
                <w:color w:val="002060"/>
              </w:rPr>
              <w:t>SAMBENEDETTESE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A726CE" w14:textId="77777777" w:rsidR="009049C3" w:rsidRPr="00206171" w:rsidRDefault="009049C3" w:rsidP="00C516A8">
            <w:pPr>
              <w:pStyle w:val="rowtabella0"/>
              <w:jc w:val="center"/>
              <w:rPr>
                <w:color w:val="002060"/>
              </w:rPr>
            </w:pPr>
            <w:r w:rsidRPr="0020617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8850A7" w14:textId="77777777" w:rsidR="009049C3" w:rsidRPr="00206171" w:rsidRDefault="009049C3" w:rsidP="00C516A8">
            <w:pPr>
              <w:pStyle w:val="rowtabella0"/>
              <w:rPr>
                <w:color w:val="002060"/>
              </w:rPr>
            </w:pPr>
            <w:r w:rsidRPr="00206171">
              <w:rPr>
                <w:color w:val="002060"/>
              </w:rPr>
              <w:t>16/10/2023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8AE9C4" w14:textId="77777777" w:rsidR="009049C3" w:rsidRPr="00206171" w:rsidRDefault="009049C3" w:rsidP="00C516A8">
            <w:pPr>
              <w:pStyle w:val="rowtabella0"/>
              <w:rPr>
                <w:color w:val="002060"/>
              </w:rPr>
            </w:pPr>
            <w:r w:rsidRPr="00206171">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36C88A" w14:textId="77777777" w:rsidR="009049C3" w:rsidRPr="00206171" w:rsidRDefault="009049C3" w:rsidP="00C516A8">
            <w:pPr>
              <w:pStyle w:val="rowtabella0"/>
              <w:rPr>
                <w:color w:val="002060"/>
              </w:rPr>
            </w:pPr>
            <w:r w:rsidRPr="00206171">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B822C9" w14:textId="77777777" w:rsidR="009049C3" w:rsidRPr="00206171" w:rsidRDefault="009049C3" w:rsidP="00C516A8">
            <w:pPr>
              <w:pStyle w:val="rowtabella0"/>
              <w:rPr>
                <w:color w:val="002060"/>
              </w:rPr>
            </w:pPr>
            <w:r w:rsidRPr="00206171">
              <w:rPr>
                <w:color w:val="002060"/>
              </w:rPr>
              <w:t>VIA B.ROSSI SNC</w:t>
            </w:r>
          </w:p>
        </w:tc>
      </w:tr>
      <w:tr w:rsidR="009049C3" w:rsidRPr="00206171" w14:paraId="4EE00596"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3B3F9E" w14:textId="77777777" w:rsidR="009049C3" w:rsidRPr="00206171" w:rsidRDefault="009049C3" w:rsidP="00C516A8">
            <w:pPr>
              <w:pStyle w:val="rowtabella0"/>
              <w:rPr>
                <w:color w:val="002060"/>
              </w:rPr>
            </w:pPr>
            <w:r w:rsidRPr="00206171">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048FC7" w14:textId="77777777" w:rsidR="009049C3" w:rsidRPr="00206171" w:rsidRDefault="009049C3" w:rsidP="00C516A8">
            <w:pPr>
              <w:pStyle w:val="rowtabella0"/>
              <w:rPr>
                <w:color w:val="002060"/>
              </w:rPr>
            </w:pPr>
            <w:r w:rsidRPr="00206171">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0C970A" w14:textId="77777777" w:rsidR="009049C3" w:rsidRPr="00206171" w:rsidRDefault="009049C3" w:rsidP="00C516A8">
            <w:pPr>
              <w:pStyle w:val="rowtabella0"/>
              <w:jc w:val="center"/>
              <w:rPr>
                <w:color w:val="002060"/>
              </w:rPr>
            </w:pPr>
            <w:r w:rsidRPr="0020617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0B3AFE" w14:textId="77777777" w:rsidR="009049C3" w:rsidRPr="00206171" w:rsidRDefault="009049C3" w:rsidP="00C516A8">
            <w:pPr>
              <w:pStyle w:val="rowtabella0"/>
              <w:rPr>
                <w:color w:val="002060"/>
              </w:rPr>
            </w:pPr>
            <w:r w:rsidRPr="00206171">
              <w:rPr>
                <w:color w:val="002060"/>
              </w:rPr>
              <w:t>17/10/2023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E2EC61" w14:textId="77777777" w:rsidR="009049C3" w:rsidRPr="00206171" w:rsidRDefault="009049C3" w:rsidP="00C516A8">
            <w:pPr>
              <w:pStyle w:val="rowtabella0"/>
              <w:rPr>
                <w:color w:val="002060"/>
              </w:rPr>
            </w:pPr>
            <w:r w:rsidRPr="00206171">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93115D" w14:textId="77777777" w:rsidR="009049C3" w:rsidRPr="00206171" w:rsidRDefault="009049C3" w:rsidP="00C516A8">
            <w:pPr>
              <w:pStyle w:val="rowtabella0"/>
              <w:rPr>
                <w:color w:val="002060"/>
              </w:rPr>
            </w:pPr>
            <w:r w:rsidRPr="00206171">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0E0B9A" w14:textId="77777777" w:rsidR="009049C3" w:rsidRPr="00206171" w:rsidRDefault="009049C3" w:rsidP="00C516A8">
            <w:pPr>
              <w:pStyle w:val="rowtabella0"/>
              <w:rPr>
                <w:color w:val="002060"/>
              </w:rPr>
            </w:pPr>
            <w:r w:rsidRPr="00206171">
              <w:rPr>
                <w:color w:val="002060"/>
              </w:rPr>
              <w:t>VIA DELLO SPORT</w:t>
            </w:r>
          </w:p>
        </w:tc>
      </w:tr>
      <w:tr w:rsidR="009049C3" w:rsidRPr="00206171" w14:paraId="2AAAE5FE"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43220A" w14:textId="77777777" w:rsidR="009049C3" w:rsidRPr="00206171" w:rsidRDefault="009049C3" w:rsidP="00C516A8">
            <w:pPr>
              <w:pStyle w:val="rowtabella0"/>
              <w:rPr>
                <w:color w:val="002060"/>
              </w:rPr>
            </w:pPr>
            <w:r w:rsidRPr="00206171">
              <w:rPr>
                <w:color w:val="002060"/>
              </w:rPr>
              <w:t>GAGLIOLE 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7D853E" w14:textId="77777777" w:rsidR="009049C3" w:rsidRPr="00206171" w:rsidRDefault="009049C3" w:rsidP="00C516A8">
            <w:pPr>
              <w:pStyle w:val="rowtabella0"/>
              <w:rPr>
                <w:color w:val="002060"/>
              </w:rPr>
            </w:pPr>
            <w:r w:rsidRPr="00206171">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6D6A6E" w14:textId="77777777" w:rsidR="009049C3" w:rsidRPr="00206171" w:rsidRDefault="009049C3" w:rsidP="00C516A8">
            <w:pPr>
              <w:pStyle w:val="rowtabella0"/>
              <w:jc w:val="center"/>
              <w:rPr>
                <w:color w:val="002060"/>
              </w:rPr>
            </w:pPr>
            <w:r w:rsidRPr="0020617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98AC58" w14:textId="77777777" w:rsidR="009049C3" w:rsidRPr="00206171" w:rsidRDefault="009049C3" w:rsidP="00C516A8">
            <w:pPr>
              <w:pStyle w:val="rowtabella0"/>
              <w:rPr>
                <w:color w:val="002060"/>
              </w:rPr>
            </w:pPr>
            <w:r w:rsidRPr="00206171">
              <w:rPr>
                <w:color w:val="002060"/>
              </w:rPr>
              <w:t>17/10/2023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187026" w14:textId="77777777" w:rsidR="009049C3" w:rsidRPr="00206171" w:rsidRDefault="009049C3" w:rsidP="00C516A8">
            <w:pPr>
              <w:pStyle w:val="rowtabella0"/>
              <w:rPr>
                <w:color w:val="002060"/>
              </w:rPr>
            </w:pPr>
            <w:r w:rsidRPr="00206171">
              <w:rPr>
                <w:color w:val="002060"/>
              </w:rPr>
              <w:t>5203 IMPIANTO SPORTIVO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936D3E" w14:textId="77777777" w:rsidR="009049C3" w:rsidRPr="00206171" w:rsidRDefault="009049C3" w:rsidP="00C516A8">
            <w:pPr>
              <w:pStyle w:val="rowtabella0"/>
              <w:rPr>
                <w:color w:val="002060"/>
              </w:rPr>
            </w:pPr>
            <w:r w:rsidRPr="00206171">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D2E512" w14:textId="77777777" w:rsidR="009049C3" w:rsidRPr="00206171" w:rsidRDefault="009049C3" w:rsidP="00C516A8">
            <w:pPr>
              <w:pStyle w:val="rowtabella0"/>
              <w:rPr>
                <w:color w:val="002060"/>
              </w:rPr>
            </w:pPr>
            <w:r w:rsidRPr="00206171">
              <w:rPr>
                <w:color w:val="002060"/>
              </w:rPr>
              <w:t>LOC. "LE CALVIE"</w:t>
            </w:r>
          </w:p>
        </w:tc>
      </w:tr>
      <w:tr w:rsidR="009049C3" w:rsidRPr="00206171" w14:paraId="48ACE9C6" w14:textId="77777777" w:rsidTr="00C516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45FDE3" w14:textId="77777777" w:rsidR="009049C3" w:rsidRPr="00206171" w:rsidRDefault="009049C3" w:rsidP="00C516A8">
            <w:pPr>
              <w:pStyle w:val="rowtabella0"/>
              <w:rPr>
                <w:color w:val="002060"/>
              </w:rPr>
            </w:pPr>
            <w:r w:rsidRPr="00206171">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29EBA6" w14:textId="77777777" w:rsidR="009049C3" w:rsidRPr="00206171" w:rsidRDefault="009049C3" w:rsidP="00C516A8">
            <w:pPr>
              <w:pStyle w:val="rowtabella0"/>
              <w:rPr>
                <w:color w:val="002060"/>
              </w:rPr>
            </w:pPr>
            <w:r w:rsidRPr="00206171">
              <w:rPr>
                <w:color w:val="002060"/>
              </w:rPr>
              <w:t>REAL EAGLES VIRTUS PAGLIA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41EE4A" w14:textId="77777777" w:rsidR="009049C3" w:rsidRPr="00206171" w:rsidRDefault="009049C3" w:rsidP="00C516A8">
            <w:pPr>
              <w:pStyle w:val="rowtabella0"/>
              <w:jc w:val="center"/>
              <w:rPr>
                <w:color w:val="002060"/>
              </w:rPr>
            </w:pPr>
            <w:r w:rsidRPr="0020617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5F3C17" w14:textId="77777777" w:rsidR="009049C3" w:rsidRPr="00206171" w:rsidRDefault="009049C3" w:rsidP="00C516A8">
            <w:pPr>
              <w:pStyle w:val="rowtabella0"/>
              <w:rPr>
                <w:color w:val="002060"/>
              </w:rPr>
            </w:pPr>
            <w:r w:rsidRPr="00206171">
              <w:rPr>
                <w:color w:val="002060"/>
              </w:rPr>
              <w:t>18/10/2023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910277" w14:textId="77777777" w:rsidR="009049C3" w:rsidRPr="00206171" w:rsidRDefault="009049C3" w:rsidP="00C516A8">
            <w:pPr>
              <w:pStyle w:val="rowtabella0"/>
              <w:rPr>
                <w:color w:val="002060"/>
              </w:rPr>
            </w:pPr>
            <w:r w:rsidRPr="00206171">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186D58" w14:textId="77777777" w:rsidR="009049C3" w:rsidRPr="00206171" w:rsidRDefault="009049C3" w:rsidP="00C516A8">
            <w:pPr>
              <w:pStyle w:val="rowtabella0"/>
              <w:rPr>
                <w:color w:val="002060"/>
              </w:rPr>
            </w:pPr>
            <w:r w:rsidRPr="00206171">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2781D7" w14:textId="77777777" w:rsidR="009049C3" w:rsidRPr="00206171" w:rsidRDefault="009049C3" w:rsidP="00C516A8">
            <w:pPr>
              <w:pStyle w:val="rowtabella0"/>
              <w:rPr>
                <w:color w:val="002060"/>
              </w:rPr>
            </w:pPr>
            <w:r w:rsidRPr="00206171">
              <w:rPr>
                <w:color w:val="002060"/>
              </w:rPr>
              <w:t>VIA CORRADI</w:t>
            </w:r>
          </w:p>
        </w:tc>
      </w:tr>
    </w:tbl>
    <w:p w14:paraId="2C913483" w14:textId="77777777" w:rsidR="009049C3" w:rsidRPr="00206171" w:rsidRDefault="009049C3" w:rsidP="009049C3">
      <w:pPr>
        <w:pStyle w:val="breakline"/>
        <w:rPr>
          <w:color w:val="002060"/>
        </w:rPr>
      </w:pPr>
    </w:p>
    <w:p w14:paraId="5998486D" w14:textId="77777777" w:rsidR="009049C3" w:rsidRPr="00206171" w:rsidRDefault="009049C3" w:rsidP="009049C3">
      <w:pPr>
        <w:pStyle w:val="breakline"/>
        <w:rPr>
          <w:color w:val="002060"/>
        </w:rPr>
      </w:pPr>
    </w:p>
    <w:p w14:paraId="421F5856" w14:textId="77777777" w:rsidR="009049C3" w:rsidRPr="00206171" w:rsidRDefault="009049C3" w:rsidP="009049C3">
      <w:pPr>
        <w:pStyle w:val="titolocampionato0"/>
        <w:shd w:val="clear" w:color="auto" w:fill="CCCCCC"/>
        <w:spacing w:before="80" w:after="40"/>
        <w:rPr>
          <w:color w:val="002060"/>
        </w:rPr>
      </w:pPr>
      <w:r w:rsidRPr="00206171">
        <w:rPr>
          <w:color w:val="002060"/>
        </w:rPr>
        <w:t>COPPA MARCHE CALCIO 5 serie D</w:t>
      </w:r>
    </w:p>
    <w:p w14:paraId="478CB3CF" w14:textId="77777777" w:rsidR="009049C3" w:rsidRPr="00206171" w:rsidRDefault="009049C3" w:rsidP="009049C3">
      <w:pPr>
        <w:pStyle w:val="titoloprinc0"/>
        <w:rPr>
          <w:color w:val="002060"/>
        </w:rPr>
      </w:pPr>
      <w:r w:rsidRPr="00206171">
        <w:rPr>
          <w:color w:val="002060"/>
        </w:rPr>
        <w:t>PROGRAMMA GARE</w:t>
      </w:r>
    </w:p>
    <w:p w14:paraId="7BDADA7F" w14:textId="77777777" w:rsidR="009049C3" w:rsidRPr="00206171" w:rsidRDefault="009049C3" w:rsidP="009049C3">
      <w:pPr>
        <w:pStyle w:val="breakline"/>
        <w:rPr>
          <w:color w:val="002060"/>
        </w:rPr>
      </w:pPr>
    </w:p>
    <w:p w14:paraId="15FD3339" w14:textId="77777777" w:rsidR="009049C3" w:rsidRPr="00206171" w:rsidRDefault="009049C3" w:rsidP="009049C3">
      <w:pPr>
        <w:pStyle w:val="breakline"/>
        <w:rPr>
          <w:color w:val="002060"/>
        </w:rPr>
      </w:pPr>
    </w:p>
    <w:p w14:paraId="2DA2D991" w14:textId="77777777" w:rsidR="009049C3" w:rsidRPr="00206171" w:rsidRDefault="009049C3" w:rsidP="009049C3">
      <w:pPr>
        <w:pStyle w:val="sottotitolocampionato10"/>
        <w:rPr>
          <w:color w:val="002060"/>
        </w:rPr>
      </w:pPr>
      <w:r w:rsidRPr="00206171">
        <w:rPr>
          <w:color w:val="002060"/>
        </w:rPr>
        <w:t>GIRONE 12 - 2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9049C3" w:rsidRPr="00206171" w14:paraId="18D397FF" w14:textId="77777777" w:rsidTr="00C516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14A91" w14:textId="77777777" w:rsidR="009049C3" w:rsidRPr="00206171" w:rsidRDefault="009049C3" w:rsidP="00C516A8">
            <w:pPr>
              <w:pStyle w:val="headertabella0"/>
              <w:rPr>
                <w:color w:val="002060"/>
              </w:rPr>
            </w:pPr>
            <w:r w:rsidRPr="0020617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6940A" w14:textId="77777777" w:rsidR="009049C3" w:rsidRPr="00206171" w:rsidRDefault="009049C3" w:rsidP="00C516A8">
            <w:pPr>
              <w:pStyle w:val="headertabella0"/>
              <w:rPr>
                <w:color w:val="002060"/>
              </w:rPr>
            </w:pPr>
            <w:r w:rsidRPr="0020617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A04AC" w14:textId="77777777" w:rsidR="009049C3" w:rsidRPr="00206171" w:rsidRDefault="009049C3" w:rsidP="00C516A8">
            <w:pPr>
              <w:pStyle w:val="headertabella0"/>
              <w:rPr>
                <w:color w:val="002060"/>
              </w:rPr>
            </w:pPr>
            <w:r w:rsidRPr="0020617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20770" w14:textId="77777777" w:rsidR="009049C3" w:rsidRPr="00206171" w:rsidRDefault="009049C3" w:rsidP="00C516A8">
            <w:pPr>
              <w:pStyle w:val="headertabella0"/>
              <w:rPr>
                <w:color w:val="002060"/>
              </w:rPr>
            </w:pPr>
            <w:r w:rsidRPr="0020617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41C12" w14:textId="77777777" w:rsidR="009049C3" w:rsidRPr="00206171" w:rsidRDefault="009049C3" w:rsidP="00C516A8">
            <w:pPr>
              <w:pStyle w:val="headertabella0"/>
              <w:rPr>
                <w:color w:val="002060"/>
              </w:rPr>
            </w:pPr>
            <w:r w:rsidRPr="0020617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5A3DA" w14:textId="77777777" w:rsidR="009049C3" w:rsidRPr="00206171" w:rsidRDefault="009049C3" w:rsidP="00C516A8">
            <w:pPr>
              <w:pStyle w:val="headertabella0"/>
              <w:rPr>
                <w:color w:val="002060"/>
              </w:rPr>
            </w:pPr>
            <w:r w:rsidRPr="0020617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B9659" w14:textId="77777777" w:rsidR="009049C3" w:rsidRPr="00206171" w:rsidRDefault="009049C3" w:rsidP="00C516A8">
            <w:pPr>
              <w:pStyle w:val="headertabella0"/>
              <w:rPr>
                <w:color w:val="002060"/>
              </w:rPr>
            </w:pPr>
            <w:r w:rsidRPr="00206171">
              <w:rPr>
                <w:color w:val="002060"/>
              </w:rPr>
              <w:t>Indirizzo Impianto</w:t>
            </w:r>
          </w:p>
        </w:tc>
      </w:tr>
      <w:tr w:rsidR="009049C3" w:rsidRPr="00206171" w14:paraId="10D224F3" w14:textId="77777777" w:rsidTr="00C516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87AC5F1" w14:textId="77777777" w:rsidR="009049C3" w:rsidRPr="00206171" w:rsidRDefault="009049C3" w:rsidP="00C516A8">
            <w:pPr>
              <w:pStyle w:val="rowtabella0"/>
              <w:rPr>
                <w:color w:val="002060"/>
              </w:rPr>
            </w:pPr>
            <w:r w:rsidRPr="00206171">
              <w:rPr>
                <w:color w:val="002060"/>
              </w:rPr>
              <w:t>C.F. MACERATESE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0859C8" w14:textId="77777777" w:rsidR="009049C3" w:rsidRPr="00206171" w:rsidRDefault="009049C3" w:rsidP="00C516A8">
            <w:pPr>
              <w:pStyle w:val="rowtabella0"/>
              <w:rPr>
                <w:color w:val="002060"/>
              </w:rPr>
            </w:pPr>
            <w:r w:rsidRPr="00206171">
              <w:rPr>
                <w:color w:val="002060"/>
              </w:rPr>
              <w:t>FUTSAL RECANATI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694672" w14:textId="77777777" w:rsidR="009049C3" w:rsidRPr="00206171" w:rsidRDefault="009049C3" w:rsidP="00C516A8">
            <w:pPr>
              <w:pStyle w:val="rowtabella0"/>
              <w:jc w:val="center"/>
              <w:rPr>
                <w:color w:val="002060"/>
              </w:rPr>
            </w:pPr>
            <w:r w:rsidRPr="0020617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C02F65" w14:textId="77777777" w:rsidR="009049C3" w:rsidRPr="00206171" w:rsidRDefault="009049C3" w:rsidP="00C516A8">
            <w:pPr>
              <w:pStyle w:val="rowtabella0"/>
              <w:rPr>
                <w:color w:val="002060"/>
              </w:rPr>
            </w:pPr>
            <w:r w:rsidRPr="00206171">
              <w:rPr>
                <w:color w:val="002060"/>
              </w:rPr>
              <w:t>17/10/2023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E72770" w14:textId="77777777" w:rsidR="009049C3" w:rsidRPr="00206171" w:rsidRDefault="009049C3" w:rsidP="00C516A8">
            <w:pPr>
              <w:pStyle w:val="rowtabella0"/>
              <w:rPr>
                <w:color w:val="002060"/>
              </w:rPr>
            </w:pPr>
            <w:r w:rsidRPr="00206171">
              <w:rPr>
                <w:color w:val="002060"/>
              </w:rPr>
              <w:t>5268 "I LUDI DI APOLLO" (COPERTO)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E0AB35" w14:textId="77777777" w:rsidR="009049C3" w:rsidRPr="00206171" w:rsidRDefault="009049C3" w:rsidP="00C516A8">
            <w:pPr>
              <w:pStyle w:val="rowtabella0"/>
              <w:rPr>
                <w:color w:val="002060"/>
              </w:rPr>
            </w:pPr>
            <w:r w:rsidRPr="00206171">
              <w:rPr>
                <w:color w:val="002060"/>
              </w:rPr>
              <w:t>MACERATA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1500F3" w14:textId="77777777" w:rsidR="009049C3" w:rsidRPr="00206171" w:rsidRDefault="009049C3" w:rsidP="00C516A8">
            <w:pPr>
              <w:pStyle w:val="rowtabella0"/>
              <w:rPr>
                <w:color w:val="002060"/>
              </w:rPr>
            </w:pPr>
            <w:r w:rsidRPr="00206171">
              <w:rPr>
                <w:color w:val="002060"/>
              </w:rPr>
              <w:t>VIA VOLTURNO-PIEDIRIPA</w:t>
            </w:r>
          </w:p>
        </w:tc>
      </w:tr>
    </w:tbl>
    <w:p w14:paraId="68E03A5E" w14:textId="77777777" w:rsidR="009049C3" w:rsidRPr="00206171" w:rsidRDefault="009049C3" w:rsidP="009049C3">
      <w:pPr>
        <w:pStyle w:val="breakline"/>
        <w:rPr>
          <w:color w:val="002060"/>
        </w:rPr>
      </w:pPr>
    </w:p>
    <w:p w14:paraId="7D2C1BE9" w14:textId="77777777" w:rsidR="009049C3" w:rsidRPr="00206171" w:rsidRDefault="009049C3" w:rsidP="009049C3">
      <w:pPr>
        <w:pStyle w:val="breakline"/>
        <w:rPr>
          <w:color w:val="002060"/>
        </w:rPr>
      </w:pPr>
    </w:p>
    <w:p w14:paraId="2037ABD6" w14:textId="77777777" w:rsidR="009049C3" w:rsidRPr="00206171" w:rsidRDefault="009049C3" w:rsidP="009049C3">
      <w:pPr>
        <w:pStyle w:val="titolocampionato0"/>
        <w:shd w:val="clear" w:color="auto" w:fill="CCCCCC"/>
        <w:spacing w:before="80" w:after="40"/>
        <w:rPr>
          <w:color w:val="002060"/>
        </w:rPr>
      </w:pPr>
      <w:r w:rsidRPr="00206171">
        <w:rPr>
          <w:color w:val="002060"/>
        </w:rPr>
        <w:t>COPPA MARCHE UNDER 21 CALCIO 5</w:t>
      </w:r>
    </w:p>
    <w:p w14:paraId="12C803B1" w14:textId="77777777" w:rsidR="009049C3" w:rsidRPr="00206171" w:rsidRDefault="009049C3" w:rsidP="009049C3">
      <w:pPr>
        <w:pStyle w:val="titoloprinc0"/>
        <w:rPr>
          <w:color w:val="002060"/>
        </w:rPr>
      </w:pPr>
      <w:r w:rsidRPr="00206171">
        <w:rPr>
          <w:color w:val="002060"/>
        </w:rPr>
        <w:t>VARIAZIONI AL PROGRAMMA GARE</w:t>
      </w:r>
    </w:p>
    <w:p w14:paraId="1E4253B3" w14:textId="77777777" w:rsidR="009049C3" w:rsidRPr="00206171" w:rsidRDefault="009049C3" w:rsidP="009049C3">
      <w:pPr>
        <w:pStyle w:val="breakline"/>
        <w:rPr>
          <w:color w:val="002060"/>
        </w:rPr>
      </w:pPr>
    </w:p>
    <w:p w14:paraId="7191CEEB" w14:textId="77777777" w:rsidR="009049C3" w:rsidRPr="00206171" w:rsidRDefault="009049C3" w:rsidP="009049C3">
      <w:pPr>
        <w:pStyle w:val="breakline"/>
        <w:rPr>
          <w:color w:val="002060"/>
        </w:rPr>
      </w:pPr>
    </w:p>
    <w:p w14:paraId="01BC05DC" w14:textId="77777777" w:rsidR="009049C3" w:rsidRPr="00206171" w:rsidRDefault="009049C3" w:rsidP="009049C3">
      <w:pPr>
        <w:pStyle w:val="sottotitolocampionato10"/>
        <w:rPr>
          <w:color w:val="002060"/>
        </w:rPr>
      </w:pPr>
      <w:r w:rsidRPr="0020617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049C3" w:rsidRPr="00206171" w14:paraId="5A0467E7" w14:textId="77777777" w:rsidTr="00C516A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97F66" w14:textId="77777777" w:rsidR="009049C3" w:rsidRPr="00206171" w:rsidRDefault="009049C3" w:rsidP="00C516A8">
            <w:pPr>
              <w:pStyle w:val="headertabella0"/>
              <w:rPr>
                <w:color w:val="002060"/>
              </w:rPr>
            </w:pPr>
            <w:r w:rsidRPr="0020617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9218F" w14:textId="77777777" w:rsidR="009049C3" w:rsidRPr="00206171" w:rsidRDefault="009049C3" w:rsidP="00C516A8">
            <w:pPr>
              <w:pStyle w:val="headertabella0"/>
              <w:rPr>
                <w:color w:val="002060"/>
              </w:rPr>
            </w:pPr>
            <w:r w:rsidRPr="00206171">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92998" w14:textId="77777777" w:rsidR="009049C3" w:rsidRPr="00206171" w:rsidRDefault="009049C3" w:rsidP="00C516A8">
            <w:pPr>
              <w:pStyle w:val="headertabella0"/>
              <w:rPr>
                <w:color w:val="002060"/>
              </w:rPr>
            </w:pPr>
            <w:r w:rsidRPr="0020617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D5A00" w14:textId="77777777" w:rsidR="009049C3" w:rsidRPr="00206171" w:rsidRDefault="009049C3" w:rsidP="00C516A8">
            <w:pPr>
              <w:pStyle w:val="headertabella0"/>
              <w:rPr>
                <w:color w:val="002060"/>
              </w:rPr>
            </w:pPr>
            <w:r w:rsidRPr="0020617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28B2A" w14:textId="77777777" w:rsidR="009049C3" w:rsidRPr="00206171" w:rsidRDefault="009049C3" w:rsidP="00C516A8">
            <w:pPr>
              <w:pStyle w:val="headertabella0"/>
              <w:rPr>
                <w:color w:val="002060"/>
              </w:rPr>
            </w:pPr>
            <w:r w:rsidRPr="0020617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1A9F1" w14:textId="77777777" w:rsidR="009049C3" w:rsidRPr="00206171" w:rsidRDefault="009049C3" w:rsidP="00C516A8">
            <w:pPr>
              <w:pStyle w:val="headertabella0"/>
              <w:rPr>
                <w:color w:val="002060"/>
              </w:rPr>
            </w:pPr>
            <w:r w:rsidRPr="0020617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15AAB" w14:textId="77777777" w:rsidR="009049C3" w:rsidRPr="00206171" w:rsidRDefault="009049C3" w:rsidP="00C516A8">
            <w:pPr>
              <w:pStyle w:val="headertabella0"/>
              <w:rPr>
                <w:color w:val="002060"/>
              </w:rPr>
            </w:pPr>
            <w:r w:rsidRPr="00206171">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01CFA" w14:textId="77777777" w:rsidR="009049C3" w:rsidRPr="00206171" w:rsidRDefault="009049C3" w:rsidP="00C516A8">
            <w:pPr>
              <w:pStyle w:val="headertabella0"/>
              <w:rPr>
                <w:color w:val="002060"/>
              </w:rPr>
            </w:pPr>
            <w:r w:rsidRPr="00206171">
              <w:rPr>
                <w:color w:val="002060"/>
              </w:rPr>
              <w:t>Impianto</w:t>
            </w:r>
          </w:p>
        </w:tc>
      </w:tr>
      <w:tr w:rsidR="009049C3" w:rsidRPr="00206171" w14:paraId="38F347F1" w14:textId="77777777" w:rsidTr="00C516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2F4E3" w14:textId="77777777" w:rsidR="009049C3" w:rsidRPr="00206171" w:rsidRDefault="009049C3" w:rsidP="00C516A8">
            <w:pPr>
              <w:pStyle w:val="rowtabella0"/>
              <w:rPr>
                <w:color w:val="002060"/>
                <w:highlight w:val="yellow"/>
              </w:rPr>
            </w:pPr>
            <w:r w:rsidRPr="00206171">
              <w:rPr>
                <w:color w:val="002060"/>
                <w:highlight w:val="yellow"/>
              </w:rPr>
              <w:t>14/10/2023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99EDA" w14:textId="77777777" w:rsidR="009049C3" w:rsidRPr="00206171" w:rsidRDefault="009049C3" w:rsidP="00C516A8">
            <w:pPr>
              <w:pStyle w:val="rowtabella0"/>
              <w:jc w:val="center"/>
              <w:rPr>
                <w:color w:val="002060"/>
                <w:highlight w:val="yellow"/>
              </w:rPr>
            </w:pPr>
            <w:r w:rsidRPr="00206171">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FEABC" w14:textId="77777777" w:rsidR="009049C3" w:rsidRPr="00206171" w:rsidRDefault="009049C3" w:rsidP="00C516A8">
            <w:pPr>
              <w:pStyle w:val="rowtabella0"/>
              <w:rPr>
                <w:color w:val="002060"/>
                <w:highlight w:val="yellow"/>
              </w:rPr>
            </w:pPr>
            <w:r w:rsidRPr="00206171">
              <w:rPr>
                <w:color w:val="002060"/>
                <w:highlight w:val="yellow"/>
              </w:rPr>
              <w:t>AUDAX 1970 S.ANGELO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D0A76" w14:textId="77777777" w:rsidR="009049C3" w:rsidRPr="00206171" w:rsidRDefault="009049C3" w:rsidP="00C516A8">
            <w:pPr>
              <w:pStyle w:val="rowtabella0"/>
              <w:rPr>
                <w:color w:val="002060"/>
                <w:highlight w:val="yellow"/>
              </w:rPr>
            </w:pPr>
            <w:r w:rsidRPr="00206171">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471461" w14:textId="77777777" w:rsidR="009049C3" w:rsidRPr="00206171" w:rsidRDefault="009049C3" w:rsidP="00C516A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599F7" w14:textId="77777777" w:rsidR="009049C3" w:rsidRPr="00206171" w:rsidRDefault="009049C3" w:rsidP="00C516A8">
            <w:pPr>
              <w:pStyle w:val="rowtabella0"/>
              <w:jc w:val="center"/>
              <w:rPr>
                <w:color w:val="002060"/>
              </w:rPr>
            </w:pPr>
            <w:r w:rsidRPr="00206171">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08992" w14:textId="77777777" w:rsidR="009049C3" w:rsidRPr="00206171" w:rsidRDefault="009049C3" w:rsidP="00C516A8">
            <w:pPr>
              <w:pStyle w:val="rowtabella0"/>
              <w:jc w:val="center"/>
              <w:rPr>
                <w:color w:val="002060"/>
              </w:rPr>
            </w:pPr>
            <w:r w:rsidRPr="00206171">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A9502" w14:textId="77777777" w:rsidR="009049C3" w:rsidRPr="00206171" w:rsidRDefault="009049C3" w:rsidP="00C516A8">
            <w:pPr>
              <w:pStyle w:val="rowtabella0"/>
              <w:rPr>
                <w:color w:val="002060"/>
              </w:rPr>
            </w:pPr>
            <w:r w:rsidRPr="00206171">
              <w:rPr>
                <w:color w:val="002060"/>
                <w:highlight w:val="yellow"/>
              </w:rPr>
              <w:t>PALESTRA IST.BETTINO PADOVANO SENIGALLIA VIA ANTONIO ROSMINI 22/B</w:t>
            </w:r>
          </w:p>
        </w:tc>
      </w:tr>
    </w:tbl>
    <w:p w14:paraId="681BB6B3" w14:textId="77777777" w:rsidR="009049C3" w:rsidRPr="00206171" w:rsidRDefault="009049C3" w:rsidP="009049C3">
      <w:pPr>
        <w:pStyle w:val="breakline"/>
        <w:rPr>
          <w:color w:val="002060"/>
        </w:rPr>
      </w:pPr>
    </w:p>
    <w:p w14:paraId="0A3CDC2E" w14:textId="77777777" w:rsidR="009049C3" w:rsidRPr="00206171" w:rsidRDefault="009049C3" w:rsidP="009049C3">
      <w:pPr>
        <w:pStyle w:val="titoloprinc0"/>
        <w:rPr>
          <w:color w:val="002060"/>
        </w:rPr>
      </w:pPr>
      <w:r w:rsidRPr="00206171">
        <w:rPr>
          <w:color w:val="002060"/>
        </w:rPr>
        <w:t>RISULTATI</w:t>
      </w:r>
    </w:p>
    <w:p w14:paraId="5BD77A72" w14:textId="77777777" w:rsidR="009049C3" w:rsidRPr="00206171" w:rsidRDefault="009049C3" w:rsidP="009049C3">
      <w:pPr>
        <w:pStyle w:val="breakline"/>
        <w:rPr>
          <w:color w:val="002060"/>
        </w:rPr>
      </w:pPr>
    </w:p>
    <w:p w14:paraId="748147EB" w14:textId="77777777" w:rsidR="009049C3" w:rsidRPr="00206171" w:rsidRDefault="009049C3" w:rsidP="009049C3">
      <w:pPr>
        <w:pStyle w:val="sottotitolocampionato10"/>
        <w:rPr>
          <w:color w:val="002060"/>
        </w:rPr>
      </w:pPr>
      <w:r w:rsidRPr="00206171">
        <w:rPr>
          <w:color w:val="002060"/>
        </w:rPr>
        <w:t>RISULTATI UFFICIALI GARE DEL 08/10/2023</w:t>
      </w:r>
    </w:p>
    <w:p w14:paraId="2435FF48" w14:textId="77777777" w:rsidR="009049C3" w:rsidRPr="009049C3" w:rsidRDefault="009049C3" w:rsidP="009049C3">
      <w:pPr>
        <w:pStyle w:val="sottotitolocampionato20"/>
        <w:spacing w:before="0" w:beforeAutospacing="0" w:after="0" w:afterAutospacing="0"/>
        <w:rPr>
          <w:rFonts w:ascii="Arial" w:hAnsi="Arial" w:cs="Arial"/>
          <w:color w:val="002060"/>
          <w:sz w:val="20"/>
          <w:szCs w:val="20"/>
        </w:rPr>
      </w:pPr>
      <w:r w:rsidRPr="009049C3">
        <w:rPr>
          <w:rFonts w:ascii="Arial" w:hAnsi="Arial" w:cs="Arial"/>
          <w:color w:val="002060"/>
          <w:sz w:val="20"/>
          <w:szCs w:val="20"/>
        </w:rPr>
        <w:t>Si trascrivono qui di seguito i risultati ufficiali delle gare disputate</w:t>
      </w:r>
    </w:p>
    <w:p w14:paraId="07779642" w14:textId="77777777" w:rsidR="009049C3" w:rsidRPr="00206171" w:rsidRDefault="009049C3" w:rsidP="009049C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049C3" w:rsidRPr="00206171" w14:paraId="685339D0" w14:textId="77777777" w:rsidTr="00C516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049C3" w:rsidRPr="00206171" w14:paraId="5BED057E" w14:textId="77777777" w:rsidTr="00C516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C0BCA" w14:textId="77777777" w:rsidR="009049C3" w:rsidRPr="00206171" w:rsidRDefault="009049C3" w:rsidP="00C516A8">
                  <w:pPr>
                    <w:pStyle w:val="headertabella0"/>
                    <w:rPr>
                      <w:color w:val="002060"/>
                    </w:rPr>
                  </w:pPr>
                  <w:r w:rsidRPr="00206171">
                    <w:rPr>
                      <w:color w:val="002060"/>
                    </w:rPr>
                    <w:t>GIRONE A - 2 Giornata - A</w:t>
                  </w:r>
                </w:p>
              </w:tc>
            </w:tr>
            <w:tr w:rsidR="009049C3" w:rsidRPr="00206171" w14:paraId="49FE8CA6" w14:textId="77777777" w:rsidTr="00C516A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F8AD0F" w14:textId="77777777" w:rsidR="009049C3" w:rsidRPr="00206171" w:rsidRDefault="009049C3" w:rsidP="00C516A8">
                  <w:pPr>
                    <w:pStyle w:val="rowtabella0"/>
                    <w:rPr>
                      <w:color w:val="002060"/>
                    </w:rPr>
                  </w:pPr>
                  <w:r w:rsidRPr="00206171">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13DCB6" w14:textId="77777777" w:rsidR="009049C3" w:rsidRPr="00206171" w:rsidRDefault="009049C3" w:rsidP="00C516A8">
                  <w:pPr>
                    <w:pStyle w:val="rowtabella0"/>
                    <w:rPr>
                      <w:color w:val="002060"/>
                    </w:rPr>
                  </w:pPr>
                  <w:r w:rsidRPr="00206171">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06F7CD" w14:textId="77777777" w:rsidR="009049C3" w:rsidRPr="00206171" w:rsidRDefault="009049C3" w:rsidP="00C516A8">
                  <w:pPr>
                    <w:pStyle w:val="rowtabella0"/>
                    <w:jc w:val="center"/>
                    <w:rPr>
                      <w:color w:val="002060"/>
                    </w:rPr>
                  </w:pPr>
                  <w:r w:rsidRPr="00206171">
                    <w:rPr>
                      <w:color w:val="002060"/>
                    </w:rPr>
                    <w:t>5 - 6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5D4A77" w14:textId="77777777" w:rsidR="009049C3" w:rsidRPr="00206171" w:rsidRDefault="009049C3" w:rsidP="00C516A8">
                  <w:pPr>
                    <w:pStyle w:val="rowtabella0"/>
                    <w:jc w:val="center"/>
                    <w:rPr>
                      <w:color w:val="002060"/>
                    </w:rPr>
                  </w:pPr>
                  <w:r w:rsidRPr="00206171">
                    <w:rPr>
                      <w:color w:val="002060"/>
                    </w:rPr>
                    <w:t> </w:t>
                  </w:r>
                </w:p>
              </w:tc>
            </w:tr>
            <w:tr w:rsidR="009049C3" w:rsidRPr="00206171" w14:paraId="4D3C0F30" w14:textId="77777777" w:rsidTr="00C516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6698D7" w14:textId="77777777" w:rsidR="009049C3" w:rsidRPr="00206171" w:rsidRDefault="009049C3" w:rsidP="00C516A8">
                  <w:pPr>
                    <w:pStyle w:val="rowtabella0"/>
                    <w:rPr>
                      <w:color w:val="002060"/>
                    </w:rPr>
                  </w:pPr>
                  <w:r w:rsidRPr="00206171">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025676" w14:textId="77777777" w:rsidR="009049C3" w:rsidRPr="00206171" w:rsidRDefault="009049C3" w:rsidP="00C516A8">
                  <w:pPr>
                    <w:pStyle w:val="rowtabella0"/>
                    <w:rPr>
                      <w:color w:val="002060"/>
                    </w:rPr>
                  </w:pPr>
                  <w:r w:rsidRPr="00206171">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BBA4FD" w14:textId="77777777" w:rsidR="009049C3" w:rsidRPr="00206171" w:rsidRDefault="009049C3" w:rsidP="00C516A8">
                  <w:pPr>
                    <w:pStyle w:val="rowtabella0"/>
                    <w:jc w:val="center"/>
                    <w:rPr>
                      <w:color w:val="002060"/>
                    </w:rPr>
                  </w:pPr>
                  <w:r w:rsidRPr="00206171">
                    <w:rPr>
                      <w:color w:val="002060"/>
                    </w:rPr>
                    <w:t>2 - 10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B5599F" w14:textId="77777777" w:rsidR="009049C3" w:rsidRPr="00206171" w:rsidRDefault="009049C3" w:rsidP="00C516A8">
                  <w:pPr>
                    <w:pStyle w:val="rowtabella0"/>
                    <w:jc w:val="center"/>
                    <w:rPr>
                      <w:color w:val="002060"/>
                    </w:rPr>
                  </w:pPr>
                  <w:r w:rsidRPr="00206171">
                    <w:rPr>
                      <w:color w:val="002060"/>
                    </w:rPr>
                    <w:t> </w:t>
                  </w:r>
                </w:p>
              </w:tc>
            </w:tr>
            <w:tr w:rsidR="009049C3" w:rsidRPr="00206171" w14:paraId="519B5DDB" w14:textId="77777777" w:rsidTr="00C516A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1F89E5" w14:textId="77777777" w:rsidR="009049C3" w:rsidRPr="00206171" w:rsidRDefault="009049C3" w:rsidP="00C516A8">
                  <w:pPr>
                    <w:pStyle w:val="rowtabella0"/>
                    <w:rPr>
                      <w:color w:val="002060"/>
                    </w:rPr>
                  </w:pPr>
                  <w:r w:rsidRPr="00206171">
                    <w:rPr>
                      <w:color w:val="002060"/>
                    </w:rPr>
                    <w:t>(1) 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F9C76C" w14:textId="77777777" w:rsidR="009049C3" w:rsidRPr="00206171" w:rsidRDefault="009049C3" w:rsidP="00C516A8">
                  <w:pPr>
                    <w:pStyle w:val="rowtabella0"/>
                    <w:rPr>
                      <w:color w:val="002060"/>
                    </w:rPr>
                  </w:pPr>
                  <w:r w:rsidRPr="00206171">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643AAC" w14:textId="77777777" w:rsidR="009049C3" w:rsidRPr="00206171" w:rsidRDefault="009049C3" w:rsidP="00C516A8">
                  <w:pPr>
                    <w:pStyle w:val="rowtabella0"/>
                    <w:jc w:val="center"/>
                    <w:rPr>
                      <w:color w:val="002060"/>
                    </w:rPr>
                  </w:pPr>
                  <w:r w:rsidRPr="00206171">
                    <w:rPr>
                      <w:color w:val="002060"/>
                    </w:rPr>
                    <w:t>0 - 6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2BBA6B" w14:textId="77777777" w:rsidR="009049C3" w:rsidRPr="00206171" w:rsidRDefault="009049C3" w:rsidP="00C516A8">
                  <w:pPr>
                    <w:pStyle w:val="rowtabella0"/>
                    <w:jc w:val="center"/>
                    <w:rPr>
                      <w:color w:val="002060"/>
                    </w:rPr>
                  </w:pPr>
                  <w:r w:rsidRPr="00206171">
                    <w:rPr>
                      <w:color w:val="002060"/>
                    </w:rPr>
                    <w:t> </w:t>
                  </w:r>
                </w:p>
              </w:tc>
            </w:tr>
            <w:tr w:rsidR="009049C3" w:rsidRPr="00206171" w14:paraId="6DF3651E" w14:textId="77777777" w:rsidTr="00C516A8">
              <w:tc>
                <w:tcPr>
                  <w:tcW w:w="4700" w:type="dxa"/>
                  <w:gridSpan w:val="4"/>
                  <w:tcBorders>
                    <w:top w:val="nil"/>
                    <w:left w:val="nil"/>
                    <w:bottom w:val="nil"/>
                    <w:right w:val="nil"/>
                  </w:tcBorders>
                  <w:tcMar>
                    <w:top w:w="20" w:type="dxa"/>
                    <w:left w:w="20" w:type="dxa"/>
                    <w:bottom w:w="20" w:type="dxa"/>
                    <w:right w:w="20" w:type="dxa"/>
                  </w:tcMar>
                  <w:vAlign w:val="center"/>
                  <w:hideMark/>
                </w:tcPr>
                <w:p w14:paraId="506C833C" w14:textId="77777777" w:rsidR="009049C3" w:rsidRPr="00206171" w:rsidRDefault="009049C3" w:rsidP="00C516A8">
                  <w:pPr>
                    <w:pStyle w:val="rowtabella0"/>
                    <w:rPr>
                      <w:color w:val="002060"/>
                    </w:rPr>
                  </w:pPr>
                  <w:r w:rsidRPr="00206171">
                    <w:rPr>
                      <w:color w:val="002060"/>
                    </w:rPr>
                    <w:t>(1) - disputata il 07/10/2023</w:t>
                  </w:r>
                </w:p>
              </w:tc>
            </w:tr>
          </w:tbl>
          <w:p w14:paraId="2D7B2550" w14:textId="77777777" w:rsidR="009049C3" w:rsidRPr="00206171" w:rsidRDefault="009049C3" w:rsidP="00C516A8">
            <w:pPr>
              <w:rPr>
                <w:color w:val="002060"/>
              </w:rPr>
            </w:pPr>
          </w:p>
        </w:tc>
      </w:tr>
    </w:tbl>
    <w:p w14:paraId="5BDDD2E7" w14:textId="77777777" w:rsidR="009049C3" w:rsidRPr="00206171" w:rsidRDefault="009049C3" w:rsidP="009049C3">
      <w:pPr>
        <w:pStyle w:val="breakline"/>
        <w:rPr>
          <w:rFonts w:eastAsiaTheme="minorEastAsia"/>
          <w:color w:val="002060"/>
        </w:rPr>
      </w:pPr>
    </w:p>
    <w:p w14:paraId="67F0C8CC" w14:textId="77777777" w:rsidR="009049C3" w:rsidRPr="00206171" w:rsidRDefault="009049C3" w:rsidP="009049C3">
      <w:pPr>
        <w:pStyle w:val="breakline"/>
        <w:rPr>
          <w:color w:val="002060"/>
        </w:rPr>
      </w:pPr>
    </w:p>
    <w:p w14:paraId="1B5434FF" w14:textId="77777777" w:rsidR="009049C3" w:rsidRPr="00206171" w:rsidRDefault="009049C3" w:rsidP="009049C3">
      <w:pPr>
        <w:pStyle w:val="titoloprinc0"/>
        <w:rPr>
          <w:color w:val="002060"/>
        </w:rPr>
      </w:pPr>
      <w:r w:rsidRPr="00206171">
        <w:rPr>
          <w:color w:val="002060"/>
        </w:rPr>
        <w:t>GIUDICE SPORTIVO</w:t>
      </w:r>
    </w:p>
    <w:p w14:paraId="0881C9EC" w14:textId="77777777" w:rsidR="009049C3" w:rsidRPr="00206171" w:rsidRDefault="009049C3" w:rsidP="009049C3">
      <w:pPr>
        <w:pStyle w:val="diffida"/>
        <w:rPr>
          <w:color w:val="002060"/>
        </w:rPr>
      </w:pPr>
      <w:r w:rsidRPr="00206171">
        <w:rPr>
          <w:color w:val="002060"/>
        </w:rPr>
        <w:t>Il Giudice Sportivo Avv. Agnese Lazzaretti, con l'assistenza del segretario Angelo Castellana, nella seduta del 11/10/2023, ha adottato le decisioni che di seguito integralmente si riportano:</w:t>
      </w:r>
    </w:p>
    <w:p w14:paraId="762C0772" w14:textId="77777777" w:rsidR="009049C3" w:rsidRPr="00206171" w:rsidRDefault="009049C3" w:rsidP="009049C3">
      <w:pPr>
        <w:pStyle w:val="titolo10"/>
        <w:rPr>
          <w:color w:val="002060"/>
        </w:rPr>
      </w:pPr>
      <w:r w:rsidRPr="00206171">
        <w:rPr>
          <w:color w:val="002060"/>
        </w:rPr>
        <w:t xml:space="preserve">GARE DEL 7/10/2023 </w:t>
      </w:r>
    </w:p>
    <w:p w14:paraId="1226A0C5" w14:textId="77777777" w:rsidR="009049C3" w:rsidRPr="00206171" w:rsidRDefault="009049C3" w:rsidP="009049C3">
      <w:pPr>
        <w:pStyle w:val="titolo7a"/>
        <w:rPr>
          <w:color w:val="002060"/>
        </w:rPr>
      </w:pPr>
      <w:r w:rsidRPr="00206171">
        <w:rPr>
          <w:color w:val="002060"/>
        </w:rPr>
        <w:t xml:space="preserve">PROVVEDIMENTI DISCIPLINARI </w:t>
      </w:r>
    </w:p>
    <w:p w14:paraId="6EF25EE2" w14:textId="77777777" w:rsidR="009049C3" w:rsidRPr="00206171" w:rsidRDefault="009049C3" w:rsidP="009049C3">
      <w:pPr>
        <w:pStyle w:val="titolo7b0"/>
        <w:rPr>
          <w:color w:val="002060"/>
        </w:rPr>
      </w:pPr>
      <w:r w:rsidRPr="00206171">
        <w:rPr>
          <w:color w:val="002060"/>
        </w:rPr>
        <w:t xml:space="preserve">In base alle risultanze degli atti ufficiali sono state deliberate le seguenti sanzioni disciplinari. </w:t>
      </w:r>
    </w:p>
    <w:p w14:paraId="632F0294" w14:textId="77777777" w:rsidR="009049C3" w:rsidRPr="00206171" w:rsidRDefault="009049C3" w:rsidP="009049C3">
      <w:pPr>
        <w:pStyle w:val="titolo30"/>
        <w:rPr>
          <w:color w:val="002060"/>
        </w:rPr>
      </w:pPr>
      <w:r w:rsidRPr="00206171">
        <w:rPr>
          <w:color w:val="002060"/>
        </w:rPr>
        <w:t xml:space="preserve">CALCIATORI NON ESPULSI </w:t>
      </w:r>
    </w:p>
    <w:p w14:paraId="1D82D8FC" w14:textId="77777777" w:rsidR="009049C3" w:rsidRPr="00206171" w:rsidRDefault="009049C3" w:rsidP="009049C3">
      <w:pPr>
        <w:pStyle w:val="titolo20"/>
        <w:rPr>
          <w:color w:val="002060"/>
        </w:rPr>
      </w:pPr>
      <w:r w:rsidRPr="0020617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65B9F084" w14:textId="77777777" w:rsidTr="00C516A8">
        <w:tc>
          <w:tcPr>
            <w:tcW w:w="2200" w:type="dxa"/>
            <w:tcMar>
              <w:top w:w="20" w:type="dxa"/>
              <w:left w:w="20" w:type="dxa"/>
              <w:bottom w:w="20" w:type="dxa"/>
              <w:right w:w="20" w:type="dxa"/>
            </w:tcMar>
            <w:vAlign w:val="center"/>
            <w:hideMark/>
          </w:tcPr>
          <w:p w14:paraId="3FCB00A2" w14:textId="77777777" w:rsidR="009049C3" w:rsidRPr="00206171" w:rsidRDefault="009049C3" w:rsidP="00C516A8">
            <w:pPr>
              <w:pStyle w:val="movimento"/>
              <w:rPr>
                <w:color w:val="002060"/>
              </w:rPr>
            </w:pPr>
            <w:r w:rsidRPr="00206171">
              <w:rPr>
                <w:color w:val="002060"/>
              </w:rPr>
              <w:t>TISO LEONARDO</w:t>
            </w:r>
          </w:p>
        </w:tc>
        <w:tc>
          <w:tcPr>
            <w:tcW w:w="2200" w:type="dxa"/>
            <w:tcMar>
              <w:top w:w="20" w:type="dxa"/>
              <w:left w:w="20" w:type="dxa"/>
              <w:bottom w:w="20" w:type="dxa"/>
              <w:right w:w="20" w:type="dxa"/>
            </w:tcMar>
            <w:vAlign w:val="center"/>
            <w:hideMark/>
          </w:tcPr>
          <w:p w14:paraId="69E40C75" w14:textId="77777777" w:rsidR="009049C3" w:rsidRPr="00206171" w:rsidRDefault="009049C3" w:rsidP="00C516A8">
            <w:pPr>
              <w:pStyle w:val="movimento2"/>
              <w:rPr>
                <w:color w:val="002060"/>
              </w:rPr>
            </w:pPr>
            <w:r w:rsidRPr="00206171">
              <w:rPr>
                <w:color w:val="002060"/>
              </w:rPr>
              <w:t xml:space="preserve">(ITALSERVICE C5) </w:t>
            </w:r>
          </w:p>
        </w:tc>
        <w:tc>
          <w:tcPr>
            <w:tcW w:w="800" w:type="dxa"/>
            <w:tcMar>
              <w:top w:w="20" w:type="dxa"/>
              <w:left w:w="20" w:type="dxa"/>
              <w:bottom w:w="20" w:type="dxa"/>
              <w:right w:w="20" w:type="dxa"/>
            </w:tcMar>
            <w:vAlign w:val="center"/>
            <w:hideMark/>
          </w:tcPr>
          <w:p w14:paraId="6CBEDAE3"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70E0365D" w14:textId="77777777" w:rsidR="009049C3" w:rsidRPr="00206171" w:rsidRDefault="009049C3" w:rsidP="00C516A8">
            <w:pPr>
              <w:pStyle w:val="movimento"/>
              <w:rPr>
                <w:color w:val="002060"/>
              </w:rPr>
            </w:pPr>
            <w:r w:rsidRPr="00206171">
              <w:rPr>
                <w:color w:val="002060"/>
              </w:rPr>
              <w:t>LUCARELLI LUDOVICO</w:t>
            </w:r>
          </w:p>
        </w:tc>
        <w:tc>
          <w:tcPr>
            <w:tcW w:w="2200" w:type="dxa"/>
            <w:tcMar>
              <w:top w:w="20" w:type="dxa"/>
              <w:left w:w="20" w:type="dxa"/>
              <w:bottom w:w="20" w:type="dxa"/>
              <w:right w:w="20" w:type="dxa"/>
            </w:tcMar>
            <w:vAlign w:val="center"/>
            <w:hideMark/>
          </w:tcPr>
          <w:p w14:paraId="64929062" w14:textId="77777777" w:rsidR="009049C3" w:rsidRPr="00206171" w:rsidRDefault="009049C3" w:rsidP="00C516A8">
            <w:pPr>
              <w:pStyle w:val="movimento2"/>
              <w:rPr>
                <w:color w:val="002060"/>
              </w:rPr>
            </w:pPr>
            <w:r w:rsidRPr="00206171">
              <w:rPr>
                <w:color w:val="002060"/>
              </w:rPr>
              <w:t xml:space="preserve">(SPECIAL ONE SPORTING CLUB) </w:t>
            </w:r>
          </w:p>
        </w:tc>
      </w:tr>
      <w:tr w:rsidR="009049C3" w:rsidRPr="00206171" w14:paraId="34514F65" w14:textId="77777777" w:rsidTr="00C516A8">
        <w:tc>
          <w:tcPr>
            <w:tcW w:w="2200" w:type="dxa"/>
            <w:tcMar>
              <w:top w:w="20" w:type="dxa"/>
              <w:left w:w="20" w:type="dxa"/>
              <w:bottom w:w="20" w:type="dxa"/>
              <w:right w:w="20" w:type="dxa"/>
            </w:tcMar>
            <w:vAlign w:val="center"/>
            <w:hideMark/>
          </w:tcPr>
          <w:p w14:paraId="294CEDE4" w14:textId="77777777" w:rsidR="009049C3" w:rsidRPr="00206171" w:rsidRDefault="009049C3" w:rsidP="00C516A8">
            <w:pPr>
              <w:pStyle w:val="movimento"/>
              <w:rPr>
                <w:color w:val="002060"/>
              </w:rPr>
            </w:pPr>
            <w:r w:rsidRPr="00206171">
              <w:rPr>
                <w:color w:val="002060"/>
              </w:rPr>
              <w:lastRenderedPageBreak/>
              <w:t>MENCOBONI CHRISTIAN</w:t>
            </w:r>
          </w:p>
        </w:tc>
        <w:tc>
          <w:tcPr>
            <w:tcW w:w="2200" w:type="dxa"/>
            <w:tcMar>
              <w:top w:w="20" w:type="dxa"/>
              <w:left w:w="20" w:type="dxa"/>
              <w:bottom w:w="20" w:type="dxa"/>
              <w:right w:w="20" w:type="dxa"/>
            </w:tcMar>
            <w:vAlign w:val="center"/>
            <w:hideMark/>
          </w:tcPr>
          <w:p w14:paraId="074F19ED" w14:textId="77777777" w:rsidR="009049C3" w:rsidRPr="00206171" w:rsidRDefault="009049C3" w:rsidP="00C516A8">
            <w:pPr>
              <w:pStyle w:val="movimento2"/>
              <w:rPr>
                <w:color w:val="002060"/>
              </w:rPr>
            </w:pPr>
            <w:r w:rsidRPr="00206171">
              <w:rPr>
                <w:color w:val="002060"/>
              </w:rPr>
              <w:t xml:space="preserve">(SPECIAL ONE SPORTING CLUB) </w:t>
            </w:r>
          </w:p>
        </w:tc>
        <w:tc>
          <w:tcPr>
            <w:tcW w:w="800" w:type="dxa"/>
            <w:tcMar>
              <w:top w:w="20" w:type="dxa"/>
              <w:left w:w="20" w:type="dxa"/>
              <w:bottom w:w="20" w:type="dxa"/>
              <w:right w:w="20" w:type="dxa"/>
            </w:tcMar>
            <w:vAlign w:val="center"/>
            <w:hideMark/>
          </w:tcPr>
          <w:p w14:paraId="00A24143"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6BAE689A"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1CEFBDCE" w14:textId="77777777" w:rsidR="009049C3" w:rsidRPr="00206171" w:rsidRDefault="009049C3" w:rsidP="00C516A8">
            <w:pPr>
              <w:pStyle w:val="movimento2"/>
              <w:rPr>
                <w:color w:val="002060"/>
              </w:rPr>
            </w:pPr>
            <w:r w:rsidRPr="00206171">
              <w:rPr>
                <w:color w:val="002060"/>
              </w:rPr>
              <w:t> </w:t>
            </w:r>
          </w:p>
        </w:tc>
      </w:tr>
    </w:tbl>
    <w:p w14:paraId="2E5F9B14" w14:textId="77777777" w:rsidR="009049C3" w:rsidRPr="00206171" w:rsidRDefault="009049C3" w:rsidP="009049C3">
      <w:pPr>
        <w:pStyle w:val="titolo10"/>
        <w:rPr>
          <w:rFonts w:eastAsiaTheme="minorEastAsia"/>
          <w:color w:val="002060"/>
        </w:rPr>
      </w:pPr>
      <w:r w:rsidRPr="00206171">
        <w:rPr>
          <w:color w:val="002060"/>
        </w:rPr>
        <w:t xml:space="preserve">GARE DEL 8/10/2023 </w:t>
      </w:r>
    </w:p>
    <w:p w14:paraId="24CD0963" w14:textId="77777777" w:rsidR="009049C3" w:rsidRPr="00206171" w:rsidRDefault="009049C3" w:rsidP="009049C3">
      <w:pPr>
        <w:pStyle w:val="titolo7a"/>
        <w:rPr>
          <w:color w:val="002060"/>
        </w:rPr>
      </w:pPr>
      <w:r w:rsidRPr="00206171">
        <w:rPr>
          <w:color w:val="002060"/>
        </w:rPr>
        <w:t xml:space="preserve">PROVVEDIMENTI DISCIPLINARI </w:t>
      </w:r>
    </w:p>
    <w:p w14:paraId="68EDDA80" w14:textId="77777777" w:rsidR="009049C3" w:rsidRPr="00206171" w:rsidRDefault="009049C3" w:rsidP="009049C3">
      <w:pPr>
        <w:pStyle w:val="titolo7b0"/>
        <w:rPr>
          <w:color w:val="002060"/>
        </w:rPr>
      </w:pPr>
      <w:r w:rsidRPr="00206171">
        <w:rPr>
          <w:color w:val="002060"/>
        </w:rPr>
        <w:t xml:space="preserve">In base alle risultanze degli atti ufficiali sono state deliberate le seguenti sanzioni disciplinari. </w:t>
      </w:r>
    </w:p>
    <w:p w14:paraId="07E461E8" w14:textId="77777777" w:rsidR="009049C3" w:rsidRPr="00206171" w:rsidRDefault="009049C3" w:rsidP="009049C3">
      <w:pPr>
        <w:pStyle w:val="titolo30"/>
        <w:rPr>
          <w:color w:val="002060"/>
        </w:rPr>
      </w:pPr>
      <w:r w:rsidRPr="00206171">
        <w:rPr>
          <w:color w:val="002060"/>
        </w:rPr>
        <w:t xml:space="preserve">CALCIATORI NON ESPULSI </w:t>
      </w:r>
    </w:p>
    <w:p w14:paraId="5F8CA8FE" w14:textId="77777777" w:rsidR="009049C3" w:rsidRPr="00206171" w:rsidRDefault="009049C3" w:rsidP="009049C3">
      <w:pPr>
        <w:pStyle w:val="titolo20"/>
        <w:rPr>
          <w:color w:val="002060"/>
        </w:rPr>
      </w:pPr>
      <w:r w:rsidRPr="0020617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49C3" w:rsidRPr="00206171" w14:paraId="587E76F1" w14:textId="77777777" w:rsidTr="00C516A8">
        <w:tc>
          <w:tcPr>
            <w:tcW w:w="2200" w:type="dxa"/>
            <w:tcMar>
              <w:top w:w="20" w:type="dxa"/>
              <w:left w:w="20" w:type="dxa"/>
              <w:bottom w:w="20" w:type="dxa"/>
              <w:right w:w="20" w:type="dxa"/>
            </w:tcMar>
            <w:vAlign w:val="center"/>
            <w:hideMark/>
          </w:tcPr>
          <w:p w14:paraId="323BFC74" w14:textId="77777777" w:rsidR="009049C3" w:rsidRPr="00206171" w:rsidRDefault="009049C3" w:rsidP="00C516A8">
            <w:pPr>
              <w:pStyle w:val="movimento"/>
              <w:rPr>
                <w:color w:val="002060"/>
              </w:rPr>
            </w:pPr>
            <w:r w:rsidRPr="00206171">
              <w:rPr>
                <w:color w:val="002060"/>
              </w:rPr>
              <w:t>ARGALIA ALAN</w:t>
            </w:r>
          </w:p>
        </w:tc>
        <w:tc>
          <w:tcPr>
            <w:tcW w:w="2200" w:type="dxa"/>
            <w:tcMar>
              <w:top w:w="20" w:type="dxa"/>
              <w:left w:w="20" w:type="dxa"/>
              <w:bottom w:w="20" w:type="dxa"/>
              <w:right w:w="20" w:type="dxa"/>
            </w:tcMar>
            <w:vAlign w:val="center"/>
            <w:hideMark/>
          </w:tcPr>
          <w:p w14:paraId="4250C25C" w14:textId="77777777" w:rsidR="009049C3" w:rsidRPr="00206171" w:rsidRDefault="009049C3" w:rsidP="00C516A8">
            <w:pPr>
              <w:pStyle w:val="movimento2"/>
              <w:rPr>
                <w:color w:val="002060"/>
              </w:rPr>
            </w:pPr>
            <w:r w:rsidRPr="00206171">
              <w:rPr>
                <w:color w:val="002060"/>
              </w:rPr>
              <w:t xml:space="preserve">(REAL FABRIANO) </w:t>
            </w:r>
          </w:p>
        </w:tc>
        <w:tc>
          <w:tcPr>
            <w:tcW w:w="800" w:type="dxa"/>
            <w:tcMar>
              <w:top w:w="20" w:type="dxa"/>
              <w:left w:w="20" w:type="dxa"/>
              <w:bottom w:w="20" w:type="dxa"/>
              <w:right w:w="20" w:type="dxa"/>
            </w:tcMar>
            <w:vAlign w:val="center"/>
            <w:hideMark/>
          </w:tcPr>
          <w:p w14:paraId="2F3D238E" w14:textId="77777777" w:rsidR="009049C3" w:rsidRPr="00206171" w:rsidRDefault="009049C3" w:rsidP="00C516A8">
            <w:pPr>
              <w:pStyle w:val="movimento"/>
              <w:rPr>
                <w:color w:val="002060"/>
              </w:rPr>
            </w:pPr>
            <w:r w:rsidRPr="00206171">
              <w:rPr>
                <w:color w:val="002060"/>
              </w:rPr>
              <w:t> </w:t>
            </w:r>
          </w:p>
        </w:tc>
        <w:tc>
          <w:tcPr>
            <w:tcW w:w="2200" w:type="dxa"/>
            <w:tcMar>
              <w:top w:w="20" w:type="dxa"/>
              <w:left w:w="20" w:type="dxa"/>
              <w:bottom w:w="20" w:type="dxa"/>
              <w:right w:w="20" w:type="dxa"/>
            </w:tcMar>
            <w:vAlign w:val="center"/>
            <w:hideMark/>
          </w:tcPr>
          <w:p w14:paraId="5789DA26" w14:textId="77777777" w:rsidR="009049C3" w:rsidRPr="00206171" w:rsidRDefault="009049C3" w:rsidP="00C516A8">
            <w:pPr>
              <w:pStyle w:val="movimento"/>
              <w:rPr>
                <w:color w:val="002060"/>
              </w:rPr>
            </w:pPr>
            <w:r w:rsidRPr="00206171">
              <w:rPr>
                <w:color w:val="002060"/>
              </w:rPr>
              <w:t>MAURI SAMUELE</w:t>
            </w:r>
          </w:p>
        </w:tc>
        <w:tc>
          <w:tcPr>
            <w:tcW w:w="2200" w:type="dxa"/>
            <w:tcMar>
              <w:top w:w="20" w:type="dxa"/>
              <w:left w:w="20" w:type="dxa"/>
              <w:bottom w:w="20" w:type="dxa"/>
              <w:right w:w="20" w:type="dxa"/>
            </w:tcMar>
            <w:vAlign w:val="center"/>
            <w:hideMark/>
          </w:tcPr>
          <w:p w14:paraId="5E82BC4B" w14:textId="77777777" w:rsidR="009049C3" w:rsidRPr="00206171" w:rsidRDefault="009049C3" w:rsidP="00C516A8">
            <w:pPr>
              <w:pStyle w:val="movimento2"/>
              <w:rPr>
                <w:color w:val="002060"/>
              </w:rPr>
            </w:pPr>
            <w:r w:rsidRPr="00206171">
              <w:rPr>
                <w:color w:val="002060"/>
              </w:rPr>
              <w:t xml:space="preserve">(REAL FABRIANO) </w:t>
            </w:r>
          </w:p>
        </w:tc>
      </w:tr>
    </w:tbl>
    <w:p w14:paraId="06A5D266" w14:textId="77777777" w:rsidR="009049C3" w:rsidRPr="00206171" w:rsidRDefault="009049C3" w:rsidP="009049C3">
      <w:pPr>
        <w:jc w:val="center"/>
        <w:rPr>
          <w:rFonts w:ascii="Arial" w:hAnsi="Arial" w:cs="Arial"/>
          <w:noProof/>
          <w:color w:val="002060"/>
          <w:sz w:val="22"/>
          <w:szCs w:val="22"/>
        </w:rPr>
      </w:pPr>
      <w:r w:rsidRPr="00206171">
        <w:rPr>
          <w:rFonts w:ascii="Arial" w:hAnsi="Arial" w:cs="Arial"/>
          <w:noProof/>
          <w:color w:val="002060"/>
          <w:sz w:val="22"/>
          <w:szCs w:val="22"/>
        </w:rPr>
        <w:t>F.to IL SEGRETARIO                                   F.to IL GIUDICE SPORTIVO</w:t>
      </w:r>
    </w:p>
    <w:p w14:paraId="2285342D" w14:textId="77777777" w:rsidR="009049C3" w:rsidRPr="00206171" w:rsidRDefault="009049C3" w:rsidP="009049C3">
      <w:pPr>
        <w:pStyle w:val="Corpodeltesto2"/>
        <w:spacing w:after="0" w:line="240" w:lineRule="auto"/>
        <w:jc w:val="both"/>
        <w:rPr>
          <w:rFonts w:ascii="Arial" w:hAnsi="Arial" w:cs="Arial"/>
          <w:b/>
          <w:color w:val="002060"/>
          <w:sz w:val="22"/>
          <w:szCs w:val="22"/>
        </w:rPr>
      </w:pPr>
      <w:r w:rsidRPr="00206171">
        <w:rPr>
          <w:rFonts w:ascii="Arial" w:hAnsi="Arial" w:cs="Arial"/>
          <w:noProof/>
          <w:color w:val="002060"/>
          <w:sz w:val="22"/>
          <w:szCs w:val="22"/>
        </w:rPr>
        <w:t xml:space="preserve">                         Angelo Castellana        </w:t>
      </w:r>
      <w:r w:rsidRPr="00206171">
        <w:rPr>
          <w:rFonts w:ascii="Arial" w:hAnsi="Arial" w:cs="Arial"/>
          <w:noProof/>
          <w:color w:val="002060"/>
          <w:sz w:val="22"/>
          <w:szCs w:val="22"/>
        </w:rPr>
        <w:tab/>
        <w:t xml:space="preserve">                                Agnese Lazzaretti</w:t>
      </w:r>
    </w:p>
    <w:p w14:paraId="6B2F60C3" w14:textId="77777777" w:rsidR="009049C3" w:rsidRPr="00206171" w:rsidRDefault="009049C3" w:rsidP="009049C3">
      <w:pPr>
        <w:pStyle w:val="titoloprinc0"/>
        <w:rPr>
          <w:color w:val="002060"/>
        </w:rPr>
      </w:pPr>
    </w:p>
    <w:p w14:paraId="139FFE72" w14:textId="77777777" w:rsidR="009049C3" w:rsidRPr="00206171" w:rsidRDefault="009049C3" w:rsidP="009049C3">
      <w:pPr>
        <w:pStyle w:val="titoloprinc0"/>
        <w:rPr>
          <w:color w:val="002060"/>
        </w:rPr>
      </w:pPr>
      <w:r w:rsidRPr="00206171">
        <w:rPr>
          <w:color w:val="002060"/>
        </w:rPr>
        <w:t>CLASSIFICA</w:t>
      </w:r>
    </w:p>
    <w:p w14:paraId="7BF11A93" w14:textId="77777777" w:rsidR="009049C3" w:rsidRPr="00206171" w:rsidRDefault="009049C3" w:rsidP="009049C3">
      <w:pPr>
        <w:pStyle w:val="breakline"/>
        <w:rPr>
          <w:color w:val="002060"/>
        </w:rPr>
      </w:pPr>
    </w:p>
    <w:p w14:paraId="6B957E53" w14:textId="77777777" w:rsidR="009049C3" w:rsidRPr="00206171" w:rsidRDefault="009049C3" w:rsidP="009049C3">
      <w:pPr>
        <w:pStyle w:val="breakline"/>
        <w:rPr>
          <w:color w:val="002060"/>
        </w:rPr>
      </w:pPr>
    </w:p>
    <w:p w14:paraId="611C18FB" w14:textId="77777777" w:rsidR="009049C3" w:rsidRPr="00206171" w:rsidRDefault="009049C3" w:rsidP="009049C3">
      <w:pPr>
        <w:pStyle w:val="sottotitolocampionato10"/>
        <w:rPr>
          <w:color w:val="002060"/>
        </w:rPr>
      </w:pPr>
      <w:r w:rsidRPr="0020617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049C3" w:rsidRPr="00206171" w14:paraId="5E649423" w14:textId="77777777" w:rsidTr="00C516A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74581" w14:textId="77777777" w:rsidR="009049C3" w:rsidRPr="00206171" w:rsidRDefault="009049C3" w:rsidP="00C516A8">
            <w:pPr>
              <w:pStyle w:val="headertabella0"/>
              <w:rPr>
                <w:color w:val="002060"/>
              </w:rPr>
            </w:pPr>
            <w:r w:rsidRPr="0020617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2240D" w14:textId="77777777" w:rsidR="009049C3" w:rsidRPr="00206171" w:rsidRDefault="009049C3" w:rsidP="00C516A8">
            <w:pPr>
              <w:pStyle w:val="headertabella0"/>
              <w:rPr>
                <w:color w:val="002060"/>
              </w:rPr>
            </w:pPr>
            <w:r w:rsidRPr="0020617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DFDC9" w14:textId="77777777" w:rsidR="009049C3" w:rsidRPr="00206171" w:rsidRDefault="009049C3" w:rsidP="00C516A8">
            <w:pPr>
              <w:pStyle w:val="headertabella0"/>
              <w:rPr>
                <w:color w:val="002060"/>
              </w:rPr>
            </w:pPr>
            <w:r w:rsidRPr="0020617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DD38D" w14:textId="77777777" w:rsidR="009049C3" w:rsidRPr="00206171" w:rsidRDefault="009049C3" w:rsidP="00C516A8">
            <w:pPr>
              <w:pStyle w:val="headertabella0"/>
              <w:rPr>
                <w:color w:val="002060"/>
              </w:rPr>
            </w:pPr>
            <w:r w:rsidRPr="0020617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97F4C" w14:textId="77777777" w:rsidR="009049C3" w:rsidRPr="00206171" w:rsidRDefault="009049C3" w:rsidP="00C516A8">
            <w:pPr>
              <w:pStyle w:val="headertabella0"/>
              <w:rPr>
                <w:color w:val="002060"/>
              </w:rPr>
            </w:pPr>
            <w:r w:rsidRPr="0020617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54D7E" w14:textId="77777777" w:rsidR="009049C3" w:rsidRPr="00206171" w:rsidRDefault="009049C3" w:rsidP="00C516A8">
            <w:pPr>
              <w:pStyle w:val="headertabella0"/>
              <w:rPr>
                <w:color w:val="002060"/>
              </w:rPr>
            </w:pPr>
            <w:r w:rsidRPr="0020617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AAE2B" w14:textId="77777777" w:rsidR="009049C3" w:rsidRPr="00206171" w:rsidRDefault="009049C3" w:rsidP="00C516A8">
            <w:pPr>
              <w:pStyle w:val="headertabella0"/>
              <w:rPr>
                <w:color w:val="002060"/>
              </w:rPr>
            </w:pPr>
            <w:r w:rsidRPr="0020617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887D4" w14:textId="77777777" w:rsidR="009049C3" w:rsidRPr="00206171" w:rsidRDefault="009049C3" w:rsidP="00C516A8">
            <w:pPr>
              <w:pStyle w:val="headertabella0"/>
              <w:rPr>
                <w:color w:val="002060"/>
              </w:rPr>
            </w:pPr>
            <w:r w:rsidRPr="0020617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FB28B" w14:textId="77777777" w:rsidR="009049C3" w:rsidRPr="00206171" w:rsidRDefault="009049C3" w:rsidP="00C516A8">
            <w:pPr>
              <w:pStyle w:val="headertabella0"/>
              <w:rPr>
                <w:color w:val="002060"/>
              </w:rPr>
            </w:pPr>
            <w:r w:rsidRPr="0020617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1793A" w14:textId="77777777" w:rsidR="009049C3" w:rsidRPr="00206171" w:rsidRDefault="009049C3" w:rsidP="00C516A8">
            <w:pPr>
              <w:pStyle w:val="headertabella0"/>
              <w:rPr>
                <w:color w:val="002060"/>
              </w:rPr>
            </w:pPr>
            <w:r w:rsidRPr="00206171">
              <w:rPr>
                <w:color w:val="002060"/>
              </w:rPr>
              <w:t>PE</w:t>
            </w:r>
          </w:p>
        </w:tc>
      </w:tr>
      <w:tr w:rsidR="009049C3" w:rsidRPr="00206171" w14:paraId="1F51A88A" w14:textId="77777777" w:rsidTr="00C516A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93FC66" w14:textId="77777777" w:rsidR="009049C3" w:rsidRPr="00206171" w:rsidRDefault="009049C3" w:rsidP="00C516A8">
            <w:pPr>
              <w:pStyle w:val="rowtabella0"/>
              <w:rPr>
                <w:color w:val="002060"/>
              </w:rPr>
            </w:pPr>
            <w:r w:rsidRPr="0020617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6AE4B"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959E7"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AA0B2"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3CC32"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D537C"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8942A" w14:textId="77777777" w:rsidR="009049C3" w:rsidRPr="00206171" w:rsidRDefault="009049C3" w:rsidP="00C516A8">
            <w:pPr>
              <w:pStyle w:val="rowtabella0"/>
              <w:jc w:val="center"/>
              <w:rPr>
                <w:color w:val="002060"/>
              </w:rPr>
            </w:pPr>
            <w:r w:rsidRPr="0020617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8DA1D"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44F9F" w14:textId="77777777" w:rsidR="009049C3" w:rsidRPr="00206171" w:rsidRDefault="009049C3" w:rsidP="00C516A8">
            <w:pPr>
              <w:pStyle w:val="rowtabella0"/>
              <w:jc w:val="center"/>
              <w:rPr>
                <w:color w:val="002060"/>
              </w:rPr>
            </w:pPr>
            <w:r w:rsidRPr="0020617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F4C5F" w14:textId="77777777" w:rsidR="009049C3" w:rsidRPr="00206171" w:rsidRDefault="009049C3" w:rsidP="00C516A8">
            <w:pPr>
              <w:pStyle w:val="rowtabella0"/>
              <w:jc w:val="center"/>
              <w:rPr>
                <w:color w:val="002060"/>
              </w:rPr>
            </w:pPr>
            <w:r w:rsidRPr="00206171">
              <w:rPr>
                <w:color w:val="002060"/>
              </w:rPr>
              <w:t>0</w:t>
            </w:r>
          </w:p>
        </w:tc>
      </w:tr>
      <w:tr w:rsidR="009049C3" w:rsidRPr="00206171" w14:paraId="3CA89511"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BB6950" w14:textId="77777777" w:rsidR="009049C3" w:rsidRPr="00206171" w:rsidRDefault="009049C3" w:rsidP="00C516A8">
            <w:pPr>
              <w:pStyle w:val="rowtabella0"/>
              <w:rPr>
                <w:color w:val="002060"/>
                <w:lang w:val="es-ES"/>
              </w:rPr>
            </w:pPr>
            <w:r w:rsidRPr="00206171">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3D7DD"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CFCCC"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AEAD7"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FED94"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A3ECE"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817DD" w14:textId="77777777" w:rsidR="009049C3" w:rsidRPr="00206171" w:rsidRDefault="009049C3" w:rsidP="00C516A8">
            <w:pPr>
              <w:pStyle w:val="rowtabella0"/>
              <w:jc w:val="center"/>
              <w:rPr>
                <w:color w:val="002060"/>
              </w:rPr>
            </w:pPr>
            <w:r w:rsidRPr="0020617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84782" w14:textId="77777777" w:rsidR="009049C3" w:rsidRPr="00206171" w:rsidRDefault="009049C3" w:rsidP="00C516A8">
            <w:pPr>
              <w:pStyle w:val="rowtabella0"/>
              <w:jc w:val="center"/>
              <w:rPr>
                <w:color w:val="002060"/>
              </w:rPr>
            </w:pPr>
            <w:r w:rsidRPr="002061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C43CF" w14:textId="77777777" w:rsidR="009049C3" w:rsidRPr="00206171" w:rsidRDefault="009049C3" w:rsidP="00C516A8">
            <w:pPr>
              <w:pStyle w:val="rowtabella0"/>
              <w:jc w:val="center"/>
              <w:rPr>
                <w:color w:val="002060"/>
              </w:rPr>
            </w:pPr>
            <w:r w:rsidRPr="0020617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22028" w14:textId="77777777" w:rsidR="009049C3" w:rsidRPr="00206171" w:rsidRDefault="009049C3" w:rsidP="00C516A8">
            <w:pPr>
              <w:pStyle w:val="rowtabella0"/>
              <w:jc w:val="center"/>
              <w:rPr>
                <w:color w:val="002060"/>
              </w:rPr>
            </w:pPr>
            <w:r w:rsidRPr="00206171">
              <w:rPr>
                <w:color w:val="002060"/>
              </w:rPr>
              <w:t>0</w:t>
            </w:r>
          </w:p>
        </w:tc>
      </w:tr>
      <w:tr w:rsidR="009049C3" w:rsidRPr="00206171" w14:paraId="730FAAD0"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6B94CE" w14:textId="77777777" w:rsidR="009049C3" w:rsidRPr="00206171" w:rsidRDefault="009049C3" w:rsidP="00C516A8">
            <w:pPr>
              <w:pStyle w:val="rowtabella0"/>
              <w:rPr>
                <w:color w:val="002060"/>
                <w:lang w:val="es-ES"/>
              </w:rPr>
            </w:pPr>
            <w:r w:rsidRPr="00206171">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85E53"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79EE6"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7A411"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DD0BC"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D6462"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0FB40" w14:textId="77777777" w:rsidR="009049C3" w:rsidRPr="00206171" w:rsidRDefault="009049C3" w:rsidP="00C516A8">
            <w:pPr>
              <w:pStyle w:val="rowtabella0"/>
              <w:jc w:val="center"/>
              <w:rPr>
                <w:color w:val="002060"/>
              </w:rPr>
            </w:pPr>
            <w:r w:rsidRPr="0020617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3BA3E" w14:textId="77777777" w:rsidR="009049C3" w:rsidRPr="00206171" w:rsidRDefault="009049C3" w:rsidP="00C516A8">
            <w:pPr>
              <w:pStyle w:val="rowtabella0"/>
              <w:jc w:val="center"/>
              <w:rPr>
                <w:color w:val="002060"/>
              </w:rPr>
            </w:pPr>
            <w:r w:rsidRPr="002061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C96E5" w14:textId="77777777" w:rsidR="009049C3" w:rsidRPr="00206171" w:rsidRDefault="009049C3" w:rsidP="00C516A8">
            <w:pPr>
              <w:pStyle w:val="rowtabella0"/>
              <w:jc w:val="center"/>
              <w:rPr>
                <w:color w:val="002060"/>
              </w:rPr>
            </w:pPr>
            <w:r w:rsidRPr="002061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595C5" w14:textId="77777777" w:rsidR="009049C3" w:rsidRPr="00206171" w:rsidRDefault="009049C3" w:rsidP="00C516A8">
            <w:pPr>
              <w:pStyle w:val="rowtabella0"/>
              <w:jc w:val="center"/>
              <w:rPr>
                <w:color w:val="002060"/>
              </w:rPr>
            </w:pPr>
            <w:r w:rsidRPr="00206171">
              <w:rPr>
                <w:color w:val="002060"/>
              </w:rPr>
              <w:t>0</w:t>
            </w:r>
          </w:p>
        </w:tc>
      </w:tr>
      <w:tr w:rsidR="009049C3" w:rsidRPr="00206171" w14:paraId="24780970"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18DE55" w14:textId="77777777" w:rsidR="009049C3" w:rsidRPr="00206171" w:rsidRDefault="009049C3" w:rsidP="00C516A8">
            <w:pPr>
              <w:pStyle w:val="rowtabella0"/>
              <w:rPr>
                <w:color w:val="002060"/>
              </w:rPr>
            </w:pPr>
            <w:r w:rsidRPr="00206171">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62497"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69A29"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4E08C"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749E8"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B041B"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9237A" w14:textId="77777777" w:rsidR="009049C3" w:rsidRPr="00206171" w:rsidRDefault="009049C3" w:rsidP="00C516A8">
            <w:pPr>
              <w:pStyle w:val="rowtabella0"/>
              <w:jc w:val="center"/>
              <w:rPr>
                <w:color w:val="002060"/>
              </w:rPr>
            </w:pPr>
            <w:r w:rsidRPr="002061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2C47B" w14:textId="77777777" w:rsidR="009049C3" w:rsidRPr="00206171" w:rsidRDefault="009049C3" w:rsidP="00C516A8">
            <w:pPr>
              <w:pStyle w:val="rowtabella0"/>
              <w:jc w:val="center"/>
              <w:rPr>
                <w:color w:val="002060"/>
              </w:rPr>
            </w:pPr>
            <w:r w:rsidRPr="0020617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86F43" w14:textId="77777777" w:rsidR="009049C3" w:rsidRPr="00206171" w:rsidRDefault="009049C3" w:rsidP="00C516A8">
            <w:pPr>
              <w:pStyle w:val="rowtabella0"/>
              <w:jc w:val="center"/>
              <w:rPr>
                <w:color w:val="002060"/>
              </w:rPr>
            </w:pPr>
            <w:r w:rsidRPr="0020617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1293E" w14:textId="77777777" w:rsidR="009049C3" w:rsidRPr="00206171" w:rsidRDefault="009049C3" w:rsidP="00C516A8">
            <w:pPr>
              <w:pStyle w:val="rowtabella0"/>
              <w:jc w:val="center"/>
              <w:rPr>
                <w:color w:val="002060"/>
              </w:rPr>
            </w:pPr>
            <w:r w:rsidRPr="00206171">
              <w:rPr>
                <w:color w:val="002060"/>
              </w:rPr>
              <w:t>0</w:t>
            </w:r>
          </w:p>
        </w:tc>
      </w:tr>
      <w:tr w:rsidR="009049C3" w:rsidRPr="00206171" w14:paraId="1A77D61D" w14:textId="77777777" w:rsidTr="00C516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0EE654" w14:textId="77777777" w:rsidR="009049C3" w:rsidRPr="00206171" w:rsidRDefault="009049C3" w:rsidP="00C516A8">
            <w:pPr>
              <w:pStyle w:val="rowtabella0"/>
              <w:rPr>
                <w:color w:val="002060"/>
              </w:rPr>
            </w:pPr>
            <w:r w:rsidRPr="00206171">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6F9C9"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9629E"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935FE"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92F03"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D427C"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C51F5" w14:textId="77777777" w:rsidR="009049C3" w:rsidRPr="00206171" w:rsidRDefault="009049C3" w:rsidP="00C516A8">
            <w:pPr>
              <w:pStyle w:val="rowtabella0"/>
              <w:jc w:val="center"/>
              <w:rPr>
                <w:color w:val="002060"/>
              </w:rPr>
            </w:pPr>
            <w:r w:rsidRPr="002061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105B6" w14:textId="77777777" w:rsidR="009049C3" w:rsidRPr="00206171" w:rsidRDefault="009049C3" w:rsidP="00C516A8">
            <w:pPr>
              <w:pStyle w:val="rowtabella0"/>
              <w:jc w:val="center"/>
              <w:rPr>
                <w:color w:val="002060"/>
              </w:rPr>
            </w:pPr>
            <w:r w:rsidRPr="0020617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4EB91" w14:textId="77777777" w:rsidR="009049C3" w:rsidRPr="00206171" w:rsidRDefault="009049C3" w:rsidP="00C516A8">
            <w:pPr>
              <w:pStyle w:val="rowtabella0"/>
              <w:jc w:val="center"/>
              <w:rPr>
                <w:color w:val="002060"/>
              </w:rPr>
            </w:pPr>
            <w:r w:rsidRPr="0020617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DC1FC" w14:textId="77777777" w:rsidR="009049C3" w:rsidRPr="00206171" w:rsidRDefault="009049C3" w:rsidP="00C516A8">
            <w:pPr>
              <w:pStyle w:val="rowtabella0"/>
              <w:jc w:val="center"/>
              <w:rPr>
                <w:color w:val="002060"/>
              </w:rPr>
            </w:pPr>
            <w:r w:rsidRPr="00206171">
              <w:rPr>
                <w:color w:val="002060"/>
              </w:rPr>
              <w:t>0</w:t>
            </w:r>
          </w:p>
        </w:tc>
      </w:tr>
      <w:tr w:rsidR="009049C3" w:rsidRPr="00206171" w14:paraId="16501657" w14:textId="77777777" w:rsidTr="00C516A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5DC9DD" w14:textId="77777777" w:rsidR="009049C3" w:rsidRPr="00206171" w:rsidRDefault="009049C3" w:rsidP="00C516A8">
            <w:pPr>
              <w:pStyle w:val="rowtabella0"/>
              <w:rPr>
                <w:color w:val="002060"/>
              </w:rPr>
            </w:pPr>
            <w:r w:rsidRPr="00206171">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5E705"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C8C73"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4FC42"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E39B5" w14:textId="77777777" w:rsidR="009049C3" w:rsidRPr="00206171" w:rsidRDefault="009049C3" w:rsidP="00C516A8">
            <w:pPr>
              <w:pStyle w:val="rowtabella0"/>
              <w:jc w:val="center"/>
              <w:rPr>
                <w:color w:val="002060"/>
              </w:rPr>
            </w:pPr>
            <w:r w:rsidRPr="002061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8A467" w14:textId="77777777" w:rsidR="009049C3" w:rsidRPr="00206171" w:rsidRDefault="009049C3" w:rsidP="00C516A8">
            <w:pPr>
              <w:pStyle w:val="rowtabella0"/>
              <w:jc w:val="center"/>
              <w:rPr>
                <w:color w:val="002060"/>
              </w:rPr>
            </w:pPr>
            <w:r w:rsidRPr="002061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7E07A" w14:textId="77777777" w:rsidR="009049C3" w:rsidRPr="00206171" w:rsidRDefault="009049C3" w:rsidP="00C516A8">
            <w:pPr>
              <w:pStyle w:val="rowtabella0"/>
              <w:jc w:val="center"/>
              <w:rPr>
                <w:color w:val="002060"/>
              </w:rPr>
            </w:pPr>
            <w:r w:rsidRPr="002061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B9916" w14:textId="77777777" w:rsidR="009049C3" w:rsidRPr="00206171" w:rsidRDefault="009049C3" w:rsidP="00C516A8">
            <w:pPr>
              <w:pStyle w:val="rowtabella0"/>
              <w:jc w:val="center"/>
              <w:rPr>
                <w:color w:val="002060"/>
              </w:rPr>
            </w:pPr>
            <w:r w:rsidRPr="0020617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CC911" w14:textId="77777777" w:rsidR="009049C3" w:rsidRPr="00206171" w:rsidRDefault="009049C3" w:rsidP="00C516A8">
            <w:pPr>
              <w:pStyle w:val="rowtabella0"/>
              <w:jc w:val="center"/>
              <w:rPr>
                <w:color w:val="002060"/>
              </w:rPr>
            </w:pPr>
            <w:r w:rsidRPr="0020617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A767B" w14:textId="77777777" w:rsidR="009049C3" w:rsidRPr="00206171" w:rsidRDefault="009049C3" w:rsidP="00C516A8">
            <w:pPr>
              <w:pStyle w:val="rowtabella0"/>
              <w:jc w:val="center"/>
              <w:rPr>
                <w:color w:val="002060"/>
              </w:rPr>
            </w:pPr>
            <w:r w:rsidRPr="00206171">
              <w:rPr>
                <w:color w:val="002060"/>
              </w:rPr>
              <w:t>0</w:t>
            </w:r>
          </w:p>
        </w:tc>
      </w:tr>
    </w:tbl>
    <w:p w14:paraId="1975D04A" w14:textId="77777777" w:rsidR="009049C3" w:rsidRPr="00206171" w:rsidRDefault="009049C3" w:rsidP="009049C3">
      <w:pPr>
        <w:pStyle w:val="breakline"/>
        <w:rPr>
          <w:color w:val="002060"/>
        </w:rPr>
      </w:pPr>
    </w:p>
    <w:p w14:paraId="57C461B3" w14:textId="77777777" w:rsidR="009049C3" w:rsidRPr="00206171" w:rsidRDefault="009049C3" w:rsidP="009049C3">
      <w:pPr>
        <w:pStyle w:val="titoloprinc0"/>
        <w:rPr>
          <w:color w:val="002060"/>
        </w:rPr>
      </w:pPr>
      <w:r w:rsidRPr="00206171">
        <w:rPr>
          <w:color w:val="002060"/>
        </w:rPr>
        <w:t>PROGRAMMA GARE</w:t>
      </w:r>
    </w:p>
    <w:p w14:paraId="23E5006C" w14:textId="77777777" w:rsidR="009049C3" w:rsidRPr="00206171" w:rsidRDefault="009049C3" w:rsidP="009049C3">
      <w:pPr>
        <w:pStyle w:val="breakline"/>
        <w:rPr>
          <w:color w:val="002060"/>
        </w:rPr>
      </w:pPr>
    </w:p>
    <w:p w14:paraId="234DF465" w14:textId="77777777" w:rsidR="009049C3" w:rsidRPr="00206171" w:rsidRDefault="009049C3" w:rsidP="009049C3">
      <w:pPr>
        <w:pStyle w:val="sottotitolocampionato10"/>
        <w:rPr>
          <w:color w:val="002060"/>
        </w:rPr>
      </w:pPr>
      <w:r w:rsidRPr="00206171">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4"/>
        <w:gridCol w:w="1552"/>
      </w:tblGrid>
      <w:tr w:rsidR="009049C3" w:rsidRPr="00206171" w14:paraId="26FB5000" w14:textId="77777777" w:rsidTr="00C516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59346" w14:textId="77777777" w:rsidR="009049C3" w:rsidRPr="00206171" w:rsidRDefault="009049C3" w:rsidP="00C516A8">
            <w:pPr>
              <w:pStyle w:val="headertabella0"/>
              <w:rPr>
                <w:color w:val="002060"/>
              </w:rPr>
            </w:pPr>
            <w:r w:rsidRPr="0020617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F89F7" w14:textId="77777777" w:rsidR="009049C3" w:rsidRPr="00206171" w:rsidRDefault="009049C3" w:rsidP="00C516A8">
            <w:pPr>
              <w:pStyle w:val="headertabella0"/>
              <w:rPr>
                <w:color w:val="002060"/>
              </w:rPr>
            </w:pPr>
            <w:r w:rsidRPr="0020617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CC902" w14:textId="77777777" w:rsidR="009049C3" w:rsidRPr="00206171" w:rsidRDefault="009049C3" w:rsidP="00C516A8">
            <w:pPr>
              <w:pStyle w:val="headertabella0"/>
              <w:rPr>
                <w:color w:val="002060"/>
              </w:rPr>
            </w:pPr>
            <w:r w:rsidRPr="0020617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835E8" w14:textId="77777777" w:rsidR="009049C3" w:rsidRPr="00206171" w:rsidRDefault="009049C3" w:rsidP="00C516A8">
            <w:pPr>
              <w:pStyle w:val="headertabella0"/>
              <w:rPr>
                <w:color w:val="002060"/>
              </w:rPr>
            </w:pPr>
            <w:r w:rsidRPr="0020617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8D980" w14:textId="77777777" w:rsidR="009049C3" w:rsidRPr="00206171" w:rsidRDefault="009049C3" w:rsidP="00C516A8">
            <w:pPr>
              <w:pStyle w:val="headertabella0"/>
              <w:rPr>
                <w:color w:val="002060"/>
              </w:rPr>
            </w:pPr>
            <w:r w:rsidRPr="0020617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CE3A3" w14:textId="77777777" w:rsidR="009049C3" w:rsidRPr="00206171" w:rsidRDefault="009049C3" w:rsidP="00C516A8">
            <w:pPr>
              <w:pStyle w:val="headertabella0"/>
              <w:rPr>
                <w:color w:val="002060"/>
              </w:rPr>
            </w:pPr>
            <w:r w:rsidRPr="0020617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59969" w14:textId="77777777" w:rsidR="009049C3" w:rsidRPr="00206171" w:rsidRDefault="009049C3" w:rsidP="00C516A8">
            <w:pPr>
              <w:pStyle w:val="headertabella0"/>
              <w:rPr>
                <w:color w:val="002060"/>
              </w:rPr>
            </w:pPr>
            <w:r w:rsidRPr="00206171">
              <w:rPr>
                <w:color w:val="002060"/>
              </w:rPr>
              <w:t>Indirizzo Impianto</w:t>
            </w:r>
          </w:p>
        </w:tc>
      </w:tr>
      <w:tr w:rsidR="009049C3" w:rsidRPr="00206171" w14:paraId="22348A09" w14:textId="77777777" w:rsidTr="00C516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38D769" w14:textId="77777777" w:rsidR="009049C3" w:rsidRPr="00206171" w:rsidRDefault="009049C3" w:rsidP="00C516A8">
            <w:pPr>
              <w:pStyle w:val="rowtabella0"/>
              <w:rPr>
                <w:color w:val="002060"/>
              </w:rPr>
            </w:pPr>
            <w:r w:rsidRPr="00206171">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AC8E98" w14:textId="77777777" w:rsidR="009049C3" w:rsidRPr="00206171" w:rsidRDefault="009049C3" w:rsidP="00C516A8">
            <w:pPr>
              <w:pStyle w:val="rowtabella0"/>
              <w:rPr>
                <w:color w:val="002060"/>
              </w:rPr>
            </w:pPr>
            <w:r w:rsidRPr="00206171">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E72094" w14:textId="77777777" w:rsidR="009049C3" w:rsidRPr="00206171" w:rsidRDefault="009049C3" w:rsidP="00C516A8">
            <w:pPr>
              <w:pStyle w:val="rowtabella0"/>
              <w:jc w:val="center"/>
              <w:rPr>
                <w:color w:val="002060"/>
              </w:rPr>
            </w:pPr>
            <w:r w:rsidRPr="0020617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D9B2EB" w14:textId="77777777" w:rsidR="009049C3" w:rsidRPr="00206171" w:rsidRDefault="009049C3" w:rsidP="00C516A8">
            <w:pPr>
              <w:pStyle w:val="rowtabella0"/>
              <w:rPr>
                <w:color w:val="002060"/>
              </w:rPr>
            </w:pPr>
            <w:r w:rsidRPr="00206171">
              <w:rPr>
                <w:color w:val="002060"/>
              </w:rPr>
              <w:t>14/10/2023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B1C373" w14:textId="77777777" w:rsidR="009049C3" w:rsidRPr="00206171" w:rsidRDefault="009049C3" w:rsidP="00C516A8">
            <w:pPr>
              <w:pStyle w:val="rowtabella0"/>
              <w:rPr>
                <w:color w:val="002060"/>
              </w:rPr>
            </w:pPr>
            <w:r w:rsidRPr="00206171">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A40A0F" w14:textId="77777777" w:rsidR="009049C3" w:rsidRPr="00206171" w:rsidRDefault="009049C3" w:rsidP="00C516A8">
            <w:pPr>
              <w:pStyle w:val="rowtabella0"/>
              <w:rPr>
                <w:color w:val="002060"/>
              </w:rPr>
            </w:pPr>
            <w:r w:rsidRPr="00206171">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22E83F" w14:textId="77777777" w:rsidR="009049C3" w:rsidRPr="00206171" w:rsidRDefault="009049C3" w:rsidP="00C516A8">
            <w:pPr>
              <w:pStyle w:val="rowtabella0"/>
              <w:rPr>
                <w:color w:val="002060"/>
              </w:rPr>
            </w:pPr>
            <w:r w:rsidRPr="00206171">
              <w:rPr>
                <w:color w:val="002060"/>
              </w:rPr>
              <w:t>VIA ANTONIO ROSMINI 22/B</w:t>
            </w:r>
          </w:p>
        </w:tc>
      </w:tr>
      <w:tr w:rsidR="009049C3" w:rsidRPr="00206171" w14:paraId="4B79DADA"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A04A3E" w14:textId="77777777" w:rsidR="009049C3" w:rsidRPr="00206171" w:rsidRDefault="009049C3" w:rsidP="00C516A8">
            <w:pPr>
              <w:pStyle w:val="rowtabella0"/>
              <w:rPr>
                <w:color w:val="002060"/>
              </w:rPr>
            </w:pPr>
            <w:r w:rsidRPr="00206171">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4D1799" w14:textId="77777777" w:rsidR="009049C3" w:rsidRPr="00206171" w:rsidRDefault="009049C3" w:rsidP="00C516A8">
            <w:pPr>
              <w:pStyle w:val="rowtabella0"/>
              <w:rPr>
                <w:color w:val="002060"/>
              </w:rPr>
            </w:pPr>
            <w:r w:rsidRPr="00206171">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8F11B6"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A757BF" w14:textId="77777777" w:rsidR="009049C3" w:rsidRPr="00206171" w:rsidRDefault="009049C3" w:rsidP="00C516A8">
            <w:pPr>
              <w:pStyle w:val="rowtabella0"/>
              <w:rPr>
                <w:color w:val="002060"/>
              </w:rPr>
            </w:pPr>
            <w:r w:rsidRPr="00206171">
              <w:rPr>
                <w:color w:val="002060"/>
              </w:rPr>
              <w:t>14/10/2023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DE120D" w14:textId="77777777" w:rsidR="009049C3" w:rsidRPr="00206171" w:rsidRDefault="009049C3" w:rsidP="00C516A8">
            <w:pPr>
              <w:pStyle w:val="rowtabella0"/>
              <w:rPr>
                <w:color w:val="002060"/>
              </w:rPr>
            </w:pPr>
            <w:r w:rsidRPr="00206171">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676A7E" w14:textId="77777777" w:rsidR="009049C3" w:rsidRPr="00206171" w:rsidRDefault="009049C3" w:rsidP="00C516A8">
            <w:pPr>
              <w:pStyle w:val="rowtabella0"/>
              <w:rPr>
                <w:color w:val="002060"/>
              </w:rPr>
            </w:pPr>
            <w:r w:rsidRPr="00206171">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6D4196" w14:textId="77777777" w:rsidR="009049C3" w:rsidRPr="00206171" w:rsidRDefault="009049C3" w:rsidP="00C516A8">
            <w:pPr>
              <w:pStyle w:val="rowtabella0"/>
              <w:rPr>
                <w:color w:val="002060"/>
              </w:rPr>
            </w:pPr>
            <w:r w:rsidRPr="00206171">
              <w:rPr>
                <w:color w:val="002060"/>
              </w:rPr>
              <w:t>VIA B.BUOZZI</w:t>
            </w:r>
          </w:p>
        </w:tc>
      </w:tr>
      <w:tr w:rsidR="009049C3" w:rsidRPr="00206171" w14:paraId="6E0AF788" w14:textId="77777777" w:rsidTr="00C516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CDC25A" w14:textId="77777777" w:rsidR="009049C3" w:rsidRPr="00206171" w:rsidRDefault="009049C3" w:rsidP="00C516A8">
            <w:pPr>
              <w:pStyle w:val="rowtabella0"/>
              <w:rPr>
                <w:color w:val="002060"/>
              </w:rPr>
            </w:pPr>
            <w:r w:rsidRPr="00206171">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A5B26A" w14:textId="77777777" w:rsidR="009049C3" w:rsidRPr="00206171" w:rsidRDefault="009049C3" w:rsidP="00C516A8">
            <w:pPr>
              <w:pStyle w:val="rowtabella0"/>
              <w:rPr>
                <w:color w:val="002060"/>
              </w:rPr>
            </w:pPr>
            <w:r w:rsidRPr="00206171">
              <w:rPr>
                <w:color w:val="002060"/>
              </w:rPr>
              <w:t>SPECIAL ONE SPORTING CLUB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BA5D6F"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9F2564" w14:textId="77777777" w:rsidR="009049C3" w:rsidRPr="00206171" w:rsidRDefault="009049C3" w:rsidP="00C516A8">
            <w:pPr>
              <w:pStyle w:val="rowtabella0"/>
              <w:rPr>
                <w:color w:val="002060"/>
              </w:rPr>
            </w:pPr>
            <w:r w:rsidRPr="00206171">
              <w:rPr>
                <w:color w:val="002060"/>
              </w:rPr>
              <w:t>15/10/2023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6A64C4" w14:textId="77777777" w:rsidR="009049C3" w:rsidRPr="00206171" w:rsidRDefault="009049C3" w:rsidP="00C516A8">
            <w:pPr>
              <w:pStyle w:val="rowtabella0"/>
              <w:rPr>
                <w:color w:val="002060"/>
              </w:rPr>
            </w:pPr>
            <w:r w:rsidRPr="00206171">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A87B35" w14:textId="77777777" w:rsidR="009049C3" w:rsidRPr="00206171" w:rsidRDefault="009049C3" w:rsidP="00C516A8">
            <w:pPr>
              <w:pStyle w:val="rowtabella0"/>
              <w:rPr>
                <w:color w:val="002060"/>
              </w:rPr>
            </w:pPr>
            <w:r w:rsidRPr="00206171">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8B8F72" w14:textId="77777777" w:rsidR="009049C3" w:rsidRPr="00206171" w:rsidRDefault="009049C3" w:rsidP="00C516A8">
            <w:pPr>
              <w:pStyle w:val="rowtabella0"/>
              <w:rPr>
                <w:color w:val="002060"/>
              </w:rPr>
            </w:pPr>
            <w:r w:rsidRPr="00206171">
              <w:rPr>
                <w:color w:val="002060"/>
              </w:rPr>
              <w:t>VIA CORRADI</w:t>
            </w:r>
          </w:p>
        </w:tc>
      </w:tr>
    </w:tbl>
    <w:p w14:paraId="35C704A2" w14:textId="77777777" w:rsidR="009049C3" w:rsidRPr="00206171" w:rsidRDefault="009049C3" w:rsidP="009049C3">
      <w:pPr>
        <w:pStyle w:val="breakline"/>
        <w:rPr>
          <w:color w:val="002060"/>
        </w:rPr>
      </w:pPr>
    </w:p>
    <w:p w14:paraId="2F0987CE" w14:textId="77777777" w:rsidR="009049C3" w:rsidRPr="00206171" w:rsidRDefault="009049C3" w:rsidP="009049C3">
      <w:pPr>
        <w:pStyle w:val="breakline"/>
        <w:rPr>
          <w:color w:val="002060"/>
        </w:rPr>
      </w:pPr>
    </w:p>
    <w:p w14:paraId="1BABB238" w14:textId="77777777" w:rsidR="009049C3" w:rsidRPr="00206171" w:rsidRDefault="009049C3" w:rsidP="009049C3">
      <w:pPr>
        <w:pStyle w:val="titolocampionato0"/>
        <w:shd w:val="clear" w:color="auto" w:fill="CCCCCC"/>
        <w:spacing w:before="80" w:after="40"/>
        <w:rPr>
          <w:color w:val="002060"/>
        </w:rPr>
      </w:pPr>
      <w:r w:rsidRPr="00206171">
        <w:rPr>
          <w:color w:val="002060"/>
        </w:rPr>
        <w:t>COPPA MARCHE UNDER 19 CALCIO 5</w:t>
      </w:r>
    </w:p>
    <w:p w14:paraId="24E0D3A8" w14:textId="77777777" w:rsidR="009049C3" w:rsidRPr="00206171" w:rsidRDefault="009049C3" w:rsidP="009049C3">
      <w:pPr>
        <w:pStyle w:val="titoloprinc0"/>
        <w:rPr>
          <w:color w:val="002060"/>
        </w:rPr>
      </w:pPr>
      <w:r w:rsidRPr="00206171">
        <w:rPr>
          <w:color w:val="002060"/>
        </w:rPr>
        <w:t>VARIAZIONI AL PROGRAMMA GARE</w:t>
      </w:r>
    </w:p>
    <w:p w14:paraId="6024882E" w14:textId="77777777" w:rsidR="009049C3" w:rsidRPr="00206171" w:rsidRDefault="009049C3" w:rsidP="009049C3">
      <w:pPr>
        <w:pStyle w:val="breakline"/>
        <w:rPr>
          <w:color w:val="002060"/>
        </w:rPr>
      </w:pPr>
    </w:p>
    <w:p w14:paraId="748936BB" w14:textId="77777777" w:rsidR="009049C3" w:rsidRPr="00206171" w:rsidRDefault="009049C3" w:rsidP="009049C3">
      <w:pPr>
        <w:pStyle w:val="breakline"/>
        <w:rPr>
          <w:color w:val="002060"/>
        </w:rPr>
      </w:pPr>
    </w:p>
    <w:p w14:paraId="4F05A4F6" w14:textId="77777777" w:rsidR="009049C3" w:rsidRPr="00206171" w:rsidRDefault="009049C3" w:rsidP="009049C3">
      <w:pPr>
        <w:pStyle w:val="sottotitolocampionato10"/>
        <w:rPr>
          <w:color w:val="002060"/>
        </w:rPr>
      </w:pPr>
      <w:r w:rsidRPr="0020617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049C3" w:rsidRPr="00206171" w14:paraId="13ACD951" w14:textId="77777777" w:rsidTr="00C516A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6431E" w14:textId="77777777" w:rsidR="009049C3" w:rsidRPr="00206171" w:rsidRDefault="009049C3" w:rsidP="00C516A8">
            <w:pPr>
              <w:pStyle w:val="headertabella0"/>
              <w:rPr>
                <w:color w:val="002060"/>
              </w:rPr>
            </w:pPr>
            <w:r w:rsidRPr="0020617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98FE4" w14:textId="77777777" w:rsidR="009049C3" w:rsidRPr="00206171" w:rsidRDefault="009049C3" w:rsidP="00C516A8">
            <w:pPr>
              <w:pStyle w:val="headertabella0"/>
              <w:rPr>
                <w:color w:val="002060"/>
              </w:rPr>
            </w:pPr>
            <w:r w:rsidRPr="00206171">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20E4C" w14:textId="77777777" w:rsidR="009049C3" w:rsidRPr="00206171" w:rsidRDefault="009049C3" w:rsidP="00C516A8">
            <w:pPr>
              <w:pStyle w:val="headertabella0"/>
              <w:rPr>
                <w:color w:val="002060"/>
              </w:rPr>
            </w:pPr>
            <w:r w:rsidRPr="0020617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B45D0" w14:textId="77777777" w:rsidR="009049C3" w:rsidRPr="00206171" w:rsidRDefault="009049C3" w:rsidP="00C516A8">
            <w:pPr>
              <w:pStyle w:val="headertabella0"/>
              <w:rPr>
                <w:color w:val="002060"/>
              </w:rPr>
            </w:pPr>
            <w:r w:rsidRPr="0020617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20BFD" w14:textId="77777777" w:rsidR="009049C3" w:rsidRPr="00206171" w:rsidRDefault="009049C3" w:rsidP="00C516A8">
            <w:pPr>
              <w:pStyle w:val="headertabella0"/>
              <w:rPr>
                <w:color w:val="002060"/>
              </w:rPr>
            </w:pPr>
            <w:r w:rsidRPr="0020617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2B110" w14:textId="77777777" w:rsidR="009049C3" w:rsidRPr="00206171" w:rsidRDefault="009049C3" w:rsidP="00C516A8">
            <w:pPr>
              <w:pStyle w:val="headertabella0"/>
              <w:rPr>
                <w:color w:val="002060"/>
              </w:rPr>
            </w:pPr>
            <w:r w:rsidRPr="0020617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FAFF1" w14:textId="77777777" w:rsidR="009049C3" w:rsidRPr="00206171" w:rsidRDefault="009049C3" w:rsidP="00C516A8">
            <w:pPr>
              <w:pStyle w:val="headertabella0"/>
              <w:rPr>
                <w:color w:val="002060"/>
              </w:rPr>
            </w:pPr>
            <w:r w:rsidRPr="00206171">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D9793" w14:textId="77777777" w:rsidR="009049C3" w:rsidRPr="00206171" w:rsidRDefault="009049C3" w:rsidP="00C516A8">
            <w:pPr>
              <w:pStyle w:val="headertabella0"/>
              <w:rPr>
                <w:color w:val="002060"/>
              </w:rPr>
            </w:pPr>
            <w:r w:rsidRPr="00206171">
              <w:rPr>
                <w:color w:val="002060"/>
              </w:rPr>
              <w:t>Impianto</w:t>
            </w:r>
          </w:p>
        </w:tc>
      </w:tr>
      <w:tr w:rsidR="009049C3" w:rsidRPr="00206171" w14:paraId="4586F769" w14:textId="77777777" w:rsidTr="00C516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9B604" w14:textId="77777777" w:rsidR="009049C3" w:rsidRPr="00206171" w:rsidRDefault="009049C3" w:rsidP="00C516A8">
            <w:pPr>
              <w:pStyle w:val="rowtabella0"/>
              <w:rPr>
                <w:color w:val="002060"/>
                <w:highlight w:val="yellow"/>
              </w:rPr>
            </w:pPr>
            <w:r w:rsidRPr="00206171">
              <w:rPr>
                <w:color w:val="002060"/>
                <w:highlight w:val="yellow"/>
              </w:rPr>
              <w:t>23/10/2023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89D22" w14:textId="77777777" w:rsidR="009049C3" w:rsidRPr="00206171" w:rsidRDefault="009049C3" w:rsidP="00C516A8">
            <w:pPr>
              <w:pStyle w:val="rowtabella0"/>
              <w:jc w:val="center"/>
              <w:rPr>
                <w:color w:val="002060"/>
                <w:highlight w:val="yellow"/>
              </w:rPr>
            </w:pPr>
            <w:r w:rsidRPr="00206171">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0E77C" w14:textId="77777777" w:rsidR="009049C3" w:rsidRPr="00206171" w:rsidRDefault="009049C3" w:rsidP="00C516A8">
            <w:pPr>
              <w:pStyle w:val="rowtabella0"/>
              <w:rPr>
                <w:color w:val="002060"/>
                <w:highlight w:val="yellow"/>
              </w:rPr>
            </w:pPr>
            <w:r w:rsidRPr="00206171">
              <w:rPr>
                <w:color w:val="002060"/>
                <w:highlight w:val="yellow"/>
              </w:rPr>
              <w:t>DINAMIS 1990</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D5A7D" w14:textId="77777777" w:rsidR="009049C3" w:rsidRPr="00206171" w:rsidRDefault="009049C3" w:rsidP="00C516A8">
            <w:pPr>
              <w:pStyle w:val="rowtabella0"/>
              <w:rPr>
                <w:color w:val="002060"/>
                <w:highlight w:val="yellow"/>
              </w:rPr>
            </w:pPr>
            <w:r w:rsidRPr="00206171">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A52A1A" w14:textId="77777777" w:rsidR="009049C3" w:rsidRPr="00206171" w:rsidRDefault="009049C3" w:rsidP="00C516A8">
            <w:pPr>
              <w:pStyle w:val="rowtabella0"/>
              <w:rPr>
                <w:color w:val="002060"/>
              </w:rPr>
            </w:pPr>
            <w:r w:rsidRPr="00206171">
              <w:rPr>
                <w:color w:val="002060"/>
              </w:rPr>
              <w:t>25/10/2023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D063B" w14:textId="77777777" w:rsidR="009049C3" w:rsidRPr="00206171" w:rsidRDefault="009049C3" w:rsidP="00C516A8">
            <w:pPr>
              <w:pStyle w:val="rowtabella0"/>
              <w:jc w:val="center"/>
              <w:rPr>
                <w:color w:val="002060"/>
              </w:rPr>
            </w:pPr>
            <w:r w:rsidRPr="00206171">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4D6A9" w14:textId="77777777" w:rsidR="009049C3" w:rsidRPr="00206171" w:rsidRDefault="009049C3" w:rsidP="00C516A8">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BC0F9" w14:textId="77777777" w:rsidR="009049C3" w:rsidRPr="00206171" w:rsidRDefault="009049C3" w:rsidP="00C516A8">
            <w:pPr>
              <w:pStyle w:val="rowtabella0"/>
              <w:rPr>
                <w:color w:val="002060"/>
              </w:rPr>
            </w:pPr>
          </w:p>
        </w:tc>
      </w:tr>
    </w:tbl>
    <w:p w14:paraId="65CE40CC" w14:textId="77777777" w:rsidR="009049C3" w:rsidRPr="00206171" w:rsidRDefault="009049C3" w:rsidP="009049C3">
      <w:pPr>
        <w:pStyle w:val="breakline"/>
        <w:rPr>
          <w:rFonts w:eastAsiaTheme="minorEastAsia"/>
          <w:color w:val="002060"/>
        </w:rPr>
      </w:pPr>
    </w:p>
    <w:p w14:paraId="3498C127" w14:textId="77777777" w:rsidR="009049C3" w:rsidRPr="00206171" w:rsidRDefault="009049C3" w:rsidP="009049C3">
      <w:pPr>
        <w:pStyle w:val="breakline"/>
        <w:rPr>
          <w:rFonts w:eastAsiaTheme="minorEastAsia"/>
          <w:color w:val="002060"/>
        </w:rPr>
      </w:pPr>
    </w:p>
    <w:p w14:paraId="6336D659" w14:textId="77777777" w:rsidR="009049C3" w:rsidRPr="00206171" w:rsidRDefault="009049C3" w:rsidP="009049C3">
      <w:pPr>
        <w:spacing w:after="120"/>
        <w:rPr>
          <w:color w:val="002060"/>
        </w:rPr>
      </w:pPr>
    </w:p>
    <w:p w14:paraId="49CA04B9" w14:textId="77777777" w:rsidR="009049C3" w:rsidRPr="00206171" w:rsidRDefault="009049C3" w:rsidP="009049C3">
      <w:pPr>
        <w:pStyle w:val="titolocampionato0"/>
        <w:shd w:val="clear" w:color="auto" w:fill="CCCCCC"/>
        <w:spacing w:before="80" w:after="40"/>
        <w:rPr>
          <w:color w:val="002060"/>
        </w:rPr>
      </w:pPr>
      <w:r w:rsidRPr="00206171">
        <w:rPr>
          <w:color w:val="002060"/>
        </w:rPr>
        <w:t>COPPA MARCHE UNDER17 CALCIO A5</w:t>
      </w:r>
    </w:p>
    <w:p w14:paraId="662418BA" w14:textId="77777777" w:rsidR="009049C3" w:rsidRPr="00206171" w:rsidRDefault="009049C3" w:rsidP="009049C3">
      <w:pPr>
        <w:pStyle w:val="titoloprinc0"/>
        <w:rPr>
          <w:color w:val="002060"/>
        </w:rPr>
      </w:pPr>
      <w:r w:rsidRPr="00206171">
        <w:rPr>
          <w:color w:val="002060"/>
        </w:rPr>
        <w:t>VARIAZIONI AL PROGRAMMA GARE</w:t>
      </w:r>
    </w:p>
    <w:p w14:paraId="11D58A83" w14:textId="77777777" w:rsidR="009049C3" w:rsidRPr="00206171" w:rsidRDefault="009049C3" w:rsidP="009049C3">
      <w:pPr>
        <w:pStyle w:val="breakline"/>
        <w:rPr>
          <w:color w:val="002060"/>
        </w:rPr>
      </w:pPr>
    </w:p>
    <w:p w14:paraId="482F8F7E" w14:textId="77777777" w:rsidR="009049C3" w:rsidRPr="00206171" w:rsidRDefault="009049C3" w:rsidP="009049C3">
      <w:pPr>
        <w:pStyle w:val="breakline"/>
        <w:rPr>
          <w:color w:val="002060"/>
        </w:rPr>
      </w:pPr>
    </w:p>
    <w:p w14:paraId="63A0AEAF" w14:textId="77777777" w:rsidR="009049C3" w:rsidRPr="00206171" w:rsidRDefault="009049C3" w:rsidP="009049C3">
      <w:pPr>
        <w:pStyle w:val="sottotitolocampionato10"/>
        <w:rPr>
          <w:color w:val="002060"/>
        </w:rPr>
      </w:pPr>
      <w:r w:rsidRPr="00206171">
        <w:rPr>
          <w:color w:val="002060"/>
        </w:rPr>
        <w:t>GIRONE QF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049C3" w:rsidRPr="00206171" w14:paraId="0148489D" w14:textId="77777777" w:rsidTr="00C516A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A6E94" w14:textId="77777777" w:rsidR="009049C3" w:rsidRPr="00206171" w:rsidRDefault="009049C3" w:rsidP="00C516A8">
            <w:pPr>
              <w:pStyle w:val="headertabella0"/>
              <w:rPr>
                <w:color w:val="002060"/>
              </w:rPr>
            </w:pPr>
            <w:r w:rsidRPr="00206171">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0F908" w14:textId="77777777" w:rsidR="009049C3" w:rsidRPr="00206171" w:rsidRDefault="009049C3" w:rsidP="00C516A8">
            <w:pPr>
              <w:pStyle w:val="headertabella0"/>
              <w:rPr>
                <w:color w:val="002060"/>
              </w:rPr>
            </w:pPr>
            <w:r w:rsidRPr="00206171">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E9CDF" w14:textId="77777777" w:rsidR="009049C3" w:rsidRPr="00206171" w:rsidRDefault="009049C3" w:rsidP="00C516A8">
            <w:pPr>
              <w:pStyle w:val="headertabella0"/>
              <w:rPr>
                <w:color w:val="002060"/>
              </w:rPr>
            </w:pPr>
            <w:r w:rsidRPr="0020617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4DF50" w14:textId="77777777" w:rsidR="009049C3" w:rsidRPr="00206171" w:rsidRDefault="009049C3" w:rsidP="00C516A8">
            <w:pPr>
              <w:pStyle w:val="headertabella0"/>
              <w:rPr>
                <w:color w:val="002060"/>
              </w:rPr>
            </w:pPr>
            <w:r w:rsidRPr="0020617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80B21" w14:textId="77777777" w:rsidR="009049C3" w:rsidRPr="00206171" w:rsidRDefault="009049C3" w:rsidP="00C516A8">
            <w:pPr>
              <w:pStyle w:val="headertabella0"/>
              <w:rPr>
                <w:color w:val="002060"/>
              </w:rPr>
            </w:pPr>
            <w:r w:rsidRPr="0020617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FCFA0" w14:textId="77777777" w:rsidR="009049C3" w:rsidRPr="00206171" w:rsidRDefault="009049C3" w:rsidP="00C516A8">
            <w:pPr>
              <w:pStyle w:val="headertabella0"/>
              <w:rPr>
                <w:color w:val="002060"/>
              </w:rPr>
            </w:pPr>
            <w:r w:rsidRPr="0020617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CF07C" w14:textId="77777777" w:rsidR="009049C3" w:rsidRPr="00206171" w:rsidRDefault="009049C3" w:rsidP="00C516A8">
            <w:pPr>
              <w:pStyle w:val="headertabella0"/>
              <w:rPr>
                <w:color w:val="002060"/>
              </w:rPr>
            </w:pPr>
            <w:r w:rsidRPr="00206171">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2AA34" w14:textId="77777777" w:rsidR="009049C3" w:rsidRPr="00206171" w:rsidRDefault="009049C3" w:rsidP="00C516A8">
            <w:pPr>
              <w:pStyle w:val="headertabella0"/>
              <w:rPr>
                <w:color w:val="002060"/>
              </w:rPr>
            </w:pPr>
            <w:r w:rsidRPr="00206171">
              <w:rPr>
                <w:color w:val="002060"/>
              </w:rPr>
              <w:t>Impianto</w:t>
            </w:r>
          </w:p>
        </w:tc>
      </w:tr>
      <w:tr w:rsidR="009049C3" w:rsidRPr="00206171" w14:paraId="33AD0A61" w14:textId="77777777" w:rsidTr="00C516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165998" w14:textId="77777777" w:rsidR="009049C3" w:rsidRPr="00206171" w:rsidRDefault="009049C3" w:rsidP="00C516A8">
            <w:pPr>
              <w:pStyle w:val="rowtabella0"/>
              <w:rPr>
                <w:color w:val="002060"/>
              </w:rPr>
            </w:pPr>
            <w:r w:rsidRPr="00206171">
              <w:rPr>
                <w:color w:val="002060"/>
                <w:highlight w:val="yellow"/>
              </w:rPr>
              <w:t>16/10/2023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780A7C" w14:textId="77777777" w:rsidR="009049C3" w:rsidRPr="00206171" w:rsidRDefault="009049C3" w:rsidP="00C516A8">
            <w:pPr>
              <w:pStyle w:val="rowtabella0"/>
              <w:jc w:val="center"/>
              <w:rPr>
                <w:color w:val="002060"/>
              </w:rPr>
            </w:pPr>
            <w:r w:rsidRPr="00206171">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372365" w14:textId="77777777" w:rsidR="009049C3" w:rsidRPr="00206171" w:rsidRDefault="009049C3" w:rsidP="00C516A8">
            <w:pPr>
              <w:pStyle w:val="rowtabella0"/>
              <w:rPr>
                <w:color w:val="002060"/>
                <w:highlight w:val="yellow"/>
              </w:rPr>
            </w:pPr>
            <w:r w:rsidRPr="00206171">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55A658" w14:textId="77777777" w:rsidR="009049C3" w:rsidRPr="00206171" w:rsidRDefault="009049C3" w:rsidP="00C516A8">
            <w:pPr>
              <w:pStyle w:val="rowtabella0"/>
              <w:rPr>
                <w:color w:val="002060"/>
                <w:highlight w:val="yellow"/>
              </w:rPr>
            </w:pPr>
            <w:r w:rsidRPr="00206171">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DB50D8" w14:textId="77777777" w:rsidR="009049C3" w:rsidRPr="00206171" w:rsidRDefault="009049C3" w:rsidP="00C516A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B91DE5" w14:textId="77777777" w:rsidR="009049C3" w:rsidRPr="00206171" w:rsidRDefault="009049C3" w:rsidP="00C516A8">
            <w:pPr>
              <w:pStyle w:val="rowtabella0"/>
              <w:jc w:val="center"/>
              <w:rPr>
                <w:color w:val="002060"/>
              </w:rPr>
            </w:pPr>
            <w:r w:rsidRPr="00206171">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BCD992" w14:textId="77777777" w:rsidR="009049C3" w:rsidRPr="00206171" w:rsidRDefault="009049C3" w:rsidP="00C516A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F387C9" w14:textId="77777777" w:rsidR="009049C3" w:rsidRPr="00206171" w:rsidRDefault="009049C3" w:rsidP="00C516A8">
            <w:pPr>
              <w:pStyle w:val="rowtabella0"/>
              <w:rPr>
                <w:color w:val="002060"/>
              </w:rPr>
            </w:pPr>
            <w:r w:rsidRPr="00206171">
              <w:rPr>
                <w:color w:val="002060"/>
                <w:highlight w:val="yellow"/>
              </w:rPr>
              <w:t>PALAFIERA CAMPANARA PESARO VIA DELLE ESPOSIZIONI, 33</w:t>
            </w:r>
          </w:p>
        </w:tc>
      </w:tr>
      <w:tr w:rsidR="009049C3" w:rsidRPr="00206171" w14:paraId="5F0D3454" w14:textId="77777777" w:rsidTr="00C516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3F558" w14:textId="77777777" w:rsidR="009049C3" w:rsidRPr="00206171" w:rsidRDefault="009049C3" w:rsidP="00C516A8">
            <w:pPr>
              <w:pStyle w:val="rowtabella0"/>
              <w:rPr>
                <w:color w:val="002060"/>
                <w:highlight w:val="yellow"/>
              </w:rPr>
            </w:pPr>
            <w:r w:rsidRPr="00206171">
              <w:rPr>
                <w:color w:val="002060"/>
                <w:highlight w:val="yellow"/>
              </w:rPr>
              <w:t>18/10/2023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7FD18" w14:textId="77777777" w:rsidR="009049C3" w:rsidRPr="00206171" w:rsidRDefault="009049C3" w:rsidP="00C516A8">
            <w:pPr>
              <w:pStyle w:val="rowtabella0"/>
              <w:jc w:val="center"/>
              <w:rPr>
                <w:color w:val="002060"/>
                <w:highlight w:val="yellow"/>
              </w:rPr>
            </w:pPr>
            <w:r w:rsidRPr="00206171">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5708A" w14:textId="77777777" w:rsidR="009049C3" w:rsidRPr="00206171" w:rsidRDefault="009049C3" w:rsidP="00C516A8">
            <w:pPr>
              <w:pStyle w:val="rowtabella0"/>
              <w:rPr>
                <w:color w:val="002060"/>
                <w:highlight w:val="yellow"/>
              </w:rPr>
            </w:pPr>
            <w:r w:rsidRPr="00206171">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B2A69" w14:textId="77777777" w:rsidR="009049C3" w:rsidRPr="00206171" w:rsidRDefault="009049C3" w:rsidP="00C516A8">
            <w:pPr>
              <w:pStyle w:val="rowtabella0"/>
              <w:rPr>
                <w:color w:val="002060"/>
                <w:highlight w:val="yellow"/>
              </w:rPr>
            </w:pPr>
            <w:r w:rsidRPr="00206171">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6D489" w14:textId="77777777" w:rsidR="009049C3" w:rsidRPr="00206171" w:rsidRDefault="009049C3" w:rsidP="00C516A8">
            <w:pPr>
              <w:jc w:val="center"/>
              <w:rPr>
                <w:rFonts w:ascii="Arial" w:hAnsi="Arial" w:cs="Arial"/>
                <w:color w:val="002060"/>
                <w:sz w:val="12"/>
                <w:szCs w:val="12"/>
              </w:rPr>
            </w:pPr>
            <w:r w:rsidRPr="00206171">
              <w:rPr>
                <w:rFonts w:ascii="Arial" w:hAnsi="Arial" w:cs="Arial"/>
                <w:color w:val="002060"/>
                <w:sz w:val="12"/>
                <w:szCs w:val="12"/>
              </w:rPr>
              <w:t>17/10/2023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4762A" w14:textId="77777777" w:rsidR="009049C3" w:rsidRPr="00206171" w:rsidRDefault="009049C3" w:rsidP="00C516A8">
            <w:pPr>
              <w:pStyle w:val="rowtabella0"/>
              <w:jc w:val="center"/>
              <w:rPr>
                <w:color w:val="002060"/>
              </w:rPr>
            </w:pPr>
            <w:r w:rsidRPr="00206171">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626C4" w14:textId="77777777" w:rsidR="009049C3" w:rsidRPr="00206171" w:rsidRDefault="009049C3" w:rsidP="00C516A8">
            <w:pPr>
              <w:jc w:val="center"/>
              <w:rPr>
                <w:rFonts w:ascii="Arial" w:hAnsi="Arial" w:cs="Arial"/>
                <w:color w:val="002060"/>
                <w:sz w:val="12"/>
                <w:szCs w:val="12"/>
              </w:rPr>
            </w:pPr>
            <w:r w:rsidRPr="00206171">
              <w:rPr>
                <w:rFonts w:ascii="Arial" w:hAnsi="Arial" w:cs="Arial"/>
                <w:color w:val="002060"/>
                <w:sz w:val="12"/>
                <w:szCs w:val="12"/>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29EA45" w14:textId="77777777" w:rsidR="009049C3" w:rsidRPr="00206171" w:rsidRDefault="009049C3" w:rsidP="00C516A8">
            <w:pPr>
              <w:pStyle w:val="rowtabella0"/>
              <w:rPr>
                <w:color w:val="002060"/>
              </w:rPr>
            </w:pPr>
          </w:p>
        </w:tc>
      </w:tr>
    </w:tbl>
    <w:p w14:paraId="189D5D80" w14:textId="77777777" w:rsidR="009049C3" w:rsidRPr="00206171" w:rsidRDefault="009049C3" w:rsidP="009049C3">
      <w:pPr>
        <w:spacing w:after="120"/>
        <w:rPr>
          <w:color w:val="002060"/>
        </w:rPr>
      </w:pPr>
    </w:p>
    <w:p w14:paraId="6818A8F3" w14:textId="77777777" w:rsidR="009049C3" w:rsidRPr="00206171" w:rsidRDefault="009049C3" w:rsidP="009049C3">
      <w:pPr>
        <w:pStyle w:val="titoloprinc0"/>
        <w:rPr>
          <w:color w:val="002060"/>
        </w:rPr>
      </w:pPr>
      <w:bookmarkStart w:id="12" w:name="_Hlk147915386"/>
      <w:r w:rsidRPr="00206171">
        <w:rPr>
          <w:color w:val="002060"/>
        </w:rPr>
        <w:t>PROGRAMMA GARE</w:t>
      </w:r>
    </w:p>
    <w:bookmarkEnd w:id="12"/>
    <w:p w14:paraId="15166DFD" w14:textId="77777777" w:rsidR="009049C3" w:rsidRPr="00206171" w:rsidRDefault="009049C3" w:rsidP="009049C3">
      <w:pPr>
        <w:pStyle w:val="sottotitolocampionato10"/>
        <w:rPr>
          <w:color w:val="002060"/>
        </w:rPr>
      </w:pPr>
      <w:r w:rsidRPr="00206171">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5"/>
        <w:gridCol w:w="385"/>
        <w:gridCol w:w="898"/>
        <w:gridCol w:w="1176"/>
        <w:gridCol w:w="1547"/>
        <w:gridCol w:w="1571"/>
      </w:tblGrid>
      <w:tr w:rsidR="009049C3" w:rsidRPr="00206171" w14:paraId="1DC08FC8" w14:textId="77777777" w:rsidTr="00C516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6321E" w14:textId="77777777" w:rsidR="009049C3" w:rsidRPr="00206171" w:rsidRDefault="009049C3" w:rsidP="00C516A8">
            <w:pPr>
              <w:pStyle w:val="headertabella0"/>
              <w:rPr>
                <w:color w:val="002060"/>
              </w:rPr>
            </w:pPr>
            <w:r w:rsidRPr="0020617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D6D01" w14:textId="77777777" w:rsidR="009049C3" w:rsidRPr="00206171" w:rsidRDefault="009049C3" w:rsidP="00C516A8">
            <w:pPr>
              <w:pStyle w:val="headertabella0"/>
              <w:rPr>
                <w:color w:val="002060"/>
              </w:rPr>
            </w:pPr>
            <w:r w:rsidRPr="0020617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BC3D7" w14:textId="77777777" w:rsidR="009049C3" w:rsidRPr="00206171" w:rsidRDefault="009049C3" w:rsidP="00C516A8">
            <w:pPr>
              <w:pStyle w:val="headertabella0"/>
              <w:rPr>
                <w:color w:val="002060"/>
              </w:rPr>
            </w:pPr>
            <w:r w:rsidRPr="0020617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4C7F9" w14:textId="77777777" w:rsidR="009049C3" w:rsidRPr="00206171" w:rsidRDefault="009049C3" w:rsidP="00C516A8">
            <w:pPr>
              <w:pStyle w:val="headertabella0"/>
              <w:rPr>
                <w:color w:val="002060"/>
              </w:rPr>
            </w:pPr>
            <w:r w:rsidRPr="0020617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8967D" w14:textId="77777777" w:rsidR="009049C3" w:rsidRPr="00206171" w:rsidRDefault="009049C3" w:rsidP="00C516A8">
            <w:pPr>
              <w:pStyle w:val="headertabella0"/>
              <w:rPr>
                <w:color w:val="002060"/>
              </w:rPr>
            </w:pPr>
            <w:r w:rsidRPr="0020617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21CFE" w14:textId="77777777" w:rsidR="009049C3" w:rsidRPr="00206171" w:rsidRDefault="009049C3" w:rsidP="00C516A8">
            <w:pPr>
              <w:pStyle w:val="headertabella0"/>
              <w:rPr>
                <w:color w:val="002060"/>
              </w:rPr>
            </w:pPr>
            <w:r w:rsidRPr="0020617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EFF2F" w14:textId="77777777" w:rsidR="009049C3" w:rsidRPr="00206171" w:rsidRDefault="009049C3" w:rsidP="00C516A8">
            <w:pPr>
              <w:pStyle w:val="headertabella0"/>
              <w:rPr>
                <w:color w:val="002060"/>
              </w:rPr>
            </w:pPr>
            <w:r w:rsidRPr="00206171">
              <w:rPr>
                <w:color w:val="002060"/>
              </w:rPr>
              <w:t>Indirizzo Impianto</w:t>
            </w:r>
          </w:p>
        </w:tc>
      </w:tr>
      <w:tr w:rsidR="009049C3" w:rsidRPr="00206171" w14:paraId="2A54DF11" w14:textId="77777777" w:rsidTr="00C516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58C019" w14:textId="77777777" w:rsidR="009049C3" w:rsidRPr="00206171" w:rsidRDefault="009049C3" w:rsidP="00C516A8">
            <w:pPr>
              <w:pStyle w:val="rowtabella0"/>
              <w:rPr>
                <w:color w:val="002060"/>
              </w:rPr>
            </w:pPr>
            <w:r w:rsidRPr="00206171">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CE7420" w14:textId="77777777" w:rsidR="009049C3" w:rsidRPr="00206171" w:rsidRDefault="009049C3" w:rsidP="00C516A8">
            <w:pPr>
              <w:pStyle w:val="rowtabella0"/>
              <w:rPr>
                <w:color w:val="002060"/>
              </w:rPr>
            </w:pPr>
            <w:r w:rsidRPr="00206171">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49989D" w14:textId="77777777" w:rsidR="009049C3" w:rsidRPr="00206171" w:rsidRDefault="009049C3" w:rsidP="00C516A8">
            <w:pPr>
              <w:pStyle w:val="rowtabella0"/>
              <w:jc w:val="center"/>
              <w:rPr>
                <w:color w:val="002060"/>
              </w:rPr>
            </w:pPr>
            <w:r w:rsidRPr="0020617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708038" w14:textId="77777777" w:rsidR="009049C3" w:rsidRPr="00206171" w:rsidRDefault="009049C3" w:rsidP="00C516A8">
            <w:pPr>
              <w:pStyle w:val="rowtabella0"/>
              <w:rPr>
                <w:color w:val="002060"/>
              </w:rPr>
            </w:pPr>
            <w:r w:rsidRPr="00206171">
              <w:rPr>
                <w:color w:val="002060"/>
              </w:rPr>
              <w:t>16/10/2023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F3E599" w14:textId="77777777" w:rsidR="009049C3" w:rsidRPr="00206171" w:rsidRDefault="009049C3" w:rsidP="00C516A8">
            <w:pPr>
              <w:pStyle w:val="rowtabella0"/>
              <w:rPr>
                <w:color w:val="002060"/>
              </w:rPr>
            </w:pPr>
            <w:r w:rsidRPr="00206171">
              <w:rPr>
                <w:color w:val="002060"/>
              </w:rPr>
              <w:t>5464 PALAFIERA CAMPANARA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BBDECC" w14:textId="77777777" w:rsidR="009049C3" w:rsidRPr="00206171" w:rsidRDefault="009049C3" w:rsidP="00C516A8">
            <w:pPr>
              <w:pStyle w:val="rowtabella0"/>
              <w:rPr>
                <w:color w:val="002060"/>
              </w:rPr>
            </w:pPr>
            <w:r w:rsidRPr="00206171">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5F0522" w14:textId="77777777" w:rsidR="009049C3" w:rsidRPr="00206171" w:rsidRDefault="009049C3" w:rsidP="00C516A8">
            <w:pPr>
              <w:pStyle w:val="rowtabella0"/>
              <w:rPr>
                <w:color w:val="002060"/>
              </w:rPr>
            </w:pPr>
            <w:r w:rsidRPr="00206171">
              <w:rPr>
                <w:color w:val="002060"/>
              </w:rPr>
              <w:t>VIA DELLE ESPOSIZIONI, 33</w:t>
            </w:r>
          </w:p>
        </w:tc>
      </w:tr>
      <w:tr w:rsidR="009049C3" w:rsidRPr="00206171" w14:paraId="15C24F54"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FE5071" w14:textId="77777777" w:rsidR="009049C3" w:rsidRPr="00206171" w:rsidRDefault="009049C3" w:rsidP="00C516A8">
            <w:pPr>
              <w:pStyle w:val="rowtabella0"/>
              <w:rPr>
                <w:color w:val="002060"/>
              </w:rPr>
            </w:pPr>
            <w:r w:rsidRPr="00206171">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60BA8A" w14:textId="77777777" w:rsidR="009049C3" w:rsidRPr="00206171" w:rsidRDefault="009049C3" w:rsidP="00C516A8">
            <w:pPr>
              <w:pStyle w:val="rowtabella0"/>
              <w:rPr>
                <w:color w:val="002060"/>
              </w:rPr>
            </w:pPr>
            <w:r w:rsidRPr="00206171">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E148E0"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B5A640" w14:textId="77777777" w:rsidR="009049C3" w:rsidRPr="00206171" w:rsidRDefault="009049C3" w:rsidP="00C516A8">
            <w:pPr>
              <w:pStyle w:val="rowtabella0"/>
              <w:rPr>
                <w:color w:val="002060"/>
              </w:rPr>
            </w:pPr>
            <w:r w:rsidRPr="00206171">
              <w:rPr>
                <w:color w:val="002060"/>
              </w:rPr>
              <w:t>18/10/2023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B795CE" w14:textId="77777777" w:rsidR="009049C3" w:rsidRPr="00206171" w:rsidRDefault="009049C3" w:rsidP="00C516A8">
            <w:pPr>
              <w:pStyle w:val="rowtabella0"/>
              <w:rPr>
                <w:color w:val="002060"/>
              </w:rPr>
            </w:pPr>
            <w:r w:rsidRPr="00206171">
              <w:rPr>
                <w:color w:val="002060"/>
              </w:rPr>
              <w:t>5111 CAMPO DI C5 ENTRO SCUOLA EL.RE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FACE49" w14:textId="77777777" w:rsidR="009049C3" w:rsidRPr="00206171" w:rsidRDefault="009049C3" w:rsidP="00C516A8">
            <w:pPr>
              <w:pStyle w:val="rowtabella0"/>
              <w:rPr>
                <w:color w:val="002060"/>
              </w:rPr>
            </w:pPr>
            <w:r w:rsidRPr="00206171">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C8A72C" w14:textId="77777777" w:rsidR="009049C3" w:rsidRPr="00206171" w:rsidRDefault="009049C3" w:rsidP="00C516A8">
            <w:pPr>
              <w:pStyle w:val="rowtabella0"/>
              <w:rPr>
                <w:color w:val="002060"/>
              </w:rPr>
            </w:pPr>
            <w:r w:rsidRPr="00206171">
              <w:rPr>
                <w:color w:val="002060"/>
              </w:rPr>
              <w:t>VIA BORGO DI SOTTO</w:t>
            </w:r>
          </w:p>
        </w:tc>
      </w:tr>
      <w:tr w:rsidR="009049C3" w:rsidRPr="00206171" w14:paraId="67709DDB" w14:textId="77777777" w:rsidTr="00C516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6A053B" w14:textId="77777777" w:rsidR="009049C3" w:rsidRPr="00206171" w:rsidRDefault="009049C3" w:rsidP="00C516A8">
            <w:pPr>
              <w:pStyle w:val="rowtabella0"/>
              <w:rPr>
                <w:color w:val="002060"/>
              </w:rPr>
            </w:pPr>
            <w:r w:rsidRPr="00206171">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579FB9" w14:textId="77777777" w:rsidR="009049C3" w:rsidRPr="00206171" w:rsidRDefault="009049C3" w:rsidP="00C516A8">
            <w:pPr>
              <w:pStyle w:val="rowtabella0"/>
              <w:rPr>
                <w:color w:val="002060"/>
              </w:rPr>
            </w:pPr>
            <w:r w:rsidRPr="00206171">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973647"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0A12DE" w14:textId="77777777" w:rsidR="009049C3" w:rsidRPr="00206171" w:rsidRDefault="009049C3" w:rsidP="00C516A8">
            <w:pPr>
              <w:pStyle w:val="rowtabella0"/>
              <w:rPr>
                <w:color w:val="002060"/>
              </w:rPr>
            </w:pPr>
            <w:r w:rsidRPr="00206171">
              <w:rPr>
                <w:color w:val="002060"/>
              </w:rPr>
              <w:t>19/10/2023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8296A7" w14:textId="77777777" w:rsidR="009049C3" w:rsidRPr="00206171" w:rsidRDefault="009049C3" w:rsidP="00C516A8">
            <w:pPr>
              <w:pStyle w:val="rowtabella0"/>
              <w:rPr>
                <w:color w:val="002060"/>
              </w:rPr>
            </w:pPr>
            <w:r w:rsidRPr="00206171">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DA73DC" w14:textId="77777777" w:rsidR="009049C3" w:rsidRPr="00206171" w:rsidRDefault="009049C3" w:rsidP="00C516A8">
            <w:pPr>
              <w:pStyle w:val="rowtabella0"/>
              <w:rPr>
                <w:color w:val="002060"/>
              </w:rPr>
            </w:pPr>
            <w:r w:rsidRPr="00206171">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9BAE0A" w14:textId="77777777" w:rsidR="009049C3" w:rsidRPr="00206171" w:rsidRDefault="009049C3" w:rsidP="00C516A8">
            <w:pPr>
              <w:pStyle w:val="rowtabella0"/>
              <w:rPr>
                <w:color w:val="002060"/>
              </w:rPr>
            </w:pPr>
            <w:r w:rsidRPr="00206171">
              <w:rPr>
                <w:color w:val="002060"/>
              </w:rPr>
              <w:t>LOC.MONTEROCCO VIA A.MANCINI</w:t>
            </w:r>
          </w:p>
        </w:tc>
      </w:tr>
      <w:tr w:rsidR="009049C3" w:rsidRPr="00206171" w14:paraId="42A070B5" w14:textId="77777777" w:rsidTr="00C516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64CDCC" w14:textId="77777777" w:rsidR="009049C3" w:rsidRPr="00206171" w:rsidRDefault="009049C3" w:rsidP="00C516A8">
            <w:pPr>
              <w:pStyle w:val="rowtabella0"/>
              <w:rPr>
                <w:color w:val="002060"/>
              </w:rPr>
            </w:pPr>
            <w:r w:rsidRPr="00206171">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37F2E3" w14:textId="77777777" w:rsidR="009049C3" w:rsidRPr="00206171" w:rsidRDefault="009049C3" w:rsidP="00C516A8">
            <w:pPr>
              <w:pStyle w:val="rowtabella0"/>
              <w:rPr>
                <w:color w:val="002060"/>
              </w:rPr>
            </w:pPr>
            <w:r w:rsidRPr="00206171">
              <w:rPr>
                <w:color w:val="002060"/>
              </w:rPr>
              <w:t>NUOVA JUVENTINA FFC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6DB7E5" w14:textId="77777777" w:rsidR="009049C3" w:rsidRPr="00206171" w:rsidRDefault="009049C3" w:rsidP="00C516A8">
            <w:pPr>
              <w:pStyle w:val="rowtabella0"/>
              <w:jc w:val="center"/>
              <w:rPr>
                <w:color w:val="002060"/>
              </w:rPr>
            </w:pPr>
            <w:r w:rsidRPr="0020617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34A654" w14:textId="77777777" w:rsidR="009049C3" w:rsidRPr="00206171" w:rsidRDefault="009049C3" w:rsidP="00C516A8">
            <w:pPr>
              <w:pStyle w:val="rowtabella0"/>
              <w:rPr>
                <w:color w:val="002060"/>
              </w:rPr>
            </w:pPr>
            <w:r w:rsidRPr="00206171">
              <w:rPr>
                <w:color w:val="002060"/>
              </w:rPr>
              <w:t>19/10/2023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DDD20F" w14:textId="77777777" w:rsidR="009049C3" w:rsidRPr="00206171" w:rsidRDefault="009049C3" w:rsidP="00C516A8">
            <w:pPr>
              <w:pStyle w:val="rowtabella0"/>
              <w:rPr>
                <w:color w:val="002060"/>
              </w:rPr>
            </w:pPr>
            <w:r w:rsidRPr="00206171">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D078B7" w14:textId="77777777" w:rsidR="009049C3" w:rsidRPr="00206171" w:rsidRDefault="009049C3" w:rsidP="00C516A8">
            <w:pPr>
              <w:pStyle w:val="rowtabella0"/>
              <w:rPr>
                <w:color w:val="002060"/>
              </w:rPr>
            </w:pPr>
            <w:r w:rsidRPr="00206171">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B3FA90" w14:textId="77777777" w:rsidR="009049C3" w:rsidRPr="00206171" w:rsidRDefault="009049C3" w:rsidP="00C516A8">
            <w:pPr>
              <w:pStyle w:val="rowtabella0"/>
              <w:rPr>
                <w:color w:val="002060"/>
              </w:rPr>
            </w:pPr>
            <w:r w:rsidRPr="00206171">
              <w:rPr>
                <w:color w:val="002060"/>
              </w:rPr>
              <w:t>VIA S.VITTORIA, 5</w:t>
            </w:r>
          </w:p>
        </w:tc>
      </w:tr>
    </w:tbl>
    <w:p w14:paraId="2010961D" w14:textId="77777777" w:rsidR="009049C3" w:rsidRPr="00206171" w:rsidRDefault="009049C3" w:rsidP="009049C3">
      <w:pPr>
        <w:spacing w:after="120"/>
        <w:rPr>
          <w:color w:val="002060"/>
        </w:rPr>
      </w:pPr>
    </w:p>
    <w:p w14:paraId="375B9F84" w14:textId="77777777" w:rsidR="009049C3" w:rsidRPr="00206171" w:rsidRDefault="009049C3" w:rsidP="009049C3">
      <w:pPr>
        <w:pStyle w:val="titolocampionato0"/>
        <w:shd w:val="clear" w:color="auto" w:fill="CCCCCC"/>
        <w:spacing w:before="80" w:after="40"/>
        <w:rPr>
          <w:color w:val="002060"/>
        </w:rPr>
      </w:pPr>
      <w:r w:rsidRPr="00206171">
        <w:rPr>
          <w:color w:val="002060"/>
        </w:rPr>
        <w:t>COPPA MARCHE UNDER15 CALCIO A5</w:t>
      </w:r>
    </w:p>
    <w:p w14:paraId="510361A5" w14:textId="77777777" w:rsidR="009049C3" w:rsidRPr="00206171" w:rsidRDefault="009049C3" w:rsidP="009049C3">
      <w:pPr>
        <w:pStyle w:val="titoloprinc0"/>
        <w:rPr>
          <w:color w:val="002060"/>
        </w:rPr>
      </w:pPr>
      <w:r w:rsidRPr="00206171">
        <w:rPr>
          <w:color w:val="002060"/>
        </w:rPr>
        <w:t>PROGRAMMA GARE</w:t>
      </w:r>
    </w:p>
    <w:p w14:paraId="09C5D6DA" w14:textId="77777777" w:rsidR="009049C3" w:rsidRPr="00206171" w:rsidRDefault="009049C3" w:rsidP="009049C3">
      <w:pPr>
        <w:pStyle w:val="breakline"/>
        <w:rPr>
          <w:color w:val="002060"/>
        </w:rPr>
      </w:pPr>
    </w:p>
    <w:p w14:paraId="05D02FDB" w14:textId="77777777" w:rsidR="009049C3" w:rsidRPr="00206171" w:rsidRDefault="009049C3" w:rsidP="009049C3">
      <w:pPr>
        <w:pStyle w:val="breakline"/>
        <w:rPr>
          <w:color w:val="002060"/>
        </w:rPr>
      </w:pPr>
    </w:p>
    <w:p w14:paraId="1EC8A30D" w14:textId="77777777" w:rsidR="009049C3" w:rsidRPr="00206171" w:rsidRDefault="009049C3" w:rsidP="009049C3">
      <w:pPr>
        <w:pStyle w:val="sottotitolocampionato10"/>
        <w:rPr>
          <w:color w:val="002060"/>
        </w:rPr>
      </w:pPr>
      <w:r w:rsidRPr="00206171">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9049C3" w:rsidRPr="00206171" w14:paraId="79F2EE70" w14:textId="77777777" w:rsidTr="00C516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3EFEF" w14:textId="77777777" w:rsidR="009049C3" w:rsidRPr="00206171" w:rsidRDefault="009049C3" w:rsidP="00C516A8">
            <w:pPr>
              <w:pStyle w:val="headertabella0"/>
              <w:rPr>
                <w:color w:val="002060"/>
              </w:rPr>
            </w:pPr>
            <w:r w:rsidRPr="0020617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85EDF" w14:textId="77777777" w:rsidR="009049C3" w:rsidRPr="00206171" w:rsidRDefault="009049C3" w:rsidP="00C516A8">
            <w:pPr>
              <w:pStyle w:val="headertabella0"/>
              <w:rPr>
                <w:color w:val="002060"/>
              </w:rPr>
            </w:pPr>
            <w:r w:rsidRPr="0020617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C4995" w14:textId="77777777" w:rsidR="009049C3" w:rsidRPr="00206171" w:rsidRDefault="009049C3" w:rsidP="00C516A8">
            <w:pPr>
              <w:pStyle w:val="headertabella0"/>
              <w:rPr>
                <w:color w:val="002060"/>
              </w:rPr>
            </w:pPr>
            <w:r w:rsidRPr="0020617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FB84A" w14:textId="77777777" w:rsidR="009049C3" w:rsidRPr="00206171" w:rsidRDefault="009049C3" w:rsidP="00C516A8">
            <w:pPr>
              <w:pStyle w:val="headertabella0"/>
              <w:rPr>
                <w:color w:val="002060"/>
              </w:rPr>
            </w:pPr>
            <w:r w:rsidRPr="0020617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DBC95" w14:textId="77777777" w:rsidR="009049C3" w:rsidRPr="00206171" w:rsidRDefault="009049C3" w:rsidP="00C516A8">
            <w:pPr>
              <w:pStyle w:val="headertabella0"/>
              <w:rPr>
                <w:color w:val="002060"/>
              </w:rPr>
            </w:pPr>
            <w:r w:rsidRPr="0020617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887D3" w14:textId="77777777" w:rsidR="009049C3" w:rsidRPr="00206171" w:rsidRDefault="009049C3" w:rsidP="00C516A8">
            <w:pPr>
              <w:pStyle w:val="headertabella0"/>
              <w:rPr>
                <w:color w:val="002060"/>
              </w:rPr>
            </w:pPr>
            <w:r w:rsidRPr="0020617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FB8D7" w14:textId="77777777" w:rsidR="009049C3" w:rsidRPr="00206171" w:rsidRDefault="009049C3" w:rsidP="00C516A8">
            <w:pPr>
              <w:pStyle w:val="headertabella0"/>
              <w:rPr>
                <w:color w:val="002060"/>
              </w:rPr>
            </w:pPr>
            <w:r w:rsidRPr="00206171">
              <w:rPr>
                <w:color w:val="002060"/>
              </w:rPr>
              <w:t>Indirizzo Impianto</w:t>
            </w:r>
          </w:p>
        </w:tc>
      </w:tr>
      <w:tr w:rsidR="009049C3" w:rsidRPr="00206171" w14:paraId="3344551C" w14:textId="77777777" w:rsidTr="00C516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7B232D3" w14:textId="77777777" w:rsidR="009049C3" w:rsidRPr="00206171" w:rsidRDefault="009049C3" w:rsidP="00C516A8">
            <w:pPr>
              <w:pStyle w:val="rowtabella0"/>
              <w:rPr>
                <w:color w:val="002060"/>
              </w:rPr>
            </w:pPr>
            <w:r w:rsidRPr="00206171">
              <w:rPr>
                <w:color w:val="002060"/>
              </w:rPr>
              <w:t>C.U.S. ANCONA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54B77A" w14:textId="77777777" w:rsidR="009049C3" w:rsidRPr="00206171" w:rsidRDefault="009049C3" w:rsidP="00C516A8">
            <w:pPr>
              <w:pStyle w:val="rowtabella0"/>
              <w:rPr>
                <w:color w:val="002060"/>
              </w:rPr>
            </w:pPr>
            <w:r w:rsidRPr="00206171">
              <w:rPr>
                <w:color w:val="002060"/>
              </w:rPr>
              <w:t>AMICI DEL CENTROSOCIO SP.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0F694E" w14:textId="77777777" w:rsidR="009049C3" w:rsidRPr="00206171" w:rsidRDefault="009049C3" w:rsidP="00C516A8">
            <w:pPr>
              <w:pStyle w:val="rowtabella0"/>
              <w:jc w:val="center"/>
              <w:rPr>
                <w:color w:val="002060"/>
              </w:rPr>
            </w:pPr>
            <w:r w:rsidRPr="0020617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47D90F" w14:textId="77777777" w:rsidR="009049C3" w:rsidRPr="00206171" w:rsidRDefault="009049C3" w:rsidP="00C516A8">
            <w:pPr>
              <w:pStyle w:val="rowtabella0"/>
              <w:rPr>
                <w:color w:val="002060"/>
              </w:rPr>
            </w:pPr>
            <w:r w:rsidRPr="00206171">
              <w:rPr>
                <w:color w:val="002060"/>
              </w:rPr>
              <w:t>16/10/2023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5EFAE1" w14:textId="77777777" w:rsidR="009049C3" w:rsidRPr="00206171" w:rsidRDefault="009049C3" w:rsidP="00C516A8">
            <w:pPr>
              <w:pStyle w:val="rowtabella0"/>
              <w:rPr>
                <w:color w:val="002060"/>
              </w:rPr>
            </w:pPr>
            <w:r w:rsidRPr="00206171">
              <w:rPr>
                <w:color w:val="002060"/>
              </w:rPr>
              <w:t>5030 PALLONE GEODETICO CUS 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CB48D4" w14:textId="77777777" w:rsidR="009049C3" w:rsidRPr="00206171" w:rsidRDefault="009049C3" w:rsidP="00C516A8">
            <w:pPr>
              <w:pStyle w:val="rowtabella0"/>
              <w:rPr>
                <w:color w:val="002060"/>
              </w:rPr>
            </w:pPr>
            <w:r w:rsidRPr="00206171">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B5C49C" w14:textId="77777777" w:rsidR="009049C3" w:rsidRPr="00206171" w:rsidRDefault="009049C3" w:rsidP="00C516A8">
            <w:pPr>
              <w:pStyle w:val="rowtabella0"/>
              <w:rPr>
                <w:color w:val="002060"/>
              </w:rPr>
            </w:pPr>
            <w:r w:rsidRPr="00206171">
              <w:rPr>
                <w:color w:val="002060"/>
              </w:rPr>
              <w:t>VIA GROTTE DI POSATORA 19/A</w:t>
            </w:r>
          </w:p>
        </w:tc>
      </w:tr>
    </w:tbl>
    <w:p w14:paraId="5F81F51A" w14:textId="77777777" w:rsidR="009049C3" w:rsidRPr="00206171" w:rsidRDefault="009049C3" w:rsidP="009049C3">
      <w:pPr>
        <w:pStyle w:val="breakline"/>
        <w:rPr>
          <w:rFonts w:eastAsiaTheme="minorEastAsia"/>
          <w:color w:val="002060"/>
        </w:rPr>
      </w:pPr>
    </w:p>
    <w:p w14:paraId="17A4CFCC" w14:textId="77777777" w:rsidR="009049C3" w:rsidRPr="00206171" w:rsidRDefault="009049C3" w:rsidP="009049C3">
      <w:pPr>
        <w:pStyle w:val="breakline"/>
        <w:rPr>
          <w:color w:val="002060"/>
        </w:rPr>
      </w:pPr>
    </w:p>
    <w:p w14:paraId="28C4876C" w14:textId="77777777" w:rsidR="009049C3" w:rsidRPr="00206171" w:rsidRDefault="009049C3" w:rsidP="009049C3">
      <w:pPr>
        <w:pStyle w:val="breakline"/>
        <w:rPr>
          <w:color w:val="002060"/>
        </w:rPr>
      </w:pPr>
    </w:p>
    <w:p w14:paraId="168C0A8F" w14:textId="77777777" w:rsidR="009049C3" w:rsidRPr="00206171" w:rsidRDefault="009049C3" w:rsidP="009049C3">
      <w:pPr>
        <w:pStyle w:val="sottotitolocampionato10"/>
        <w:rPr>
          <w:color w:val="002060"/>
        </w:rPr>
      </w:pPr>
      <w:r w:rsidRPr="00206171">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049C3" w:rsidRPr="00206171" w14:paraId="6CDED5F0" w14:textId="77777777" w:rsidTr="00C516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DDF00" w14:textId="77777777" w:rsidR="009049C3" w:rsidRPr="00206171" w:rsidRDefault="009049C3" w:rsidP="00C516A8">
            <w:pPr>
              <w:pStyle w:val="headertabella0"/>
              <w:rPr>
                <w:color w:val="002060"/>
              </w:rPr>
            </w:pPr>
            <w:r w:rsidRPr="0020617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0CEAE" w14:textId="77777777" w:rsidR="009049C3" w:rsidRPr="00206171" w:rsidRDefault="009049C3" w:rsidP="00C516A8">
            <w:pPr>
              <w:pStyle w:val="headertabella0"/>
              <w:rPr>
                <w:color w:val="002060"/>
              </w:rPr>
            </w:pPr>
            <w:r w:rsidRPr="0020617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5AE39" w14:textId="77777777" w:rsidR="009049C3" w:rsidRPr="00206171" w:rsidRDefault="009049C3" w:rsidP="00C516A8">
            <w:pPr>
              <w:pStyle w:val="headertabella0"/>
              <w:rPr>
                <w:color w:val="002060"/>
              </w:rPr>
            </w:pPr>
            <w:r w:rsidRPr="0020617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97F58" w14:textId="77777777" w:rsidR="009049C3" w:rsidRPr="00206171" w:rsidRDefault="009049C3" w:rsidP="00C516A8">
            <w:pPr>
              <w:pStyle w:val="headertabella0"/>
              <w:rPr>
                <w:color w:val="002060"/>
              </w:rPr>
            </w:pPr>
            <w:r w:rsidRPr="0020617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74D7A" w14:textId="77777777" w:rsidR="009049C3" w:rsidRPr="00206171" w:rsidRDefault="009049C3" w:rsidP="00C516A8">
            <w:pPr>
              <w:pStyle w:val="headertabella0"/>
              <w:rPr>
                <w:color w:val="002060"/>
              </w:rPr>
            </w:pPr>
            <w:r w:rsidRPr="0020617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41A90" w14:textId="77777777" w:rsidR="009049C3" w:rsidRPr="00206171" w:rsidRDefault="009049C3" w:rsidP="00C516A8">
            <w:pPr>
              <w:pStyle w:val="headertabella0"/>
              <w:rPr>
                <w:color w:val="002060"/>
              </w:rPr>
            </w:pPr>
            <w:r w:rsidRPr="0020617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BC69A" w14:textId="77777777" w:rsidR="009049C3" w:rsidRPr="00206171" w:rsidRDefault="009049C3" w:rsidP="00C516A8">
            <w:pPr>
              <w:pStyle w:val="headertabella0"/>
              <w:rPr>
                <w:color w:val="002060"/>
              </w:rPr>
            </w:pPr>
            <w:r w:rsidRPr="00206171">
              <w:rPr>
                <w:color w:val="002060"/>
              </w:rPr>
              <w:t>Indirizzo Impianto</w:t>
            </w:r>
          </w:p>
        </w:tc>
      </w:tr>
      <w:tr w:rsidR="009049C3" w:rsidRPr="00206171" w14:paraId="4337919B" w14:textId="77777777" w:rsidTr="00C516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C249C8" w14:textId="77777777" w:rsidR="009049C3" w:rsidRPr="00206171" w:rsidRDefault="009049C3" w:rsidP="00C516A8">
            <w:pPr>
              <w:pStyle w:val="rowtabella0"/>
              <w:rPr>
                <w:color w:val="002060"/>
              </w:rPr>
            </w:pPr>
            <w:r w:rsidRPr="00206171">
              <w:rPr>
                <w:color w:val="002060"/>
              </w:rPr>
              <w:t>RECANATI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953F38" w14:textId="77777777" w:rsidR="009049C3" w:rsidRPr="00206171" w:rsidRDefault="009049C3" w:rsidP="00C516A8">
            <w:pPr>
              <w:pStyle w:val="rowtabella0"/>
              <w:rPr>
                <w:color w:val="002060"/>
              </w:rPr>
            </w:pPr>
            <w:r w:rsidRPr="00206171">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A71EB6" w14:textId="77777777" w:rsidR="009049C3" w:rsidRPr="00206171" w:rsidRDefault="009049C3" w:rsidP="00C516A8">
            <w:pPr>
              <w:pStyle w:val="rowtabella0"/>
              <w:jc w:val="center"/>
              <w:rPr>
                <w:color w:val="002060"/>
              </w:rPr>
            </w:pPr>
            <w:r w:rsidRPr="0020617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51FE03" w14:textId="77777777" w:rsidR="009049C3" w:rsidRPr="00206171" w:rsidRDefault="009049C3" w:rsidP="00C516A8">
            <w:pPr>
              <w:pStyle w:val="rowtabella0"/>
              <w:rPr>
                <w:color w:val="002060"/>
              </w:rPr>
            </w:pPr>
            <w:r w:rsidRPr="00206171">
              <w:rPr>
                <w:color w:val="002060"/>
              </w:rPr>
              <w:t>18/10/2023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8AA763" w14:textId="77777777" w:rsidR="009049C3" w:rsidRPr="00206171" w:rsidRDefault="009049C3" w:rsidP="00C516A8">
            <w:pPr>
              <w:pStyle w:val="rowtabella0"/>
              <w:rPr>
                <w:color w:val="002060"/>
              </w:rPr>
            </w:pPr>
            <w:r w:rsidRPr="00206171">
              <w:rPr>
                <w:color w:val="002060"/>
              </w:rPr>
              <w:t>5294 CENTRO SPORTIVO RECANATESE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4442D4" w14:textId="77777777" w:rsidR="009049C3" w:rsidRPr="00206171" w:rsidRDefault="009049C3" w:rsidP="00C516A8">
            <w:pPr>
              <w:pStyle w:val="rowtabella0"/>
              <w:rPr>
                <w:color w:val="002060"/>
              </w:rPr>
            </w:pPr>
            <w:r w:rsidRPr="00206171">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C48BE4" w14:textId="77777777" w:rsidR="009049C3" w:rsidRPr="00206171" w:rsidRDefault="009049C3" w:rsidP="00C516A8">
            <w:pPr>
              <w:pStyle w:val="rowtabella0"/>
              <w:rPr>
                <w:color w:val="002060"/>
              </w:rPr>
            </w:pPr>
            <w:r w:rsidRPr="00206171">
              <w:rPr>
                <w:color w:val="002060"/>
              </w:rPr>
              <w:t>VIA ALDO MORO</w:t>
            </w:r>
          </w:p>
        </w:tc>
      </w:tr>
    </w:tbl>
    <w:p w14:paraId="45D9B0BD" w14:textId="77777777" w:rsidR="009049C3" w:rsidRPr="00206171" w:rsidRDefault="009049C3" w:rsidP="009049C3">
      <w:pPr>
        <w:pStyle w:val="breakline"/>
        <w:rPr>
          <w:rFonts w:eastAsiaTheme="minorEastAsia"/>
          <w:color w:val="002060"/>
        </w:rPr>
      </w:pPr>
    </w:p>
    <w:p w14:paraId="4B5E1CCC" w14:textId="77777777" w:rsidR="009049C3" w:rsidRPr="00206171" w:rsidRDefault="009049C3" w:rsidP="009049C3">
      <w:pPr>
        <w:spacing w:after="120"/>
        <w:rPr>
          <w:color w:val="002060"/>
        </w:rPr>
      </w:pPr>
    </w:p>
    <w:p w14:paraId="52EAE21C" w14:textId="77777777" w:rsidR="003C3F5A" w:rsidRPr="00C247FB" w:rsidRDefault="003C3F5A" w:rsidP="003C3F5A">
      <w:pPr>
        <w:pStyle w:val="breakline"/>
        <w:rPr>
          <w:color w:val="002060"/>
        </w:rPr>
      </w:pPr>
    </w:p>
    <w:p w14:paraId="5F2B08C2" w14:textId="77777777" w:rsidR="00CC6A38" w:rsidRPr="00DE1EF7" w:rsidRDefault="00CC6A38" w:rsidP="00CC6A38">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0FBE986" w14:textId="77777777" w:rsidR="00CC6A38" w:rsidRPr="00DE1EF7" w:rsidRDefault="00CC6A38" w:rsidP="00CC6A38">
      <w:pPr>
        <w:pStyle w:val="Corpodeltesto21"/>
        <w:jc w:val="center"/>
        <w:rPr>
          <w:rFonts w:ascii="Arial" w:hAnsi="Arial" w:cs="Arial"/>
          <w:b/>
          <w:color w:val="002060"/>
          <w:sz w:val="30"/>
          <w:szCs w:val="30"/>
        </w:rPr>
      </w:pPr>
    </w:p>
    <w:p w14:paraId="2B3A7480" w14:textId="2A2C3339" w:rsidR="00CC6A38" w:rsidRPr="00DE1EF7" w:rsidRDefault="00CC6A38" w:rsidP="00CC6A38">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AC16D9">
        <w:rPr>
          <w:rFonts w:ascii="Arial" w:hAnsi="Arial" w:cs="Arial"/>
          <w:b/>
          <w:bCs/>
          <w:color w:val="002060"/>
        </w:rPr>
        <w:t>23</w:t>
      </w:r>
      <w:r>
        <w:rPr>
          <w:rFonts w:ascii="Arial" w:hAnsi="Arial" w:cs="Arial"/>
          <w:b/>
          <w:bCs/>
          <w:color w:val="002060"/>
        </w:rPr>
        <w:t xml:space="preserve"> ottobre 2023</w:t>
      </w:r>
      <w:r w:rsidRPr="00DE1EF7">
        <w:rPr>
          <w:rFonts w:ascii="Arial" w:hAnsi="Arial" w:cs="Arial"/>
          <w:color w:val="002060"/>
        </w:rPr>
        <w:t xml:space="preserve"> a favore di questo Comitato Regionale mediante bonifico bancario da versare alle seguenti coordinate: </w:t>
      </w:r>
    </w:p>
    <w:p w14:paraId="7C941C87" w14:textId="77777777" w:rsidR="00CC6A38" w:rsidRPr="00DE1EF7" w:rsidRDefault="00CC6A38" w:rsidP="00CC6A38">
      <w:pPr>
        <w:pStyle w:val="Nessunaspaziatura"/>
        <w:jc w:val="both"/>
        <w:rPr>
          <w:rFonts w:ascii="Arial" w:hAnsi="Arial" w:cs="Arial"/>
          <w:color w:val="002060"/>
        </w:rPr>
      </w:pPr>
    </w:p>
    <w:p w14:paraId="59175290"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BNL – ANCONA</w:t>
      </w:r>
    </w:p>
    <w:p w14:paraId="6EC75153"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6F87D662" w14:textId="77777777" w:rsidR="00CC6A38" w:rsidRPr="009B42C6" w:rsidRDefault="00CC6A38" w:rsidP="00CC6A38">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493869E8" w14:textId="77777777" w:rsidR="00CC6A38" w:rsidRPr="00DE1EF7" w:rsidRDefault="00CC6A38" w:rsidP="00CC6A38">
      <w:pPr>
        <w:pStyle w:val="Nessunaspaziatura"/>
        <w:jc w:val="both"/>
        <w:rPr>
          <w:rFonts w:ascii="Arial" w:hAnsi="Arial" w:cs="Arial"/>
          <w:color w:val="002060"/>
        </w:rPr>
      </w:pPr>
    </w:p>
    <w:p w14:paraId="1443D050" w14:textId="77777777" w:rsidR="00CC6A38" w:rsidRPr="00DE1EF7" w:rsidRDefault="00CC6A38" w:rsidP="00CC6A38">
      <w:pPr>
        <w:pStyle w:val="Corpodeltesto21"/>
        <w:rPr>
          <w:rFonts w:ascii="Arial" w:hAnsi="Arial" w:cs="Arial"/>
          <w:color w:val="002060"/>
          <w:sz w:val="22"/>
          <w:szCs w:val="22"/>
        </w:rPr>
      </w:pPr>
    </w:p>
    <w:p w14:paraId="089B372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A06FF8" w14:textId="77777777" w:rsidR="00CC6A38" w:rsidRPr="00DE1EF7" w:rsidRDefault="00CC6A38" w:rsidP="00CC6A38">
      <w:pPr>
        <w:pStyle w:val="Corpodeltesto21"/>
        <w:rPr>
          <w:rFonts w:ascii="Arial" w:hAnsi="Arial" w:cs="Arial"/>
          <w:color w:val="002060"/>
          <w:sz w:val="22"/>
          <w:szCs w:val="22"/>
        </w:rPr>
      </w:pPr>
    </w:p>
    <w:p w14:paraId="36F466E5"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91C24F3"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27C25C3D"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66596175" w14:textId="77777777" w:rsidR="00CC6A38" w:rsidRPr="00DE1EF7" w:rsidRDefault="00CC6A38" w:rsidP="00CC6A38">
      <w:pPr>
        <w:pStyle w:val="Corpodeltesto21"/>
        <w:rPr>
          <w:rFonts w:ascii="Arial" w:hAnsi="Arial" w:cs="Arial"/>
          <w:color w:val="002060"/>
          <w:sz w:val="22"/>
          <w:szCs w:val="22"/>
        </w:rPr>
      </w:pPr>
    </w:p>
    <w:p w14:paraId="0DFCA26B"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2FEF9F57" w14:textId="77777777" w:rsidR="00CC6A38" w:rsidRPr="00DE1EF7" w:rsidRDefault="00CC6A38" w:rsidP="00CC6A38">
      <w:pPr>
        <w:pStyle w:val="Corpodeltesto21"/>
        <w:rPr>
          <w:rFonts w:ascii="Arial" w:hAnsi="Arial" w:cs="Arial"/>
          <w:color w:val="002060"/>
          <w:sz w:val="22"/>
          <w:szCs w:val="22"/>
        </w:rPr>
      </w:pPr>
    </w:p>
    <w:p w14:paraId="16C0967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559F0A1"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6714BAC"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F151D32" w14:textId="77777777" w:rsidR="00BD64FF" w:rsidRDefault="00BD64FF" w:rsidP="00BD64FF">
      <w:pPr>
        <w:pStyle w:val="LndNormale1"/>
        <w:rPr>
          <w:color w:val="002060"/>
        </w:rPr>
      </w:pPr>
    </w:p>
    <w:p w14:paraId="451C1A14" w14:textId="77777777" w:rsidR="00CC6A38" w:rsidRPr="00E762DC" w:rsidRDefault="00CC6A38" w:rsidP="00BD64FF">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7DEAF916"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AC16D9">
        <w:rPr>
          <w:b/>
          <w:color w:val="002060"/>
          <w:u w:val="single"/>
        </w:rPr>
        <w:t>1</w:t>
      </w:r>
      <w:r w:rsidR="00E44CF3">
        <w:rPr>
          <w:b/>
          <w:color w:val="002060"/>
          <w:u w:val="single"/>
        </w:rPr>
        <w:t>1</w:t>
      </w:r>
      <w:r w:rsidR="007C5151">
        <w:rPr>
          <w:b/>
          <w:color w:val="002060"/>
          <w:u w:val="single"/>
        </w:rPr>
        <w:t>/</w:t>
      </w:r>
      <w:r w:rsidR="00B67261">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E0F99" w14:textId="77777777" w:rsidR="009B40C4" w:rsidRDefault="009B40C4">
      <w:r>
        <w:separator/>
      </w:r>
    </w:p>
  </w:endnote>
  <w:endnote w:type="continuationSeparator" w:id="0">
    <w:p w14:paraId="41FEB7D3" w14:textId="77777777" w:rsidR="009B40C4" w:rsidRDefault="009B4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6A762260"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B67261">
      <w:rPr>
        <w:rStyle w:val="Numeropagina"/>
        <w:rFonts w:ascii="Arial" w:hAnsi="Arial" w:cs="Arial"/>
        <w:color w:val="002060"/>
      </w:rPr>
      <w:t>2</w:t>
    </w:r>
    <w:r w:rsidR="008223B3">
      <w:rPr>
        <w:rStyle w:val="Numeropagina"/>
        <w:rFonts w:ascii="Arial" w:hAnsi="Arial" w:cs="Arial"/>
        <w:color w:val="002060"/>
      </w:rPr>
      <w:t>5</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0C129" w14:textId="77777777" w:rsidR="009B40C4" w:rsidRDefault="009B40C4">
      <w:r>
        <w:separator/>
      </w:r>
    </w:p>
  </w:footnote>
  <w:footnote w:type="continuationSeparator" w:id="0">
    <w:p w14:paraId="4B4C0705" w14:textId="77777777" w:rsidR="009B40C4" w:rsidRDefault="009B40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4"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9"/>
  </w:num>
  <w:num w:numId="3" w16cid:durableId="57946484">
    <w:abstractNumId w:val="1"/>
  </w:num>
  <w:num w:numId="4" w16cid:durableId="564266614">
    <w:abstractNumId w:val="6"/>
  </w:num>
  <w:num w:numId="5" w16cid:durableId="1296596829">
    <w:abstractNumId w:val="7"/>
  </w:num>
  <w:num w:numId="6" w16cid:durableId="1765223722">
    <w:abstractNumId w:val="8"/>
  </w:num>
  <w:num w:numId="7" w16cid:durableId="578828920">
    <w:abstractNumId w:val="5"/>
  </w:num>
  <w:num w:numId="8" w16cid:durableId="1349720069">
    <w:abstractNumId w:val="2"/>
  </w:num>
  <w:num w:numId="9" w16cid:durableId="1617785738">
    <w:abstractNumId w:val="4"/>
  </w:num>
  <w:num w:numId="10" w16cid:durableId="119742854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D32"/>
    <w:rsid w:val="00032228"/>
    <w:rsid w:val="0003269E"/>
    <w:rsid w:val="00032DF6"/>
    <w:rsid w:val="000334EC"/>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35E"/>
    <w:rsid w:val="00076533"/>
    <w:rsid w:val="00076847"/>
    <w:rsid w:val="00076856"/>
    <w:rsid w:val="000776A2"/>
    <w:rsid w:val="00077E3F"/>
    <w:rsid w:val="00077E71"/>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55E1"/>
    <w:rsid w:val="001B57D6"/>
    <w:rsid w:val="001B5DD6"/>
    <w:rsid w:val="001B6006"/>
    <w:rsid w:val="001B6722"/>
    <w:rsid w:val="001B6741"/>
    <w:rsid w:val="001B6EAD"/>
    <w:rsid w:val="001B73A3"/>
    <w:rsid w:val="001B7648"/>
    <w:rsid w:val="001B77D2"/>
    <w:rsid w:val="001C0343"/>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639"/>
    <w:rsid w:val="00244C1F"/>
    <w:rsid w:val="00244D0E"/>
    <w:rsid w:val="00244D45"/>
    <w:rsid w:val="00245B84"/>
    <w:rsid w:val="00246746"/>
    <w:rsid w:val="002476A9"/>
    <w:rsid w:val="0025019A"/>
    <w:rsid w:val="00251A7A"/>
    <w:rsid w:val="002522CE"/>
    <w:rsid w:val="00252716"/>
    <w:rsid w:val="002536DA"/>
    <w:rsid w:val="0025428F"/>
    <w:rsid w:val="002544A2"/>
    <w:rsid w:val="0025498D"/>
    <w:rsid w:val="00254E50"/>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12BB"/>
    <w:rsid w:val="00291A2B"/>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B70"/>
    <w:rsid w:val="0043434A"/>
    <w:rsid w:val="00435600"/>
    <w:rsid w:val="004358C9"/>
    <w:rsid w:val="00435BBB"/>
    <w:rsid w:val="00436136"/>
    <w:rsid w:val="004361AF"/>
    <w:rsid w:val="00436BAA"/>
    <w:rsid w:val="00436F00"/>
    <w:rsid w:val="00436F31"/>
    <w:rsid w:val="00437111"/>
    <w:rsid w:val="00437A92"/>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8AF"/>
    <w:rsid w:val="004564CE"/>
    <w:rsid w:val="00456722"/>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4F75"/>
    <w:rsid w:val="00485007"/>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220E9"/>
    <w:rsid w:val="00526208"/>
    <w:rsid w:val="0053055E"/>
    <w:rsid w:val="00532C2D"/>
    <w:rsid w:val="00533790"/>
    <w:rsid w:val="00535245"/>
    <w:rsid w:val="00536217"/>
    <w:rsid w:val="00537911"/>
    <w:rsid w:val="005408D7"/>
    <w:rsid w:val="005410A5"/>
    <w:rsid w:val="00542100"/>
    <w:rsid w:val="00542177"/>
    <w:rsid w:val="00542F0E"/>
    <w:rsid w:val="00544131"/>
    <w:rsid w:val="00544A31"/>
    <w:rsid w:val="00544F87"/>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A060C"/>
    <w:rsid w:val="005A150A"/>
    <w:rsid w:val="005A1AB4"/>
    <w:rsid w:val="005A2024"/>
    <w:rsid w:val="005A2204"/>
    <w:rsid w:val="005A34EF"/>
    <w:rsid w:val="005A3974"/>
    <w:rsid w:val="005A4286"/>
    <w:rsid w:val="005A4D8A"/>
    <w:rsid w:val="005A5700"/>
    <w:rsid w:val="005A586B"/>
    <w:rsid w:val="005A5D91"/>
    <w:rsid w:val="005A6ACC"/>
    <w:rsid w:val="005A6D6A"/>
    <w:rsid w:val="005A769E"/>
    <w:rsid w:val="005B0A21"/>
    <w:rsid w:val="005B0A3F"/>
    <w:rsid w:val="005B1D77"/>
    <w:rsid w:val="005B2321"/>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1D5"/>
    <w:rsid w:val="007C49C0"/>
    <w:rsid w:val="007C5151"/>
    <w:rsid w:val="007C54D7"/>
    <w:rsid w:val="007C60E2"/>
    <w:rsid w:val="007C6A41"/>
    <w:rsid w:val="007C6C8F"/>
    <w:rsid w:val="007C6E14"/>
    <w:rsid w:val="007C6F21"/>
    <w:rsid w:val="007D25C0"/>
    <w:rsid w:val="007D2FCD"/>
    <w:rsid w:val="007D34B7"/>
    <w:rsid w:val="007D4406"/>
    <w:rsid w:val="007D45C3"/>
    <w:rsid w:val="007D52A2"/>
    <w:rsid w:val="007D5AB5"/>
    <w:rsid w:val="007D60A8"/>
    <w:rsid w:val="007D69C3"/>
    <w:rsid w:val="007D6BC2"/>
    <w:rsid w:val="007D7481"/>
    <w:rsid w:val="007E0090"/>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6D9A"/>
    <w:rsid w:val="00887A02"/>
    <w:rsid w:val="008900FF"/>
    <w:rsid w:val="00891953"/>
    <w:rsid w:val="008925DE"/>
    <w:rsid w:val="00892959"/>
    <w:rsid w:val="00892F4F"/>
    <w:rsid w:val="008935DB"/>
    <w:rsid w:val="00893DE5"/>
    <w:rsid w:val="00893F09"/>
    <w:rsid w:val="00897278"/>
    <w:rsid w:val="008973E8"/>
    <w:rsid w:val="00897737"/>
    <w:rsid w:val="008978CB"/>
    <w:rsid w:val="008A0044"/>
    <w:rsid w:val="008A0752"/>
    <w:rsid w:val="008A2087"/>
    <w:rsid w:val="008A259D"/>
    <w:rsid w:val="008A2604"/>
    <w:rsid w:val="008A2986"/>
    <w:rsid w:val="008A3457"/>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320"/>
    <w:rsid w:val="009C29E0"/>
    <w:rsid w:val="009C2E0D"/>
    <w:rsid w:val="009C36B9"/>
    <w:rsid w:val="009C3AA0"/>
    <w:rsid w:val="009C3BFA"/>
    <w:rsid w:val="009C4811"/>
    <w:rsid w:val="009C4907"/>
    <w:rsid w:val="009C587D"/>
    <w:rsid w:val="009C5ABB"/>
    <w:rsid w:val="009C5F62"/>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29E"/>
    <w:rsid w:val="00A71BC1"/>
    <w:rsid w:val="00A72991"/>
    <w:rsid w:val="00A731F2"/>
    <w:rsid w:val="00A73446"/>
    <w:rsid w:val="00A734F4"/>
    <w:rsid w:val="00A740BE"/>
    <w:rsid w:val="00A744CC"/>
    <w:rsid w:val="00A75366"/>
    <w:rsid w:val="00A755A7"/>
    <w:rsid w:val="00A7587E"/>
    <w:rsid w:val="00A75FE8"/>
    <w:rsid w:val="00A77B17"/>
    <w:rsid w:val="00A81727"/>
    <w:rsid w:val="00A81911"/>
    <w:rsid w:val="00A8271B"/>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AD0"/>
    <w:rsid w:val="00B86311"/>
    <w:rsid w:val="00B906B9"/>
    <w:rsid w:val="00B90D6C"/>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67C29"/>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4EC5"/>
    <w:rsid w:val="00CB5EBD"/>
    <w:rsid w:val="00CB7DBC"/>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8F5"/>
    <w:rsid w:val="00CD5E88"/>
    <w:rsid w:val="00CD6259"/>
    <w:rsid w:val="00CD67A9"/>
    <w:rsid w:val="00CD753D"/>
    <w:rsid w:val="00CE15FD"/>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337"/>
    <w:rsid w:val="00D22C2C"/>
    <w:rsid w:val="00D2328E"/>
    <w:rsid w:val="00D23E30"/>
    <w:rsid w:val="00D249C8"/>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5947"/>
    <w:rsid w:val="00DF623F"/>
    <w:rsid w:val="00DF6277"/>
    <w:rsid w:val="00DF66E4"/>
    <w:rsid w:val="00E00F41"/>
    <w:rsid w:val="00E0229E"/>
    <w:rsid w:val="00E0255E"/>
    <w:rsid w:val="00E0306C"/>
    <w:rsid w:val="00E032BF"/>
    <w:rsid w:val="00E0342C"/>
    <w:rsid w:val="00E03458"/>
    <w:rsid w:val="00E05CDB"/>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52F6"/>
    <w:rsid w:val="00F45669"/>
    <w:rsid w:val="00F4580B"/>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1B7D"/>
    <w:rsid w:val="00FC2A62"/>
    <w:rsid w:val="00FC2C5D"/>
    <w:rsid w:val="00FC3735"/>
    <w:rsid w:val="00FC3F04"/>
    <w:rsid w:val="00FC41C2"/>
    <w:rsid w:val="00FC49A6"/>
    <w:rsid w:val="00FC530D"/>
    <w:rsid w:val="00FC5E26"/>
    <w:rsid w:val="00FC6291"/>
    <w:rsid w:val="00FC699B"/>
    <w:rsid w:val="00FC6B74"/>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30</TotalTime>
  <Pages>24</Pages>
  <Words>8150</Words>
  <Characters>46461</Characters>
  <Application>Microsoft Office Word</Application>
  <DocSecurity>0</DocSecurity>
  <Lines>387</Lines>
  <Paragraphs>109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54502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6</cp:revision>
  <cp:lastPrinted>2023-10-11T09:22:00Z</cp:lastPrinted>
  <dcterms:created xsi:type="dcterms:W3CDTF">2023-10-11T07:38:00Z</dcterms:created>
  <dcterms:modified xsi:type="dcterms:W3CDTF">2023-10-11T09:23:00Z</dcterms:modified>
</cp:coreProperties>
</file>