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7AF13B92"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542B3">
              <w:rPr>
                <w:rFonts w:ascii="Arial" w:hAnsi="Arial" w:cs="Arial"/>
                <w:color w:val="002060"/>
                <w:sz w:val="40"/>
                <w:szCs w:val="40"/>
              </w:rPr>
              <w:t>2</w:t>
            </w:r>
            <w:r w:rsidR="00C45977">
              <w:rPr>
                <w:rFonts w:ascii="Arial" w:hAnsi="Arial" w:cs="Arial"/>
                <w:color w:val="002060"/>
                <w:sz w:val="40"/>
                <w:szCs w:val="40"/>
              </w:rPr>
              <w:t>6</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E1753C">
              <w:rPr>
                <w:rFonts w:ascii="Arial" w:hAnsi="Arial" w:cs="Arial"/>
                <w:color w:val="002060"/>
                <w:sz w:val="40"/>
                <w:szCs w:val="40"/>
              </w:rPr>
              <w:t>1</w:t>
            </w:r>
            <w:r w:rsidR="00C45977">
              <w:rPr>
                <w:rFonts w:ascii="Arial" w:hAnsi="Arial" w:cs="Arial"/>
                <w:color w:val="002060"/>
                <w:sz w:val="40"/>
                <w:szCs w:val="40"/>
              </w:rPr>
              <w:t>3</w:t>
            </w:r>
            <w:r w:rsidR="00CF4C7D" w:rsidRPr="00DE1EF7">
              <w:rPr>
                <w:rFonts w:ascii="Arial" w:hAnsi="Arial" w:cs="Arial"/>
                <w:color w:val="002060"/>
                <w:sz w:val="40"/>
                <w:szCs w:val="40"/>
              </w:rPr>
              <w:t>/</w:t>
            </w:r>
            <w:r w:rsidR="00B67261">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12A953C"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8B6998">
          <w:rPr>
            <w:noProof/>
            <w:webHidden/>
            <w:color w:val="002060"/>
          </w:rPr>
          <w:t>1</w:t>
        </w:r>
        <w:r w:rsidR="00AC19D9" w:rsidRPr="00DE1EF7">
          <w:rPr>
            <w:noProof/>
            <w:webHidden/>
            <w:color w:val="002060"/>
          </w:rPr>
          <w:fldChar w:fldCharType="end"/>
        </w:r>
      </w:hyperlink>
    </w:p>
    <w:p w14:paraId="112EDB38" w14:textId="2836AEBD"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8B6998">
          <w:rPr>
            <w:noProof/>
            <w:webHidden/>
            <w:color w:val="002060"/>
          </w:rPr>
          <w:t>1</w:t>
        </w:r>
        <w:r w:rsidR="00AC19D9" w:rsidRPr="00DE1EF7">
          <w:rPr>
            <w:noProof/>
            <w:webHidden/>
            <w:color w:val="002060"/>
          </w:rPr>
          <w:fldChar w:fldCharType="end"/>
        </w:r>
      </w:hyperlink>
    </w:p>
    <w:p w14:paraId="4D9CAD43" w14:textId="0F87847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8B6998">
          <w:rPr>
            <w:noProof/>
            <w:webHidden/>
            <w:color w:val="002060"/>
          </w:rPr>
          <w:t>1</w:t>
        </w:r>
        <w:r w:rsidR="00AC19D9" w:rsidRPr="00DE1EF7">
          <w:rPr>
            <w:noProof/>
            <w:webHidden/>
            <w:color w:val="002060"/>
          </w:rPr>
          <w:fldChar w:fldCharType="end"/>
        </w:r>
      </w:hyperlink>
    </w:p>
    <w:p w14:paraId="0EAFCCD8" w14:textId="33BE39B2"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8B6998">
          <w:rPr>
            <w:noProof/>
            <w:webHidden/>
            <w:color w:val="002060"/>
          </w:rPr>
          <w:t>1</w:t>
        </w:r>
        <w:r w:rsidR="00AC19D9" w:rsidRPr="00DE1EF7">
          <w:rPr>
            <w:noProof/>
            <w:webHidden/>
            <w:color w:val="002060"/>
          </w:rPr>
          <w:fldChar w:fldCharType="end"/>
        </w:r>
      </w:hyperlink>
    </w:p>
    <w:p w14:paraId="0952245B" w14:textId="5DBDB20F"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8B6998">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3EFEA51" w14:textId="77777777" w:rsidR="00484F75" w:rsidRPr="00484F75" w:rsidRDefault="00484F75"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4B50334E" w14:textId="77777777" w:rsidR="0046756B" w:rsidRDefault="0046756B"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6FAEAFF7" w:rsidR="0046756B" w:rsidRDefault="0046756B" w:rsidP="0046756B">
      <w:pPr>
        <w:pStyle w:val="LndNormale1"/>
        <w:rPr>
          <w:color w:val="002060"/>
          <w:szCs w:val="22"/>
        </w:rPr>
      </w:pPr>
      <w:r>
        <w:rPr>
          <w:color w:val="002060"/>
          <w:szCs w:val="22"/>
        </w:rPr>
        <w:t>Le variazion</w:t>
      </w:r>
      <w:r w:rsidR="00E97E2B">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4DA08941" w14:textId="5F642CC8" w:rsidR="00296A47" w:rsidRPr="00AC16D9" w:rsidRDefault="0046756B" w:rsidP="00BF0D95">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B793B59" w14:textId="77777777" w:rsidR="00433B70" w:rsidRDefault="00433B70" w:rsidP="008B5F73">
      <w:pPr>
        <w:rPr>
          <w:rFonts w:ascii="Arial" w:hAnsi="Arial" w:cs="Arial"/>
          <w:b/>
          <w:bCs/>
          <w:color w:val="002060"/>
          <w:sz w:val="22"/>
          <w:szCs w:val="22"/>
        </w:rPr>
      </w:pPr>
    </w:p>
    <w:p w14:paraId="1CBE7379" w14:textId="77777777" w:rsidR="00E97E2B" w:rsidRDefault="00E97E2B" w:rsidP="008B5F73">
      <w:pPr>
        <w:rPr>
          <w:rFonts w:ascii="Arial" w:hAnsi="Arial" w:cs="Arial"/>
          <w:b/>
          <w:bCs/>
          <w:color w:val="002060"/>
          <w:sz w:val="22"/>
          <w:szCs w:val="22"/>
        </w:rPr>
      </w:pPr>
    </w:p>
    <w:p w14:paraId="4A08B135" w14:textId="77777777" w:rsidR="00E97E2B" w:rsidRPr="00BC7EBF" w:rsidRDefault="00E97E2B" w:rsidP="00E97E2B">
      <w:pPr>
        <w:pStyle w:val="Nessunaspaziatura"/>
        <w:rPr>
          <w:rFonts w:ascii="Arial" w:hAnsi="Arial" w:cs="Arial"/>
          <w:b/>
          <w:color w:val="002060"/>
          <w:sz w:val="28"/>
          <w:szCs w:val="28"/>
        </w:rPr>
      </w:pPr>
      <w:r w:rsidRPr="00BC7EBF">
        <w:rPr>
          <w:rFonts w:ascii="Arial" w:hAnsi="Arial" w:cs="Arial"/>
          <w:b/>
          <w:color w:val="002060"/>
          <w:sz w:val="28"/>
          <w:szCs w:val="28"/>
        </w:rPr>
        <w:t>CONTRATTO DI LAVORO SPORTIVO</w:t>
      </w:r>
    </w:p>
    <w:p w14:paraId="4A832CC6" w14:textId="77777777" w:rsidR="00E97E2B" w:rsidRPr="00BC7EBF" w:rsidRDefault="00E97E2B" w:rsidP="00E97E2B">
      <w:pPr>
        <w:pStyle w:val="Nessunaspaziatura"/>
        <w:rPr>
          <w:rFonts w:ascii="Arial" w:hAnsi="Arial" w:cs="Arial"/>
          <w:color w:val="002060"/>
        </w:rPr>
      </w:pPr>
    </w:p>
    <w:p w14:paraId="25597EB3" w14:textId="77777777" w:rsidR="00E97E2B" w:rsidRPr="00BC7EBF" w:rsidRDefault="00E97E2B" w:rsidP="00E97E2B">
      <w:pPr>
        <w:pStyle w:val="Nessunaspaziatura"/>
        <w:rPr>
          <w:rFonts w:ascii="Arial" w:hAnsi="Arial" w:cs="Arial"/>
          <w:color w:val="002060"/>
        </w:rPr>
      </w:pPr>
      <w:r w:rsidRPr="00BC7EBF">
        <w:rPr>
          <w:rFonts w:ascii="Arial" w:hAnsi="Arial" w:cs="Arial"/>
          <w:color w:val="002060"/>
        </w:rPr>
        <w:t>Si informa che è in fase di rilascio sul Portale L.N.D. la nuova pratica di Aggiornamento di Contratto di Lavoro Sportivo.</w:t>
      </w:r>
    </w:p>
    <w:p w14:paraId="755E598A" w14:textId="77777777" w:rsidR="00E97E2B" w:rsidRPr="00BC7EBF" w:rsidRDefault="00E97E2B" w:rsidP="00E97E2B">
      <w:pPr>
        <w:pStyle w:val="Nessunaspaziatura"/>
        <w:rPr>
          <w:rFonts w:ascii="Arial" w:hAnsi="Arial" w:cs="Arial"/>
          <w:color w:val="002060"/>
        </w:rPr>
      </w:pPr>
      <w:r w:rsidRPr="00BC7EBF">
        <w:rPr>
          <w:rFonts w:ascii="Arial" w:hAnsi="Arial" w:cs="Arial"/>
          <w:color w:val="002060"/>
        </w:rPr>
        <w:t>La nuova pratica consente:</w:t>
      </w:r>
    </w:p>
    <w:p w14:paraId="3F9DEC08" w14:textId="77777777" w:rsidR="00E97E2B" w:rsidRPr="00BC7EBF" w:rsidRDefault="00E97E2B" w:rsidP="00E97E2B">
      <w:pPr>
        <w:pStyle w:val="Nessunaspaziatura"/>
        <w:numPr>
          <w:ilvl w:val="0"/>
          <w:numId w:val="11"/>
        </w:numPr>
        <w:rPr>
          <w:rFonts w:ascii="Arial" w:hAnsi="Arial" w:cs="Arial"/>
          <w:color w:val="002060"/>
        </w:rPr>
      </w:pPr>
      <w:r w:rsidRPr="00BC7EBF">
        <w:rPr>
          <w:rFonts w:ascii="Arial" w:hAnsi="Arial" w:cs="Arial"/>
          <w:color w:val="002060"/>
        </w:rPr>
        <w:t>Passaggio da Volontario a Contratto</w:t>
      </w:r>
    </w:p>
    <w:p w14:paraId="2874D423" w14:textId="77777777" w:rsidR="00E97E2B" w:rsidRPr="00BC7EBF" w:rsidRDefault="00E97E2B" w:rsidP="00E97E2B">
      <w:pPr>
        <w:pStyle w:val="Nessunaspaziatura"/>
        <w:numPr>
          <w:ilvl w:val="0"/>
          <w:numId w:val="11"/>
        </w:numPr>
        <w:rPr>
          <w:rFonts w:ascii="Arial" w:hAnsi="Arial" w:cs="Arial"/>
          <w:color w:val="002060"/>
        </w:rPr>
      </w:pPr>
      <w:r w:rsidRPr="00BC7EBF">
        <w:rPr>
          <w:rFonts w:ascii="Arial" w:hAnsi="Arial" w:cs="Arial"/>
          <w:color w:val="002060"/>
        </w:rPr>
        <w:t>Aggiornamento di un Contratto in essere</w:t>
      </w:r>
    </w:p>
    <w:p w14:paraId="24FB0567" w14:textId="77777777" w:rsidR="00E97E2B" w:rsidRPr="00BC7EBF" w:rsidRDefault="00E97E2B" w:rsidP="00E97E2B">
      <w:pPr>
        <w:pStyle w:val="Nessunaspaziatura"/>
        <w:numPr>
          <w:ilvl w:val="0"/>
          <w:numId w:val="11"/>
        </w:numPr>
        <w:rPr>
          <w:rFonts w:ascii="Arial" w:hAnsi="Arial" w:cs="Arial"/>
          <w:color w:val="002060"/>
        </w:rPr>
      </w:pPr>
      <w:r w:rsidRPr="00BC7EBF">
        <w:rPr>
          <w:rFonts w:ascii="Arial" w:hAnsi="Arial" w:cs="Arial"/>
          <w:color w:val="002060"/>
        </w:rPr>
        <w:t>Caricamento Contratto per i tesserati con vincolo pluriennale per i quali non è ancora presente un contratto.</w:t>
      </w:r>
    </w:p>
    <w:p w14:paraId="4D0B0D38" w14:textId="77777777" w:rsidR="00E97E2B" w:rsidRPr="00BC7EBF" w:rsidRDefault="00E97E2B" w:rsidP="00E97E2B">
      <w:pPr>
        <w:pStyle w:val="Nessunaspaziatura"/>
        <w:rPr>
          <w:rFonts w:ascii="Arial" w:hAnsi="Arial" w:cs="Arial"/>
          <w:color w:val="002060"/>
        </w:rPr>
      </w:pPr>
    </w:p>
    <w:p w14:paraId="3C06FE27" w14:textId="77777777" w:rsidR="00E97E2B" w:rsidRPr="00BC7EBF" w:rsidRDefault="00E97E2B" w:rsidP="00E97E2B">
      <w:pPr>
        <w:pStyle w:val="Nessunaspaziatura"/>
        <w:jc w:val="both"/>
        <w:rPr>
          <w:rFonts w:ascii="Arial" w:hAnsi="Arial" w:cs="Arial"/>
          <w:color w:val="002060"/>
        </w:rPr>
      </w:pPr>
      <w:r w:rsidRPr="00BC7EBF">
        <w:rPr>
          <w:rFonts w:ascii="Arial" w:hAnsi="Arial" w:cs="Arial"/>
          <w:color w:val="002060"/>
        </w:rPr>
        <w:t>All’atto dell’istruzione della pratica vengono richiesti i seguenti documenti, che sono proposti pre-compilati:</w:t>
      </w:r>
    </w:p>
    <w:p w14:paraId="7350EBB7" w14:textId="77777777" w:rsidR="00E97E2B" w:rsidRPr="00BC7EBF" w:rsidRDefault="00E97E2B" w:rsidP="00E97E2B">
      <w:pPr>
        <w:pStyle w:val="Nessunaspaziatura"/>
        <w:numPr>
          <w:ilvl w:val="0"/>
          <w:numId w:val="12"/>
        </w:numPr>
        <w:jc w:val="both"/>
        <w:rPr>
          <w:rFonts w:ascii="Arial" w:hAnsi="Arial" w:cs="Arial"/>
          <w:color w:val="002060"/>
        </w:rPr>
      </w:pPr>
      <w:r w:rsidRPr="00BC7EBF">
        <w:rPr>
          <w:rFonts w:ascii="Arial" w:hAnsi="Arial" w:cs="Arial"/>
          <w:color w:val="002060"/>
        </w:rPr>
        <w:t>Modello pratica</w:t>
      </w:r>
    </w:p>
    <w:p w14:paraId="026FCB9D" w14:textId="77777777" w:rsidR="00E97E2B" w:rsidRPr="00BC7EBF" w:rsidRDefault="00E97E2B" w:rsidP="00E97E2B">
      <w:pPr>
        <w:pStyle w:val="Nessunaspaziatura"/>
        <w:numPr>
          <w:ilvl w:val="0"/>
          <w:numId w:val="12"/>
        </w:numPr>
        <w:jc w:val="both"/>
        <w:rPr>
          <w:rFonts w:ascii="Arial" w:hAnsi="Arial" w:cs="Arial"/>
          <w:color w:val="002060"/>
        </w:rPr>
      </w:pPr>
      <w:r w:rsidRPr="00BC7EBF">
        <w:rPr>
          <w:rFonts w:ascii="Arial" w:hAnsi="Arial" w:cs="Arial"/>
          <w:color w:val="002060"/>
        </w:rPr>
        <w:t>Contratto di Lavoro Sportivo</w:t>
      </w:r>
    </w:p>
    <w:p w14:paraId="15E2EA87" w14:textId="77777777" w:rsidR="00E97E2B" w:rsidRPr="00BC7EBF" w:rsidRDefault="00E97E2B" w:rsidP="00E97E2B">
      <w:pPr>
        <w:pStyle w:val="Nessunaspaziatura"/>
        <w:numPr>
          <w:ilvl w:val="0"/>
          <w:numId w:val="12"/>
        </w:numPr>
        <w:jc w:val="both"/>
        <w:rPr>
          <w:rFonts w:ascii="Arial" w:hAnsi="Arial" w:cs="Arial"/>
          <w:color w:val="002060"/>
        </w:rPr>
      </w:pPr>
      <w:r w:rsidRPr="00BC7EBF">
        <w:rPr>
          <w:rFonts w:ascii="Arial" w:hAnsi="Arial" w:cs="Arial"/>
          <w:color w:val="002060"/>
        </w:rPr>
        <w:t>Autocertificazione di adeguamento deposito (visto di esecutività).</w:t>
      </w:r>
    </w:p>
    <w:p w14:paraId="3D4C0221" w14:textId="77777777" w:rsidR="00E97E2B" w:rsidRPr="00BC7EBF" w:rsidRDefault="00E97E2B" w:rsidP="00E97E2B">
      <w:pPr>
        <w:pStyle w:val="Nessunaspaziatura"/>
        <w:jc w:val="both"/>
        <w:rPr>
          <w:rFonts w:ascii="Arial" w:hAnsi="Arial" w:cs="Arial"/>
          <w:color w:val="002060"/>
        </w:rPr>
      </w:pPr>
    </w:p>
    <w:p w14:paraId="27FA889A" w14:textId="77777777" w:rsidR="00E97E2B" w:rsidRPr="00BC7EBF" w:rsidRDefault="00E97E2B" w:rsidP="00E97E2B">
      <w:pPr>
        <w:pStyle w:val="Nessunaspaziatura"/>
        <w:jc w:val="both"/>
        <w:rPr>
          <w:rFonts w:ascii="Arial" w:hAnsi="Arial" w:cs="Arial"/>
          <w:color w:val="002060"/>
        </w:rPr>
      </w:pPr>
    </w:p>
    <w:p w14:paraId="515742E7" w14:textId="77777777" w:rsidR="00E97E2B" w:rsidRPr="00BC7EBF" w:rsidRDefault="00E97E2B" w:rsidP="00E97E2B">
      <w:pPr>
        <w:pStyle w:val="Nessunaspaziatura"/>
        <w:jc w:val="both"/>
        <w:rPr>
          <w:rFonts w:ascii="Arial" w:hAnsi="Arial" w:cs="Arial"/>
          <w:b/>
          <w:color w:val="002060"/>
          <w:sz w:val="28"/>
          <w:szCs w:val="28"/>
        </w:rPr>
      </w:pPr>
      <w:r w:rsidRPr="00BC7EBF">
        <w:rPr>
          <w:rFonts w:ascii="Arial" w:hAnsi="Arial" w:cs="Arial"/>
          <w:b/>
          <w:color w:val="002060"/>
          <w:sz w:val="28"/>
          <w:szCs w:val="28"/>
        </w:rPr>
        <w:t>ASSISTENZA SINISTRI</w:t>
      </w:r>
    </w:p>
    <w:p w14:paraId="1BAE7249" w14:textId="77777777" w:rsidR="00E97E2B" w:rsidRPr="00BC7EBF" w:rsidRDefault="00E97E2B" w:rsidP="00E97E2B">
      <w:pPr>
        <w:pStyle w:val="Nessunaspaziatura"/>
        <w:jc w:val="both"/>
        <w:rPr>
          <w:rFonts w:ascii="Arial" w:hAnsi="Arial" w:cs="Arial"/>
          <w:color w:val="002060"/>
        </w:rPr>
      </w:pPr>
    </w:p>
    <w:p w14:paraId="0E63103F" w14:textId="77777777" w:rsidR="00E97E2B" w:rsidRPr="00BC7EBF" w:rsidRDefault="00E97E2B" w:rsidP="00E97E2B">
      <w:pPr>
        <w:pStyle w:val="Nessunaspaziatura"/>
        <w:jc w:val="both"/>
        <w:rPr>
          <w:rFonts w:ascii="Arial" w:hAnsi="Arial" w:cs="Arial"/>
          <w:color w:val="002060"/>
        </w:rPr>
      </w:pPr>
      <w:r w:rsidRPr="00BC7EBF">
        <w:rPr>
          <w:rFonts w:ascii="Arial" w:hAnsi="Arial" w:cs="Arial"/>
          <w:color w:val="002060"/>
        </w:rPr>
        <w:t>Si informa che è stato creato un nuovo indirizzo telematico per i temi assicurativi.</w:t>
      </w:r>
    </w:p>
    <w:p w14:paraId="0972FD6F" w14:textId="77777777" w:rsidR="00E97E2B" w:rsidRPr="00BC7EBF" w:rsidRDefault="00E97E2B" w:rsidP="00E97E2B">
      <w:pPr>
        <w:pStyle w:val="Nessunaspaziatura"/>
        <w:jc w:val="both"/>
        <w:rPr>
          <w:rFonts w:ascii="Arial" w:hAnsi="Arial" w:cs="Arial"/>
          <w:b/>
          <w:color w:val="002060"/>
          <w:u w:val="single"/>
        </w:rPr>
      </w:pPr>
      <w:r w:rsidRPr="00BC7EBF">
        <w:rPr>
          <w:rFonts w:ascii="Arial" w:hAnsi="Arial" w:cs="Arial"/>
          <w:color w:val="002060"/>
        </w:rPr>
        <w:t xml:space="preserve">Si tratta della casella e-mail </w:t>
      </w:r>
      <w:hyperlink r:id="rId11" w:history="1">
        <w:r w:rsidRPr="00BC7EBF">
          <w:rPr>
            <w:rStyle w:val="Collegamentoipertestuale"/>
            <w:rFonts w:ascii="Arial" w:hAnsi="Arial" w:cs="Arial"/>
            <w:color w:val="002060"/>
          </w:rPr>
          <w:t>assistenza.sinistri@lnd.it</w:t>
        </w:r>
      </w:hyperlink>
      <w:r w:rsidRPr="00BC7EBF">
        <w:rPr>
          <w:rFonts w:ascii="Arial" w:hAnsi="Arial" w:cs="Arial"/>
          <w:color w:val="002060"/>
        </w:rPr>
        <w:t xml:space="preserve"> che potrà essere utilizzata per raccogliere le segnalazioni delle problematiche relative </w:t>
      </w:r>
      <w:r w:rsidRPr="00BC7EBF">
        <w:rPr>
          <w:rFonts w:ascii="Arial" w:hAnsi="Arial" w:cs="Arial"/>
          <w:b/>
          <w:color w:val="002060"/>
          <w:u w:val="single"/>
        </w:rPr>
        <w:t>esclusivamente ai sinistri accaduti prima del 30 giugno 2023.</w:t>
      </w:r>
    </w:p>
    <w:p w14:paraId="1B7135D0" w14:textId="77777777" w:rsidR="00E97E2B" w:rsidRPr="00BC7EBF" w:rsidRDefault="00E97E2B" w:rsidP="00E97E2B">
      <w:pPr>
        <w:pStyle w:val="Nessunaspaziatura"/>
        <w:jc w:val="both"/>
        <w:rPr>
          <w:rFonts w:ascii="Arial" w:hAnsi="Arial" w:cs="Arial"/>
          <w:color w:val="002060"/>
        </w:rPr>
      </w:pPr>
      <w:r w:rsidRPr="00BC7EBF">
        <w:rPr>
          <w:rFonts w:ascii="Arial" w:hAnsi="Arial" w:cs="Arial"/>
          <w:color w:val="002060"/>
        </w:rPr>
        <w:t xml:space="preserve">La stessa non sarà invece operativa per la denuncia e la gestione dei sinistri della stagione sportiva in corso. </w:t>
      </w:r>
    </w:p>
    <w:p w14:paraId="612A1FA9" w14:textId="77777777" w:rsidR="00E97E2B" w:rsidRPr="00BC7EBF" w:rsidRDefault="00E97E2B" w:rsidP="00E97E2B">
      <w:pPr>
        <w:pStyle w:val="Nessunaspaziatura"/>
        <w:jc w:val="both"/>
        <w:rPr>
          <w:rFonts w:ascii="Arial" w:hAnsi="Arial" w:cs="Arial"/>
          <w:color w:val="002060"/>
        </w:rPr>
      </w:pPr>
      <w:r w:rsidRPr="00BC7EBF">
        <w:rPr>
          <w:rFonts w:ascii="Arial" w:hAnsi="Arial" w:cs="Arial"/>
          <w:color w:val="002060"/>
        </w:rPr>
        <w:t xml:space="preserve">Per quest’ultima rimane necessario collegarsi al portale </w:t>
      </w:r>
      <w:hyperlink r:id="rId12" w:history="1">
        <w:r w:rsidRPr="00BC7EBF">
          <w:rPr>
            <w:rStyle w:val="Collegamentoipertestuale"/>
            <w:rFonts w:ascii="Arial" w:hAnsi="Arial" w:cs="Arial"/>
            <w:color w:val="002060"/>
          </w:rPr>
          <w:t>www.eclaim.cloud</w:t>
        </w:r>
      </w:hyperlink>
      <w:r w:rsidRPr="00BC7EBF">
        <w:rPr>
          <w:rFonts w:ascii="Arial" w:hAnsi="Arial" w:cs="Arial"/>
          <w:color w:val="002060"/>
        </w:rPr>
        <w:t xml:space="preserve"> oppure contattare il contact center ai numeri </w:t>
      </w:r>
      <w:r w:rsidRPr="00BC7EBF">
        <w:rPr>
          <w:rFonts w:ascii="Arial" w:hAnsi="Arial" w:cs="Arial"/>
          <w:b/>
          <w:color w:val="002060"/>
        </w:rPr>
        <w:t xml:space="preserve">800.959.368 </w:t>
      </w:r>
      <w:r w:rsidRPr="00BC7EBF">
        <w:rPr>
          <w:rFonts w:ascii="Arial" w:hAnsi="Arial" w:cs="Arial"/>
          <w:color w:val="002060"/>
        </w:rPr>
        <w:t xml:space="preserve">per chiamate da rete fissa e </w:t>
      </w:r>
      <w:r w:rsidRPr="00BC7EBF">
        <w:rPr>
          <w:rFonts w:ascii="Arial" w:hAnsi="Arial" w:cs="Arial"/>
          <w:b/>
          <w:color w:val="002060"/>
        </w:rPr>
        <w:t xml:space="preserve">02-50033122 </w:t>
      </w:r>
      <w:r w:rsidRPr="00BC7EBF">
        <w:rPr>
          <w:rFonts w:ascii="Arial" w:hAnsi="Arial" w:cs="Arial"/>
          <w:color w:val="002060"/>
        </w:rPr>
        <w:t xml:space="preserve">per chiamate da rete mobile. </w:t>
      </w:r>
    </w:p>
    <w:p w14:paraId="280D91F4" w14:textId="77777777" w:rsidR="00E97E2B" w:rsidRPr="00BC7EBF" w:rsidRDefault="00E97E2B" w:rsidP="00E97E2B">
      <w:pPr>
        <w:pStyle w:val="Nessunaspaziatura"/>
        <w:jc w:val="both"/>
        <w:rPr>
          <w:rFonts w:ascii="Arial" w:hAnsi="Arial" w:cs="Arial"/>
          <w:color w:val="002060"/>
        </w:rPr>
      </w:pPr>
      <w:r w:rsidRPr="00BC7EBF">
        <w:rPr>
          <w:rFonts w:ascii="Arial" w:hAnsi="Arial" w:cs="Arial"/>
          <w:color w:val="002060"/>
        </w:rPr>
        <w:t>Si ricorda, infine, che per le problematiche assicurative è sempre a disposizione il servizio di consulenza della L.N.D. contattando il numero telefonico 335-8280450.</w:t>
      </w:r>
    </w:p>
    <w:p w14:paraId="2BA50546" w14:textId="77777777" w:rsidR="00E97E2B" w:rsidRPr="00BC7EBF" w:rsidRDefault="00E97E2B" w:rsidP="00E97E2B">
      <w:pPr>
        <w:pStyle w:val="Nessunaspaziatura"/>
        <w:jc w:val="both"/>
        <w:rPr>
          <w:rFonts w:ascii="Arial" w:hAnsi="Arial" w:cs="Arial"/>
          <w:color w:val="002060"/>
        </w:rPr>
      </w:pPr>
    </w:p>
    <w:p w14:paraId="74C81AC7" w14:textId="77777777" w:rsidR="00E97E2B" w:rsidRPr="00BC7EBF" w:rsidRDefault="00E97E2B" w:rsidP="00E97E2B">
      <w:pPr>
        <w:pStyle w:val="Nessunaspaziatura"/>
        <w:jc w:val="both"/>
        <w:rPr>
          <w:rFonts w:ascii="Arial" w:hAnsi="Arial" w:cs="Arial"/>
          <w:color w:val="002060"/>
        </w:rPr>
      </w:pPr>
      <w:r w:rsidRPr="00BC7EBF">
        <w:rPr>
          <w:rFonts w:ascii="Arial" w:hAnsi="Arial" w:cs="Arial"/>
          <w:color w:val="002060"/>
        </w:rPr>
        <w:t xml:space="preserve"> </w:t>
      </w:r>
    </w:p>
    <w:p w14:paraId="3BB84804" w14:textId="77777777" w:rsidR="00E97E2B" w:rsidRPr="00BC7EBF" w:rsidRDefault="00E97E2B" w:rsidP="00E97E2B">
      <w:pPr>
        <w:pStyle w:val="Nessunaspaziatura"/>
        <w:jc w:val="both"/>
        <w:rPr>
          <w:rFonts w:ascii="Arial" w:hAnsi="Arial" w:cs="Arial"/>
          <w:b/>
          <w:color w:val="002060"/>
          <w:sz w:val="28"/>
          <w:szCs w:val="28"/>
        </w:rPr>
      </w:pPr>
      <w:r w:rsidRPr="00BC7EBF">
        <w:rPr>
          <w:rFonts w:ascii="Arial" w:hAnsi="Arial" w:cs="Arial"/>
          <w:b/>
          <w:color w:val="002060"/>
          <w:sz w:val="28"/>
          <w:szCs w:val="28"/>
        </w:rPr>
        <w:t>DEFIBRILLATORI IN CAMPO</w:t>
      </w:r>
    </w:p>
    <w:p w14:paraId="27AFA7E2" w14:textId="77777777" w:rsidR="00E97E2B" w:rsidRPr="00BC7EBF" w:rsidRDefault="00E97E2B" w:rsidP="00E97E2B">
      <w:pPr>
        <w:pStyle w:val="Nessunaspaziatura"/>
        <w:jc w:val="both"/>
        <w:rPr>
          <w:rFonts w:ascii="Arial" w:hAnsi="Arial" w:cs="Arial"/>
          <w:color w:val="002060"/>
        </w:rPr>
      </w:pPr>
    </w:p>
    <w:p w14:paraId="18C84832" w14:textId="77777777" w:rsidR="00E97E2B" w:rsidRPr="00BC7EBF" w:rsidRDefault="00E97E2B" w:rsidP="00E97E2B">
      <w:pPr>
        <w:pStyle w:val="Nessunaspaziatura"/>
        <w:jc w:val="both"/>
        <w:rPr>
          <w:rFonts w:ascii="Arial" w:hAnsi="Arial" w:cs="Arial"/>
          <w:b/>
          <w:color w:val="002060"/>
        </w:rPr>
      </w:pPr>
      <w:r w:rsidRPr="00BC7EBF">
        <w:rPr>
          <w:rFonts w:ascii="Arial" w:hAnsi="Arial" w:cs="Arial"/>
          <w:color w:val="002060"/>
        </w:rPr>
        <w:t xml:space="preserve">Si ricorda che, per ragioni di sicurezza, in ogni impianto sportivo </w:t>
      </w:r>
      <w:r w:rsidRPr="00BC7EBF">
        <w:rPr>
          <w:rFonts w:ascii="Arial" w:hAnsi="Arial" w:cs="Arial"/>
          <w:b/>
          <w:color w:val="002060"/>
        </w:rPr>
        <w:t>deve</w:t>
      </w:r>
      <w:r w:rsidRPr="00BC7EBF">
        <w:rPr>
          <w:rFonts w:ascii="Arial" w:hAnsi="Arial" w:cs="Arial"/>
          <w:color w:val="002060"/>
        </w:rPr>
        <w:t xml:space="preserve"> essere presente il </w:t>
      </w:r>
      <w:r w:rsidRPr="00BC7EBF">
        <w:rPr>
          <w:rFonts w:ascii="Arial" w:hAnsi="Arial" w:cs="Arial"/>
          <w:b/>
          <w:color w:val="002060"/>
        </w:rPr>
        <w:t>DEFIBRILLATORE.</w:t>
      </w:r>
    </w:p>
    <w:p w14:paraId="56865764" w14:textId="77777777" w:rsidR="00E97E2B" w:rsidRPr="00BC7EBF" w:rsidRDefault="00E97E2B" w:rsidP="00E97E2B">
      <w:pPr>
        <w:pStyle w:val="Nessunaspaziatura"/>
        <w:jc w:val="both"/>
        <w:rPr>
          <w:rFonts w:ascii="Arial" w:hAnsi="Arial" w:cs="Arial"/>
          <w:color w:val="002060"/>
        </w:rPr>
      </w:pPr>
      <w:r w:rsidRPr="00BC7EBF">
        <w:rPr>
          <w:rFonts w:ascii="Arial" w:hAnsi="Arial" w:cs="Arial"/>
          <w:color w:val="002060"/>
        </w:rPr>
        <w:t xml:space="preserve"> </w:t>
      </w:r>
    </w:p>
    <w:p w14:paraId="7AD37E20" w14:textId="77777777" w:rsidR="00E97E2B" w:rsidRPr="00BC7EBF" w:rsidRDefault="00E97E2B" w:rsidP="00E97E2B">
      <w:pPr>
        <w:pStyle w:val="Nessunaspaziatura"/>
        <w:jc w:val="both"/>
        <w:rPr>
          <w:rFonts w:ascii="Arial" w:hAnsi="Arial" w:cs="Arial"/>
          <w:color w:val="002060"/>
        </w:rPr>
      </w:pPr>
    </w:p>
    <w:p w14:paraId="1E9A99EC" w14:textId="77777777" w:rsidR="00E97E2B" w:rsidRPr="00BC7EBF" w:rsidRDefault="00E97E2B" w:rsidP="00E97E2B">
      <w:pPr>
        <w:pStyle w:val="Nessunaspaziatura"/>
        <w:rPr>
          <w:rFonts w:ascii="Arial" w:hAnsi="Arial" w:cs="Arial"/>
          <w:b/>
          <w:color w:val="002060"/>
          <w:sz w:val="28"/>
          <w:szCs w:val="28"/>
        </w:rPr>
      </w:pPr>
      <w:r w:rsidRPr="00BC7EBF">
        <w:rPr>
          <w:rFonts w:ascii="Arial" w:hAnsi="Arial" w:cs="Arial"/>
          <w:b/>
          <w:color w:val="002060"/>
          <w:sz w:val="28"/>
          <w:szCs w:val="28"/>
        </w:rPr>
        <w:t>COMMISSARI DI CAMPO</w:t>
      </w:r>
    </w:p>
    <w:p w14:paraId="2C0FB5CC" w14:textId="77777777" w:rsidR="00E97E2B" w:rsidRPr="00BC7EBF" w:rsidRDefault="00E97E2B" w:rsidP="00E97E2B">
      <w:pPr>
        <w:pStyle w:val="Nessunaspaziatura"/>
        <w:rPr>
          <w:rFonts w:ascii="Arial" w:hAnsi="Arial" w:cs="Arial"/>
          <w:color w:val="002060"/>
        </w:rPr>
      </w:pPr>
    </w:p>
    <w:p w14:paraId="71BE1C63" w14:textId="77777777" w:rsidR="00E97E2B" w:rsidRPr="00BC7EBF" w:rsidRDefault="00E97E2B" w:rsidP="00E97E2B">
      <w:pPr>
        <w:pStyle w:val="Nessunaspaziatura"/>
        <w:jc w:val="both"/>
        <w:rPr>
          <w:rFonts w:ascii="Arial" w:hAnsi="Arial" w:cs="Arial"/>
          <w:color w:val="002060"/>
        </w:rPr>
      </w:pPr>
      <w:r w:rsidRPr="00BC7EBF">
        <w:rPr>
          <w:rFonts w:ascii="Arial" w:hAnsi="Arial" w:cs="Arial"/>
          <w:color w:val="002060"/>
        </w:rPr>
        <w:t>Si comunica che l’organico dei Commissari di Campo presso il Comitato Regionale Marche per la stagione sportiva 2023/2024, di cui al CU n. 55 del 04.10.2023, è integrato dal seguente nominativo:</w:t>
      </w:r>
    </w:p>
    <w:p w14:paraId="2553F488" w14:textId="77777777" w:rsidR="00E97E2B" w:rsidRPr="00BC7EBF" w:rsidRDefault="00E97E2B" w:rsidP="00E97E2B">
      <w:pPr>
        <w:pStyle w:val="Nessunaspaziatura"/>
        <w:jc w:val="both"/>
        <w:rPr>
          <w:rFonts w:ascii="Arial" w:hAnsi="Arial" w:cs="Arial"/>
          <w:color w:val="002060"/>
        </w:rPr>
      </w:pPr>
      <w:r w:rsidRPr="00BC7EBF">
        <w:rPr>
          <w:rFonts w:ascii="Arial" w:hAnsi="Arial" w:cs="Arial"/>
          <w:color w:val="002060"/>
        </w:rPr>
        <w:t xml:space="preserve">VAGNINI CLAUDIO </w:t>
      </w:r>
    </w:p>
    <w:p w14:paraId="20D8D4E8" w14:textId="77777777" w:rsidR="00E97E2B" w:rsidRPr="00BC7EBF" w:rsidRDefault="00E97E2B" w:rsidP="00E97E2B">
      <w:pPr>
        <w:pStyle w:val="LndNormale1"/>
        <w:rPr>
          <w:rFonts w:cs="Arial"/>
          <w:color w:val="002060"/>
          <w:szCs w:val="22"/>
        </w:rPr>
      </w:pPr>
    </w:p>
    <w:p w14:paraId="396C9768" w14:textId="77777777" w:rsidR="00E97E2B" w:rsidRPr="00BC7EBF" w:rsidRDefault="00E97E2B" w:rsidP="00E97E2B">
      <w:pPr>
        <w:pStyle w:val="LndNormale1"/>
        <w:rPr>
          <w:rFonts w:cs="Arial"/>
          <w:color w:val="002060"/>
          <w:szCs w:val="22"/>
        </w:rPr>
      </w:pPr>
    </w:p>
    <w:p w14:paraId="15F9436E" w14:textId="77777777" w:rsidR="00E97E2B" w:rsidRPr="008A5DE9" w:rsidRDefault="00E97E2B" w:rsidP="00E97E2B">
      <w:pPr>
        <w:pStyle w:val="LndNormale1"/>
        <w:rPr>
          <w:rFonts w:cs="Arial"/>
          <w:b/>
          <w:color w:val="002060"/>
          <w:sz w:val="28"/>
          <w:szCs w:val="28"/>
        </w:rPr>
      </w:pPr>
      <w:r w:rsidRPr="008A5DE9">
        <w:rPr>
          <w:rFonts w:cs="Arial"/>
          <w:b/>
          <w:color w:val="002060"/>
          <w:sz w:val="28"/>
          <w:szCs w:val="28"/>
        </w:rPr>
        <w:t>TORNEO DELLE REGIONI 2023/2024</w:t>
      </w:r>
    </w:p>
    <w:p w14:paraId="169C93DA" w14:textId="77777777" w:rsidR="00E97E2B" w:rsidRPr="008A5DE9" w:rsidRDefault="00E97E2B" w:rsidP="00E97E2B">
      <w:pPr>
        <w:pStyle w:val="LndNormale1"/>
        <w:rPr>
          <w:rFonts w:cs="Arial"/>
          <w:color w:val="002060"/>
          <w:sz w:val="20"/>
        </w:rPr>
      </w:pPr>
    </w:p>
    <w:p w14:paraId="0FE0D137" w14:textId="7EB9F8E2" w:rsidR="00E97E2B" w:rsidRPr="00E97E2B" w:rsidRDefault="00E97E2B" w:rsidP="00E97E2B">
      <w:pPr>
        <w:pStyle w:val="LndNormale1"/>
        <w:rPr>
          <w:rFonts w:cs="Arial"/>
          <w:color w:val="002060"/>
          <w:szCs w:val="22"/>
        </w:rPr>
      </w:pPr>
      <w:r w:rsidRPr="00E97E2B">
        <w:rPr>
          <w:rFonts w:cs="Arial"/>
          <w:color w:val="002060"/>
          <w:szCs w:val="22"/>
        </w:rPr>
        <w:t>Si comunica che il Consiglio Direttivo della Lega Nazionale Dilettanti, nella riunione del 6 ottobre u.s., ha deciso il programma del Torneo delle Regioni 2023/2024 Calcio a Cinque:</w:t>
      </w:r>
    </w:p>
    <w:p w14:paraId="3EC6D53E" w14:textId="175BD85C" w:rsidR="00E97E2B" w:rsidRPr="00E97E2B" w:rsidRDefault="00E97E2B" w:rsidP="00E97E2B">
      <w:pPr>
        <w:pStyle w:val="LndNormale1"/>
        <w:rPr>
          <w:rFonts w:cs="Arial"/>
          <w:color w:val="002060"/>
          <w:szCs w:val="22"/>
        </w:rPr>
      </w:pPr>
      <w:r w:rsidRPr="00E97E2B">
        <w:rPr>
          <w:rFonts w:cs="Arial"/>
          <w:b/>
          <w:color w:val="002060"/>
          <w:szCs w:val="22"/>
          <w:u w:val="single"/>
        </w:rPr>
        <w:t>Dal 24 Aprile al 1° Maggio 2024</w:t>
      </w:r>
      <w:r w:rsidRPr="00E97E2B">
        <w:rPr>
          <w:rFonts w:cs="Arial"/>
          <w:color w:val="002060"/>
          <w:szCs w:val="22"/>
          <w:u w:val="single"/>
        </w:rPr>
        <w:t>:</w:t>
      </w:r>
      <w:r w:rsidRPr="00E97E2B">
        <w:rPr>
          <w:rFonts w:cs="Arial"/>
          <w:color w:val="002060"/>
          <w:szCs w:val="22"/>
        </w:rPr>
        <w:t xml:space="preserve"> Torneo delle Regioni per Rappresentative Regionali Calcio a Cinque Juniores, Allievi Under 17, Giovanissimi Under 15 e Femminile (organizzazione C.R. Calabria)</w:t>
      </w:r>
      <w:r>
        <w:rPr>
          <w:rFonts w:cs="Arial"/>
          <w:color w:val="002060"/>
          <w:szCs w:val="22"/>
        </w:rPr>
        <w:t>.</w:t>
      </w:r>
    </w:p>
    <w:p w14:paraId="6CEF7015" w14:textId="77777777" w:rsidR="00E97E2B" w:rsidRPr="00E97E2B" w:rsidRDefault="00E97E2B" w:rsidP="00E97E2B">
      <w:pPr>
        <w:pStyle w:val="LndNormale1"/>
        <w:rPr>
          <w:rFonts w:cs="Arial"/>
          <w:color w:val="002060"/>
          <w:szCs w:val="22"/>
        </w:rPr>
      </w:pPr>
      <w:r w:rsidRPr="00E97E2B">
        <w:rPr>
          <w:rFonts w:cs="Arial"/>
          <w:b/>
          <w:color w:val="002060"/>
          <w:szCs w:val="22"/>
          <w:u w:val="single"/>
        </w:rPr>
        <w:t>Limiti di età</w:t>
      </w:r>
      <w:r w:rsidRPr="00E97E2B">
        <w:rPr>
          <w:rFonts w:cs="Arial"/>
          <w:color w:val="002060"/>
          <w:szCs w:val="22"/>
        </w:rPr>
        <w:t>:</w:t>
      </w:r>
    </w:p>
    <w:p w14:paraId="38ABB730" w14:textId="05392278" w:rsidR="00E97E2B" w:rsidRPr="00E97E2B" w:rsidRDefault="00E97E2B" w:rsidP="00E97E2B">
      <w:pPr>
        <w:pStyle w:val="LndNormale1"/>
        <w:rPr>
          <w:rFonts w:cs="Arial"/>
          <w:color w:val="002060"/>
          <w:szCs w:val="22"/>
        </w:rPr>
      </w:pPr>
      <w:r w:rsidRPr="00E97E2B">
        <w:rPr>
          <w:rFonts w:cs="Arial"/>
          <w:b/>
          <w:color w:val="002060"/>
          <w:szCs w:val="22"/>
        </w:rPr>
        <w:t xml:space="preserve">Juniores: </w:t>
      </w:r>
      <w:r w:rsidRPr="00E97E2B">
        <w:rPr>
          <w:rFonts w:cs="Arial"/>
          <w:color w:val="002060"/>
          <w:szCs w:val="22"/>
        </w:rPr>
        <w:t>calciatori nati dal 1 Gennaio 2005, di età non inferiore ai 15 anni, e un numero massimo di due giocatori fuoriquota di cui un giocatore nato dal 1° Gennaio 2003 e un giocatore nato dal 1° Gennaio 2004.</w:t>
      </w:r>
    </w:p>
    <w:p w14:paraId="2E9F7319" w14:textId="6C8ED532" w:rsidR="00E97E2B" w:rsidRPr="00E97E2B" w:rsidRDefault="00E97E2B" w:rsidP="00E97E2B">
      <w:pPr>
        <w:pStyle w:val="LndNormale1"/>
        <w:rPr>
          <w:rFonts w:cs="Arial"/>
          <w:color w:val="002060"/>
          <w:szCs w:val="22"/>
        </w:rPr>
      </w:pPr>
      <w:r w:rsidRPr="00E97E2B">
        <w:rPr>
          <w:rFonts w:cs="Arial"/>
          <w:b/>
          <w:color w:val="002060"/>
          <w:szCs w:val="22"/>
        </w:rPr>
        <w:t>Allievi Under 17</w:t>
      </w:r>
      <w:r w:rsidRPr="00E97E2B">
        <w:rPr>
          <w:rFonts w:cs="Arial"/>
          <w:color w:val="002060"/>
          <w:szCs w:val="22"/>
        </w:rPr>
        <w:t>: calciatori nati dal 1° Gennaio 2007, di età non inferiore ai 14 anni.</w:t>
      </w:r>
    </w:p>
    <w:p w14:paraId="360F4493" w14:textId="346269CC" w:rsidR="00E97E2B" w:rsidRPr="00E97E2B" w:rsidRDefault="00E97E2B" w:rsidP="00E97E2B">
      <w:pPr>
        <w:pStyle w:val="LndNormale1"/>
        <w:rPr>
          <w:rFonts w:cs="Arial"/>
          <w:color w:val="002060"/>
          <w:szCs w:val="22"/>
        </w:rPr>
      </w:pPr>
      <w:r w:rsidRPr="00E97E2B">
        <w:rPr>
          <w:rFonts w:cs="Arial"/>
          <w:b/>
          <w:color w:val="002060"/>
          <w:szCs w:val="22"/>
        </w:rPr>
        <w:t>Giovanissimi Under 15</w:t>
      </w:r>
      <w:r w:rsidRPr="00E97E2B">
        <w:rPr>
          <w:rFonts w:cs="Arial"/>
          <w:color w:val="002060"/>
          <w:szCs w:val="22"/>
        </w:rPr>
        <w:t>: calciatori nati dal 1° Gennaio 2009, di età non inferiore ai 12 anni.</w:t>
      </w:r>
    </w:p>
    <w:p w14:paraId="02C6819D" w14:textId="3CF90767" w:rsidR="00E97E2B" w:rsidRPr="00BC7EBF" w:rsidRDefault="00E97E2B" w:rsidP="00E97E2B">
      <w:pPr>
        <w:pStyle w:val="LndNormale1"/>
        <w:rPr>
          <w:rFonts w:cs="Arial"/>
          <w:color w:val="002060"/>
          <w:szCs w:val="22"/>
        </w:rPr>
      </w:pPr>
      <w:r w:rsidRPr="00E97E2B">
        <w:rPr>
          <w:rFonts w:cs="Arial"/>
          <w:b/>
          <w:color w:val="002060"/>
          <w:szCs w:val="22"/>
        </w:rPr>
        <w:t>Calcio Femminile</w:t>
      </w:r>
      <w:r w:rsidRPr="00E97E2B">
        <w:rPr>
          <w:rFonts w:cs="Arial"/>
          <w:color w:val="002060"/>
          <w:szCs w:val="22"/>
        </w:rPr>
        <w:t>: giocatrici nate dal 1° gennaio 1998, di età non inferiore ai 16 anni</w:t>
      </w:r>
    </w:p>
    <w:p w14:paraId="05A29A5E" w14:textId="77777777" w:rsidR="00E97E2B" w:rsidRDefault="00E97E2B" w:rsidP="008B5F73">
      <w:pPr>
        <w:rPr>
          <w:rFonts w:ascii="Arial" w:hAnsi="Arial" w:cs="Arial"/>
          <w:b/>
          <w:bCs/>
          <w:color w:val="002060"/>
          <w:sz w:val="22"/>
          <w:szCs w:val="22"/>
        </w:rPr>
      </w:pPr>
    </w:p>
    <w:p w14:paraId="2B87B3E1" w14:textId="77777777" w:rsidR="008223B3" w:rsidRPr="00F023DA" w:rsidRDefault="008223B3" w:rsidP="008B5F73">
      <w:pPr>
        <w:rPr>
          <w:rFonts w:ascii="Arial" w:hAnsi="Arial" w:cs="Arial"/>
          <w:b/>
          <w:bCs/>
          <w:color w:val="002060"/>
          <w:sz w:val="22"/>
          <w:szCs w:val="22"/>
        </w:rPr>
      </w:pPr>
    </w:p>
    <w:p w14:paraId="7ADB80CD" w14:textId="58C79A7F" w:rsidR="003C3F5A" w:rsidRPr="003C3F5A" w:rsidRDefault="006644BA" w:rsidP="003C3F5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57D58293" w14:textId="77777777" w:rsidR="002159AA" w:rsidRPr="00CA4E01" w:rsidRDefault="002159AA" w:rsidP="002159AA">
      <w:pPr>
        <w:pStyle w:val="breakline"/>
        <w:rPr>
          <w:color w:val="002060"/>
        </w:rPr>
      </w:pPr>
    </w:p>
    <w:p w14:paraId="34FF2056" w14:textId="77777777" w:rsidR="002159AA" w:rsidRPr="00CA4E01" w:rsidRDefault="002159AA" w:rsidP="002159AA">
      <w:pPr>
        <w:pStyle w:val="titolocampionato0"/>
        <w:shd w:val="clear" w:color="auto" w:fill="CCCCCC"/>
        <w:spacing w:before="80" w:after="40"/>
        <w:rPr>
          <w:color w:val="002060"/>
        </w:rPr>
      </w:pPr>
      <w:r w:rsidRPr="00CA4E01">
        <w:rPr>
          <w:color w:val="002060"/>
        </w:rPr>
        <w:t>CALCIO A CINQUE SERIE C2</w:t>
      </w:r>
    </w:p>
    <w:p w14:paraId="3A886267" w14:textId="77777777" w:rsidR="002159AA" w:rsidRPr="00CA4E01" w:rsidRDefault="002159AA" w:rsidP="002159AA">
      <w:pPr>
        <w:pStyle w:val="sottotitolocampionato10"/>
        <w:rPr>
          <w:color w:val="002060"/>
        </w:rPr>
      </w:pPr>
      <w:r w:rsidRPr="00CA4E0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159AA" w:rsidRPr="00CA4E01" w14:paraId="2894F5D6" w14:textId="77777777" w:rsidTr="00FE6C7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3D71F" w14:textId="77777777" w:rsidR="002159AA" w:rsidRPr="00CA4E01" w:rsidRDefault="002159AA" w:rsidP="00FE6C7A">
            <w:pPr>
              <w:pStyle w:val="headertabella0"/>
              <w:rPr>
                <w:color w:val="002060"/>
              </w:rPr>
            </w:pPr>
            <w:r w:rsidRPr="00CA4E0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08199" w14:textId="77777777" w:rsidR="002159AA" w:rsidRPr="00CA4E01" w:rsidRDefault="002159AA" w:rsidP="00FE6C7A">
            <w:pPr>
              <w:pStyle w:val="headertabella0"/>
              <w:rPr>
                <w:color w:val="002060"/>
              </w:rPr>
            </w:pPr>
            <w:r w:rsidRPr="00CA4E01">
              <w:rPr>
                <w:color w:val="002060"/>
              </w:rPr>
              <w:t xml:space="preserve">N° </w:t>
            </w:r>
            <w:proofErr w:type="spellStart"/>
            <w:r w:rsidRPr="00CA4E01">
              <w:rPr>
                <w:color w:val="002060"/>
              </w:rPr>
              <w:t>Gior</w:t>
            </w:r>
            <w:proofErr w:type="spellEnd"/>
            <w:r w:rsidRPr="00CA4E0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8B369" w14:textId="77777777" w:rsidR="002159AA" w:rsidRPr="00CA4E01" w:rsidRDefault="002159AA" w:rsidP="00FE6C7A">
            <w:pPr>
              <w:pStyle w:val="headertabella0"/>
              <w:rPr>
                <w:color w:val="002060"/>
              </w:rPr>
            </w:pPr>
            <w:r w:rsidRPr="00CA4E0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77B0B" w14:textId="77777777" w:rsidR="002159AA" w:rsidRPr="00CA4E01" w:rsidRDefault="002159AA" w:rsidP="00FE6C7A">
            <w:pPr>
              <w:pStyle w:val="headertabella0"/>
              <w:rPr>
                <w:color w:val="002060"/>
              </w:rPr>
            </w:pPr>
            <w:r w:rsidRPr="00CA4E0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81BCD" w14:textId="77777777" w:rsidR="002159AA" w:rsidRPr="00CA4E01" w:rsidRDefault="002159AA" w:rsidP="00FE6C7A">
            <w:pPr>
              <w:pStyle w:val="headertabella0"/>
              <w:rPr>
                <w:color w:val="002060"/>
              </w:rPr>
            </w:pPr>
            <w:r w:rsidRPr="00CA4E01">
              <w:rPr>
                <w:color w:val="002060"/>
              </w:rPr>
              <w:t xml:space="preserve">Data </w:t>
            </w:r>
            <w:proofErr w:type="spellStart"/>
            <w:r w:rsidRPr="00CA4E01">
              <w:rPr>
                <w:color w:val="002060"/>
              </w:rPr>
              <w:t>Orig</w:t>
            </w:r>
            <w:proofErr w:type="spellEnd"/>
            <w:r w:rsidRPr="00CA4E0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F7A43" w14:textId="77777777" w:rsidR="002159AA" w:rsidRPr="00CA4E01" w:rsidRDefault="002159AA" w:rsidP="00FE6C7A">
            <w:pPr>
              <w:pStyle w:val="headertabella0"/>
              <w:rPr>
                <w:color w:val="002060"/>
              </w:rPr>
            </w:pPr>
            <w:r w:rsidRPr="00CA4E0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240AA" w14:textId="77777777" w:rsidR="002159AA" w:rsidRPr="00CA4E01" w:rsidRDefault="002159AA" w:rsidP="00FE6C7A">
            <w:pPr>
              <w:pStyle w:val="headertabella0"/>
              <w:rPr>
                <w:color w:val="002060"/>
              </w:rPr>
            </w:pPr>
            <w:r w:rsidRPr="00CA4E01">
              <w:rPr>
                <w:color w:val="002060"/>
              </w:rPr>
              <w:t xml:space="preserve">Ora </w:t>
            </w:r>
            <w:proofErr w:type="spellStart"/>
            <w:r w:rsidRPr="00CA4E01">
              <w:rPr>
                <w:color w:val="002060"/>
              </w:rPr>
              <w:t>Orig</w:t>
            </w:r>
            <w:proofErr w:type="spellEnd"/>
            <w:r w:rsidRPr="00CA4E0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7C246" w14:textId="77777777" w:rsidR="002159AA" w:rsidRPr="00CA4E01" w:rsidRDefault="002159AA" w:rsidP="00FE6C7A">
            <w:pPr>
              <w:pStyle w:val="headertabella0"/>
              <w:rPr>
                <w:color w:val="002060"/>
              </w:rPr>
            </w:pPr>
            <w:r w:rsidRPr="00CA4E01">
              <w:rPr>
                <w:color w:val="002060"/>
              </w:rPr>
              <w:t>Impianto</w:t>
            </w:r>
          </w:p>
        </w:tc>
      </w:tr>
      <w:tr w:rsidR="002159AA" w:rsidRPr="00CA4E01" w14:paraId="1344A97A" w14:textId="77777777" w:rsidTr="00FE6C7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7D6B3" w14:textId="77777777" w:rsidR="002159AA" w:rsidRPr="00CA4E01" w:rsidRDefault="002159AA" w:rsidP="00FE6C7A">
            <w:pPr>
              <w:pStyle w:val="rowtabella0"/>
              <w:rPr>
                <w:color w:val="002060"/>
              </w:rPr>
            </w:pPr>
            <w:r w:rsidRPr="00CA4E01">
              <w:rPr>
                <w:color w:val="002060"/>
              </w:rPr>
              <w:t>13/10/2023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48790" w14:textId="77777777" w:rsidR="002159AA" w:rsidRPr="00CA4E01" w:rsidRDefault="002159AA" w:rsidP="00FE6C7A">
            <w:pPr>
              <w:pStyle w:val="rowtabella0"/>
              <w:jc w:val="center"/>
              <w:rPr>
                <w:color w:val="002060"/>
              </w:rPr>
            </w:pPr>
            <w:r w:rsidRPr="00CA4E01">
              <w:rPr>
                <w:color w:val="002060"/>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186F0" w14:textId="77777777" w:rsidR="002159AA" w:rsidRPr="00CA4E01" w:rsidRDefault="002159AA" w:rsidP="00FE6C7A">
            <w:pPr>
              <w:pStyle w:val="rowtabella0"/>
              <w:rPr>
                <w:color w:val="002060"/>
              </w:rPr>
            </w:pPr>
            <w:r w:rsidRPr="00CA4E01">
              <w:rPr>
                <w:color w:val="002060"/>
              </w:rPr>
              <w:t>AURORA TREIA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2870C" w14:textId="77777777" w:rsidR="002159AA" w:rsidRPr="00CA4E01" w:rsidRDefault="002159AA" w:rsidP="00FE6C7A">
            <w:pPr>
              <w:pStyle w:val="rowtabella0"/>
              <w:rPr>
                <w:color w:val="002060"/>
              </w:rPr>
            </w:pPr>
            <w:r w:rsidRPr="00CA4E01">
              <w:rPr>
                <w:color w:val="002060"/>
              </w:rPr>
              <w:t>NUOVA OTTRANO 98</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39360" w14:textId="77777777" w:rsidR="002159AA" w:rsidRPr="00CA4E01" w:rsidRDefault="002159AA" w:rsidP="00FE6C7A">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9B6AC" w14:textId="77777777" w:rsidR="002159AA" w:rsidRPr="00CA4E01" w:rsidRDefault="002159AA" w:rsidP="00FE6C7A">
            <w:pPr>
              <w:pStyle w:val="rowtabella0"/>
              <w:jc w:val="center"/>
              <w:rPr>
                <w:color w:val="002060"/>
                <w:highlight w:val="yellow"/>
              </w:rPr>
            </w:pPr>
            <w:r w:rsidRPr="00CA4E01">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1B46E" w14:textId="77777777" w:rsidR="002159AA" w:rsidRPr="00CA4E01" w:rsidRDefault="002159AA" w:rsidP="00FE6C7A">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3D8E5" w14:textId="77777777" w:rsidR="002159AA" w:rsidRPr="00CA4E01" w:rsidRDefault="002159AA" w:rsidP="00FE6C7A">
            <w:pPr>
              <w:rPr>
                <w:rFonts w:ascii="Arial" w:hAnsi="Arial" w:cs="Arial"/>
                <w:color w:val="002060"/>
                <w:sz w:val="12"/>
                <w:szCs w:val="12"/>
              </w:rPr>
            </w:pPr>
            <w:r w:rsidRPr="00CA4E01">
              <w:rPr>
                <w:rFonts w:ascii="Arial" w:hAnsi="Arial" w:cs="Arial"/>
                <w:color w:val="002060"/>
                <w:sz w:val="12"/>
                <w:szCs w:val="12"/>
                <w:highlight w:val="yellow"/>
              </w:rPr>
              <w:t>PALESTRA COMUNALE CHIESANUOVA DI TREIA VIA DON LUIGI STURZO, 4</w:t>
            </w:r>
          </w:p>
        </w:tc>
      </w:tr>
      <w:tr w:rsidR="002159AA" w:rsidRPr="00CA4E01" w14:paraId="5360892C" w14:textId="77777777" w:rsidTr="00FE6C7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67088" w14:textId="77777777" w:rsidR="002159AA" w:rsidRPr="00CA4E01" w:rsidRDefault="002159AA" w:rsidP="00FE6C7A">
            <w:pPr>
              <w:pStyle w:val="rowtabella0"/>
              <w:rPr>
                <w:color w:val="002060"/>
                <w:highlight w:val="yellow"/>
              </w:rPr>
            </w:pPr>
            <w:r w:rsidRPr="00CA4E01">
              <w:rPr>
                <w:color w:val="002060"/>
                <w:highlight w:val="yellow"/>
              </w:rPr>
              <w:t>*18/10/2023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7E89F" w14:textId="77777777" w:rsidR="002159AA" w:rsidRPr="00CA4E01" w:rsidRDefault="002159AA" w:rsidP="00FE6C7A">
            <w:pPr>
              <w:pStyle w:val="rowtabella0"/>
              <w:jc w:val="center"/>
              <w:rPr>
                <w:color w:val="002060"/>
                <w:highlight w:val="yellow"/>
              </w:rPr>
            </w:pPr>
            <w:r w:rsidRPr="00CA4E01">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40616" w14:textId="77777777" w:rsidR="002159AA" w:rsidRPr="00CA4E01" w:rsidRDefault="002159AA" w:rsidP="00FE6C7A">
            <w:pPr>
              <w:pStyle w:val="rowtabella0"/>
              <w:rPr>
                <w:color w:val="002060"/>
                <w:highlight w:val="yellow"/>
              </w:rPr>
            </w:pPr>
            <w:r w:rsidRPr="00CA4E01">
              <w:rPr>
                <w:color w:val="002060"/>
                <w:highlight w:val="yellow"/>
              </w:rPr>
              <w:t>POLISPORTIVA VICTORIA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A4A3D" w14:textId="77777777" w:rsidR="002159AA" w:rsidRPr="00CA4E01" w:rsidRDefault="002159AA" w:rsidP="00FE6C7A">
            <w:pPr>
              <w:pStyle w:val="rowtabella0"/>
              <w:rPr>
                <w:color w:val="002060"/>
                <w:highlight w:val="yellow"/>
              </w:rPr>
            </w:pPr>
            <w:r w:rsidRPr="00CA4E01">
              <w:rPr>
                <w:color w:val="002060"/>
                <w:highlight w:val="yellow"/>
              </w:rPr>
              <w:t>CASTELBELLINO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EF49B" w14:textId="77777777" w:rsidR="002159AA" w:rsidRPr="00CA4E01" w:rsidRDefault="002159AA" w:rsidP="00FE6C7A">
            <w:pPr>
              <w:pStyle w:val="rowtabella0"/>
              <w:rPr>
                <w:color w:val="002060"/>
              </w:rPr>
            </w:pPr>
            <w:r w:rsidRPr="00CA4E01">
              <w:rPr>
                <w:color w:val="002060"/>
              </w:rPr>
              <w:t>13/10/2023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AAE1B" w14:textId="77777777" w:rsidR="002159AA" w:rsidRPr="00CA4E01" w:rsidRDefault="002159AA" w:rsidP="00FE6C7A">
            <w:pPr>
              <w:pStyle w:val="rowtabella0"/>
              <w:jc w:val="center"/>
              <w:rPr>
                <w:color w:val="002060"/>
              </w:rPr>
            </w:pPr>
            <w:r w:rsidRPr="00CA4E01">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62CCF" w14:textId="77777777" w:rsidR="002159AA" w:rsidRPr="00CA4E01" w:rsidRDefault="002159AA" w:rsidP="00FE6C7A">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1C35D" w14:textId="77777777" w:rsidR="002159AA" w:rsidRPr="00CA4E01" w:rsidRDefault="002159AA" w:rsidP="00FE6C7A">
            <w:pPr>
              <w:rPr>
                <w:color w:val="002060"/>
              </w:rPr>
            </w:pPr>
          </w:p>
        </w:tc>
      </w:tr>
    </w:tbl>
    <w:p w14:paraId="397B3447" w14:textId="77777777" w:rsidR="002159AA" w:rsidRPr="00CA4E01" w:rsidRDefault="002159AA" w:rsidP="002159AA">
      <w:pPr>
        <w:pStyle w:val="breakline"/>
        <w:rPr>
          <w:color w:val="002060"/>
        </w:rPr>
      </w:pPr>
    </w:p>
    <w:p w14:paraId="469152B9" w14:textId="77777777" w:rsidR="002159AA" w:rsidRPr="002159AA" w:rsidRDefault="002159AA" w:rsidP="002159AA">
      <w:pPr>
        <w:pStyle w:val="breakline"/>
        <w:rPr>
          <w:rFonts w:ascii="Arial" w:eastAsiaTheme="minorEastAsia" w:hAnsi="Arial" w:cs="Arial"/>
          <w:i/>
          <w:iCs/>
          <w:color w:val="002060"/>
          <w:sz w:val="14"/>
          <w:szCs w:val="14"/>
        </w:rPr>
      </w:pPr>
      <w:r w:rsidRPr="002159AA">
        <w:rPr>
          <w:rFonts w:ascii="Arial" w:hAnsi="Arial" w:cs="Arial"/>
          <w:i/>
          <w:iCs/>
          <w:color w:val="002060"/>
          <w:sz w:val="14"/>
          <w:szCs w:val="14"/>
        </w:rPr>
        <w:t>* causa sopraggiunto evento luttuoso e a seguito degli accordi societari intercorsi</w:t>
      </w:r>
    </w:p>
    <w:p w14:paraId="501F4F42" w14:textId="77777777" w:rsidR="002159AA" w:rsidRPr="00CA4E01" w:rsidRDefault="002159AA" w:rsidP="002159AA">
      <w:pPr>
        <w:pStyle w:val="breakline"/>
        <w:rPr>
          <w:color w:val="002060"/>
        </w:rPr>
      </w:pPr>
    </w:p>
    <w:p w14:paraId="5C307ED3" w14:textId="77777777" w:rsidR="002159AA" w:rsidRPr="00CA4E01" w:rsidRDefault="002159AA" w:rsidP="002159AA">
      <w:pPr>
        <w:pStyle w:val="titolocampionato0"/>
        <w:shd w:val="clear" w:color="auto" w:fill="CCCCCC"/>
        <w:spacing w:before="80" w:after="40"/>
        <w:rPr>
          <w:color w:val="002060"/>
        </w:rPr>
      </w:pPr>
      <w:r w:rsidRPr="00CA4E01">
        <w:rPr>
          <w:color w:val="002060"/>
        </w:rPr>
        <w:t>UNDER 17 C5 REGIONALI MASCHILI</w:t>
      </w:r>
    </w:p>
    <w:p w14:paraId="4B7E5B6A" w14:textId="77777777" w:rsidR="002159AA" w:rsidRPr="00CA4E01" w:rsidRDefault="002159AA" w:rsidP="002159AA">
      <w:pPr>
        <w:pStyle w:val="titoloprinc0"/>
        <w:rPr>
          <w:color w:val="002060"/>
        </w:rPr>
      </w:pPr>
      <w:r w:rsidRPr="00CA4E01">
        <w:rPr>
          <w:color w:val="002060"/>
        </w:rPr>
        <w:t>RISULTATI</w:t>
      </w:r>
    </w:p>
    <w:p w14:paraId="4985C786" w14:textId="77777777" w:rsidR="002159AA" w:rsidRPr="00CA4E01" w:rsidRDefault="002159AA" w:rsidP="002159AA">
      <w:pPr>
        <w:pStyle w:val="breakline"/>
        <w:rPr>
          <w:color w:val="002060"/>
        </w:rPr>
      </w:pPr>
    </w:p>
    <w:p w14:paraId="2C444D9A" w14:textId="77777777" w:rsidR="002159AA" w:rsidRPr="00CA4E01" w:rsidRDefault="002159AA" w:rsidP="002159AA">
      <w:pPr>
        <w:pStyle w:val="sottotitolocampionato10"/>
        <w:rPr>
          <w:color w:val="002060"/>
        </w:rPr>
      </w:pPr>
      <w:r w:rsidRPr="00CA4E01">
        <w:rPr>
          <w:color w:val="002060"/>
        </w:rPr>
        <w:t>RISULTATI UFFICIALI GARE DEL 10/10/2023</w:t>
      </w:r>
    </w:p>
    <w:p w14:paraId="5361D254" w14:textId="77777777" w:rsidR="002159AA" w:rsidRPr="002159AA" w:rsidRDefault="002159AA" w:rsidP="002159AA">
      <w:pPr>
        <w:pStyle w:val="sottotitolocampionato20"/>
        <w:spacing w:before="0" w:beforeAutospacing="0" w:after="0" w:afterAutospacing="0"/>
        <w:rPr>
          <w:rFonts w:ascii="Arial" w:hAnsi="Arial" w:cs="Arial"/>
          <w:color w:val="002060"/>
          <w:sz w:val="20"/>
          <w:szCs w:val="20"/>
        </w:rPr>
      </w:pPr>
      <w:r w:rsidRPr="002159AA">
        <w:rPr>
          <w:rFonts w:ascii="Arial" w:hAnsi="Arial" w:cs="Arial"/>
          <w:color w:val="002060"/>
          <w:sz w:val="20"/>
          <w:szCs w:val="20"/>
        </w:rPr>
        <w:t>Si trascrivono qui di seguito i risultati ufficiali delle gare disputate</w:t>
      </w:r>
    </w:p>
    <w:p w14:paraId="6ACEC1FF" w14:textId="77777777" w:rsidR="002159AA" w:rsidRPr="00CA4E01" w:rsidRDefault="002159AA" w:rsidP="002159A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159AA" w:rsidRPr="00CA4E01" w14:paraId="0A978271" w14:textId="77777777" w:rsidTr="00FE6C7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59AA" w:rsidRPr="00CA4E01" w14:paraId="12AD3E2C" w14:textId="77777777" w:rsidTr="00FE6C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5398B" w14:textId="77777777" w:rsidR="002159AA" w:rsidRPr="00CA4E01" w:rsidRDefault="002159AA" w:rsidP="00FE6C7A">
                  <w:pPr>
                    <w:pStyle w:val="headertabella0"/>
                    <w:rPr>
                      <w:color w:val="002060"/>
                    </w:rPr>
                  </w:pPr>
                  <w:r w:rsidRPr="00CA4E01">
                    <w:rPr>
                      <w:color w:val="002060"/>
                    </w:rPr>
                    <w:t>GIRONE B - 2 Giornata - A</w:t>
                  </w:r>
                </w:p>
              </w:tc>
            </w:tr>
            <w:tr w:rsidR="002159AA" w:rsidRPr="00CA4E01" w14:paraId="11267208" w14:textId="77777777" w:rsidTr="00FE6C7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B36EC10" w14:textId="77777777" w:rsidR="002159AA" w:rsidRPr="00CA4E01" w:rsidRDefault="002159AA" w:rsidP="00FE6C7A">
                  <w:pPr>
                    <w:pStyle w:val="rowtabella0"/>
                    <w:rPr>
                      <w:color w:val="002060"/>
                    </w:rPr>
                  </w:pPr>
                  <w:r w:rsidRPr="00CA4E01">
                    <w:rPr>
                      <w:color w:val="002060"/>
                    </w:rPr>
                    <w:t>OSIMO FIVE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0ADFA1" w14:textId="77777777" w:rsidR="002159AA" w:rsidRPr="00CA4E01" w:rsidRDefault="002159AA" w:rsidP="00FE6C7A">
                  <w:pPr>
                    <w:pStyle w:val="rowtabella0"/>
                    <w:rPr>
                      <w:color w:val="002060"/>
                    </w:rPr>
                  </w:pPr>
                  <w:r w:rsidRPr="00CA4E01">
                    <w:rPr>
                      <w:color w:val="002060"/>
                    </w:rPr>
                    <w:t>- JESI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31F7B6" w14:textId="77777777" w:rsidR="002159AA" w:rsidRPr="00CA4E01" w:rsidRDefault="002159AA" w:rsidP="00FE6C7A">
                  <w:pPr>
                    <w:pStyle w:val="rowtabella0"/>
                    <w:jc w:val="center"/>
                    <w:rPr>
                      <w:color w:val="002060"/>
                    </w:rPr>
                  </w:pPr>
                  <w:r w:rsidRPr="00CA4E01">
                    <w:rPr>
                      <w:color w:val="002060"/>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F8BAE2" w14:textId="77777777" w:rsidR="002159AA" w:rsidRPr="00CA4E01" w:rsidRDefault="002159AA" w:rsidP="00FE6C7A">
                  <w:pPr>
                    <w:pStyle w:val="rowtabella0"/>
                    <w:jc w:val="center"/>
                    <w:rPr>
                      <w:color w:val="002060"/>
                    </w:rPr>
                  </w:pPr>
                  <w:r w:rsidRPr="00CA4E01">
                    <w:rPr>
                      <w:color w:val="002060"/>
                    </w:rPr>
                    <w:t> </w:t>
                  </w:r>
                </w:p>
              </w:tc>
            </w:tr>
          </w:tbl>
          <w:p w14:paraId="0AF14F30" w14:textId="77777777" w:rsidR="002159AA" w:rsidRPr="00CA4E01" w:rsidRDefault="002159AA" w:rsidP="00FE6C7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59AA" w:rsidRPr="00CA4E01" w14:paraId="145C6592" w14:textId="77777777" w:rsidTr="00FE6C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79357" w14:textId="77777777" w:rsidR="002159AA" w:rsidRPr="00CA4E01" w:rsidRDefault="002159AA" w:rsidP="00FE6C7A">
                  <w:pPr>
                    <w:pStyle w:val="headertabella0"/>
                    <w:rPr>
                      <w:color w:val="002060"/>
                    </w:rPr>
                  </w:pPr>
                  <w:r w:rsidRPr="00CA4E01">
                    <w:rPr>
                      <w:color w:val="002060"/>
                    </w:rPr>
                    <w:t>GIRONE C - 2 Giornata - A</w:t>
                  </w:r>
                </w:p>
              </w:tc>
            </w:tr>
            <w:tr w:rsidR="002159AA" w:rsidRPr="00CA4E01" w14:paraId="698F34AC" w14:textId="77777777" w:rsidTr="00FE6C7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7B15A45" w14:textId="77777777" w:rsidR="002159AA" w:rsidRPr="00CA4E01" w:rsidRDefault="002159AA" w:rsidP="00FE6C7A">
                  <w:pPr>
                    <w:pStyle w:val="rowtabella0"/>
                    <w:rPr>
                      <w:color w:val="002060"/>
                    </w:rPr>
                  </w:pPr>
                  <w:r w:rsidRPr="00CA4E01">
                    <w:rPr>
                      <w:color w:val="002060"/>
                    </w:rPr>
                    <w:t>(1) FIGHT BULLS CORRIDONIA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E0E6CE" w14:textId="77777777" w:rsidR="002159AA" w:rsidRPr="00CA4E01" w:rsidRDefault="002159AA" w:rsidP="00FE6C7A">
                  <w:pPr>
                    <w:pStyle w:val="rowtabella0"/>
                    <w:rPr>
                      <w:color w:val="002060"/>
                    </w:rPr>
                  </w:pPr>
                  <w:r w:rsidRPr="00CA4E01">
                    <w:rPr>
                      <w:color w:val="002060"/>
                    </w:rPr>
                    <w:t>- ACLI AUDAX MONTECOSARO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03293B" w14:textId="77777777" w:rsidR="002159AA" w:rsidRPr="00CA4E01" w:rsidRDefault="002159AA" w:rsidP="00FE6C7A">
                  <w:pPr>
                    <w:pStyle w:val="rowtabella0"/>
                    <w:jc w:val="center"/>
                    <w:rPr>
                      <w:color w:val="002060"/>
                    </w:rPr>
                  </w:pPr>
                  <w:r w:rsidRPr="00CA4E01">
                    <w:rPr>
                      <w:color w:val="002060"/>
                    </w:rPr>
                    <w:t>6 - 3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517F57" w14:textId="77777777" w:rsidR="002159AA" w:rsidRPr="00CA4E01" w:rsidRDefault="002159AA" w:rsidP="00FE6C7A">
                  <w:pPr>
                    <w:pStyle w:val="rowtabella0"/>
                    <w:jc w:val="center"/>
                    <w:rPr>
                      <w:color w:val="002060"/>
                    </w:rPr>
                  </w:pPr>
                  <w:r w:rsidRPr="00CA4E01">
                    <w:rPr>
                      <w:color w:val="002060"/>
                    </w:rPr>
                    <w:t> </w:t>
                  </w:r>
                </w:p>
              </w:tc>
            </w:tr>
            <w:tr w:rsidR="002159AA" w:rsidRPr="00CA4E01" w14:paraId="1FA5FCEC" w14:textId="77777777" w:rsidTr="00FE6C7A">
              <w:tc>
                <w:tcPr>
                  <w:tcW w:w="4700" w:type="dxa"/>
                  <w:gridSpan w:val="4"/>
                  <w:tcBorders>
                    <w:top w:val="nil"/>
                    <w:left w:val="nil"/>
                    <w:bottom w:val="nil"/>
                    <w:right w:val="nil"/>
                  </w:tcBorders>
                  <w:tcMar>
                    <w:top w:w="20" w:type="dxa"/>
                    <w:left w:w="20" w:type="dxa"/>
                    <w:bottom w:w="20" w:type="dxa"/>
                    <w:right w:w="20" w:type="dxa"/>
                  </w:tcMar>
                  <w:vAlign w:val="center"/>
                  <w:hideMark/>
                </w:tcPr>
                <w:p w14:paraId="35E4A54B" w14:textId="77777777" w:rsidR="002159AA" w:rsidRPr="00CA4E01" w:rsidRDefault="002159AA" w:rsidP="00FE6C7A">
                  <w:pPr>
                    <w:pStyle w:val="rowtabella0"/>
                    <w:rPr>
                      <w:color w:val="002060"/>
                    </w:rPr>
                  </w:pPr>
                  <w:r w:rsidRPr="00CA4E01">
                    <w:rPr>
                      <w:color w:val="002060"/>
                    </w:rPr>
                    <w:t>(1) - disputata il 12/10/2023</w:t>
                  </w:r>
                </w:p>
              </w:tc>
            </w:tr>
          </w:tbl>
          <w:p w14:paraId="3DE4B8EF" w14:textId="77777777" w:rsidR="002159AA" w:rsidRPr="00CA4E01" w:rsidRDefault="002159AA" w:rsidP="00FE6C7A">
            <w:pPr>
              <w:rPr>
                <w:color w:val="002060"/>
              </w:rPr>
            </w:pPr>
          </w:p>
        </w:tc>
      </w:tr>
    </w:tbl>
    <w:p w14:paraId="7173E5D1" w14:textId="77777777" w:rsidR="002159AA" w:rsidRPr="00CA4E01" w:rsidRDefault="002159AA" w:rsidP="002159AA">
      <w:pPr>
        <w:pStyle w:val="breakline"/>
        <w:rPr>
          <w:rFonts w:eastAsiaTheme="minorEastAsia"/>
          <w:color w:val="002060"/>
        </w:rPr>
      </w:pPr>
    </w:p>
    <w:p w14:paraId="064468AF" w14:textId="77777777" w:rsidR="002159AA" w:rsidRPr="00CA4E01" w:rsidRDefault="002159AA" w:rsidP="002159AA">
      <w:pPr>
        <w:pStyle w:val="breakline"/>
        <w:rPr>
          <w:color w:val="002060"/>
        </w:rPr>
      </w:pPr>
    </w:p>
    <w:p w14:paraId="0970A877" w14:textId="77777777" w:rsidR="002159AA" w:rsidRPr="00CA4E01" w:rsidRDefault="002159AA" w:rsidP="002159AA">
      <w:pPr>
        <w:pStyle w:val="titoloprinc0"/>
        <w:rPr>
          <w:color w:val="002060"/>
        </w:rPr>
      </w:pPr>
      <w:r w:rsidRPr="00CA4E01">
        <w:rPr>
          <w:color w:val="002060"/>
        </w:rPr>
        <w:t>GIUDICE SPORTIVO</w:t>
      </w:r>
    </w:p>
    <w:p w14:paraId="41FB9B1F" w14:textId="77777777" w:rsidR="002159AA" w:rsidRPr="00CA4E01" w:rsidRDefault="002159AA" w:rsidP="002159AA">
      <w:pPr>
        <w:pStyle w:val="diffida"/>
        <w:rPr>
          <w:color w:val="002060"/>
        </w:rPr>
      </w:pPr>
      <w:r w:rsidRPr="00CA4E01">
        <w:rPr>
          <w:color w:val="002060"/>
        </w:rPr>
        <w:t>Il Giudice Sportivo Avv. Agnese Lazzaretti, con l'assistenza del segretario Angelo Castellana, nella seduta del 13/10/2023, ha adottato le decisioni che di seguito integralmente si riportano:</w:t>
      </w:r>
    </w:p>
    <w:p w14:paraId="6C7ACF72" w14:textId="77777777" w:rsidR="002159AA" w:rsidRPr="00CA4E01" w:rsidRDefault="002159AA" w:rsidP="002159AA">
      <w:pPr>
        <w:pStyle w:val="titolo10"/>
        <w:rPr>
          <w:color w:val="002060"/>
        </w:rPr>
      </w:pPr>
      <w:r w:rsidRPr="00CA4E01">
        <w:rPr>
          <w:color w:val="002060"/>
        </w:rPr>
        <w:t xml:space="preserve">GARE DEL 10/10/2023 </w:t>
      </w:r>
    </w:p>
    <w:p w14:paraId="3E754ACA" w14:textId="77777777" w:rsidR="002159AA" w:rsidRPr="00CA4E01" w:rsidRDefault="002159AA" w:rsidP="002159AA">
      <w:pPr>
        <w:pStyle w:val="titolo7a"/>
        <w:rPr>
          <w:color w:val="002060"/>
        </w:rPr>
      </w:pPr>
      <w:r w:rsidRPr="00CA4E01">
        <w:rPr>
          <w:color w:val="002060"/>
        </w:rPr>
        <w:t xml:space="preserve">PROVVEDIMENTI DISCIPLINARI </w:t>
      </w:r>
    </w:p>
    <w:p w14:paraId="34C30352" w14:textId="77777777" w:rsidR="002159AA" w:rsidRPr="00CA4E01" w:rsidRDefault="002159AA" w:rsidP="002159AA">
      <w:pPr>
        <w:pStyle w:val="titolo7b0"/>
        <w:rPr>
          <w:color w:val="002060"/>
        </w:rPr>
      </w:pPr>
      <w:r w:rsidRPr="00CA4E01">
        <w:rPr>
          <w:color w:val="002060"/>
        </w:rPr>
        <w:t xml:space="preserve">In base alle risultanze degli atti ufficiali sono state deliberate le seguenti sanzioni disciplinari. </w:t>
      </w:r>
    </w:p>
    <w:p w14:paraId="386335C2" w14:textId="77777777" w:rsidR="002159AA" w:rsidRPr="00CA4E01" w:rsidRDefault="002159AA" w:rsidP="002159AA">
      <w:pPr>
        <w:pStyle w:val="titolo30"/>
        <w:rPr>
          <w:color w:val="002060"/>
        </w:rPr>
      </w:pPr>
      <w:r w:rsidRPr="00CA4E01">
        <w:rPr>
          <w:color w:val="002060"/>
        </w:rPr>
        <w:t xml:space="preserve">CALCIATORI NON ESPULSI </w:t>
      </w:r>
    </w:p>
    <w:p w14:paraId="51122C91" w14:textId="77777777" w:rsidR="002159AA" w:rsidRPr="00CA4E01" w:rsidRDefault="002159AA" w:rsidP="002159AA">
      <w:pPr>
        <w:pStyle w:val="titolo20"/>
        <w:rPr>
          <w:color w:val="002060"/>
        </w:rPr>
      </w:pPr>
      <w:r w:rsidRPr="00CA4E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59AA" w:rsidRPr="00CA4E01" w14:paraId="003D9766" w14:textId="77777777" w:rsidTr="00FE6C7A">
        <w:tc>
          <w:tcPr>
            <w:tcW w:w="2200" w:type="dxa"/>
            <w:tcMar>
              <w:top w:w="20" w:type="dxa"/>
              <w:left w:w="20" w:type="dxa"/>
              <w:bottom w:w="20" w:type="dxa"/>
              <w:right w:w="20" w:type="dxa"/>
            </w:tcMar>
            <w:vAlign w:val="center"/>
            <w:hideMark/>
          </w:tcPr>
          <w:p w14:paraId="41448F64" w14:textId="77777777" w:rsidR="002159AA" w:rsidRPr="00CA4E01" w:rsidRDefault="002159AA" w:rsidP="00FE6C7A">
            <w:pPr>
              <w:pStyle w:val="movimento"/>
              <w:rPr>
                <w:color w:val="002060"/>
              </w:rPr>
            </w:pPr>
            <w:r w:rsidRPr="00CA4E01">
              <w:rPr>
                <w:color w:val="002060"/>
              </w:rPr>
              <w:t>ZINGARETTI NICKY</w:t>
            </w:r>
          </w:p>
        </w:tc>
        <w:tc>
          <w:tcPr>
            <w:tcW w:w="2200" w:type="dxa"/>
            <w:tcMar>
              <w:top w:w="20" w:type="dxa"/>
              <w:left w:w="20" w:type="dxa"/>
              <w:bottom w:w="20" w:type="dxa"/>
              <w:right w:w="20" w:type="dxa"/>
            </w:tcMar>
            <w:vAlign w:val="center"/>
            <w:hideMark/>
          </w:tcPr>
          <w:p w14:paraId="7E3DCB90" w14:textId="77777777" w:rsidR="002159AA" w:rsidRPr="00CA4E01" w:rsidRDefault="002159AA" w:rsidP="00FE6C7A">
            <w:pPr>
              <w:pStyle w:val="movimento2"/>
              <w:rPr>
                <w:color w:val="002060"/>
              </w:rPr>
            </w:pPr>
            <w:r w:rsidRPr="00CA4E01">
              <w:rPr>
                <w:color w:val="002060"/>
              </w:rPr>
              <w:t xml:space="preserve">(JESI) </w:t>
            </w:r>
          </w:p>
        </w:tc>
        <w:tc>
          <w:tcPr>
            <w:tcW w:w="800" w:type="dxa"/>
            <w:tcMar>
              <w:top w:w="20" w:type="dxa"/>
              <w:left w:w="20" w:type="dxa"/>
              <w:bottom w:w="20" w:type="dxa"/>
              <w:right w:w="20" w:type="dxa"/>
            </w:tcMar>
            <w:vAlign w:val="center"/>
            <w:hideMark/>
          </w:tcPr>
          <w:p w14:paraId="23B74428"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48BE7B49"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4E8C87AB" w14:textId="77777777" w:rsidR="002159AA" w:rsidRPr="00CA4E01" w:rsidRDefault="002159AA" w:rsidP="00FE6C7A">
            <w:pPr>
              <w:pStyle w:val="movimento2"/>
              <w:rPr>
                <w:color w:val="002060"/>
              </w:rPr>
            </w:pPr>
            <w:r w:rsidRPr="00CA4E01">
              <w:rPr>
                <w:color w:val="002060"/>
              </w:rPr>
              <w:t> </w:t>
            </w:r>
          </w:p>
        </w:tc>
      </w:tr>
    </w:tbl>
    <w:p w14:paraId="55E5C339" w14:textId="77777777" w:rsidR="002159AA" w:rsidRPr="00CA4E01" w:rsidRDefault="002159AA" w:rsidP="002159AA">
      <w:pPr>
        <w:pStyle w:val="titolo10"/>
        <w:rPr>
          <w:rFonts w:eastAsiaTheme="minorEastAsia"/>
          <w:color w:val="002060"/>
        </w:rPr>
      </w:pPr>
      <w:r w:rsidRPr="00CA4E01">
        <w:rPr>
          <w:color w:val="002060"/>
        </w:rPr>
        <w:lastRenderedPageBreak/>
        <w:t xml:space="preserve">GARE DEL 12/10/2023 </w:t>
      </w:r>
    </w:p>
    <w:p w14:paraId="6A7F5120" w14:textId="77777777" w:rsidR="002159AA" w:rsidRPr="00CA4E01" w:rsidRDefault="002159AA" w:rsidP="002159AA">
      <w:pPr>
        <w:pStyle w:val="titolo7a"/>
        <w:rPr>
          <w:color w:val="002060"/>
        </w:rPr>
      </w:pPr>
      <w:r w:rsidRPr="00CA4E01">
        <w:rPr>
          <w:color w:val="002060"/>
        </w:rPr>
        <w:t xml:space="preserve">PROVVEDIMENTI DISCIPLINARI </w:t>
      </w:r>
    </w:p>
    <w:p w14:paraId="315824AC" w14:textId="77777777" w:rsidR="002159AA" w:rsidRPr="00CA4E01" w:rsidRDefault="002159AA" w:rsidP="002159AA">
      <w:pPr>
        <w:pStyle w:val="titolo7b0"/>
        <w:rPr>
          <w:color w:val="002060"/>
        </w:rPr>
      </w:pPr>
      <w:r w:rsidRPr="00CA4E01">
        <w:rPr>
          <w:color w:val="002060"/>
        </w:rPr>
        <w:t xml:space="preserve">In base alle risultanze degli atti ufficiali sono state deliberate le seguenti sanzioni disciplinari. </w:t>
      </w:r>
    </w:p>
    <w:p w14:paraId="1D83B17B" w14:textId="77777777" w:rsidR="002159AA" w:rsidRPr="00CA4E01" w:rsidRDefault="002159AA" w:rsidP="002159AA">
      <w:pPr>
        <w:pStyle w:val="titolo30"/>
        <w:rPr>
          <w:color w:val="002060"/>
        </w:rPr>
      </w:pPr>
      <w:r w:rsidRPr="00CA4E01">
        <w:rPr>
          <w:color w:val="002060"/>
        </w:rPr>
        <w:t xml:space="preserve">CALCIATORI ESPULSI </w:t>
      </w:r>
    </w:p>
    <w:p w14:paraId="603C6ABD" w14:textId="77777777" w:rsidR="002159AA" w:rsidRPr="00CA4E01" w:rsidRDefault="002159AA" w:rsidP="002159AA">
      <w:pPr>
        <w:pStyle w:val="titolo20"/>
        <w:rPr>
          <w:color w:val="002060"/>
        </w:rPr>
      </w:pPr>
      <w:r w:rsidRPr="00CA4E0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59AA" w:rsidRPr="00CA4E01" w14:paraId="3A8FEA23" w14:textId="77777777" w:rsidTr="00FE6C7A">
        <w:tc>
          <w:tcPr>
            <w:tcW w:w="2200" w:type="dxa"/>
            <w:tcMar>
              <w:top w:w="20" w:type="dxa"/>
              <w:left w:w="20" w:type="dxa"/>
              <w:bottom w:w="20" w:type="dxa"/>
              <w:right w:w="20" w:type="dxa"/>
            </w:tcMar>
            <w:vAlign w:val="center"/>
            <w:hideMark/>
          </w:tcPr>
          <w:p w14:paraId="08D7B133" w14:textId="77777777" w:rsidR="002159AA" w:rsidRPr="00CA4E01" w:rsidRDefault="002159AA" w:rsidP="00FE6C7A">
            <w:pPr>
              <w:pStyle w:val="movimento"/>
              <w:rPr>
                <w:color w:val="002060"/>
              </w:rPr>
            </w:pPr>
            <w:r w:rsidRPr="00CA4E01">
              <w:rPr>
                <w:color w:val="002060"/>
              </w:rPr>
              <w:t>BELLESI SAMUELE</w:t>
            </w:r>
          </w:p>
        </w:tc>
        <w:tc>
          <w:tcPr>
            <w:tcW w:w="2200" w:type="dxa"/>
            <w:tcMar>
              <w:top w:w="20" w:type="dxa"/>
              <w:left w:w="20" w:type="dxa"/>
              <w:bottom w:w="20" w:type="dxa"/>
              <w:right w:w="20" w:type="dxa"/>
            </w:tcMar>
            <w:vAlign w:val="center"/>
            <w:hideMark/>
          </w:tcPr>
          <w:p w14:paraId="55B5B184" w14:textId="77777777" w:rsidR="002159AA" w:rsidRPr="00CA4E01" w:rsidRDefault="002159AA" w:rsidP="00FE6C7A">
            <w:pPr>
              <w:pStyle w:val="movimento2"/>
              <w:rPr>
                <w:color w:val="002060"/>
              </w:rPr>
            </w:pPr>
            <w:r w:rsidRPr="00CA4E01">
              <w:rPr>
                <w:color w:val="002060"/>
              </w:rPr>
              <w:t xml:space="preserve">(FIGHT BULLS CORRIDONIA) </w:t>
            </w:r>
          </w:p>
        </w:tc>
        <w:tc>
          <w:tcPr>
            <w:tcW w:w="800" w:type="dxa"/>
            <w:tcMar>
              <w:top w:w="20" w:type="dxa"/>
              <w:left w:w="20" w:type="dxa"/>
              <w:bottom w:w="20" w:type="dxa"/>
              <w:right w:w="20" w:type="dxa"/>
            </w:tcMar>
            <w:vAlign w:val="center"/>
            <w:hideMark/>
          </w:tcPr>
          <w:p w14:paraId="3667F370"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4CF2EB66"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1E3D8E7C" w14:textId="77777777" w:rsidR="002159AA" w:rsidRPr="00CA4E01" w:rsidRDefault="002159AA" w:rsidP="00FE6C7A">
            <w:pPr>
              <w:pStyle w:val="movimento2"/>
              <w:rPr>
                <w:color w:val="002060"/>
              </w:rPr>
            </w:pPr>
            <w:r w:rsidRPr="00CA4E01">
              <w:rPr>
                <w:color w:val="002060"/>
              </w:rPr>
              <w:t> </w:t>
            </w:r>
          </w:p>
        </w:tc>
      </w:tr>
    </w:tbl>
    <w:p w14:paraId="3E16184E" w14:textId="77777777" w:rsidR="002159AA" w:rsidRPr="00CA4E01" w:rsidRDefault="002159AA" w:rsidP="002159AA">
      <w:pPr>
        <w:pStyle w:val="titolo30"/>
        <w:rPr>
          <w:rFonts w:eastAsiaTheme="minorEastAsia"/>
          <w:color w:val="002060"/>
        </w:rPr>
      </w:pPr>
      <w:r w:rsidRPr="00CA4E01">
        <w:rPr>
          <w:color w:val="002060"/>
        </w:rPr>
        <w:t xml:space="preserve">CALCIATORI NON ESPULSI </w:t>
      </w:r>
    </w:p>
    <w:p w14:paraId="70AF4F23" w14:textId="77777777" w:rsidR="002159AA" w:rsidRPr="00CA4E01" w:rsidRDefault="002159AA" w:rsidP="002159AA">
      <w:pPr>
        <w:pStyle w:val="titolo20"/>
        <w:rPr>
          <w:color w:val="002060"/>
        </w:rPr>
      </w:pPr>
      <w:r w:rsidRPr="00CA4E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59AA" w:rsidRPr="00CA4E01" w14:paraId="60499483" w14:textId="77777777" w:rsidTr="00FE6C7A">
        <w:tc>
          <w:tcPr>
            <w:tcW w:w="2200" w:type="dxa"/>
            <w:tcMar>
              <w:top w:w="20" w:type="dxa"/>
              <w:left w:w="20" w:type="dxa"/>
              <w:bottom w:w="20" w:type="dxa"/>
              <w:right w:w="20" w:type="dxa"/>
            </w:tcMar>
            <w:vAlign w:val="center"/>
            <w:hideMark/>
          </w:tcPr>
          <w:p w14:paraId="107BD3A6" w14:textId="77777777" w:rsidR="002159AA" w:rsidRPr="00CA4E01" w:rsidRDefault="002159AA" w:rsidP="00FE6C7A">
            <w:pPr>
              <w:pStyle w:val="movimento"/>
              <w:rPr>
                <w:color w:val="002060"/>
              </w:rPr>
            </w:pPr>
            <w:r w:rsidRPr="00CA4E01">
              <w:rPr>
                <w:color w:val="002060"/>
              </w:rPr>
              <w:t>COZZOLINO JOSEPH</w:t>
            </w:r>
          </w:p>
        </w:tc>
        <w:tc>
          <w:tcPr>
            <w:tcW w:w="2200" w:type="dxa"/>
            <w:tcMar>
              <w:top w:w="20" w:type="dxa"/>
              <w:left w:w="20" w:type="dxa"/>
              <w:bottom w:w="20" w:type="dxa"/>
              <w:right w:w="20" w:type="dxa"/>
            </w:tcMar>
            <w:vAlign w:val="center"/>
            <w:hideMark/>
          </w:tcPr>
          <w:p w14:paraId="79734A5D" w14:textId="77777777" w:rsidR="002159AA" w:rsidRPr="00CA4E01" w:rsidRDefault="002159AA" w:rsidP="00FE6C7A">
            <w:pPr>
              <w:pStyle w:val="movimento2"/>
              <w:rPr>
                <w:color w:val="002060"/>
              </w:rPr>
            </w:pPr>
            <w:r w:rsidRPr="00CA4E01">
              <w:rPr>
                <w:color w:val="002060"/>
              </w:rPr>
              <w:t xml:space="preserve">(ACLI AUDAX MONTECOSARO C5) </w:t>
            </w:r>
          </w:p>
        </w:tc>
        <w:tc>
          <w:tcPr>
            <w:tcW w:w="800" w:type="dxa"/>
            <w:tcMar>
              <w:top w:w="20" w:type="dxa"/>
              <w:left w:w="20" w:type="dxa"/>
              <w:bottom w:w="20" w:type="dxa"/>
              <w:right w:w="20" w:type="dxa"/>
            </w:tcMar>
            <w:vAlign w:val="center"/>
            <w:hideMark/>
          </w:tcPr>
          <w:p w14:paraId="56F8C16D"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20216551" w14:textId="77777777" w:rsidR="002159AA" w:rsidRPr="00CA4E01" w:rsidRDefault="002159AA" w:rsidP="00FE6C7A">
            <w:pPr>
              <w:pStyle w:val="movimento"/>
              <w:rPr>
                <w:color w:val="002060"/>
              </w:rPr>
            </w:pPr>
            <w:r w:rsidRPr="00CA4E01">
              <w:rPr>
                <w:color w:val="002060"/>
              </w:rPr>
              <w:t>PISTOLESI DAVIDE</w:t>
            </w:r>
          </w:p>
        </w:tc>
        <w:tc>
          <w:tcPr>
            <w:tcW w:w="2200" w:type="dxa"/>
            <w:tcMar>
              <w:top w:w="20" w:type="dxa"/>
              <w:left w:w="20" w:type="dxa"/>
              <w:bottom w:w="20" w:type="dxa"/>
              <w:right w:w="20" w:type="dxa"/>
            </w:tcMar>
            <w:vAlign w:val="center"/>
            <w:hideMark/>
          </w:tcPr>
          <w:p w14:paraId="3C388B6C" w14:textId="77777777" w:rsidR="002159AA" w:rsidRPr="00CA4E01" w:rsidRDefault="002159AA" w:rsidP="00FE6C7A">
            <w:pPr>
              <w:pStyle w:val="movimento2"/>
              <w:rPr>
                <w:color w:val="002060"/>
              </w:rPr>
            </w:pPr>
            <w:r w:rsidRPr="00CA4E01">
              <w:rPr>
                <w:color w:val="002060"/>
              </w:rPr>
              <w:t xml:space="preserve">(FIGHT BULLS CORRIDONIA) </w:t>
            </w:r>
          </w:p>
        </w:tc>
      </w:tr>
    </w:tbl>
    <w:p w14:paraId="01D33D1C" w14:textId="77777777" w:rsidR="002159AA" w:rsidRPr="00CA4E01" w:rsidRDefault="002159AA" w:rsidP="002159AA">
      <w:pPr>
        <w:pStyle w:val="breakline"/>
        <w:rPr>
          <w:color w:val="002060"/>
        </w:rPr>
      </w:pPr>
    </w:p>
    <w:p w14:paraId="1FDC14A5" w14:textId="77777777" w:rsidR="002159AA" w:rsidRPr="00CA4E01" w:rsidRDefault="002159AA" w:rsidP="002159AA">
      <w:pPr>
        <w:jc w:val="center"/>
        <w:rPr>
          <w:rFonts w:ascii="Arial" w:hAnsi="Arial" w:cs="Arial"/>
          <w:noProof/>
          <w:color w:val="002060"/>
          <w:sz w:val="22"/>
          <w:szCs w:val="22"/>
        </w:rPr>
      </w:pPr>
      <w:r w:rsidRPr="00CA4E01">
        <w:rPr>
          <w:rFonts w:ascii="Arial" w:hAnsi="Arial" w:cs="Arial"/>
          <w:noProof/>
          <w:color w:val="002060"/>
          <w:sz w:val="22"/>
          <w:szCs w:val="22"/>
        </w:rPr>
        <w:t>F.to IL SEGRETARIO                                   F.to IL GIUDICE SPORTIVO</w:t>
      </w:r>
    </w:p>
    <w:p w14:paraId="5910BDA2" w14:textId="77777777" w:rsidR="002159AA" w:rsidRPr="00CA4E01" w:rsidRDefault="002159AA" w:rsidP="002159AA">
      <w:pPr>
        <w:pStyle w:val="Corpodeltesto2"/>
        <w:spacing w:after="0" w:line="240" w:lineRule="auto"/>
        <w:jc w:val="both"/>
        <w:rPr>
          <w:rFonts w:ascii="Arial" w:hAnsi="Arial" w:cs="Arial"/>
          <w:b/>
          <w:color w:val="002060"/>
          <w:sz w:val="22"/>
          <w:szCs w:val="22"/>
        </w:rPr>
      </w:pPr>
      <w:r w:rsidRPr="00CA4E01">
        <w:rPr>
          <w:rFonts w:ascii="Arial" w:hAnsi="Arial" w:cs="Arial"/>
          <w:noProof/>
          <w:color w:val="002060"/>
          <w:sz w:val="22"/>
          <w:szCs w:val="22"/>
        </w:rPr>
        <w:t xml:space="preserve">                         Angelo Castellana        </w:t>
      </w:r>
      <w:r w:rsidRPr="00CA4E01">
        <w:rPr>
          <w:rFonts w:ascii="Arial" w:hAnsi="Arial" w:cs="Arial"/>
          <w:noProof/>
          <w:color w:val="002060"/>
          <w:sz w:val="22"/>
          <w:szCs w:val="22"/>
        </w:rPr>
        <w:tab/>
        <w:t xml:space="preserve">                                Agnese Lazzaretti</w:t>
      </w:r>
    </w:p>
    <w:p w14:paraId="7247C977" w14:textId="77777777" w:rsidR="002159AA" w:rsidRPr="00CA4E01" w:rsidRDefault="002159AA" w:rsidP="002159AA">
      <w:pPr>
        <w:pStyle w:val="breakline"/>
        <w:rPr>
          <w:rFonts w:eastAsiaTheme="minorEastAsia"/>
          <w:color w:val="002060"/>
        </w:rPr>
      </w:pPr>
    </w:p>
    <w:p w14:paraId="4708BD5C" w14:textId="77777777" w:rsidR="002159AA" w:rsidRPr="00CA4E01" w:rsidRDefault="002159AA" w:rsidP="002159AA">
      <w:pPr>
        <w:pStyle w:val="titoloprinc0"/>
        <w:rPr>
          <w:color w:val="002060"/>
        </w:rPr>
      </w:pPr>
      <w:r w:rsidRPr="00CA4E01">
        <w:rPr>
          <w:color w:val="002060"/>
        </w:rPr>
        <w:t>CLASSIFICA</w:t>
      </w:r>
    </w:p>
    <w:p w14:paraId="35555840" w14:textId="77777777" w:rsidR="002159AA" w:rsidRPr="00CA4E01" w:rsidRDefault="002159AA" w:rsidP="002159AA">
      <w:pPr>
        <w:pStyle w:val="breakline"/>
        <w:rPr>
          <w:color w:val="002060"/>
        </w:rPr>
      </w:pPr>
    </w:p>
    <w:p w14:paraId="26276352" w14:textId="77777777" w:rsidR="002159AA" w:rsidRPr="00CA4E01" w:rsidRDefault="002159AA" w:rsidP="002159AA">
      <w:pPr>
        <w:pStyle w:val="breakline"/>
        <w:rPr>
          <w:color w:val="002060"/>
        </w:rPr>
      </w:pPr>
    </w:p>
    <w:p w14:paraId="501A12FC" w14:textId="77777777" w:rsidR="002159AA" w:rsidRPr="00CA4E01" w:rsidRDefault="002159AA" w:rsidP="002159AA">
      <w:pPr>
        <w:pStyle w:val="sottotitolocampionato10"/>
        <w:rPr>
          <w:color w:val="002060"/>
        </w:rPr>
      </w:pPr>
      <w:r w:rsidRPr="00CA4E0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59AA" w:rsidRPr="00CA4E01" w14:paraId="064F696B" w14:textId="77777777" w:rsidTr="00FE6C7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7315B" w14:textId="77777777" w:rsidR="002159AA" w:rsidRPr="00CA4E01" w:rsidRDefault="002159AA" w:rsidP="00FE6C7A">
            <w:pPr>
              <w:pStyle w:val="headertabella0"/>
              <w:rPr>
                <w:color w:val="002060"/>
              </w:rPr>
            </w:pPr>
            <w:r w:rsidRPr="00CA4E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D2170" w14:textId="77777777" w:rsidR="002159AA" w:rsidRPr="00CA4E01" w:rsidRDefault="002159AA" w:rsidP="00FE6C7A">
            <w:pPr>
              <w:pStyle w:val="headertabella0"/>
              <w:rPr>
                <w:color w:val="002060"/>
              </w:rPr>
            </w:pPr>
            <w:r w:rsidRPr="00CA4E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8940F" w14:textId="77777777" w:rsidR="002159AA" w:rsidRPr="00CA4E01" w:rsidRDefault="002159AA" w:rsidP="00FE6C7A">
            <w:pPr>
              <w:pStyle w:val="headertabella0"/>
              <w:rPr>
                <w:color w:val="002060"/>
              </w:rPr>
            </w:pPr>
            <w:r w:rsidRPr="00CA4E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50381" w14:textId="77777777" w:rsidR="002159AA" w:rsidRPr="00CA4E01" w:rsidRDefault="002159AA" w:rsidP="00FE6C7A">
            <w:pPr>
              <w:pStyle w:val="headertabella0"/>
              <w:rPr>
                <w:color w:val="002060"/>
              </w:rPr>
            </w:pPr>
            <w:r w:rsidRPr="00CA4E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42FAC" w14:textId="77777777" w:rsidR="002159AA" w:rsidRPr="00CA4E01" w:rsidRDefault="002159AA" w:rsidP="00FE6C7A">
            <w:pPr>
              <w:pStyle w:val="headertabella0"/>
              <w:rPr>
                <w:color w:val="002060"/>
              </w:rPr>
            </w:pPr>
            <w:r w:rsidRPr="00CA4E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5C215" w14:textId="77777777" w:rsidR="002159AA" w:rsidRPr="00CA4E01" w:rsidRDefault="002159AA" w:rsidP="00FE6C7A">
            <w:pPr>
              <w:pStyle w:val="headertabella0"/>
              <w:rPr>
                <w:color w:val="002060"/>
              </w:rPr>
            </w:pPr>
            <w:r w:rsidRPr="00CA4E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38F5A" w14:textId="77777777" w:rsidR="002159AA" w:rsidRPr="00CA4E01" w:rsidRDefault="002159AA" w:rsidP="00FE6C7A">
            <w:pPr>
              <w:pStyle w:val="headertabella0"/>
              <w:rPr>
                <w:color w:val="002060"/>
              </w:rPr>
            </w:pPr>
            <w:r w:rsidRPr="00CA4E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F1C80" w14:textId="77777777" w:rsidR="002159AA" w:rsidRPr="00CA4E01" w:rsidRDefault="002159AA" w:rsidP="00FE6C7A">
            <w:pPr>
              <w:pStyle w:val="headertabella0"/>
              <w:rPr>
                <w:color w:val="002060"/>
              </w:rPr>
            </w:pPr>
            <w:r w:rsidRPr="00CA4E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54C2A" w14:textId="77777777" w:rsidR="002159AA" w:rsidRPr="00CA4E01" w:rsidRDefault="002159AA" w:rsidP="00FE6C7A">
            <w:pPr>
              <w:pStyle w:val="headertabella0"/>
              <w:rPr>
                <w:color w:val="002060"/>
              </w:rPr>
            </w:pPr>
            <w:r w:rsidRPr="00CA4E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7D628" w14:textId="77777777" w:rsidR="002159AA" w:rsidRPr="00CA4E01" w:rsidRDefault="002159AA" w:rsidP="00FE6C7A">
            <w:pPr>
              <w:pStyle w:val="headertabella0"/>
              <w:rPr>
                <w:color w:val="002060"/>
              </w:rPr>
            </w:pPr>
            <w:r w:rsidRPr="00CA4E01">
              <w:rPr>
                <w:color w:val="002060"/>
              </w:rPr>
              <w:t>PE</w:t>
            </w:r>
          </w:p>
        </w:tc>
      </w:tr>
      <w:tr w:rsidR="002159AA" w:rsidRPr="00CA4E01" w14:paraId="188015B9" w14:textId="77777777" w:rsidTr="00FE6C7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8BD9C8" w14:textId="77777777" w:rsidR="002159AA" w:rsidRPr="00CA4E01" w:rsidRDefault="002159AA" w:rsidP="00FE6C7A">
            <w:pPr>
              <w:pStyle w:val="rowtabella0"/>
              <w:rPr>
                <w:color w:val="002060"/>
              </w:rPr>
            </w:pPr>
            <w:r w:rsidRPr="00CA4E0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E9211" w14:textId="77777777" w:rsidR="002159AA" w:rsidRPr="00CA4E01" w:rsidRDefault="002159AA" w:rsidP="00FE6C7A">
            <w:pPr>
              <w:pStyle w:val="rowtabella0"/>
              <w:jc w:val="center"/>
              <w:rPr>
                <w:color w:val="002060"/>
              </w:rPr>
            </w:pPr>
            <w:r w:rsidRPr="00CA4E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669CC"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585DC"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D1F17"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E8AD9"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18A56" w14:textId="77777777" w:rsidR="002159AA" w:rsidRPr="00CA4E01" w:rsidRDefault="002159AA" w:rsidP="00FE6C7A">
            <w:pPr>
              <w:pStyle w:val="rowtabella0"/>
              <w:jc w:val="center"/>
              <w:rPr>
                <w:color w:val="002060"/>
              </w:rPr>
            </w:pPr>
            <w:r w:rsidRPr="00CA4E0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4E779"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0EBD1" w14:textId="77777777" w:rsidR="002159AA" w:rsidRPr="00CA4E01" w:rsidRDefault="002159AA" w:rsidP="00FE6C7A">
            <w:pPr>
              <w:pStyle w:val="rowtabella0"/>
              <w:jc w:val="center"/>
              <w:rPr>
                <w:color w:val="002060"/>
              </w:rPr>
            </w:pPr>
            <w:r w:rsidRPr="00CA4E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3891E" w14:textId="77777777" w:rsidR="002159AA" w:rsidRPr="00CA4E01" w:rsidRDefault="002159AA" w:rsidP="00FE6C7A">
            <w:pPr>
              <w:pStyle w:val="rowtabella0"/>
              <w:jc w:val="center"/>
              <w:rPr>
                <w:color w:val="002060"/>
              </w:rPr>
            </w:pPr>
            <w:r w:rsidRPr="00CA4E01">
              <w:rPr>
                <w:color w:val="002060"/>
              </w:rPr>
              <w:t>0</w:t>
            </w:r>
          </w:p>
        </w:tc>
      </w:tr>
      <w:tr w:rsidR="002159AA" w:rsidRPr="00CA4E01" w14:paraId="00365226"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CE1B2C" w14:textId="77777777" w:rsidR="002159AA" w:rsidRPr="00CA4E01" w:rsidRDefault="002159AA" w:rsidP="00FE6C7A">
            <w:pPr>
              <w:pStyle w:val="rowtabella0"/>
              <w:rPr>
                <w:color w:val="002060"/>
              </w:rPr>
            </w:pPr>
            <w:r w:rsidRPr="00CA4E0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52CF7" w14:textId="77777777" w:rsidR="002159AA" w:rsidRPr="00CA4E01" w:rsidRDefault="002159AA" w:rsidP="00FE6C7A">
            <w:pPr>
              <w:pStyle w:val="rowtabella0"/>
              <w:jc w:val="center"/>
              <w:rPr>
                <w:color w:val="002060"/>
              </w:rPr>
            </w:pPr>
            <w:r w:rsidRPr="00CA4E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AF298"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99C98"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931DD"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A9911"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EFA58" w14:textId="77777777" w:rsidR="002159AA" w:rsidRPr="00CA4E01" w:rsidRDefault="002159AA" w:rsidP="00FE6C7A">
            <w:pPr>
              <w:pStyle w:val="rowtabella0"/>
              <w:jc w:val="center"/>
              <w:rPr>
                <w:color w:val="002060"/>
              </w:rPr>
            </w:pPr>
            <w:r w:rsidRPr="00CA4E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6BB4B"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BDE00" w14:textId="77777777" w:rsidR="002159AA" w:rsidRPr="00CA4E01" w:rsidRDefault="002159AA" w:rsidP="00FE6C7A">
            <w:pPr>
              <w:pStyle w:val="rowtabella0"/>
              <w:jc w:val="center"/>
              <w:rPr>
                <w:color w:val="002060"/>
              </w:rPr>
            </w:pPr>
            <w:r w:rsidRPr="00CA4E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070DA" w14:textId="77777777" w:rsidR="002159AA" w:rsidRPr="00CA4E01" w:rsidRDefault="002159AA" w:rsidP="00FE6C7A">
            <w:pPr>
              <w:pStyle w:val="rowtabella0"/>
              <w:jc w:val="center"/>
              <w:rPr>
                <w:color w:val="002060"/>
              </w:rPr>
            </w:pPr>
            <w:r w:rsidRPr="00CA4E01">
              <w:rPr>
                <w:color w:val="002060"/>
              </w:rPr>
              <w:t>0</w:t>
            </w:r>
          </w:p>
        </w:tc>
      </w:tr>
      <w:tr w:rsidR="002159AA" w:rsidRPr="00CA4E01" w14:paraId="6EC9B6FA"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FA29A9" w14:textId="77777777" w:rsidR="002159AA" w:rsidRPr="00CA4E01" w:rsidRDefault="002159AA" w:rsidP="00FE6C7A">
            <w:pPr>
              <w:pStyle w:val="rowtabella0"/>
              <w:rPr>
                <w:color w:val="002060"/>
              </w:rPr>
            </w:pPr>
            <w:r w:rsidRPr="00CA4E0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D1888" w14:textId="77777777" w:rsidR="002159AA" w:rsidRPr="00CA4E01" w:rsidRDefault="002159AA" w:rsidP="00FE6C7A">
            <w:pPr>
              <w:pStyle w:val="rowtabella0"/>
              <w:jc w:val="center"/>
              <w:rPr>
                <w:color w:val="002060"/>
              </w:rPr>
            </w:pPr>
            <w:r w:rsidRPr="00CA4E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2DCFD"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4CFF7"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B32D0"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9279D"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16189" w14:textId="77777777" w:rsidR="002159AA" w:rsidRPr="00CA4E01" w:rsidRDefault="002159AA" w:rsidP="00FE6C7A">
            <w:pPr>
              <w:pStyle w:val="rowtabella0"/>
              <w:jc w:val="center"/>
              <w:rPr>
                <w:color w:val="002060"/>
              </w:rPr>
            </w:pPr>
            <w:r w:rsidRPr="00CA4E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7CB1E" w14:textId="77777777" w:rsidR="002159AA" w:rsidRPr="00CA4E01" w:rsidRDefault="002159AA" w:rsidP="00FE6C7A">
            <w:pPr>
              <w:pStyle w:val="rowtabella0"/>
              <w:jc w:val="center"/>
              <w:rPr>
                <w:color w:val="002060"/>
              </w:rPr>
            </w:pPr>
            <w:r w:rsidRPr="00CA4E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80B99" w14:textId="77777777" w:rsidR="002159AA" w:rsidRPr="00CA4E01" w:rsidRDefault="002159AA" w:rsidP="00FE6C7A">
            <w:pPr>
              <w:pStyle w:val="rowtabella0"/>
              <w:jc w:val="center"/>
              <w:rPr>
                <w:color w:val="002060"/>
              </w:rPr>
            </w:pPr>
            <w:r w:rsidRPr="00CA4E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1D448" w14:textId="77777777" w:rsidR="002159AA" w:rsidRPr="00CA4E01" w:rsidRDefault="002159AA" w:rsidP="00FE6C7A">
            <w:pPr>
              <w:pStyle w:val="rowtabella0"/>
              <w:jc w:val="center"/>
              <w:rPr>
                <w:color w:val="002060"/>
              </w:rPr>
            </w:pPr>
            <w:r w:rsidRPr="00CA4E01">
              <w:rPr>
                <w:color w:val="002060"/>
              </w:rPr>
              <w:t>0</w:t>
            </w:r>
          </w:p>
        </w:tc>
      </w:tr>
      <w:tr w:rsidR="002159AA" w:rsidRPr="00CA4E01" w14:paraId="1DB7389D"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7D9971" w14:textId="77777777" w:rsidR="002159AA" w:rsidRPr="00CA4E01" w:rsidRDefault="002159AA" w:rsidP="00FE6C7A">
            <w:pPr>
              <w:pStyle w:val="rowtabella0"/>
              <w:rPr>
                <w:color w:val="002060"/>
              </w:rPr>
            </w:pPr>
            <w:r w:rsidRPr="00CA4E01">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4715F" w14:textId="77777777" w:rsidR="002159AA" w:rsidRPr="00CA4E01" w:rsidRDefault="002159AA" w:rsidP="00FE6C7A">
            <w:pPr>
              <w:pStyle w:val="rowtabella0"/>
              <w:jc w:val="center"/>
              <w:rPr>
                <w:color w:val="002060"/>
              </w:rPr>
            </w:pPr>
            <w:r w:rsidRPr="00CA4E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E23E1"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32477"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AA5C7"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66DC8"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E44C2" w14:textId="77777777" w:rsidR="002159AA" w:rsidRPr="00CA4E01" w:rsidRDefault="002159AA" w:rsidP="00FE6C7A">
            <w:pPr>
              <w:pStyle w:val="rowtabella0"/>
              <w:jc w:val="center"/>
              <w:rPr>
                <w:color w:val="002060"/>
              </w:rPr>
            </w:pPr>
            <w:r w:rsidRPr="00CA4E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09BAC" w14:textId="77777777" w:rsidR="002159AA" w:rsidRPr="00CA4E01" w:rsidRDefault="002159AA" w:rsidP="00FE6C7A">
            <w:pPr>
              <w:pStyle w:val="rowtabella0"/>
              <w:jc w:val="center"/>
              <w:rPr>
                <w:color w:val="002060"/>
              </w:rPr>
            </w:pPr>
            <w:r w:rsidRPr="00CA4E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0DD1E" w14:textId="77777777" w:rsidR="002159AA" w:rsidRPr="00CA4E01" w:rsidRDefault="002159AA" w:rsidP="00FE6C7A">
            <w:pPr>
              <w:pStyle w:val="rowtabella0"/>
              <w:jc w:val="center"/>
              <w:rPr>
                <w:color w:val="002060"/>
              </w:rPr>
            </w:pPr>
            <w:r w:rsidRPr="00CA4E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F9441" w14:textId="77777777" w:rsidR="002159AA" w:rsidRPr="00CA4E01" w:rsidRDefault="002159AA" w:rsidP="00FE6C7A">
            <w:pPr>
              <w:pStyle w:val="rowtabella0"/>
              <w:jc w:val="center"/>
              <w:rPr>
                <w:color w:val="002060"/>
              </w:rPr>
            </w:pPr>
            <w:r w:rsidRPr="00CA4E01">
              <w:rPr>
                <w:color w:val="002060"/>
              </w:rPr>
              <w:t>0</w:t>
            </w:r>
          </w:p>
        </w:tc>
      </w:tr>
      <w:tr w:rsidR="002159AA" w:rsidRPr="00CA4E01" w14:paraId="0AB6431A"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039EF4" w14:textId="77777777" w:rsidR="002159AA" w:rsidRPr="00CA4E01" w:rsidRDefault="002159AA" w:rsidP="00FE6C7A">
            <w:pPr>
              <w:pStyle w:val="rowtabella0"/>
              <w:rPr>
                <w:color w:val="002060"/>
              </w:rPr>
            </w:pPr>
            <w:r w:rsidRPr="00CA4E01">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5A7CB" w14:textId="77777777" w:rsidR="002159AA" w:rsidRPr="00CA4E01" w:rsidRDefault="002159AA" w:rsidP="00FE6C7A">
            <w:pPr>
              <w:pStyle w:val="rowtabella0"/>
              <w:jc w:val="center"/>
              <w:rPr>
                <w:color w:val="002060"/>
              </w:rPr>
            </w:pPr>
            <w:r w:rsidRPr="00CA4E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2F693"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A71D2"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D480D"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1EE7D"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73476" w14:textId="77777777" w:rsidR="002159AA" w:rsidRPr="00CA4E01" w:rsidRDefault="002159AA" w:rsidP="00FE6C7A">
            <w:pPr>
              <w:pStyle w:val="rowtabella0"/>
              <w:jc w:val="center"/>
              <w:rPr>
                <w:color w:val="002060"/>
              </w:rPr>
            </w:pPr>
            <w:r w:rsidRPr="00CA4E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460DD" w14:textId="77777777" w:rsidR="002159AA" w:rsidRPr="00CA4E01" w:rsidRDefault="002159AA" w:rsidP="00FE6C7A">
            <w:pPr>
              <w:pStyle w:val="rowtabella0"/>
              <w:jc w:val="center"/>
              <w:rPr>
                <w:color w:val="002060"/>
              </w:rPr>
            </w:pPr>
            <w:r w:rsidRPr="00CA4E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501DC" w14:textId="77777777" w:rsidR="002159AA" w:rsidRPr="00CA4E01" w:rsidRDefault="002159AA" w:rsidP="00FE6C7A">
            <w:pPr>
              <w:pStyle w:val="rowtabella0"/>
              <w:jc w:val="center"/>
              <w:rPr>
                <w:color w:val="002060"/>
              </w:rPr>
            </w:pPr>
            <w:r w:rsidRPr="00CA4E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52D44" w14:textId="77777777" w:rsidR="002159AA" w:rsidRPr="00CA4E01" w:rsidRDefault="002159AA" w:rsidP="00FE6C7A">
            <w:pPr>
              <w:pStyle w:val="rowtabella0"/>
              <w:jc w:val="center"/>
              <w:rPr>
                <w:color w:val="002060"/>
              </w:rPr>
            </w:pPr>
            <w:r w:rsidRPr="00CA4E01">
              <w:rPr>
                <w:color w:val="002060"/>
              </w:rPr>
              <w:t>0</w:t>
            </w:r>
          </w:p>
        </w:tc>
      </w:tr>
      <w:tr w:rsidR="002159AA" w:rsidRPr="00CA4E01" w14:paraId="34E50D10"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38F52B" w14:textId="77777777" w:rsidR="002159AA" w:rsidRPr="00CA4E01" w:rsidRDefault="002159AA" w:rsidP="00FE6C7A">
            <w:pPr>
              <w:pStyle w:val="rowtabella0"/>
              <w:rPr>
                <w:color w:val="002060"/>
              </w:rPr>
            </w:pPr>
            <w:r w:rsidRPr="00CA4E01">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2395A"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F1D85"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C3967"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30633"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1ADF1"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AC11B"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EF862" w14:textId="77777777" w:rsidR="002159AA" w:rsidRPr="00CA4E01" w:rsidRDefault="002159AA" w:rsidP="00FE6C7A">
            <w:pPr>
              <w:pStyle w:val="rowtabella0"/>
              <w:jc w:val="center"/>
              <w:rPr>
                <w:color w:val="002060"/>
              </w:rPr>
            </w:pPr>
            <w:r w:rsidRPr="00CA4E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B9DB1"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D8431" w14:textId="77777777" w:rsidR="002159AA" w:rsidRPr="00CA4E01" w:rsidRDefault="002159AA" w:rsidP="00FE6C7A">
            <w:pPr>
              <w:pStyle w:val="rowtabella0"/>
              <w:jc w:val="center"/>
              <w:rPr>
                <w:color w:val="002060"/>
              </w:rPr>
            </w:pPr>
            <w:r w:rsidRPr="00CA4E01">
              <w:rPr>
                <w:color w:val="002060"/>
              </w:rPr>
              <w:t>0</w:t>
            </w:r>
          </w:p>
        </w:tc>
      </w:tr>
      <w:tr w:rsidR="002159AA" w:rsidRPr="00CA4E01" w14:paraId="5C300010"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3300AB" w14:textId="77777777" w:rsidR="002159AA" w:rsidRPr="00CA4E01" w:rsidRDefault="002159AA" w:rsidP="00FE6C7A">
            <w:pPr>
              <w:pStyle w:val="rowtabella0"/>
              <w:rPr>
                <w:color w:val="002060"/>
                <w:lang w:val="es-ES"/>
              </w:rPr>
            </w:pPr>
            <w:r w:rsidRPr="00CA4E01">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D8281"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4554B"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9148E"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68486"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6C29A"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45115" w14:textId="77777777" w:rsidR="002159AA" w:rsidRPr="00CA4E01" w:rsidRDefault="002159AA" w:rsidP="00FE6C7A">
            <w:pPr>
              <w:pStyle w:val="rowtabella0"/>
              <w:jc w:val="center"/>
              <w:rPr>
                <w:color w:val="002060"/>
              </w:rPr>
            </w:pPr>
            <w:r w:rsidRPr="00CA4E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762E1" w14:textId="77777777" w:rsidR="002159AA" w:rsidRPr="00CA4E01" w:rsidRDefault="002159AA" w:rsidP="00FE6C7A">
            <w:pPr>
              <w:pStyle w:val="rowtabella0"/>
              <w:jc w:val="center"/>
              <w:rPr>
                <w:color w:val="002060"/>
              </w:rPr>
            </w:pPr>
            <w:r w:rsidRPr="00CA4E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919D1" w14:textId="77777777" w:rsidR="002159AA" w:rsidRPr="00CA4E01" w:rsidRDefault="002159AA" w:rsidP="00FE6C7A">
            <w:pPr>
              <w:pStyle w:val="rowtabella0"/>
              <w:jc w:val="center"/>
              <w:rPr>
                <w:color w:val="002060"/>
              </w:rPr>
            </w:pPr>
            <w:r w:rsidRPr="00CA4E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05D16" w14:textId="77777777" w:rsidR="002159AA" w:rsidRPr="00CA4E01" w:rsidRDefault="002159AA" w:rsidP="00FE6C7A">
            <w:pPr>
              <w:pStyle w:val="rowtabella0"/>
              <w:jc w:val="center"/>
              <w:rPr>
                <w:color w:val="002060"/>
              </w:rPr>
            </w:pPr>
            <w:r w:rsidRPr="00CA4E01">
              <w:rPr>
                <w:color w:val="002060"/>
              </w:rPr>
              <w:t>0</w:t>
            </w:r>
          </w:p>
        </w:tc>
      </w:tr>
      <w:tr w:rsidR="002159AA" w:rsidRPr="00CA4E01" w14:paraId="6692BF1D" w14:textId="77777777" w:rsidTr="00FE6C7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7F5562" w14:textId="77777777" w:rsidR="002159AA" w:rsidRPr="00CA4E01" w:rsidRDefault="002159AA" w:rsidP="00FE6C7A">
            <w:pPr>
              <w:pStyle w:val="rowtabella0"/>
              <w:rPr>
                <w:color w:val="002060"/>
              </w:rPr>
            </w:pPr>
            <w:proofErr w:type="spellStart"/>
            <w:r w:rsidRPr="00CA4E01">
              <w:rPr>
                <w:color w:val="002060"/>
              </w:rPr>
              <w:t>sq.B</w:t>
            </w:r>
            <w:proofErr w:type="spellEnd"/>
            <w:r w:rsidRPr="00CA4E01">
              <w:rPr>
                <w:color w:val="002060"/>
              </w:rPr>
              <w:t xml:space="preserve"> AMICI DEL </w:t>
            </w:r>
            <w:proofErr w:type="spellStart"/>
            <w:r w:rsidRPr="00CA4E01">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B55D7"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8C649"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BCCAA"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7700B"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2517A"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C9C59"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6D2CE"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205D2"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63317" w14:textId="77777777" w:rsidR="002159AA" w:rsidRPr="00CA4E01" w:rsidRDefault="002159AA" w:rsidP="00FE6C7A">
            <w:pPr>
              <w:pStyle w:val="rowtabella0"/>
              <w:jc w:val="center"/>
              <w:rPr>
                <w:color w:val="002060"/>
              </w:rPr>
            </w:pPr>
            <w:r w:rsidRPr="00CA4E01">
              <w:rPr>
                <w:color w:val="002060"/>
              </w:rPr>
              <w:t>0</w:t>
            </w:r>
          </w:p>
        </w:tc>
      </w:tr>
    </w:tbl>
    <w:p w14:paraId="26BA997F" w14:textId="77777777" w:rsidR="002159AA" w:rsidRPr="00CA4E01" w:rsidRDefault="002159AA" w:rsidP="002159AA">
      <w:pPr>
        <w:pStyle w:val="breakline"/>
        <w:rPr>
          <w:rFonts w:eastAsiaTheme="minorEastAsia"/>
          <w:color w:val="002060"/>
        </w:rPr>
      </w:pPr>
    </w:p>
    <w:p w14:paraId="5F9F6E6F" w14:textId="77777777" w:rsidR="002159AA" w:rsidRPr="00CA4E01" w:rsidRDefault="002159AA" w:rsidP="002159AA">
      <w:pPr>
        <w:pStyle w:val="breakline"/>
        <w:rPr>
          <w:color w:val="002060"/>
        </w:rPr>
      </w:pPr>
    </w:p>
    <w:p w14:paraId="025C753D" w14:textId="77777777" w:rsidR="002159AA" w:rsidRPr="00CA4E01" w:rsidRDefault="002159AA" w:rsidP="002159AA">
      <w:pPr>
        <w:pStyle w:val="sottotitolocampionato10"/>
        <w:rPr>
          <w:color w:val="002060"/>
        </w:rPr>
      </w:pPr>
      <w:r w:rsidRPr="00CA4E0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59AA" w:rsidRPr="00CA4E01" w14:paraId="2045AB71" w14:textId="77777777" w:rsidTr="00FE6C7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A61A1" w14:textId="77777777" w:rsidR="002159AA" w:rsidRPr="00CA4E01" w:rsidRDefault="002159AA" w:rsidP="00FE6C7A">
            <w:pPr>
              <w:pStyle w:val="headertabella0"/>
              <w:rPr>
                <w:color w:val="002060"/>
              </w:rPr>
            </w:pPr>
            <w:r w:rsidRPr="00CA4E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0275F" w14:textId="77777777" w:rsidR="002159AA" w:rsidRPr="00CA4E01" w:rsidRDefault="002159AA" w:rsidP="00FE6C7A">
            <w:pPr>
              <w:pStyle w:val="headertabella0"/>
              <w:rPr>
                <w:color w:val="002060"/>
              </w:rPr>
            </w:pPr>
            <w:r w:rsidRPr="00CA4E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335BD" w14:textId="77777777" w:rsidR="002159AA" w:rsidRPr="00CA4E01" w:rsidRDefault="002159AA" w:rsidP="00FE6C7A">
            <w:pPr>
              <w:pStyle w:val="headertabella0"/>
              <w:rPr>
                <w:color w:val="002060"/>
              </w:rPr>
            </w:pPr>
            <w:r w:rsidRPr="00CA4E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15F6A" w14:textId="77777777" w:rsidR="002159AA" w:rsidRPr="00CA4E01" w:rsidRDefault="002159AA" w:rsidP="00FE6C7A">
            <w:pPr>
              <w:pStyle w:val="headertabella0"/>
              <w:rPr>
                <w:color w:val="002060"/>
              </w:rPr>
            </w:pPr>
            <w:r w:rsidRPr="00CA4E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6317D" w14:textId="77777777" w:rsidR="002159AA" w:rsidRPr="00CA4E01" w:rsidRDefault="002159AA" w:rsidP="00FE6C7A">
            <w:pPr>
              <w:pStyle w:val="headertabella0"/>
              <w:rPr>
                <w:color w:val="002060"/>
              </w:rPr>
            </w:pPr>
            <w:r w:rsidRPr="00CA4E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542ED" w14:textId="77777777" w:rsidR="002159AA" w:rsidRPr="00CA4E01" w:rsidRDefault="002159AA" w:rsidP="00FE6C7A">
            <w:pPr>
              <w:pStyle w:val="headertabella0"/>
              <w:rPr>
                <w:color w:val="002060"/>
              </w:rPr>
            </w:pPr>
            <w:r w:rsidRPr="00CA4E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578FB" w14:textId="77777777" w:rsidR="002159AA" w:rsidRPr="00CA4E01" w:rsidRDefault="002159AA" w:rsidP="00FE6C7A">
            <w:pPr>
              <w:pStyle w:val="headertabella0"/>
              <w:rPr>
                <w:color w:val="002060"/>
              </w:rPr>
            </w:pPr>
            <w:r w:rsidRPr="00CA4E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F0AD3" w14:textId="77777777" w:rsidR="002159AA" w:rsidRPr="00CA4E01" w:rsidRDefault="002159AA" w:rsidP="00FE6C7A">
            <w:pPr>
              <w:pStyle w:val="headertabella0"/>
              <w:rPr>
                <w:color w:val="002060"/>
              </w:rPr>
            </w:pPr>
            <w:r w:rsidRPr="00CA4E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F3217" w14:textId="77777777" w:rsidR="002159AA" w:rsidRPr="00CA4E01" w:rsidRDefault="002159AA" w:rsidP="00FE6C7A">
            <w:pPr>
              <w:pStyle w:val="headertabella0"/>
              <w:rPr>
                <w:color w:val="002060"/>
              </w:rPr>
            </w:pPr>
            <w:r w:rsidRPr="00CA4E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19CB6" w14:textId="77777777" w:rsidR="002159AA" w:rsidRPr="00CA4E01" w:rsidRDefault="002159AA" w:rsidP="00FE6C7A">
            <w:pPr>
              <w:pStyle w:val="headertabella0"/>
              <w:rPr>
                <w:color w:val="002060"/>
              </w:rPr>
            </w:pPr>
            <w:r w:rsidRPr="00CA4E01">
              <w:rPr>
                <w:color w:val="002060"/>
              </w:rPr>
              <w:t>PE</w:t>
            </w:r>
          </w:p>
        </w:tc>
      </w:tr>
      <w:tr w:rsidR="002159AA" w:rsidRPr="00CA4E01" w14:paraId="51506500" w14:textId="77777777" w:rsidTr="00FE6C7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CEBFCE" w14:textId="77777777" w:rsidR="002159AA" w:rsidRPr="00CA4E01" w:rsidRDefault="002159AA" w:rsidP="00FE6C7A">
            <w:pPr>
              <w:pStyle w:val="rowtabella0"/>
              <w:rPr>
                <w:color w:val="002060"/>
              </w:rPr>
            </w:pPr>
            <w:r w:rsidRPr="00CA4E01">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10CB1" w14:textId="77777777" w:rsidR="002159AA" w:rsidRPr="00CA4E01" w:rsidRDefault="002159AA" w:rsidP="00FE6C7A">
            <w:pPr>
              <w:pStyle w:val="rowtabella0"/>
              <w:jc w:val="center"/>
              <w:rPr>
                <w:color w:val="002060"/>
              </w:rPr>
            </w:pPr>
            <w:r w:rsidRPr="00CA4E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0A762"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24693"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A4581"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92003"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DC4C4" w14:textId="77777777" w:rsidR="002159AA" w:rsidRPr="00CA4E01" w:rsidRDefault="002159AA" w:rsidP="00FE6C7A">
            <w:pPr>
              <w:pStyle w:val="rowtabella0"/>
              <w:jc w:val="center"/>
              <w:rPr>
                <w:color w:val="002060"/>
              </w:rPr>
            </w:pPr>
            <w:r w:rsidRPr="00CA4E0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27D73"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3947E" w14:textId="77777777" w:rsidR="002159AA" w:rsidRPr="00CA4E01" w:rsidRDefault="002159AA" w:rsidP="00FE6C7A">
            <w:pPr>
              <w:pStyle w:val="rowtabella0"/>
              <w:jc w:val="center"/>
              <w:rPr>
                <w:color w:val="002060"/>
              </w:rPr>
            </w:pPr>
            <w:r w:rsidRPr="00CA4E0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49F4E" w14:textId="77777777" w:rsidR="002159AA" w:rsidRPr="00CA4E01" w:rsidRDefault="002159AA" w:rsidP="00FE6C7A">
            <w:pPr>
              <w:pStyle w:val="rowtabella0"/>
              <w:jc w:val="center"/>
              <w:rPr>
                <w:color w:val="002060"/>
              </w:rPr>
            </w:pPr>
            <w:r w:rsidRPr="00CA4E01">
              <w:rPr>
                <w:color w:val="002060"/>
              </w:rPr>
              <w:t>0</w:t>
            </w:r>
          </w:p>
        </w:tc>
      </w:tr>
      <w:tr w:rsidR="002159AA" w:rsidRPr="00CA4E01" w14:paraId="1819E28E"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3F9FE6" w14:textId="77777777" w:rsidR="002159AA" w:rsidRPr="00CA4E01" w:rsidRDefault="002159AA" w:rsidP="00FE6C7A">
            <w:pPr>
              <w:pStyle w:val="rowtabella0"/>
              <w:rPr>
                <w:color w:val="002060"/>
                <w:lang w:val="es-ES"/>
              </w:rPr>
            </w:pPr>
            <w:r w:rsidRPr="00CA4E01">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5E76F" w14:textId="77777777" w:rsidR="002159AA" w:rsidRPr="00CA4E01" w:rsidRDefault="002159AA" w:rsidP="00FE6C7A">
            <w:pPr>
              <w:pStyle w:val="rowtabella0"/>
              <w:jc w:val="center"/>
              <w:rPr>
                <w:color w:val="002060"/>
              </w:rPr>
            </w:pPr>
            <w:r w:rsidRPr="00CA4E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C85F5"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BF2C8"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D8FFC"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9B2A2"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6B39D" w14:textId="77777777" w:rsidR="002159AA" w:rsidRPr="00CA4E01" w:rsidRDefault="002159AA" w:rsidP="00FE6C7A">
            <w:pPr>
              <w:pStyle w:val="rowtabella0"/>
              <w:jc w:val="center"/>
              <w:rPr>
                <w:color w:val="002060"/>
              </w:rPr>
            </w:pPr>
            <w:r w:rsidRPr="00CA4E0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561CE"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5F887" w14:textId="77777777" w:rsidR="002159AA" w:rsidRPr="00CA4E01" w:rsidRDefault="002159AA" w:rsidP="00FE6C7A">
            <w:pPr>
              <w:pStyle w:val="rowtabella0"/>
              <w:jc w:val="center"/>
              <w:rPr>
                <w:color w:val="002060"/>
              </w:rPr>
            </w:pPr>
            <w:r w:rsidRPr="00CA4E0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BFA9A" w14:textId="77777777" w:rsidR="002159AA" w:rsidRPr="00CA4E01" w:rsidRDefault="002159AA" w:rsidP="00FE6C7A">
            <w:pPr>
              <w:pStyle w:val="rowtabella0"/>
              <w:jc w:val="center"/>
              <w:rPr>
                <w:color w:val="002060"/>
              </w:rPr>
            </w:pPr>
            <w:r w:rsidRPr="00CA4E01">
              <w:rPr>
                <w:color w:val="002060"/>
              </w:rPr>
              <w:t>0</w:t>
            </w:r>
          </w:p>
        </w:tc>
      </w:tr>
      <w:tr w:rsidR="002159AA" w:rsidRPr="00CA4E01" w14:paraId="09D2095C"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1517AF" w14:textId="77777777" w:rsidR="002159AA" w:rsidRPr="00CA4E01" w:rsidRDefault="002159AA" w:rsidP="00FE6C7A">
            <w:pPr>
              <w:pStyle w:val="rowtabella0"/>
              <w:rPr>
                <w:color w:val="002060"/>
              </w:rPr>
            </w:pPr>
            <w:r w:rsidRPr="00CA4E0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A73F6" w14:textId="77777777" w:rsidR="002159AA" w:rsidRPr="00CA4E01" w:rsidRDefault="002159AA" w:rsidP="00FE6C7A">
            <w:pPr>
              <w:pStyle w:val="rowtabella0"/>
              <w:jc w:val="center"/>
              <w:rPr>
                <w:color w:val="002060"/>
              </w:rPr>
            </w:pPr>
            <w:r w:rsidRPr="00CA4E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F609C"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A1C02"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162AD"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35A8B"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55C36" w14:textId="77777777" w:rsidR="002159AA" w:rsidRPr="00CA4E01" w:rsidRDefault="002159AA" w:rsidP="00FE6C7A">
            <w:pPr>
              <w:pStyle w:val="rowtabella0"/>
              <w:jc w:val="center"/>
              <w:rPr>
                <w:color w:val="002060"/>
              </w:rPr>
            </w:pPr>
            <w:r w:rsidRPr="00CA4E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F7C06"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5EE6A" w14:textId="77777777" w:rsidR="002159AA" w:rsidRPr="00CA4E01" w:rsidRDefault="002159AA" w:rsidP="00FE6C7A">
            <w:pPr>
              <w:pStyle w:val="rowtabella0"/>
              <w:jc w:val="center"/>
              <w:rPr>
                <w:color w:val="002060"/>
              </w:rPr>
            </w:pPr>
            <w:r w:rsidRPr="00CA4E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81247" w14:textId="77777777" w:rsidR="002159AA" w:rsidRPr="00CA4E01" w:rsidRDefault="002159AA" w:rsidP="00FE6C7A">
            <w:pPr>
              <w:pStyle w:val="rowtabella0"/>
              <w:jc w:val="center"/>
              <w:rPr>
                <w:color w:val="002060"/>
              </w:rPr>
            </w:pPr>
            <w:r w:rsidRPr="00CA4E01">
              <w:rPr>
                <w:color w:val="002060"/>
              </w:rPr>
              <w:t>0</w:t>
            </w:r>
          </w:p>
        </w:tc>
      </w:tr>
      <w:tr w:rsidR="002159AA" w:rsidRPr="00CA4E01" w14:paraId="7005B5D7"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BDC08C" w14:textId="77777777" w:rsidR="002159AA" w:rsidRPr="00CA4E01" w:rsidRDefault="002159AA" w:rsidP="00FE6C7A">
            <w:pPr>
              <w:pStyle w:val="rowtabella0"/>
              <w:rPr>
                <w:color w:val="002060"/>
              </w:rPr>
            </w:pPr>
            <w:r w:rsidRPr="00CA4E0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0A88E" w14:textId="77777777" w:rsidR="002159AA" w:rsidRPr="00CA4E01" w:rsidRDefault="002159AA" w:rsidP="00FE6C7A">
            <w:pPr>
              <w:pStyle w:val="rowtabella0"/>
              <w:jc w:val="center"/>
              <w:rPr>
                <w:color w:val="002060"/>
              </w:rPr>
            </w:pPr>
            <w:r w:rsidRPr="00CA4E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F266D"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21172"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400D5"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0AA9E"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E54EC" w14:textId="77777777" w:rsidR="002159AA" w:rsidRPr="00CA4E01" w:rsidRDefault="002159AA" w:rsidP="00FE6C7A">
            <w:pPr>
              <w:pStyle w:val="rowtabella0"/>
              <w:jc w:val="center"/>
              <w:rPr>
                <w:color w:val="002060"/>
              </w:rPr>
            </w:pPr>
            <w:r w:rsidRPr="00CA4E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CE6A8" w14:textId="77777777" w:rsidR="002159AA" w:rsidRPr="00CA4E01" w:rsidRDefault="002159AA" w:rsidP="00FE6C7A">
            <w:pPr>
              <w:pStyle w:val="rowtabella0"/>
              <w:jc w:val="center"/>
              <w:rPr>
                <w:color w:val="002060"/>
              </w:rPr>
            </w:pPr>
            <w:r w:rsidRPr="00CA4E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99DDE" w14:textId="77777777" w:rsidR="002159AA" w:rsidRPr="00CA4E01" w:rsidRDefault="002159AA" w:rsidP="00FE6C7A">
            <w:pPr>
              <w:pStyle w:val="rowtabella0"/>
              <w:jc w:val="center"/>
              <w:rPr>
                <w:color w:val="002060"/>
              </w:rPr>
            </w:pPr>
            <w:r w:rsidRPr="00CA4E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9F12B" w14:textId="77777777" w:rsidR="002159AA" w:rsidRPr="00CA4E01" w:rsidRDefault="002159AA" w:rsidP="00FE6C7A">
            <w:pPr>
              <w:pStyle w:val="rowtabella0"/>
              <w:jc w:val="center"/>
              <w:rPr>
                <w:color w:val="002060"/>
              </w:rPr>
            </w:pPr>
            <w:r w:rsidRPr="00CA4E01">
              <w:rPr>
                <w:color w:val="002060"/>
              </w:rPr>
              <w:t>0</w:t>
            </w:r>
          </w:p>
        </w:tc>
      </w:tr>
      <w:tr w:rsidR="002159AA" w:rsidRPr="00CA4E01" w14:paraId="337EB620"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1DF44A" w14:textId="77777777" w:rsidR="002159AA" w:rsidRPr="00CA4E01" w:rsidRDefault="002159AA" w:rsidP="00FE6C7A">
            <w:pPr>
              <w:pStyle w:val="rowtabella0"/>
              <w:rPr>
                <w:color w:val="002060"/>
              </w:rPr>
            </w:pPr>
            <w:r w:rsidRPr="00CA4E0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18609" w14:textId="77777777" w:rsidR="002159AA" w:rsidRPr="00CA4E01" w:rsidRDefault="002159AA" w:rsidP="00FE6C7A">
            <w:pPr>
              <w:pStyle w:val="rowtabella0"/>
              <w:jc w:val="center"/>
              <w:rPr>
                <w:color w:val="002060"/>
              </w:rPr>
            </w:pPr>
            <w:r w:rsidRPr="00CA4E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FE83B"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CD48F"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34379"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04469"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D469E" w14:textId="77777777" w:rsidR="002159AA" w:rsidRPr="00CA4E01" w:rsidRDefault="002159AA" w:rsidP="00FE6C7A">
            <w:pPr>
              <w:pStyle w:val="rowtabella0"/>
              <w:jc w:val="center"/>
              <w:rPr>
                <w:color w:val="002060"/>
              </w:rPr>
            </w:pPr>
            <w:r w:rsidRPr="00CA4E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AC009" w14:textId="77777777" w:rsidR="002159AA" w:rsidRPr="00CA4E01" w:rsidRDefault="002159AA" w:rsidP="00FE6C7A">
            <w:pPr>
              <w:pStyle w:val="rowtabella0"/>
              <w:jc w:val="center"/>
              <w:rPr>
                <w:color w:val="002060"/>
              </w:rPr>
            </w:pPr>
            <w:r w:rsidRPr="00CA4E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612A9" w14:textId="77777777" w:rsidR="002159AA" w:rsidRPr="00CA4E01" w:rsidRDefault="002159AA" w:rsidP="00FE6C7A">
            <w:pPr>
              <w:pStyle w:val="rowtabella0"/>
              <w:jc w:val="center"/>
              <w:rPr>
                <w:color w:val="002060"/>
              </w:rPr>
            </w:pPr>
            <w:r w:rsidRPr="00CA4E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68B66" w14:textId="77777777" w:rsidR="002159AA" w:rsidRPr="00CA4E01" w:rsidRDefault="002159AA" w:rsidP="00FE6C7A">
            <w:pPr>
              <w:pStyle w:val="rowtabella0"/>
              <w:jc w:val="center"/>
              <w:rPr>
                <w:color w:val="002060"/>
              </w:rPr>
            </w:pPr>
            <w:r w:rsidRPr="00CA4E01">
              <w:rPr>
                <w:color w:val="002060"/>
              </w:rPr>
              <w:t>0</w:t>
            </w:r>
          </w:p>
        </w:tc>
      </w:tr>
      <w:tr w:rsidR="002159AA" w:rsidRPr="00CA4E01" w14:paraId="315758E6"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1DBD06" w14:textId="77777777" w:rsidR="002159AA" w:rsidRPr="00CA4E01" w:rsidRDefault="002159AA" w:rsidP="00FE6C7A">
            <w:pPr>
              <w:pStyle w:val="rowtabella0"/>
              <w:rPr>
                <w:color w:val="002060"/>
              </w:rPr>
            </w:pPr>
            <w:r w:rsidRPr="00CA4E01">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94906"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34DB6"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9137D"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D6A1F"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CD438"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64195"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ED7C8" w14:textId="77777777" w:rsidR="002159AA" w:rsidRPr="00CA4E01" w:rsidRDefault="002159AA" w:rsidP="00FE6C7A">
            <w:pPr>
              <w:pStyle w:val="rowtabella0"/>
              <w:jc w:val="center"/>
              <w:rPr>
                <w:color w:val="002060"/>
              </w:rPr>
            </w:pPr>
            <w:r w:rsidRPr="00CA4E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8E7CD" w14:textId="77777777" w:rsidR="002159AA" w:rsidRPr="00CA4E01" w:rsidRDefault="002159AA" w:rsidP="00FE6C7A">
            <w:pPr>
              <w:pStyle w:val="rowtabella0"/>
              <w:jc w:val="center"/>
              <w:rPr>
                <w:color w:val="002060"/>
              </w:rPr>
            </w:pPr>
            <w:r w:rsidRPr="00CA4E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17CA2" w14:textId="77777777" w:rsidR="002159AA" w:rsidRPr="00CA4E01" w:rsidRDefault="002159AA" w:rsidP="00FE6C7A">
            <w:pPr>
              <w:pStyle w:val="rowtabella0"/>
              <w:jc w:val="center"/>
              <w:rPr>
                <w:color w:val="002060"/>
              </w:rPr>
            </w:pPr>
            <w:r w:rsidRPr="00CA4E01">
              <w:rPr>
                <w:color w:val="002060"/>
              </w:rPr>
              <w:t>0</w:t>
            </w:r>
          </w:p>
        </w:tc>
      </w:tr>
      <w:tr w:rsidR="002159AA" w:rsidRPr="00CA4E01" w14:paraId="4A1451C7"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FA47BE" w14:textId="77777777" w:rsidR="002159AA" w:rsidRPr="00CA4E01" w:rsidRDefault="002159AA" w:rsidP="00FE6C7A">
            <w:pPr>
              <w:pStyle w:val="rowtabella0"/>
              <w:rPr>
                <w:color w:val="002060"/>
              </w:rPr>
            </w:pPr>
            <w:r w:rsidRPr="00CA4E01">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F3C35"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5A495"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7AE1D"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F5B09"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45392"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6BFB5"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58161" w14:textId="77777777" w:rsidR="002159AA" w:rsidRPr="00CA4E01" w:rsidRDefault="002159AA" w:rsidP="00FE6C7A">
            <w:pPr>
              <w:pStyle w:val="rowtabella0"/>
              <w:jc w:val="center"/>
              <w:rPr>
                <w:color w:val="002060"/>
              </w:rPr>
            </w:pPr>
            <w:r w:rsidRPr="00CA4E0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1658B" w14:textId="77777777" w:rsidR="002159AA" w:rsidRPr="00CA4E01" w:rsidRDefault="002159AA" w:rsidP="00FE6C7A">
            <w:pPr>
              <w:pStyle w:val="rowtabella0"/>
              <w:jc w:val="center"/>
              <w:rPr>
                <w:color w:val="002060"/>
              </w:rPr>
            </w:pPr>
            <w:r w:rsidRPr="00CA4E0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15059" w14:textId="77777777" w:rsidR="002159AA" w:rsidRPr="00CA4E01" w:rsidRDefault="002159AA" w:rsidP="00FE6C7A">
            <w:pPr>
              <w:pStyle w:val="rowtabella0"/>
              <w:jc w:val="center"/>
              <w:rPr>
                <w:color w:val="002060"/>
              </w:rPr>
            </w:pPr>
            <w:r w:rsidRPr="00CA4E01">
              <w:rPr>
                <w:color w:val="002060"/>
              </w:rPr>
              <w:t>0</w:t>
            </w:r>
          </w:p>
        </w:tc>
      </w:tr>
      <w:tr w:rsidR="002159AA" w:rsidRPr="00CA4E01" w14:paraId="57250344" w14:textId="77777777" w:rsidTr="00FE6C7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922B45" w14:textId="77777777" w:rsidR="002159AA" w:rsidRPr="00CA4E01" w:rsidRDefault="002159AA" w:rsidP="00FE6C7A">
            <w:pPr>
              <w:pStyle w:val="rowtabella0"/>
              <w:rPr>
                <w:color w:val="002060"/>
                <w:lang w:val="es-ES"/>
              </w:rPr>
            </w:pPr>
            <w:r w:rsidRPr="00CA4E01">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29FB9"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67C1D"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41A56"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318C1"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970D7"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AC1F2"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F3297" w14:textId="77777777" w:rsidR="002159AA" w:rsidRPr="00CA4E01" w:rsidRDefault="002159AA" w:rsidP="00FE6C7A">
            <w:pPr>
              <w:pStyle w:val="rowtabella0"/>
              <w:jc w:val="center"/>
              <w:rPr>
                <w:color w:val="002060"/>
              </w:rPr>
            </w:pPr>
            <w:r w:rsidRPr="00CA4E0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47DE1" w14:textId="77777777" w:rsidR="002159AA" w:rsidRPr="00CA4E01" w:rsidRDefault="002159AA" w:rsidP="00FE6C7A">
            <w:pPr>
              <w:pStyle w:val="rowtabella0"/>
              <w:jc w:val="center"/>
              <w:rPr>
                <w:color w:val="002060"/>
              </w:rPr>
            </w:pPr>
            <w:r w:rsidRPr="00CA4E0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E1555" w14:textId="77777777" w:rsidR="002159AA" w:rsidRPr="00CA4E01" w:rsidRDefault="002159AA" w:rsidP="00FE6C7A">
            <w:pPr>
              <w:pStyle w:val="rowtabella0"/>
              <w:jc w:val="center"/>
              <w:rPr>
                <w:color w:val="002060"/>
              </w:rPr>
            </w:pPr>
            <w:r w:rsidRPr="00CA4E01">
              <w:rPr>
                <w:color w:val="002060"/>
              </w:rPr>
              <w:t>0</w:t>
            </w:r>
          </w:p>
        </w:tc>
      </w:tr>
    </w:tbl>
    <w:p w14:paraId="41FB3A0C" w14:textId="77777777" w:rsidR="002159AA" w:rsidRPr="00CA4E01" w:rsidRDefault="002159AA" w:rsidP="002159AA">
      <w:pPr>
        <w:pStyle w:val="breakline"/>
        <w:rPr>
          <w:rFonts w:eastAsiaTheme="minorEastAsia"/>
          <w:color w:val="002060"/>
        </w:rPr>
      </w:pPr>
    </w:p>
    <w:p w14:paraId="5DEEAFE1" w14:textId="77777777" w:rsidR="002159AA" w:rsidRPr="00CA4E01" w:rsidRDefault="002159AA" w:rsidP="002159AA">
      <w:pPr>
        <w:pStyle w:val="breakline"/>
        <w:rPr>
          <w:color w:val="002060"/>
        </w:rPr>
      </w:pPr>
    </w:p>
    <w:p w14:paraId="28DE3C8E" w14:textId="77777777" w:rsidR="002159AA" w:rsidRPr="00CA4E01" w:rsidRDefault="002159AA" w:rsidP="002159AA">
      <w:pPr>
        <w:pStyle w:val="sottotitolocampionato10"/>
        <w:rPr>
          <w:color w:val="002060"/>
        </w:rPr>
      </w:pPr>
      <w:r w:rsidRPr="00CA4E0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59AA" w:rsidRPr="00CA4E01" w14:paraId="614E10FD" w14:textId="77777777" w:rsidTr="00FE6C7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5EA0D" w14:textId="77777777" w:rsidR="002159AA" w:rsidRPr="00CA4E01" w:rsidRDefault="002159AA" w:rsidP="00FE6C7A">
            <w:pPr>
              <w:pStyle w:val="headertabella0"/>
              <w:rPr>
                <w:color w:val="002060"/>
              </w:rPr>
            </w:pPr>
            <w:r w:rsidRPr="00CA4E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0E616" w14:textId="77777777" w:rsidR="002159AA" w:rsidRPr="00CA4E01" w:rsidRDefault="002159AA" w:rsidP="00FE6C7A">
            <w:pPr>
              <w:pStyle w:val="headertabella0"/>
              <w:rPr>
                <w:color w:val="002060"/>
              </w:rPr>
            </w:pPr>
            <w:r w:rsidRPr="00CA4E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7D373" w14:textId="77777777" w:rsidR="002159AA" w:rsidRPr="00CA4E01" w:rsidRDefault="002159AA" w:rsidP="00FE6C7A">
            <w:pPr>
              <w:pStyle w:val="headertabella0"/>
              <w:rPr>
                <w:color w:val="002060"/>
              </w:rPr>
            </w:pPr>
            <w:r w:rsidRPr="00CA4E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7CD8C" w14:textId="77777777" w:rsidR="002159AA" w:rsidRPr="00CA4E01" w:rsidRDefault="002159AA" w:rsidP="00FE6C7A">
            <w:pPr>
              <w:pStyle w:val="headertabella0"/>
              <w:rPr>
                <w:color w:val="002060"/>
              </w:rPr>
            </w:pPr>
            <w:r w:rsidRPr="00CA4E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56DD8" w14:textId="77777777" w:rsidR="002159AA" w:rsidRPr="00CA4E01" w:rsidRDefault="002159AA" w:rsidP="00FE6C7A">
            <w:pPr>
              <w:pStyle w:val="headertabella0"/>
              <w:rPr>
                <w:color w:val="002060"/>
              </w:rPr>
            </w:pPr>
            <w:r w:rsidRPr="00CA4E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3C637" w14:textId="77777777" w:rsidR="002159AA" w:rsidRPr="00CA4E01" w:rsidRDefault="002159AA" w:rsidP="00FE6C7A">
            <w:pPr>
              <w:pStyle w:val="headertabella0"/>
              <w:rPr>
                <w:color w:val="002060"/>
              </w:rPr>
            </w:pPr>
            <w:r w:rsidRPr="00CA4E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82884" w14:textId="77777777" w:rsidR="002159AA" w:rsidRPr="00CA4E01" w:rsidRDefault="002159AA" w:rsidP="00FE6C7A">
            <w:pPr>
              <w:pStyle w:val="headertabella0"/>
              <w:rPr>
                <w:color w:val="002060"/>
              </w:rPr>
            </w:pPr>
            <w:r w:rsidRPr="00CA4E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6FF14" w14:textId="77777777" w:rsidR="002159AA" w:rsidRPr="00CA4E01" w:rsidRDefault="002159AA" w:rsidP="00FE6C7A">
            <w:pPr>
              <w:pStyle w:val="headertabella0"/>
              <w:rPr>
                <w:color w:val="002060"/>
              </w:rPr>
            </w:pPr>
            <w:r w:rsidRPr="00CA4E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4AC23" w14:textId="77777777" w:rsidR="002159AA" w:rsidRPr="00CA4E01" w:rsidRDefault="002159AA" w:rsidP="00FE6C7A">
            <w:pPr>
              <w:pStyle w:val="headertabella0"/>
              <w:rPr>
                <w:color w:val="002060"/>
              </w:rPr>
            </w:pPr>
            <w:r w:rsidRPr="00CA4E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C7695" w14:textId="77777777" w:rsidR="002159AA" w:rsidRPr="00CA4E01" w:rsidRDefault="002159AA" w:rsidP="00FE6C7A">
            <w:pPr>
              <w:pStyle w:val="headertabella0"/>
              <w:rPr>
                <w:color w:val="002060"/>
              </w:rPr>
            </w:pPr>
            <w:r w:rsidRPr="00CA4E01">
              <w:rPr>
                <w:color w:val="002060"/>
              </w:rPr>
              <w:t>PE</w:t>
            </w:r>
          </w:p>
        </w:tc>
      </w:tr>
      <w:tr w:rsidR="002159AA" w:rsidRPr="00CA4E01" w14:paraId="462FB143" w14:textId="77777777" w:rsidTr="00FE6C7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EE921B" w14:textId="77777777" w:rsidR="002159AA" w:rsidRPr="00CA4E01" w:rsidRDefault="002159AA" w:rsidP="00FE6C7A">
            <w:pPr>
              <w:pStyle w:val="rowtabella0"/>
              <w:rPr>
                <w:color w:val="002060"/>
              </w:rPr>
            </w:pPr>
            <w:r w:rsidRPr="00CA4E01">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7C143" w14:textId="77777777" w:rsidR="002159AA" w:rsidRPr="00CA4E01" w:rsidRDefault="002159AA" w:rsidP="00FE6C7A">
            <w:pPr>
              <w:pStyle w:val="rowtabella0"/>
              <w:jc w:val="center"/>
              <w:rPr>
                <w:color w:val="002060"/>
              </w:rPr>
            </w:pPr>
            <w:r w:rsidRPr="00CA4E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E3508"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539F6"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D8C33"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867DB"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5028B" w14:textId="77777777" w:rsidR="002159AA" w:rsidRPr="00CA4E01" w:rsidRDefault="002159AA" w:rsidP="00FE6C7A">
            <w:pPr>
              <w:pStyle w:val="rowtabella0"/>
              <w:jc w:val="center"/>
              <w:rPr>
                <w:color w:val="002060"/>
              </w:rPr>
            </w:pPr>
            <w:r w:rsidRPr="00CA4E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F5AFF" w14:textId="77777777" w:rsidR="002159AA" w:rsidRPr="00CA4E01" w:rsidRDefault="002159AA" w:rsidP="00FE6C7A">
            <w:pPr>
              <w:pStyle w:val="rowtabella0"/>
              <w:jc w:val="center"/>
              <w:rPr>
                <w:color w:val="002060"/>
              </w:rPr>
            </w:pPr>
            <w:r w:rsidRPr="00CA4E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2D3EE" w14:textId="77777777" w:rsidR="002159AA" w:rsidRPr="00CA4E01" w:rsidRDefault="002159AA" w:rsidP="00FE6C7A">
            <w:pPr>
              <w:pStyle w:val="rowtabella0"/>
              <w:jc w:val="center"/>
              <w:rPr>
                <w:color w:val="002060"/>
              </w:rPr>
            </w:pPr>
            <w:r w:rsidRPr="00CA4E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955DD" w14:textId="77777777" w:rsidR="002159AA" w:rsidRPr="00CA4E01" w:rsidRDefault="002159AA" w:rsidP="00FE6C7A">
            <w:pPr>
              <w:pStyle w:val="rowtabella0"/>
              <w:jc w:val="center"/>
              <w:rPr>
                <w:color w:val="002060"/>
              </w:rPr>
            </w:pPr>
            <w:r w:rsidRPr="00CA4E01">
              <w:rPr>
                <w:color w:val="002060"/>
              </w:rPr>
              <w:t>0</w:t>
            </w:r>
          </w:p>
        </w:tc>
      </w:tr>
      <w:tr w:rsidR="002159AA" w:rsidRPr="00CA4E01" w14:paraId="6FBE9830"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B03719" w14:textId="77777777" w:rsidR="002159AA" w:rsidRPr="00CA4E01" w:rsidRDefault="002159AA" w:rsidP="00FE6C7A">
            <w:pPr>
              <w:pStyle w:val="rowtabella0"/>
              <w:rPr>
                <w:color w:val="002060"/>
              </w:rPr>
            </w:pPr>
            <w:r w:rsidRPr="00CA4E0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E992B" w14:textId="77777777" w:rsidR="002159AA" w:rsidRPr="00CA4E01" w:rsidRDefault="002159AA" w:rsidP="00FE6C7A">
            <w:pPr>
              <w:pStyle w:val="rowtabella0"/>
              <w:jc w:val="center"/>
              <w:rPr>
                <w:color w:val="002060"/>
              </w:rPr>
            </w:pPr>
            <w:r w:rsidRPr="00CA4E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6CD5B"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0E185"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86D67"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9EA32"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A81F1" w14:textId="77777777" w:rsidR="002159AA" w:rsidRPr="00CA4E01" w:rsidRDefault="002159AA" w:rsidP="00FE6C7A">
            <w:pPr>
              <w:pStyle w:val="rowtabella0"/>
              <w:jc w:val="center"/>
              <w:rPr>
                <w:color w:val="002060"/>
              </w:rPr>
            </w:pPr>
            <w:r w:rsidRPr="00CA4E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7C51B"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16C62" w14:textId="77777777" w:rsidR="002159AA" w:rsidRPr="00CA4E01" w:rsidRDefault="002159AA" w:rsidP="00FE6C7A">
            <w:pPr>
              <w:pStyle w:val="rowtabella0"/>
              <w:jc w:val="center"/>
              <w:rPr>
                <w:color w:val="002060"/>
              </w:rPr>
            </w:pPr>
            <w:r w:rsidRPr="00CA4E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7C1B1" w14:textId="77777777" w:rsidR="002159AA" w:rsidRPr="00CA4E01" w:rsidRDefault="002159AA" w:rsidP="00FE6C7A">
            <w:pPr>
              <w:pStyle w:val="rowtabella0"/>
              <w:jc w:val="center"/>
              <w:rPr>
                <w:color w:val="002060"/>
              </w:rPr>
            </w:pPr>
            <w:r w:rsidRPr="00CA4E01">
              <w:rPr>
                <w:color w:val="002060"/>
              </w:rPr>
              <w:t>0</w:t>
            </w:r>
          </w:p>
        </w:tc>
      </w:tr>
      <w:tr w:rsidR="002159AA" w:rsidRPr="00CA4E01" w14:paraId="6D2CF35C"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E1510F" w14:textId="77777777" w:rsidR="002159AA" w:rsidRPr="00CA4E01" w:rsidRDefault="002159AA" w:rsidP="00FE6C7A">
            <w:pPr>
              <w:pStyle w:val="rowtabella0"/>
              <w:rPr>
                <w:color w:val="002060"/>
              </w:rPr>
            </w:pPr>
            <w:r w:rsidRPr="00CA4E01">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FB4BE" w14:textId="77777777" w:rsidR="002159AA" w:rsidRPr="00CA4E01" w:rsidRDefault="002159AA" w:rsidP="00FE6C7A">
            <w:pPr>
              <w:pStyle w:val="rowtabella0"/>
              <w:jc w:val="center"/>
              <w:rPr>
                <w:color w:val="002060"/>
              </w:rPr>
            </w:pPr>
            <w:r w:rsidRPr="00CA4E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5C672"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AF30E"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B52A6"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EA018"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080E0" w14:textId="77777777" w:rsidR="002159AA" w:rsidRPr="00CA4E01" w:rsidRDefault="002159AA" w:rsidP="00FE6C7A">
            <w:pPr>
              <w:pStyle w:val="rowtabella0"/>
              <w:jc w:val="center"/>
              <w:rPr>
                <w:color w:val="002060"/>
              </w:rPr>
            </w:pPr>
            <w:r w:rsidRPr="00CA4E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CE824" w14:textId="77777777" w:rsidR="002159AA" w:rsidRPr="00CA4E01" w:rsidRDefault="002159AA" w:rsidP="00FE6C7A">
            <w:pPr>
              <w:pStyle w:val="rowtabella0"/>
              <w:jc w:val="center"/>
              <w:rPr>
                <w:color w:val="002060"/>
              </w:rPr>
            </w:pPr>
            <w:r w:rsidRPr="00CA4E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293F4" w14:textId="77777777" w:rsidR="002159AA" w:rsidRPr="00CA4E01" w:rsidRDefault="002159AA" w:rsidP="00FE6C7A">
            <w:pPr>
              <w:pStyle w:val="rowtabella0"/>
              <w:jc w:val="center"/>
              <w:rPr>
                <w:color w:val="002060"/>
              </w:rPr>
            </w:pPr>
            <w:r w:rsidRPr="00CA4E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2E08B" w14:textId="77777777" w:rsidR="002159AA" w:rsidRPr="00CA4E01" w:rsidRDefault="002159AA" w:rsidP="00FE6C7A">
            <w:pPr>
              <w:pStyle w:val="rowtabella0"/>
              <w:jc w:val="center"/>
              <w:rPr>
                <w:color w:val="002060"/>
              </w:rPr>
            </w:pPr>
            <w:r w:rsidRPr="00CA4E01">
              <w:rPr>
                <w:color w:val="002060"/>
              </w:rPr>
              <w:t>0</w:t>
            </w:r>
          </w:p>
        </w:tc>
      </w:tr>
      <w:tr w:rsidR="002159AA" w:rsidRPr="00CA4E01" w14:paraId="1AE10EF6"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80F978" w14:textId="77777777" w:rsidR="002159AA" w:rsidRPr="00CA4E01" w:rsidRDefault="002159AA" w:rsidP="00FE6C7A">
            <w:pPr>
              <w:pStyle w:val="rowtabella0"/>
              <w:rPr>
                <w:color w:val="002060"/>
              </w:rPr>
            </w:pPr>
            <w:r w:rsidRPr="00CA4E01">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F63E9" w14:textId="77777777" w:rsidR="002159AA" w:rsidRPr="00CA4E01" w:rsidRDefault="002159AA" w:rsidP="00FE6C7A">
            <w:pPr>
              <w:pStyle w:val="rowtabella0"/>
              <w:jc w:val="center"/>
              <w:rPr>
                <w:color w:val="002060"/>
              </w:rPr>
            </w:pPr>
            <w:r w:rsidRPr="00CA4E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8AA19"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273B8"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E569A"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D160E"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3F532" w14:textId="77777777" w:rsidR="002159AA" w:rsidRPr="00CA4E01" w:rsidRDefault="002159AA" w:rsidP="00FE6C7A">
            <w:pPr>
              <w:pStyle w:val="rowtabella0"/>
              <w:jc w:val="center"/>
              <w:rPr>
                <w:color w:val="002060"/>
              </w:rPr>
            </w:pPr>
            <w:r w:rsidRPr="00CA4E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25E65" w14:textId="77777777" w:rsidR="002159AA" w:rsidRPr="00CA4E01" w:rsidRDefault="002159AA" w:rsidP="00FE6C7A">
            <w:pPr>
              <w:pStyle w:val="rowtabella0"/>
              <w:jc w:val="center"/>
              <w:rPr>
                <w:color w:val="002060"/>
              </w:rPr>
            </w:pPr>
            <w:r w:rsidRPr="00CA4E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C43B9" w14:textId="77777777" w:rsidR="002159AA" w:rsidRPr="00CA4E01" w:rsidRDefault="002159AA" w:rsidP="00FE6C7A">
            <w:pPr>
              <w:pStyle w:val="rowtabella0"/>
              <w:jc w:val="center"/>
              <w:rPr>
                <w:color w:val="002060"/>
              </w:rPr>
            </w:pPr>
            <w:r w:rsidRPr="00CA4E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EF3F0" w14:textId="77777777" w:rsidR="002159AA" w:rsidRPr="00CA4E01" w:rsidRDefault="002159AA" w:rsidP="00FE6C7A">
            <w:pPr>
              <w:pStyle w:val="rowtabella0"/>
              <w:jc w:val="center"/>
              <w:rPr>
                <w:color w:val="002060"/>
              </w:rPr>
            </w:pPr>
            <w:r w:rsidRPr="00CA4E01">
              <w:rPr>
                <w:color w:val="002060"/>
              </w:rPr>
              <w:t>0</w:t>
            </w:r>
          </w:p>
        </w:tc>
      </w:tr>
      <w:tr w:rsidR="002159AA" w:rsidRPr="00CA4E01" w14:paraId="1F7291D9"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07C5DD" w14:textId="77777777" w:rsidR="002159AA" w:rsidRPr="00CA4E01" w:rsidRDefault="002159AA" w:rsidP="00FE6C7A">
            <w:pPr>
              <w:pStyle w:val="rowtabella0"/>
              <w:rPr>
                <w:color w:val="002060"/>
              </w:rPr>
            </w:pPr>
            <w:r w:rsidRPr="00CA4E01">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E889A" w14:textId="77777777" w:rsidR="002159AA" w:rsidRPr="00CA4E01" w:rsidRDefault="002159AA" w:rsidP="00FE6C7A">
            <w:pPr>
              <w:pStyle w:val="rowtabella0"/>
              <w:jc w:val="center"/>
              <w:rPr>
                <w:color w:val="002060"/>
              </w:rPr>
            </w:pPr>
            <w:r w:rsidRPr="00CA4E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B4334"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DF1C4"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0B7CE"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83E3E"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89349" w14:textId="77777777" w:rsidR="002159AA" w:rsidRPr="00CA4E01" w:rsidRDefault="002159AA" w:rsidP="00FE6C7A">
            <w:pPr>
              <w:pStyle w:val="rowtabella0"/>
              <w:jc w:val="center"/>
              <w:rPr>
                <w:color w:val="002060"/>
              </w:rPr>
            </w:pPr>
            <w:r w:rsidRPr="00CA4E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72B49" w14:textId="77777777" w:rsidR="002159AA" w:rsidRPr="00CA4E01" w:rsidRDefault="002159AA" w:rsidP="00FE6C7A">
            <w:pPr>
              <w:pStyle w:val="rowtabella0"/>
              <w:jc w:val="center"/>
              <w:rPr>
                <w:color w:val="002060"/>
              </w:rPr>
            </w:pPr>
            <w:r w:rsidRPr="00CA4E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49292"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7B90A" w14:textId="77777777" w:rsidR="002159AA" w:rsidRPr="00CA4E01" w:rsidRDefault="002159AA" w:rsidP="00FE6C7A">
            <w:pPr>
              <w:pStyle w:val="rowtabella0"/>
              <w:jc w:val="center"/>
              <w:rPr>
                <w:color w:val="002060"/>
              </w:rPr>
            </w:pPr>
            <w:r w:rsidRPr="00CA4E01">
              <w:rPr>
                <w:color w:val="002060"/>
              </w:rPr>
              <w:t>0</w:t>
            </w:r>
          </w:p>
        </w:tc>
      </w:tr>
      <w:tr w:rsidR="002159AA" w:rsidRPr="00CA4E01" w14:paraId="442FA406"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51E3D0" w14:textId="77777777" w:rsidR="002159AA" w:rsidRPr="00CA4E01" w:rsidRDefault="002159AA" w:rsidP="00FE6C7A">
            <w:pPr>
              <w:pStyle w:val="rowtabella0"/>
              <w:rPr>
                <w:color w:val="002060"/>
              </w:rPr>
            </w:pPr>
            <w:r w:rsidRPr="00CA4E0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D5BF6"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DA517"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32A16"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279D0"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80916"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179BF" w14:textId="77777777" w:rsidR="002159AA" w:rsidRPr="00CA4E01" w:rsidRDefault="002159AA" w:rsidP="00FE6C7A">
            <w:pPr>
              <w:pStyle w:val="rowtabella0"/>
              <w:jc w:val="center"/>
              <w:rPr>
                <w:color w:val="002060"/>
              </w:rPr>
            </w:pPr>
            <w:r w:rsidRPr="00CA4E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84551" w14:textId="77777777" w:rsidR="002159AA" w:rsidRPr="00CA4E01" w:rsidRDefault="002159AA" w:rsidP="00FE6C7A">
            <w:pPr>
              <w:pStyle w:val="rowtabella0"/>
              <w:jc w:val="center"/>
              <w:rPr>
                <w:color w:val="002060"/>
              </w:rPr>
            </w:pPr>
            <w:r w:rsidRPr="00CA4E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7FF5B" w14:textId="77777777" w:rsidR="002159AA" w:rsidRPr="00CA4E01" w:rsidRDefault="002159AA" w:rsidP="00FE6C7A">
            <w:pPr>
              <w:pStyle w:val="rowtabella0"/>
              <w:jc w:val="center"/>
              <w:rPr>
                <w:color w:val="002060"/>
              </w:rPr>
            </w:pPr>
            <w:r w:rsidRPr="00CA4E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C121D" w14:textId="77777777" w:rsidR="002159AA" w:rsidRPr="00CA4E01" w:rsidRDefault="002159AA" w:rsidP="00FE6C7A">
            <w:pPr>
              <w:pStyle w:val="rowtabella0"/>
              <w:jc w:val="center"/>
              <w:rPr>
                <w:color w:val="002060"/>
              </w:rPr>
            </w:pPr>
            <w:r w:rsidRPr="00CA4E01">
              <w:rPr>
                <w:color w:val="002060"/>
              </w:rPr>
              <w:t>0</w:t>
            </w:r>
          </w:p>
        </w:tc>
      </w:tr>
      <w:tr w:rsidR="002159AA" w:rsidRPr="00CA4E01" w14:paraId="53087A63"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B44A93" w14:textId="77777777" w:rsidR="002159AA" w:rsidRPr="00CA4E01" w:rsidRDefault="002159AA" w:rsidP="00FE6C7A">
            <w:pPr>
              <w:pStyle w:val="rowtabella0"/>
              <w:rPr>
                <w:color w:val="002060"/>
              </w:rPr>
            </w:pPr>
            <w:r w:rsidRPr="00CA4E01">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DF140"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CE3DE"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E774B"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34233"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F8315"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48D7A" w14:textId="77777777" w:rsidR="002159AA" w:rsidRPr="00CA4E01" w:rsidRDefault="002159AA" w:rsidP="00FE6C7A">
            <w:pPr>
              <w:pStyle w:val="rowtabella0"/>
              <w:jc w:val="center"/>
              <w:rPr>
                <w:color w:val="002060"/>
              </w:rPr>
            </w:pPr>
            <w:r w:rsidRPr="00CA4E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45AC9" w14:textId="77777777" w:rsidR="002159AA" w:rsidRPr="00CA4E01" w:rsidRDefault="002159AA" w:rsidP="00FE6C7A">
            <w:pPr>
              <w:pStyle w:val="rowtabella0"/>
              <w:jc w:val="center"/>
              <w:rPr>
                <w:color w:val="002060"/>
              </w:rPr>
            </w:pPr>
            <w:r w:rsidRPr="00CA4E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BA637" w14:textId="77777777" w:rsidR="002159AA" w:rsidRPr="00CA4E01" w:rsidRDefault="002159AA" w:rsidP="00FE6C7A">
            <w:pPr>
              <w:pStyle w:val="rowtabella0"/>
              <w:jc w:val="center"/>
              <w:rPr>
                <w:color w:val="002060"/>
              </w:rPr>
            </w:pPr>
            <w:r w:rsidRPr="00CA4E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4539D" w14:textId="77777777" w:rsidR="002159AA" w:rsidRPr="00CA4E01" w:rsidRDefault="002159AA" w:rsidP="00FE6C7A">
            <w:pPr>
              <w:pStyle w:val="rowtabella0"/>
              <w:jc w:val="center"/>
              <w:rPr>
                <w:color w:val="002060"/>
              </w:rPr>
            </w:pPr>
            <w:r w:rsidRPr="00CA4E01">
              <w:rPr>
                <w:color w:val="002060"/>
              </w:rPr>
              <w:t>0</w:t>
            </w:r>
          </w:p>
        </w:tc>
      </w:tr>
      <w:tr w:rsidR="002159AA" w:rsidRPr="00CA4E01" w14:paraId="0743E99F" w14:textId="77777777" w:rsidTr="00FE6C7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4C0554" w14:textId="77777777" w:rsidR="002159AA" w:rsidRPr="00CA4E01" w:rsidRDefault="002159AA" w:rsidP="00FE6C7A">
            <w:pPr>
              <w:pStyle w:val="rowtabella0"/>
              <w:rPr>
                <w:color w:val="002060"/>
              </w:rPr>
            </w:pPr>
            <w:proofErr w:type="spellStart"/>
            <w:r w:rsidRPr="00CA4E01">
              <w:rPr>
                <w:color w:val="002060"/>
              </w:rPr>
              <w:t>sq.B</w:t>
            </w:r>
            <w:proofErr w:type="spellEnd"/>
            <w:r w:rsidRPr="00CA4E01">
              <w:rPr>
                <w:color w:val="002060"/>
              </w:rPr>
              <w:t xml:space="preserve"> FIGHT BULLS </w:t>
            </w:r>
            <w:proofErr w:type="spellStart"/>
            <w:r w:rsidRPr="00CA4E01">
              <w:rPr>
                <w:color w:val="002060"/>
              </w:rPr>
              <w:t>CORRIDONIsq.B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5276F"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67E7A"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EEE28"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33438"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73152"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BDC9F"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BA4B1"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9E77A"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2109B" w14:textId="77777777" w:rsidR="002159AA" w:rsidRPr="00CA4E01" w:rsidRDefault="002159AA" w:rsidP="00FE6C7A">
            <w:pPr>
              <w:pStyle w:val="rowtabella0"/>
              <w:jc w:val="center"/>
              <w:rPr>
                <w:color w:val="002060"/>
              </w:rPr>
            </w:pPr>
            <w:r w:rsidRPr="00CA4E01">
              <w:rPr>
                <w:color w:val="002060"/>
              </w:rPr>
              <w:t>0</w:t>
            </w:r>
          </w:p>
        </w:tc>
      </w:tr>
    </w:tbl>
    <w:p w14:paraId="53662E09" w14:textId="77777777" w:rsidR="002159AA" w:rsidRPr="00CA4E01" w:rsidRDefault="002159AA" w:rsidP="002159AA">
      <w:pPr>
        <w:pStyle w:val="breakline"/>
        <w:rPr>
          <w:rFonts w:eastAsiaTheme="minorEastAsia"/>
          <w:color w:val="002060"/>
        </w:rPr>
      </w:pPr>
    </w:p>
    <w:p w14:paraId="1200EEBB" w14:textId="77777777" w:rsidR="002159AA" w:rsidRPr="00CA4E01" w:rsidRDefault="002159AA" w:rsidP="002159AA">
      <w:pPr>
        <w:pStyle w:val="breakline"/>
        <w:rPr>
          <w:color w:val="002060"/>
        </w:rPr>
      </w:pPr>
    </w:p>
    <w:p w14:paraId="48D33F25" w14:textId="77777777" w:rsidR="002159AA" w:rsidRPr="00CA4E01" w:rsidRDefault="002159AA" w:rsidP="002159AA">
      <w:pPr>
        <w:pStyle w:val="titolocampionato0"/>
        <w:shd w:val="clear" w:color="auto" w:fill="CCCCCC"/>
        <w:spacing w:before="80" w:after="40"/>
        <w:rPr>
          <w:color w:val="002060"/>
        </w:rPr>
      </w:pPr>
      <w:r w:rsidRPr="00CA4E01">
        <w:rPr>
          <w:color w:val="002060"/>
        </w:rPr>
        <w:t>UNDER 15 C5 REGIONALI MASCHILI</w:t>
      </w:r>
    </w:p>
    <w:p w14:paraId="6B2A45A8" w14:textId="77777777" w:rsidR="002159AA" w:rsidRPr="00CA4E01" w:rsidRDefault="002159AA" w:rsidP="002159AA">
      <w:pPr>
        <w:pStyle w:val="titoloprinc0"/>
        <w:rPr>
          <w:color w:val="002060"/>
        </w:rPr>
      </w:pPr>
      <w:r w:rsidRPr="00CA4E01">
        <w:rPr>
          <w:color w:val="002060"/>
        </w:rPr>
        <w:t>RISULTATI</w:t>
      </w:r>
    </w:p>
    <w:p w14:paraId="4FBF285B" w14:textId="77777777" w:rsidR="002159AA" w:rsidRPr="00CA4E01" w:rsidRDefault="002159AA" w:rsidP="002159AA">
      <w:pPr>
        <w:pStyle w:val="breakline"/>
        <w:rPr>
          <w:color w:val="002060"/>
        </w:rPr>
      </w:pPr>
    </w:p>
    <w:p w14:paraId="737BFB4E" w14:textId="77777777" w:rsidR="002159AA" w:rsidRPr="00CA4E01" w:rsidRDefault="002159AA" w:rsidP="002159AA">
      <w:pPr>
        <w:pStyle w:val="sottotitolocampionato10"/>
        <w:rPr>
          <w:color w:val="002060"/>
        </w:rPr>
      </w:pPr>
      <w:r w:rsidRPr="00CA4E01">
        <w:rPr>
          <w:color w:val="002060"/>
        </w:rPr>
        <w:t>RISULTATI UFFICIALI GARE DEL 12/10/2023</w:t>
      </w:r>
    </w:p>
    <w:p w14:paraId="7664CDC7" w14:textId="77777777" w:rsidR="002159AA" w:rsidRPr="00CA4E01" w:rsidRDefault="002159AA" w:rsidP="002159AA">
      <w:pPr>
        <w:pStyle w:val="sottotitolocampionato20"/>
        <w:rPr>
          <w:color w:val="002060"/>
        </w:rPr>
      </w:pPr>
      <w:r w:rsidRPr="00CA4E01">
        <w:rPr>
          <w:color w:val="002060"/>
        </w:rPr>
        <w:lastRenderedPageBreak/>
        <w:t>Si trascrivono qui di seguito i risultati ufficiali delle gare disputate</w:t>
      </w:r>
    </w:p>
    <w:p w14:paraId="1437419C" w14:textId="77777777" w:rsidR="002159AA" w:rsidRPr="00CA4E01" w:rsidRDefault="002159AA" w:rsidP="002159A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159AA" w:rsidRPr="00CA4E01" w14:paraId="585ABDAD" w14:textId="77777777" w:rsidTr="00FE6C7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59AA" w:rsidRPr="00CA4E01" w14:paraId="7A70DCE3" w14:textId="77777777" w:rsidTr="00FE6C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CA9F5" w14:textId="77777777" w:rsidR="002159AA" w:rsidRPr="00CA4E01" w:rsidRDefault="002159AA" w:rsidP="00FE6C7A">
                  <w:pPr>
                    <w:pStyle w:val="headertabella0"/>
                    <w:rPr>
                      <w:color w:val="002060"/>
                    </w:rPr>
                  </w:pPr>
                  <w:r w:rsidRPr="00CA4E01">
                    <w:rPr>
                      <w:color w:val="002060"/>
                    </w:rPr>
                    <w:t>GIRONE B - 2 Giornata - A</w:t>
                  </w:r>
                </w:p>
              </w:tc>
            </w:tr>
            <w:tr w:rsidR="002159AA" w:rsidRPr="00CA4E01" w14:paraId="73917667" w14:textId="77777777" w:rsidTr="00FE6C7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D6FC34" w14:textId="77777777" w:rsidR="002159AA" w:rsidRPr="00CA4E01" w:rsidRDefault="002159AA" w:rsidP="00FE6C7A">
                  <w:pPr>
                    <w:pStyle w:val="rowtabella0"/>
                    <w:rPr>
                      <w:color w:val="002060"/>
                    </w:rPr>
                  </w:pPr>
                  <w:r w:rsidRPr="00CA4E01">
                    <w:rPr>
                      <w:color w:val="002060"/>
                    </w:rPr>
                    <w:t>GROTTACCIA 2005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964DF4" w14:textId="77777777" w:rsidR="002159AA" w:rsidRPr="00CA4E01" w:rsidRDefault="002159AA" w:rsidP="00FE6C7A">
                  <w:pPr>
                    <w:pStyle w:val="rowtabella0"/>
                    <w:rPr>
                      <w:color w:val="002060"/>
                    </w:rPr>
                  </w:pPr>
                  <w:r w:rsidRPr="00CA4E01">
                    <w:rPr>
                      <w:color w:val="002060"/>
                    </w:rPr>
                    <w:t>- SANGIORGIO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39552A" w14:textId="77777777" w:rsidR="002159AA" w:rsidRPr="00CA4E01" w:rsidRDefault="002159AA" w:rsidP="00FE6C7A">
                  <w:pPr>
                    <w:pStyle w:val="rowtabella0"/>
                    <w:jc w:val="center"/>
                    <w:rPr>
                      <w:color w:val="002060"/>
                    </w:rPr>
                  </w:pPr>
                  <w:r w:rsidRPr="00CA4E01">
                    <w:rPr>
                      <w:color w:val="002060"/>
                    </w:rPr>
                    <w:t>10 - 1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85300F" w14:textId="77777777" w:rsidR="002159AA" w:rsidRPr="00CA4E01" w:rsidRDefault="002159AA" w:rsidP="00FE6C7A">
                  <w:pPr>
                    <w:pStyle w:val="rowtabella0"/>
                    <w:jc w:val="center"/>
                    <w:rPr>
                      <w:color w:val="002060"/>
                    </w:rPr>
                  </w:pPr>
                  <w:r w:rsidRPr="00CA4E01">
                    <w:rPr>
                      <w:color w:val="002060"/>
                    </w:rPr>
                    <w:t> </w:t>
                  </w:r>
                </w:p>
              </w:tc>
            </w:tr>
          </w:tbl>
          <w:p w14:paraId="2E784E25" w14:textId="77777777" w:rsidR="002159AA" w:rsidRPr="00CA4E01" w:rsidRDefault="002159AA" w:rsidP="00FE6C7A">
            <w:pPr>
              <w:rPr>
                <w:color w:val="002060"/>
              </w:rPr>
            </w:pPr>
          </w:p>
        </w:tc>
      </w:tr>
    </w:tbl>
    <w:p w14:paraId="2C2B86B1" w14:textId="77777777" w:rsidR="002159AA" w:rsidRPr="00CA4E01" w:rsidRDefault="002159AA" w:rsidP="002159AA">
      <w:pPr>
        <w:pStyle w:val="breakline"/>
        <w:rPr>
          <w:rFonts w:eastAsiaTheme="minorEastAsia"/>
          <w:color w:val="002060"/>
        </w:rPr>
      </w:pPr>
    </w:p>
    <w:p w14:paraId="1CDAFCE9" w14:textId="77777777" w:rsidR="002159AA" w:rsidRPr="00CA4E01" w:rsidRDefault="002159AA" w:rsidP="002159AA">
      <w:pPr>
        <w:pStyle w:val="breakline"/>
        <w:rPr>
          <w:color w:val="002060"/>
        </w:rPr>
      </w:pPr>
    </w:p>
    <w:p w14:paraId="18252A7F" w14:textId="77777777" w:rsidR="002159AA" w:rsidRPr="00CA4E01" w:rsidRDefault="002159AA" w:rsidP="002159AA">
      <w:pPr>
        <w:pStyle w:val="titoloprinc0"/>
        <w:rPr>
          <w:color w:val="002060"/>
        </w:rPr>
      </w:pPr>
      <w:r w:rsidRPr="00CA4E01">
        <w:rPr>
          <w:color w:val="002060"/>
        </w:rPr>
        <w:t>GIUDICE SPORTIVO</w:t>
      </w:r>
    </w:p>
    <w:p w14:paraId="64DC1849" w14:textId="77777777" w:rsidR="002159AA" w:rsidRPr="00CA4E01" w:rsidRDefault="002159AA" w:rsidP="002159AA">
      <w:pPr>
        <w:pStyle w:val="diffida"/>
        <w:rPr>
          <w:color w:val="002060"/>
        </w:rPr>
      </w:pPr>
      <w:r w:rsidRPr="00CA4E01">
        <w:rPr>
          <w:color w:val="002060"/>
        </w:rPr>
        <w:t>Il Giudice Sportivo Avv. Agnese Lazzaretti, con l'assistenza del segretario Angelo Castellana, nella seduta del 13/10/2023, ha adottato le decisioni che di seguito integralmente si riportano:</w:t>
      </w:r>
    </w:p>
    <w:p w14:paraId="6A9C93AA" w14:textId="77777777" w:rsidR="002159AA" w:rsidRPr="00CA4E01" w:rsidRDefault="002159AA" w:rsidP="002159AA">
      <w:pPr>
        <w:pStyle w:val="titolo10"/>
        <w:rPr>
          <w:color w:val="002060"/>
        </w:rPr>
      </w:pPr>
      <w:r w:rsidRPr="00CA4E01">
        <w:rPr>
          <w:color w:val="002060"/>
        </w:rPr>
        <w:t xml:space="preserve">GARE DEL 12/10/2023 </w:t>
      </w:r>
    </w:p>
    <w:p w14:paraId="13D9D739" w14:textId="77777777" w:rsidR="002159AA" w:rsidRPr="00CA4E01" w:rsidRDefault="002159AA" w:rsidP="002159AA">
      <w:pPr>
        <w:pStyle w:val="titolo7a"/>
        <w:rPr>
          <w:color w:val="002060"/>
        </w:rPr>
      </w:pPr>
      <w:r w:rsidRPr="00CA4E01">
        <w:rPr>
          <w:color w:val="002060"/>
        </w:rPr>
        <w:t xml:space="preserve">PROVVEDIMENTI DISCIPLINARI </w:t>
      </w:r>
    </w:p>
    <w:p w14:paraId="27225FDA" w14:textId="77777777" w:rsidR="002159AA" w:rsidRPr="00CA4E01" w:rsidRDefault="002159AA" w:rsidP="002159AA">
      <w:pPr>
        <w:pStyle w:val="titolo7b0"/>
        <w:rPr>
          <w:color w:val="002060"/>
        </w:rPr>
      </w:pPr>
      <w:r w:rsidRPr="00CA4E01">
        <w:rPr>
          <w:color w:val="002060"/>
        </w:rPr>
        <w:t xml:space="preserve">In base alle risultanze degli atti ufficiali sono state deliberate le seguenti sanzioni disciplinari. </w:t>
      </w:r>
    </w:p>
    <w:p w14:paraId="6CC4063C" w14:textId="77777777" w:rsidR="002159AA" w:rsidRPr="00CA4E01" w:rsidRDefault="002159AA" w:rsidP="002159AA">
      <w:pPr>
        <w:pStyle w:val="titolo30"/>
        <w:rPr>
          <w:color w:val="002060"/>
        </w:rPr>
      </w:pPr>
      <w:r w:rsidRPr="00CA4E01">
        <w:rPr>
          <w:color w:val="002060"/>
        </w:rPr>
        <w:t xml:space="preserve">CALCIATORI NON ESPULSI </w:t>
      </w:r>
    </w:p>
    <w:p w14:paraId="3730160C" w14:textId="77777777" w:rsidR="002159AA" w:rsidRPr="00CA4E01" w:rsidRDefault="002159AA" w:rsidP="002159AA">
      <w:pPr>
        <w:pStyle w:val="titolo20"/>
        <w:rPr>
          <w:color w:val="002060"/>
        </w:rPr>
      </w:pPr>
      <w:r w:rsidRPr="00CA4E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59AA" w:rsidRPr="00CA4E01" w14:paraId="4153ECCE" w14:textId="77777777" w:rsidTr="00FE6C7A">
        <w:tc>
          <w:tcPr>
            <w:tcW w:w="2200" w:type="dxa"/>
            <w:tcMar>
              <w:top w:w="20" w:type="dxa"/>
              <w:left w:w="20" w:type="dxa"/>
              <w:bottom w:w="20" w:type="dxa"/>
              <w:right w:w="20" w:type="dxa"/>
            </w:tcMar>
            <w:vAlign w:val="center"/>
            <w:hideMark/>
          </w:tcPr>
          <w:p w14:paraId="4ACA93B7" w14:textId="77777777" w:rsidR="002159AA" w:rsidRPr="00CA4E01" w:rsidRDefault="002159AA" w:rsidP="00FE6C7A">
            <w:pPr>
              <w:pStyle w:val="movimento"/>
              <w:rPr>
                <w:color w:val="002060"/>
              </w:rPr>
            </w:pPr>
            <w:r w:rsidRPr="00CA4E01">
              <w:rPr>
                <w:color w:val="002060"/>
              </w:rPr>
              <w:t>CROCERI MICHELANGELO</w:t>
            </w:r>
          </w:p>
        </w:tc>
        <w:tc>
          <w:tcPr>
            <w:tcW w:w="2200" w:type="dxa"/>
            <w:tcMar>
              <w:top w:w="20" w:type="dxa"/>
              <w:left w:w="20" w:type="dxa"/>
              <w:bottom w:w="20" w:type="dxa"/>
              <w:right w:w="20" w:type="dxa"/>
            </w:tcMar>
            <w:vAlign w:val="center"/>
            <w:hideMark/>
          </w:tcPr>
          <w:p w14:paraId="5891A6A6" w14:textId="77777777" w:rsidR="002159AA" w:rsidRPr="00CA4E01" w:rsidRDefault="002159AA" w:rsidP="00FE6C7A">
            <w:pPr>
              <w:pStyle w:val="movimento2"/>
              <w:rPr>
                <w:color w:val="002060"/>
              </w:rPr>
            </w:pPr>
            <w:r w:rsidRPr="00CA4E01">
              <w:rPr>
                <w:color w:val="002060"/>
              </w:rPr>
              <w:t xml:space="preserve">(SANGIORGIO) </w:t>
            </w:r>
          </w:p>
        </w:tc>
        <w:tc>
          <w:tcPr>
            <w:tcW w:w="800" w:type="dxa"/>
            <w:tcMar>
              <w:top w:w="20" w:type="dxa"/>
              <w:left w:w="20" w:type="dxa"/>
              <w:bottom w:w="20" w:type="dxa"/>
              <w:right w:w="20" w:type="dxa"/>
            </w:tcMar>
            <w:vAlign w:val="center"/>
            <w:hideMark/>
          </w:tcPr>
          <w:p w14:paraId="66B31FF8"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00DE5BFE"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6D7BCC27" w14:textId="77777777" w:rsidR="002159AA" w:rsidRPr="00CA4E01" w:rsidRDefault="002159AA" w:rsidP="00FE6C7A">
            <w:pPr>
              <w:pStyle w:val="movimento2"/>
              <w:rPr>
                <w:color w:val="002060"/>
              </w:rPr>
            </w:pPr>
            <w:r w:rsidRPr="00CA4E01">
              <w:rPr>
                <w:color w:val="002060"/>
              </w:rPr>
              <w:t> </w:t>
            </w:r>
          </w:p>
        </w:tc>
      </w:tr>
    </w:tbl>
    <w:p w14:paraId="4BB06AC9" w14:textId="77777777" w:rsidR="002159AA" w:rsidRPr="00CA4E01" w:rsidRDefault="002159AA" w:rsidP="002159AA">
      <w:pPr>
        <w:pStyle w:val="breakline"/>
        <w:rPr>
          <w:color w:val="002060"/>
        </w:rPr>
      </w:pPr>
    </w:p>
    <w:p w14:paraId="49FD7397" w14:textId="77777777" w:rsidR="002159AA" w:rsidRPr="00CA4E01" w:rsidRDefault="002159AA" w:rsidP="002159AA">
      <w:pPr>
        <w:jc w:val="center"/>
        <w:rPr>
          <w:rFonts w:ascii="Arial" w:hAnsi="Arial" w:cs="Arial"/>
          <w:noProof/>
          <w:color w:val="002060"/>
          <w:sz w:val="22"/>
          <w:szCs w:val="22"/>
        </w:rPr>
      </w:pPr>
      <w:r w:rsidRPr="00CA4E01">
        <w:rPr>
          <w:rFonts w:ascii="Arial" w:hAnsi="Arial" w:cs="Arial"/>
          <w:noProof/>
          <w:color w:val="002060"/>
          <w:sz w:val="22"/>
          <w:szCs w:val="22"/>
        </w:rPr>
        <w:t>F.to IL SEGRETARIO                                   F.to IL GIUDICE SPORTIVO</w:t>
      </w:r>
    </w:p>
    <w:p w14:paraId="1B484824" w14:textId="77777777" w:rsidR="002159AA" w:rsidRPr="00CA4E01" w:rsidRDefault="002159AA" w:rsidP="002159AA">
      <w:pPr>
        <w:pStyle w:val="Corpodeltesto2"/>
        <w:spacing w:after="0" w:line="240" w:lineRule="auto"/>
        <w:jc w:val="both"/>
        <w:rPr>
          <w:rFonts w:ascii="Arial" w:hAnsi="Arial" w:cs="Arial"/>
          <w:b/>
          <w:color w:val="002060"/>
          <w:sz w:val="22"/>
          <w:szCs w:val="22"/>
        </w:rPr>
      </w:pPr>
      <w:r w:rsidRPr="00CA4E01">
        <w:rPr>
          <w:rFonts w:ascii="Arial" w:hAnsi="Arial" w:cs="Arial"/>
          <w:noProof/>
          <w:color w:val="002060"/>
          <w:sz w:val="22"/>
          <w:szCs w:val="22"/>
        </w:rPr>
        <w:t xml:space="preserve">                         Angelo Castellana        </w:t>
      </w:r>
      <w:r w:rsidRPr="00CA4E01">
        <w:rPr>
          <w:rFonts w:ascii="Arial" w:hAnsi="Arial" w:cs="Arial"/>
          <w:noProof/>
          <w:color w:val="002060"/>
          <w:sz w:val="22"/>
          <w:szCs w:val="22"/>
        </w:rPr>
        <w:tab/>
        <w:t xml:space="preserve">                                Agnese Lazzaretti</w:t>
      </w:r>
    </w:p>
    <w:p w14:paraId="3F045037" w14:textId="77777777" w:rsidR="002159AA" w:rsidRPr="00CA4E01" w:rsidRDefault="002159AA" w:rsidP="002159AA">
      <w:pPr>
        <w:pStyle w:val="breakline"/>
        <w:rPr>
          <w:rFonts w:eastAsiaTheme="minorEastAsia"/>
          <w:color w:val="002060"/>
        </w:rPr>
      </w:pPr>
    </w:p>
    <w:p w14:paraId="23861E3B" w14:textId="77777777" w:rsidR="002159AA" w:rsidRPr="00CA4E01" w:rsidRDefault="002159AA" w:rsidP="002159AA">
      <w:pPr>
        <w:pStyle w:val="titoloprinc0"/>
        <w:rPr>
          <w:color w:val="002060"/>
        </w:rPr>
      </w:pPr>
      <w:r w:rsidRPr="00CA4E01">
        <w:rPr>
          <w:color w:val="002060"/>
        </w:rPr>
        <w:t>CLASSIFICA</w:t>
      </w:r>
    </w:p>
    <w:p w14:paraId="6B428583" w14:textId="77777777" w:rsidR="002159AA" w:rsidRPr="00CA4E01" w:rsidRDefault="002159AA" w:rsidP="002159AA">
      <w:pPr>
        <w:pStyle w:val="breakline"/>
        <w:rPr>
          <w:color w:val="002060"/>
        </w:rPr>
      </w:pPr>
    </w:p>
    <w:p w14:paraId="7208E8C0" w14:textId="77777777" w:rsidR="002159AA" w:rsidRPr="00CA4E01" w:rsidRDefault="002159AA" w:rsidP="002159AA">
      <w:pPr>
        <w:pStyle w:val="breakline"/>
        <w:rPr>
          <w:color w:val="002060"/>
        </w:rPr>
      </w:pPr>
    </w:p>
    <w:p w14:paraId="5AD5F8D2" w14:textId="77777777" w:rsidR="002159AA" w:rsidRPr="00CA4E01" w:rsidRDefault="002159AA" w:rsidP="002159AA">
      <w:pPr>
        <w:pStyle w:val="sottotitolocampionato10"/>
        <w:rPr>
          <w:color w:val="002060"/>
        </w:rPr>
      </w:pPr>
      <w:r w:rsidRPr="00CA4E0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59AA" w:rsidRPr="00CA4E01" w14:paraId="695DF927" w14:textId="77777777" w:rsidTr="00FE6C7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77FDB" w14:textId="77777777" w:rsidR="002159AA" w:rsidRPr="00CA4E01" w:rsidRDefault="002159AA" w:rsidP="00FE6C7A">
            <w:pPr>
              <w:pStyle w:val="headertabella0"/>
              <w:rPr>
                <w:color w:val="002060"/>
              </w:rPr>
            </w:pPr>
            <w:r w:rsidRPr="00CA4E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0E027" w14:textId="77777777" w:rsidR="002159AA" w:rsidRPr="00CA4E01" w:rsidRDefault="002159AA" w:rsidP="00FE6C7A">
            <w:pPr>
              <w:pStyle w:val="headertabella0"/>
              <w:rPr>
                <w:color w:val="002060"/>
              </w:rPr>
            </w:pPr>
            <w:r w:rsidRPr="00CA4E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43214" w14:textId="77777777" w:rsidR="002159AA" w:rsidRPr="00CA4E01" w:rsidRDefault="002159AA" w:rsidP="00FE6C7A">
            <w:pPr>
              <w:pStyle w:val="headertabella0"/>
              <w:rPr>
                <w:color w:val="002060"/>
              </w:rPr>
            </w:pPr>
            <w:r w:rsidRPr="00CA4E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1F10C" w14:textId="77777777" w:rsidR="002159AA" w:rsidRPr="00CA4E01" w:rsidRDefault="002159AA" w:rsidP="00FE6C7A">
            <w:pPr>
              <w:pStyle w:val="headertabella0"/>
              <w:rPr>
                <w:color w:val="002060"/>
              </w:rPr>
            </w:pPr>
            <w:r w:rsidRPr="00CA4E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933A6" w14:textId="77777777" w:rsidR="002159AA" w:rsidRPr="00CA4E01" w:rsidRDefault="002159AA" w:rsidP="00FE6C7A">
            <w:pPr>
              <w:pStyle w:val="headertabella0"/>
              <w:rPr>
                <w:color w:val="002060"/>
              </w:rPr>
            </w:pPr>
            <w:r w:rsidRPr="00CA4E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F3C6C" w14:textId="77777777" w:rsidR="002159AA" w:rsidRPr="00CA4E01" w:rsidRDefault="002159AA" w:rsidP="00FE6C7A">
            <w:pPr>
              <w:pStyle w:val="headertabella0"/>
              <w:rPr>
                <w:color w:val="002060"/>
              </w:rPr>
            </w:pPr>
            <w:r w:rsidRPr="00CA4E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DE243" w14:textId="77777777" w:rsidR="002159AA" w:rsidRPr="00CA4E01" w:rsidRDefault="002159AA" w:rsidP="00FE6C7A">
            <w:pPr>
              <w:pStyle w:val="headertabella0"/>
              <w:rPr>
                <w:color w:val="002060"/>
              </w:rPr>
            </w:pPr>
            <w:r w:rsidRPr="00CA4E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DF4D1" w14:textId="77777777" w:rsidR="002159AA" w:rsidRPr="00CA4E01" w:rsidRDefault="002159AA" w:rsidP="00FE6C7A">
            <w:pPr>
              <w:pStyle w:val="headertabella0"/>
              <w:rPr>
                <w:color w:val="002060"/>
              </w:rPr>
            </w:pPr>
            <w:r w:rsidRPr="00CA4E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5AC8D" w14:textId="77777777" w:rsidR="002159AA" w:rsidRPr="00CA4E01" w:rsidRDefault="002159AA" w:rsidP="00FE6C7A">
            <w:pPr>
              <w:pStyle w:val="headertabella0"/>
              <w:rPr>
                <w:color w:val="002060"/>
              </w:rPr>
            </w:pPr>
            <w:r w:rsidRPr="00CA4E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960A8" w14:textId="77777777" w:rsidR="002159AA" w:rsidRPr="00CA4E01" w:rsidRDefault="002159AA" w:rsidP="00FE6C7A">
            <w:pPr>
              <w:pStyle w:val="headertabella0"/>
              <w:rPr>
                <w:color w:val="002060"/>
              </w:rPr>
            </w:pPr>
            <w:r w:rsidRPr="00CA4E01">
              <w:rPr>
                <w:color w:val="002060"/>
              </w:rPr>
              <w:t>PE</w:t>
            </w:r>
          </w:p>
        </w:tc>
      </w:tr>
      <w:tr w:rsidR="002159AA" w:rsidRPr="00CA4E01" w14:paraId="3185137B" w14:textId="77777777" w:rsidTr="00FE6C7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2C2B34" w14:textId="77777777" w:rsidR="002159AA" w:rsidRPr="00CA4E01" w:rsidRDefault="002159AA" w:rsidP="00FE6C7A">
            <w:pPr>
              <w:pStyle w:val="rowtabella0"/>
              <w:rPr>
                <w:color w:val="002060"/>
              </w:rPr>
            </w:pPr>
            <w:r w:rsidRPr="00CA4E0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24229" w14:textId="77777777" w:rsidR="002159AA" w:rsidRPr="00CA4E01" w:rsidRDefault="002159AA" w:rsidP="00FE6C7A">
            <w:pPr>
              <w:pStyle w:val="rowtabella0"/>
              <w:jc w:val="center"/>
              <w:rPr>
                <w:color w:val="002060"/>
              </w:rPr>
            </w:pPr>
            <w:r w:rsidRPr="00CA4E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0D153"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B19FE"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111FE"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C2CB0"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B600A" w14:textId="77777777" w:rsidR="002159AA" w:rsidRPr="00CA4E01" w:rsidRDefault="002159AA" w:rsidP="00FE6C7A">
            <w:pPr>
              <w:pStyle w:val="rowtabella0"/>
              <w:jc w:val="center"/>
              <w:rPr>
                <w:color w:val="002060"/>
              </w:rPr>
            </w:pPr>
            <w:r w:rsidRPr="00CA4E0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01C1A"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2DB53" w14:textId="77777777" w:rsidR="002159AA" w:rsidRPr="00CA4E01" w:rsidRDefault="002159AA" w:rsidP="00FE6C7A">
            <w:pPr>
              <w:pStyle w:val="rowtabella0"/>
              <w:jc w:val="center"/>
              <w:rPr>
                <w:color w:val="002060"/>
              </w:rPr>
            </w:pPr>
            <w:r w:rsidRPr="00CA4E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4DCBD" w14:textId="77777777" w:rsidR="002159AA" w:rsidRPr="00CA4E01" w:rsidRDefault="002159AA" w:rsidP="00FE6C7A">
            <w:pPr>
              <w:pStyle w:val="rowtabella0"/>
              <w:jc w:val="center"/>
              <w:rPr>
                <w:color w:val="002060"/>
              </w:rPr>
            </w:pPr>
            <w:r w:rsidRPr="00CA4E01">
              <w:rPr>
                <w:color w:val="002060"/>
              </w:rPr>
              <w:t>0</w:t>
            </w:r>
          </w:p>
        </w:tc>
      </w:tr>
      <w:tr w:rsidR="002159AA" w:rsidRPr="00CA4E01" w14:paraId="7203D5BE"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4920D6" w14:textId="77777777" w:rsidR="002159AA" w:rsidRPr="00CA4E01" w:rsidRDefault="002159AA" w:rsidP="00FE6C7A">
            <w:pPr>
              <w:pStyle w:val="rowtabella0"/>
              <w:rPr>
                <w:color w:val="002060"/>
              </w:rPr>
            </w:pPr>
            <w:r w:rsidRPr="00CA4E0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D92B3" w14:textId="77777777" w:rsidR="002159AA" w:rsidRPr="00CA4E01" w:rsidRDefault="002159AA" w:rsidP="00FE6C7A">
            <w:pPr>
              <w:pStyle w:val="rowtabella0"/>
              <w:jc w:val="center"/>
              <w:rPr>
                <w:color w:val="002060"/>
              </w:rPr>
            </w:pPr>
            <w:r w:rsidRPr="00CA4E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1B884"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0717A"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E20C6"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C2266"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06E10" w14:textId="77777777" w:rsidR="002159AA" w:rsidRPr="00CA4E01" w:rsidRDefault="002159AA" w:rsidP="00FE6C7A">
            <w:pPr>
              <w:pStyle w:val="rowtabella0"/>
              <w:jc w:val="center"/>
              <w:rPr>
                <w:color w:val="002060"/>
              </w:rPr>
            </w:pPr>
            <w:r w:rsidRPr="00CA4E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B0879" w14:textId="77777777" w:rsidR="002159AA" w:rsidRPr="00CA4E01" w:rsidRDefault="002159AA" w:rsidP="00FE6C7A">
            <w:pPr>
              <w:pStyle w:val="rowtabella0"/>
              <w:jc w:val="center"/>
              <w:rPr>
                <w:color w:val="002060"/>
              </w:rPr>
            </w:pPr>
            <w:r w:rsidRPr="00CA4E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0C752" w14:textId="77777777" w:rsidR="002159AA" w:rsidRPr="00CA4E01" w:rsidRDefault="002159AA" w:rsidP="00FE6C7A">
            <w:pPr>
              <w:pStyle w:val="rowtabella0"/>
              <w:jc w:val="center"/>
              <w:rPr>
                <w:color w:val="002060"/>
              </w:rPr>
            </w:pPr>
            <w:r w:rsidRPr="00CA4E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B8BED" w14:textId="77777777" w:rsidR="002159AA" w:rsidRPr="00CA4E01" w:rsidRDefault="002159AA" w:rsidP="00FE6C7A">
            <w:pPr>
              <w:pStyle w:val="rowtabella0"/>
              <w:jc w:val="center"/>
              <w:rPr>
                <w:color w:val="002060"/>
              </w:rPr>
            </w:pPr>
            <w:r w:rsidRPr="00CA4E01">
              <w:rPr>
                <w:color w:val="002060"/>
              </w:rPr>
              <w:t>0</w:t>
            </w:r>
          </w:p>
        </w:tc>
      </w:tr>
      <w:tr w:rsidR="002159AA" w:rsidRPr="00CA4E01" w14:paraId="3921AC9B"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2BC147" w14:textId="77777777" w:rsidR="002159AA" w:rsidRPr="00CA4E01" w:rsidRDefault="002159AA" w:rsidP="00FE6C7A">
            <w:pPr>
              <w:pStyle w:val="rowtabella0"/>
              <w:rPr>
                <w:color w:val="002060"/>
              </w:rPr>
            </w:pPr>
            <w:r w:rsidRPr="00CA4E01">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27FF5" w14:textId="77777777" w:rsidR="002159AA" w:rsidRPr="00CA4E01" w:rsidRDefault="002159AA" w:rsidP="00FE6C7A">
            <w:pPr>
              <w:pStyle w:val="rowtabella0"/>
              <w:jc w:val="center"/>
              <w:rPr>
                <w:color w:val="002060"/>
              </w:rPr>
            </w:pPr>
            <w:r w:rsidRPr="00CA4E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3B891"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C4EFE"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F4894"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03B97"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B0A4A" w14:textId="77777777" w:rsidR="002159AA" w:rsidRPr="00CA4E01" w:rsidRDefault="002159AA" w:rsidP="00FE6C7A">
            <w:pPr>
              <w:pStyle w:val="rowtabella0"/>
              <w:jc w:val="center"/>
              <w:rPr>
                <w:color w:val="002060"/>
              </w:rPr>
            </w:pPr>
            <w:r w:rsidRPr="00CA4E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68B15" w14:textId="77777777" w:rsidR="002159AA" w:rsidRPr="00CA4E01" w:rsidRDefault="002159AA" w:rsidP="00FE6C7A">
            <w:pPr>
              <w:pStyle w:val="rowtabella0"/>
              <w:jc w:val="center"/>
              <w:rPr>
                <w:color w:val="002060"/>
              </w:rPr>
            </w:pPr>
            <w:r w:rsidRPr="00CA4E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26211" w14:textId="77777777" w:rsidR="002159AA" w:rsidRPr="00CA4E01" w:rsidRDefault="002159AA" w:rsidP="00FE6C7A">
            <w:pPr>
              <w:pStyle w:val="rowtabella0"/>
              <w:jc w:val="center"/>
              <w:rPr>
                <w:color w:val="002060"/>
              </w:rPr>
            </w:pPr>
            <w:r w:rsidRPr="00CA4E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92449" w14:textId="77777777" w:rsidR="002159AA" w:rsidRPr="00CA4E01" w:rsidRDefault="002159AA" w:rsidP="00FE6C7A">
            <w:pPr>
              <w:pStyle w:val="rowtabella0"/>
              <w:jc w:val="center"/>
              <w:rPr>
                <w:color w:val="002060"/>
              </w:rPr>
            </w:pPr>
            <w:r w:rsidRPr="00CA4E01">
              <w:rPr>
                <w:color w:val="002060"/>
              </w:rPr>
              <w:t>0</w:t>
            </w:r>
          </w:p>
        </w:tc>
      </w:tr>
      <w:tr w:rsidR="002159AA" w:rsidRPr="00CA4E01" w14:paraId="0756E024"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E796F7" w14:textId="77777777" w:rsidR="002159AA" w:rsidRPr="00CA4E01" w:rsidRDefault="002159AA" w:rsidP="00FE6C7A">
            <w:pPr>
              <w:pStyle w:val="rowtabella0"/>
              <w:rPr>
                <w:color w:val="002060"/>
              </w:rPr>
            </w:pPr>
            <w:r w:rsidRPr="00CA4E01">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767B5" w14:textId="77777777" w:rsidR="002159AA" w:rsidRPr="00CA4E01" w:rsidRDefault="002159AA" w:rsidP="00FE6C7A">
            <w:pPr>
              <w:pStyle w:val="rowtabella0"/>
              <w:jc w:val="center"/>
              <w:rPr>
                <w:color w:val="002060"/>
              </w:rPr>
            </w:pPr>
            <w:r w:rsidRPr="00CA4E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26CC2"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33ECB"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CD660"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8F88A"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3B3E8" w14:textId="77777777" w:rsidR="002159AA" w:rsidRPr="00CA4E01" w:rsidRDefault="002159AA" w:rsidP="00FE6C7A">
            <w:pPr>
              <w:pStyle w:val="rowtabella0"/>
              <w:jc w:val="center"/>
              <w:rPr>
                <w:color w:val="002060"/>
              </w:rPr>
            </w:pPr>
            <w:r w:rsidRPr="00CA4E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982BB"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9034C" w14:textId="77777777" w:rsidR="002159AA" w:rsidRPr="00CA4E01" w:rsidRDefault="002159AA" w:rsidP="00FE6C7A">
            <w:pPr>
              <w:pStyle w:val="rowtabella0"/>
              <w:jc w:val="center"/>
              <w:rPr>
                <w:color w:val="002060"/>
              </w:rPr>
            </w:pPr>
            <w:r w:rsidRPr="00CA4E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03966" w14:textId="77777777" w:rsidR="002159AA" w:rsidRPr="00CA4E01" w:rsidRDefault="002159AA" w:rsidP="00FE6C7A">
            <w:pPr>
              <w:pStyle w:val="rowtabella0"/>
              <w:jc w:val="center"/>
              <w:rPr>
                <w:color w:val="002060"/>
              </w:rPr>
            </w:pPr>
            <w:r w:rsidRPr="00CA4E01">
              <w:rPr>
                <w:color w:val="002060"/>
              </w:rPr>
              <w:t>0</w:t>
            </w:r>
          </w:p>
        </w:tc>
      </w:tr>
      <w:tr w:rsidR="002159AA" w:rsidRPr="00CA4E01" w14:paraId="5891E43B"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E186A4" w14:textId="77777777" w:rsidR="002159AA" w:rsidRPr="00CA4E01" w:rsidRDefault="002159AA" w:rsidP="00FE6C7A">
            <w:pPr>
              <w:pStyle w:val="rowtabella0"/>
              <w:rPr>
                <w:color w:val="002060"/>
                <w:lang w:val="es-ES"/>
              </w:rPr>
            </w:pPr>
            <w:r w:rsidRPr="00CA4E01">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718F2" w14:textId="77777777" w:rsidR="002159AA" w:rsidRPr="00CA4E01" w:rsidRDefault="002159AA" w:rsidP="00FE6C7A">
            <w:pPr>
              <w:pStyle w:val="rowtabella0"/>
              <w:jc w:val="center"/>
              <w:rPr>
                <w:color w:val="002060"/>
              </w:rPr>
            </w:pPr>
            <w:r w:rsidRPr="00CA4E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4CDD0"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86C7E"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705FF"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DFAE0"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E4B27" w14:textId="77777777" w:rsidR="002159AA" w:rsidRPr="00CA4E01" w:rsidRDefault="002159AA" w:rsidP="00FE6C7A">
            <w:pPr>
              <w:pStyle w:val="rowtabella0"/>
              <w:jc w:val="center"/>
              <w:rPr>
                <w:color w:val="002060"/>
              </w:rPr>
            </w:pPr>
            <w:r w:rsidRPr="00CA4E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5E09A" w14:textId="77777777" w:rsidR="002159AA" w:rsidRPr="00CA4E01" w:rsidRDefault="002159AA" w:rsidP="00FE6C7A">
            <w:pPr>
              <w:pStyle w:val="rowtabella0"/>
              <w:jc w:val="center"/>
              <w:rPr>
                <w:color w:val="002060"/>
              </w:rPr>
            </w:pPr>
            <w:r w:rsidRPr="00CA4E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627B9" w14:textId="77777777" w:rsidR="002159AA" w:rsidRPr="00CA4E01" w:rsidRDefault="002159AA" w:rsidP="00FE6C7A">
            <w:pPr>
              <w:pStyle w:val="rowtabella0"/>
              <w:jc w:val="center"/>
              <w:rPr>
                <w:color w:val="002060"/>
              </w:rPr>
            </w:pPr>
            <w:r w:rsidRPr="00CA4E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EAB64" w14:textId="77777777" w:rsidR="002159AA" w:rsidRPr="00CA4E01" w:rsidRDefault="002159AA" w:rsidP="00FE6C7A">
            <w:pPr>
              <w:pStyle w:val="rowtabella0"/>
              <w:jc w:val="center"/>
              <w:rPr>
                <w:color w:val="002060"/>
              </w:rPr>
            </w:pPr>
            <w:r w:rsidRPr="00CA4E01">
              <w:rPr>
                <w:color w:val="002060"/>
              </w:rPr>
              <w:t>0</w:t>
            </w:r>
          </w:p>
        </w:tc>
      </w:tr>
      <w:tr w:rsidR="002159AA" w:rsidRPr="00CA4E01" w14:paraId="391B6D4C"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EDA185" w14:textId="77777777" w:rsidR="002159AA" w:rsidRPr="00CA4E01" w:rsidRDefault="002159AA" w:rsidP="00FE6C7A">
            <w:pPr>
              <w:pStyle w:val="rowtabella0"/>
              <w:rPr>
                <w:color w:val="002060"/>
              </w:rPr>
            </w:pPr>
            <w:r w:rsidRPr="00CA4E0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A4F59"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2CFB1"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68249"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0DADA"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896BD"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BBDAE" w14:textId="77777777" w:rsidR="002159AA" w:rsidRPr="00CA4E01" w:rsidRDefault="002159AA" w:rsidP="00FE6C7A">
            <w:pPr>
              <w:pStyle w:val="rowtabella0"/>
              <w:jc w:val="center"/>
              <w:rPr>
                <w:color w:val="002060"/>
              </w:rPr>
            </w:pPr>
            <w:r w:rsidRPr="00CA4E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8A112" w14:textId="77777777" w:rsidR="002159AA" w:rsidRPr="00CA4E01" w:rsidRDefault="002159AA" w:rsidP="00FE6C7A">
            <w:pPr>
              <w:pStyle w:val="rowtabella0"/>
              <w:jc w:val="center"/>
              <w:rPr>
                <w:color w:val="002060"/>
              </w:rPr>
            </w:pPr>
            <w:r w:rsidRPr="00CA4E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7CF62" w14:textId="77777777" w:rsidR="002159AA" w:rsidRPr="00CA4E01" w:rsidRDefault="002159AA" w:rsidP="00FE6C7A">
            <w:pPr>
              <w:pStyle w:val="rowtabella0"/>
              <w:jc w:val="center"/>
              <w:rPr>
                <w:color w:val="002060"/>
              </w:rPr>
            </w:pPr>
            <w:r w:rsidRPr="00CA4E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BC403" w14:textId="77777777" w:rsidR="002159AA" w:rsidRPr="00CA4E01" w:rsidRDefault="002159AA" w:rsidP="00FE6C7A">
            <w:pPr>
              <w:pStyle w:val="rowtabella0"/>
              <w:jc w:val="center"/>
              <w:rPr>
                <w:color w:val="002060"/>
              </w:rPr>
            </w:pPr>
            <w:r w:rsidRPr="00CA4E01">
              <w:rPr>
                <w:color w:val="002060"/>
              </w:rPr>
              <w:t>0</w:t>
            </w:r>
          </w:p>
        </w:tc>
      </w:tr>
      <w:tr w:rsidR="002159AA" w:rsidRPr="00CA4E01" w14:paraId="28981C69"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3CDE04" w14:textId="77777777" w:rsidR="002159AA" w:rsidRPr="00CA4E01" w:rsidRDefault="002159AA" w:rsidP="00FE6C7A">
            <w:pPr>
              <w:pStyle w:val="rowtabella0"/>
              <w:rPr>
                <w:color w:val="002060"/>
              </w:rPr>
            </w:pPr>
            <w:r w:rsidRPr="00CA4E01">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E1E62"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09B32"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EC845"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5E9B0"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2F10F"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6AA69" w14:textId="77777777" w:rsidR="002159AA" w:rsidRPr="00CA4E01" w:rsidRDefault="002159AA" w:rsidP="00FE6C7A">
            <w:pPr>
              <w:pStyle w:val="rowtabella0"/>
              <w:jc w:val="center"/>
              <w:rPr>
                <w:color w:val="002060"/>
              </w:rPr>
            </w:pPr>
            <w:r w:rsidRPr="00CA4E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44F72" w14:textId="77777777" w:rsidR="002159AA" w:rsidRPr="00CA4E01" w:rsidRDefault="002159AA" w:rsidP="00FE6C7A">
            <w:pPr>
              <w:pStyle w:val="rowtabella0"/>
              <w:jc w:val="center"/>
              <w:rPr>
                <w:color w:val="002060"/>
              </w:rPr>
            </w:pPr>
            <w:r w:rsidRPr="00CA4E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87EF6" w14:textId="77777777" w:rsidR="002159AA" w:rsidRPr="00CA4E01" w:rsidRDefault="002159AA" w:rsidP="00FE6C7A">
            <w:pPr>
              <w:pStyle w:val="rowtabella0"/>
              <w:jc w:val="center"/>
              <w:rPr>
                <w:color w:val="002060"/>
              </w:rPr>
            </w:pPr>
            <w:r w:rsidRPr="00CA4E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B8634" w14:textId="77777777" w:rsidR="002159AA" w:rsidRPr="00CA4E01" w:rsidRDefault="002159AA" w:rsidP="00FE6C7A">
            <w:pPr>
              <w:pStyle w:val="rowtabella0"/>
              <w:jc w:val="center"/>
              <w:rPr>
                <w:color w:val="002060"/>
              </w:rPr>
            </w:pPr>
            <w:r w:rsidRPr="00CA4E01">
              <w:rPr>
                <w:color w:val="002060"/>
              </w:rPr>
              <w:t>0</w:t>
            </w:r>
          </w:p>
        </w:tc>
      </w:tr>
      <w:tr w:rsidR="002159AA" w:rsidRPr="00CA4E01" w14:paraId="0B8D4225"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869F5D" w14:textId="77777777" w:rsidR="002159AA" w:rsidRPr="00CA4E01" w:rsidRDefault="002159AA" w:rsidP="00FE6C7A">
            <w:pPr>
              <w:pStyle w:val="rowtabella0"/>
              <w:rPr>
                <w:color w:val="002060"/>
              </w:rPr>
            </w:pPr>
            <w:r w:rsidRPr="00CA4E0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CADF8"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ACE3F"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727D9"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064F4"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DDC86"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1F27E"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0C89A" w14:textId="77777777" w:rsidR="002159AA" w:rsidRPr="00CA4E01" w:rsidRDefault="002159AA" w:rsidP="00FE6C7A">
            <w:pPr>
              <w:pStyle w:val="rowtabella0"/>
              <w:jc w:val="center"/>
              <w:rPr>
                <w:color w:val="002060"/>
              </w:rPr>
            </w:pPr>
            <w:r w:rsidRPr="00CA4E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CAD77" w14:textId="77777777" w:rsidR="002159AA" w:rsidRPr="00CA4E01" w:rsidRDefault="002159AA" w:rsidP="00FE6C7A">
            <w:pPr>
              <w:pStyle w:val="rowtabella0"/>
              <w:jc w:val="center"/>
              <w:rPr>
                <w:color w:val="002060"/>
              </w:rPr>
            </w:pPr>
            <w:r w:rsidRPr="00CA4E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768D3" w14:textId="77777777" w:rsidR="002159AA" w:rsidRPr="00CA4E01" w:rsidRDefault="002159AA" w:rsidP="00FE6C7A">
            <w:pPr>
              <w:pStyle w:val="rowtabella0"/>
              <w:jc w:val="center"/>
              <w:rPr>
                <w:color w:val="002060"/>
              </w:rPr>
            </w:pPr>
            <w:r w:rsidRPr="00CA4E01">
              <w:rPr>
                <w:color w:val="002060"/>
              </w:rPr>
              <w:t>0</w:t>
            </w:r>
          </w:p>
        </w:tc>
      </w:tr>
      <w:tr w:rsidR="002159AA" w:rsidRPr="00CA4E01" w14:paraId="594D1C9E"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2F309A" w14:textId="77777777" w:rsidR="002159AA" w:rsidRPr="00CA4E01" w:rsidRDefault="002159AA" w:rsidP="00FE6C7A">
            <w:pPr>
              <w:pStyle w:val="rowtabella0"/>
              <w:rPr>
                <w:color w:val="002060"/>
              </w:rPr>
            </w:pPr>
            <w:r w:rsidRPr="00CA4E01">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84F66"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AD286"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B29B0"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AF198"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337F4"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6360D" w14:textId="77777777" w:rsidR="002159AA" w:rsidRPr="00CA4E01" w:rsidRDefault="002159AA" w:rsidP="00FE6C7A">
            <w:pPr>
              <w:pStyle w:val="rowtabella0"/>
              <w:jc w:val="center"/>
              <w:rPr>
                <w:color w:val="002060"/>
              </w:rPr>
            </w:pPr>
            <w:r w:rsidRPr="00CA4E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46338" w14:textId="77777777" w:rsidR="002159AA" w:rsidRPr="00CA4E01" w:rsidRDefault="002159AA" w:rsidP="00FE6C7A">
            <w:pPr>
              <w:pStyle w:val="rowtabella0"/>
              <w:jc w:val="center"/>
              <w:rPr>
                <w:color w:val="002060"/>
              </w:rPr>
            </w:pPr>
            <w:r w:rsidRPr="00CA4E0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F34A8" w14:textId="77777777" w:rsidR="002159AA" w:rsidRPr="00CA4E01" w:rsidRDefault="002159AA" w:rsidP="00FE6C7A">
            <w:pPr>
              <w:pStyle w:val="rowtabella0"/>
              <w:jc w:val="center"/>
              <w:rPr>
                <w:color w:val="002060"/>
              </w:rPr>
            </w:pPr>
            <w:r w:rsidRPr="00CA4E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3FEA6" w14:textId="77777777" w:rsidR="002159AA" w:rsidRPr="00CA4E01" w:rsidRDefault="002159AA" w:rsidP="00FE6C7A">
            <w:pPr>
              <w:pStyle w:val="rowtabella0"/>
              <w:jc w:val="center"/>
              <w:rPr>
                <w:color w:val="002060"/>
              </w:rPr>
            </w:pPr>
            <w:r w:rsidRPr="00CA4E01">
              <w:rPr>
                <w:color w:val="002060"/>
              </w:rPr>
              <w:t>0</w:t>
            </w:r>
          </w:p>
        </w:tc>
      </w:tr>
      <w:tr w:rsidR="002159AA" w:rsidRPr="00CA4E01" w14:paraId="24D890CC"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4FABF7" w14:textId="77777777" w:rsidR="002159AA" w:rsidRPr="00CA4E01" w:rsidRDefault="002159AA" w:rsidP="00FE6C7A">
            <w:pPr>
              <w:pStyle w:val="rowtabella0"/>
              <w:rPr>
                <w:color w:val="002060"/>
              </w:rPr>
            </w:pPr>
            <w:proofErr w:type="spellStart"/>
            <w:r w:rsidRPr="00CA4E01">
              <w:rPr>
                <w:color w:val="002060"/>
              </w:rPr>
              <w:t>sq.B</w:t>
            </w:r>
            <w:proofErr w:type="spellEnd"/>
            <w:r w:rsidRPr="00CA4E01">
              <w:rPr>
                <w:color w:val="002060"/>
              </w:rPr>
              <w:t xml:space="preserve"> AMICI DEL </w:t>
            </w:r>
            <w:proofErr w:type="spellStart"/>
            <w:r w:rsidRPr="00CA4E01">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52960"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13172"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2DFFE"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7FD98"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8A6C2"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221BD"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53185"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97755"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3E4AD" w14:textId="77777777" w:rsidR="002159AA" w:rsidRPr="00CA4E01" w:rsidRDefault="002159AA" w:rsidP="00FE6C7A">
            <w:pPr>
              <w:pStyle w:val="rowtabella0"/>
              <w:jc w:val="center"/>
              <w:rPr>
                <w:color w:val="002060"/>
              </w:rPr>
            </w:pPr>
            <w:r w:rsidRPr="00CA4E01">
              <w:rPr>
                <w:color w:val="002060"/>
              </w:rPr>
              <w:t>0</w:t>
            </w:r>
          </w:p>
        </w:tc>
      </w:tr>
      <w:tr w:rsidR="002159AA" w:rsidRPr="00CA4E01" w14:paraId="28BA50E9" w14:textId="77777777" w:rsidTr="00FE6C7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37B4AF" w14:textId="77777777" w:rsidR="002159AA" w:rsidRPr="00CA4E01" w:rsidRDefault="002159AA" w:rsidP="00FE6C7A">
            <w:pPr>
              <w:pStyle w:val="rowtabella0"/>
              <w:rPr>
                <w:color w:val="002060"/>
              </w:rPr>
            </w:pPr>
            <w:proofErr w:type="spellStart"/>
            <w:r w:rsidRPr="00CA4E01">
              <w:rPr>
                <w:color w:val="002060"/>
              </w:rPr>
              <w:t>sq.B</w:t>
            </w:r>
            <w:proofErr w:type="spellEnd"/>
            <w:r w:rsidRPr="00CA4E01">
              <w:rPr>
                <w:color w:val="002060"/>
              </w:rPr>
              <w:t xml:space="preserve"> ITALSERVICE C5 </w:t>
            </w:r>
            <w:proofErr w:type="spellStart"/>
            <w:r w:rsidRPr="00CA4E01">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B577F"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86646"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85BAE"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1EA4C"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60F0B"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C03FF"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20FCC"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4EDDC"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5E838" w14:textId="77777777" w:rsidR="002159AA" w:rsidRPr="00CA4E01" w:rsidRDefault="002159AA" w:rsidP="00FE6C7A">
            <w:pPr>
              <w:pStyle w:val="rowtabella0"/>
              <w:jc w:val="center"/>
              <w:rPr>
                <w:color w:val="002060"/>
              </w:rPr>
            </w:pPr>
            <w:r w:rsidRPr="00CA4E01">
              <w:rPr>
                <w:color w:val="002060"/>
              </w:rPr>
              <w:t>0</w:t>
            </w:r>
          </w:p>
        </w:tc>
      </w:tr>
    </w:tbl>
    <w:p w14:paraId="0EBEC6B3" w14:textId="77777777" w:rsidR="002159AA" w:rsidRPr="00CA4E01" w:rsidRDefault="002159AA" w:rsidP="002159AA">
      <w:pPr>
        <w:pStyle w:val="breakline"/>
        <w:rPr>
          <w:rFonts w:eastAsiaTheme="minorEastAsia"/>
          <w:color w:val="002060"/>
        </w:rPr>
      </w:pPr>
    </w:p>
    <w:p w14:paraId="47D98284" w14:textId="77777777" w:rsidR="002159AA" w:rsidRPr="00CA4E01" w:rsidRDefault="002159AA" w:rsidP="002159AA">
      <w:pPr>
        <w:pStyle w:val="breakline"/>
        <w:rPr>
          <w:color w:val="002060"/>
        </w:rPr>
      </w:pPr>
    </w:p>
    <w:p w14:paraId="7E70D259" w14:textId="77777777" w:rsidR="002159AA" w:rsidRPr="00CA4E01" w:rsidRDefault="002159AA" w:rsidP="002159AA">
      <w:pPr>
        <w:pStyle w:val="sottotitolocampionato10"/>
        <w:rPr>
          <w:color w:val="002060"/>
        </w:rPr>
      </w:pPr>
      <w:r w:rsidRPr="00CA4E0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59AA" w:rsidRPr="00CA4E01" w14:paraId="187672B8" w14:textId="77777777" w:rsidTr="00FE6C7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29CB6" w14:textId="77777777" w:rsidR="002159AA" w:rsidRPr="00CA4E01" w:rsidRDefault="002159AA" w:rsidP="00FE6C7A">
            <w:pPr>
              <w:pStyle w:val="headertabella0"/>
              <w:rPr>
                <w:color w:val="002060"/>
              </w:rPr>
            </w:pPr>
            <w:r w:rsidRPr="00CA4E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2E00A" w14:textId="77777777" w:rsidR="002159AA" w:rsidRPr="00CA4E01" w:rsidRDefault="002159AA" w:rsidP="00FE6C7A">
            <w:pPr>
              <w:pStyle w:val="headertabella0"/>
              <w:rPr>
                <w:color w:val="002060"/>
              </w:rPr>
            </w:pPr>
            <w:r w:rsidRPr="00CA4E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9A505" w14:textId="77777777" w:rsidR="002159AA" w:rsidRPr="00CA4E01" w:rsidRDefault="002159AA" w:rsidP="00FE6C7A">
            <w:pPr>
              <w:pStyle w:val="headertabella0"/>
              <w:rPr>
                <w:color w:val="002060"/>
              </w:rPr>
            </w:pPr>
            <w:r w:rsidRPr="00CA4E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C6BEF" w14:textId="77777777" w:rsidR="002159AA" w:rsidRPr="00CA4E01" w:rsidRDefault="002159AA" w:rsidP="00FE6C7A">
            <w:pPr>
              <w:pStyle w:val="headertabella0"/>
              <w:rPr>
                <w:color w:val="002060"/>
              </w:rPr>
            </w:pPr>
            <w:r w:rsidRPr="00CA4E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595BB" w14:textId="77777777" w:rsidR="002159AA" w:rsidRPr="00CA4E01" w:rsidRDefault="002159AA" w:rsidP="00FE6C7A">
            <w:pPr>
              <w:pStyle w:val="headertabella0"/>
              <w:rPr>
                <w:color w:val="002060"/>
              </w:rPr>
            </w:pPr>
            <w:r w:rsidRPr="00CA4E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DDB9C" w14:textId="77777777" w:rsidR="002159AA" w:rsidRPr="00CA4E01" w:rsidRDefault="002159AA" w:rsidP="00FE6C7A">
            <w:pPr>
              <w:pStyle w:val="headertabella0"/>
              <w:rPr>
                <w:color w:val="002060"/>
              </w:rPr>
            </w:pPr>
            <w:r w:rsidRPr="00CA4E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EBDC0" w14:textId="77777777" w:rsidR="002159AA" w:rsidRPr="00CA4E01" w:rsidRDefault="002159AA" w:rsidP="00FE6C7A">
            <w:pPr>
              <w:pStyle w:val="headertabella0"/>
              <w:rPr>
                <w:color w:val="002060"/>
              </w:rPr>
            </w:pPr>
            <w:r w:rsidRPr="00CA4E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22C91" w14:textId="77777777" w:rsidR="002159AA" w:rsidRPr="00CA4E01" w:rsidRDefault="002159AA" w:rsidP="00FE6C7A">
            <w:pPr>
              <w:pStyle w:val="headertabella0"/>
              <w:rPr>
                <w:color w:val="002060"/>
              </w:rPr>
            </w:pPr>
            <w:r w:rsidRPr="00CA4E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48AE5" w14:textId="77777777" w:rsidR="002159AA" w:rsidRPr="00CA4E01" w:rsidRDefault="002159AA" w:rsidP="00FE6C7A">
            <w:pPr>
              <w:pStyle w:val="headertabella0"/>
              <w:rPr>
                <w:color w:val="002060"/>
              </w:rPr>
            </w:pPr>
            <w:r w:rsidRPr="00CA4E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15353" w14:textId="77777777" w:rsidR="002159AA" w:rsidRPr="00CA4E01" w:rsidRDefault="002159AA" w:rsidP="00FE6C7A">
            <w:pPr>
              <w:pStyle w:val="headertabella0"/>
              <w:rPr>
                <w:color w:val="002060"/>
              </w:rPr>
            </w:pPr>
            <w:r w:rsidRPr="00CA4E01">
              <w:rPr>
                <w:color w:val="002060"/>
              </w:rPr>
              <w:t>PE</w:t>
            </w:r>
          </w:p>
        </w:tc>
      </w:tr>
      <w:tr w:rsidR="002159AA" w:rsidRPr="00CA4E01" w14:paraId="0BC2404E" w14:textId="77777777" w:rsidTr="00FE6C7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1BAEF9" w14:textId="77777777" w:rsidR="002159AA" w:rsidRPr="00CA4E01" w:rsidRDefault="002159AA" w:rsidP="00FE6C7A">
            <w:pPr>
              <w:pStyle w:val="rowtabella0"/>
              <w:rPr>
                <w:color w:val="002060"/>
              </w:rPr>
            </w:pPr>
            <w:r w:rsidRPr="00CA4E01">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44DCA" w14:textId="77777777" w:rsidR="002159AA" w:rsidRPr="00CA4E01" w:rsidRDefault="002159AA" w:rsidP="00FE6C7A">
            <w:pPr>
              <w:pStyle w:val="rowtabella0"/>
              <w:jc w:val="center"/>
              <w:rPr>
                <w:color w:val="002060"/>
              </w:rPr>
            </w:pPr>
            <w:r w:rsidRPr="00CA4E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9153A"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0198D"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11B00"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5B49A"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E5D79" w14:textId="77777777" w:rsidR="002159AA" w:rsidRPr="00CA4E01" w:rsidRDefault="002159AA" w:rsidP="00FE6C7A">
            <w:pPr>
              <w:pStyle w:val="rowtabella0"/>
              <w:jc w:val="center"/>
              <w:rPr>
                <w:color w:val="002060"/>
              </w:rPr>
            </w:pPr>
            <w:r w:rsidRPr="00CA4E0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4C997" w14:textId="77777777" w:rsidR="002159AA" w:rsidRPr="00CA4E01" w:rsidRDefault="002159AA" w:rsidP="00FE6C7A">
            <w:pPr>
              <w:pStyle w:val="rowtabella0"/>
              <w:jc w:val="center"/>
              <w:rPr>
                <w:color w:val="002060"/>
              </w:rPr>
            </w:pPr>
            <w:r w:rsidRPr="00CA4E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68F81" w14:textId="77777777" w:rsidR="002159AA" w:rsidRPr="00CA4E01" w:rsidRDefault="002159AA" w:rsidP="00FE6C7A">
            <w:pPr>
              <w:pStyle w:val="rowtabella0"/>
              <w:jc w:val="center"/>
              <w:rPr>
                <w:color w:val="002060"/>
              </w:rPr>
            </w:pPr>
            <w:r w:rsidRPr="00CA4E0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C2632" w14:textId="77777777" w:rsidR="002159AA" w:rsidRPr="00CA4E01" w:rsidRDefault="002159AA" w:rsidP="00FE6C7A">
            <w:pPr>
              <w:pStyle w:val="rowtabella0"/>
              <w:jc w:val="center"/>
              <w:rPr>
                <w:color w:val="002060"/>
              </w:rPr>
            </w:pPr>
            <w:r w:rsidRPr="00CA4E01">
              <w:rPr>
                <w:color w:val="002060"/>
              </w:rPr>
              <w:t>0</w:t>
            </w:r>
          </w:p>
        </w:tc>
      </w:tr>
      <w:tr w:rsidR="002159AA" w:rsidRPr="00CA4E01" w14:paraId="340691D1"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29B8CB" w14:textId="77777777" w:rsidR="002159AA" w:rsidRPr="00CA4E01" w:rsidRDefault="002159AA" w:rsidP="00FE6C7A">
            <w:pPr>
              <w:pStyle w:val="rowtabella0"/>
              <w:rPr>
                <w:color w:val="002060"/>
              </w:rPr>
            </w:pPr>
            <w:r w:rsidRPr="00CA4E0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31005" w14:textId="77777777" w:rsidR="002159AA" w:rsidRPr="00CA4E01" w:rsidRDefault="002159AA" w:rsidP="00FE6C7A">
            <w:pPr>
              <w:pStyle w:val="rowtabella0"/>
              <w:jc w:val="center"/>
              <w:rPr>
                <w:color w:val="002060"/>
              </w:rPr>
            </w:pPr>
            <w:r w:rsidRPr="00CA4E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A8C92"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FA783"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A2AC6"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7D421"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1ECE7" w14:textId="77777777" w:rsidR="002159AA" w:rsidRPr="00CA4E01" w:rsidRDefault="002159AA" w:rsidP="00FE6C7A">
            <w:pPr>
              <w:pStyle w:val="rowtabella0"/>
              <w:jc w:val="center"/>
              <w:rPr>
                <w:color w:val="002060"/>
              </w:rPr>
            </w:pPr>
            <w:r w:rsidRPr="00CA4E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A1781" w14:textId="77777777" w:rsidR="002159AA" w:rsidRPr="00CA4E01" w:rsidRDefault="002159AA" w:rsidP="00FE6C7A">
            <w:pPr>
              <w:pStyle w:val="rowtabella0"/>
              <w:jc w:val="center"/>
              <w:rPr>
                <w:color w:val="002060"/>
              </w:rPr>
            </w:pPr>
            <w:r w:rsidRPr="00CA4E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4BBE8" w14:textId="77777777" w:rsidR="002159AA" w:rsidRPr="00CA4E01" w:rsidRDefault="002159AA" w:rsidP="00FE6C7A">
            <w:pPr>
              <w:pStyle w:val="rowtabella0"/>
              <w:jc w:val="center"/>
              <w:rPr>
                <w:color w:val="002060"/>
              </w:rPr>
            </w:pPr>
            <w:r w:rsidRPr="00CA4E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9797E" w14:textId="77777777" w:rsidR="002159AA" w:rsidRPr="00CA4E01" w:rsidRDefault="002159AA" w:rsidP="00FE6C7A">
            <w:pPr>
              <w:pStyle w:val="rowtabella0"/>
              <w:jc w:val="center"/>
              <w:rPr>
                <w:color w:val="002060"/>
              </w:rPr>
            </w:pPr>
            <w:r w:rsidRPr="00CA4E01">
              <w:rPr>
                <w:color w:val="002060"/>
              </w:rPr>
              <w:t>0</w:t>
            </w:r>
          </w:p>
        </w:tc>
      </w:tr>
      <w:tr w:rsidR="002159AA" w:rsidRPr="00CA4E01" w14:paraId="0FFBFF85"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14DDDB" w14:textId="77777777" w:rsidR="002159AA" w:rsidRPr="00CA4E01" w:rsidRDefault="002159AA" w:rsidP="00FE6C7A">
            <w:pPr>
              <w:pStyle w:val="rowtabella0"/>
              <w:rPr>
                <w:color w:val="002060"/>
              </w:rPr>
            </w:pPr>
            <w:r w:rsidRPr="00CA4E01">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02014" w14:textId="77777777" w:rsidR="002159AA" w:rsidRPr="00CA4E01" w:rsidRDefault="002159AA" w:rsidP="00FE6C7A">
            <w:pPr>
              <w:pStyle w:val="rowtabella0"/>
              <w:jc w:val="center"/>
              <w:rPr>
                <w:color w:val="002060"/>
              </w:rPr>
            </w:pPr>
            <w:r w:rsidRPr="00CA4E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B937B"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5A4F5"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62B95"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2F880"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42CA1" w14:textId="77777777" w:rsidR="002159AA" w:rsidRPr="00CA4E01" w:rsidRDefault="002159AA" w:rsidP="00FE6C7A">
            <w:pPr>
              <w:pStyle w:val="rowtabella0"/>
              <w:jc w:val="center"/>
              <w:rPr>
                <w:color w:val="002060"/>
              </w:rPr>
            </w:pPr>
            <w:r w:rsidRPr="00CA4E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0E625" w14:textId="77777777" w:rsidR="002159AA" w:rsidRPr="00CA4E01" w:rsidRDefault="002159AA" w:rsidP="00FE6C7A">
            <w:pPr>
              <w:pStyle w:val="rowtabella0"/>
              <w:jc w:val="center"/>
              <w:rPr>
                <w:color w:val="002060"/>
              </w:rPr>
            </w:pPr>
            <w:r w:rsidRPr="00CA4E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9E21E" w14:textId="77777777" w:rsidR="002159AA" w:rsidRPr="00CA4E01" w:rsidRDefault="002159AA" w:rsidP="00FE6C7A">
            <w:pPr>
              <w:pStyle w:val="rowtabella0"/>
              <w:jc w:val="center"/>
              <w:rPr>
                <w:color w:val="002060"/>
              </w:rPr>
            </w:pPr>
            <w:r w:rsidRPr="00CA4E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4A072" w14:textId="77777777" w:rsidR="002159AA" w:rsidRPr="00CA4E01" w:rsidRDefault="002159AA" w:rsidP="00FE6C7A">
            <w:pPr>
              <w:pStyle w:val="rowtabella0"/>
              <w:jc w:val="center"/>
              <w:rPr>
                <w:color w:val="002060"/>
              </w:rPr>
            </w:pPr>
            <w:r w:rsidRPr="00CA4E01">
              <w:rPr>
                <w:color w:val="002060"/>
              </w:rPr>
              <w:t>0</w:t>
            </w:r>
          </w:p>
        </w:tc>
      </w:tr>
      <w:tr w:rsidR="002159AA" w:rsidRPr="00CA4E01" w14:paraId="119C5647"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865D71" w14:textId="77777777" w:rsidR="002159AA" w:rsidRPr="00CA4E01" w:rsidRDefault="002159AA" w:rsidP="00FE6C7A">
            <w:pPr>
              <w:pStyle w:val="rowtabella0"/>
              <w:rPr>
                <w:color w:val="002060"/>
              </w:rPr>
            </w:pPr>
            <w:r w:rsidRPr="00CA4E0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BA6DF" w14:textId="77777777" w:rsidR="002159AA" w:rsidRPr="00CA4E01" w:rsidRDefault="002159AA" w:rsidP="00FE6C7A">
            <w:pPr>
              <w:pStyle w:val="rowtabella0"/>
              <w:jc w:val="center"/>
              <w:rPr>
                <w:color w:val="002060"/>
              </w:rPr>
            </w:pPr>
            <w:r w:rsidRPr="00CA4E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D8549"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F3E46"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4EDE7"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79507"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D0CC7" w14:textId="77777777" w:rsidR="002159AA" w:rsidRPr="00CA4E01" w:rsidRDefault="002159AA" w:rsidP="00FE6C7A">
            <w:pPr>
              <w:pStyle w:val="rowtabella0"/>
              <w:jc w:val="center"/>
              <w:rPr>
                <w:color w:val="002060"/>
              </w:rPr>
            </w:pPr>
            <w:r w:rsidRPr="00CA4E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002F6"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E7AF2" w14:textId="77777777" w:rsidR="002159AA" w:rsidRPr="00CA4E01" w:rsidRDefault="002159AA" w:rsidP="00FE6C7A">
            <w:pPr>
              <w:pStyle w:val="rowtabella0"/>
              <w:jc w:val="center"/>
              <w:rPr>
                <w:color w:val="002060"/>
              </w:rPr>
            </w:pPr>
            <w:r w:rsidRPr="00CA4E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F7F1D" w14:textId="77777777" w:rsidR="002159AA" w:rsidRPr="00CA4E01" w:rsidRDefault="002159AA" w:rsidP="00FE6C7A">
            <w:pPr>
              <w:pStyle w:val="rowtabella0"/>
              <w:jc w:val="center"/>
              <w:rPr>
                <w:color w:val="002060"/>
              </w:rPr>
            </w:pPr>
            <w:r w:rsidRPr="00CA4E01">
              <w:rPr>
                <w:color w:val="002060"/>
              </w:rPr>
              <w:t>0</w:t>
            </w:r>
          </w:p>
        </w:tc>
      </w:tr>
      <w:tr w:rsidR="002159AA" w:rsidRPr="00CA4E01" w14:paraId="57361A08"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A693FF" w14:textId="77777777" w:rsidR="002159AA" w:rsidRPr="00CA4E01" w:rsidRDefault="002159AA" w:rsidP="00FE6C7A">
            <w:pPr>
              <w:pStyle w:val="rowtabella0"/>
              <w:rPr>
                <w:color w:val="002060"/>
              </w:rPr>
            </w:pPr>
            <w:r w:rsidRPr="00CA4E0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86BF0" w14:textId="77777777" w:rsidR="002159AA" w:rsidRPr="00CA4E01" w:rsidRDefault="002159AA" w:rsidP="00FE6C7A">
            <w:pPr>
              <w:pStyle w:val="rowtabella0"/>
              <w:jc w:val="center"/>
              <w:rPr>
                <w:color w:val="002060"/>
              </w:rPr>
            </w:pPr>
            <w:r w:rsidRPr="00CA4E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1A8E8"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9BA81"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4A1C2"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E607A"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7E95C" w14:textId="77777777" w:rsidR="002159AA" w:rsidRPr="00CA4E01" w:rsidRDefault="002159AA" w:rsidP="00FE6C7A">
            <w:pPr>
              <w:pStyle w:val="rowtabella0"/>
              <w:jc w:val="center"/>
              <w:rPr>
                <w:color w:val="002060"/>
              </w:rPr>
            </w:pPr>
            <w:r w:rsidRPr="00CA4E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03B5F" w14:textId="77777777" w:rsidR="002159AA" w:rsidRPr="00CA4E01" w:rsidRDefault="002159AA" w:rsidP="00FE6C7A">
            <w:pPr>
              <w:pStyle w:val="rowtabella0"/>
              <w:jc w:val="center"/>
              <w:rPr>
                <w:color w:val="002060"/>
              </w:rPr>
            </w:pPr>
            <w:r w:rsidRPr="00CA4E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29A41" w14:textId="77777777" w:rsidR="002159AA" w:rsidRPr="00CA4E01" w:rsidRDefault="002159AA" w:rsidP="00FE6C7A">
            <w:pPr>
              <w:pStyle w:val="rowtabella0"/>
              <w:jc w:val="center"/>
              <w:rPr>
                <w:color w:val="002060"/>
              </w:rPr>
            </w:pPr>
            <w:r w:rsidRPr="00CA4E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49B4A" w14:textId="77777777" w:rsidR="002159AA" w:rsidRPr="00CA4E01" w:rsidRDefault="002159AA" w:rsidP="00FE6C7A">
            <w:pPr>
              <w:pStyle w:val="rowtabella0"/>
              <w:jc w:val="center"/>
              <w:rPr>
                <w:color w:val="002060"/>
              </w:rPr>
            </w:pPr>
            <w:r w:rsidRPr="00CA4E01">
              <w:rPr>
                <w:color w:val="002060"/>
              </w:rPr>
              <w:t>0</w:t>
            </w:r>
          </w:p>
        </w:tc>
      </w:tr>
      <w:tr w:rsidR="002159AA" w:rsidRPr="00CA4E01" w14:paraId="5AE8AC71"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918EEE" w14:textId="77777777" w:rsidR="002159AA" w:rsidRPr="00CA4E01" w:rsidRDefault="002159AA" w:rsidP="00FE6C7A">
            <w:pPr>
              <w:pStyle w:val="rowtabella0"/>
              <w:rPr>
                <w:color w:val="002060"/>
              </w:rPr>
            </w:pPr>
            <w:r w:rsidRPr="00CA4E01">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51B1F"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E6C39"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A9921"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15955"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D039E"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0BA69"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C2B48" w14:textId="77777777" w:rsidR="002159AA" w:rsidRPr="00CA4E01" w:rsidRDefault="002159AA" w:rsidP="00FE6C7A">
            <w:pPr>
              <w:pStyle w:val="rowtabella0"/>
              <w:jc w:val="center"/>
              <w:rPr>
                <w:color w:val="002060"/>
              </w:rPr>
            </w:pPr>
            <w:r w:rsidRPr="00CA4E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53A88" w14:textId="77777777" w:rsidR="002159AA" w:rsidRPr="00CA4E01" w:rsidRDefault="002159AA" w:rsidP="00FE6C7A">
            <w:pPr>
              <w:pStyle w:val="rowtabella0"/>
              <w:jc w:val="center"/>
              <w:rPr>
                <w:color w:val="002060"/>
              </w:rPr>
            </w:pPr>
            <w:r w:rsidRPr="00CA4E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330ED" w14:textId="77777777" w:rsidR="002159AA" w:rsidRPr="00CA4E01" w:rsidRDefault="002159AA" w:rsidP="00FE6C7A">
            <w:pPr>
              <w:pStyle w:val="rowtabella0"/>
              <w:jc w:val="center"/>
              <w:rPr>
                <w:color w:val="002060"/>
              </w:rPr>
            </w:pPr>
            <w:r w:rsidRPr="00CA4E01">
              <w:rPr>
                <w:color w:val="002060"/>
              </w:rPr>
              <w:t>0</w:t>
            </w:r>
          </w:p>
        </w:tc>
      </w:tr>
      <w:tr w:rsidR="002159AA" w:rsidRPr="00CA4E01" w14:paraId="71582CBC"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2C5BAB" w14:textId="77777777" w:rsidR="002159AA" w:rsidRPr="00CA4E01" w:rsidRDefault="002159AA" w:rsidP="00FE6C7A">
            <w:pPr>
              <w:pStyle w:val="rowtabella0"/>
              <w:rPr>
                <w:color w:val="002060"/>
              </w:rPr>
            </w:pPr>
            <w:r w:rsidRPr="00CA4E01">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5892F"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CB6A7"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7F1B2"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00902"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69FA5"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7319D" w14:textId="77777777" w:rsidR="002159AA" w:rsidRPr="00CA4E01" w:rsidRDefault="002159AA" w:rsidP="00FE6C7A">
            <w:pPr>
              <w:pStyle w:val="rowtabella0"/>
              <w:jc w:val="center"/>
              <w:rPr>
                <w:color w:val="002060"/>
              </w:rPr>
            </w:pPr>
            <w:r w:rsidRPr="00CA4E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7487A" w14:textId="77777777" w:rsidR="002159AA" w:rsidRPr="00CA4E01" w:rsidRDefault="002159AA" w:rsidP="00FE6C7A">
            <w:pPr>
              <w:pStyle w:val="rowtabella0"/>
              <w:jc w:val="center"/>
              <w:rPr>
                <w:color w:val="002060"/>
              </w:rPr>
            </w:pPr>
            <w:r w:rsidRPr="00CA4E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42E49" w14:textId="77777777" w:rsidR="002159AA" w:rsidRPr="00CA4E01" w:rsidRDefault="002159AA" w:rsidP="00FE6C7A">
            <w:pPr>
              <w:pStyle w:val="rowtabella0"/>
              <w:jc w:val="center"/>
              <w:rPr>
                <w:color w:val="002060"/>
              </w:rPr>
            </w:pPr>
            <w:r w:rsidRPr="00CA4E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088AE" w14:textId="77777777" w:rsidR="002159AA" w:rsidRPr="00CA4E01" w:rsidRDefault="002159AA" w:rsidP="00FE6C7A">
            <w:pPr>
              <w:pStyle w:val="rowtabella0"/>
              <w:jc w:val="center"/>
              <w:rPr>
                <w:color w:val="002060"/>
              </w:rPr>
            </w:pPr>
            <w:r w:rsidRPr="00CA4E01">
              <w:rPr>
                <w:color w:val="002060"/>
              </w:rPr>
              <w:t>0</w:t>
            </w:r>
          </w:p>
        </w:tc>
      </w:tr>
      <w:tr w:rsidR="002159AA" w:rsidRPr="00CA4E01" w14:paraId="210BB82C"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B92AF8" w14:textId="77777777" w:rsidR="002159AA" w:rsidRPr="00CA4E01" w:rsidRDefault="002159AA" w:rsidP="00FE6C7A">
            <w:pPr>
              <w:pStyle w:val="rowtabella0"/>
              <w:rPr>
                <w:color w:val="002060"/>
              </w:rPr>
            </w:pPr>
            <w:r w:rsidRPr="00CA4E01">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263E9"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F7FC4"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55CCB"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5ADD7"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ADFA1"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20B1E" w14:textId="77777777" w:rsidR="002159AA" w:rsidRPr="00CA4E01" w:rsidRDefault="002159AA" w:rsidP="00FE6C7A">
            <w:pPr>
              <w:pStyle w:val="rowtabella0"/>
              <w:jc w:val="center"/>
              <w:rPr>
                <w:color w:val="002060"/>
              </w:rPr>
            </w:pPr>
            <w:r w:rsidRPr="00CA4E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13965" w14:textId="77777777" w:rsidR="002159AA" w:rsidRPr="00CA4E01" w:rsidRDefault="002159AA" w:rsidP="00FE6C7A">
            <w:pPr>
              <w:pStyle w:val="rowtabella0"/>
              <w:jc w:val="center"/>
              <w:rPr>
                <w:color w:val="002060"/>
              </w:rPr>
            </w:pPr>
            <w:r w:rsidRPr="00CA4E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393B5" w14:textId="77777777" w:rsidR="002159AA" w:rsidRPr="00CA4E01" w:rsidRDefault="002159AA" w:rsidP="00FE6C7A">
            <w:pPr>
              <w:pStyle w:val="rowtabella0"/>
              <w:jc w:val="center"/>
              <w:rPr>
                <w:color w:val="002060"/>
              </w:rPr>
            </w:pPr>
            <w:r w:rsidRPr="00CA4E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6738C" w14:textId="77777777" w:rsidR="002159AA" w:rsidRPr="00CA4E01" w:rsidRDefault="002159AA" w:rsidP="00FE6C7A">
            <w:pPr>
              <w:pStyle w:val="rowtabella0"/>
              <w:jc w:val="center"/>
              <w:rPr>
                <w:color w:val="002060"/>
              </w:rPr>
            </w:pPr>
            <w:r w:rsidRPr="00CA4E01">
              <w:rPr>
                <w:color w:val="002060"/>
              </w:rPr>
              <w:t>0</w:t>
            </w:r>
          </w:p>
        </w:tc>
      </w:tr>
      <w:tr w:rsidR="002159AA" w:rsidRPr="00CA4E01" w14:paraId="565AE186"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A5428E" w14:textId="77777777" w:rsidR="002159AA" w:rsidRPr="00CA4E01" w:rsidRDefault="002159AA" w:rsidP="00FE6C7A">
            <w:pPr>
              <w:pStyle w:val="rowtabella0"/>
              <w:rPr>
                <w:color w:val="002060"/>
              </w:rPr>
            </w:pPr>
            <w:r w:rsidRPr="00CA4E01">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721DF"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B2B26"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3210E"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7DE2B"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2E76C"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4DEDF" w14:textId="77777777" w:rsidR="002159AA" w:rsidRPr="00CA4E01" w:rsidRDefault="002159AA" w:rsidP="00FE6C7A">
            <w:pPr>
              <w:pStyle w:val="rowtabella0"/>
              <w:jc w:val="center"/>
              <w:rPr>
                <w:color w:val="002060"/>
              </w:rPr>
            </w:pPr>
            <w:r w:rsidRPr="00CA4E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6D32C" w14:textId="77777777" w:rsidR="002159AA" w:rsidRPr="00CA4E01" w:rsidRDefault="002159AA" w:rsidP="00FE6C7A">
            <w:pPr>
              <w:pStyle w:val="rowtabella0"/>
              <w:jc w:val="center"/>
              <w:rPr>
                <w:color w:val="002060"/>
              </w:rPr>
            </w:pPr>
            <w:r w:rsidRPr="00CA4E0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027BC" w14:textId="77777777" w:rsidR="002159AA" w:rsidRPr="00CA4E01" w:rsidRDefault="002159AA" w:rsidP="00FE6C7A">
            <w:pPr>
              <w:pStyle w:val="rowtabella0"/>
              <w:jc w:val="center"/>
              <w:rPr>
                <w:color w:val="002060"/>
              </w:rPr>
            </w:pPr>
            <w:r w:rsidRPr="00CA4E0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12EBE" w14:textId="77777777" w:rsidR="002159AA" w:rsidRPr="00CA4E01" w:rsidRDefault="002159AA" w:rsidP="00FE6C7A">
            <w:pPr>
              <w:pStyle w:val="rowtabella0"/>
              <w:jc w:val="center"/>
              <w:rPr>
                <w:color w:val="002060"/>
              </w:rPr>
            </w:pPr>
            <w:r w:rsidRPr="00CA4E01">
              <w:rPr>
                <w:color w:val="002060"/>
              </w:rPr>
              <w:t>0</w:t>
            </w:r>
          </w:p>
        </w:tc>
      </w:tr>
      <w:tr w:rsidR="002159AA" w:rsidRPr="00CA4E01" w14:paraId="07B15B87" w14:textId="77777777" w:rsidTr="00FE6C7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8ABBDA" w14:textId="77777777" w:rsidR="002159AA" w:rsidRPr="00CA4E01" w:rsidRDefault="002159AA" w:rsidP="00FE6C7A">
            <w:pPr>
              <w:pStyle w:val="rowtabella0"/>
              <w:rPr>
                <w:color w:val="002060"/>
              </w:rPr>
            </w:pPr>
            <w:r w:rsidRPr="00CA4E01">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582CC"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79578"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DC966"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43FB8"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D64D0"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159C6"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DF571" w14:textId="77777777" w:rsidR="002159AA" w:rsidRPr="00CA4E01" w:rsidRDefault="002159AA" w:rsidP="00FE6C7A">
            <w:pPr>
              <w:pStyle w:val="rowtabella0"/>
              <w:jc w:val="center"/>
              <w:rPr>
                <w:color w:val="002060"/>
              </w:rPr>
            </w:pPr>
            <w:r w:rsidRPr="00CA4E0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DDB47" w14:textId="77777777" w:rsidR="002159AA" w:rsidRPr="00CA4E01" w:rsidRDefault="002159AA" w:rsidP="00FE6C7A">
            <w:pPr>
              <w:pStyle w:val="rowtabella0"/>
              <w:jc w:val="center"/>
              <w:rPr>
                <w:color w:val="002060"/>
              </w:rPr>
            </w:pPr>
            <w:r w:rsidRPr="00CA4E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1E380" w14:textId="77777777" w:rsidR="002159AA" w:rsidRPr="00CA4E01" w:rsidRDefault="002159AA" w:rsidP="00FE6C7A">
            <w:pPr>
              <w:pStyle w:val="rowtabella0"/>
              <w:jc w:val="center"/>
              <w:rPr>
                <w:color w:val="002060"/>
              </w:rPr>
            </w:pPr>
            <w:r w:rsidRPr="00CA4E01">
              <w:rPr>
                <w:color w:val="002060"/>
              </w:rPr>
              <w:t>0</w:t>
            </w:r>
          </w:p>
        </w:tc>
      </w:tr>
      <w:tr w:rsidR="002159AA" w:rsidRPr="00CA4E01" w14:paraId="7F68EA44" w14:textId="77777777" w:rsidTr="00FE6C7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10FC19" w14:textId="77777777" w:rsidR="002159AA" w:rsidRPr="00CA4E01" w:rsidRDefault="002159AA" w:rsidP="00FE6C7A">
            <w:pPr>
              <w:pStyle w:val="rowtabella0"/>
              <w:rPr>
                <w:color w:val="002060"/>
              </w:rPr>
            </w:pPr>
            <w:proofErr w:type="spellStart"/>
            <w:r w:rsidRPr="00CA4E01">
              <w:rPr>
                <w:color w:val="002060"/>
              </w:rPr>
              <w:t>sq.B</w:t>
            </w:r>
            <w:proofErr w:type="spellEnd"/>
            <w:r w:rsidRPr="00CA4E01">
              <w:rPr>
                <w:color w:val="002060"/>
              </w:rPr>
              <w:t xml:space="preserve"> RECANATI CALCIO A 5 </w:t>
            </w:r>
            <w:proofErr w:type="spellStart"/>
            <w:r w:rsidRPr="00CA4E01">
              <w:rPr>
                <w:color w:val="002060"/>
              </w:rPr>
              <w:t>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40B72"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7EF61" w14:textId="77777777" w:rsidR="002159AA" w:rsidRPr="00CA4E01" w:rsidRDefault="002159AA" w:rsidP="00FE6C7A">
            <w:pPr>
              <w:pStyle w:val="rowtabella0"/>
              <w:jc w:val="center"/>
              <w:rPr>
                <w:color w:val="002060"/>
              </w:rPr>
            </w:pPr>
            <w:r w:rsidRPr="00CA4E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72359"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3CF45"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35DE9"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6974D"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72EC7"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A5EE9" w14:textId="77777777" w:rsidR="002159AA" w:rsidRPr="00CA4E01" w:rsidRDefault="002159AA" w:rsidP="00FE6C7A">
            <w:pPr>
              <w:pStyle w:val="rowtabella0"/>
              <w:jc w:val="center"/>
              <w:rPr>
                <w:color w:val="002060"/>
              </w:rPr>
            </w:pPr>
            <w:r w:rsidRPr="00CA4E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7E996" w14:textId="77777777" w:rsidR="002159AA" w:rsidRPr="00CA4E01" w:rsidRDefault="002159AA" w:rsidP="00FE6C7A">
            <w:pPr>
              <w:pStyle w:val="rowtabella0"/>
              <w:jc w:val="center"/>
              <w:rPr>
                <w:color w:val="002060"/>
              </w:rPr>
            </w:pPr>
            <w:r w:rsidRPr="00CA4E01">
              <w:rPr>
                <w:color w:val="002060"/>
              </w:rPr>
              <w:t>0</w:t>
            </w:r>
          </w:p>
        </w:tc>
      </w:tr>
    </w:tbl>
    <w:p w14:paraId="76F03D8B" w14:textId="77777777" w:rsidR="002159AA" w:rsidRPr="00CA4E01" w:rsidRDefault="002159AA" w:rsidP="002159AA">
      <w:pPr>
        <w:pStyle w:val="breakline"/>
        <w:rPr>
          <w:color w:val="002060"/>
        </w:rPr>
      </w:pPr>
    </w:p>
    <w:p w14:paraId="7975EDA9" w14:textId="77777777" w:rsidR="002159AA" w:rsidRPr="00CA4E01" w:rsidRDefault="002159AA" w:rsidP="002159AA">
      <w:pPr>
        <w:pStyle w:val="breakline"/>
        <w:rPr>
          <w:color w:val="002060"/>
        </w:rPr>
      </w:pPr>
    </w:p>
    <w:p w14:paraId="3C2B6973" w14:textId="77777777" w:rsidR="002159AA" w:rsidRPr="00CA4E01" w:rsidRDefault="002159AA" w:rsidP="002159AA">
      <w:pPr>
        <w:pStyle w:val="titolocampionato0"/>
        <w:shd w:val="clear" w:color="auto" w:fill="CCCCCC"/>
        <w:spacing w:before="80" w:after="40"/>
        <w:rPr>
          <w:color w:val="002060"/>
        </w:rPr>
      </w:pPr>
      <w:r w:rsidRPr="00CA4E01">
        <w:rPr>
          <w:color w:val="002060"/>
        </w:rPr>
        <w:t>COPPA ITALIA CALCIO A 5</w:t>
      </w:r>
    </w:p>
    <w:p w14:paraId="687940C2" w14:textId="77777777" w:rsidR="002159AA" w:rsidRPr="00CA4E01" w:rsidRDefault="002159AA" w:rsidP="002159AA">
      <w:pPr>
        <w:pStyle w:val="titoloprinc0"/>
        <w:rPr>
          <w:color w:val="002060"/>
        </w:rPr>
      </w:pPr>
      <w:r w:rsidRPr="00CA4E01">
        <w:rPr>
          <w:color w:val="002060"/>
        </w:rPr>
        <w:t>VARIAZIONI AL PROGRAMMA GARE</w:t>
      </w:r>
    </w:p>
    <w:p w14:paraId="0EB64678" w14:textId="77777777" w:rsidR="002159AA" w:rsidRPr="00CA4E01" w:rsidRDefault="002159AA" w:rsidP="002159AA">
      <w:pPr>
        <w:pStyle w:val="breakline"/>
        <w:rPr>
          <w:color w:val="002060"/>
        </w:rPr>
      </w:pPr>
    </w:p>
    <w:p w14:paraId="01BA23F8" w14:textId="77777777" w:rsidR="002159AA" w:rsidRPr="00CA4E01" w:rsidRDefault="002159AA" w:rsidP="002159AA">
      <w:pPr>
        <w:pStyle w:val="breakline"/>
        <w:rPr>
          <w:color w:val="002060"/>
        </w:rPr>
      </w:pPr>
    </w:p>
    <w:p w14:paraId="5D028150" w14:textId="77777777" w:rsidR="002159AA" w:rsidRPr="00CA4E01" w:rsidRDefault="002159AA" w:rsidP="002159AA">
      <w:pPr>
        <w:pStyle w:val="sottotitolocampionato10"/>
        <w:rPr>
          <w:color w:val="002060"/>
        </w:rPr>
      </w:pPr>
      <w:r w:rsidRPr="00CA4E0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159AA" w:rsidRPr="00CA4E01" w14:paraId="7681A92D" w14:textId="77777777" w:rsidTr="00FE6C7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7B7F3" w14:textId="77777777" w:rsidR="002159AA" w:rsidRPr="00CA4E01" w:rsidRDefault="002159AA" w:rsidP="00FE6C7A">
            <w:pPr>
              <w:pStyle w:val="headertabella0"/>
              <w:rPr>
                <w:color w:val="002060"/>
              </w:rPr>
            </w:pPr>
            <w:r w:rsidRPr="00CA4E0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8C69C" w14:textId="77777777" w:rsidR="002159AA" w:rsidRPr="00CA4E01" w:rsidRDefault="002159AA" w:rsidP="00FE6C7A">
            <w:pPr>
              <w:pStyle w:val="headertabella0"/>
              <w:rPr>
                <w:color w:val="002060"/>
              </w:rPr>
            </w:pPr>
            <w:r w:rsidRPr="00CA4E01">
              <w:rPr>
                <w:color w:val="002060"/>
              </w:rPr>
              <w:t xml:space="preserve">N° </w:t>
            </w:r>
            <w:proofErr w:type="spellStart"/>
            <w:r w:rsidRPr="00CA4E01">
              <w:rPr>
                <w:color w:val="002060"/>
              </w:rPr>
              <w:t>Gior</w:t>
            </w:r>
            <w:proofErr w:type="spellEnd"/>
            <w:r w:rsidRPr="00CA4E0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826A4" w14:textId="77777777" w:rsidR="002159AA" w:rsidRPr="00CA4E01" w:rsidRDefault="002159AA" w:rsidP="00FE6C7A">
            <w:pPr>
              <w:pStyle w:val="headertabella0"/>
              <w:rPr>
                <w:color w:val="002060"/>
              </w:rPr>
            </w:pPr>
            <w:r w:rsidRPr="00CA4E0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F1E7F" w14:textId="77777777" w:rsidR="002159AA" w:rsidRPr="00CA4E01" w:rsidRDefault="002159AA" w:rsidP="00FE6C7A">
            <w:pPr>
              <w:pStyle w:val="headertabella0"/>
              <w:rPr>
                <w:color w:val="002060"/>
              </w:rPr>
            </w:pPr>
            <w:r w:rsidRPr="00CA4E0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1BB77" w14:textId="77777777" w:rsidR="002159AA" w:rsidRPr="00CA4E01" w:rsidRDefault="002159AA" w:rsidP="00FE6C7A">
            <w:pPr>
              <w:pStyle w:val="headertabella0"/>
              <w:rPr>
                <w:color w:val="002060"/>
              </w:rPr>
            </w:pPr>
            <w:r w:rsidRPr="00CA4E01">
              <w:rPr>
                <w:color w:val="002060"/>
              </w:rPr>
              <w:t xml:space="preserve">Data </w:t>
            </w:r>
            <w:proofErr w:type="spellStart"/>
            <w:r w:rsidRPr="00CA4E01">
              <w:rPr>
                <w:color w:val="002060"/>
              </w:rPr>
              <w:t>Orig</w:t>
            </w:r>
            <w:proofErr w:type="spellEnd"/>
            <w:r w:rsidRPr="00CA4E0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18917" w14:textId="77777777" w:rsidR="002159AA" w:rsidRPr="00CA4E01" w:rsidRDefault="002159AA" w:rsidP="00FE6C7A">
            <w:pPr>
              <w:pStyle w:val="headertabella0"/>
              <w:rPr>
                <w:color w:val="002060"/>
              </w:rPr>
            </w:pPr>
            <w:r w:rsidRPr="00CA4E0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50E6B" w14:textId="77777777" w:rsidR="002159AA" w:rsidRPr="00CA4E01" w:rsidRDefault="002159AA" w:rsidP="00FE6C7A">
            <w:pPr>
              <w:pStyle w:val="headertabella0"/>
              <w:rPr>
                <w:color w:val="002060"/>
              </w:rPr>
            </w:pPr>
            <w:r w:rsidRPr="00CA4E01">
              <w:rPr>
                <w:color w:val="002060"/>
              </w:rPr>
              <w:t xml:space="preserve">Ora </w:t>
            </w:r>
            <w:proofErr w:type="spellStart"/>
            <w:r w:rsidRPr="00CA4E01">
              <w:rPr>
                <w:color w:val="002060"/>
              </w:rPr>
              <w:t>Orig</w:t>
            </w:r>
            <w:proofErr w:type="spellEnd"/>
            <w:r w:rsidRPr="00CA4E0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721A0" w14:textId="77777777" w:rsidR="002159AA" w:rsidRPr="00CA4E01" w:rsidRDefault="002159AA" w:rsidP="00FE6C7A">
            <w:pPr>
              <w:pStyle w:val="headertabella0"/>
              <w:rPr>
                <w:color w:val="002060"/>
              </w:rPr>
            </w:pPr>
            <w:r w:rsidRPr="00CA4E01">
              <w:rPr>
                <w:color w:val="002060"/>
              </w:rPr>
              <w:t>Impianto</w:t>
            </w:r>
          </w:p>
        </w:tc>
      </w:tr>
      <w:tr w:rsidR="002159AA" w:rsidRPr="00CA4E01" w14:paraId="2ADDFBA7" w14:textId="77777777" w:rsidTr="00FE6C7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440A13" w14:textId="77777777" w:rsidR="002159AA" w:rsidRPr="00CA4E01" w:rsidRDefault="002159AA" w:rsidP="00FE6C7A">
            <w:pPr>
              <w:pStyle w:val="rowtabella0"/>
              <w:rPr>
                <w:color w:val="002060"/>
                <w:highlight w:val="yellow"/>
              </w:rPr>
            </w:pPr>
            <w:r w:rsidRPr="00CA4E01">
              <w:rPr>
                <w:color w:val="002060"/>
                <w:highlight w:val="yellow"/>
              </w:rPr>
              <w:t>18/10/2023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4355F1" w14:textId="77777777" w:rsidR="002159AA" w:rsidRPr="00CA4E01" w:rsidRDefault="002159AA" w:rsidP="00FE6C7A">
            <w:pPr>
              <w:pStyle w:val="rowtabella0"/>
              <w:jc w:val="center"/>
              <w:rPr>
                <w:color w:val="002060"/>
                <w:highlight w:val="yellow"/>
              </w:rPr>
            </w:pPr>
            <w:r w:rsidRPr="00CA4E01">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44CCA1" w14:textId="77777777" w:rsidR="002159AA" w:rsidRPr="00CA4E01" w:rsidRDefault="002159AA" w:rsidP="00FE6C7A">
            <w:pPr>
              <w:pStyle w:val="rowtabella0"/>
              <w:rPr>
                <w:color w:val="002060"/>
                <w:highlight w:val="yellow"/>
              </w:rPr>
            </w:pPr>
            <w:r w:rsidRPr="00CA4E01">
              <w:rPr>
                <w:color w:val="002060"/>
                <w:highlight w:val="yellow"/>
              </w:rPr>
              <w:t>PIEVE D’ICO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6AFA4F" w14:textId="77777777" w:rsidR="002159AA" w:rsidRPr="00CA4E01" w:rsidRDefault="002159AA" w:rsidP="00FE6C7A">
            <w:pPr>
              <w:pStyle w:val="rowtabella0"/>
              <w:rPr>
                <w:color w:val="002060"/>
                <w:highlight w:val="yellow"/>
              </w:rPr>
            </w:pPr>
            <w:r w:rsidRPr="00CA4E01">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11568D" w14:textId="77777777" w:rsidR="002159AA" w:rsidRPr="00CA4E01" w:rsidRDefault="002159AA" w:rsidP="00FE6C7A">
            <w:pPr>
              <w:jc w:val="center"/>
              <w:rPr>
                <w:rFonts w:ascii="Arial" w:hAnsi="Arial" w:cs="Arial"/>
                <w:color w:val="002060"/>
                <w:sz w:val="12"/>
                <w:szCs w:val="12"/>
              </w:rPr>
            </w:pPr>
            <w:r w:rsidRPr="00CA4E01">
              <w:rPr>
                <w:rFonts w:ascii="Arial" w:hAnsi="Arial" w:cs="Arial"/>
                <w:color w:val="002060"/>
                <w:sz w:val="12"/>
                <w:szCs w:val="12"/>
              </w:rPr>
              <w:t>16/10/2023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3265B8" w14:textId="77777777" w:rsidR="002159AA" w:rsidRPr="00CA4E01" w:rsidRDefault="002159AA" w:rsidP="00FE6C7A">
            <w:pPr>
              <w:pStyle w:val="rowtabella0"/>
              <w:jc w:val="center"/>
              <w:rPr>
                <w:color w:val="002060"/>
                <w:highlight w:val="yellow"/>
              </w:rPr>
            </w:pPr>
            <w:r w:rsidRPr="00CA4E01">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751F7B" w14:textId="77777777" w:rsidR="002159AA" w:rsidRPr="00CA4E01" w:rsidRDefault="002159AA" w:rsidP="00FE6C7A">
            <w:pPr>
              <w:jc w:val="center"/>
              <w:rPr>
                <w:rFonts w:ascii="Arial" w:hAnsi="Arial" w:cs="Arial"/>
                <w:color w:val="002060"/>
                <w:sz w:val="12"/>
                <w:szCs w:val="12"/>
              </w:rPr>
            </w:pPr>
            <w:r w:rsidRPr="00CA4E01">
              <w:rPr>
                <w:rFonts w:ascii="Arial" w:hAnsi="Arial" w:cs="Arial"/>
                <w:color w:val="002060"/>
                <w:sz w:val="12"/>
                <w:szCs w:val="12"/>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59124" w14:textId="77777777" w:rsidR="002159AA" w:rsidRPr="00CA4E01" w:rsidRDefault="002159AA" w:rsidP="00FE6C7A">
            <w:pPr>
              <w:pStyle w:val="rowtabella0"/>
              <w:rPr>
                <w:color w:val="002060"/>
              </w:rPr>
            </w:pPr>
          </w:p>
        </w:tc>
      </w:tr>
      <w:tr w:rsidR="002159AA" w:rsidRPr="00CA4E01" w14:paraId="4991B00F" w14:textId="77777777" w:rsidTr="00FE6C7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C0CF6" w14:textId="77777777" w:rsidR="002159AA" w:rsidRPr="00CA4E01" w:rsidRDefault="002159AA" w:rsidP="00FE6C7A">
            <w:pPr>
              <w:pStyle w:val="rowtabella0"/>
              <w:rPr>
                <w:color w:val="002060"/>
                <w:highlight w:val="yellow"/>
              </w:rPr>
            </w:pPr>
            <w:r w:rsidRPr="00CA4E01">
              <w:rPr>
                <w:color w:val="002060"/>
                <w:highlight w:val="yellow"/>
              </w:rPr>
              <w:t>23/10/2023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A044B" w14:textId="77777777" w:rsidR="002159AA" w:rsidRPr="00CA4E01" w:rsidRDefault="002159AA" w:rsidP="00FE6C7A">
            <w:pPr>
              <w:pStyle w:val="rowtabella0"/>
              <w:jc w:val="center"/>
              <w:rPr>
                <w:color w:val="002060"/>
                <w:highlight w:val="yellow"/>
              </w:rPr>
            </w:pPr>
            <w:r w:rsidRPr="00CA4E01">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3A3AA" w14:textId="77777777" w:rsidR="002159AA" w:rsidRPr="00CA4E01" w:rsidRDefault="002159AA" w:rsidP="00FE6C7A">
            <w:pPr>
              <w:pStyle w:val="rowtabella0"/>
              <w:rPr>
                <w:color w:val="002060"/>
                <w:highlight w:val="yellow"/>
              </w:rPr>
            </w:pPr>
            <w:r w:rsidRPr="00CA4E01">
              <w:rPr>
                <w:color w:val="002060"/>
                <w:highlight w:val="yellow"/>
              </w:rPr>
              <w:t>POL.CAGLI SPORT ASSOCIATI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A723E" w14:textId="77777777" w:rsidR="002159AA" w:rsidRPr="00CA4E01" w:rsidRDefault="002159AA" w:rsidP="00FE6C7A">
            <w:pPr>
              <w:pStyle w:val="rowtabella0"/>
              <w:rPr>
                <w:color w:val="002060"/>
                <w:highlight w:val="yellow"/>
              </w:rPr>
            </w:pPr>
            <w:r w:rsidRPr="00CA4E01">
              <w:rPr>
                <w:color w:val="002060"/>
                <w:highlight w:val="yellow"/>
              </w:rPr>
              <w:t>CASTELBELLINO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DAB48" w14:textId="77777777" w:rsidR="002159AA" w:rsidRPr="00CA4E01" w:rsidRDefault="002159AA" w:rsidP="00FE6C7A">
            <w:pPr>
              <w:jc w:val="center"/>
              <w:rPr>
                <w:rFonts w:ascii="Arial" w:hAnsi="Arial" w:cs="Arial"/>
                <w:color w:val="002060"/>
                <w:sz w:val="12"/>
                <w:szCs w:val="12"/>
              </w:rPr>
            </w:pPr>
            <w:r w:rsidRPr="00CA4E01">
              <w:rPr>
                <w:rFonts w:ascii="Arial" w:hAnsi="Arial" w:cs="Arial"/>
                <w:color w:val="002060"/>
                <w:sz w:val="12"/>
                <w:szCs w:val="12"/>
              </w:rPr>
              <w:t>18/10/2023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0E58A" w14:textId="77777777" w:rsidR="002159AA" w:rsidRPr="00CA4E01" w:rsidRDefault="002159AA" w:rsidP="00FE6C7A">
            <w:pPr>
              <w:pStyle w:val="rowtabella0"/>
              <w:jc w:val="center"/>
              <w:rPr>
                <w:color w:val="002060"/>
              </w:rPr>
            </w:pPr>
            <w:r w:rsidRPr="00CA4E01">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2A6B2" w14:textId="77777777" w:rsidR="002159AA" w:rsidRPr="00CA4E01" w:rsidRDefault="002159AA" w:rsidP="00FE6C7A">
            <w:pPr>
              <w:jc w:val="center"/>
              <w:rPr>
                <w:rFonts w:ascii="Arial" w:hAnsi="Arial" w:cs="Arial"/>
                <w:color w:val="002060"/>
                <w:sz w:val="12"/>
                <w:szCs w:val="12"/>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199AF" w14:textId="77777777" w:rsidR="002159AA" w:rsidRPr="00CA4E01" w:rsidRDefault="002159AA" w:rsidP="00FE6C7A">
            <w:pPr>
              <w:pStyle w:val="rowtabella0"/>
              <w:rPr>
                <w:color w:val="002060"/>
              </w:rPr>
            </w:pPr>
          </w:p>
        </w:tc>
      </w:tr>
    </w:tbl>
    <w:p w14:paraId="751BFD5F" w14:textId="77777777" w:rsidR="002159AA" w:rsidRPr="00CA4E01" w:rsidRDefault="002159AA" w:rsidP="002159AA">
      <w:pPr>
        <w:pStyle w:val="breakline"/>
        <w:rPr>
          <w:rFonts w:eastAsiaTheme="minorEastAsia"/>
          <w:color w:val="002060"/>
        </w:rPr>
      </w:pPr>
    </w:p>
    <w:p w14:paraId="4DD4221E" w14:textId="77777777" w:rsidR="002159AA" w:rsidRPr="00CA4E01" w:rsidRDefault="002159AA" w:rsidP="002159AA">
      <w:pPr>
        <w:pStyle w:val="breakline"/>
        <w:rPr>
          <w:color w:val="002060"/>
        </w:rPr>
      </w:pPr>
    </w:p>
    <w:p w14:paraId="5E2DB56F" w14:textId="77777777" w:rsidR="002159AA" w:rsidRPr="00CA4E01" w:rsidRDefault="002159AA" w:rsidP="002159AA">
      <w:pPr>
        <w:pStyle w:val="titolocampionato0"/>
        <w:shd w:val="clear" w:color="auto" w:fill="CCCCCC"/>
        <w:spacing w:before="80" w:after="40"/>
        <w:rPr>
          <w:color w:val="002060"/>
        </w:rPr>
      </w:pPr>
      <w:r w:rsidRPr="00CA4E01">
        <w:rPr>
          <w:color w:val="002060"/>
        </w:rPr>
        <w:t>COPPA MARCHE CALCIO 5 serie D</w:t>
      </w:r>
    </w:p>
    <w:p w14:paraId="1A9649AE" w14:textId="77777777" w:rsidR="002159AA" w:rsidRPr="00CA4E01" w:rsidRDefault="002159AA" w:rsidP="002159AA">
      <w:pPr>
        <w:pStyle w:val="titoloprinc0"/>
        <w:rPr>
          <w:color w:val="002060"/>
        </w:rPr>
      </w:pPr>
      <w:r w:rsidRPr="00CA4E01">
        <w:rPr>
          <w:color w:val="002060"/>
        </w:rPr>
        <w:t>RISULTATI</w:t>
      </w:r>
    </w:p>
    <w:p w14:paraId="12955056" w14:textId="77777777" w:rsidR="002159AA" w:rsidRPr="00CA4E01" w:rsidRDefault="002159AA" w:rsidP="002159AA">
      <w:pPr>
        <w:pStyle w:val="breakline"/>
        <w:rPr>
          <w:color w:val="002060"/>
        </w:rPr>
      </w:pPr>
    </w:p>
    <w:p w14:paraId="0537A898" w14:textId="77777777" w:rsidR="002159AA" w:rsidRPr="00CA4E01" w:rsidRDefault="002159AA" w:rsidP="002159AA">
      <w:pPr>
        <w:pStyle w:val="sottotitolocampionato10"/>
        <w:rPr>
          <w:color w:val="002060"/>
        </w:rPr>
      </w:pPr>
      <w:r w:rsidRPr="00CA4E01">
        <w:rPr>
          <w:color w:val="002060"/>
        </w:rPr>
        <w:t>RISULTATI UFFICIALI GARE DEL 11/10/2023</w:t>
      </w:r>
    </w:p>
    <w:p w14:paraId="27A56EB8" w14:textId="77777777" w:rsidR="002159AA" w:rsidRPr="002159AA" w:rsidRDefault="002159AA" w:rsidP="002159AA">
      <w:pPr>
        <w:pStyle w:val="sottotitolocampionato20"/>
        <w:spacing w:before="0" w:beforeAutospacing="0" w:after="0" w:afterAutospacing="0"/>
        <w:rPr>
          <w:rFonts w:ascii="Arial" w:hAnsi="Arial" w:cs="Arial"/>
          <w:color w:val="002060"/>
          <w:sz w:val="20"/>
          <w:szCs w:val="20"/>
        </w:rPr>
      </w:pPr>
      <w:r w:rsidRPr="002159AA">
        <w:rPr>
          <w:rFonts w:ascii="Arial" w:hAnsi="Arial" w:cs="Arial"/>
          <w:color w:val="002060"/>
          <w:sz w:val="20"/>
          <w:szCs w:val="20"/>
        </w:rPr>
        <w:t>Si trascrivono qui di seguito i risultati ufficiali delle gare disputate</w:t>
      </w:r>
    </w:p>
    <w:p w14:paraId="44C4A29C" w14:textId="77777777" w:rsidR="002159AA" w:rsidRPr="00CA4E01" w:rsidRDefault="002159AA" w:rsidP="002159A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159AA" w:rsidRPr="00CA4E01" w14:paraId="65E6270E" w14:textId="77777777" w:rsidTr="00FE6C7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59AA" w:rsidRPr="00CA4E01" w14:paraId="5F8C7B24" w14:textId="77777777" w:rsidTr="00FE6C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F1243" w14:textId="77777777" w:rsidR="002159AA" w:rsidRPr="00CA4E01" w:rsidRDefault="002159AA" w:rsidP="00FE6C7A">
                  <w:pPr>
                    <w:pStyle w:val="headertabella0"/>
                    <w:rPr>
                      <w:color w:val="002060"/>
                    </w:rPr>
                  </w:pPr>
                  <w:r w:rsidRPr="00CA4E01">
                    <w:rPr>
                      <w:color w:val="002060"/>
                    </w:rPr>
                    <w:t>GIRONE 1 - 2 Giornata - A</w:t>
                  </w:r>
                </w:p>
              </w:tc>
            </w:tr>
            <w:tr w:rsidR="002159AA" w:rsidRPr="00CA4E01" w14:paraId="71A6F467" w14:textId="77777777" w:rsidTr="00FE6C7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5CF603" w14:textId="77777777" w:rsidR="002159AA" w:rsidRPr="00CA4E01" w:rsidRDefault="002159AA" w:rsidP="00FE6C7A">
                  <w:pPr>
                    <w:pStyle w:val="rowtabella0"/>
                    <w:rPr>
                      <w:color w:val="002060"/>
                    </w:rPr>
                  </w:pPr>
                  <w:r w:rsidRPr="00CA4E01">
                    <w:rPr>
                      <w:color w:val="002060"/>
                    </w:rPr>
                    <w:t>MONTECCHIO SPORT</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569414" w14:textId="77777777" w:rsidR="002159AA" w:rsidRPr="00CA4E01" w:rsidRDefault="002159AA" w:rsidP="00FE6C7A">
                  <w:pPr>
                    <w:pStyle w:val="rowtabella0"/>
                    <w:rPr>
                      <w:color w:val="002060"/>
                    </w:rPr>
                  </w:pPr>
                  <w:r w:rsidRPr="00CA4E01">
                    <w:rPr>
                      <w:color w:val="002060"/>
                    </w:rPr>
                    <w:t>- CIARNIN</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7B8594" w14:textId="77777777" w:rsidR="002159AA" w:rsidRPr="00CA4E01" w:rsidRDefault="002159AA" w:rsidP="00FE6C7A">
                  <w:pPr>
                    <w:pStyle w:val="rowtabella0"/>
                    <w:jc w:val="center"/>
                    <w:rPr>
                      <w:color w:val="002060"/>
                    </w:rPr>
                  </w:pPr>
                  <w:r w:rsidRPr="00CA4E01">
                    <w:rPr>
                      <w:color w:val="002060"/>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C04F17" w14:textId="77777777" w:rsidR="002159AA" w:rsidRPr="00CA4E01" w:rsidRDefault="002159AA" w:rsidP="00FE6C7A">
                  <w:pPr>
                    <w:pStyle w:val="rowtabella0"/>
                    <w:jc w:val="center"/>
                    <w:rPr>
                      <w:color w:val="002060"/>
                    </w:rPr>
                  </w:pPr>
                  <w:r w:rsidRPr="00CA4E01">
                    <w:rPr>
                      <w:color w:val="002060"/>
                    </w:rPr>
                    <w:t> </w:t>
                  </w:r>
                </w:p>
              </w:tc>
            </w:tr>
          </w:tbl>
          <w:p w14:paraId="2CFB0576" w14:textId="77777777" w:rsidR="002159AA" w:rsidRPr="00CA4E01" w:rsidRDefault="002159AA" w:rsidP="00FE6C7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59AA" w:rsidRPr="00CA4E01" w14:paraId="591DEA1E" w14:textId="77777777" w:rsidTr="00FE6C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D4507" w14:textId="77777777" w:rsidR="002159AA" w:rsidRPr="00CA4E01" w:rsidRDefault="002159AA" w:rsidP="00FE6C7A">
                  <w:pPr>
                    <w:pStyle w:val="headertabella0"/>
                    <w:rPr>
                      <w:color w:val="002060"/>
                    </w:rPr>
                  </w:pPr>
                  <w:r w:rsidRPr="00CA4E01">
                    <w:rPr>
                      <w:color w:val="002060"/>
                    </w:rPr>
                    <w:t>GIRONE 2 - 2 Giornata - A</w:t>
                  </w:r>
                </w:p>
              </w:tc>
            </w:tr>
            <w:tr w:rsidR="002159AA" w:rsidRPr="00CA4E01" w14:paraId="57ADB04A" w14:textId="77777777" w:rsidTr="00FE6C7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BAB7329" w14:textId="77777777" w:rsidR="002159AA" w:rsidRPr="00CA4E01" w:rsidRDefault="002159AA" w:rsidP="00FE6C7A">
                  <w:pPr>
                    <w:pStyle w:val="rowtabella0"/>
                    <w:rPr>
                      <w:color w:val="002060"/>
                    </w:rPr>
                  </w:pPr>
                  <w:r w:rsidRPr="00CA4E01">
                    <w:rPr>
                      <w:color w:val="002060"/>
                    </w:rPr>
                    <w:t>GIOVANI SANT IPPOLITO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6DEC2C" w14:textId="77777777" w:rsidR="002159AA" w:rsidRPr="00CA4E01" w:rsidRDefault="002159AA" w:rsidP="00FE6C7A">
                  <w:pPr>
                    <w:pStyle w:val="rowtabella0"/>
                    <w:rPr>
                      <w:color w:val="002060"/>
                    </w:rPr>
                  </w:pPr>
                  <w:r w:rsidRPr="00CA4E01">
                    <w:rPr>
                      <w:color w:val="002060"/>
                    </w:rPr>
                    <w:t>- VALLESINA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0A2CA0" w14:textId="77777777" w:rsidR="002159AA" w:rsidRPr="00CA4E01" w:rsidRDefault="002159AA" w:rsidP="00FE6C7A">
                  <w:pPr>
                    <w:pStyle w:val="rowtabella0"/>
                    <w:jc w:val="center"/>
                    <w:rPr>
                      <w:color w:val="002060"/>
                    </w:rPr>
                  </w:pPr>
                  <w:r w:rsidRPr="00CA4E01">
                    <w:rPr>
                      <w:color w:val="002060"/>
                    </w:rPr>
                    <w:t>6 - 4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5ECB65" w14:textId="77777777" w:rsidR="002159AA" w:rsidRPr="00CA4E01" w:rsidRDefault="002159AA" w:rsidP="00FE6C7A">
                  <w:pPr>
                    <w:pStyle w:val="rowtabella0"/>
                    <w:jc w:val="center"/>
                    <w:rPr>
                      <w:color w:val="002060"/>
                    </w:rPr>
                  </w:pPr>
                  <w:r w:rsidRPr="00CA4E01">
                    <w:rPr>
                      <w:color w:val="002060"/>
                    </w:rPr>
                    <w:t> </w:t>
                  </w:r>
                </w:p>
              </w:tc>
            </w:tr>
          </w:tbl>
          <w:p w14:paraId="3D50F57A" w14:textId="77777777" w:rsidR="002159AA" w:rsidRPr="00CA4E01" w:rsidRDefault="002159AA" w:rsidP="00FE6C7A">
            <w:pPr>
              <w:rPr>
                <w:color w:val="002060"/>
              </w:rPr>
            </w:pPr>
          </w:p>
        </w:tc>
      </w:tr>
    </w:tbl>
    <w:p w14:paraId="497526D7" w14:textId="77777777" w:rsidR="002159AA" w:rsidRPr="00CA4E01" w:rsidRDefault="002159AA" w:rsidP="002159A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159AA" w:rsidRPr="00CA4E01" w14:paraId="23177689" w14:textId="77777777" w:rsidTr="00FE6C7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59AA" w:rsidRPr="00CA4E01" w14:paraId="316F3DF2" w14:textId="77777777" w:rsidTr="00FE6C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FEF62" w14:textId="77777777" w:rsidR="002159AA" w:rsidRPr="00CA4E01" w:rsidRDefault="002159AA" w:rsidP="00FE6C7A">
                  <w:pPr>
                    <w:pStyle w:val="headertabella0"/>
                    <w:rPr>
                      <w:color w:val="002060"/>
                    </w:rPr>
                  </w:pPr>
                  <w:r w:rsidRPr="00CA4E01">
                    <w:rPr>
                      <w:color w:val="002060"/>
                    </w:rPr>
                    <w:t>GIRONE 3 - 2 Giornata - A</w:t>
                  </w:r>
                </w:p>
              </w:tc>
            </w:tr>
            <w:tr w:rsidR="002159AA" w:rsidRPr="00CA4E01" w14:paraId="549126B2" w14:textId="77777777" w:rsidTr="00FE6C7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3A8415C" w14:textId="77777777" w:rsidR="002159AA" w:rsidRPr="00CA4E01" w:rsidRDefault="002159AA" w:rsidP="00FE6C7A">
                  <w:pPr>
                    <w:pStyle w:val="rowtabella0"/>
                    <w:rPr>
                      <w:color w:val="002060"/>
                    </w:rPr>
                  </w:pPr>
                  <w:r w:rsidRPr="00CA4E01">
                    <w:rPr>
                      <w:color w:val="002060"/>
                    </w:rPr>
                    <w:t>GNANO 04</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E03519" w14:textId="77777777" w:rsidR="002159AA" w:rsidRPr="00CA4E01" w:rsidRDefault="002159AA" w:rsidP="00FE6C7A">
                  <w:pPr>
                    <w:pStyle w:val="rowtabella0"/>
                    <w:rPr>
                      <w:color w:val="002060"/>
                    </w:rPr>
                  </w:pPr>
                  <w:r w:rsidRPr="00CA4E01">
                    <w:rPr>
                      <w:color w:val="002060"/>
                    </w:rPr>
                    <w:t>- SPECIAL ONE SPORTING CLUB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61CF49" w14:textId="77777777" w:rsidR="002159AA" w:rsidRPr="00CA4E01" w:rsidRDefault="002159AA" w:rsidP="00FE6C7A">
                  <w:pPr>
                    <w:pStyle w:val="rowtabella0"/>
                    <w:jc w:val="center"/>
                    <w:rPr>
                      <w:color w:val="002060"/>
                    </w:rPr>
                  </w:pPr>
                  <w:r w:rsidRPr="00CA4E01">
                    <w:rPr>
                      <w:color w:val="002060"/>
                    </w:rPr>
                    <w:t>2 - 5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59D6C6" w14:textId="77777777" w:rsidR="002159AA" w:rsidRPr="00CA4E01" w:rsidRDefault="002159AA" w:rsidP="00FE6C7A">
                  <w:pPr>
                    <w:pStyle w:val="rowtabella0"/>
                    <w:jc w:val="center"/>
                    <w:rPr>
                      <w:color w:val="002060"/>
                    </w:rPr>
                  </w:pPr>
                  <w:r w:rsidRPr="00CA4E01">
                    <w:rPr>
                      <w:color w:val="002060"/>
                    </w:rPr>
                    <w:t> </w:t>
                  </w:r>
                </w:p>
              </w:tc>
            </w:tr>
          </w:tbl>
          <w:p w14:paraId="5F86606A" w14:textId="77777777" w:rsidR="002159AA" w:rsidRPr="00CA4E01" w:rsidRDefault="002159AA" w:rsidP="00FE6C7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59AA" w:rsidRPr="00CA4E01" w14:paraId="11AAE7C7" w14:textId="77777777" w:rsidTr="00FE6C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DB5F9" w14:textId="77777777" w:rsidR="002159AA" w:rsidRPr="00CA4E01" w:rsidRDefault="002159AA" w:rsidP="00FE6C7A">
                  <w:pPr>
                    <w:pStyle w:val="headertabella0"/>
                    <w:rPr>
                      <w:color w:val="002060"/>
                    </w:rPr>
                  </w:pPr>
                  <w:r w:rsidRPr="00CA4E01">
                    <w:rPr>
                      <w:color w:val="002060"/>
                    </w:rPr>
                    <w:t>GIRONE 4 - 2 Giornata - A</w:t>
                  </w:r>
                </w:p>
              </w:tc>
            </w:tr>
            <w:tr w:rsidR="002159AA" w:rsidRPr="00CA4E01" w14:paraId="2C4551C3" w14:textId="77777777" w:rsidTr="00FE6C7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8A7A5C" w14:textId="77777777" w:rsidR="002159AA" w:rsidRPr="00CA4E01" w:rsidRDefault="002159AA" w:rsidP="00FE6C7A">
                  <w:pPr>
                    <w:pStyle w:val="rowtabella0"/>
                    <w:rPr>
                      <w:color w:val="002060"/>
                    </w:rPr>
                  </w:pPr>
                  <w:r w:rsidRPr="00CA4E01">
                    <w:rPr>
                      <w:color w:val="002060"/>
                    </w:rPr>
                    <w:t>(1) CITTA DI FALCONARA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84F6B0" w14:textId="77777777" w:rsidR="002159AA" w:rsidRPr="00CA4E01" w:rsidRDefault="002159AA" w:rsidP="00FE6C7A">
                  <w:pPr>
                    <w:pStyle w:val="rowtabella0"/>
                    <w:rPr>
                      <w:color w:val="002060"/>
                      <w:lang w:val="es-ES"/>
                    </w:rPr>
                  </w:pPr>
                  <w:r w:rsidRPr="00CA4E01">
                    <w:rPr>
                      <w:color w:val="002060"/>
                      <w:lang w:val="es-ES"/>
                    </w:rPr>
                    <w:t>- VALMISA FUTSAL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F87A8F" w14:textId="77777777" w:rsidR="002159AA" w:rsidRPr="00CA4E01" w:rsidRDefault="002159AA" w:rsidP="00FE6C7A">
                  <w:pPr>
                    <w:pStyle w:val="rowtabella0"/>
                    <w:jc w:val="center"/>
                    <w:rPr>
                      <w:color w:val="002060"/>
                    </w:rPr>
                  </w:pPr>
                  <w:r w:rsidRPr="00CA4E01">
                    <w:rPr>
                      <w:color w:val="002060"/>
                    </w:rPr>
                    <w:t>1 - 8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827167" w14:textId="77777777" w:rsidR="002159AA" w:rsidRPr="00CA4E01" w:rsidRDefault="002159AA" w:rsidP="00FE6C7A">
                  <w:pPr>
                    <w:pStyle w:val="rowtabella0"/>
                    <w:jc w:val="center"/>
                    <w:rPr>
                      <w:color w:val="002060"/>
                    </w:rPr>
                  </w:pPr>
                  <w:r w:rsidRPr="00CA4E01">
                    <w:rPr>
                      <w:color w:val="002060"/>
                    </w:rPr>
                    <w:t> </w:t>
                  </w:r>
                </w:p>
              </w:tc>
            </w:tr>
            <w:tr w:rsidR="002159AA" w:rsidRPr="00CA4E01" w14:paraId="1E10039D" w14:textId="77777777" w:rsidTr="00FE6C7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5E7B68" w14:textId="77777777" w:rsidR="002159AA" w:rsidRPr="00CA4E01" w:rsidRDefault="002159AA" w:rsidP="00FE6C7A">
                  <w:pPr>
                    <w:pStyle w:val="rowtabella0"/>
                    <w:rPr>
                      <w:color w:val="002060"/>
                    </w:rPr>
                  </w:pPr>
                  <w:r w:rsidRPr="00CA4E01">
                    <w:rPr>
                      <w:color w:val="002060"/>
                    </w:rPr>
                    <w:t>(1) VADO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B12F42" w14:textId="77777777" w:rsidR="002159AA" w:rsidRPr="00CA4E01" w:rsidRDefault="002159AA" w:rsidP="00FE6C7A">
                  <w:pPr>
                    <w:pStyle w:val="rowtabella0"/>
                    <w:rPr>
                      <w:color w:val="002060"/>
                    </w:rPr>
                  </w:pPr>
                  <w:r w:rsidRPr="00CA4E01">
                    <w:rPr>
                      <w:color w:val="002060"/>
                    </w:rPr>
                    <w:t>- URBANIA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6EAECC" w14:textId="77777777" w:rsidR="002159AA" w:rsidRPr="00CA4E01" w:rsidRDefault="002159AA" w:rsidP="00FE6C7A">
                  <w:pPr>
                    <w:pStyle w:val="rowtabella0"/>
                    <w:jc w:val="center"/>
                    <w:rPr>
                      <w:color w:val="002060"/>
                    </w:rPr>
                  </w:pPr>
                  <w:r w:rsidRPr="00CA4E01">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34AE50" w14:textId="77777777" w:rsidR="002159AA" w:rsidRPr="00CA4E01" w:rsidRDefault="002159AA" w:rsidP="00FE6C7A">
                  <w:pPr>
                    <w:pStyle w:val="rowtabella0"/>
                    <w:jc w:val="center"/>
                    <w:rPr>
                      <w:color w:val="002060"/>
                    </w:rPr>
                  </w:pPr>
                  <w:r w:rsidRPr="00CA4E01">
                    <w:rPr>
                      <w:color w:val="002060"/>
                    </w:rPr>
                    <w:t> </w:t>
                  </w:r>
                </w:p>
              </w:tc>
            </w:tr>
            <w:tr w:rsidR="002159AA" w:rsidRPr="00CA4E01" w14:paraId="0332EECF" w14:textId="77777777" w:rsidTr="00FE6C7A">
              <w:tc>
                <w:tcPr>
                  <w:tcW w:w="4700" w:type="dxa"/>
                  <w:gridSpan w:val="4"/>
                  <w:tcBorders>
                    <w:top w:val="nil"/>
                    <w:left w:val="nil"/>
                    <w:bottom w:val="nil"/>
                    <w:right w:val="nil"/>
                  </w:tcBorders>
                  <w:tcMar>
                    <w:top w:w="20" w:type="dxa"/>
                    <w:left w:w="20" w:type="dxa"/>
                    <w:bottom w:w="20" w:type="dxa"/>
                    <w:right w:w="20" w:type="dxa"/>
                  </w:tcMar>
                  <w:vAlign w:val="center"/>
                  <w:hideMark/>
                </w:tcPr>
                <w:p w14:paraId="67675BA0" w14:textId="77777777" w:rsidR="002159AA" w:rsidRPr="00CA4E01" w:rsidRDefault="002159AA" w:rsidP="00FE6C7A">
                  <w:pPr>
                    <w:pStyle w:val="rowtabella0"/>
                    <w:rPr>
                      <w:color w:val="002060"/>
                    </w:rPr>
                  </w:pPr>
                  <w:r w:rsidRPr="00CA4E01">
                    <w:rPr>
                      <w:color w:val="002060"/>
                    </w:rPr>
                    <w:t>(1) - disputata il 10/10/2023</w:t>
                  </w:r>
                </w:p>
              </w:tc>
            </w:tr>
          </w:tbl>
          <w:p w14:paraId="54001AF8" w14:textId="77777777" w:rsidR="002159AA" w:rsidRPr="00CA4E01" w:rsidRDefault="002159AA" w:rsidP="00FE6C7A">
            <w:pPr>
              <w:rPr>
                <w:color w:val="002060"/>
              </w:rPr>
            </w:pPr>
          </w:p>
        </w:tc>
      </w:tr>
    </w:tbl>
    <w:p w14:paraId="562B3977" w14:textId="77777777" w:rsidR="002159AA" w:rsidRPr="00CA4E01" w:rsidRDefault="002159AA" w:rsidP="002159A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159AA" w:rsidRPr="00CA4E01" w14:paraId="15D78D6F" w14:textId="77777777" w:rsidTr="00FE6C7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59AA" w:rsidRPr="00CA4E01" w14:paraId="1A95BF54" w14:textId="77777777" w:rsidTr="00FE6C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85FF3" w14:textId="77777777" w:rsidR="002159AA" w:rsidRPr="00CA4E01" w:rsidRDefault="002159AA" w:rsidP="00FE6C7A">
                  <w:pPr>
                    <w:pStyle w:val="headertabella0"/>
                    <w:rPr>
                      <w:color w:val="002060"/>
                    </w:rPr>
                  </w:pPr>
                  <w:r w:rsidRPr="00CA4E01">
                    <w:rPr>
                      <w:color w:val="002060"/>
                    </w:rPr>
                    <w:t>GIRONE 5 - 2 Giornata - A</w:t>
                  </w:r>
                </w:p>
              </w:tc>
            </w:tr>
            <w:tr w:rsidR="002159AA" w:rsidRPr="00CA4E01" w14:paraId="715E8F65" w14:textId="77777777" w:rsidTr="00FE6C7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D9A904" w14:textId="77777777" w:rsidR="002159AA" w:rsidRPr="00CA4E01" w:rsidRDefault="002159AA" w:rsidP="00FE6C7A">
                  <w:pPr>
                    <w:pStyle w:val="rowtabella0"/>
                    <w:rPr>
                      <w:color w:val="002060"/>
                    </w:rPr>
                  </w:pPr>
                  <w:r w:rsidRPr="00CA4E01">
                    <w:rPr>
                      <w:color w:val="002060"/>
                    </w:rPr>
                    <w:t>(1) VIRTUS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3604CD" w14:textId="77777777" w:rsidR="002159AA" w:rsidRPr="00CA4E01" w:rsidRDefault="002159AA" w:rsidP="00FE6C7A">
                  <w:pPr>
                    <w:pStyle w:val="rowtabella0"/>
                    <w:rPr>
                      <w:color w:val="002060"/>
                    </w:rPr>
                  </w:pPr>
                  <w:r w:rsidRPr="00CA4E01">
                    <w:rPr>
                      <w:color w:val="002060"/>
                    </w:rPr>
                    <w:t>- FABRIANO CALCIO A 5 2023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62FA2D" w14:textId="77777777" w:rsidR="002159AA" w:rsidRPr="00CA4E01" w:rsidRDefault="002159AA" w:rsidP="00FE6C7A">
                  <w:pPr>
                    <w:pStyle w:val="rowtabella0"/>
                    <w:jc w:val="center"/>
                    <w:rPr>
                      <w:color w:val="002060"/>
                    </w:rPr>
                  </w:pPr>
                  <w:r w:rsidRPr="00CA4E01">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2451B0" w14:textId="77777777" w:rsidR="002159AA" w:rsidRPr="00CA4E01" w:rsidRDefault="002159AA" w:rsidP="00FE6C7A">
                  <w:pPr>
                    <w:pStyle w:val="rowtabella0"/>
                    <w:jc w:val="center"/>
                    <w:rPr>
                      <w:color w:val="002060"/>
                    </w:rPr>
                  </w:pPr>
                  <w:r w:rsidRPr="00CA4E01">
                    <w:rPr>
                      <w:color w:val="002060"/>
                    </w:rPr>
                    <w:t> </w:t>
                  </w:r>
                </w:p>
              </w:tc>
            </w:tr>
            <w:tr w:rsidR="002159AA" w:rsidRPr="00CA4E01" w14:paraId="25EE5C63" w14:textId="77777777" w:rsidTr="00FE6C7A">
              <w:tc>
                <w:tcPr>
                  <w:tcW w:w="4700" w:type="dxa"/>
                  <w:gridSpan w:val="4"/>
                  <w:tcBorders>
                    <w:top w:val="nil"/>
                    <w:left w:val="nil"/>
                    <w:bottom w:val="nil"/>
                    <w:right w:val="nil"/>
                  </w:tcBorders>
                  <w:tcMar>
                    <w:top w:w="20" w:type="dxa"/>
                    <w:left w:w="20" w:type="dxa"/>
                    <w:bottom w:w="20" w:type="dxa"/>
                    <w:right w:w="20" w:type="dxa"/>
                  </w:tcMar>
                  <w:vAlign w:val="center"/>
                  <w:hideMark/>
                </w:tcPr>
                <w:p w14:paraId="53B01A50" w14:textId="77777777" w:rsidR="002159AA" w:rsidRPr="00CA4E01" w:rsidRDefault="002159AA" w:rsidP="00FE6C7A">
                  <w:pPr>
                    <w:pStyle w:val="rowtabella0"/>
                    <w:rPr>
                      <w:color w:val="002060"/>
                    </w:rPr>
                  </w:pPr>
                  <w:r w:rsidRPr="00CA4E01">
                    <w:rPr>
                      <w:color w:val="002060"/>
                    </w:rPr>
                    <w:t>(1) - disputata il 10/10/2023</w:t>
                  </w:r>
                </w:p>
              </w:tc>
            </w:tr>
          </w:tbl>
          <w:p w14:paraId="445AF5F7" w14:textId="77777777" w:rsidR="002159AA" w:rsidRPr="00CA4E01" w:rsidRDefault="002159AA" w:rsidP="00FE6C7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59AA" w:rsidRPr="00CA4E01" w14:paraId="00AF94D6" w14:textId="77777777" w:rsidTr="00FE6C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AE0D1" w14:textId="77777777" w:rsidR="002159AA" w:rsidRPr="00CA4E01" w:rsidRDefault="002159AA" w:rsidP="00FE6C7A">
                  <w:pPr>
                    <w:pStyle w:val="headertabella0"/>
                    <w:rPr>
                      <w:color w:val="002060"/>
                    </w:rPr>
                  </w:pPr>
                  <w:r w:rsidRPr="00CA4E01">
                    <w:rPr>
                      <w:color w:val="002060"/>
                    </w:rPr>
                    <w:t>GIRONE 6 - 2 Giornata - A</w:t>
                  </w:r>
                </w:p>
              </w:tc>
            </w:tr>
            <w:tr w:rsidR="002159AA" w:rsidRPr="00CA4E01" w14:paraId="3C6D9C73" w14:textId="77777777" w:rsidTr="00FE6C7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ED8039" w14:textId="77777777" w:rsidR="002159AA" w:rsidRPr="00CA4E01" w:rsidRDefault="002159AA" w:rsidP="00FE6C7A">
                  <w:pPr>
                    <w:pStyle w:val="rowtabella0"/>
                    <w:rPr>
                      <w:color w:val="002060"/>
                    </w:rPr>
                  </w:pPr>
                  <w:r w:rsidRPr="00CA4E01">
                    <w:rPr>
                      <w:color w:val="002060"/>
                    </w:rPr>
                    <w:t>ASPIO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5D0A89" w14:textId="77777777" w:rsidR="002159AA" w:rsidRPr="00CA4E01" w:rsidRDefault="002159AA" w:rsidP="00FE6C7A">
                  <w:pPr>
                    <w:pStyle w:val="rowtabella0"/>
                    <w:rPr>
                      <w:color w:val="002060"/>
                    </w:rPr>
                  </w:pPr>
                  <w:r w:rsidRPr="00CA4E01">
                    <w:rPr>
                      <w:color w:val="002060"/>
                    </w:rPr>
                    <w:t>- GLS DORICA AN.UR</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6A0A80" w14:textId="77777777" w:rsidR="002159AA" w:rsidRPr="00CA4E01" w:rsidRDefault="002159AA" w:rsidP="00FE6C7A">
                  <w:pPr>
                    <w:pStyle w:val="rowtabella0"/>
                    <w:jc w:val="center"/>
                    <w:rPr>
                      <w:color w:val="002060"/>
                    </w:rPr>
                  </w:pPr>
                  <w:r w:rsidRPr="00CA4E01">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21BD72" w14:textId="77777777" w:rsidR="002159AA" w:rsidRPr="00CA4E01" w:rsidRDefault="002159AA" w:rsidP="00FE6C7A">
                  <w:pPr>
                    <w:pStyle w:val="rowtabella0"/>
                    <w:jc w:val="center"/>
                    <w:rPr>
                      <w:color w:val="002060"/>
                    </w:rPr>
                  </w:pPr>
                  <w:r w:rsidRPr="00CA4E01">
                    <w:rPr>
                      <w:color w:val="002060"/>
                    </w:rPr>
                    <w:t> </w:t>
                  </w:r>
                </w:p>
              </w:tc>
            </w:tr>
            <w:tr w:rsidR="002159AA" w:rsidRPr="00CA4E01" w14:paraId="1E2E47F2" w14:textId="77777777" w:rsidTr="00FE6C7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17C00B" w14:textId="77777777" w:rsidR="002159AA" w:rsidRPr="00CA4E01" w:rsidRDefault="002159AA" w:rsidP="00FE6C7A">
                  <w:pPr>
                    <w:pStyle w:val="rowtabella0"/>
                    <w:rPr>
                      <w:color w:val="002060"/>
                    </w:rPr>
                  </w:pPr>
                  <w:r w:rsidRPr="00CA4E01">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2F3ECA" w14:textId="77777777" w:rsidR="002159AA" w:rsidRPr="00CA4E01" w:rsidRDefault="002159AA" w:rsidP="00FE6C7A">
                  <w:pPr>
                    <w:pStyle w:val="rowtabella0"/>
                    <w:rPr>
                      <w:color w:val="002060"/>
                    </w:rPr>
                  </w:pPr>
                  <w:r w:rsidRPr="00CA4E01">
                    <w:rPr>
                      <w:color w:val="002060"/>
                    </w:rPr>
                    <w:t>- ANKON NOVA MARMI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888839" w14:textId="77777777" w:rsidR="002159AA" w:rsidRPr="00CA4E01" w:rsidRDefault="002159AA" w:rsidP="00FE6C7A">
                  <w:pPr>
                    <w:pStyle w:val="rowtabella0"/>
                    <w:jc w:val="center"/>
                    <w:rPr>
                      <w:color w:val="002060"/>
                    </w:rPr>
                  </w:pPr>
                  <w:r w:rsidRPr="00CA4E01">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DEDF6E" w14:textId="77777777" w:rsidR="002159AA" w:rsidRPr="00CA4E01" w:rsidRDefault="002159AA" w:rsidP="00FE6C7A">
                  <w:pPr>
                    <w:pStyle w:val="rowtabella0"/>
                    <w:jc w:val="center"/>
                    <w:rPr>
                      <w:color w:val="002060"/>
                    </w:rPr>
                  </w:pPr>
                  <w:r w:rsidRPr="00CA4E01">
                    <w:rPr>
                      <w:color w:val="002060"/>
                    </w:rPr>
                    <w:t> </w:t>
                  </w:r>
                </w:p>
              </w:tc>
            </w:tr>
          </w:tbl>
          <w:p w14:paraId="708ABF3D" w14:textId="77777777" w:rsidR="002159AA" w:rsidRPr="00CA4E01" w:rsidRDefault="002159AA" w:rsidP="00FE6C7A">
            <w:pPr>
              <w:rPr>
                <w:color w:val="002060"/>
              </w:rPr>
            </w:pPr>
          </w:p>
        </w:tc>
      </w:tr>
    </w:tbl>
    <w:p w14:paraId="0959A1FC" w14:textId="77777777" w:rsidR="002159AA" w:rsidRPr="00CA4E01" w:rsidRDefault="002159AA" w:rsidP="002159A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159AA" w:rsidRPr="00CA4E01" w14:paraId="13C5182F" w14:textId="77777777" w:rsidTr="00FE6C7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59AA" w:rsidRPr="00CA4E01" w14:paraId="1DEFE8D8" w14:textId="77777777" w:rsidTr="00FE6C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7FF09" w14:textId="77777777" w:rsidR="002159AA" w:rsidRPr="00CA4E01" w:rsidRDefault="002159AA" w:rsidP="00FE6C7A">
                  <w:pPr>
                    <w:pStyle w:val="headertabella0"/>
                    <w:rPr>
                      <w:color w:val="002060"/>
                    </w:rPr>
                  </w:pPr>
                  <w:r w:rsidRPr="00CA4E01">
                    <w:rPr>
                      <w:color w:val="002060"/>
                    </w:rPr>
                    <w:t>GIRONE 7 - 2 Giornata - A</w:t>
                  </w:r>
                </w:p>
              </w:tc>
            </w:tr>
            <w:tr w:rsidR="002159AA" w:rsidRPr="00CA4E01" w14:paraId="0C87138A" w14:textId="77777777" w:rsidTr="00FE6C7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7C46184" w14:textId="77777777" w:rsidR="002159AA" w:rsidRPr="00CA4E01" w:rsidRDefault="002159AA" w:rsidP="00FE6C7A">
                  <w:pPr>
                    <w:pStyle w:val="rowtabella0"/>
                    <w:rPr>
                      <w:color w:val="002060"/>
                    </w:rPr>
                  </w:pPr>
                  <w:r w:rsidRPr="00CA4E01">
                    <w:rPr>
                      <w:color w:val="002060"/>
                    </w:rPr>
                    <w:t>CIRCOLO COLLODI CALCIO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DDBD86" w14:textId="77777777" w:rsidR="002159AA" w:rsidRPr="00CA4E01" w:rsidRDefault="002159AA" w:rsidP="00FE6C7A">
                  <w:pPr>
                    <w:pStyle w:val="rowtabella0"/>
                    <w:rPr>
                      <w:color w:val="002060"/>
                    </w:rPr>
                  </w:pPr>
                  <w:r w:rsidRPr="00CA4E01">
                    <w:rPr>
                      <w:color w:val="002060"/>
                    </w:rPr>
                    <w:t>- CASENUOVE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BC9CD7" w14:textId="77777777" w:rsidR="002159AA" w:rsidRPr="00CA4E01" w:rsidRDefault="002159AA" w:rsidP="00FE6C7A">
                  <w:pPr>
                    <w:pStyle w:val="rowtabella0"/>
                    <w:jc w:val="center"/>
                    <w:rPr>
                      <w:color w:val="002060"/>
                    </w:rPr>
                  </w:pPr>
                  <w:r w:rsidRPr="00CA4E01">
                    <w:rPr>
                      <w:color w:val="002060"/>
                    </w:rPr>
                    <w:t>4 - 3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D9B1CE" w14:textId="77777777" w:rsidR="002159AA" w:rsidRPr="00CA4E01" w:rsidRDefault="002159AA" w:rsidP="00FE6C7A">
                  <w:pPr>
                    <w:pStyle w:val="rowtabella0"/>
                    <w:jc w:val="center"/>
                    <w:rPr>
                      <w:color w:val="002060"/>
                    </w:rPr>
                  </w:pPr>
                  <w:r w:rsidRPr="00CA4E01">
                    <w:rPr>
                      <w:color w:val="002060"/>
                    </w:rPr>
                    <w:t> </w:t>
                  </w:r>
                </w:p>
              </w:tc>
            </w:tr>
          </w:tbl>
          <w:p w14:paraId="35055798" w14:textId="77777777" w:rsidR="002159AA" w:rsidRPr="00CA4E01" w:rsidRDefault="002159AA" w:rsidP="00FE6C7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59AA" w:rsidRPr="00CA4E01" w14:paraId="3CFC757E" w14:textId="77777777" w:rsidTr="00FE6C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E407B" w14:textId="77777777" w:rsidR="002159AA" w:rsidRPr="00CA4E01" w:rsidRDefault="002159AA" w:rsidP="00FE6C7A">
                  <w:pPr>
                    <w:pStyle w:val="headertabella0"/>
                    <w:rPr>
                      <w:color w:val="002060"/>
                    </w:rPr>
                  </w:pPr>
                  <w:r w:rsidRPr="00CA4E01">
                    <w:rPr>
                      <w:color w:val="002060"/>
                    </w:rPr>
                    <w:t>GIRONE 8 - 2 Giornata - A</w:t>
                  </w:r>
                </w:p>
              </w:tc>
            </w:tr>
            <w:tr w:rsidR="002159AA" w:rsidRPr="00CA4E01" w14:paraId="43065ED3" w14:textId="77777777" w:rsidTr="00FE6C7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342F33" w14:textId="77777777" w:rsidR="002159AA" w:rsidRPr="00CA4E01" w:rsidRDefault="002159AA" w:rsidP="00FE6C7A">
                  <w:pPr>
                    <w:pStyle w:val="rowtabella0"/>
                    <w:rPr>
                      <w:color w:val="002060"/>
                    </w:rPr>
                  </w:pPr>
                  <w:r w:rsidRPr="00CA4E01">
                    <w:rPr>
                      <w:color w:val="002060"/>
                    </w:rPr>
                    <w:t>(1) CDC 2018</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039BDB" w14:textId="77777777" w:rsidR="002159AA" w:rsidRPr="00CA4E01" w:rsidRDefault="002159AA" w:rsidP="00FE6C7A">
                  <w:pPr>
                    <w:pStyle w:val="rowtabella0"/>
                    <w:rPr>
                      <w:color w:val="002060"/>
                    </w:rPr>
                  </w:pPr>
                  <w:r w:rsidRPr="00CA4E01">
                    <w:rPr>
                      <w:color w:val="002060"/>
                    </w:rPr>
                    <w:t>- FRASASSI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7F02B7" w14:textId="77777777" w:rsidR="002159AA" w:rsidRPr="00CA4E01" w:rsidRDefault="002159AA" w:rsidP="00FE6C7A">
                  <w:pPr>
                    <w:pStyle w:val="rowtabella0"/>
                    <w:jc w:val="center"/>
                    <w:rPr>
                      <w:color w:val="002060"/>
                    </w:rPr>
                  </w:pPr>
                  <w:r w:rsidRPr="00CA4E01">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97FE5F" w14:textId="77777777" w:rsidR="002159AA" w:rsidRPr="00CA4E01" w:rsidRDefault="002159AA" w:rsidP="00FE6C7A">
                  <w:pPr>
                    <w:pStyle w:val="rowtabella0"/>
                    <w:jc w:val="center"/>
                    <w:rPr>
                      <w:color w:val="002060"/>
                    </w:rPr>
                  </w:pPr>
                  <w:r w:rsidRPr="00CA4E01">
                    <w:rPr>
                      <w:color w:val="002060"/>
                    </w:rPr>
                    <w:t> </w:t>
                  </w:r>
                </w:p>
              </w:tc>
            </w:tr>
            <w:tr w:rsidR="002159AA" w:rsidRPr="00CA4E01" w14:paraId="0A6C2C3E" w14:textId="77777777" w:rsidTr="00FE6C7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709619" w14:textId="77777777" w:rsidR="002159AA" w:rsidRPr="00CA4E01" w:rsidRDefault="002159AA" w:rsidP="00FE6C7A">
                  <w:pPr>
                    <w:pStyle w:val="rowtabella0"/>
                    <w:rPr>
                      <w:color w:val="002060"/>
                    </w:rPr>
                  </w:pPr>
                  <w:r w:rsidRPr="00CA4E01">
                    <w:rPr>
                      <w:color w:val="002060"/>
                    </w:rPr>
                    <w:t>(1) 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3B27EF" w14:textId="77777777" w:rsidR="002159AA" w:rsidRPr="00CA4E01" w:rsidRDefault="002159AA" w:rsidP="00FE6C7A">
                  <w:pPr>
                    <w:pStyle w:val="rowtabella0"/>
                    <w:rPr>
                      <w:color w:val="002060"/>
                    </w:rPr>
                  </w:pPr>
                  <w:r w:rsidRPr="00CA4E01">
                    <w:rPr>
                      <w:color w:val="002060"/>
                    </w:rPr>
                    <w:t>- FUTSAL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77B00C" w14:textId="77777777" w:rsidR="002159AA" w:rsidRPr="00CA4E01" w:rsidRDefault="002159AA" w:rsidP="00FE6C7A">
                  <w:pPr>
                    <w:pStyle w:val="rowtabella0"/>
                    <w:jc w:val="center"/>
                    <w:rPr>
                      <w:color w:val="002060"/>
                    </w:rPr>
                  </w:pPr>
                  <w:r w:rsidRPr="00CA4E01">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A9AD59" w14:textId="77777777" w:rsidR="002159AA" w:rsidRPr="00CA4E01" w:rsidRDefault="002159AA" w:rsidP="00FE6C7A">
                  <w:pPr>
                    <w:pStyle w:val="rowtabella0"/>
                    <w:jc w:val="center"/>
                    <w:rPr>
                      <w:color w:val="002060"/>
                    </w:rPr>
                  </w:pPr>
                  <w:r w:rsidRPr="00CA4E01">
                    <w:rPr>
                      <w:color w:val="002060"/>
                    </w:rPr>
                    <w:t> </w:t>
                  </w:r>
                </w:p>
              </w:tc>
            </w:tr>
            <w:tr w:rsidR="002159AA" w:rsidRPr="00CA4E01" w14:paraId="13FAD141" w14:textId="77777777" w:rsidTr="00FE6C7A">
              <w:tc>
                <w:tcPr>
                  <w:tcW w:w="4700" w:type="dxa"/>
                  <w:gridSpan w:val="4"/>
                  <w:tcBorders>
                    <w:top w:val="nil"/>
                    <w:left w:val="nil"/>
                    <w:bottom w:val="nil"/>
                    <w:right w:val="nil"/>
                  </w:tcBorders>
                  <w:tcMar>
                    <w:top w:w="20" w:type="dxa"/>
                    <w:left w:w="20" w:type="dxa"/>
                    <w:bottom w:w="20" w:type="dxa"/>
                    <w:right w:w="20" w:type="dxa"/>
                  </w:tcMar>
                  <w:vAlign w:val="center"/>
                  <w:hideMark/>
                </w:tcPr>
                <w:p w14:paraId="72E9F221" w14:textId="77777777" w:rsidR="002159AA" w:rsidRPr="00CA4E01" w:rsidRDefault="002159AA" w:rsidP="00FE6C7A">
                  <w:pPr>
                    <w:pStyle w:val="rowtabella0"/>
                    <w:rPr>
                      <w:color w:val="002060"/>
                    </w:rPr>
                  </w:pPr>
                  <w:r w:rsidRPr="00CA4E01">
                    <w:rPr>
                      <w:color w:val="002060"/>
                    </w:rPr>
                    <w:t>(1) - disputata il 09/10/2023</w:t>
                  </w:r>
                </w:p>
              </w:tc>
            </w:tr>
          </w:tbl>
          <w:p w14:paraId="183A686F" w14:textId="77777777" w:rsidR="002159AA" w:rsidRPr="00CA4E01" w:rsidRDefault="002159AA" w:rsidP="00FE6C7A">
            <w:pPr>
              <w:rPr>
                <w:color w:val="002060"/>
              </w:rPr>
            </w:pPr>
          </w:p>
        </w:tc>
      </w:tr>
    </w:tbl>
    <w:p w14:paraId="0B3D7CD9" w14:textId="77777777" w:rsidR="002159AA" w:rsidRPr="00CA4E01" w:rsidRDefault="002159AA" w:rsidP="002159A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159AA" w:rsidRPr="00CA4E01" w14:paraId="6306F74D" w14:textId="77777777" w:rsidTr="00FE6C7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59AA" w:rsidRPr="00CA4E01" w14:paraId="6CEA7965" w14:textId="77777777" w:rsidTr="00FE6C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B4608" w14:textId="77777777" w:rsidR="002159AA" w:rsidRPr="00CA4E01" w:rsidRDefault="002159AA" w:rsidP="00FE6C7A">
                  <w:pPr>
                    <w:pStyle w:val="headertabella0"/>
                    <w:rPr>
                      <w:color w:val="002060"/>
                    </w:rPr>
                  </w:pPr>
                  <w:r w:rsidRPr="00CA4E01">
                    <w:rPr>
                      <w:color w:val="002060"/>
                    </w:rPr>
                    <w:t>GIRONE 9 - 2 Giornata - A</w:t>
                  </w:r>
                </w:p>
              </w:tc>
            </w:tr>
            <w:tr w:rsidR="002159AA" w:rsidRPr="00CA4E01" w14:paraId="287B9168" w14:textId="77777777" w:rsidTr="00FE6C7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A400562" w14:textId="77777777" w:rsidR="002159AA" w:rsidRPr="00CA4E01" w:rsidRDefault="002159AA" w:rsidP="00FE6C7A">
                  <w:pPr>
                    <w:pStyle w:val="rowtabella0"/>
                    <w:rPr>
                      <w:color w:val="002060"/>
                    </w:rPr>
                  </w:pPr>
                  <w:r w:rsidRPr="00CA4E01">
                    <w:rPr>
                      <w:color w:val="002060"/>
                    </w:rPr>
                    <w:t>FUTSAL SAMBUCHETO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1B7DD0" w14:textId="77777777" w:rsidR="002159AA" w:rsidRPr="00CA4E01" w:rsidRDefault="002159AA" w:rsidP="00FE6C7A">
                  <w:pPr>
                    <w:pStyle w:val="rowtabella0"/>
                    <w:rPr>
                      <w:color w:val="002060"/>
                    </w:rPr>
                  </w:pPr>
                  <w:r w:rsidRPr="00CA4E01">
                    <w:rPr>
                      <w:color w:val="002060"/>
                    </w:rPr>
                    <w:t>- GROTTACCIA 2005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B635C2" w14:textId="77777777" w:rsidR="002159AA" w:rsidRPr="00CA4E01" w:rsidRDefault="002159AA" w:rsidP="00FE6C7A">
                  <w:pPr>
                    <w:pStyle w:val="rowtabella0"/>
                    <w:jc w:val="center"/>
                    <w:rPr>
                      <w:color w:val="002060"/>
                    </w:rPr>
                  </w:pPr>
                  <w:r w:rsidRPr="00CA4E01">
                    <w:rPr>
                      <w:color w:val="002060"/>
                    </w:rPr>
                    <w:t>16 - 4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3918DD" w14:textId="77777777" w:rsidR="002159AA" w:rsidRPr="00CA4E01" w:rsidRDefault="002159AA" w:rsidP="00FE6C7A">
                  <w:pPr>
                    <w:pStyle w:val="rowtabella0"/>
                    <w:jc w:val="center"/>
                    <w:rPr>
                      <w:color w:val="002060"/>
                    </w:rPr>
                  </w:pPr>
                  <w:r w:rsidRPr="00CA4E01">
                    <w:rPr>
                      <w:color w:val="002060"/>
                    </w:rPr>
                    <w:t> </w:t>
                  </w:r>
                </w:p>
              </w:tc>
            </w:tr>
          </w:tbl>
          <w:p w14:paraId="27860252" w14:textId="77777777" w:rsidR="002159AA" w:rsidRPr="00CA4E01" w:rsidRDefault="002159AA" w:rsidP="00FE6C7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59AA" w:rsidRPr="00CA4E01" w14:paraId="24583918" w14:textId="77777777" w:rsidTr="00FE6C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3DED3" w14:textId="77777777" w:rsidR="002159AA" w:rsidRPr="00CA4E01" w:rsidRDefault="002159AA" w:rsidP="00FE6C7A">
                  <w:pPr>
                    <w:pStyle w:val="headertabella0"/>
                    <w:rPr>
                      <w:color w:val="002060"/>
                    </w:rPr>
                  </w:pPr>
                  <w:r w:rsidRPr="00CA4E01">
                    <w:rPr>
                      <w:color w:val="002060"/>
                    </w:rPr>
                    <w:t>GIRONE 10 - 2 Giornata - A</w:t>
                  </w:r>
                </w:p>
              </w:tc>
            </w:tr>
            <w:tr w:rsidR="002159AA" w:rsidRPr="00CA4E01" w14:paraId="56C77F71" w14:textId="77777777" w:rsidTr="00FE6C7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930B88" w14:textId="77777777" w:rsidR="002159AA" w:rsidRPr="00CA4E01" w:rsidRDefault="002159AA" w:rsidP="00FE6C7A">
                  <w:pPr>
                    <w:pStyle w:val="rowtabella0"/>
                    <w:rPr>
                      <w:color w:val="002060"/>
                    </w:rPr>
                  </w:pPr>
                  <w:r w:rsidRPr="00CA4E01">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2E5AFE" w14:textId="77777777" w:rsidR="002159AA" w:rsidRPr="00CA4E01" w:rsidRDefault="002159AA" w:rsidP="00FE6C7A">
                  <w:pPr>
                    <w:pStyle w:val="rowtabella0"/>
                    <w:rPr>
                      <w:color w:val="002060"/>
                    </w:rPr>
                  </w:pPr>
                  <w:r w:rsidRPr="00CA4E01">
                    <w:rPr>
                      <w:color w:val="002060"/>
                    </w:rPr>
                    <w:t>- SERRALTA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657C0C" w14:textId="77777777" w:rsidR="002159AA" w:rsidRPr="00CA4E01" w:rsidRDefault="002159AA" w:rsidP="00FE6C7A">
                  <w:pPr>
                    <w:pStyle w:val="rowtabella0"/>
                    <w:jc w:val="center"/>
                    <w:rPr>
                      <w:color w:val="002060"/>
                    </w:rPr>
                  </w:pPr>
                  <w:r w:rsidRPr="00CA4E01">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548D8F" w14:textId="77777777" w:rsidR="002159AA" w:rsidRPr="00CA4E01" w:rsidRDefault="002159AA" w:rsidP="00FE6C7A">
                  <w:pPr>
                    <w:pStyle w:val="rowtabella0"/>
                    <w:jc w:val="center"/>
                    <w:rPr>
                      <w:color w:val="002060"/>
                    </w:rPr>
                  </w:pPr>
                  <w:r w:rsidRPr="00CA4E01">
                    <w:rPr>
                      <w:color w:val="002060"/>
                    </w:rPr>
                    <w:t> </w:t>
                  </w:r>
                </w:p>
              </w:tc>
            </w:tr>
            <w:tr w:rsidR="002159AA" w:rsidRPr="00CA4E01" w14:paraId="6B5F5A9E" w14:textId="77777777" w:rsidTr="00FE6C7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70E7C5" w14:textId="77777777" w:rsidR="002159AA" w:rsidRPr="00CA4E01" w:rsidRDefault="002159AA" w:rsidP="00FE6C7A">
                  <w:pPr>
                    <w:pStyle w:val="rowtabella0"/>
                    <w:rPr>
                      <w:color w:val="002060"/>
                    </w:rPr>
                  </w:pPr>
                  <w:r w:rsidRPr="00CA4E01">
                    <w:rPr>
                      <w:color w:val="002060"/>
                    </w:rPr>
                    <w:t>(1) PIEDIRIPA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78429E" w14:textId="77777777" w:rsidR="002159AA" w:rsidRPr="00CA4E01" w:rsidRDefault="002159AA" w:rsidP="00FE6C7A">
                  <w:pPr>
                    <w:pStyle w:val="rowtabella0"/>
                    <w:rPr>
                      <w:color w:val="002060"/>
                    </w:rPr>
                  </w:pPr>
                  <w:r w:rsidRPr="00CA4E01">
                    <w:rPr>
                      <w:color w:val="002060"/>
                    </w:rPr>
                    <w:t>- AMATORI STESE 2007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A056E6" w14:textId="77777777" w:rsidR="002159AA" w:rsidRPr="00CA4E01" w:rsidRDefault="002159AA" w:rsidP="00FE6C7A">
                  <w:pPr>
                    <w:pStyle w:val="rowtabella0"/>
                    <w:jc w:val="center"/>
                    <w:rPr>
                      <w:color w:val="002060"/>
                    </w:rPr>
                  </w:pPr>
                  <w:r w:rsidRPr="00CA4E01">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32BBE7" w14:textId="77777777" w:rsidR="002159AA" w:rsidRPr="00CA4E01" w:rsidRDefault="002159AA" w:rsidP="00FE6C7A">
                  <w:pPr>
                    <w:pStyle w:val="rowtabella0"/>
                    <w:jc w:val="center"/>
                    <w:rPr>
                      <w:color w:val="002060"/>
                    </w:rPr>
                  </w:pPr>
                  <w:r w:rsidRPr="00CA4E01">
                    <w:rPr>
                      <w:color w:val="002060"/>
                    </w:rPr>
                    <w:t> </w:t>
                  </w:r>
                </w:p>
              </w:tc>
            </w:tr>
            <w:tr w:rsidR="002159AA" w:rsidRPr="00CA4E01" w14:paraId="3EC872E8" w14:textId="77777777" w:rsidTr="00FE6C7A">
              <w:tc>
                <w:tcPr>
                  <w:tcW w:w="4700" w:type="dxa"/>
                  <w:gridSpan w:val="4"/>
                  <w:tcBorders>
                    <w:top w:val="nil"/>
                    <w:left w:val="nil"/>
                    <w:bottom w:val="nil"/>
                    <w:right w:val="nil"/>
                  </w:tcBorders>
                  <w:tcMar>
                    <w:top w:w="20" w:type="dxa"/>
                    <w:left w:w="20" w:type="dxa"/>
                    <w:bottom w:w="20" w:type="dxa"/>
                    <w:right w:w="20" w:type="dxa"/>
                  </w:tcMar>
                  <w:vAlign w:val="center"/>
                  <w:hideMark/>
                </w:tcPr>
                <w:p w14:paraId="44244719" w14:textId="77777777" w:rsidR="002159AA" w:rsidRPr="00CA4E01" w:rsidRDefault="002159AA" w:rsidP="00FE6C7A">
                  <w:pPr>
                    <w:pStyle w:val="rowtabella0"/>
                    <w:rPr>
                      <w:color w:val="002060"/>
                    </w:rPr>
                  </w:pPr>
                  <w:r w:rsidRPr="00CA4E01">
                    <w:rPr>
                      <w:color w:val="002060"/>
                    </w:rPr>
                    <w:t>(1) - disputata il 10/10/2023</w:t>
                  </w:r>
                </w:p>
              </w:tc>
            </w:tr>
          </w:tbl>
          <w:p w14:paraId="2AED0C8B" w14:textId="77777777" w:rsidR="002159AA" w:rsidRPr="00CA4E01" w:rsidRDefault="002159AA" w:rsidP="00FE6C7A">
            <w:pPr>
              <w:rPr>
                <w:color w:val="002060"/>
              </w:rPr>
            </w:pPr>
          </w:p>
        </w:tc>
      </w:tr>
    </w:tbl>
    <w:p w14:paraId="1D4A37C4" w14:textId="77777777" w:rsidR="002159AA" w:rsidRPr="00CA4E01" w:rsidRDefault="002159AA" w:rsidP="002159A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159AA" w:rsidRPr="00CA4E01" w14:paraId="7DA18FB6" w14:textId="77777777" w:rsidTr="00FE6C7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59AA" w:rsidRPr="00CA4E01" w14:paraId="0C8E0BC8" w14:textId="77777777" w:rsidTr="00FE6C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A182B" w14:textId="77777777" w:rsidR="002159AA" w:rsidRPr="00CA4E01" w:rsidRDefault="002159AA" w:rsidP="00FE6C7A">
                  <w:pPr>
                    <w:pStyle w:val="headertabella0"/>
                    <w:rPr>
                      <w:color w:val="002060"/>
                    </w:rPr>
                  </w:pPr>
                  <w:r w:rsidRPr="00CA4E01">
                    <w:rPr>
                      <w:color w:val="002060"/>
                    </w:rPr>
                    <w:t>GIRONE 12 - 2 Giornata - A</w:t>
                  </w:r>
                </w:p>
              </w:tc>
            </w:tr>
            <w:tr w:rsidR="002159AA" w:rsidRPr="00CA4E01" w14:paraId="7BEAD3DC" w14:textId="77777777" w:rsidTr="00FE6C7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66A92F" w14:textId="77777777" w:rsidR="002159AA" w:rsidRPr="00CA4E01" w:rsidRDefault="002159AA" w:rsidP="00FE6C7A">
                  <w:pPr>
                    <w:pStyle w:val="rowtabella0"/>
                    <w:rPr>
                      <w:color w:val="002060"/>
                    </w:rPr>
                  </w:pPr>
                  <w:r w:rsidRPr="00CA4E01">
                    <w:rPr>
                      <w:color w:val="002060"/>
                    </w:rPr>
                    <w:t>MOGLIANESE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754C63" w14:textId="77777777" w:rsidR="002159AA" w:rsidRPr="00CA4E01" w:rsidRDefault="002159AA" w:rsidP="00FE6C7A">
                  <w:pPr>
                    <w:pStyle w:val="rowtabella0"/>
                    <w:rPr>
                      <w:color w:val="002060"/>
                    </w:rPr>
                  </w:pPr>
                  <w:r w:rsidRPr="00CA4E01">
                    <w:rPr>
                      <w:color w:val="002060"/>
                    </w:rPr>
                    <w:t>- BOCA CIVITANOVA 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004369" w14:textId="77777777" w:rsidR="002159AA" w:rsidRPr="00CA4E01" w:rsidRDefault="002159AA" w:rsidP="00FE6C7A">
                  <w:pPr>
                    <w:pStyle w:val="rowtabella0"/>
                    <w:jc w:val="center"/>
                    <w:rPr>
                      <w:color w:val="002060"/>
                    </w:rPr>
                  </w:pPr>
                  <w:r w:rsidRPr="00CA4E01">
                    <w:rPr>
                      <w:color w:val="002060"/>
                    </w:rPr>
                    <w:t>3 - 6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26FDFF" w14:textId="77777777" w:rsidR="002159AA" w:rsidRPr="00CA4E01" w:rsidRDefault="002159AA" w:rsidP="00FE6C7A">
                  <w:pPr>
                    <w:pStyle w:val="rowtabella0"/>
                    <w:jc w:val="center"/>
                    <w:rPr>
                      <w:color w:val="002060"/>
                    </w:rPr>
                  </w:pPr>
                  <w:r w:rsidRPr="00CA4E01">
                    <w:rPr>
                      <w:color w:val="002060"/>
                    </w:rPr>
                    <w:t> </w:t>
                  </w:r>
                </w:p>
              </w:tc>
            </w:tr>
          </w:tbl>
          <w:p w14:paraId="7ACE8FE9" w14:textId="77777777" w:rsidR="002159AA" w:rsidRPr="00CA4E01" w:rsidRDefault="002159AA" w:rsidP="00FE6C7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59AA" w:rsidRPr="00CA4E01" w14:paraId="34942545" w14:textId="77777777" w:rsidTr="00FE6C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3DA8C" w14:textId="77777777" w:rsidR="002159AA" w:rsidRPr="00CA4E01" w:rsidRDefault="002159AA" w:rsidP="00FE6C7A">
                  <w:pPr>
                    <w:pStyle w:val="headertabella0"/>
                    <w:rPr>
                      <w:color w:val="002060"/>
                    </w:rPr>
                  </w:pPr>
                  <w:r w:rsidRPr="00CA4E01">
                    <w:rPr>
                      <w:color w:val="002060"/>
                    </w:rPr>
                    <w:t>GIRONE 13 - 2 Giornata - A</w:t>
                  </w:r>
                </w:p>
              </w:tc>
            </w:tr>
            <w:tr w:rsidR="002159AA" w:rsidRPr="00CA4E01" w14:paraId="22F63E8D" w14:textId="77777777" w:rsidTr="00FE6C7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669DEF" w14:textId="77777777" w:rsidR="002159AA" w:rsidRPr="00CA4E01" w:rsidRDefault="002159AA" w:rsidP="00FE6C7A">
                  <w:pPr>
                    <w:pStyle w:val="rowtabella0"/>
                    <w:rPr>
                      <w:color w:val="002060"/>
                    </w:rPr>
                  </w:pPr>
                  <w:r w:rsidRPr="00CA4E01">
                    <w:rPr>
                      <w:color w:val="002060"/>
                    </w:rPr>
                    <w:t>RIPABERARDA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C5B9CF" w14:textId="77777777" w:rsidR="002159AA" w:rsidRPr="00CA4E01" w:rsidRDefault="002159AA" w:rsidP="00FE6C7A">
                  <w:pPr>
                    <w:pStyle w:val="rowtabella0"/>
                    <w:rPr>
                      <w:color w:val="002060"/>
                    </w:rPr>
                  </w:pPr>
                  <w:r w:rsidRPr="00CA4E01">
                    <w:rPr>
                      <w:color w:val="002060"/>
                    </w:rPr>
                    <w:t>- CSI MONTEFIORE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7607D4" w14:textId="77777777" w:rsidR="002159AA" w:rsidRPr="00CA4E01" w:rsidRDefault="002159AA" w:rsidP="00FE6C7A">
                  <w:pPr>
                    <w:pStyle w:val="rowtabella0"/>
                    <w:jc w:val="center"/>
                    <w:rPr>
                      <w:color w:val="002060"/>
                    </w:rPr>
                  </w:pPr>
                  <w:r w:rsidRPr="00CA4E01">
                    <w:rPr>
                      <w:color w:val="002060"/>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170A63" w14:textId="77777777" w:rsidR="002159AA" w:rsidRPr="00CA4E01" w:rsidRDefault="002159AA" w:rsidP="00FE6C7A">
                  <w:pPr>
                    <w:pStyle w:val="rowtabella0"/>
                    <w:jc w:val="center"/>
                    <w:rPr>
                      <w:color w:val="002060"/>
                    </w:rPr>
                  </w:pPr>
                  <w:r w:rsidRPr="00CA4E01">
                    <w:rPr>
                      <w:color w:val="002060"/>
                    </w:rPr>
                    <w:t> </w:t>
                  </w:r>
                </w:p>
              </w:tc>
            </w:tr>
          </w:tbl>
          <w:p w14:paraId="5BCA5EBE" w14:textId="77777777" w:rsidR="002159AA" w:rsidRPr="00CA4E01" w:rsidRDefault="002159AA" w:rsidP="00FE6C7A">
            <w:pPr>
              <w:rPr>
                <w:color w:val="002060"/>
              </w:rPr>
            </w:pPr>
          </w:p>
        </w:tc>
      </w:tr>
    </w:tbl>
    <w:p w14:paraId="3A134083" w14:textId="77777777" w:rsidR="002159AA" w:rsidRPr="00CA4E01" w:rsidRDefault="002159AA" w:rsidP="002159A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159AA" w:rsidRPr="00CA4E01" w14:paraId="6C24B53A" w14:textId="77777777" w:rsidTr="00FE6C7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59AA" w:rsidRPr="00CA4E01" w14:paraId="58D6ADA1" w14:textId="77777777" w:rsidTr="00FE6C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EC420" w14:textId="77777777" w:rsidR="002159AA" w:rsidRPr="00CA4E01" w:rsidRDefault="002159AA" w:rsidP="00FE6C7A">
                  <w:pPr>
                    <w:pStyle w:val="headertabella0"/>
                    <w:rPr>
                      <w:color w:val="002060"/>
                    </w:rPr>
                  </w:pPr>
                  <w:r w:rsidRPr="00CA4E01">
                    <w:rPr>
                      <w:color w:val="002060"/>
                    </w:rPr>
                    <w:t>GIRONE 14 - 2 Giornata - A</w:t>
                  </w:r>
                </w:p>
              </w:tc>
            </w:tr>
            <w:tr w:rsidR="002159AA" w:rsidRPr="00CA4E01" w14:paraId="7829C7E7" w14:textId="77777777" w:rsidTr="00FE6C7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CFE78F" w14:textId="77777777" w:rsidR="002159AA" w:rsidRPr="00CA4E01" w:rsidRDefault="002159AA" w:rsidP="00FE6C7A">
                  <w:pPr>
                    <w:pStyle w:val="rowtabella0"/>
                    <w:rPr>
                      <w:color w:val="002060"/>
                    </w:rPr>
                  </w:pPr>
                  <w:r w:rsidRPr="00CA4E01">
                    <w:rPr>
                      <w:color w:val="002060"/>
                    </w:rPr>
                    <w:t>(1) CALCIO S.ELPIDIO A MARE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F32C45" w14:textId="77777777" w:rsidR="002159AA" w:rsidRPr="00CA4E01" w:rsidRDefault="002159AA" w:rsidP="00FE6C7A">
                  <w:pPr>
                    <w:pStyle w:val="rowtabella0"/>
                    <w:rPr>
                      <w:color w:val="002060"/>
                    </w:rPr>
                  </w:pPr>
                  <w:r w:rsidRPr="00CA4E01">
                    <w:rPr>
                      <w:color w:val="002060"/>
                    </w:rPr>
                    <w:t>- CAPODARCO CASABIANCA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F62C4F" w14:textId="77777777" w:rsidR="002159AA" w:rsidRPr="00CA4E01" w:rsidRDefault="002159AA" w:rsidP="00FE6C7A">
                  <w:pPr>
                    <w:pStyle w:val="rowtabella0"/>
                    <w:jc w:val="center"/>
                    <w:rPr>
                      <w:color w:val="002060"/>
                    </w:rPr>
                  </w:pPr>
                  <w:r w:rsidRPr="00CA4E01">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0E92FE" w14:textId="77777777" w:rsidR="002159AA" w:rsidRPr="00CA4E01" w:rsidRDefault="002159AA" w:rsidP="00FE6C7A">
                  <w:pPr>
                    <w:pStyle w:val="rowtabella0"/>
                    <w:jc w:val="center"/>
                    <w:rPr>
                      <w:color w:val="002060"/>
                    </w:rPr>
                  </w:pPr>
                  <w:r w:rsidRPr="00CA4E01">
                    <w:rPr>
                      <w:color w:val="002060"/>
                    </w:rPr>
                    <w:t> </w:t>
                  </w:r>
                </w:p>
              </w:tc>
            </w:tr>
            <w:tr w:rsidR="002159AA" w:rsidRPr="00CA4E01" w14:paraId="46C67718" w14:textId="77777777" w:rsidTr="00FE6C7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E6DA82" w14:textId="77777777" w:rsidR="002159AA" w:rsidRPr="00CA4E01" w:rsidRDefault="002159AA" w:rsidP="00FE6C7A">
                  <w:pPr>
                    <w:pStyle w:val="rowtabella0"/>
                    <w:rPr>
                      <w:color w:val="002060"/>
                    </w:rPr>
                  </w:pPr>
                  <w:r w:rsidRPr="00CA4E01">
                    <w:rPr>
                      <w:color w:val="002060"/>
                    </w:rPr>
                    <w:t>(2) FUTSAL L.C.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599527" w14:textId="77777777" w:rsidR="002159AA" w:rsidRPr="00CA4E01" w:rsidRDefault="002159AA" w:rsidP="00FE6C7A">
                  <w:pPr>
                    <w:pStyle w:val="rowtabella0"/>
                    <w:rPr>
                      <w:color w:val="002060"/>
                    </w:rPr>
                  </w:pPr>
                  <w:r w:rsidRPr="00CA4E01">
                    <w:rPr>
                      <w:color w:val="002060"/>
                    </w:rPr>
                    <w:t>- FROG S CLUB SPORT</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BBD09B" w14:textId="77777777" w:rsidR="002159AA" w:rsidRPr="00CA4E01" w:rsidRDefault="002159AA" w:rsidP="00FE6C7A">
                  <w:pPr>
                    <w:pStyle w:val="rowtabella0"/>
                    <w:jc w:val="center"/>
                    <w:rPr>
                      <w:color w:val="002060"/>
                    </w:rPr>
                  </w:pPr>
                  <w:r w:rsidRPr="00CA4E01">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EC98A" w14:textId="77777777" w:rsidR="002159AA" w:rsidRPr="00CA4E01" w:rsidRDefault="002159AA" w:rsidP="00FE6C7A">
                  <w:pPr>
                    <w:pStyle w:val="rowtabella0"/>
                    <w:jc w:val="center"/>
                    <w:rPr>
                      <w:color w:val="002060"/>
                    </w:rPr>
                  </w:pPr>
                  <w:r w:rsidRPr="00CA4E01">
                    <w:rPr>
                      <w:color w:val="002060"/>
                    </w:rPr>
                    <w:t> </w:t>
                  </w:r>
                </w:p>
              </w:tc>
            </w:tr>
            <w:tr w:rsidR="002159AA" w:rsidRPr="00CA4E01" w14:paraId="4043494E" w14:textId="77777777" w:rsidTr="00FE6C7A">
              <w:tc>
                <w:tcPr>
                  <w:tcW w:w="4700" w:type="dxa"/>
                  <w:gridSpan w:val="4"/>
                  <w:tcBorders>
                    <w:top w:val="nil"/>
                    <w:left w:val="nil"/>
                    <w:bottom w:val="nil"/>
                    <w:right w:val="nil"/>
                  </w:tcBorders>
                  <w:tcMar>
                    <w:top w:w="20" w:type="dxa"/>
                    <w:left w:w="20" w:type="dxa"/>
                    <w:bottom w:w="20" w:type="dxa"/>
                    <w:right w:w="20" w:type="dxa"/>
                  </w:tcMar>
                  <w:vAlign w:val="center"/>
                  <w:hideMark/>
                </w:tcPr>
                <w:p w14:paraId="46D3A3E4" w14:textId="77777777" w:rsidR="002159AA" w:rsidRPr="00CA4E01" w:rsidRDefault="002159AA" w:rsidP="00FE6C7A">
                  <w:pPr>
                    <w:pStyle w:val="rowtabella0"/>
                    <w:rPr>
                      <w:color w:val="002060"/>
                    </w:rPr>
                  </w:pPr>
                  <w:r w:rsidRPr="00CA4E01">
                    <w:rPr>
                      <w:color w:val="002060"/>
                    </w:rPr>
                    <w:t>(1) - disputata il 09/10/2023</w:t>
                  </w:r>
                </w:p>
              </w:tc>
            </w:tr>
            <w:tr w:rsidR="002159AA" w:rsidRPr="00CA4E01" w14:paraId="2F4FED3D" w14:textId="77777777" w:rsidTr="00FE6C7A">
              <w:tc>
                <w:tcPr>
                  <w:tcW w:w="4700" w:type="dxa"/>
                  <w:gridSpan w:val="4"/>
                  <w:tcBorders>
                    <w:top w:val="nil"/>
                    <w:left w:val="nil"/>
                    <w:bottom w:val="nil"/>
                    <w:right w:val="nil"/>
                  </w:tcBorders>
                  <w:tcMar>
                    <w:top w:w="20" w:type="dxa"/>
                    <w:left w:w="20" w:type="dxa"/>
                    <w:bottom w:w="20" w:type="dxa"/>
                    <w:right w:w="20" w:type="dxa"/>
                  </w:tcMar>
                  <w:vAlign w:val="center"/>
                  <w:hideMark/>
                </w:tcPr>
                <w:p w14:paraId="70600941" w14:textId="77777777" w:rsidR="002159AA" w:rsidRPr="00CA4E01" w:rsidRDefault="002159AA" w:rsidP="00FE6C7A">
                  <w:pPr>
                    <w:pStyle w:val="rowtabella0"/>
                    <w:rPr>
                      <w:color w:val="002060"/>
                    </w:rPr>
                  </w:pPr>
                  <w:r w:rsidRPr="00CA4E01">
                    <w:rPr>
                      <w:color w:val="002060"/>
                    </w:rPr>
                    <w:t>(2) - disputata il 10/10/2023</w:t>
                  </w:r>
                </w:p>
              </w:tc>
            </w:tr>
          </w:tbl>
          <w:p w14:paraId="284D02EC" w14:textId="77777777" w:rsidR="002159AA" w:rsidRPr="00CA4E01" w:rsidRDefault="002159AA" w:rsidP="00FE6C7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59AA" w:rsidRPr="00CA4E01" w14:paraId="1B9FC12E" w14:textId="77777777" w:rsidTr="00FE6C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5CF55" w14:textId="77777777" w:rsidR="002159AA" w:rsidRPr="00CA4E01" w:rsidRDefault="002159AA" w:rsidP="00FE6C7A">
                  <w:pPr>
                    <w:pStyle w:val="headertabella0"/>
                    <w:rPr>
                      <w:color w:val="002060"/>
                    </w:rPr>
                  </w:pPr>
                  <w:r w:rsidRPr="00CA4E01">
                    <w:rPr>
                      <w:color w:val="002060"/>
                    </w:rPr>
                    <w:t>GIRONE 16 - 2 Giornata - A</w:t>
                  </w:r>
                </w:p>
              </w:tc>
            </w:tr>
            <w:tr w:rsidR="002159AA" w:rsidRPr="00CA4E01" w14:paraId="5DF8C8C1" w14:textId="77777777" w:rsidTr="00FE6C7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C2B842" w14:textId="77777777" w:rsidR="002159AA" w:rsidRPr="00CA4E01" w:rsidRDefault="002159AA" w:rsidP="00FE6C7A">
                  <w:pPr>
                    <w:pStyle w:val="rowtabella0"/>
                    <w:rPr>
                      <w:color w:val="002060"/>
                    </w:rPr>
                  </w:pPr>
                  <w:r w:rsidRPr="00CA4E01">
                    <w:rPr>
                      <w:color w:val="002060"/>
                    </w:rPr>
                    <w:t>POL. SPORT COMMUNICATION</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239ECE" w14:textId="77777777" w:rsidR="002159AA" w:rsidRPr="00CA4E01" w:rsidRDefault="002159AA" w:rsidP="00FE6C7A">
                  <w:pPr>
                    <w:pStyle w:val="rowtabella0"/>
                    <w:rPr>
                      <w:color w:val="002060"/>
                    </w:rPr>
                  </w:pPr>
                  <w:r w:rsidRPr="00CA4E01">
                    <w:rPr>
                      <w:color w:val="002060"/>
                    </w:rPr>
                    <w:t>- BOCASTRUM UNITED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903515" w14:textId="77777777" w:rsidR="002159AA" w:rsidRPr="00CA4E01" w:rsidRDefault="002159AA" w:rsidP="00FE6C7A">
                  <w:pPr>
                    <w:pStyle w:val="rowtabella0"/>
                    <w:jc w:val="center"/>
                    <w:rPr>
                      <w:color w:val="002060"/>
                    </w:rPr>
                  </w:pPr>
                  <w:r w:rsidRPr="00CA4E01">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511E00" w14:textId="77777777" w:rsidR="002159AA" w:rsidRPr="00CA4E01" w:rsidRDefault="002159AA" w:rsidP="00FE6C7A">
                  <w:pPr>
                    <w:pStyle w:val="rowtabella0"/>
                    <w:jc w:val="center"/>
                    <w:rPr>
                      <w:color w:val="002060"/>
                    </w:rPr>
                  </w:pPr>
                  <w:r w:rsidRPr="00CA4E01">
                    <w:rPr>
                      <w:color w:val="002060"/>
                    </w:rPr>
                    <w:t> </w:t>
                  </w:r>
                </w:p>
              </w:tc>
            </w:tr>
            <w:tr w:rsidR="002159AA" w:rsidRPr="00CA4E01" w14:paraId="2C328CEA" w14:textId="77777777" w:rsidTr="00FE6C7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3A7D64" w14:textId="77777777" w:rsidR="002159AA" w:rsidRPr="00CA4E01" w:rsidRDefault="002159AA" w:rsidP="00FE6C7A">
                  <w:pPr>
                    <w:pStyle w:val="rowtabella0"/>
                    <w:rPr>
                      <w:color w:val="002060"/>
                    </w:rPr>
                  </w:pPr>
                  <w:r w:rsidRPr="00CA4E01">
                    <w:rPr>
                      <w:color w:val="002060"/>
                    </w:rPr>
                    <w:t>(1) RIVIERA DELLE PALME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E920AC" w14:textId="77777777" w:rsidR="002159AA" w:rsidRPr="00CA4E01" w:rsidRDefault="002159AA" w:rsidP="00FE6C7A">
                  <w:pPr>
                    <w:pStyle w:val="rowtabella0"/>
                    <w:rPr>
                      <w:color w:val="002060"/>
                    </w:rPr>
                  </w:pPr>
                  <w:r w:rsidRPr="00CA4E01">
                    <w:rPr>
                      <w:color w:val="002060"/>
                    </w:rPr>
                    <w:t>- VAL TENNA UNITED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973AEE" w14:textId="77777777" w:rsidR="002159AA" w:rsidRPr="00CA4E01" w:rsidRDefault="002159AA" w:rsidP="00FE6C7A">
                  <w:pPr>
                    <w:pStyle w:val="rowtabella0"/>
                    <w:jc w:val="center"/>
                    <w:rPr>
                      <w:color w:val="002060"/>
                    </w:rPr>
                  </w:pPr>
                  <w:r w:rsidRPr="00CA4E01">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BC8B24" w14:textId="77777777" w:rsidR="002159AA" w:rsidRPr="00CA4E01" w:rsidRDefault="002159AA" w:rsidP="00FE6C7A">
                  <w:pPr>
                    <w:pStyle w:val="rowtabella0"/>
                    <w:jc w:val="center"/>
                    <w:rPr>
                      <w:color w:val="002060"/>
                    </w:rPr>
                  </w:pPr>
                  <w:r w:rsidRPr="00CA4E01">
                    <w:rPr>
                      <w:color w:val="002060"/>
                    </w:rPr>
                    <w:t> </w:t>
                  </w:r>
                </w:p>
              </w:tc>
            </w:tr>
            <w:tr w:rsidR="002159AA" w:rsidRPr="00CA4E01" w14:paraId="1154A4E5" w14:textId="77777777" w:rsidTr="00FE6C7A">
              <w:tc>
                <w:tcPr>
                  <w:tcW w:w="4700" w:type="dxa"/>
                  <w:gridSpan w:val="4"/>
                  <w:tcBorders>
                    <w:top w:val="nil"/>
                    <w:left w:val="nil"/>
                    <w:bottom w:val="nil"/>
                    <w:right w:val="nil"/>
                  </w:tcBorders>
                  <w:tcMar>
                    <w:top w:w="20" w:type="dxa"/>
                    <w:left w:w="20" w:type="dxa"/>
                    <w:bottom w:w="20" w:type="dxa"/>
                    <w:right w:w="20" w:type="dxa"/>
                  </w:tcMar>
                  <w:vAlign w:val="center"/>
                  <w:hideMark/>
                </w:tcPr>
                <w:p w14:paraId="2A54C6A0" w14:textId="77777777" w:rsidR="002159AA" w:rsidRPr="00CA4E01" w:rsidRDefault="002159AA" w:rsidP="00FE6C7A">
                  <w:pPr>
                    <w:pStyle w:val="rowtabella0"/>
                    <w:rPr>
                      <w:color w:val="002060"/>
                    </w:rPr>
                  </w:pPr>
                  <w:r w:rsidRPr="00CA4E01">
                    <w:rPr>
                      <w:color w:val="002060"/>
                    </w:rPr>
                    <w:t>(1) - disputata il 09/10/2023</w:t>
                  </w:r>
                </w:p>
              </w:tc>
            </w:tr>
          </w:tbl>
          <w:p w14:paraId="7746A494" w14:textId="77777777" w:rsidR="002159AA" w:rsidRPr="00CA4E01" w:rsidRDefault="002159AA" w:rsidP="00FE6C7A">
            <w:pPr>
              <w:rPr>
                <w:color w:val="002060"/>
              </w:rPr>
            </w:pPr>
          </w:p>
        </w:tc>
      </w:tr>
    </w:tbl>
    <w:p w14:paraId="57496ED3" w14:textId="77777777" w:rsidR="002159AA" w:rsidRPr="00CA4E01" w:rsidRDefault="002159AA" w:rsidP="002159AA">
      <w:pPr>
        <w:pStyle w:val="breakline"/>
        <w:rPr>
          <w:rFonts w:eastAsiaTheme="minorEastAsia"/>
          <w:color w:val="002060"/>
        </w:rPr>
      </w:pPr>
    </w:p>
    <w:p w14:paraId="372D7F20" w14:textId="77777777" w:rsidR="002159AA" w:rsidRPr="00CA4E01" w:rsidRDefault="002159AA" w:rsidP="002159AA">
      <w:pPr>
        <w:pStyle w:val="breakline"/>
        <w:rPr>
          <w:color w:val="002060"/>
        </w:rPr>
      </w:pPr>
    </w:p>
    <w:p w14:paraId="6772CCBC" w14:textId="77777777" w:rsidR="002159AA" w:rsidRPr="00CA4E01" w:rsidRDefault="002159AA" w:rsidP="002159AA">
      <w:pPr>
        <w:pStyle w:val="titoloprinc0"/>
        <w:rPr>
          <w:color w:val="002060"/>
        </w:rPr>
      </w:pPr>
      <w:r w:rsidRPr="00CA4E01">
        <w:rPr>
          <w:color w:val="002060"/>
        </w:rPr>
        <w:t>GIUDICE SPORTIVO</w:t>
      </w:r>
    </w:p>
    <w:p w14:paraId="3A252788" w14:textId="77777777" w:rsidR="002159AA" w:rsidRPr="00CA4E01" w:rsidRDefault="002159AA" w:rsidP="002159AA">
      <w:pPr>
        <w:pStyle w:val="diffida"/>
        <w:rPr>
          <w:color w:val="002060"/>
        </w:rPr>
      </w:pPr>
      <w:r w:rsidRPr="00CA4E01">
        <w:rPr>
          <w:color w:val="002060"/>
        </w:rPr>
        <w:t>Il Giudice Sportivo Avv. Agnese Lazzaretti, con l'assistenza del segretario Angelo Castellana, nella seduta del 13/10/2023, ha adottato le decisioni che di seguito integralmente si riportano:</w:t>
      </w:r>
    </w:p>
    <w:p w14:paraId="3E6A6113" w14:textId="77777777" w:rsidR="002159AA" w:rsidRPr="00CA4E01" w:rsidRDefault="002159AA" w:rsidP="002159AA">
      <w:pPr>
        <w:pStyle w:val="titolo10"/>
        <w:rPr>
          <w:color w:val="002060"/>
        </w:rPr>
      </w:pPr>
      <w:r w:rsidRPr="00CA4E01">
        <w:rPr>
          <w:color w:val="002060"/>
        </w:rPr>
        <w:t xml:space="preserve">GARE DEL 9/10/2023 </w:t>
      </w:r>
    </w:p>
    <w:p w14:paraId="121AF97C" w14:textId="77777777" w:rsidR="002159AA" w:rsidRPr="00CA4E01" w:rsidRDefault="002159AA" w:rsidP="002159AA">
      <w:pPr>
        <w:pStyle w:val="titolo7a"/>
        <w:rPr>
          <w:color w:val="002060"/>
        </w:rPr>
      </w:pPr>
      <w:r w:rsidRPr="00CA4E01">
        <w:rPr>
          <w:color w:val="002060"/>
        </w:rPr>
        <w:t xml:space="preserve">PROVVEDIMENTI DISCIPLINARI </w:t>
      </w:r>
    </w:p>
    <w:p w14:paraId="2FE1CCE2" w14:textId="77777777" w:rsidR="002159AA" w:rsidRPr="00CA4E01" w:rsidRDefault="002159AA" w:rsidP="002159AA">
      <w:pPr>
        <w:pStyle w:val="titolo7b0"/>
        <w:rPr>
          <w:color w:val="002060"/>
        </w:rPr>
      </w:pPr>
      <w:r w:rsidRPr="00CA4E01">
        <w:rPr>
          <w:color w:val="002060"/>
        </w:rPr>
        <w:t xml:space="preserve">In base alle risultanze degli atti ufficiali sono state deliberate le seguenti sanzioni disciplinari. </w:t>
      </w:r>
    </w:p>
    <w:p w14:paraId="047DD4D8" w14:textId="77777777" w:rsidR="002159AA" w:rsidRPr="00CA4E01" w:rsidRDefault="002159AA" w:rsidP="002159AA">
      <w:pPr>
        <w:pStyle w:val="titolo30"/>
        <w:rPr>
          <w:color w:val="002060"/>
        </w:rPr>
      </w:pPr>
      <w:r w:rsidRPr="00CA4E01">
        <w:rPr>
          <w:color w:val="002060"/>
        </w:rPr>
        <w:t xml:space="preserve">CALCIATORI ESPULSI </w:t>
      </w:r>
    </w:p>
    <w:p w14:paraId="6A5B14AB" w14:textId="77777777" w:rsidR="002159AA" w:rsidRPr="00CA4E01" w:rsidRDefault="002159AA" w:rsidP="002159AA">
      <w:pPr>
        <w:pStyle w:val="titolo20"/>
        <w:rPr>
          <w:color w:val="002060"/>
        </w:rPr>
      </w:pPr>
      <w:r w:rsidRPr="00CA4E01">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59AA" w:rsidRPr="00CA4E01" w14:paraId="22E60A41" w14:textId="77777777" w:rsidTr="00FE6C7A">
        <w:tc>
          <w:tcPr>
            <w:tcW w:w="2200" w:type="dxa"/>
            <w:tcMar>
              <w:top w:w="20" w:type="dxa"/>
              <w:left w:w="20" w:type="dxa"/>
              <w:bottom w:w="20" w:type="dxa"/>
              <w:right w:w="20" w:type="dxa"/>
            </w:tcMar>
            <w:vAlign w:val="center"/>
            <w:hideMark/>
          </w:tcPr>
          <w:p w14:paraId="4334D8C9" w14:textId="77777777" w:rsidR="002159AA" w:rsidRPr="00CA4E01" w:rsidRDefault="002159AA" w:rsidP="00FE6C7A">
            <w:pPr>
              <w:pStyle w:val="movimento"/>
              <w:rPr>
                <w:color w:val="002060"/>
              </w:rPr>
            </w:pPr>
            <w:r w:rsidRPr="00CA4E01">
              <w:rPr>
                <w:color w:val="002060"/>
              </w:rPr>
              <w:t>DUBBINI MATTIA</w:t>
            </w:r>
          </w:p>
        </w:tc>
        <w:tc>
          <w:tcPr>
            <w:tcW w:w="2200" w:type="dxa"/>
            <w:tcMar>
              <w:top w:w="20" w:type="dxa"/>
              <w:left w:w="20" w:type="dxa"/>
              <w:bottom w:w="20" w:type="dxa"/>
              <w:right w:w="20" w:type="dxa"/>
            </w:tcMar>
            <w:vAlign w:val="center"/>
            <w:hideMark/>
          </w:tcPr>
          <w:p w14:paraId="5D6D69BD" w14:textId="77777777" w:rsidR="002159AA" w:rsidRPr="00CA4E01" w:rsidRDefault="002159AA" w:rsidP="00FE6C7A">
            <w:pPr>
              <w:pStyle w:val="movimento2"/>
              <w:rPr>
                <w:color w:val="002060"/>
              </w:rPr>
            </w:pPr>
            <w:r w:rsidRPr="00CA4E01">
              <w:rPr>
                <w:color w:val="002060"/>
              </w:rPr>
              <w:t xml:space="preserve">(SAN BIAGIO) </w:t>
            </w:r>
          </w:p>
        </w:tc>
        <w:tc>
          <w:tcPr>
            <w:tcW w:w="800" w:type="dxa"/>
            <w:tcMar>
              <w:top w:w="20" w:type="dxa"/>
              <w:left w:w="20" w:type="dxa"/>
              <w:bottom w:w="20" w:type="dxa"/>
              <w:right w:w="20" w:type="dxa"/>
            </w:tcMar>
            <w:vAlign w:val="center"/>
            <w:hideMark/>
          </w:tcPr>
          <w:p w14:paraId="497E65E1"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11174A00"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457E8CA2" w14:textId="77777777" w:rsidR="002159AA" w:rsidRPr="00CA4E01" w:rsidRDefault="002159AA" w:rsidP="00FE6C7A">
            <w:pPr>
              <w:pStyle w:val="movimento2"/>
              <w:rPr>
                <w:color w:val="002060"/>
              </w:rPr>
            </w:pPr>
            <w:r w:rsidRPr="00CA4E01">
              <w:rPr>
                <w:color w:val="002060"/>
              </w:rPr>
              <w:t> </w:t>
            </w:r>
          </w:p>
        </w:tc>
      </w:tr>
    </w:tbl>
    <w:p w14:paraId="6E242C90" w14:textId="77777777" w:rsidR="002159AA" w:rsidRPr="00CA4E01" w:rsidRDefault="002159AA" w:rsidP="002159AA">
      <w:pPr>
        <w:pStyle w:val="titolo20"/>
        <w:rPr>
          <w:rFonts w:eastAsiaTheme="minorEastAsia"/>
          <w:color w:val="002060"/>
        </w:rPr>
      </w:pPr>
      <w:r w:rsidRPr="00CA4E0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59AA" w:rsidRPr="00CA4E01" w14:paraId="03EBC8F4" w14:textId="77777777" w:rsidTr="00FE6C7A">
        <w:tc>
          <w:tcPr>
            <w:tcW w:w="2200" w:type="dxa"/>
            <w:tcMar>
              <w:top w:w="20" w:type="dxa"/>
              <w:left w:w="20" w:type="dxa"/>
              <w:bottom w:w="20" w:type="dxa"/>
              <w:right w:w="20" w:type="dxa"/>
            </w:tcMar>
            <w:vAlign w:val="center"/>
            <w:hideMark/>
          </w:tcPr>
          <w:p w14:paraId="7CCE7F0E" w14:textId="77777777" w:rsidR="002159AA" w:rsidRPr="00CA4E01" w:rsidRDefault="002159AA" w:rsidP="00FE6C7A">
            <w:pPr>
              <w:pStyle w:val="movimento"/>
              <w:rPr>
                <w:color w:val="002060"/>
              </w:rPr>
            </w:pPr>
            <w:r w:rsidRPr="00CA4E01">
              <w:rPr>
                <w:color w:val="002060"/>
              </w:rPr>
              <w:lastRenderedPageBreak/>
              <w:t>ANGELANI ALESSANDRO</w:t>
            </w:r>
          </w:p>
        </w:tc>
        <w:tc>
          <w:tcPr>
            <w:tcW w:w="2200" w:type="dxa"/>
            <w:tcMar>
              <w:top w:w="20" w:type="dxa"/>
              <w:left w:w="20" w:type="dxa"/>
              <w:bottom w:w="20" w:type="dxa"/>
              <w:right w:w="20" w:type="dxa"/>
            </w:tcMar>
            <w:vAlign w:val="center"/>
            <w:hideMark/>
          </w:tcPr>
          <w:p w14:paraId="18ED27E9" w14:textId="77777777" w:rsidR="002159AA" w:rsidRPr="00CA4E01" w:rsidRDefault="002159AA" w:rsidP="00FE6C7A">
            <w:pPr>
              <w:pStyle w:val="movimento2"/>
              <w:rPr>
                <w:color w:val="002060"/>
              </w:rPr>
            </w:pPr>
            <w:r w:rsidRPr="00CA4E01">
              <w:rPr>
                <w:color w:val="002060"/>
              </w:rPr>
              <w:t xml:space="preserve">(FUTSAL ANCONA) </w:t>
            </w:r>
          </w:p>
        </w:tc>
        <w:tc>
          <w:tcPr>
            <w:tcW w:w="800" w:type="dxa"/>
            <w:tcMar>
              <w:top w:w="20" w:type="dxa"/>
              <w:left w:w="20" w:type="dxa"/>
              <w:bottom w:w="20" w:type="dxa"/>
              <w:right w:w="20" w:type="dxa"/>
            </w:tcMar>
            <w:vAlign w:val="center"/>
            <w:hideMark/>
          </w:tcPr>
          <w:p w14:paraId="5D20D7CE"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5003E296"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40186BC9" w14:textId="77777777" w:rsidR="002159AA" w:rsidRPr="00CA4E01" w:rsidRDefault="002159AA" w:rsidP="00FE6C7A">
            <w:pPr>
              <w:pStyle w:val="movimento2"/>
              <w:rPr>
                <w:color w:val="002060"/>
              </w:rPr>
            </w:pPr>
            <w:r w:rsidRPr="00CA4E01">
              <w:rPr>
                <w:color w:val="002060"/>
              </w:rPr>
              <w:t> </w:t>
            </w:r>
          </w:p>
        </w:tc>
      </w:tr>
    </w:tbl>
    <w:p w14:paraId="0788DE55" w14:textId="77777777" w:rsidR="002159AA" w:rsidRPr="00CA4E01" w:rsidRDefault="002159AA" w:rsidP="002159AA">
      <w:pPr>
        <w:pStyle w:val="titolo30"/>
        <w:rPr>
          <w:rFonts w:eastAsiaTheme="minorEastAsia"/>
          <w:color w:val="002060"/>
        </w:rPr>
      </w:pPr>
      <w:r w:rsidRPr="00CA4E01">
        <w:rPr>
          <w:color w:val="002060"/>
        </w:rPr>
        <w:t xml:space="preserve">CALCIATORI NON ESPULSI </w:t>
      </w:r>
    </w:p>
    <w:p w14:paraId="28C6245E" w14:textId="77777777" w:rsidR="002159AA" w:rsidRPr="00CA4E01" w:rsidRDefault="002159AA" w:rsidP="002159AA">
      <w:pPr>
        <w:pStyle w:val="titolo20"/>
        <w:rPr>
          <w:color w:val="002060"/>
        </w:rPr>
      </w:pPr>
      <w:r w:rsidRPr="00CA4E01">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59AA" w:rsidRPr="00CA4E01" w14:paraId="22CA43D6" w14:textId="77777777" w:rsidTr="00FE6C7A">
        <w:tc>
          <w:tcPr>
            <w:tcW w:w="2200" w:type="dxa"/>
            <w:tcMar>
              <w:top w:w="20" w:type="dxa"/>
              <w:left w:w="20" w:type="dxa"/>
              <w:bottom w:w="20" w:type="dxa"/>
              <w:right w:w="20" w:type="dxa"/>
            </w:tcMar>
            <w:vAlign w:val="center"/>
            <w:hideMark/>
          </w:tcPr>
          <w:p w14:paraId="546DFA8C" w14:textId="77777777" w:rsidR="002159AA" w:rsidRPr="00CA4E01" w:rsidRDefault="002159AA" w:rsidP="00FE6C7A">
            <w:pPr>
              <w:pStyle w:val="movimento"/>
              <w:rPr>
                <w:color w:val="002060"/>
              </w:rPr>
            </w:pPr>
            <w:r w:rsidRPr="00CA4E01">
              <w:rPr>
                <w:color w:val="002060"/>
              </w:rPr>
              <w:t>TASSI GIAN MARCO</w:t>
            </w:r>
          </w:p>
        </w:tc>
        <w:tc>
          <w:tcPr>
            <w:tcW w:w="2200" w:type="dxa"/>
            <w:tcMar>
              <w:top w:w="20" w:type="dxa"/>
              <w:left w:w="20" w:type="dxa"/>
              <w:bottom w:w="20" w:type="dxa"/>
              <w:right w:w="20" w:type="dxa"/>
            </w:tcMar>
            <w:vAlign w:val="center"/>
            <w:hideMark/>
          </w:tcPr>
          <w:p w14:paraId="1A31A2E1" w14:textId="77777777" w:rsidR="002159AA" w:rsidRPr="00CA4E01" w:rsidRDefault="002159AA" w:rsidP="00FE6C7A">
            <w:pPr>
              <w:pStyle w:val="movimento2"/>
              <w:rPr>
                <w:color w:val="002060"/>
              </w:rPr>
            </w:pPr>
            <w:r w:rsidRPr="00CA4E01">
              <w:rPr>
                <w:color w:val="002060"/>
              </w:rPr>
              <w:t xml:space="preserve">(CALCIO S.ELPIDIO A MARE) </w:t>
            </w:r>
          </w:p>
        </w:tc>
        <w:tc>
          <w:tcPr>
            <w:tcW w:w="800" w:type="dxa"/>
            <w:tcMar>
              <w:top w:w="20" w:type="dxa"/>
              <w:left w:w="20" w:type="dxa"/>
              <w:bottom w:w="20" w:type="dxa"/>
              <w:right w:w="20" w:type="dxa"/>
            </w:tcMar>
            <w:vAlign w:val="center"/>
            <w:hideMark/>
          </w:tcPr>
          <w:p w14:paraId="7D42594B"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75687DFD"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44B65AE8" w14:textId="77777777" w:rsidR="002159AA" w:rsidRPr="00CA4E01" w:rsidRDefault="002159AA" w:rsidP="00FE6C7A">
            <w:pPr>
              <w:pStyle w:val="movimento2"/>
              <w:rPr>
                <w:color w:val="002060"/>
              </w:rPr>
            </w:pPr>
            <w:r w:rsidRPr="00CA4E01">
              <w:rPr>
                <w:color w:val="002060"/>
              </w:rPr>
              <w:t> </w:t>
            </w:r>
          </w:p>
        </w:tc>
      </w:tr>
    </w:tbl>
    <w:p w14:paraId="44991C25" w14:textId="77777777" w:rsidR="002159AA" w:rsidRPr="00CA4E01" w:rsidRDefault="002159AA" w:rsidP="002159AA">
      <w:pPr>
        <w:pStyle w:val="titolo20"/>
        <w:rPr>
          <w:rFonts w:eastAsiaTheme="minorEastAsia"/>
          <w:color w:val="002060"/>
        </w:rPr>
      </w:pPr>
      <w:r w:rsidRPr="00CA4E0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59AA" w:rsidRPr="00CA4E01" w14:paraId="01FDF374" w14:textId="77777777" w:rsidTr="00FE6C7A">
        <w:tc>
          <w:tcPr>
            <w:tcW w:w="2200" w:type="dxa"/>
            <w:tcMar>
              <w:top w:w="20" w:type="dxa"/>
              <w:left w:w="20" w:type="dxa"/>
              <w:bottom w:w="20" w:type="dxa"/>
              <w:right w:w="20" w:type="dxa"/>
            </w:tcMar>
            <w:vAlign w:val="center"/>
            <w:hideMark/>
          </w:tcPr>
          <w:p w14:paraId="40D98225" w14:textId="77777777" w:rsidR="002159AA" w:rsidRPr="00CA4E01" w:rsidRDefault="002159AA" w:rsidP="00FE6C7A">
            <w:pPr>
              <w:pStyle w:val="movimento"/>
              <w:rPr>
                <w:color w:val="002060"/>
              </w:rPr>
            </w:pPr>
            <w:r w:rsidRPr="00CA4E01">
              <w:rPr>
                <w:color w:val="002060"/>
              </w:rPr>
              <w:t>ISIDORI GREGORIO</w:t>
            </w:r>
          </w:p>
        </w:tc>
        <w:tc>
          <w:tcPr>
            <w:tcW w:w="2200" w:type="dxa"/>
            <w:tcMar>
              <w:top w:w="20" w:type="dxa"/>
              <w:left w:w="20" w:type="dxa"/>
              <w:bottom w:w="20" w:type="dxa"/>
              <w:right w:w="20" w:type="dxa"/>
            </w:tcMar>
            <w:vAlign w:val="center"/>
            <w:hideMark/>
          </w:tcPr>
          <w:p w14:paraId="7362A2F3" w14:textId="77777777" w:rsidR="002159AA" w:rsidRPr="00CA4E01" w:rsidRDefault="002159AA" w:rsidP="00FE6C7A">
            <w:pPr>
              <w:pStyle w:val="movimento2"/>
              <w:rPr>
                <w:color w:val="002060"/>
              </w:rPr>
            </w:pPr>
            <w:r w:rsidRPr="00CA4E01">
              <w:rPr>
                <w:color w:val="002060"/>
              </w:rPr>
              <w:t xml:space="preserve">(CAPODARCO CASABIANCA C5) </w:t>
            </w:r>
          </w:p>
        </w:tc>
        <w:tc>
          <w:tcPr>
            <w:tcW w:w="800" w:type="dxa"/>
            <w:tcMar>
              <w:top w:w="20" w:type="dxa"/>
              <w:left w:w="20" w:type="dxa"/>
              <w:bottom w:w="20" w:type="dxa"/>
              <w:right w:w="20" w:type="dxa"/>
            </w:tcMar>
            <w:vAlign w:val="center"/>
            <w:hideMark/>
          </w:tcPr>
          <w:p w14:paraId="2A12387E"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180E0920" w14:textId="77777777" w:rsidR="002159AA" w:rsidRPr="00CA4E01" w:rsidRDefault="002159AA" w:rsidP="00FE6C7A">
            <w:pPr>
              <w:pStyle w:val="movimento"/>
              <w:rPr>
                <w:color w:val="002060"/>
              </w:rPr>
            </w:pPr>
            <w:r w:rsidRPr="00CA4E01">
              <w:rPr>
                <w:color w:val="002060"/>
              </w:rPr>
              <w:t>LEONI MICHELE</w:t>
            </w:r>
          </w:p>
        </w:tc>
        <w:tc>
          <w:tcPr>
            <w:tcW w:w="2200" w:type="dxa"/>
            <w:tcMar>
              <w:top w:w="20" w:type="dxa"/>
              <w:left w:w="20" w:type="dxa"/>
              <w:bottom w:w="20" w:type="dxa"/>
              <w:right w:w="20" w:type="dxa"/>
            </w:tcMar>
            <w:vAlign w:val="center"/>
            <w:hideMark/>
          </w:tcPr>
          <w:p w14:paraId="6D80D1CF" w14:textId="77777777" w:rsidR="002159AA" w:rsidRPr="00CA4E01" w:rsidRDefault="002159AA" w:rsidP="00FE6C7A">
            <w:pPr>
              <w:pStyle w:val="movimento2"/>
              <w:rPr>
                <w:color w:val="002060"/>
              </w:rPr>
            </w:pPr>
            <w:r w:rsidRPr="00CA4E01">
              <w:rPr>
                <w:color w:val="002060"/>
              </w:rPr>
              <w:t xml:space="preserve">(CAPODARCO CASABIANCA C5) </w:t>
            </w:r>
          </w:p>
        </w:tc>
      </w:tr>
      <w:tr w:rsidR="002159AA" w:rsidRPr="00CA4E01" w14:paraId="345F716E" w14:textId="77777777" w:rsidTr="00FE6C7A">
        <w:tc>
          <w:tcPr>
            <w:tcW w:w="2200" w:type="dxa"/>
            <w:tcMar>
              <w:top w:w="20" w:type="dxa"/>
              <w:left w:w="20" w:type="dxa"/>
              <w:bottom w:w="20" w:type="dxa"/>
              <w:right w:w="20" w:type="dxa"/>
            </w:tcMar>
            <w:vAlign w:val="center"/>
            <w:hideMark/>
          </w:tcPr>
          <w:p w14:paraId="0671695C" w14:textId="77777777" w:rsidR="002159AA" w:rsidRPr="00CA4E01" w:rsidRDefault="002159AA" w:rsidP="00FE6C7A">
            <w:pPr>
              <w:pStyle w:val="movimento"/>
              <w:rPr>
                <w:color w:val="002060"/>
              </w:rPr>
            </w:pPr>
            <w:r w:rsidRPr="00CA4E01">
              <w:rPr>
                <w:color w:val="002060"/>
              </w:rPr>
              <w:t>MECOZZI DANIELE</w:t>
            </w:r>
          </w:p>
        </w:tc>
        <w:tc>
          <w:tcPr>
            <w:tcW w:w="2200" w:type="dxa"/>
            <w:tcMar>
              <w:top w:w="20" w:type="dxa"/>
              <w:left w:w="20" w:type="dxa"/>
              <w:bottom w:w="20" w:type="dxa"/>
              <w:right w:w="20" w:type="dxa"/>
            </w:tcMar>
            <w:vAlign w:val="center"/>
            <w:hideMark/>
          </w:tcPr>
          <w:p w14:paraId="47E39516" w14:textId="77777777" w:rsidR="002159AA" w:rsidRPr="00CA4E01" w:rsidRDefault="002159AA" w:rsidP="00FE6C7A">
            <w:pPr>
              <w:pStyle w:val="movimento2"/>
              <w:rPr>
                <w:color w:val="002060"/>
              </w:rPr>
            </w:pPr>
            <w:r w:rsidRPr="00CA4E01">
              <w:rPr>
                <w:color w:val="002060"/>
              </w:rPr>
              <w:t xml:space="preserve">(CAPODARCO CASABIANCA C5) </w:t>
            </w:r>
          </w:p>
        </w:tc>
        <w:tc>
          <w:tcPr>
            <w:tcW w:w="800" w:type="dxa"/>
            <w:tcMar>
              <w:top w:w="20" w:type="dxa"/>
              <w:left w:w="20" w:type="dxa"/>
              <w:bottom w:w="20" w:type="dxa"/>
              <w:right w:w="20" w:type="dxa"/>
            </w:tcMar>
            <w:vAlign w:val="center"/>
            <w:hideMark/>
          </w:tcPr>
          <w:p w14:paraId="00DB5357"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7918D970" w14:textId="77777777" w:rsidR="002159AA" w:rsidRPr="00CA4E01" w:rsidRDefault="002159AA" w:rsidP="00FE6C7A">
            <w:pPr>
              <w:pStyle w:val="movimento"/>
              <w:rPr>
                <w:color w:val="002060"/>
              </w:rPr>
            </w:pPr>
            <w:r w:rsidRPr="00CA4E01">
              <w:rPr>
                <w:color w:val="002060"/>
              </w:rPr>
              <w:t>RAFFAELI DANIELE</w:t>
            </w:r>
          </w:p>
        </w:tc>
        <w:tc>
          <w:tcPr>
            <w:tcW w:w="2200" w:type="dxa"/>
            <w:tcMar>
              <w:top w:w="20" w:type="dxa"/>
              <w:left w:w="20" w:type="dxa"/>
              <w:bottom w:w="20" w:type="dxa"/>
              <w:right w:w="20" w:type="dxa"/>
            </w:tcMar>
            <w:vAlign w:val="center"/>
            <w:hideMark/>
          </w:tcPr>
          <w:p w14:paraId="495A9DAA" w14:textId="77777777" w:rsidR="002159AA" w:rsidRPr="00CA4E01" w:rsidRDefault="002159AA" w:rsidP="00FE6C7A">
            <w:pPr>
              <w:pStyle w:val="movimento2"/>
              <w:rPr>
                <w:color w:val="002060"/>
              </w:rPr>
            </w:pPr>
            <w:r w:rsidRPr="00CA4E01">
              <w:rPr>
                <w:color w:val="002060"/>
              </w:rPr>
              <w:t xml:space="preserve">(CAPODARCO CASABIANCA C5) </w:t>
            </w:r>
          </w:p>
        </w:tc>
      </w:tr>
      <w:tr w:rsidR="002159AA" w:rsidRPr="00CA4E01" w14:paraId="7467EDFE" w14:textId="77777777" w:rsidTr="00FE6C7A">
        <w:tc>
          <w:tcPr>
            <w:tcW w:w="2200" w:type="dxa"/>
            <w:tcMar>
              <w:top w:w="20" w:type="dxa"/>
              <w:left w:w="20" w:type="dxa"/>
              <w:bottom w:w="20" w:type="dxa"/>
              <w:right w:w="20" w:type="dxa"/>
            </w:tcMar>
            <w:vAlign w:val="center"/>
            <w:hideMark/>
          </w:tcPr>
          <w:p w14:paraId="4C8F474D" w14:textId="77777777" w:rsidR="002159AA" w:rsidRPr="00CA4E01" w:rsidRDefault="002159AA" w:rsidP="00FE6C7A">
            <w:pPr>
              <w:pStyle w:val="movimento"/>
              <w:rPr>
                <w:color w:val="002060"/>
              </w:rPr>
            </w:pPr>
            <w:r w:rsidRPr="00CA4E01">
              <w:rPr>
                <w:color w:val="002060"/>
              </w:rPr>
              <w:t>BARDELLA ANDREA</w:t>
            </w:r>
          </w:p>
        </w:tc>
        <w:tc>
          <w:tcPr>
            <w:tcW w:w="2200" w:type="dxa"/>
            <w:tcMar>
              <w:top w:w="20" w:type="dxa"/>
              <w:left w:w="20" w:type="dxa"/>
              <w:bottom w:w="20" w:type="dxa"/>
              <w:right w:w="20" w:type="dxa"/>
            </w:tcMar>
            <w:vAlign w:val="center"/>
            <w:hideMark/>
          </w:tcPr>
          <w:p w14:paraId="2FAF339C" w14:textId="77777777" w:rsidR="002159AA" w:rsidRPr="00CA4E01" w:rsidRDefault="002159AA" w:rsidP="00FE6C7A">
            <w:pPr>
              <w:pStyle w:val="movimento2"/>
              <w:rPr>
                <w:color w:val="002060"/>
              </w:rPr>
            </w:pPr>
            <w:r w:rsidRPr="00CA4E01">
              <w:rPr>
                <w:color w:val="002060"/>
              </w:rPr>
              <w:t xml:space="preserve">(FRASASSI C5) </w:t>
            </w:r>
          </w:p>
        </w:tc>
        <w:tc>
          <w:tcPr>
            <w:tcW w:w="800" w:type="dxa"/>
            <w:tcMar>
              <w:top w:w="20" w:type="dxa"/>
              <w:left w:w="20" w:type="dxa"/>
              <w:bottom w:w="20" w:type="dxa"/>
              <w:right w:w="20" w:type="dxa"/>
            </w:tcMar>
            <w:vAlign w:val="center"/>
            <w:hideMark/>
          </w:tcPr>
          <w:p w14:paraId="6F5BAAF4"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2ABA5731" w14:textId="77777777" w:rsidR="002159AA" w:rsidRPr="00CA4E01" w:rsidRDefault="002159AA" w:rsidP="00FE6C7A">
            <w:pPr>
              <w:pStyle w:val="movimento"/>
              <w:rPr>
                <w:color w:val="002060"/>
              </w:rPr>
            </w:pPr>
            <w:r w:rsidRPr="00CA4E01">
              <w:rPr>
                <w:color w:val="002060"/>
              </w:rPr>
              <w:t>BORIA SAMUELE</w:t>
            </w:r>
          </w:p>
        </w:tc>
        <w:tc>
          <w:tcPr>
            <w:tcW w:w="2200" w:type="dxa"/>
            <w:tcMar>
              <w:top w:w="20" w:type="dxa"/>
              <w:left w:w="20" w:type="dxa"/>
              <w:bottom w:w="20" w:type="dxa"/>
              <w:right w:w="20" w:type="dxa"/>
            </w:tcMar>
            <w:vAlign w:val="center"/>
            <w:hideMark/>
          </w:tcPr>
          <w:p w14:paraId="49AFB2B7" w14:textId="77777777" w:rsidR="002159AA" w:rsidRPr="00CA4E01" w:rsidRDefault="002159AA" w:rsidP="00FE6C7A">
            <w:pPr>
              <w:pStyle w:val="movimento2"/>
              <w:rPr>
                <w:color w:val="002060"/>
              </w:rPr>
            </w:pPr>
            <w:r w:rsidRPr="00CA4E01">
              <w:rPr>
                <w:color w:val="002060"/>
              </w:rPr>
              <w:t xml:space="preserve">(FRASASSI C5) </w:t>
            </w:r>
          </w:p>
        </w:tc>
      </w:tr>
      <w:tr w:rsidR="002159AA" w:rsidRPr="00CA4E01" w14:paraId="4EF3B2D5" w14:textId="77777777" w:rsidTr="00FE6C7A">
        <w:tc>
          <w:tcPr>
            <w:tcW w:w="2200" w:type="dxa"/>
            <w:tcMar>
              <w:top w:w="20" w:type="dxa"/>
              <w:left w:w="20" w:type="dxa"/>
              <w:bottom w:w="20" w:type="dxa"/>
              <w:right w:w="20" w:type="dxa"/>
            </w:tcMar>
            <w:vAlign w:val="center"/>
            <w:hideMark/>
          </w:tcPr>
          <w:p w14:paraId="52222F78" w14:textId="77777777" w:rsidR="002159AA" w:rsidRPr="00CA4E01" w:rsidRDefault="002159AA" w:rsidP="00FE6C7A">
            <w:pPr>
              <w:pStyle w:val="movimento"/>
              <w:rPr>
                <w:color w:val="002060"/>
              </w:rPr>
            </w:pPr>
            <w:r w:rsidRPr="00CA4E01">
              <w:rPr>
                <w:color w:val="002060"/>
              </w:rPr>
              <w:t>ANGELANI ALESSANDRO</w:t>
            </w:r>
          </w:p>
        </w:tc>
        <w:tc>
          <w:tcPr>
            <w:tcW w:w="2200" w:type="dxa"/>
            <w:tcMar>
              <w:top w:w="20" w:type="dxa"/>
              <w:left w:w="20" w:type="dxa"/>
              <w:bottom w:w="20" w:type="dxa"/>
              <w:right w:w="20" w:type="dxa"/>
            </w:tcMar>
            <w:vAlign w:val="center"/>
            <w:hideMark/>
          </w:tcPr>
          <w:p w14:paraId="0483F4BA" w14:textId="77777777" w:rsidR="002159AA" w:rsidRPr="00CA4E01" w:rsidRDefault="002159AA" w:rsidP="00FE6C7A">
            <w:pPr>
              <w:pStyle w:val="movimento2"/>
              <w:rPr>
                <w:color w:val="002060"/>
              </w:rPr>
            </w:pPr>
            <w:r w:rsidRPr="00CA4E01">
              <w:rPr>
                <w:color w:val="002060"/>
              </w:rPr>
              <w:t xml:space="preserve">(FUTSAL ANCONA) </w:t>
            </w:r>
          </w:p>
        </w:tc>
        <w:tc>
          <w:tcPr>
            <w:tcW w:w="800" w:type="dxa"/>
            <w:tcMar>
              <w:top w:w="20" w:type="dxa"/>
              <w:left w:w="20" w:type="dxa"/>
              <w:bottom w:w="20" w:type="dxa"/>
              <w:right w:w="20" w:type="dxa"/>
            </w:tcMar>
            <w:vAlign w:val="center"/>
            <w:hideMark/>
          </w:tcPr>
          <w:p w14:paraId="555026C9"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7EECD517" w14:textId="77777777" w:rsidR="002159AA" w:rsidRPr="00CA4E01" w:rsidRDefault="002159AA" w:rsidP="00FE6C7A">
            <w:pPr>
              <w:pStyle w:val="movimento"/>
              <w:rPr>
                <w:color w:val="002060"/>
              </w:rPr>
            </w:pPr>
            <w:r w:rsidRPr="00CA4E01">
              <w:rPr>
                <w:color w:val="002060"/>
              </w:rPr>
              <w:t>DI PANCRAZIO LUCA</w:t>
            </w:r>
          </w:p>
        </w:tc>
        <w:tc>
          <w:tcPr>
            <w:tcW w:w="2200" w:type="dxa"/>
            <w:tcMar>
              <w:top w:w="20" w:type="dxa"/>
              <w:left w:w="20" w:type="dxa"/>
              <w:bottom w:w="20" w:type="dxa"/>
              <w:right w:w="20" w:type="dxa"/>
            </w:tcMar>
            <w:vAlign w:val="center"/>
            <w:hideMark/>
          </w:tcPr>
          <w:p w14:paraId="5EB7DF05" w14:textId="77777777" w:rsidR="002159AA" w:rsidRPr="00CA4E01" w:rsidRDefault="002159AA" w:rsidP="00FE6C7A">
            <w:pPr>
              <w:pStyle w:val="movimento2"/>
              <w:rPr>
                <w:color w:val="002060"/>
              </w:rPr>
            </w:pPr>
            <w:r w:rsidRPr="00CA4E01">
              <w:rPr>
                <w:color w:val="002060"/>
              </w:rPr>
              <w:t xml:space="preserve">(FUTSAL ANCONA) </w:t>
            </w:r>
          </w:p>
        </w:tc>
      </w:tr>
      <w:tr w:rsidR="002159AA" w:rsidRPr="00CA4E01" w14:paraId="67786993" w14:textId="77777777" w:rsidTr="00FE6C7A">
        <w:tc>
          <w:tcPr>
            <w:tcW w:w="2200" w:type="dxa"/>
            <w:tcMar>
              <w:top w:w="20" w:type="dxa"/>
              <w:left w:w="20" w:type="dxa"/>
              <w:bottom w:w="20" w:type="dxa"/>
              <w:right w:w="20" w:type="dxa"/>
            </w:tcMar>
            <w:vAlign w:val="center"/>
            <w:hideMark/>
          </w:tcPr>
          <w:p w14:paraId="7620846B" w14:textId="77777777" w:rsidR="002159AA" w:rsidRPr="00CA4E01" w:rsidRDefault="002159AA" w:rsidP="00FE6C7A">
            <w:pPr>
              <w:pStyle w:val="movimento"/>
              <w:rPr>
                <w:color w:val="002060"/>
              </w:rPr>
            </w:pPr>
            <w:r w:rsidRPr="00CA4E01">
              <w:rPr>
                <w:color w:val="002060"/>
              </w:rPr>
              <w:t>GABBANELLI MATTEO</w:t>
            </w:r>
          </w:p>
        </w:tc>
        <w:tc>
          <w:tcPr>
            <w:tcW w:w="2200" w:type="dxa"/>
            <w:tcMar>
              <w:top w:w="20" w:type="dxa"/>
              <w:left w:w="20" w:type="dxa"/>
              <w:bottom w:w="20" w:type="dxa"/>
              <w:right w:w="20" w:type="dxa"/>
            </w:tcMar>
            <w:vAlign w:val="center"/>
            <w:hideMark/>
          </w:tcPr>
          <w:p w14:paraId="5885046A" w14:textId="77777777" w:rsidR="002159AA" w:rsidRPr="00CA4E01" w:rsidRDefault="002159AA" w:rsidP="00FE6C7A">
            <w:pPr>
              <w:pStyle w:val="movimento2"/>
              <w:rPr>
                <w:color w:val="002060"/>
              </w:rPr>
            </w:pPr>
            <w:r w:rsidRPr="00CA4E01">
              <w:rPr>
                <w:color w:val="002060"/>
              </w:rPr>
              <w:t xml:space="preserve">(FUTSAL ANCONA) </w:t>
            </w:r>
          </w:p>
        </w:tc>
        <w:tc>
          <w:tcPr>
            <w:tcW w:w="800" w:type="dxa"/>
            <w:tcMar>
              <w:top w:w="20" w:type="dxa"/>
              <w:left w:w="20" w:type="dxa"/>
              <w:bottom w:w="20" w:type="dxa"/>
              <w:right w:w="20" w:type="dxa"/>
            </w:tcMar>
            <w:vAlign w:val="center"/>
            <w:hideMark/>
          </w:tcPr>
          <w:p w14:paraId="020746FB"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6C3AB0F2" w14:textId="77777777" w:rsidR="002159AA" w:rsidRPr="00CA4E01" w:rsidRDefault="002159AA" w:rsidP="00FE6C7A">
            <w:pPr>
              <w:pStyle w:val="movimento"/>
              <w:rPr>
                <w:color w:val="002060"/>
              </w:rPr>
            </w:pPr>
            <w:r w:rsidRPr="00CA4E01">
              <w:rPr>
                <w:color w:val="002060"/>
              </w:rPr>
              <w:t>MORESCHI LEONARDO</w:t>
            </w:r>
          </w:p>
        </w:tc>
        <w:tc>
          <w:tcPr>
            <w:tcW w:w="2200" w:type="dxa"/>
            <w:tcMar>
              <w:top w:w="20" w:type="dxa"/>
              <w:left w:w="20" w:type="dxa"/>
              <w:bottom w:w="20" w:type="dxa"/>
              <w:right w:w="20" w:type="dxa"/>
            </w:tcMar>
            <w:vAlign w:val="center"/>
            <w:hideMark/>
          </w:tcPr>
          <w:p w14:paraId="22A322BD" w14:textId="77777777" w:rsidR="002159AA" w:rsidRPr="00CA4E01" w:rsidRDefault="002159AA" w:rsidP="00FE6C7A">
            <w:pPr>
              <w:pStyle w:val="movimento2"/>
              <w:rPr>
                <w:color w:val="002060"/>
              </w:rPr>
            </w:pPr>
            <w:r w:rsidRPr="00CA4E01">
              <w:rPr>
                <w:color w:val="002060"/>
              </w:rPr>
              <w:t xml:space="preserve">(SAN BIAGIO) </w:t>
            </w:r>
          </w:p>
        </w:tc>
      </w:tr>
      <w:tr w:rsidR="002159AA" w:rsidRPr="00CA4E01" w14:paraId="7F166F1F" w14:textId="77777777" w:rsidTr="00FE6C7A">
        <w:tc>
          <w:tcPr>
            <w:tcW w:w="2200" w:type="dxa"/>
            <w:tcMar>
              <w:top w:w="20" w:type="dxa"/>
              <w:left w:w="20" w:type="dxa"/>
              <w:bottom w:w="20" w:type="dxa"/>
              <w:right w:w="20" w:type="dxa"/>
            </w:tcMar>
            <w:vAlign w:val="center"/>
            <w:hideMark/>
          </w:tcPr>
          <w:p w14:paraId="11772018" w14:textId="77777777" w:rsidR="002159AA" w:rsidRPr="00CA4E01" w:rsidRDefault="002159AA" w:rsidP="00FE6C7A">
            <w:pPr>
              <w:pStyle w:val="movimento"/>
              <w:rPr>
                <w:color w:val="002060"/>
              </w:rPr>
            </w:pPr>
            <w:r w:rsidRPr="00CA4E01">
              <w:rPr>
                <w:color w:val="002060"/>
              </w:rPr>
              <w:t>BAGALINI FRANCESCO</w:t>
            </w:r>
          </w:p>
        </w:tc>
        <w:tc>
          <w:tcPr>
            <w:tcW w:w="2200" w:type="dxa"/>
            <w:tcMar>
              <w:top w:w="20" w:type="dxa"/>
              <w:left w:w="20" w:type="dxa"/>
              <w:bottom w:w="20" w:type="dxa"/>
              <w:right w:w="20" w:type="dxa"/>
            </w:tcMar>
            <w:vAlign w:val="center"/>
            <w:hideMark/>
          </w:tcPr>
          <w:p w14:paraId="2216FD94" w14:textId="77777777" w:rsidR="002159AA" w:rsidRPr="00CA4E01" w:rsidRDefault="002159AA" w:rsidP="00FE6C7A">
            <w:pPr>
              <w:pStyle w:val="movimento2"/>
              <w:rPr>
                <w:color w:val="002060"/>
              </w:rPr>
            </w:pPr>
            <w:r w:rsidRPr="00CA4E01">
              <w:rPr>
                <w:color w:val="002060"/>
              </w:rPr>
              <w:t xml:space="preserve">(VAL TENNA UNITED) </w:t>
            </w:r>
          </w:p>
        </w:tc>
        <w:tc>
          <w:tcPr>
            <w:tcW w:w="800" w:type="dxa"/>
            <w:tcMar>
              <w:top w:w="20" w:type="dxa"/>
              <w:left w:w="20" w:type="dxa"/>
              <w:bottom w:w="20" w:type="dxa"/>
              <w:right w:w="20" w:type="dxa"/>
            </w:tcMar>
            <w:vAlign w:val="center"/>
            <w:hideMark/>
          </w:tcPr>
          <w:p w14:paraId="670AEDD5"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2952E0C4"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6B85979E" w14:textId="77777777" w:rsidR="002159AA" w:rsidRPr="00CA4E01" w:rsidRDefault="002159AA" w:rsidP="00FE6C7A">
            <w:pPr>
              <w:pStyle w:val="movimento2"/>
              <w:rPr>
                <w:color w:val="002060"/>
              </w:rPr>
            </w:pPr>
            <w:r w:rsidRPr="00CA4E01">
              <w:rPr>
                <w:color w:val="002060"/>
              </w:rPr>
              <w:t> </w:t>
            </w:r>
          </w:p>
        </w:tc>
      </w:tr>
    </w:tbl>
    <w:p w14:paraId="1AB1F9AA" w14:textId="77777777" w:rsidR="002159AA" w:rsidRPr="00CA4E01" w:rsidRDefault="002159AA" w:rsidP="002159AA">
      <w:pPr>
        <w:pStyle w:val="titolo10"/>
        <w:rPr>
          <w:rFonts w:eastAsiaTheme="minorEastAsia"/>
          <w:color w:val="002060"/>
        </w:rPr>
      </w:pPr>
      <w:r w:rsidRPr="00CA4E01">
        <w:rPr>
          <w:color w:val="002060"/>
        </w:rPr>
        <w:t xml:space="preserve">GARE DEL 10/10/2023 </w:t>
      </w:r>
    </w:p>
    <w:p w14:paraId="38C3BCE9" w14:textId="77777777" w:rsidR="002159AA" w:rsidRPr="00CA4E01" w:rsidRDefault="002159AA" w:rsidP="002159AA">
      <w:pPr>
        <w:pStyle w:val="titolo7a"/>
        <w:rPr>
          <w:color w:val="002060"/>
        </w:rPr>
      </w:pPr>
      <w:r w:rsidRPr="00CA4E01">
        <w:rPr>
          <w:color w:val="002060"/>
        </w:rPr>
        <w:t xml:space="preserve">PROVVEDIMENTI DISCIPLINARI </w:t>
      </w:r>
    </w:p>
    <w:p w14:paraId="4832FB6E" w14:textId="77777777" w:rsidR="002159AA" w:rsidRPr="00CA4E01" w:rsidRDefault="002159AA" w:rsidP="002159AA">
      <w:pPr>
        <w:pStyle w:val="titolo7b0"/>
        <w:rPr>
          <w:color w:val="002060"/>
        </w:rPr>
      </w:pPr>
      <w:r w:rsidRPr="00CA4E01">
        <w:rPr>
          <w:color w:val="002060"/>
        </w:rPr>
        <w:t xml:space="preserve">In base alle risultanze degli atti ufficiali sono state deliberate le seguenti sanzioni disciplinari. </w:t>
      </w:r>
    </w:p>
    <w:p w14:paraId="66E47B0F" w14:textId="77777777" w:rsidR="002159AA" w:rsidRPr="00CA4E01" w:rsidRDefault="002159AA" w:rsidP="002159AA">
      <w:pPr>
        <w:pStyle w:val="titolo30"/>
        <w:rPr>
          <w:color w:val="002060"/>
        </w:rPr>
      </w:pPr>
      <w:r w:rsidRPr="00CA4E01">
        <w:rPr>
          <w:color w:val="002060"/>
        </w:rPr>
        <w:t xml:space="preserve">DIRIGENTI </w:t>
      </w:r>
    </w:p>
    <w:p w14:paraId="6651CEF4" w14:textId="77777777" w:rsidR="002159AA" w:rsidRPr="00CA4E01" w:rsidRDefault="002159AA" w:rsidP="002159AA">
      <w:pPr>
        <w:pStyle w:val="titolo20"/>
        <w:rPr>
          <w:color w:val="002060"/>
        </w:rPr>
      </w:pPr>
      <w:r w:rsidRPr="00CA4E01">
        <w:rPr>
          <w:color w:val="002060"/>
        </w:rPr>
        <w:t xml:space="preserve">INIBIZIONE A SVOLGERE OGNI ATTIVITA' FINO AL 27/10/2023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59AA" w:rsidRPr="00CA4E01" w14:paraId="73D2E570" w14:textId="77777777" w:rsidTr="00FE6C7A">
        <w:tc>
          <w:tcPr>
            <w:tcW w:w="2200" w:type="dxa"/>
            <w:tcMar>
              <w:top w:w="20" w:type="dxa"/>
              <w:left w:w="20" w:type="dxa"/>
              <w:bottom w:w="20" w:type="dxa"/>
              <w:right w:w="20" w:type="dxa"/>
            </w:tcMar>
            <w:vAlign w:val="center"/>
            <w:hideMark/>
          </w:tcPr>
          <w:p w14:paraId="6B7D650B" w14:textId="77777777" w:rsidR="002159AA" w:rsidRPr="00CA4E01" w:rsidRDefault="002159AA" w:rsidP="00FE6C7A">
            <w:pPr>
              <w:pStyle w:val="movimento"/>
              <w:rPr>
                <w:color w:val="002060"/>
              </w:rPr>
            </w:pPr>
            <w:r w:rsidRPr="00CA4E01">
              <w:rPr>
                <w:color w:val="002060"/>
              </w:rPr>
              <w:t>PICA LORIS</w:t>
            </w:r>
          </w:p>
        </w:tc>
        <w:tc>
          <w:tcPr>
            <w:tcW w:w="2200" w:type="dxa"/>
            <w:tcMar>
              <w:top w:w="20" w:type="dxa"/>
              <w:left w:w="20" w:type="dxa"/>
              <w:bottom w:w="20" w:type="dxa"/>
              <w:right w:w="20" w:type="dxa"/>
            </w:tcMar>
            <w:vAlign w:val="center"/>
            <w:hideMark/>
          </w:tcPr>
          <w:p w14:paraId="449A413F" w14:textId="77777777" w:rsidR="002159AA" w:rsidRPr="00CA4E01" w:rsidRDefault="002159AA" w:rsidP="00FE6C7A">
            <w:pPr>
              <w:pStyle w:val="movimento2"/>
              <w:rPr>
                <w:color w:val="002060"/>
              </w:rPr>
            </w:pPr>
            <w:r w:rsidRPr="00CA4E01">
              <w:rPr>
                <w:color w:val="002060"/>
              </w:rPr>
              <w:t xml:space="preserve">(FUTSAL L.C.) </w:t>
            </w:r>
          </w:p>
        </w:tc>
        <w:tc>
          <w:tcPr>
            <w:tcW w:w="800" w:type="dxa"/>
            <w:tcMar>
              <w:top w:w="20" w:type="dxa"/>
              <w:left w:w="20" w:type="dxa"/>
              <w:bottom w:w="20" w:type="dxa"/>
              <w:right w:w="20" w:type="dxa"/>
            </w:tcMar>
            <w:vAlign w:val="center"/>
            <w:hideMark/>
          </w:tcPr>
          <w:p w14:paraId="6CC5D73D"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7CDF38B1"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1A8ED01F" w14:textId="77777777" w:rsidR="002159AA" w:rsidRPr="00CA4E01" w:rsidRDefault="002159AA" w:rsidP="00FE6C7A">
            <w:pPr>
              <w:pStyle w:val="movimento2"/>
              <w:rPr>
                <w:color w:val="002060"/>
              </w:rPr>
            </w:pPr>
            <w:r w:rsidRPr="00CA4E01">
              <w:rPr>
                <w:color w:val="002060"/>
              </w:rPr>
              <w:t> </w:t>
            </w:r>
          </w:p>
        </w:tc>
      </w:tr>
    </w:tbl>
    <w:p w14:paraId="7CB8F205" w14:textId="77777777" w:rsidR="002159AA" w:rsidRPr="00CA4E01" w:rsidRDefault="002159AA" w:rsidP="002159AA">
      <w:pPr>
        <w:pStyle w:val="diffida"/>
        <w:spacing w:before="80" w:beforeAutospacing="0" w:after="40" w:afterAutospacing="0"/>
        <w:rPr>
          <w:rFonts w:eastAsiaTheme="minorEastAsia"/>
          <w:color w:val="002060"/>
        </w:rPr>
      </w:pPr>
      <w:r w:rsidRPr="00CA4E01">
        <w:rPr>
          <w:color w:val="002060"/>
        </w:rPr>
        <w:t xml:space="preserve">Per comportamento irriguardoso nei confronti dell'arbitro. Allontana-to. </w:t>
      </w:r>
    </w:p>
    <w:p w14:paraId="5E299F3A" w14:textId="77777777" w:rsidR="002159AA" w:rsidRPr="00CA4E01" w:rsidRDefault="002159AA" w:rsidP="002159AA">
      <w:pPr>
        <w:pStyle w:val="titolo30"/>
        <w:rPr>
          <w:color w:val="002060"/>
        </w:rPr>
      </w:pPr>
      <w:r w:rsidRPr="00CA4E01">
        <w:rPr>
          <w:color w:val="002060"/>
        </w:rPr>
        <w:t xml:space="preserve">CALCIATORI ESPULSI </w:t>
      </w:r>
    </w:p>
    <w:p w14:paraId="7DCE662F" w14:textId="77777777" w:rsidR="002159AA" w:rsidRPr="00CA4E01" w:rsidRDefault="002159AA" w:rsidP="002159AA">
      <w:pPr>
        <w:pStyle w:val="titolo20"/>
        <w:rPr>
          <w:color w:val="002060"/>
        </w:rPr>
      </w:pPr>
      <w:r w:rsidRPr="00CA4E01">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59AA" w:rsidRPr="00CA4E01" w14:paraId="112424FD" w14:textId="77777777" w:rsidTr="00FE6C7A">
        <w:tc>
          <w:tcPr>
            <w:tcW w:w="2200" w:type="dxa"/>
            <w:tcMar>
              <w:top w:w="20" w:type="dxa"/>
              <w:left w:w="20" w:type="dxa"/>
              <w:bottom w:w="20" w:type="dxa"/>
              <w:right w:w="20" w:type="dxa"/>
            </w:tcMar>
            <w:vAlign w:val="center"/>
            <w:hideMark/>
          </w:tcPr>
          <w:p w14:paraId="72330B69" w14:textId="77777777" w:rsidR="002159AA" w:rsidRPr="00CA4E01" w:rsidRDefault="002159AA" w:rsidP="00FE6C7A">
            <w:pPr>
              <w:pStyle w:val="movimento"/>
              <w:rPr>
                <w:color w:val="002060"/>
              </w:rPr>
            </w:pPr>
            <w:r w:rsidRPr="00CA4E01">
              <w:rPr>
                <w:color w:val="002060"/>
              </w:rPr>
              <w:t>VAGNONI STEFANO</w:t>
            </w:r>
          </w:p>
        </w:tc>
        <w:tc>
          <w:tcPr>
            <w:tcW w:w="2200" w:type="dxa"/>
            <w:tcMar>
              <w:top w:w="20" w:type="dxa"/>
              <w:left w:w="20" w:type="dxa"/>
              <w:bottom w:w="20" w:type="dxa"/>
              <w:right w:w="20" w:type="dxa"/>
            </w:tcMar>
            <w:vAlign w:val="center"/>
            <w:hideMark/>
          </w:tcPr>
          <w:p w14:paraId="2B49C28B" w14:textId="77777777" w:rsidR="002159AA" w:rsidRPr="00CA4E01" w:rsidRDefault="002159AA" w:rsidP="00FE6C7A">
            <w:pPr>
              <w:pStyle w:val="movimento2"/>
              <w:rPr>
                <w:color w:val="002060"/>
              </w:rPr>
            </w:pPr>
            <w:r w:rsidRPr="00CA4E01">
              <w:rPr>
                <w:color w:val="002060"/>
              </w:rPr>
              <w:t xml:space="preserve">(FUTSAL L.C.) </w:t>
            </w:r>
          </w:p>
        </w:tc>
        <w:tc>
          <w:tcPr>
            <w:tcW w:w="800" w:type="dxa"/>
            <w:tcMar>
              <w:top w:w="20" w:type="dxa"/>
              <w:left w:w="20" w:type="dxa"/>
              <w:bottom w:w="20" w:type="dxa"/>
              <w:right w:w="20" w:type="dxa"/>
            </w:tcMar>
            <w:vAlign w:val="center"/>
            <w:hideMark/>
          </w:tcPr>
          <w:p w14:paraId="47B90AAA"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20DAF021"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0A3AE9B3" w14:textId="77777777" w:rsidR="002159AA" w:rsidRPr="00CA4E01" w:rsidRDefault="002159AA" w:rsidP="00FE6C7A">
            <w:pPr>
              <w:pStyle w:val="movimento2"/>
              <w:rPr>
                <w:color w:val="002060"/>
              </w:rPr>
            </w:pPr>
            <w:r w:rsidRPr="00CA4E01">
              <w:rPr>
                <w:color w:val="002060"/>
              </w:rPr>
              <w:t> </w:t>
            </w:r>
          </w:p>
        </w:tc>
      </w:tr>
    </w:tbl>
    <w:p w14:paraId="32ABB0CA" w14:textId="77777777" w:rsidR="002159AA" w:rsidRPr="00CA4E01" w:rsidRDefault="002159AA" w:rsidP="002159AA">
      <w:pPr>
        <w:pStyle w:val="titolo20"/>
        <w:rPr>
          <w:rFonts w:eastAsiaTheme="minorEastAsia"/>
          <w:color w:val="002060"/>
        </w:rPr>
      </w:pPr>
      <w:r w:rsidRPr="00CA4E0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59AA" w:rsidRPr="00CA4E01" w14:paraId="55CD19E1" w14:textId="77777777" w:rsidTr="00FE6C7A">
        <w:tc>
          <w:tcPr>
            <w:tcW w:w="2200" w:type="dxa"/>
            <w:tcMar>
              <w:top w:w="20" w:type="dxa"/>
              <w:left w:w="20" w:type="dxa"/>
              <w:bottom w:w="20" w:type="dxa"/>
              <w:right w:w="20" w:type="dxa"/>
            </w:tcMar>
            <w:vAlign w:val="center"/>
            <w:hideMark/>
          </w:tcPr>
          <w:p w14:paraId="7FA9F5AB" w14:textId="77777777" w:rsidR="002159AA" w:rsidRPr="00CA4E01" w:rsidRDefault="002159AA" w:rsidP="00FE6C7A">
            <w:pPr>
              <w:pStyle w:val="movimento"/>
              <w:rPr>
                <w:color w:val="002060"/>
              </w:rPr>
            </w:pPr>
            <w:r w:rsidRPr="00CA4E01">
              <w:rPr>
                <w:color w:val="002060"/>
              </w:rPr>
              <w:t>NOTO ANDREA</w:t>
            </w:r>
          </w:p>
        </w:tc>
        <w:tc>
          <w:tcPr>
            <w:tcW w:w="2200" w:type="dxa"/>
            <w:tcMar>
              <w:top w:w="20" w:type="dxa"/>
              <w:left w:w="20" w:type="dxa"/>
              <w:bottom w:w="20" w:type="dxa"/>
              <w:right w:w="20" w:type="dxa"/>
            </w:tcMar>
            <w:vAlign w:val="center"/>
            <w:hideMark/>
          </w:tcPr>
          <w:p w14:paraId="36429B7B" w14:textId="77777777" w:rsidR="002159AA" w:rsidRPr="00CA4E01" w:rsidRDefault="002159AA" w:rsidP="00FE6C7A">
            <w:pPr>
              <w:pStyle w:val="movimento2"/>
              <w:rPr>
                <w:color w:val="002060"/>
              </w:rPr>
            </w:pPr>
            <w:r w:rsidRPr="00CA4E01">
              <w:rPr>
                <w:color w:val="002060"/>
              </w:rPr>
              <w:t xml:space="preserve">(FUTSAL L.C.) </w:t>
            </w:r>
          </w:p>
        </w:tc>
        <w:tc>
          <w:tcPr>
            <w:tcW w:w="800" w:type="dxa"/>
            <w:tcMar>
              <w:top w:w="20" w:type="dxa"/>
              <w:left w:w="20" w:type="dxa"/>
              <w:bottom w:w="20" w:type="dxa"/>
              <w:right w:w="20" w:type="dxa"/>
            </w:tcMar>
            <w:vAlign w:val="center"/>
            <w:hideMark/>
          </w:tcPr>
          <w:p w14:paraId="345388FD"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03BB1A72"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3BF2344C" w14:textId="77777777" w:rsidR="002159AA" w:rsidRPr="00CA4E01" w:rsidRDefault="002159AA" w:rsidP="00FE6C7A">
            <w:pPr>
              <w:pStyle w:val="movimento2"/>
              <w:rPr>
                <w:color w:val="002060"/>
              </w:rPr>
            </w:pPr>
            <w:r w:rsidRPr="00CA4E01">
              <w:rPr>
                <w:color w:val="002060"/>
              </w:rPr>
              <w:t> </w:t>
            </w:r>
          </w:p>
        </w:tc>
      </w:tr>
    </w:tbl>
    <w:p w14:paraId="3866B783" w14:textId="77777777" w:rsidR="002159AA" w:rsidRPr="00CA4E01" w:rsidRDefault="002159AA" w:rsidP="002159AA">
      <w:pPr>
        <w:pStyle w:val="titolo30"/>
        <w:rPr>
          <w:rFonts w:eastAsiaTheme="minorEastAsia"/>
          <w:color w:val="002060"/>
        </w:rPr>
      </w:pPr>
      <w:r w:rsidRPr="00CA4E01">
        <w:rPr>
          <w:color w:val="002060"/>
        </w:rPr>
        <w:t xml:space="preserve">CALCIATORI NON ESPULSI </w:t>
      </w:r>
    </w:p>
    <w:p w14:paraId="579AF035" w14:textId="77777777" w:rsidR="002159AA" w:rsidRPr="00CA4E01" w:rsidRDefault="002159AA" w:rsidP="002159AA">
      <w:pPr>
        <w:pStyle w:val="titolo20"/>
        <w:rPr>
          <w:color w:val="002060"/>
        </w:rPr>
      </w:pPr>
      <w:r w:rsidRPr="00CA4E0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59AA" w:rsidRPr="00CA4E01" w14:paraId="7032CC92" w14:textId="77777777" w:rsidTr="00FE6C7A">
        <w:tc>
          <w:tcPr>
            <w:tcW w:w="2200" w:type="dxa"/>
            <w:tcMar>
              <w:top w:w="20" w:type="dxa"/>
              <w:left w:w="20" w:type="dxa"/>
              <w:bottom w:w="20" w:type="dxa"/>
              <w:right w:w="20" w:type="dxa"/>
            </w:tcMar>
            <w:vAlign w:val="center"/>
            <w:hideMark/>
          </w:tcPr>
          <w:p w14:paraId="6DFE165D" w14:textId="77777777" w:rsidR="002159AA" w:rsidRPr="00CA4E01" w:rsidRDefault="002159AA" w:rsidP="00FE6C7A">
            <w:pPr>
              <w:pStyle w:val="movimento"/>
              <w:rPr>
                <w:color w:val="002060"/>
              </w:rPr>
            </w:pPr>
            <w:r w:rsidRPr="00CA4E01">
              <w:rPr>
                <w:color w:val="002060"/>
              </w:rPr>
              <w:t>DOUMI YOUNESSE</w:t>
            </w:r>
          </w:p>
        </w:tc>
        <w:tc>
          <w:tcPr>
            <w:tcW w:w="2200" w:type="dxa"/>
            <w:tcMar>
              <w:top w:w="20" w:type="dxa"/>
              <w:left w:w="20" w:type="dxa"/>
              <w:bottom w:w="20" w:type="dxa"/>
              <w:right w:w="20" w:type="dxa"/>
            </w:tcMar>
            <w:vAlign w:val="center"/>
            <w:hideMark/>
          </w:tcPr>
          <w:p w14:paraId="47ACEA51" w14:textId="77777777" w:rsidR="002159AA" w:rsidRPr="00CA4E01" w:rsidRDefault="002159AA" w:rsidP="00FE6C7A">
            <w:pPr>
              <w:pStyle w:val="movimento2"/>
              <w:rPr>
                <w:color w:val="002060"/>
              </w:rPr>
            </w:pPr>
            <w:r w:rsidRPr="00CA4E01">
              <w:rPr>
                <w:color w:val="002060"/>
              </w:rPr>
              <w:t xml:space="preserve">(AMATORI STESE 2007 SRL) </w:t>
            </w:r>
          </w:p>
        </w:tc>
        <w:tc>
          <w:tcPr>
            <w:tcW w:w="800" w:type="dxa"/>
            <w:tcMar>
              <w:top w:w="20" w:type="dxa"/>
              <w:left w:w="20" w:type="dxa"/>
              <w:bottom w:w="20" w:type="dxa"/>
              <w:right w:w="20" w:type="dxa"/>
            </w:tcMar>
            <w:vAlign w:val="center"/>
            <w:hideMark/>
          </w:tcPr>
          <w:p w14:paraId="4FA5FB11"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2D9DAC9E" w14:textId="77777777" w:rsidR="002159AA" w:rsidRPr="00CA4E01" w:rsidRDefault="002159AA" w:rsidP="00FE6C7A">
            <w:pPr>
              <w:pStyle w:val="movimento"/>
              <w:rPr>
                <w:color w:val="002060"/>
              </w:rPr>
            </w:pPr>
            <w:r w:rsidRPr="00CA4E01">
              <w:rPr>
                <w:color w:val="002060"/>
              </w:rPr>
              <w:t>MANNOCCHI STEFANO</w:t>
            </w:r>
          </w:p>
        </w:tc>
        <w:tc>
          <w:tcPr>
            <w:tcW w:w="2200" w:type="dxa"/>
            <w:tcMar>
              <w:top w:w="20" w:type="dxa"/>
              <w:left w:w="20" w:type="dxa"/>
              <w:bottom w:w="20" w:type="dxa"/>
              <w:right w:w="20" w:type="dxa"/>
            </w:tcMar>
            <w:vAlign w:val="center"/>
            <w:hideMark/>
          </w:tcPr>
          <w:p w14:paraId="14F40364" w14:textId="77777777" w:rsidR="002159AA" w:rsidRPr="00CA4E01" w:rsidRDefault="002159AA" w:rsidP="00FE6C7A">
            <w:pPr>
              <w:pStyle w:val="movimento2"/>
              <w:rPr>
                <w:color w:val="002060"/>
              </w:rPr>
            </w:pPr>
            <w:r w:rsidRPr="00CA4E01">
              <w:rPr>
                <w:color w:val="002060"/>
              </w:rPr>
              <w:t xml:space="preserve">(AMATORI STESE 2007 SRL) </w:t>
            </w:r>
          </w:p>
        </w:tc>
      </w:tr>
      <w:tr w:rsidR="002159AA" w:rsidRPr="00CA4E01" w14:paraId="3BC14968" w14:textId="77777777" w:rsidTr="00FE6C7A">
        <w:tc>
          <w:tcPr>
            <w:tcW w:w="2200" w:type="dxa"/>
            <w:tcMar>
              <w:top w:w="20" w:type="dxa"/>
              <w:left w:w="20" w:type="dxa"/>
              <w:bottom w:w="20" w:type="dxa"/>
              <w:right w:w="20" w:type="dxa"/>
            </w:tcMar>
            <w:vAlign w:val="center"/>
            <w:hideMark/>
          </w:tcPr>
          <w:p w14:paraId="67DEF48C" w14:textId="77777777" w:rsidR="002159AA" w:rsidRPr="00CA4E01" w:rsidRDefault="002159AA" w:rsidP="00FE6C7A">
            <w:pPr>
              <w:pStyle w:val="movimento"/>
              <w:rPr>
                <w:color w:val="002060"/>
              </w:rPr>
            </w:pPr>
            <w:r w:rsidRPr="00CA4E01">
              <w:rPr>
                <w:color w:val="002060"/>
              </w:rPr>
              <w:t>GUARINI VINCENZO</w:t>
            </w:r>
          </w:p>
        </w:tc>
        <w:tc>
          <w:tcPr>
            <w:tcW w:w="2200" w:type="dxa"/>
            <w:tcMar>
              <w:top w:w="20" w:type="dxa"/>
              <w:left w:w="20" w:type="dxa"/>
              <w:bottom w:w="20" w:type="dxa"/>
              <w:right w:w="20" w:type="dxa"/>
            </w:tcMar>
            <w:vAlign w:val="center"/>
            <w:hideMark/>
          </w:tcPr>
          <w:p w14:paraId="6F589445" w14:textId="77777777" w:rsidR="002159AA" w:rsidRPr="00CA4E01" w:rsidRDefault="002159AA" w:rsidP="00FE6C7A">
            <w:pPr>
              <w:pStyle w:val="movimento2"/>
              <w:rPr>
                <w:color w:val="002060"/>
              </w:rPr>
            </w:pPr>
            <w:r w:rsidRPr="00CA4E01">
              <w:rPr>
                <w:color w:val="002060"/>
              </w:rPr>
              <w:t xml:space="preserve">(CITTA DI FALCONARA) </w:t>
            </w:r>
          </w:p>
        </w:tc>
        <w:tc>
          <w:tcPr>
            <w:tcW w:w="800" w:type="dxa"/>
            <w:tcMar>
              <w:top w:w="20" w:type="dxa"/>
              <w:left w:w="20" w:type="dxa"/>
              <w:bottom w:w="20" w:type="dxa"/>
              <w:right w:w="20" w:type="dxa"/>
            </w:tcMar>
            <w:vAlign w:val="center"/>
            <w:hideMark/>
          </w:tcPr>
          <w:p w14:paraId="343D0D1C"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252CB055" w14:textId="77777777" w:rsidR="002159AA" w:rsidRPr="00CA4E01" w:rsidRDefault="002159AA" w:rsidP="00FE6C7A">
            <w:pPr>
              <w:pStyle w:val="movimento"/>
              <w:rPr>
                <w:color w:val="002060"/>
              </w:rPr>
            </w:pPr>
            <w:r w:rsidRPr="00CA4E01">
              <w:rPr>
                <w:color w:val="002060"/>
              </w:rPr>
              <w:t>MONTERVINO EGIDIO</w:t>
            </w:r>
          </w:p>
        </w:tc>
        <w:tc>
          <w:tcPr>
            <w:tcW w:w="2200" w:type="dxa"/>
            <w:tcMar>
              <w:top w:w="20" w:type="dxa"/>
              <w:left w:w="20" w:type="dxa"/>
              <w:bottom w:w="20" w:type="dxa"/>
              <w:right w:w="20" w:type="dxa"/>
            </w:tcMar>
            <w:vAlign w:val="center"/>
            <w:hideMark/>
          </w:tcPr>
          <w:p w14:paraId="3E757975" w14:textId="77777777" w:rsidR="002159AA" w:rsidRPr="00CA4E01" w:rsidRDefault="002159AA" w:rsidP="00FE6C7A">
            <w:pPr>
              <w:pStyle w:val="movimento2"/>
              <w:rPr>
                <w:color w:val="002060"/>
              </w:rPr>
            </w:pPr>
            <w:r w:rsidRPr="00CA4E01">
              <w:rPr>
                <w:color w:val="002060"/>
              </w:rPr>
              <w:t xml:space="preserve">(CITTA DI FALCONARA) </w:t>
            </w:r>
          </w:p>
        </w:tc>
      </w:tr>
      <w:tr w:rsidR="002159AA" w:rsidRPr="00CA4E01" w14:paraId="1465BC62" w14:textId="77777777" w:rsidTr="00FE6C7A">
        <w:tc>
          <w:tcPr>
            <w:tcW w:w="2200" w:type="dxa"/>
            <w:tcMar>
              <w:top w:w="20" w:type="dxa"/>
              <w:left w:w="20" w:type="dxa"/>
              <w:bottom w:w="20" w:type="dxa"/>
              <w:right w:w="20" w:type="dxa"/>
            </w:tcMar>
            <w:vAlign w:val="center"/>
            <w:hideMark/>
          </w:tcPr>
          <w:p w14:paraId="0129F4B3" w14:textId="77777777" w:rsidR="002159AA" w:rsidRPr="00CA4E01" w:rsidRDefault="002159AA" w:rsidP="00FE6C7A">
            <w:pPr>
              <w:pStyle w:val="movimento"/>
              <w:rPr>
                <w:color w:val="002060"/>
              </w:rPr>
            </w:pPr>
            <w:r w:rsidRPr="00CA4E01">
              <w:rPr>
                <w:color w:val="002060"/>
              </w:rPr>
              <w:t>NICOLOSI ENEA</w:t>
            </w:r>
          </w:p>
        </w:tc>
        <w:tc>
          <w:tcPr>
            <w:tcW w:w="2200" w:type="dxa"/>
            <w:tcMar>
              <w:top w:w="20" w:type="dxa"/>
              <w:left w:w="20" w:type="dxa"/>
              <w:bottom w:w="20" w:type="dxa"/>
              <w:right w:w="20" w:type="dxa"/>
            </w:tcMar>
            <w:vAlign w:val="center"/>
            <w:hideMark/>
          </w:tcPr>
          <w:p w14:paraId="419D294E" w14:textId="77777777" w:rsidR="002159AA" w:rsidRPr="00CA4E01" w:rsidRDefault="002159AA" w:rsidP="00FE6C7A">
            <w:pPr>
              <w:pStyle w:val="movimento2"/>
              <w:rPr>
                <w:color w:val="002060"/>
              </w:rPr>
            </w:pPr>
            <w:r w:rsidRPr="00CA4E01">
              <w:rPr>
                <w:color w:val="002060"/>
              </w:rPr>
              <w:t xml:space="preserve">(FUTSAL L.C.) </w:t>
            </w:r>
          </w:p>
        </w:tc>
        <w:tc>
          <w:tcPr>
            <w:tcW w:w="800" w:type="dxa"/>
            <w:tcMar>
              <w:top w:w="20" w:type="dxa"/>
              <w:left w:w="20" w:type="dxa"/>
              <w:bottom w:w="20" w:type="dxa"/>
              <w:right w:w="20" w:type="dxa"/>
            </w:tcMar>
            <w:vAlign w:val="center"/>
            <w:hideMark/>
          </w:tcPr>
          <w:p w14:paraId="45466A9B"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39749660" w14:textId="77777777" w:rsidR="002159AA" w:rsidRPr="00CA4E01" w:rsidRDefault="002159AA" w:rsidP="00FE6C7A">
            <w:pPr>
              <w:pStyle w:val="movimento"/>
              <w:rPr>
                <w:color w:val="002060"/>
              </w:rPr>
            </w:pPr>
            <w:r w:rsidRPr="00CA4E01">
              <w:rPr>
                <w:color w:val="002060"/>
              </w:rPr>
              <w:t>NOTO ANDREA</w:t>
            </w:r>
          </w:p>
        </w:tc>
        <w:tc>
          <w:tcPr>
            <w:tcW w:w="2200" w:type="dxa"/>
            <w:tcMar>
              <w:top w:w="20" w:type="dxa"/>
              <w:left w:w="20" w:type="dxa"/>
              <w:bottom w:w="20" w:type="dxa"/>
              <w:right w:w="20" w:type="dxa"/>
            </w:tcMar>
            <w:vAlign w:val="center"/>
            <w:hideMark/>
          </w:tcPr>
          <w:p w14:paraId="48B9A117" w14:textId="77777777" w:rsidR="002159AA" w:rsidRPr="00CA4E01" w:rsidRDefault="002159AA" w:rsidP="00FE6C7A">
            <w:pPr>
              <w:pStyle w:val="movimento2"/>
              <w:rPr>
                <w:color w:val="002060"/>
              </w:rPr>
            </w:pPr>
            <w:r w:rsidRPr="00CA4E01">
              <w:rPr>
                <w:color w:val="002060"/>
              </w:rPr>
              <w:t xml:space="preserve">(FUTSAL L.C.) </w:t>
            </w:r>
          </w:p>
        </w:tc>
      </w:tr>
      <w:tr w:rsidR="002159AA" w:rsidRPr="00CA4E01" w14:paraId="73A05D9B" w14:textId="77777777" w:rsidTr="00FE6C7A">
        <w:tc>
          <w:tcPr>
            <w:tcW w:w="2200" w:type="dxa"/>
            <w:tcMar>
              <w:top w:w="20" w:type="dxa"/>
              <w:left w:w="20" w:type="dxa"/>
              <w:bottom w:w="20" w:type="dxa"/>
              <w:right w:w="20" w:type="dxa"/>
            </w:tcMar>
            <w:vAlign w:val="center"/>
            <w:hideMark/>
          </w:tcPr>
          <w:p w14:paraId="1DF8CAF4" w14:textId="77777777" w:rsidR="002159AA" w:rsidRPr="00CA4E01" w:rsidRDefault="002159AA" w:rsidP="00FE6C7A">
            <w:pPr>
              <w:pStyle w:val="movimento"/>
              <w:rPr>
                <w:color w:val="002060"/>
              </w:rPr>
            </w:pPr>
            <w:r w:rsidRPr="00CA4E01">
              <w:rPr>
                <w:color w:val="002060"/>
              </w:rPr>
              <w:t>ROSATI ANDREA</w:t>
            </w:r>
          </w:p>
        </w:tc>
        <w:tc>
          <w:tcPr>
            <w:tcW w:w="2200" w:type="dxa"/>
            <w:tcMar>
              <w:top w:w="20" w:type="dxa"/>
              <w:left w:w="20" w:type="dxa"/>
              <w:bottom w:w="20" w:type="dxa"/>
              <w:right w:w="20" w:type="dxa"/>
            </w:tcMar>
            <w:vAlign w:val="center"/>
            <w:hideMark/>
          </w:tcPr>
          <w:p w14:paraId="6C8EB3D3" w14:textId="77777777" w:rsidR="002159AA" w:rsidRPr="00CA4E01" w:rsidRDefault="002159AA" w:rsidP="00FE6C7A">
            <w:pPr>
              <w:pStyle w:val="movimento2"/>
              <w:rPr>
                <w:color w:val="002060"/>
              </w:rPr>
            </w:pPr>
            <w:r w:rsidRPr="00CA4E01">
              <w:rPr>
                <w:color w:val="002060"/>
              </w:rPr>
              <w:t xml:space="preserve">(FUTSAL L.C.) </w:t>
            </w:r>
          </w:p>
        </w:tc>
        <w:tc>
          <w:tcPr>
            <w:tcW w:w="800" w:type="dxa"/>
            <w:tcMar>
              <w:top w:w="20" w:type="dxa"/>
              <w:left w:w="20" w:type="dxa"/>
              <w:bottom w:w="20" w:type="dxa"/>
              <w:right w:w="20" w:type="dxa"/>
            </w:tcMar>
            <w:vAlign w:val="center"/>
            <w:hideMark/>
          </w:tcPr>
          <w:p w14:paraId="3995A6E8"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3D30D27F" w14:textId="77777777" w:rsidR="002159AA" w:rsidRPr="00CA4E01" w:rsidRDefault="002159AA" w:rsidP="00FE6C7A">
            <w:pPr>
              <w:pStyle w:val="movimento"/>
              <w:rPr>
                <w:color w:val="002060"/>
              </w:rPr>
            </w:pPr>
            <w:r w:rsidRPr="00CA4E01">
              <w:rPr>
                <w:color w:val="002060"/>
              </w:rPr>
              <w:t>VOLTATTORNI MATTEO</w:t>
            </w:r>
          </w:p>
        </w:tc>
        <w:tc>
          <w:tcPr>
            <w:tcW w:w="2200" w:type="dxa"/>
            <w:tcMar>
              <w:top w:w="20" w:type="dxa"/>
              <w:left w:w="20" w:type="dxa"/>
              <w:bottom w:w="20" w:type="dxa"/>
              <w:right w:w="20" w:type="dxa"/>
            </w:tcMar>
            <w:vAlign w:val="center"/>
            <w:hideMark/>
          </w:tcPr>
          <w:p w14:paraId="15081F2A" w14:textId="77777777" w:rsidR="002159AA" w:rsidRPr="00CA4E01" w:rsidRDefault="002159AA" w:rsidP="00FE6C7A">
            <w:pPr>
              <w:pStyle w:val="movimento2"/>
              <w:rPr>
                <w:color w:val="002060"/>
              </w:rPr>
            </w:pPr>
            <w:r w:rsidRPr="00CA4E01">
              <w:rPr>
                <w:color w:val="002060"/>
              </w:rPr>
              <w:t xml:space="preserve">(FUTSAL L.C.) </w:t>
            </w:r>
          </w:p>
        </w:tc>
      </w:tr>
      <w:tr w:rsidR="002159AA" w:rsidRPr="00CA4E01" w14:paraId="09F71BCE" w14:textId="77777777" w:rsidTr="00FE6C7A">
        <w:tc>
          <w:tcPr>
            <w:tcW w:w="2200" w:type="dxa"/>
            <w:tcMar>
              <w:top w:w="20" w:type="dxa"/>
              <w:left w:w="20" w:type="dxa"/>
              <w:bottom w:w="20" w:type="dxa"/>
              <w:right w:w="20" w:type="dxa"/>
            </w:tcMar>
            <w:vAlign w:val="center"/>
            <w:hideMark/>
          </w:tcPr>
          <w:p w14:paraId="6A33EADB" w14:textId="77777777" w:rsidR="002159AA" w:rsidRPr="00CA4E01" w:rsidRDefault="002159AA" w:rsidP="00FE6C7A">
            <w:pPr>
              <w:pStyle w:val="movimento"/>
              <w:rPr>
                <w:color w:val="002060"/>
              </w:rPr>
            </w:pPr>
            <w:r w:rsidRPr="00CA4E01">
              <w:rPr>
                <w:color w:val="002060"/>
              </w:rPr>
              <w:t>PIERSANTI LORENZO</w:t>
            </w:r>
          </w:p>
        </w:tc>
        <w:tc>
          <w:tcPr>
            <w:tcW w:w="2200" w:type="dxa"/>
            <w:tcMar>
              <w:top w:w="20" w:type="dxa"/>
              <w:left w:w="20" w:type="dxa"/>
              <w:bottom w:w="20" w:type="dxa"/>
              <w:right w:w="20" w:type="dxa"/>
            </w:tcMar>
            <w:vAlign w:val="center"/>
            <w:hideMark/>
          </w:tcPr>
          <w:p w14:paraId="64C5D4F5" w14:textId="77777777" w:rsidR="002159AA" w:rsidRPr="00CA4E01" w:rsidRDefault="002159AA" w:rsidP="00FE6C7A">
            <w:pPr>
              <w:pStyle w:val="movimento2"/>
              <w:rPr>
                <w:color w:val="002060"/>
              </w:rPr>
            </w:pPr>
            <w:r w:rsidRPr="00CA4E01">
              <w:rPr>
                <w:color w:val="002060"/>
              </w:rPr>
              <w:t xml:space="preserve">(VIRTUS ASD) </w:t>
            </w:r>
          </w:p>
        </w:tc>
        <w:tc>
          <w:tcPr>
            <w:tcW w:w="800" w:type="dxa"/>
            <w:tcMar>
              <w:top w:w="20" w:type="dxa"/>
              <w:left w:w="20" w:type="dxa"/>
              <w:bottom w:w="20" w:type="dxa"/>
              <w:right w:w="20" w:type="dxa"/>
            </w:tcMar>
            <w:vAlign w:val="center"/>
            <w:hideMark/>
          </w:tcPr>
          <w:p w14:paraId="1487AF72"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3462663B"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3DF8B9A7" w14:textId="77777777" w:rsidR="002159AA" w:rsidRPr="00CA4E01" w:rsidRDefault="002159AA" w:rsidP="00FE6C7A">
            <w:pPr>
              <w:pStyle w:val="movimento2"/>
              <w:rPr>
                <w:color w:val="002060"/>
              </w:rPr>
            </w:pPr>
            <w:r w:rsidRPr="00CA4E01">
              <w:rPr>
                <w:color w:val="002060"/>
              </w:rPr>
              <w:t> </w:t>
            </w:r>
          </w:p>
        </w:tc>
      </w:tr>
    </w:tbl>
    <w:p w14:paraId="67F26308" w14:textId="77777777" w:rsidR="002159AA" w:rsidRPr="00CA4E01" w:rsidRDefault="002159AA" w:rsidP="002159AA">
      <w:pPr>
        <w:pStyle w:val="titolo10"/>
        <w:rPr>
          <w:rFonts w:eastAsiaTheme="minorEastAsia"/>
          <w:color w:val="002060"/>
        </w:rPr>
      </w:pPr>
      <w:r w:rsidRPr="00CA4E01">
        <w:rPr>
          <w:color w:val="002060"/>
        </w:rPr>
        <w:t xml:space="preserve">GARE DEL 11/10/2023 </w:t>
      </w:r>
    </w:p>
    <w:p w14:paraId="58CE28C2" w14:textId="77777777" w:rsidR="002159AA" w:rsidRPr="00CA4E01" w:rsidRDefault="002159AA" w:rsidP="002159AA">
      <w:pPr>
        <w:pStyle w:val="titolo7a"/>
        <w:rPr>
          <w:color w:val="002060"/>
        </w:rPr>
      </w:pPr>
      <w:r w:rsidRPr="00CA4E01">
        <w:rPr>
          <w:color w:val="002060"/>
        </w:rPr>
        <w:t xml:space="preserve">PROVVEDIMENTI DISCIPLINARI </w:t>
      </w:r>
    </w:p>
    <w:p w14:paraId="77FE882B" w14:textId="77777777" w:rsidR="002159AA" w:rsidRPr="00CA4E01" w:rsidRDefault="002159AA" w:rsidP="002159AA">
      <w:pPr>
        <w:pStyle w:val="titolo7b0"/>
        <w:rPr>
          <w:color w:val="002060"/>
        </w:rPr>
      </w:pPr>
      <w:r w:rsidRPr="00CA4E01">
        <w:rPr>
          <w:color w:val="002060"/>
        </w:rPr>
        <w:t xml:space="preserve">In base alle risultanze degli atti ufficiali sono state deliberate le seguenti sanzioni disciplinari. </w:t>
      </w:r>
    </w:p>
    <w:p w14:paraId="7ABAD6D3" w14:textId="77777777" w:rsidR="002159AA" w:rsidRPr="00CA4E01" w:rsidRDefault="002159AA" w:rsidP="002159AA">
      <w:pPr>
        <w:pStyle w:val="titolo30"/>
        <w:rPr>
          <w:color w:val="002060"/>
        </w:rPr>
      </w:pPr>
      <w:r w:rsidRPr="00CA4E01">
        <w:rPr>
          <w:color w:val="002060"/>
        </w:rPr>
        <w:t xml:space="preserve">SOCIETA' </w:t>
      </w:r>
    </w:p>
    <w:p w14:paraId="6CD04A92" w14:textId="77777777" w:rsidR="002159AA" w:rsidRPr="00CA4E01" w:rsidRDefault="002159AA" w:rsidP="002159AA">
      <w:pPr>
        <w:pStyle w:val="titolo20"/>
        <w:rPr>
          <w:color w:val="002060"/>
        </w:rPr>
      </w:pPr>
      <w:r w:rsidRPr="00CA4E01">
        <w:rPr>
          <w:color w:val="002060"/>
        </w:rPr>
        <w:t xml:space="preserve">AMMENDA </w:t>
      </w:r>
    </w:p>
    <w:p w14:paraId="0DC9AEDD" w14:textId="77777777" w:rsidR="002159AA" w:rsidRPr="00CA4E01" w:rsidRDefault="002159AA" w:rsidP="002159AA">
      <w:pPr>
        <w:pStyle w:val="diffida"/>
        <w:spacing w:before="80" w:beforeAutospacing="0" w:after="40" w:afterAutospacing="0"/>
        <w:jc w:val="left"/>
        <w:rPr>
          <w:color w:val="002060"/>
        </w:rPr>
      </w:pPr>
      <w:r w:rsidRPr="00CA4E01">
        <w:rPr>
          <w:color w:val="002060"/>
        </w:rPr>
        <w:t xml:space="preserve">Euro 90,00 GIOVANI SANT IPPOLITO </w:t>
      </w:r>
      <w:r w:rsidRPr="00CA4E01">
        <w:rPr>
          <w:color w:val="002060"/>
        </w:rPr>
        <w:br/>
        <w:t xml:space="preserve">Per comportamento offensivo del proprio pubblico nei confronti dell'arbitro per tutta la gara. </w:t>
      </w:r>
    </w:p>
    <w:p w14:paraId="0D461673" w14:textId="77777777" w:rsidR="002159AA" w:rsidRPr="00CA4E01" w:rsidRDefault="002159AA" w:rsidP="002159AA">
      <w:pPr>
        <w:pStyle w:val="diffida"/>
        <w:spacing w:before="80" w:beforeAutospacing="0" w:after="40" w:afterAutospacing="0"/>
        <w:jc w:val="left"/>
        <w:rPr>
          <w:color w:val="002060"/>
        </w:rPr>
      </w:pPr>
      <w:r w:rsidRPr="00CA4E01">
        <w:rPr>
          <w:color w:val="002060"/>
        </w:rPr>
        <w:lastRenderedPageBreak/>
        <w:br/>
        <w:t xml:space="preserve">Euro 90,00 GNANO 04 </w:t>
      </w:r>
      <w:r w:rsidRPr="00CA4E01">
        <w:rPr>
          <w:color w:val="002060"/>
        </w:rPr>
        <w:br/>
        <w:t xml:space="preserve">Per comportamento offensivo del proprio pubblico nei confronti dell'arbitro per tutta la durata della gara. </w:t>
      </w:r>
    </w:p>
    <w:p w14:paraId="54D7FC2A" w14:textId="77777777" w:rsidR="002159AA" w:rsidRPr="00CA4E01" w:rsidRDefault="002159AA" w:rsidP="002159AA">
      <w:pPr>
        <w:pStyle w:val="titolo30"/>
        <w:rPr>
          <w:color w:val="002060"/>
        </w:rPr>
      </w:pPr>
      <w:r w:rsidRPr="00CA4E01">
        <w:rPr>
          <w:color w:val="002060"/>
        </w:rPr>
        <w:t xml:space="preserve">DIRIGENTI </w:t>
      </w:r>
    </w:p>
    <w:p w14:paraId="7CF1AE8C" w14:textId="77777777" w:rsidR="002159AA" w:rsidRPr="00CA4E01" w:rsidRDefault="002159AA" w:rsidP="002159AA">
      <w:pPr>
        <w:pStyle w:val="titolo20"/>
        <w:rPr>
          <w:color w:val="002060"/>
        </w:rPr>
      </w:pPr>
      <w:r w:rsidRPr="00CA4E01">
        <w:rPr>
          <w:color w:val="002060"/>
        </w:rPr>
        <w:t xml:space="preserve">INIBIZIONE A SVOLGERE OGNI ATTIVITA' FINO AL 20/10/2023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59AA" w:rsidRPr="00CA4E01" w14:paraId="548D1E6F" w14:textId="77777777" w:rsidTr="00FE6C7A">
        <w:tc>
          <w:tcPr>
            <w:tcW w:w="2200" w:type="dxa"/>
            <w:tcMar>
              <w:top w:w="20" w:type="dxa"/>
              <w:left w:w="20" w:type="dxa"/>
              <w:bottom w:w="20" w:type="dxa"/>
              <w:right w:w="20" w:type="dxa"/>
            </w:tcMar>
            <w:vAlign w:val="center"/>
            <w:hideMark/>
          </w:tcPr>
          <w:p w14:paraId="5EC22226" w14:textId="77777777" w:rsidR="002159AA" w:rsidRPr="00CA4E01" w:rsidRDefault="002159AA" w:rsidP="00FE6C7A">
            <w:pPr>
              <w:pStyle w:val="movimento"/>
              <w:rPr>
                <w:color w:val="002060"/>
              </w:rPr>
            </w:pPr>
            <w:r w:rsidRPr="00CA4E01">
              <w:rPr>
                <w:color w:val="002060"/>
              </w:rPr>
              <w:t>CAROPPI ANTONIO</w:t>
            </w:r>
          </w:p>
        </w:tc>
        <w:tc>
          <w:tcPr>
            <w:tcW w:w="2200" w:type="dxa"/>
            <w:tcMar>
              <w:top w:w="20" w:type="dxa"/>
              <w:left w:w="20" w:type="dxa"/>
              <w:bottom w:w="20" w:type="dxa"/>
              <w:right w:w="20" w:type="dxa"/>
            </w:tcMar>
            <w:vAlign w:val="center"/>
            <w:hideMark/>
          </w:tcPr>
          <w:p w14:paraId="58A4FE38" w14:textId="77777777" w:rsidR="002159AA" w:rsidRPr="00CA4E01" w:rsidRDefault="002159AA" w:rsidP="00FE6C7A">
            <w:pPr>
              <w:pStyle w:val="movimento2"/>
              <w:rPr>
                <w:color w:val="002060"/>
              </w:rPr>
            </w:pPr>
            <w:r w:rsidRPr="00CA4E01">
              <w:rPr>
                <w:color w:val="002060"/>
              </w:rPr>
              <w:t xml:space="preserve">(POL. SPORT COMMUNICATION) </w:t>
            </w:r>
          </w:p>
        </w:tc>
        <w:tc>
          <w:tcPr>
            <w:tcW w:w="800" w:type="dxa"/>
            <w:tcMar>
              <w:top w:w="20" w:type="dxa"/>
              <w:left w:w="20" w:type="dxa"/>
              <w:bottom w:w="20" w:type="dxa"/>
              <w:right w:w="20" w:type="dxa"/>
            </w:tcMar>
            <w:vAlign w:val="center"/>
            <w:hideMark/>
          </w:tcPr>
          <w:p w14:paraId="4CB99232"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062A5891"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21946255" w14:textId="77777777" w:rsidR="002159AA" w:rsidRPr="00CA4E01" w:rsidRDefault="002159AA" w:rsidP="00FE6C7A">
            <w:pPr>
              <w:pStyle w:val="movimento2"/>
              <w:rPr>
                <w:color w:val="002060"/>
              </w:rPr>
            </w:pPr>
            <w:r w:rsidRPr="00CA4E01">
              <w:rPr>
                <w:color w:val="002060"/>
              </w:rPr>
              <w:t> </w:t>
            </w:r>
          </w:p>
        </w:tc>
      </w:tr>
    </w:tbl>
    <w:p w14:paraId="44D57412" w14:textId="77777777" w:rsidR="002159AA" w:rsidRPr="00CA4E01" w:rsidRDefault="002159AA" w:rsidP="002159AA">
      <w:pPr>
        <w:pStyle w:val="diffida"/>
        <w:spacing w:before="80" w:beforeAutospacing="0" w:after="40" w:afterAutospacing="0"/>
        <w:jc w:val="left"/>
        <w:rPr>
          <w:rFonts w:eastAsiaTheme="minorEastAsia"/>
          <w:color w:val="002060"/>
        </w:rPr>
      </w:pPr>
      <w:r w:rsidRPr="00CA4E01">
        <w:rPr>
          <w:color w:val="002060"/>
        </w:rPr>
        <w:t xml:space="preserve">Per proteste nei confronti dell'arbitro </w:t>
      </w:r>
    </w:p>
    <w:p w14:paraId="4BD2B805" w14:textId="77777777" w:rsidR="002159AA" w:rsidRPr="00CA4E01" w:rsidRDefault="002159AA" w:rsidP="002159AA">
      <w:pPr>
        <w:pStyle w:val="titolo20"/>
        <w:rPr>
          <w:color w:val="002060"/>
        </w:rPr>
      </w:pPr>
      <w:r w:rsidRPr="00CA4E0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59AA" w:rsidRPr="00CA4E01" w14:paraId="3EAAF1AD" w14:textId="77777777" w:rsidTr="00FE6C7A">
        <w:tc>
          <w:tcPr>
            <w:tcW w:w="2200" w:type="dxa"/>
            <w:tcMar>
              <w:top w:w="20" w:type="dxa"/>
              <w:left w:w="20" w:type="dxa"/>
              <w:bottom w:w="20" w:type="dxa"/>
              <w:right w:w="20" w:type="dxa"/>
            </w:tcMar>
            <w:vAlign w:val="center"/>
            <w:hideMark/>
          </w:tcPr>
          <w:p w14:paraId="6DEA7DB7" w14:textId="77777777" w:rsidR="002159AA" w:rsidRPr="00CA4E01" w:rsidRDefault="002159AA" w:rsidP="00FE6C7A">
            <w:pPr>
              <w:pStyle w:val="movimento"/>
              <w:rPr>
                <w:color w:val="002060"/>
              </w:rPr>
            </w:pPr>
            <w:r w:rsidRPr="00CA4E01">
              <w:rPr>
                <w:color w:val="002060"/>
              </w:rPr>
              <w:t>FALSETTI FABIO</w:t>
            </w:r>
          </w:p>
        </w:tc>
        <w:tc>
          <w:tcPr>
            <w:tcW w:w="2200" w:type="dxa"/>
            <w:tcMar>
              <w:top w:w="20" w:type="dxa"/>
              <w:left w:w="20" w:type="dxa"/>
              <w:bottom w:w="20" w:type="dxa"/>
              <w:right w:w="20" w:type="dxa"/>
            </w:tcMar>
            <w:vAlign w:val="center"/>
            <w:hideMark/>
          </w:tcPr>
          <w:p w14:paraId="57E5D6E1" w14:textId="77777777" w:rsidR="002159AA" w:rsidRPr="00CA4E01" w:rsidRDefault="002159AA" w:rsidP="00FE6C7A">
            <w:pPr>
              <w:pStyle w:val="movimento2"/>
              <w:rPr>
                <w:color w:val="002060"/>
              </w:rPr>
            </w:pPr>
            <w:r w:rsidRPr="00CA4E01">
              <w:rPr>
                <w:color w:val="002060"/>
              </w:rPr>
              <w:t xml:space="preserve">(C.U.S. CAMERINO A.S.D.) </w:t>
            </w:r>
          </w:p>
        </w:tc>
        <w:tc>
          <w:tcPr>
            <w:tcW w:w="800" w:type="dxa"/>
            <w:tcMar>
              <w:top w:w="20" w:type="dxa"/>
              <w:left w:w="20" w:type="dxa"/>
              <w:bottom w:w="20" w:type="dxa"/>
              <w:right w:w="20" w:type="dxa"/>
            </w:tcMar>
            <w:vAlign w:val="center"/>
            <w:hideMark/>
          </w:tcPr>
          <w:p w14:paraId="27716A41"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45060466" w14:textId="77777777" w:rsidR="002159AA" w:rsidRPr="00CA4E01" w:rsidRDefault="002159AA" w:rsidP="00FE6C7A">
            <w:pPr>
              <w:pStyle w:val="movimento"/>
              <w:rPr>
                <w:color w:val="002060"/>
              </w:rPr>
            </w:pPr>
            <w:r w:rsidRPr="00CA4E01">
              <w:rPr>
                <w:color w:val="002060"/>
              </w:rPr>
              <w:t>FERRETTI THOMAS</w:t>
            </w:r>
          </w:p>
        </w:tc>
        <w:tc>
          <w:tcPr>
            <w:tcW w:w="2200" w:type="dxa"/>
            <w:tcMar>
              <w:top w:w="20" w:type="dxa"/>
              <w:left w:w="20" w:type="dxa"/>
              <w:bottom w:w="20" w:type="dxa"/>
              <w:right w:w="20" w:type="dxa"/>
            </w:tcMar>
            <w:vAlign w:val="center"/>
            <w:hideMark/>
          </w:tcPr>
          <w:p w14:paraId="12E38D28" w14:textId="77777777" w:rsidR="002159AA" w:rsidRPr="00CA4E01" w:rsidRDefault="002159AA" w:rsidP="00FE6C7A">
            <w:pPr>
              <w:pStyle w:val="movimento2"/>
              <w:rPr>
                <w:color w:val="002060"/>
              </w:rPr>
            </w:pPr>
            <w:r w:rsidRPr="00CA4E01">
              <w:rPr>
                <w:color w:val="002060"/>
              </w:rPr>
              <w:t xml:space="preserve">(GNANO 04) </w:t>
            </w:r>
          </w:p>
        </w:tc>
      </w:tr>
    </w:tbl>
    <w:p w14:paraId="3F0651E4" w14:textId="77777777" w:rsidR="002159AA" w:rsidRPr="00CA4E01" w:rsidRDefault="002159AA" w:rsidP="002159AA">
      <w:pPr>
        <w:pStyle w:val="titolo30"/>
        <w:rPr>
          <w:rFonts w:eastAsiaTheme="minorEastAsia"/>
          <w:color w:val="002060"/>
        </w:rPr>
      </w:pPr>
      <w:r w:rsidRPr="00CA4E01">
        <w:rPr>
          <w:color w:val="002060"/>
        </w:rPr>
        <w:t xml:space="preserve">ALLENATORI </w:t>
      </w:r>
    </w:p>
    <w:p w14:paraId="70805BB6" w14:textId="77777777" w:rsidR="002159AA" w:rsidRPr="00CA4E01" w:rsidRDefault="002159AA" w:rsidP="002159AA">
      <w:pPr>
        <w:pStyle w:val="titolo20"/>
        <w:rPr>
          <w:color w:val="002060"/>
        </w:rPr>
      </w:pPr>
      <w:r w:rsidRPr="00CA4E0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59AA" w:rsidRPr="00CA4E01" w14:paraId="7E70FC0E" w14:textId="77777777" w:rsidTr="00FE6C7A">
        <w:tc>
          <w:tcPr>
            <w:tcW w:w="2200" w:type="dxa"/>
            <w:tcMar>
              <w:top w:w="20" w:type="dxa"/>
              <w:left w:w="20" w:type="dxa"/>
              <w:bottom w:w="20" w:type="dxa"/>
              <w:right w:w="20" w:type="dxa"/>
            </w:tcMar>
            <w:vAlign w:val="center"/>
            <w:hideMark/>
          </w:tcPr>
          <w:p w14:paraId="074B44B0" w14:textId="77777777" w:rsidR="002159AA" w:rsidRPr="00CA4E01" w:rsidRDefault="002159AA" w:rsidP="00FE6C7A">
            <w:pPr>
              <w:pStyle w:val="movimento"/>
              <w:rPr>
                <w:color w:val="002060"/>
              </w:rPr>
            </w:pPr>
            <w:r w:rsidRPr="00CA4E01">
              <w:rPr>
                <w:color w:val="002060"/>
              </w:rPr>
              <w:t>HALIMI MENSUR</w:t>
            </w:r>
          </w:p>
        </w:tc>
        <w:tc>
          <w:tcPr>
            <w:tcW w:w="2200" w:type="dxa"/>
            <w:tcMar>
              <w:top w:w="20" w:type="dxa"/>
              <w:left w:w="20" w:type="dxa"/>
              <w:bottom w:w="20" w:type="dxa"/>
              <w:right w:w="20" w:type="dxa"/>
            </w:tcMar>
            <w:vAlign w:val="center"/>
            <w:hideMark/>
          </w:tcPr>
          <w:p w14:paraId="6D96D93E" w14:textId="77777777" w:rsidR="002159AA" w:rsidRPr="00CA4E01" w:rsidRDefault="002159AA" w:rsidP="00FE6C7A">
            <w:pPr>
              <w:pStyle w:val="movimento2"/>
              <w:rPr>
                <w:color w:val="002060"/>
              </w:rPr>
            </w:pPr>
            <w:r w:rsidRPr="00CA4E01">
              <w:rPr>
                <w:color w:val="002060"/>
              </w:rPr>
              <w:t xml:space="preserve">(ANKON NOVA MARMI) </w:t>
            </w:r>
          </w:p>
        </w:tc>
        <w:tc>
          <w:tcPr>
            <w:tcW w:w="800" w:type="dxa"/>
            <w:tcMar>
              <w:top w:w="20" w:type="dxa"/>
              <w:left w:w="20" w:type="dxa"/>
              <w:bottom w:w="20" w:type="dxa"/>
              <w:right w:w="20" w:type="dxa"/>
            </w:tcMar>
            <w:vAlign w:val="center"/>
            <w:hideMark/>
          </w:tcPr>
          <w:p w14:paraId="4F192066"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11FCD315" w14:textId="77777777" w:rsidR="002159AA" w:rsidRPr="00CA4E01" w:rsidRDefault="002159AA" w:rsidP="00FE6C7A">
            <w:pPr>
              <w:pStyle w:val="movimento"/>
              <w:rPr>
                <w:color w:val="002060"/>
              </w:rPr>
            </w:pPr>
            <w:r w:rsidRPr="00CA4E01">
              <w:rPr>
                <w:color w:val="002060"/>
              </w:rPr>
              <w:t>PISTOLA GIANLUCA</w:t>
            </w:r>
          </w:p>
        </w:tc>
        <w:tc>
          <w:tcPr>
            <w:tcW w:w="2200" w:type="dxa"/>
            <w:tcMar>
              <w:top w:w="20" w:type="dxa"/>
              <w:left w:w="20" w:type="dxa"/>
              <w:bottom w:w="20" w:type="dxa"/>
              <w:right w:w="20" w:type="dxa"/>
            </w:tcMar>
            <w:vAlign w:val="center"/>
            <w:hideMark/>
          </w:tcPr>
          <w:p w14:paraId="2B3A80EE" w14:textId="77777777" w:rsidR="002159AA" w:rsidRPr="00CA4E01" w:rsidRDefault="002159AA" w:rsidP="00FE6C7A">
            <w:pPr>
              <w:pStyle w:val="movimento2"/>
              <w:rPr>
                <w:color w:val="002060"/>
              </w:rPr>
            </w:pPr>
            <w:r w:rsidRPr="00CA4E01">
              <w:rPr>
                <w:color w:val="002060"/>
              </w:rPr>
              <w:t xml:space="preserve">(POL. SPORT COMMUNICATION) </w:t>
            </w:r>
          </w:p>
        </w:tc>
      </w:tr>
    </w:tbl>
    <w:p w14:paraId="4F829DDF" w14:textId="77777777" w:rsidR="002159AA" w:rsidRPr="00CA4E01" w:rsidRDefault="002159AA" w:rsidP="002159AA">
      <w:pPr>
        <w:pStyle w:val="titolo30"/>
        <w:rPr>
          <w:rFonts w:eastAsiaTheme="minorEastAsia"/>
          <w:color w:val="002060"/>
        </w:rPr>
      </w:pPr>
      <w:r w:rsidRPr="00CA4E01">
        <w:rPr>
          <w:color w:val="002060"/>
        </w:rPr>
        <w:t xml:space="preserve">CALCIATORI ESPULSI </w:t>
      </w:r>
    </w:p>
    <w:p w14:paraId="60EF465B" w14:textId="77777777" w:rsidR="002159AA" w:rsidRPr="00CA4E01" w:rsidRDefault="002159AA" w:rsidP="002159AA">
      <w:pPr>
        <w:pStyle w:val="titolo20"/>
        <w:rPr>
          <w:color w:val="002060"/>
        </w:rPr>
      </w:pPr>
      <w:r w:rsidRPr="00CA4E01">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59AA" w:rsidRPr="00CA4E01" w14:paraId="2899B317" w14:textId="77777777" w:rsidTr="00FE6C7A">
        <w:tc>
          <w:tcPr>
            <w:tcW w:w="2200" w:type="dxa"/>
            <w:tcMar>
              <w:top w:w="20" w:type="dxa"/>
              <w:left w:w="20" w:type="dxa"/>
              <w:bottom w:w="20" w:type="dxa"/>
              <w:right w:w="20" w:type="dxa"/>
            </w:tcMar>
            <w:vAlign w:val="center"/>
            <w:hideMark/>
          </w:tcPr>
          <w:p w14:paraId="566B02CC" w14:textId="77777777" w:rsidR="002159AA" w:rsidRPr="00CA4E01" w:rsidRDefault="002159AA" w:rsidP="00FE6C7A">
            <w:pPr>
              <w:pStyle w:val="movimento"/>
              <w:rPr>
                <w:color w:val="002060"/>
              </w:rPr>
            </w:pPr>
            <w:r w:rsidRPr="00CA4E01">
              <w:rPr>
                <w:color w:val="002060"/>
              </w:rPr>
              <w:t>ROMITELLI LUCA</w:t>
            </w:r>
          </w:p>
        </w:tc>
        <w:tc>
          <w:tcPr>
            <w:tcW w:w="2200" w:type="dxa"/>
            <w:tcMar>
              <w:top w:w="20" w:type="dxa"/>
              <w:left w:w="20" w:type="dxa"/>
              <w:bottom w:w="20" w:type="dxa"/>
              <w:right w:w="20" w:type="dxa"/>
            </w:tcMar>
            <w:vAlign w:val="center"/>
            <w:hideMark/>
          </w:tcPr>
          <w:p w14:paraId="625741F8" w14:textId="77777777" w:rsidR="002159AA" w:rsidRPr="00CA4E01" w:rsidRDefault="002159AA" w:rsidP="00FE6C7A">
            <w:pPr>
              <w:pStyle w:val="movimento2"/>
              <w:rPr>
                <w:color w:val="002060"/>
              </w:rPr>
            </w:pPr>
            <w:r w:rsidRPr="00CA4E01">
              <w:rPr>
                <w:color w:val="002060"/>
              </w:rPr>
              <w:t xml:space="preserve">(POL. SPORT COMMUNICATION) </w:t>
            </w:r>
          </w:p>
        </w:tc>
        <w:tc>
          <w:tcPr>
            <w:tcW w:w="800" w:type="dxa"/>
            <w:tcMar>
              <w:top w:w="20" w:type="dxa"/>
              <w:left w:w="20" w:type="dxa"/>
              <w:bottom w:w="20" w:type="dxa"/>
              <w:right w:w="20" w:type="dxa"/>
            </w:tcMar>
            <w:vAlign w:val="center"/>
            <w:hideMark/>
          </w:tcPr>
          <w:p w14:paraId="488ABC95"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0D7172C7"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544CFD2E" w14:textId="77777777" w:rsidR="002159AA" w:rsidRPr="00CA4E01" w:rsidRDefault="002159AA" w:rsidP="00FE6C7A">
            <w:pPr>
              <w:pStyle w:val="movimento2"/>
              <w:rPr>
                <w:color w:val="002060"/>
              </w:rPr>
            </w:pPr>
            <w:r w:rsidRPr="00CA4E01">
              <w:rPr>
                <w:color w:val="002060"/>
              </w:rPr>
              <w:t> </w:t>
            </w:r>
          </w:p>
        </w:tc>
      </w:tr>
    </w:tbl>
    <w:p w14:paraId="2B7849FB" w14:textId="77777777" w:rsidR="002159AA" w:rsidRPr="00CA4E01" w:rsidRDefault="002159AA" w:rsidP="002159AA">
      <w:pPr>
        <w:pStyle w:val="titolo20"/>
        <w:rPr>
          <w:rFonts w:eastAsiaTheme="minorEastAsia"/>
          <w:color w:val="002060"/>
        </w:rPr>
      </w:pPr>
      <w:r w:rsidRPr="00CA4E0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59AA" w:rsidRPr="00CA4E01" w14:paraId="1C2D7522" w14:textId="77777777" w:rsidTr="00FE6C7A">
        <w:tc>
          <w:tcPr>
            <w:tcW w:w="2200" w:type="dxa"/>
            <w:tcMar>
              <w:top w:w="20" w:type="dxa"/>
              <w:left w:w="20" w:type="dxa"/>
              <w:bottom w:w="20" w:type="dxa"/>
              <w:right w:w="20" w:type="dxa"/>
            </w:tcMar>
            <w:vAlign w:val="center"/>
            <w:hideMark/>
          </w:tcPr>
          <w:p w14:paraId="40BAE6BE" w14:textId="77777777" w:rsidR="002159AA" w:rsidRPr="00CA4E01" w:rsidRDefault="002159AA" w:rsidP="00FE6C7A">
            <w:pPr>
              <w:pStyle w:val="movimento"/>
              <w:rPr>
                <w:color w:val="002060"/>
              </w:rPr>
            </w:pPr>
            <w:r w:rsidRPr="00CA4E01">
              <w:rPr>
                <w:color w:val="002060"/>
              </w:rPr>
              <w:t>MARTONE VITTORIO</w:t>
            </w:r>
          </w:p>
        </w:tc>
        <w:tc>
          <w:tcPr>
            <w:tcW w:w="2200" w:type="dxa"/>
            <w:tcMar>
              <w:top w:w="20" w:type="dxa"/>
              <w:left w:w="20" w:type="dxa"/>
              <w:bottom w:w="20" w:type="dxa"/>
              <w:right w:w="20" w:type="dxa"/>
            </w:tcMar>
            <w:vAlign w:val="center"/>
            <w:hideMark/>
          </w:tcPr>
          <w:p w14:paraId="5D32E894" w14:textId="77777777" w:rsidR="002159AA" w:rsidRPr="00CA4E01" w:rsidRDefault="002159AA" w:rsidP="00FE6C7A">
            <w:pPr>
              <w:pStyle w:val="movimento2"/>
              <w:rPr>
                <w:color w:val="002060"/>
              </w:rPr>
            </w:pPr>
            <w:r w:rsidRPr="00CA4E01">
              <w:rPr>
                <w:color w:val="002060"/>
              </w:rPr>
              <w:t xml:space="preserve">(ASPIO 2005) </w:t>
            </w:r>
          </w:p>
        </w:tc>
        <w:tc>
          <w:tcPr>
            <w:tcW w:w="800" w:type="dxa"/>
            <w:tcMar>
              <w:top w:w="20" w:type="dxa"/>
              <w:left w:w="20" w:type="dxa"/>
              <w:bottom w:w="20" w:type="dxa"/>
              <w:right w:w="20" w:type="dxa"/>
            </w:tcMar>
            <w:vAlign w:val="center"/>
            <w:hideMark/>
          </w:tcPr>
          <w:p w14:paraId="051162A4"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0701DE23" w14:textId="77777777" w:rsidR="002159AA" w:rsidRPr="00CA4E01" w:rsidRDefault="002159AA" w:rsidP="00FE6C7A">
            <w:pPr>
              <w:pStyle w:val="movimento"/>
              <w:rPr>
                <w:color w:val="002060"/>
              </w:rPr>
            </w:pPr>
            <w:r w:rsidRPr="00CA4E01">
              <w:rPr>
                <w:color w:val="002060"/>
              </w:rPr>
              <w:t>ALESSANDRINI ANDREA</w:t>
            </w:r>
          </w:p>
        </w:tc>
        <w:tc>
          <w:tcPr>
            <w:tcW w:w="2200" w:type="dxa"/>
            <w:tcMar>
              <w:top w:w="20" w:type="dxa"/>
              <w:left w:w="20" w:type="dxa"/>
              <w:bottom w:w="20" w:type="dxa"/>
              <w:right w:w="20" w:type="dxa"/>
            </w:tcMar>
            <w:vAlign w:val="center"/>
            <w:hideMark/>
          </w:tcPr>
          <w:p w14:paraId="6DB38CCD" w14:textId="77777777" w:rsidR="002159AA" w:rsidRPr="00CA4E01" w:rsidRDefault="002159AA" w:rsidP="00FE6C7A">
            <w:pPr>
              <w:pStyle w:val="movimento2"/>
              <w:rPr>
                <w:color w:val="002060"/>
              </w:rPr>
            </w:pPr>
            <w:r w:rsidRPr="00CA4E01">
              <w:rPr>
                <w:color w:val="002060"/>
              </w:rPr>
              <w:t xml:space="preserve">(CASENUOVE) </w:t>
            </w:r>
          </w:p>
        </w:tc>
      </w:tr>
      <w:tr w:rsidR="002159AA" w:rsidRPr="00CA4E01" w14:paraId="36A0A1ED" w14:textId="77777777" w:rsidTr="00FE6C7A">
        <w:tc>
          <w:tcPr>
            <w:tcW w:w="2200" w:type="dxa"/>
            <w:tcMar>
              <w:top w:w="20" w:type="dxa"/>
              <w:left w:w="20" w:type="dxa"/>
              <w:bottom w:w="20" w:type="dxa"/>
              <w:right w:w="20" w:type="dxa"/>
            </w:tcMar>
            <w:vAlign w:val="center"/>
            <w:hideMark/>
          </w:tcPr>
          <w:p w14:paraId="16F3591E" w14:textId="77777777" w:rsidR="002159AA" w:rsidRPr="00CA4E01" w:rsidRDefault="002159AA" w:rsidP="00FE6C7A">
            <w:pPr>
              <w:pStyle w:val="movimento"/>
              <w:rPr>
                <w:color w:val="002060"/>
              </w:rPr>
            </w:pPr>
            <w:r w:rsidRPr="00CA4E01">
              <w:rPr>
                <w:color w:val="002060"/>
              </w:rPr>
              <w:t>PETTINARI DAVIDE</w:t>
            </w:r>
          </w:p>
        </w:tc>
        <w:tc>
          <w:tcPr>
            <w:tcW w:w="2200" w:type="dxa"/>
            <w:tcMar>
              <w:top w:w="20" w:type="dxa"/>
              <w:left w:w="20" w:type="dxa"/>
              <w:bottom w:w="20" w:type="dxa"/>
              <w:right w:w="20" w:type="dxa"/>
            </w:tcMar>
            <w:vAlign w:val="center"/>
            <w:hideMark/>
          </w:tcPr>
          <w:p w14:paraId="10AE9D7B" w14:textId="77777777" w:rsidR="002159AA" w:rsidRPr="00CA4E01" w:rsidRDefault="002159AA" w:rsidP="00FE6C7A">
            <w:pPr>
              <w:pStyle w:val="movimento2"/>
              <w:rPr>
                <w:color w:val="002060"/>
              </w:rPr>
            </w:pPr>
            <w:r w:rsidRPr="00CA4E01">
              <w:rPr>
                <w:color w:val="002060"/>
              </w:rPr>
              <w:t xml:space="preserve">(CASENUOVE) </w:t>
            </w:r>
          </w:p>
        </w:tc>
        <w:tc>
          <w:tcPr>
            <w:tcW w:w="800" w:type="dxa"/>
            <w:tcMar>
              <w:top w:w="20" w:type="dxa"/>
              <w:left w:w="20" w:type="dxa"/>
              <w:bottom w:w="20" w:type="dxa"/>
              <w:right w:w="20" w:type="dxa"/>
            </w:tcMar>
            <w:vAlign w:val="center"/>
            <w:hideMark/>
          </w:tcPr>
          <w:p w14:paraId="15DC3966"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3C92BCFF"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64694C4A" w14:textId="77777777" w:rsidR="002159AA" w:rsidRPr="00CA4E01" w:rsidRDefault="002159AA" w:rsidP="00FE6C7A">
            <w:pPr>
              <w:pStyle w:val="movimento2"/>
              <w:rPr>
                <w:color w:val="002060"/>
              </w:rPr>
            </w:pPr>
            <w:r w:rsidRPr="00CA4E01">
              <w:rPr>
                <w:color w:val="002060"/>
              </w:rPr>
              <w:t> </w:t>
            </w:r>
          </w:p>
        </w:tc>
      </w:tr>
    </w:tbl>
    <w:p w14:paraId="4B70E247" w14:textId="77777777" w:rsidR="002159AA" w:rsidRPr="00CA4E01" w:rsidRDefault="002159AA" w:rsidP="002159AA">
      <w:pPr>
        <w:pStyle w:val="titolo30"/>
        <w:rPr>
          <w:rFonts w:eastAsiaTheme="minorEastAsia"/>
          <w:color w:val="002060"/>
        </w:rPr>
      </w:pPr>
      <w:r w:rsidRPr="00CA4E01">
        <w:rPr>
          <w:color w:val="002060"/>
        </w:rPr>
        <w:t xml:space="preserve">CALCIATORI NON ESPULSI </w:t>
      </w:r>
    </w:p>
    <w:p w14:paraId="44A5AE2F" w14:textId="77777777" w:rsidR="002159AA" w:rsidRPr="00CA4E01" w:rsidRDefault="002159AA" w:rsidP="002159AA">
      <w:pPr>
        <w:pStyle w:val="titolo20"/>
        <w:rPr>
          <w:color w:val="002060"/>
        </w:rPr>
      </w:pPr>
      <w:r w:rsidRPr="00CA4E01">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59AA" w:rsidRPr="00CA4E01" w14:paraId="700BAF51" w14:textId="77777777" w:rsidTr="00FE6C7A">
        <w:tc>
          <w:tcPr>
            <w:tcW w:w="2200" w:type="dxa"/>
            <w:tcMar>
              <w:top w:w="20" w:type="dxa"/>
              <w:left w:w="20" w:type="dxa"/>
              <w:bottom w:w="20" w:type="dxa"/>
              <w:right w:w="20" w:type="dxa"/>
            </w:tcMar>
            <w:vAlign w:val="center"/>
            <w:hideMark/>
          </w:tcPr>
          <w:p w14:paraId="23182C99" w14:textId="77777777" w:rsidR="002159AA" w:rsidRPr="00CA4E01" w:rsidRDefault="002159AA" w:rsidP="00FE6C7A">
            <w:pPr>
              <w:pStyle w:val="movimento"/>
              <w:rPr>
                <w:color w:val="002060"/>
              </w:rPr>
            </w:pPr>
            <w:r w:rsidRPr="00CA4E01">
              <w:rPr>
                <w:color w:val="002060"/>
              </w:rPr>
              <w:t>UNCINI TOMMASO</w:t>
            </w:r>
          </w:p>
        </w:tc>
        <w:tc>
          <w:tcPr>
            <w:tcW w:w="2200" w:type="dxa"/>
            <w:tcMar>
              <w:top w:w="20" w:type="dxa"/>
              <w:left w:w="20" w:type="dxa"/>
              <w:bottom w:w="20" w:type="dxa"/>
              <w:right w:w="20" w:type="dxa"/>
            </w:tcMar>
            <w:vAlign w:val="center"/>
            <w:hideMark/>
          </w:tcPr>
          <w:p w14:paraId="7173B628" w14:textId="77777777" w:rsidR="002159AA" w:rsidRPr="00CA4E01" w:rsidRDefault="002159AA" w:rsidP="00FE6C7A">
            <w:pPr>
              <w:pStyle w:val="movimento2"/>
              <w:rPr>
                <w:color w:val="002060"/>
              </w:rPr>
            </w:pPr>
            <w:r w:rsidRPr="00CA4E01">
              <w:rPr>
                <w:color w:val="002060"/>
              </w:rPr>
              <w:t xml:space="preserve">(SERRALTA) </w:t>
            </w:r>
          </w:p>
        </w:tc>
        <w:tc>
          <w:tcPr>
            <w:tcW w:w="800" w:type="dxa"/>
            <w:tcMar>
              <w:top w:w="20" w:type="dxa"/>
              <w:left w:w="20" w:type="dxa"/>
              <w:bottom w:w="20" w:type="dxa"/>
              <w:right w:w="20" w:type="dxa"/>
            </w:tcMar>
            <w:vAlign w:val="center"/>
            <w:hideMark/>
          </w:tcPr>
          <w:p w14:paraId="7F200ECB"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0BE4821A"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585FD8C4" w14:textId="77777777" w:rsidR="002159AA" w:rsidRPr="00CA4E01" w:rsidRDefault="002159AA" w:rsidP="00FE6C7A">
            <w:pPr>
              <w:pStyle w:val="movimento2"/>
              <w:rPr>
                <w:color w:val="002060"/>
              </w:rPr>
            </w:pPr>
            <w:r w:rsidRPr="00CA4E01">
              <w:rPr>
                <w:color w:val="002060"/>
              </w:rPr>
              <w:t> </w:t>
            </w:r>
          </w:p>
        </w:tc>
      </w:tr>
    </w:tbl>
    <w:p w14:paraId="0B51A7A5" w14:textId="77777777" w:rsidR="002159AA" w:rsidRPr="00CA4E01" w:rsidRDefault="002159AA" w:rsidP="002159AA">
      <w:pPr>
        <w:pStyle w:val="titolo20"/>
        <w:rPr>
          <w:rFonts w:eastAsiaTheme="minorEastAsia"/>
          <w:color w:val="002060"/>
        </w:rPr>
      </w:pPr>
      <w:r w:rsidRPr="00CA4E0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59AA" w:rsidRPr="00CA4E01" w14:paraId="7905D1FB" w14:textId="77777777" w:rsidTr="00FE6C7A">
        <w:tc>
          <w:tcPr>
            <w:tcW w:w="2200" w:type="dxa"/>
            <w:tcMar>
              <w:top w:w="20" w:type="dxa"/>
              <w:left w:w="20" w:type="dxa"/>
              <w:bottom w:w="20" w:type="dxa"/>
              <w:right w:w="20" w:type="dxa"/>
            </w:tcMar>
            <w:vAlign w:val="center"/>
            <w:hideMark/>
          </w:tcPr>
          <w:p w14:paraId="56992A19" w14:textId="77777777" w:rsidR="002159AA" w:rsidRPr="00CA4E01" w:rsidRDefault="002159AA" w:rsidP="00FE6C7A">
            <w:pPr>
              <w:pStyle w:val="movimento"/>
              <w:rPr>
                <w:color w:val="002060"/>
              </w:rPr>
            </w:pPr>
            <w:r w:rsidRPr="00CA4E01">
              <w:rPr>
                <w:color w:val="002060"/>
              </w:rPr>
              <w:t>LOPEZ DAVIDE</w:t>
            </w:r>
          </w:p>
        </w:tc>
        <w:tc>
          <w:tcPr>
            <w:tcW w:w="2200" w:type="dxa"/>
            <w:tcMar>
              <w:top w:w="20" w:type="dxa"/>
              <w:left w:w="20" w:type="dxa"/>
              <w:bottom w:w="20" w:type="dxa"/>
              <w:right w:w="20" w:type="dxa"/>
            </w:tcMar>
            <w:vAlign w:val="center"/>
            <w:hideMark/>
          </w:tcPr>
          <w:p w14:paraId="4CF0F406" w14:textId="77777777" w:rsidR="002159AA" w:rsidRPr="00CA4E01" w:rsidRDefault="002159AA" w:rsidP="00FE6C7A">
            <w:pPr>
              <w:pStyle w:val="movimento2"/>
              <w:rPr>
                <w:color w:val="002060"/>
              </w:rPr>
            </w:pPr>
            <w:r w:rsidRPr="00CA4E01">
              <w:rPr>
                <w:color w:val="002060"/>
              </w:rPr>
              <w:t xml:space="preserve">(ANKON NOVA MARMI) </w:t>
            </w:r>
          </w:p>
        </w:tc>
        <w:tc>
          <w:tcPr>
            <w:tcW w:w="800" w:type="dxa"/>
            <w:tcMar>
              <w:top w:w="20" w:type="dxa"/>
              <w:left w:w="20" w:type="dxa"/>
              <w:bottom w:w="20" w:type="dxa"/>
              <w:right w:w="20" w:type="dxa"/>
            </w:tcMar>
            <w:vAlign w:val="center"/>
            <w:hideMark/>
          </w:tcPr>
          <w:p w14:paraId="52CE5615"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50C93D8B" w14:textId="77777777" w:rsidR="002159AA" w:rsidRPr="00CA4E01" w:rsidRDefault="002159AA" w:rsidP="00FE6C7A">
            <w:pPr>
              <w:pStyle w:val="movimento"/>
              <w:rPr>
                <w:color w:val="002060"/>
              </w:rPr>
            </w:pPr>
            <w:r w:rsidRPr="00CA4E01">
              <w:rPr>
                <w:color w:val="002060"/>
              </w:rPr>
              <w:t>BARBABELLA DANIELE</w:t>
            </w:r>
          </w:p>
        </w:tc>
        <w:tc>
          <w:tcPr>
            <w:tcW w:w="2200" w:type="dxa"/>
            <w:tcMar>
              <w:top w:w="20" w:type="dxa"/>
              <w:left w:w="20" w:type="dxa"/>
              <w:bottom w:w="20" w:type="dxa"/>
              <w:right w:w="20" w:type="dxa"/>
            </w:tcMar>
            <w:vAlign w:val="center"/>
            <w:hideMark/>
          </w:tcPr>
          <w:p w14:paraId="534AD623" w14:textId="77777777" w:rsidR="002159AA" w:rsidRPr="00CA4E01" w:rsidRDefault="002159AA" w:rsidP="00FE6C7A">
            <w:pPr>
              <w:pStyle w:val="movimento2"/>
              <w:rPr>
                <w:color w:val="002060"/>
              </w:rPr>
            </w:pPr>
            <w:r w:rsidRPr="00CA4E01">
              <w:rPr>
                <w:color w:val="002060"/>
              </w:rPr>
              <w:t xml:space="preserve">(ASPIO 2005) </w:t>
            </w:r>
          </w:p>
        </w:tc>
      </w:tr>
      <w:tr w:rsidR="002159AA" w:rsidRPr="00CA4E01" w14:paraId="1179BA44" w14:textId="77777777" w:rsidTr="00FE6C7A">
        <w:tc>
          <w:tcPr>
            <w:tcW w:w="2200" w:type="dxa"/>
            <w:tcMar>
              <w:top w:w="20" w:type="dxa"/>
              <w:left w:w="20" w:type="dxa"/>
              <w:bottom w:w="20" w:type="dxa"/>
              <w:right w:w="20" w:type="dxa"/>
            </w:tcMar>
            <w:vAlign w:val="center"/>
            <w:hideMark/>
          </w:tcPr>
          <w:p w14:paraId="6F557F25" w14:textId="77777777" w:rsidR="002159AA" w:rsidRPr="00CA4E01" w:rsidRDefault="002159AA" w:rsidP="00FE6C7A">
            <w:pPr>
              <w:pStyle w:val="movimento"/>
              <w:rPr>
                <w:color w:val="002060"/>
              </w:rPr>
            </w:pPr>
            <w:r w:rsidRPr="00CA4E01">
              <w:rPr>
                <w:color w:val="002060"/>
              </w:rPr>
              <w:t>DURASTANTI ANDREA</w:t>
            </w:r>
          </w:p>
        </w:tc>
        <w:tc>
          <w:tcPr>
            <w:tcW w:w="2200" w:type="dxa"/>
            <w:tcMar>
              <w:top w:w="20" w:type="dxa"/>
              <w:left w:w="20" w:type="dxa"/>
              <w:bottom w:w="20" w:type="dxa"/>
              <w:right w:w="20" w:type="dxa"/>
            </w:tcMar>
            <w:vAlign w:val="center"/>
            <w:hideMark/>
          </w:tcPr>
          <w:p w14:paraId="3DFB9D1C" w14:textId="77777777" w:rsidR="002159AA" w:rsidRPr="00CA4E01" w:rsidRDefault="002159AA" w:rsidP="00FE6C7A">
            <w:pPr>
              <w:pStyle w:val="movimento2"/>
              <w:rPr>
                <w:color w:val="002060"/>
              </w:rPr>
            </w:pPr>
            <w:r w:rsidRPr="00CA4E01">
              <w:rPr>
                <w:color w:val="002060"/>
              </w:rPr>
              <w:t xml:space="preserve">(BOCASTRUM UNITED) </w:t>
            </w:r>
          </w:p>
        </w:tc>
        <w:tc>
          <w:tcPr>
            <w:tcW w:w="800" w:type="dxa"/>
            <w:tcMar>
              <w:top w:w="20" w:type="dxa"/>
              <w:left w:w="20" w:type="dxa"/>
              <w:bottom w:w="20" w:type="dxa"/>
              <w:right w:w="20" w:type="dxa"/>
            </w:tcMar>
            <w:vAlign w:val="center"/>
            <w:hideMark/>
          </w:tcPr>
          <w:p w14:paraId="78C71FF3"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0A2192E2" w14:textId="77777777" w:rsidR="002159AA" w:rsidRPr="00CA4E01" w:rsidRDefault="002159AA" w:rsidP="00FE6C7A">
            <w:pPr>
              <w:pStyle w:val="movimento"/>
              <w:rPr>
                <w:color w:val="002060"/>
              </w:rPr>
            </w:pPr>
            <w:r w:rsidRPr="00CA4E01">
              <w:rPr>
                <w:color w:val="002060"/>
              </w:rPr>
              <w:t>GIOSTRA ALESSANDRO</w:t>
            </w:r>
          </w:p>
        </w:tc>
        <w:tc>
          <w:tcPr>
            <w:tcW w:w="2200" w:type="dxa"/>
            <w:tcMar>
              <w:top w:w="20" w:type="dxa"/>
              <w:left w:w="20" w:type="dxa"/>
              <w:bottom w:w="20" w:type="dxa"/>
              <w:right w:w="20" w:type="dxa"/>
            </w:tcMar>
            <w:vAlign w:val="center"/>
            <w:hideMark/>
          </w:tcPr>
          <w:p w14:paraId="450CA744" w14:textId="77777777" w:rsidR="002159AA" w:rsidRPr="00CA4E01" w:rsidRDefault="002159AA" w:rsidP="00FE6C7A">
            <w:pPr>
              <w:pStyle w:val="movimento2"/>
              <w:rPr>
                <w:color w:val="002060"/>
              </w:rPr>
            </w:pPr>
            <w:r w:rsidRPr="00CA4E01">
              <w:rPr>
                <w:color w:val="002060"/>
              </w:rPr>
              <w:t xml:space="preserve">(C.U.S. CAMERINO A.S.D.) </w:t>
            </w:r>
          </w:p>
        </w:tc>
      </w:tr>
      <w:tr w:rsidR="002159AA" w:rsidRPr="00CA4E01" w14:paraId="2388FCA1" w14:textId="77777777" w:rsidTr="00FE6C7A">
        <w:tc>
          <w:tcPr>
            <w:tcW w:w="2200" w:type="dxa"/>
            <w:tcMar>
              <w:top w:w="20" w:type="dxa"/>
              <w:left w:w="20" w:type="dxa"/>
              <w:bottom w:w="20" w:type="dxa"/>
              <w:right w:w="20" w:type="dxa"/>
            </w:tcMar>
            <w:vAlign w:val="center"/>
            <w:hideMark/>
          </w:tcPr>
          <w:p w14:paraId="05EB7F06" w14:textId="77777777" w:rsidR="002159AA" w:rsidRPr="00CA4E01" w:rsidRDefault="002159AA" w:rsidP="00FE6C7A">
            <w:pPr>
              <w:pStyle w:val="movimento"/>
              <w:rPr>
                <w:color w:val="002060"/>
              </w:rPr>
            </w:pPr>
            <w:r w:rsidRPr="00CA4E01">
              <w:rPr>
                <w:color w:val="002060"/>
              </w:rPr>
              <w:t>FIORONI LUCA</w:t>
            </w:r>
          </w:p>
        </w:tc>
        <w:tc>
          <w:tcPr>
            <w:tcW w:w="2200" w:type="dxa"/>
            <w:tcMar>
              <w:top w:w="20" w:type="dxa"/>
              <w:left w:w="20" w:type="dxa"/>
              <w:bottom w:w="20" w:type="dxa"/>
              <w:right w:w="20" w:type="dxa"/>
            </w:tcMar>
            <w:vAlign w:val="center"/>
            <w:hideMark/>
          </w:tcPr>
          <w:p w14:paraId="3674C520" w14:textId="77777777" w:rsidR="002159AA" w:rsidRPr="00CA4E01" w:rsidRDefault="002159AA" w:rsidP="00FE6C7A">
            <w:pPr>
              <w:pStyle w:val="movimento2"/>
              <w:rPr>
                <w:color w:val="002060"/>
              </w:rPr>
            </w:pPr>
            <w:r w:rsidRPr="00CA4E01">
              <w:rPr>
                <w:color w:val="002060"/>
              </w:rPr>
              <w:t xml:space="preserve">(CSI MONTEFIORE) </w:t>
            </w:r>
          </w:p>
        </w:tc>
        <w:tc>
          <w:tcPr>
            <w:tcW w:w="800" w:type="dxa"/>
            <w:tcMar>
              <w:top w:w="20" w:type="dxa"/>
              <w:left w:w="20" w:type="dxa"/>
              <w:bottom w:w="20" w:type="dxa"/>
              <w:right w:w="20" w:type="dxa"/>
            </w:tcMar>
            <w:vAlign w:val="center"/>
            <w:hideMark/>
          </w:tcPr>
          <w:p w14:paraId="38BB1C17"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7D31726C" w14:textId="77777777" w:rsidR="002159AA" w:rsidRPr="00CA4E01" w:rsidRDefault="002159AA" w:rsidP="00FE6C7A">
            <w:pPr>
              <w:pStyle w:val="movimento"/>
              <w:rPr>
                <w:color w:val="002060"/>
              </w:rPr>
            </w:pPr>
            <w:r w:rsidRPr="00CA4E01">
              <w:rPr>
                <w:color w:val="002060"/>
              </w:rPr>
              <w:t>TOMASSINI LUCA</w:t>
            </w:r>
          </w:p>
        </w:tc>
        <w:tc>
          <w:tcPr>
            <w:tcW w:w="2200" w:type="dxa"/>
            <w:tcMar>
              <w:top w:w="20" w:type="dxa"/>
              <w:left w:w="20" w:type="dxa"/>
              <w:bottom w:w="20" w:type="dxa"/>
              <w:right w:w="20" w:type="dxa"/>
            </w:tcMar>
            <w:vAlign w:val="center"/>
            <w:hideMark/>
          </w:tcPr>
          <w:p w14:paraId="6CFF91CB" w14:textId="77777777" w:rsidR="002159AA" w:rsidRPr="00CA4E01" w:rsidRDefault="002159AA" w:rsidP="00FE6C7A">
            <w:pPr>
              <w:pStyle w:val="movimento2"/>
              <w:rPr>
                <w:color w:val="002060"/>
              </w:rPr>
            </w:pPr>
            <w:r w:rsidRPr="00CA4E01">
              <w:rPr>
                <w:color w:val="002060"/>
              </w:rPr>
              <w:t xml:space="preserve">(GIOVANI SANT IPPOLITO) </w:t>
            </w:r>
          </w:p>
        </w:tc>
      </w:tr>
      <w:tr w:rsidR="002159AA" w:rsidRPr="00CA4E01" w14:paraId="1CC3DA64" w14:textId="77777777" w:rsidTr="00FE6C7A">
        <w:tc>
          <w:tcPr>
            <w:tcW w:w="2200" w:type="dxa"/>
            <w:tcMar>
              <w:top w:w="20" w:type="dxa"/>
              <w:left w:w="20" w:type="dxa"/>
              <w:bottom w:w="20" w:type="dxa"/>
              <w:right w:w="20" w:type="dxa"/>
            </w:tcMar>
            <w:vAlign w:val="center"/>
            <w:hideMark/>
          </w:tcPr>
          <w:p w14:paraId="595064E8" w14:textId="77777777" w:rsidR="002159AA" w:rsidRPr="00CA4E01" w:rsidRDefault="002159AA" w:rsidP="00FE6C7A">
            <w:pPr>
              <w:pStyle w:val="movimento"/>
              <w:rPr>
                <w:color w:val="002060"/>
              </w:rPr>
            </w:pPr>
            <w:r w:rsidRPr="00CA4E01">
              <w:rPr>
                <w:color w:val="002060"/>
              </w:rPr>
              <w:t>MANZOTTI DIEGO</w:t>
            </w:r>
          </w:p>
        </w:tc>
        <w:tc>
          <w:tcPr>
            <w:tcW w:w="2200" w:type="dxa"/>
            <w:tcMar>
              <w:top w:w="20" w:type="dxa"/>
              <w:left w:w="20" w:type="dxa"/>
              <w:bottom w:w="20" w:type="dxa"/>
              <w:right w:w="20" w:type="dxa"/>
            </w:tcMar>
            <w:vAlign w:val="center"/>
            <w:hideMark/>
          </w:tcPr>
          <w:p w14:paraId="7C3C0FDD" w14:textId="77777777" w:rsidR="002159AA" w:rsidRPr="00CA4E01" w:rsidRDefault="002159AA" w:rsidP="00FE6C7A">
            <w:pPr>
              <w:pStyle w:val="movimento2"/>
              <w:rPr>
                <w:color w:val="002060"/>
              </w:rPr>
            </w:pPr>
            <w:r w:rsidRPr="00CA4E01">
              <w:rPr>
                <w:color w:val="002060"/>
              </w:rPr>
              <w:t xml:space="preserve">(GLS DORICA AN.UR) </w:t>
            </w:r>
          </w:p>
        </w:tc>
        <w:tc>
          <w:tcPr>
            <w:tcW w:w="800" w:type="dxa"/>
            <w:tcMar>
              <w:top w:w="20" w:type="dxa"/>
              <w:left w:w="20" w:type="dxa"/>
              <w:bottom w:w="20" w:type="dxa"/>
              <w:right w:w="20" w:type="dxa"/>
            </w:tcMar>
            <w:vAlign w:val="center"/>
            <w:hideMark/>
          </w:tcPr>
          <w:p w14:paraId="27398D98"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65F9C0E1" w14:textId="77777777" w:rsidR="002159AA" w:rsidRPr="00CA4E01" w:rsidRDefault="002159AA" w:rsidP="00FE6C7A">
            <w:pPr>
              <w:pStyle w:val="movimento"/>
              <w:rPr>
                <w:color w:val="002060"/>
              </w:rPr>
            </w:pPr>
            <w:r w:rsidRPr="00CA4E01">
              <w:rPr>
                <w:color w:val="002060"/>
              </w:rPr>
              <w:t>AIT SALAH SOUFIANE</w:t>
            </w:r>
          </w:p>
        </w:tc>
        <w:tc>
          <w:tcPr>
            <w:tcW w:w="2200" w:type="dxa"/>
            <w:tcMar>
              <w:top w:w="20" w:type="dxa"/>
              <w:left w:w="20" w:type="dxa"/>
              <w:bottom w:w="20" w:type="dxa"/>
              <w:right w:w="20" w:type="dxa"/>
            </w:tcMar>
            <w:vAlign w:val="center"/>
            <w:hideMark/>
          </w:tcPr>
          <w:p w14:paraId="39696E93" w14:textId="77777777" w:rsidR="002159AA" w:rsidRPr="00CA4E01" w:rsidRDefault="002159AA" w:rsidP="00FE6C7A">
            <w:pPr>
              <w:pStyle w:val="movimento2"/>
              <w:rPr>
                <w:color w:val="002060"/>
              </w:rPr>
            </w:pPr>
            <w:r w:rsidRPr="00CA4E01">
              <w:rPr>
                <w:color w:val="002060"/>
              </w:rPr>
              <w:t xml:space="preserve">(GNANO 04) </w:t>
            </w:r>
          </w:p>
        </w:tc>
      </w:tr>
      <w:tr w:rsidR="002159AA" w:rsidRPr="00CA4E01" w14:paraId="0672F3CB" w14:textId="77777777" w:rsidTr="00FE6C7A">
        <w:tc>
          <w:tcPr>
            <w:tcW w:w="2200" w:type="dxa"/>
            <w:tcMar>
              <w:top w:w="20" w:type="dxa"/>
              <w:left w:w="20" w:type="dxa"/>
              <w:bottom w:w="20" w:type="dxa"/>
              <w:right w:w="20" w:type="dxa"/>
            </w:tcMar>
            <w:vAlign w:val="center"/>
            <w:hideMark/>
          </w:tcPr>
          <w:p w14:paraId="209DF1C4" w14:textId="77777777" w:rsidR="002159AA" w:rsidRPr="00CA4E01" w:rsidRDefault="002159AA" w:rsidP="00FE6C7A">
            <w:pPr>
              <w:pStyle w:val="movimento"/>
              <w:rPr>
                <w:color w:val="002060"/>
              </w:rPr>
            </w:pPr>
            <w:r w:rsidRPr="00CA4E01">
              <w:rPr>
                <w:color w:val="002060"/>
              </w:rPr>
              <w:t>MARCHIONNI FEDERICO</w:t>
            </w:r>
          </w:p>
        </w:tc>
        <w:tc>
          <w:tcPr>
            <w:tcW w:w="2200" w:type="dxa"/>
            <w:tcMar>
              <w:top w:w="20" w:type="dxa"/>
              <w:left w:w="20" w:type="dxa"/>
              <w:bottom w:w="20" w:type="dxa"/>
              <w:right w:w="20" w:type="dxa"/>
            </w:tcMar>
            <w:vAlign w:val="center"/>
            <w:hideMark/>
          </w:tcPr>
          <w:p w14:paraId="6650B1F6" w14:textId="77777777" w:rsidR="002159AA" w:rsidRPr="00CA4E01" w:rsidRDefault="002159AA" w:rsidP="00FE6C7A">
            <w:pPr>
              <w:pStyle w:val="movimento2"/>
              <w:rPr>
                <w:color w:val="002060"/>
              </w:rPr>
            </w:pPr>
            <w:r w:rsidRPr="00CA4E01">
              <w:rPr>
                <w:color w:val="002060"/>
              </w:rPr>
              <w:t xml:space="preserve">(GNANO 04) </w:t>
            </w:r>
          </w:p>
        </w:tc>
        <w:tc>
          <w:tcPr>
            <w:tcW w:w="800" w:type="dxa"/>
            <w:tcMar>
              <w:top w:w="20" w:type="dxa"/>
              <w:left w:w="20" w:type="dxa"/>
              <w:bottom w:w="20" w:type="dxa"/>
              <w:right w:w="20" w:type="dxa"/>
            </w:tcMar>
            <w:vAlign w:val="center"/>
            <w:hideMark/>
          </w:tcPr>
          <w:p w14:paraId="40C80854"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54F44FD0" w14:textId="77777777" w:rsidR="002159AA" w:rsidRPr="00CA4E01" w:rsidRDefault="002159AA" w:rsidP="00FE6C7A">
            <w:pPr>
              <w:pStyle w:val="movimento"/>
              <w:rPr>
                <w:color w:val="002060"/>
              </w:rPr>
            </w:pPr>
            <w:r w:rsidRPr="00CA4E01">
              <w:rPr>
                <w:color w:val="002060"/>
              </w:rPr>
              <w:t>MATTEUCCI DAVIDE</w:t>
            </w:r>
          </w:p>
        </w:tc>
        <w:tc>
          <w:tcPr>
            <w:tcW w:w="2200" w:type="dxa"/>
            <w:tcMar>
              <w:top w:w="20" w:type="dxa"/>
              <w:left w:w="20" w:type="dxa"/>
              <w:bottom w:w="20" w:type="dxa"/>
              <w:right w:w="20" w:type="dxa"/>
            </w:tcMar>
            <w:vAlign w:val="center"/>
            <w:hideMark/>
          </w:tcPr>
          <w:p w14:paraId="3BA6BB79" w14:textId="77777777" w:rsidR="002159AA" w:rsidRPr="00CA4E01" w:rsidRDefault="002159AA" w:rsidP="00FE6C7A">
            <w:pPr>
              <w:pStyle w:val="movimento2"/>
              <w:rPr>
                <w:color w:val="002060"/>
              </w:rPr>
            </w:pPr>
            <w:r w:rsidRPr="00CA4E01">
              <w:rPr>
                <w:color w:val="002060"/>
              </w:rPr>
              <w:t xml:space="preserve">(GNANO 04) </w:t>
            </w:r>
          </w:p>
        </w:tc>
      </w:tr>
      <w:tr w:rsidR="002159AA" w:rsidRPr="00CA4E01" w14:paraId="27F8C523" w14:textId="77777777" w:rsidTr="00FE6C7A">
        <w:tc>
          <w:tcPr>
            <w:tcW w:w="2200" w:type="dxa"/>
            <w:tcMar>
              <w:top w:w="20" w:type="dxa"/>
              <w:left w:w="20" w:type="dxa"/>
              <w:bottom w:w="20" w:type="dxa"/>
              <w:right w:w="20" w:type="dxa"/>
            </w:tcMar>
            <w:vAlign w:val="center"/>
            <w:hideMark/>
          </w:tcPr>
          <w:p w14:paraId="02FF5644" w14:textId="77777777" w:rsidR="002159AA" w:rsidRPr="00CA4E01" w:rsidRDefault="002159AA" w:rsidP="00FE6C7A">
            <w:pPr>
              <w:pStyle w:val="movimento"/>
              <w:rPr>
                <w:color w:val="002060"/>
              </w:rPr>
            </w:pPr>
            <w:r w:rsidRPr="00CA4E01">
              <w:rPr>
                <w:color w:val="002060"/>
              </w:rPr>
              <w:t>POLONI ALESSANDRO</w:t>
            </w:r>
          </w:p>
        </w:tc>
        <w:tc>
          <w:tcPr>
            <w:tcW w:w="2200" w:type="dxa"/>
            <w:tcMar>
              <w:top w:w="20" w:type="dxa"/>
              <w:left w:w="20" w:type="dxa"/>
              <w:bottom w:w="20" w:type="dxa"/>
              <w:right w:w="20" w:type="dxa"/>
            </w:tcMar>
            <w:vAlign w:val="center"/>
            <w:hideMark/>
          </w:tcPr>
          <w:p w14:paraId="189D25EE" w14:textId="77777777" w:rsidR="002159AA" w:rsidRPr="00CA4E01" w:rsidRDefault="002159AA" w:rsidP="00FE6C7A">
            <w:pPr>
              <w:pStyle w:val="movimento2"/>
              <w:rPr>
                <w:color w:val="002060"/>
              </w:rPr>
            </w:pPr>
            <w:r w:rsidRPr="00CA4E01">
              <w:rPr>
                <w:color w:val="002060"/>
              </w:rPr>
              <w:t xml:space="preserve">(GROTTACCIA 2005) </w:t>
            </w:r>
          </w:p>
        </w:tc>
        <w:tc>
          <w:tcPr>
            <w:tcW w:w="800" w:type="dxa"/>
            <w:tcMar>
              <w:top w:w="20" w:type="dxa"/>
              <w:left w:w="20" w:type="dxa"/>
              <w:bottom w:w="20" w:type="dxa"/>
              <w:right w:w="20" w:type="dxa"/>
            </w:tcMar>
            <w:vAlign w:val="center"/>
            <w:hideMark/>
          </w:tcPr>
          <w:p w14:paraId="5FC4C9EB"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1B831E88" w14:textId="77777777" w:rsidR="002159AA" w:rsidRPr="00CA4E01" w:rsidRDefault="002159AA" w:rsidP="00FE6C7A">
            <w:pPr>
              <w:pStyle w:val="movimento"/>
              <w:rPr>
                <w:color w:val="002060"/>
              </w:rPr>
            </w:pPr>
            <w:r w:rsidRPr="00CA4E01">
              <w:rPr>
                <w:color w:val="002060"/>
              </w:rPr>
              <w:t>SCARAMUCCI MICHAEL</w:t>
            </w:r>
          </w:p>
        </w:tc>
        <w:tc>
          <w:tcPr>
            <w:tcW w:w="2200" w:type="dxa"/>
            <w:tcMar>
              <w:top w:w="20" w:type="dxa"/>
              <w:left w:w="20" w:type="dxa"/>
              <w:bottom w:w="20" w:type="dxa"/>
              <w:right w:w="20" w:type="dxa"/>
            </w:tcMar>
            <w:vAlign w:val="center"/>
            <w:hideMark/>
          </w:tcPr>
          <w:p w14:paraId="1036F8F0" w14:textId="77777777" w:rsidR="002159AA" w:rsidRPr="00CA4E01" w:rsidRDefault="002159AA" w:rsidP="00FE6C7A">
            <w:pPr>
              <w:pStyle w:val="movimento2"/>
              <w:rPr>
                <w:color w:val="002060"/>
              </w:rPr>
            </w:pPr>
            <w:r w:rsidRPr="00CA4E01">
              <w:rPr>
                <w:color w:val="002060"/>
              </w:rPr>
              <w:t xml:space="preserve">(MONTECCHIO SPORT) </w:t>
            </w:r>
          </w:p>
        </w:tc>
      </w:tr>
      <w:tr w:rsidR="002159AA" w:rsidRPr="00CA4E01" w14:paraId="2946EFF2" w14:textId="77777777" w:rsidTr="00FE6C7A">
        <w:tc>
          <w:tcPr>
            <w:tcW w:w="2200" w:type="dxa"/>
            <w:tcMar>
              <w:top w:w="20" w:type="dxa"/>
              <w:left w:w="20" w:type="dxa"/>
              <w:bottom w:w="20" w:type="dxa"/>
              <w:right w:w="20" w:type="dxa"/>
            </w:tcMar>
            <w:vAlign w:val="center"/>
            <w:hideMark/>
          </w:tcPr>
          <w:p w14:paraId="0DAFA12A" w14:textId="77777777" w:rsidR="002159AA" w:rsidRPr="00CA4E01" w:rsidRDefault="002159AA" w:rsidP="00FE6C7A">
            <w:pPr>
              <w:pStyle w:val="movimento"/>
              <w:rPr>
                <w:color w:val="002060"/>
              </w:rPr>
            </w:pPr>
            <w:r w:rsidRPr="00CA4E01">
              <w:rPr>
                <w:color w:val="002060"/>
              </w:rPr>
              <w:t>ALTIERI VITOANTONIO</w:t>
            </w:r>
          </w:p>
        </w:tc>
        <w:tc>
          <w:tcPr>
            <w:tcW w:w="2200" w:type="dxa"/>
            <w:tcMar>
              <w:top w:w="20" w:type="dxa"/>
              <w:left w:w="20" w:type="dxa"/>
              <w:bottom w:w="20" w:type="dxa"/>
              <w:right w:w="20" w:type="dxa"/>
            </w:tcMar>
            <w:vAlign w:val="center"/>
            <w:hideMark/>
          </w:tcPr>
          <w:p w14:paraId="25C68CBF" w14:textId="77777777" w:rsidR="002159AA" w:rsidRPr="00CA4E01" w:rsidRDefault="002159AA" w:rsidP="00FE6C7A">
            <w:pPr>
              <w:pStyle w:val="movimento2"/>
              <w:rPr>
                <w:color w:val="002060"/>
              </w:rPr>
            </w:pPr>
            <w:r w:rsidRPr="00CA4E01">
              <w:rPr>
                <w:color w:val="002060"/>
              </w:rPr>
              <w:t xml:space="preserve">(POL. SPORT COMMUNICATION) </w:t>
            </w:r>
          </w:p>
        </w:tc>
        <w:tc>
          <w:tcPr>
            <w:tcW w:w="800" w:type="dxa"/>
            <w:tcMar>
              <w:top w:w="20" w:type="dxa"/>
              <w:left w:w="20" w:type="dxa"/>
              <w:bottom w:w="20" w:type="dxa"/>
              <w:right w:w="20" w:type="dxa"/>
            </w:tcMar>
            <w:vAlign w:val="center"/>
            <w:hideMark/>
          </w:tcPr>
          <w:p w14:paraId="4D122F9C"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4DB964AA" w14:textId="77777777" w:rsidR="002159AA" w:rsidRPr="00CA4E01" w:rsidRDefault="002159AA" w:rsidP="00FE6C7A">
            <w:pPr>
              <w:pStyle w:val="movimento"/>
              <w:rPr>
                <w:color w:val="002060"/>
              </w:rPr>
            </w:pPr>
            <w:r w:rsidRPr="00CA4E01">
              <w:rPr>
                <w:color w:val="002060"/>
              </w:rPr>
              <w:t>GRASSELLI LUCA</w:t>
            </w:r>
          </w:p>
        </w:tc>
        <w:tc>
          <w:tcPr>
            <w:tcW w:w="2200" w:type="dxa"/>
            <w:tcMar>
              <w:top w:w="20" w:type="dxa"/>
              <w:left w:w="20" w:type="dxa"/>
              <w:bottom w:w="20" w:type="dxa"/>
              <w:right w:w="20" w:type="dxa"/>
            </w:tcMar>
            <w:vAlign w:val="center"/>
            <w:hideMark/>
          </w:tcPr>
          <w:p w14:paraId="5C57A44C" w14:textId="77777777" w:rsidR="002159AA" w:rsidRPr="00CA4E01" w:rsidRDefault="002159AA" w:rsidP="00FE6C7A">
            <w:pPr>
              <w:pStyle w:val="movimento2"/>
              <w:rPr>
                <w:color w:val="002060"/>
              </w:rPr>
            </w:pPr>
            <w:r w:rsidRPr="00CA4E01">
              <w:rPr>
                <w:color w:val="002060"/>
              </w:rPr>
              <w:t xml:space="preserve">(POL. SPORT COMMUNICATION) </w:t>
            </w:r>
          </w:p>
        </w:tc>
      </w:tr>
      <w:tr w:rsidR="002159AA" w:rsidRPr="00CA4E01" w14:paraId="60A76B57" w14:textId="77777777" w:rsidTr="00FE6C7A">
        <w:tc>
          <w:tcPr>
            <w:tcW w:w="2200" w:type="dxa"/>
            <w:tcMar>
              <w:top w:w="20" w:type="dxa"/>
              <w:left w:w="20" w:type="dxa"/>
              <w:bottom w:w="20" w:type="dxa"/>
              <w:right w:w="20" w:type="dxa"/>
            </w:tcMar>
            <w:vAlign w:val="center"/>
            <w:hideMark/>
          </w:tcPr>
          <w:p w14:paraId="216FE5D1" w14:textId="77777777" w:rsidR="002159AA" w:rsidRPr="00CA4E01" w:rsidRDefault="002159AA" w:rsidP="00FE6C7A">
            <w:pPr>
              <w:pStyle w:val="movimento"/>
              <w:rPr>
                <w:color w:val="002060"/>
              </w:rPr>
            </w:pPr>
            <w:r w:rsidRPr="00CA4E01">
              <w:rPr>
                <w:color w:val="002060"/>
              </w:rPr>
              <w:t>RAMUNDO PIGNASECCA MARCO</w:t>
            </w:r>
          </w:p>
        </w:tc>
        <w:tc>
          <w:tcPr>
            <w:tcW w:w="2200" w:type="dxa"/>
            <w:tcMar>
              <w:top w:w="20" w:type="dxa"/>
              <w:left w:w="20" w:type="dxa"/>
              <w:bottom w:w="20" w:type="dxa"/>
              <w:right w:w="20" w:type="dxa"/>
            </w:tcMar>
            <w:vAlign w:val="center"/>
            <w:hideMark/>
          </w:tcPr>
          <w:p w14:paraId="5CD040AA" w14:textId="77777777" w:rsidR="002159AA" w:rsidRPr="00CA4E01" w:rsidRDefault="002159AA" w:rsidP="00FE6C7A">
            <w:pPr>
              <w:pStyle w:val="movimento2"/>
              <w:rPr>
                <w:color w:val="002060"/>
              </w:rPr>
            </w:pPr>
            <w:r w:rsidRPr="00CA4E01">
              <w:rPr>
                <w:color w:val="002060"/>
              </w:rPr>
              <w:t xml:space="preserve">(POL. SPORT COMMUNICATION) </w:t>
            </w:r>
          </w:p>
        </w:tc>
        <w:tc>
          <w:tcPr>
            <w:tcW w:w="800" w:type="dxa"/>
            <w:tcMar>
              <w:top w:w="20" w:type="dxa"/>
              <w:left w:w="20" w:type="dxa"/>
              <w:bottom w:w="20" w:type="dxa"/>
              <w:right w:w="20" w:type="dxa"/>
            </w:tcMar>
            <w:vAlign w:val="center"/>
            <w:hideMark/>
          </w:tcPr>
          <w:p w14:paraId="3C4DAD5F"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0B00F9C5" w14:textId="77777777" w:rsidR="002159AA" w:rsidRPr="00CA4E01" w:rsidRDefault="002159AA" w:rsidP="00FE6C7A">
            <w:pPr>
              <w:pStyle w:val="movimento"/>
              <w:rPr>
                <w:color w:val="002060"/>
              </w:rPr>
            </w:pPr>
            <w:r w:rsidRPr="00CA4E01">
              <w:rPr>
                <w:color w:val="002060"/>
              </w:rPr>
              <w:t>MEA SIMONE</w:t>
            </w:r>
          </w:p>
        </w:tc>
        <w:tc>
          <w:tcPr>
            <w:tcW w:w="2200" w:type="dxa"/>
            <w:tcMar>
              <w:top w:w="20" w:type="dxa"/>
              <w:left w:w="20" w:type="dxa"/>
              <w:bottom w:w="20" w:type="dxa"/>
              <w:right w:w="20" w:type="dxa"/>
            </w:tcMar>
            <w:vAlign w:val="center"/>
            <w:hideMark/>
          </w:tcPr>
          <w:p w14:paraId="3F7AAF64" w14:textId="77777777" w:rsidR="002159AA" w:rsidRPr="00CA4E01" w:rsidRDefault="002159AA" w:rsidP="00FE6C7A">
            <w:pPr>
              <w:pStyle w:val="movimento2"/>
              <w:rPr>
                <w:color w:val="002060"/>
              </w:rPr>
            </w:pPr>
            <w:r w:rsidRPr="00CA4E01">
              <w:rPr>
                <w:color w:val="002060"/>
              </w:rPr>
              <w:t xml:space="preserve">(SPECIAL ONE SPORTING CLUB) </w:t>
            </w:r>
          </w:p>
        </w:tc>
      </w:tr>
      <w:tr w:rsidR="002159AA" w:rsidRPr="00CA4E01" w14:paraId="7A5001EC" w14:textId="77777777" w:rsidTr="00FE6C7A">
        <w:tc>
          <w:tcPr>
            <w:tcW w:w="2200" w:type="dxa"/>
            <w:tcMar>
              <w:top w:w="20" w:type="dxa"/>
              <w:left w:w="20" w:type="dxa"/>
              <w:bottom w:w="20" w:type="dxa"/>
              <w:right w:w="20" w:type="dxa"/>
            </w:tcMar>
            <w:vAlign w:val="center"/>
            <w:hideMark/>
          </w:tcPr>
          <w:p w14:paraId="11CDC48C" w14:textId="77777777" w:rsidR="002159AA" w:rsidRPr="00CA4E01" w:rsidRDefault="002159AA" w:rsidP="00FE6C7A">
            <w:pPr>
              <w:pStyle w:val="movimento"/>
              <w:rPr>
                <w:color w:val="002060"/>
              </w:rPr>
            </w:pPr>
            <w:r w:rsidRPr="00CA4E01">
              <w:rPr>
                <w:color w:val="002060"/>
              </w:rPr>
              <w:t>LUCHIZOLA MATIAS GASTON</w:t>
            </w:r>
          </w:p>
        </w:tc>
        <w:tc>
          <w:tcPr>
            <w:tcW w:w="2200" w:type="dxa"/>
            <w:tcMar>
              <w:top w:w="20" w:type="dxa"/>
              <w:left w:w="20" w:type="dxa"/>
              <w:bottom w:w="20" w:type="dxa"/>
              <w:right w:w="20" w:type="dxa"/>
            </w:tcMar>
            <w:vAlign w:val="center"/>
            <w:hideMark/>
          </w:tcPr>
          <w:p w14:paraId="1DF9DD78" w14:textId="77777777" w:rsidR="002159AA" w:rsidRPr="00CA4E01" w:rsidRDefault="002159AA" w:rsidP="00FE6C7A">
            <w:pPr>
              <w:pStyle w:val="movimento2"/>
              <w:rPr>
                <w:color w:val="002060"/>
              </w:rPr>
            </w:pPr>
            <w:r w:rsidRPr="00CA4E01">
              <w:rPr>
                <w:color w:val="002060"/>
              </w:rPr>
              <w:t xml:space="preserve">(SPORTING GROTTAMMARE) </w:t>
            </w:r>
          </w:p>
        </w:tc>
        <w:tc>
          <w:tcPr>
            <w:tcW w:w="800" w:type="dxa"/>
            <w:tcMar>
              <w:top w:w="20" w:type="dxa"/>
              <w:left w:w="20" w:type="dxa"/>
              <w:bottom w:w="20" w:type="dxa"/>
              <w:right w:w="20" w:type="dxa"/>
            </w:tcMar>
            <w:vAlign w:val="center"/>
            <w:hideMark/>
          </w:tcPr>
          <w:p w14:paraId="15B1F753"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6769DD81"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63637A19" w14:textId="77777777" w:rsidR="002159AA" w:rsidRPr="00CA4E01" w:rsidRDefault="002159AA" w:rsidP="00FE6C7A">
            <w:pPr>
              <w:pStyle w:val="movimento2"/>
              <w:rPr>
                <w:color w:val="002060"/>
              </w:rPr>
            </w:pPr>
            <w:r w:rsidRPr="00CA4E01">
              <w:rPr>
                <w:color w:val="002060"/>
              </w:rPr>
              <w:t> </w:t>
            </w:r>
          </w:p>
        </w:tc>
      </w:tr>
    </w:tbl>
    <w:p w14:paraId="6A66A9B3" w14:textId="77777777" w:rsidR="002159AA" w:rsidRPr="00CA4E01" w:rsidRDefault="002159AA" w:rsidP="002159AA">
      <w:pPr>
        <w:pStyle w:val="breakline"/>
        <w:rPr>
          <w:color w:val="002060"/>
        </w:rPr>
      </w:pPr>
    </w:p>
    <w:p w14:paraId="7F8938AD" w14:textId="77777777" w:rsidR="002159AA" w:rsidRPr="00CA4E01" w:rsidRDefault="002159AA" w:rsidP="002159AA">
      <w:pPr>
        <w:jc w:val="center"/>
        <w:rPr>
          <w:rFonts w:ascii="Arial" w:hAnsi="Arial" w:cs="Arial"/>
          <w:noProof/>
          <w:color w:val="002060"/>
          <w:sz w:val="22"/>
          <w:szCs w:val="22"/>
        </w:rPr>
      </w:pPr>
      <w:r w:rsidRPr="00CA4E01">
        <w:rPr>
          <w:rFonts w:ascii="Arial" w:hAnsi="Arial" w:cs="Arial"/>
          <w:noProof/>
          <w:color w:val="002060"/>
          <w:sz w:val="22"/>
          <w:szCs w:val="22"/>
        </w:rPr>
        <w:t>F.to IL SEGRETARIO                                   F.to IL GIUDICE SPORTIVO</w:t>
      </w:r>
    </w:p>
    <w:p w14:paraId="4E504054" w14:textId="77777777" w:rsidR="002159AA" w:rsidRPr="00CA4E01" w:rsidRDefault="002159AA" w:rsidP="002159AA">
      <w:pPr>
        <w:pStyle w:val="Corpodeltesto2"/>
        <w:spacing w:after="0" w:line="240" w:lineRule="auto"/>
        <w:jc w:val="both"/>
        <w:rPr>
          <w:rFonts w:ascii="Arial" w:hAnsi="Arial" w:cs="Arial"/>
          <w:b/>
          <w:color w:val="002060"/>
          <w:sz w:val="22"/>
          <w:szCs w:val="22"/>
        </w:rPr>
      </w:pPr>
      <w:r w:rsidRPr="00CA4E01">
        <w:rPr>
          <w:rFonts w:ascii="Arial" w:hAnsi="Arial" w:cs="Arial"/>
          <w:noProof/>
          <w:color w:val="002060"/>
          <w:sz w:val="22"/>
          <w:szCs w:val="22"/>
        </w:rPr>
        <w:t xml:space="preserve">                         Angelo Castellana        </w:t>
      </w:r>
      <w:r w:rsidRPr="00CA4E01">
        <w:rPr>
          <w:rFonts w:ascii="Arial" w:hAnsi="Arial" w:cs="Arial"/>
          <w:noProof/>
          <w:color w:val="002060"/>
          <w:sz w:val="22"/>
          <w:szCs w:val="22"/>
        </w:rPr>
        <w:tab/>
        <w:t xml:space="preserve">                                Agnese Lazzaretti</w:t>
      </w:r>
    </w:p>
    <w:p w14:paraId="77C0BD8A" w14:textId="77777777" w:rsidR="002159AA" w:rsidRPr="00CA4E01" w:rsidRDefault="002159AA" w:rsidP="002159AA">
      <w:pPr>
        <w:pStyle w:val="breakline"/>
        <w:rPr>
          <w:rFonts w:eastAsiaTheme="minorEastAsia"/>
          <w:color w:val="002060"/>
        </w:rPr>
      </w:pPr>
    </w:p>
    <w:p w14:paraId="38344DF8" w14:textId="77777777" w:rsidR="002159AA" w:rsidRPr="00CA4E01" w:rsidRDefault="002159AA" w:rsidP="002159AA">
      <w:pPr>
        <w:pStyle w:val="breakline"/>
        <w:rPr>
          <w:color w:val="002060"/>
        </w:rPr>
      </w:pPr>
    </w:p>
    <w:p w14:paraId="49A0003B" w14:textId="77777777" w:rsidR="002159AA" w:rsidRPr="00CA4E01" w:rsidRDefault="002159AA" w:rsidP="002159AA">
      <w:pPr>
        <w:pStyle w:val="breakline"/>
        <w:rPr>
          <w:color w:val="002060"/>
        </w:rPr>
      </w:pPr>
    </w:p>
    <w:p w14:paraId="1A35A8CF" w14:textId="77777777" w:rsidR="002159AA" w:rsidRPr="00CA4E01" w:rsidRDefault="002159AA" w:rsidP="002159AA">
      <w:pPr>
        <w:pStyle w:val="titolocampionato0"/>
        <w:shd w:val="clear" w:color="auto" w:fill="CCCCCC"/>
        <w:spacing w:before="80" w:after="40"/>
        <w:rPr>
          <w:color w:val="002060"/>
        </w:rPr>
      </w:pPr>
      <w:r w:rsidRPr="00CA4E01">
        <w:rPr>
          <w:color w:val="002060"/>
        </w:rPr>
        <w:t>COPPA ITALIA FEMM.LE CALCIO A5</w:t>
      </w:r>
    </w:p>
    <w:p w14:paraId="1799CAB8" w14:textId="77777777" w:rsidR="002159AA" w:rsidRPr="00CA4E01" w:rsidRDefault="002159AA" w:rsidP="002159AA">
      <w:pPr>
        <w:pStyle w:val="titoloprinc0"/>
        <w:rPr>
          <w:color w:val="002060"/>
        </w:rPr>
      </w:pPr>
      <w:r w:rsidRPr="00CA4E01">
        <w:rPr>
          <w:color w:val="002060"/>
        </w:rPr>
        <w:t>VARIAZIONI AL PROGRAMMA GARE</w:t>
      </w:r>
    </w:p>
    <w:p w14:paraId="0202AD32" w14:textId="77777777" w:rsidR="002159AA" w:rsidRPr="00CA4E01" w:rsidRDefault="002159AA" w:rsidP="002159AA">
      <w:pPr>
        <w:pStyle w:val="breakline"/>
        <w:rPr>
          <w:color w:val="002060"/>
        </w:rPr>
      </w:pPr>
    </w:p>
    <w:p w14:paraId="3BBAFB0E" w14:textId="77777777" w:rsidR="002159AA" w:rsidRPr="00CA4E01" w:rsidRDefault="002159AA" w:rsidP="002159AA">
      <w:pPr>
        <w:pStyle w:val="breakline"/>
        <w:rPr>
          <w:color w:val="002060"/>
        </w:rPr>
      </w:pPr>
    </w:p>
    <w:p w14:paraId="0F3E2228" w14:textId="77777777" w:rsidR="002159AA" w:rsidRPr="00CA4E01" w:rsidRDefault="002159AA" w:rsidP="002159AA">
      <w:pPr>
        <w:pStyle w:val="sottotitolocampionato10"/>
        <w:rPr>
          <w:color w:val="002060"/>
        </w:rPr>
      </w:pPr>
      <w:r w:rsidRPr="00CA4E0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159AA" w:rsidRPr="00CA4E01" w14:paraId="63501C92" w14:textId="77777777" w:rsidTr="00FE6C7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10962" w14:textId="77777777" w:rsidR="002159AA" w:rsidRPr="00CA4E01" w:rsidRDefault="002159AA" w:rsidP="00FE6C7A">
            <w:pPr>
              <w:pStyle w:val="headertabella0"/>
              <w:rPr>
                <w:color w:val="002060"/>
              </w:rPr>
            </w:pPr>
            <w:r w:rsidRPr="00CA4E0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1DEEC" w14:textId="77777777" w:rsidR="002159AA" w:rsidRPr="00CA4E01" w:rsidRDefault="002159AA" w:rsidP="00FE6C7A">
            <w:pPr>
              <w:pStyle w:val="headertabella0"/>
              <w:rPr>
                <w:color w:val="002060"/>
              </w:rPr>
            </w:pPr>
            <w:r w:rsidRPr="00CA4E01">
              <w:rPr>
                <w:color w:val="002060"/>
              </w:rPr>
              <w:t xml:space="preserve">N° </w:t>
            </w:r>
            <w:proofErr w:type="spellStart"/>
            <w:r w:rsidRPr="00CA4E01">
              <w:rPr>
                <w:color w:val="002060"/>
              </w:rPr>
              <w:t>Gior</w:t>
            </w:r>
            <w:proofErr w:type="spellEnd"/>
            <w:r w:rsidRPr="00CA4E01">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1FA46" w14:textId="77777777" w:rsidR="002159AA" w:rsidRPr="00CA4E01" w:rsidRDefault="002159AA" w:rsidP="00FE6C7A">
            <w:pPr>
              <w:pStyle w:val="headertabella0"/>
              <w:rPr>
                <w:color w:val="002060"/>
              </w:rPr>
            </w:pPr>
            <w:r w:rsidRPr="00CA4E0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B10B2" w14:textId="77777777" w:rsidR="002159AA" w:rsidRPr="00CA4E01" w:rsidRDefault="002159AA" w:rsidP="00FE6C7A">
            <w:pPr>
              <w:pStyle w:val="headertabella0"/>
              <w:rPr>
                <w:color w:val="002060"/>
              </w:rPr>
            </w:pPr>
            <w:r w:rsidRPr="00CA4E0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C3829" w14:textId="77777777" w:rsidR="002159AA" w:rsidRPr="00CA4E01" w:rsidRDefault="002159AA" w:rsidP="00FE6C7A">
            <w:pPr>
              <w:pStyle w:val="headertabella0"/>
              <w:rPr>
                <w:color w:val="002060"/>
              </w:rPr>
            </w:pPr>
            <w:r w:rsidRPr="00CA4E01">
              <w:rPr>
                <w:color w:val="002060"/>
              </w:rPr>
              <w:t xml:space="preserve">Data </w:t>
            </w:r>
            <w:proofErr w:type="spellStart"/>
            <w:r w:rsidRPr="00CA4E01">
              <w:rPr>
                <w:color w:val="002060"/>
              </w:rPr>
              <w:t>Orig</w:t>
            </w:r>
            <w:proofErr w:type="spellEnd"/>
            <w:r w:rsidRPr="00CA4E0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338EA" w14:textId="77777777" w:rsidR="002159AA" w:rsidRPr="00CA4E01" w:rsidRDefault="002159AA" w:rsidP="00FE6C7A">
            <w:pPr>
              <w:pStyle w:val="headertabella0"/>
              <w:rPr>
                <w:color w:val="002060"/>
              </w:rPr>
            </w:pPr>
            <w:r w:rsidRPr="00CA4E0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B2F71" w14:textId="77777777" w:rsidR="002159AA" w:rsidRPr="00CA4E01" w:rsidRDefault="002159AA" w:rsidP="00FE6C7A">
            <w:pPr>
              <w:pStyle w:val="headertabella0"/>
              <w:rPr>
                <w:color w:val="002060"/>
              </w:rPr>
            </w:pPr>
            <w:r w:rsidRPr="00CA4E01">
              <w:rPr>
                <w:color w:val="002060"/>
              </w:rPr>
              <w:t xml:space="preserve">Ora </w:t>
            </w:r>
            <w:proofErr w:type="spellStart"/>
            <w:r w:rsidRPr="00CA4E01">
              <w:rPr>
                <w:color w:val="002060"/>
              </w:rPr>
              <w:t>Orig</w:t>
            </w:r>
            <w:proofErr w:type="spellEnd"/>
            <w:r w:rsidRPr="00CA4E01">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7D200" w14:textId="77777777" w:rsidR="002159AA" w:rsidRPr="00CA4E01" w:rsidRDefault="002159AA" w:rsidP="00FE6C7A">
            <w:pPr>
              <w:pStyle w:val="headertabella0"/>
              <w:rPr>
                <w:color w:val="002060"/>
              </w:rPr>
            </w:pPr>
            <w:r w:rsidRPr="00CA4E01">
              <w:rPr>
                <w:color w:val="002060"/>
              </w:rPr>
              <w:t>Impianto</w:t>
            </w:r>
          </w:p>
        </w:tc>
      </w:tr>
      <w:tr w:rsidR="002159AA" w:rsidRPr="00CA4E01" w14:paraId="790852BE" w14:textId="77777777" w:rsidTr="00FE6C7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4ED53" w14:textId="77777777" w:rsidR="002159AA" w:rsidRPr="00CA4E01" w:rsidRDefault="002159AA" w:rsidP="00FE6C7A">
            <w:pPr>
              <w:pStyle w:val="rowtabella0"/>
              <w:rPr>
                <w:color w:val="002060"/>
                <w:highlight w:val="yellow"/>
              </w:rPr>
            </w:pPr>
            <w:r w:rsidRPr="00CA4E01">
              <w:rPr>
                <w:color w:val="002060"/>
                <w:highlight w:val="yellow"/>
              </w:rPr>
              <w:t>25/10/2023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14C4A" w14:textId="77777777" w:rsidR="002159AA" w:rsidRPr="00CA4E01" w:rsidRDefault="002159AA" w:rsidP="00FE6C7A">
            <w:pPr>
              <w:pStyle w:val="rowtabella0"/>
              <w:jc w:val="center"/>
              <w:rPr>
                <w:color w:val="002060"/>
                <w:highlight w:val="yellow"/>
              </w:rPr>
            </w:pPr>
            <w:r w:rsidRPr="00CA4E01">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88322" w14:textId="77777777" w:rsidR="002159AA" w:rsidRPr="00CA4E01" w:rsidRDefault="002159AA" w:rsidP="00FE6C7A">
            <w:pPr>
              <w:pStyle w:val="rowtabella0"/>
              <w:rPr>
                <w:color w:val="002060"/>
                <w:highlight w:val="yellow"/>
              </w:rPr>
            </w:pPr>
            <w:r w:rsidRPr="00CA4E01">
              <w:rPr>
                <w:color w:val="002060"/>
                <w:highlight w:val="yellow"/>
              </w:rPr>
              <w:t>SANTANGIOLESE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B776E" w14:textId="77777777" w:rsidR="002159AA" w:rsidRPr="00CA4E01" w:rsidRDefault="002159AA" w:rsidP="00FE6C7A">
            <w:pPr>
              <w:pStyle w:val="rowtabella0"/>
              <w:rPr>
                <w:color w:val="002060"/>
                <w:highlight w:val="yellow"/>
              </w:rPr>
            </w:pPr>
            <w:r w:rsidRPr="00CA4E01">
              <w:rPr>
                <w:color w:val="002060"/>
                <w:highlight w:val="yellow"/>
              </w:rPr>
              <w:t>PIANDIROSE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1AD20" w14:textId="77777777" w:rsidR="002159AA" w:rsidRPr="00CA4E01" w:rsidRDefault="002159AA" w:rsidP="00FE6C7A">
            <w:pPr>
              <w:jc w:val="center"/>
              <w:rPr>
                <w:rFonts w:ascii="Arial" w:hAnsi="Arial" w:cs="Arial"/>
                <w:color w:val="002060"/>
                <w:sz w:val="12"/>
                <w:szCs w:val="12"/>
              </w:rPr>
            </w:pPr>
            <w:r w:rsidRPr="00CA4E01">
              <w:rPr>
                <w:rFonts w:ascii="Arial" w:hAnsi="Arial" w:cs="Arial"/>
                <w:color w:val="002060"/>
                <w:sz w:val="12"/>
                <w:szCs w:val="12"/>
              </w:rPr>
              <w:t>24/10/2023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B6955" w14:textId="77777777" w:rsidR="002159AA" w:rsidRPr="00CA4E01" w:rsidRDefault="002159AA" w:rsidP="00FE6C7A">
            <w:pPr>
              <w:pStyle w:val="rowtabella0"/>
              <w:jc w:val="center"/>
              <w:rPr>
                <w:color w:val="002060"/>
              </w:rPr>
            </w:pPr>
            <w:r w:rsidRPr="00CA4E01">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4D160" w14:textId="77777777" w:rsidR="002159AA" w:rsidRPr="00CA4E01" w:rsidRDefault="002159AA" w:rsidP="00FE6C7A">
            <w:pPr>
              <w:jc w:val="center"/>
              <w:rPr>
                <w:rFonts w:ascii="Arial" w:hAnsi="Arial" w:cs="Arial"/>
                <w:color w:val="002060"/>
                <w:sz w:val="12"/>
                <w:szCs w:val="12"/>
              </w:rPr>
            </w:pPr>
            <w:r w:rsidRPr="00CA4E01">
              <w:rPr>
                <w:rFonts w:ascii="Arial" w:hAnsi="Arial" w:cs="Arial"/>
                <w:color w:val="002060"/>
                <w:sz w:val="12"/>
                <w:szCs w:val="12"/>
              </w:rPr>
              <w:t>20:30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10E24" w14:textId="77777777" w:rsidR="002159AA" w:rsidRPr="00CA4E01" w:rsidRDefault="002159AA" w:rsidP="00FE6C7A">
            <w:pPr>
              <w:pStyle w:val="rowtabella0"/>
              <w:rPr>
                <w:color w:val="002060"/>
              </w:rPr>
            </w:pPr>
          </w:p>
        </w:tc>
      </w:tr>
    </w:tbl>
    <w:p w14:paraId="4F5B30CB" w14:textId="77777777" w:rsidR="002159AA" w:rsidRPr="00CA4E01" w:rsidRDefault="002159AA" w:rsidP="002159AA">
      <w:pPr>
        <w:pStyle w:val="breakline"/>
        <w:rPr>
          <w:rFonts w:eastAsiaTheme="minorEastAsia"/>
          <w:color w:val="002060"/>
        </w:rPr>
      </w:pPr>
    </w:p>
    <w:p w14:paraId="786BB9A1" w14:textId="77777777" w:rsidR="002159AA" w:rsidRPr="00CA4E01" w:rsidRDefault="002159AA" w:rsidP="002159AA">
      <w:pPr>
        <w:pStyle w:val="titoloprinc0"/>
        <w:rPr>
          <w:color w:val="002060"/>
        </w:rPr>
      </w:pPr>
      <w:r w:rsidRPr="00CA4E01">
        <w:rPr>
          <w:color w:val="002060"/>
        </w:rPr>
        <w:t>RISULTATI</w:t>
      </w:r>
    </w:p>
    <w:p w14:paraId="57BD462E" w14:textId="77777777" w:rsidR="002159AA" w:rsidRPr="00CA4E01" w:rsidRDefault="002159AA" w:rsidP="002159AA">
      <w:pPr>
        <w:pStyle w:val="breakline"/>
        <w:rPr>
          <w:color w:val="002060"/>
        </w:rPr>
      </w:pPr>
    </w:p>
    <w:p w14:paraId="133A33BF" w14:textId="77777777" w:rsidR="002159AA" w:rsidRPr="00CA4E01" w:rsidRDefault="002159AA" w:rsidP="002159AA">
      <w:pPr>
        <w:pStyle w:val="sottotitolocampionato10"/>
        <w:rPr>
          <w:color w:val="002060"/>
        </w:rPr>
      </w:pPr>
      <w:r w:rsidRPr="00CA4E01">
        <w:rPr>
          <w:color w:val="002060"/>
        </w:rPr>
        <w:t>RISULTATI UFFICIALI GARE DEL 11/10/2023</w:t>
      </w:r>
    </w:p>
    <w:p w14:paraId="10953E45" w14:textId="77777777" w:rsidR="002159AA" w:rsidRPr="002159AA" w:rsidRDefault="002159AA" w:rsidP="002159AA">
      <w:pPr>
        <w:pStyle w:val="sottotitolocampionato20"/>
        <w:spacing w:before="0" w:beforeAutospacing="0" w:after="0" w:afterAutospacing="0"/>
        <w:rPr>
          <w:rFonts w:ascii="Arial" w:hAnsi="Arial" w:cs="Arial"/>
          <w:color w:val="002060"/>
          <w:sz w:val="20"/>
          <w:szCs w:val="20"/>
        </w:rPr>
      </w:pPr>
      <w:r w:rsidRPr="002159AA">
        <w:rPr>
          <w:rFonts w:ascii="Arial" w:hAnsi="Arial" w:cs="Arial"/>
          <w:color w:val="002060"/>
          <w:sz w:val="20"/>
          <w:szCs w:val="20"/>
        </w:rPr>
        <w:t>Si trascrivono qui di seguito i risultati ufficiali delle gare disputate</w:t>
      </w:r>
    </w:p>
    <w:p w14:paraId="3A005616" w14:textId="77777777" w:rsidR="002159AA" w:rsidRPr="00CA4E01" w:rsidRDefault="002159AA" w:rsidP="002159A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159AA" w:rsidRPr="00CA4E01" w14:paraId="1A7129CC" w14:textId="77777777" w:rsidTr="00FE6C7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59AA" w:rsidRPr="00CA4E01" w14:paraId="47302C3C" w14:textId="77777777" w:rsidTr="00FE6C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355D2" w14:textId="77777777" w:rsidR="002159AA" w:rsidRPr="00CA4E01" w:rsidRDefault="002159AA" w:rsidP="00FE6C7A">
                  <w:pPr>
                    <w:pStyle w:val="headertabella0"/>
                    <w:rPr>
                      <w:color w:val="002060"/>
                    </w:rPr>
                  </w:pPr>
                  <w:r w:rsidRPr="00CA4E01">
                    <w:rPr>
                      <w:color w:val="002060"/>
                    </w:rPr>
                    <w:t>GIRONE A - 2 Giornata - A</w:t>
                  </w:r>
                </w:p>
              </w:tc>
            </w:tr>
            <w:tr w:rsidR="002159AA" w:rsidRPr="00CA4E01" w14:paraId="47357B2A" w14:textId="77777777" w:rsidTr="00FE6C7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1DD68F" w14:textId="77777777" w:rsidR="002159AA" w:rsidRPr="00CA4E01" w:rsidRDefault="002159AA" w:rsidP="00FE6C7A">
                  <w:pPr>
                    <w:pStyle w:val="rowtabella0"/>
                    <w:rPr>
                      <w:color w:val="002060"/>
                    </w:rPr>
                  </w:pPr>
                  <w:r w:rsidRPr="00CA4E01">
                    <w:rPr>
                      <w:color w:val="002060"/>
                    </w:rPr>
                    <w:t>GRADARA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BD00D7" w14:textId="77777777" w:rsidR="002159AA" w:rsidRPr="00CA4E01" w:rsidRDefault="002159AA" w:rsidP="00FE6C7A">
                  <w:pPr>
                    <w:pStyle w:val="rowtabella0"/>
                    <w:rPr>
                      <w:color w:val="002060"/>
                    </w:rPr>
                  </w:pPr>
                  <w:r w:rsidRPr="00CA4E01">
                    <w:rPr>
                      <w:color w:val="002060"/>
                    </w:rPr>
                    <w:t>- SANTANGIOLESE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D63097" w14:textId="77777777" w:rsidR="002159AA" w:rsidRPr="00CA4E01" w:rsidRDefault="002159AA" w:rsidP="00FE6C7A">
                  <w:pPr>
                    <w:pStyle w:val="rowtabella0"/>
                    <w:jc w:val="center"/>
                    <w:rPr>
                      <w:color w:val="002060"/>
                    </w:rPr>
                  </w:pPr>
                  <w:r w:rsidRPr="00CA4E01">
                    <w:rPr>
                      <w:color w:val="002060"/>
                    </w:rPr>
                    <w:t>9 - 4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12EDB1" w14:textId="77777777" w:rsidR="002159AA" w:rsidRPr="00CA4E01" w:rsidRDefault="002159AA" w:rsidP="00FE6C7A">
                  <w:pPr>
                    <w:pStyle w:val="rowtabella0"/>
                    <w:jc w:val="center"/>
                    <w:rPr>
                      <w:color w:val="002060"/>
                    </w:rPr>
                  </w:pPr>
                  <w:r w:rsidRPr="00CA4E01">
                    <w:rPr>
                      <w:color w:val="002060"/>
                    </w:rPr>
                    <w:t> </w:t>
                  </w:r>
                </w:p>
              </w:tc>
            </w:tr>
          </w:tbl>
          <w:p w14:paraId="69C2C842" w14:textId="77777777" w:rsidR="002159AA" w:rsidRPr="00CA4E01" w:rsidRDefault="002159AA" w:rsidP="00FE6C7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59AA" w:rsidRPr="00CA4E01" w14:paraId="62952EC7" w14:textId="77777777" w:rsidTr="00FE6C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9692F" w14:textId="77777777" w:rsidR="002159AA" w:rsidRPr="00CA4E01" w:rsidRDefault="002159AA" w:rsidP="00FE6C7A">
                  <w:pPr>
                    <w:pStyle w:val="headertabella0"/>
                    <w:rPr>
                      <w:color w:val="002060"/>
                    </w:rPr>
                  </w:pPr>
                  <w:r w:rsidRPr="00CA4E01">
                    <w:rPr>
                      <w:color w:val="002060"/>
                    </w:rPr>
                    <w:t>GIRONE C - 2 Giornata - A</w:t>
                  </w:r>
                </w:p>
              </w:tc>
            </w:tr>
            <w:tr w:rsidR="002159AA" w:rsidRPr="00CA4E01" w14:paraId="66D367F9" w14:textId="77777777" w:rsidTr="00FE6C7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0306821" w14:textId="77777777" w:rsidR="002159AA" w:rsidRPr="00CA4E01" w:rsidRDefault="002159AA" w:rsidP="00FE6C7A">
                  <w:pPr>
                    <w:pStyle w:val="rowtabella0"/>
                    <w:rPr>
                      <w:color w:val="002060"/>
                    </w:rPr>
                  </w:pPr>
                  <w:r w:rsidRPr="00CA4E01">
                    <w:rPr>
                      <w:color w:val="002060"/>
                    </w:rPr>
                    <w:t>ASD KAPPABI POTENZAPICENA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1779AE" w14:textId="77777777" w:rsidR="002159AA" w:rsidRPr="00CA4E01" w:rsidRDefault="002159AA" w:rsidP="00FE6C7A">
                  <w:pPr>
                    <w:pStyle w:val="rowtabella0"/>
                    <w:rPr>
                      <w:color w:val="002060"/>
                    </w:rPr>
                  </w:pPr>
                  <w:r w:rsidRPr="00CA4E01">
                    <w:rPr>
                      <w:color w:val="002060"/>
                    </w:rPr>
                    <w:t>- RIPABERARDA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A3CAD3" w14:textId="77777777" w:rsidR="002159AA" w:rsidRPr="00CA4E01" w:rsidRDefault="002159AA" w:rsidP="00FE6C7A">
                  <w:pPr>
                    <w:pStyle w:val="rowtabella0"/>
                    <w:jc w:val="center"/>
                    <w:rPr>
                      <w:color w:val="002060"/>
                    </w:rPr>
                  </w:pPr>
                  <w:r w:rsidRPr="00CA4E01">
                    <w:rPr>
                      <w:color w:val="002060"/>
                    </w:rPr>
                    <w:t>6 - 1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A8C67C" w14:textId="77777777" w:rsidR="002159AA" w:rsidRPr="00CA4E01" w:rsidRDefault="002159AA" w:rsidP="00FE6C7A">
                  <w:pPr>
                    <w:pStyle w:val="rowtabella0"/>
                    <w:jc w:val="center"/>
                    <w:rPr>
                      <w:color w:val="002060"/>
                    </w:rPr>
                  </w:pPr>
                  <w:r w:rsidRPr="00CA4E01">
                    <w:rPr>
                      <w:color w:val="002060"/>
                    </w:rPr>
                    <w:t> </w:t>
                  </w:r>
                </w:p>
              </w:tc>
            </w:tr>
          </w:tbl>
          <w:p w14:paraId="5748AF12" w14:textId="77777777" w:rsidR="002159AA" w:rsidRPr="00CA4E01" w:rsidRDefault="002159AA" w:rsidP="00FE6C7A">
            <w:pPr>
              <w:rPr>
                <w:color w:val="002060"/>
              </w:rPr>
            </w:pPr>
          </w:p>
        </w:tc>
      </w:tr>
    </w:tbl>
    <w:p w14:paraId="025D2BF0" w14:textId="77777777" w:rsidR="002159AA" w:rsidRPr="00CA4E01" w:rsidRDefault="002159AA" w:rsidP="002159AA">
      <w:pPr>
        <w:pStyle w:val="breakline"/>
        <w:rPr>
          <w:rFonts w:eastAsiaTheme="minorEastAsia"/>
          <w:color w:val="002060"/>
        </w:rPr>
      </w:pPr>
    </w:p>
    <w:p w14:paraId="4B6B4BD6" w14:textId="77777777" w:rsidR="002159AA" w:rsidRPr="00CA4E01" w:rsidRDefault="002159AA" w:rsidP="002159AA">
      <w:pPr>
        <w:pStyle w:val="breakline"/>
        <w:rPr>
          <w:color w:val="002060"/>
        </w:rPr>
      </w:pPr>
    </w:p>
    <w:p w14:paraId="6E492CAE" w14:textId="77777777" w:rsidR="002159AA" w:rsidRPr="00CA4E01" w:rsidRDefault="002159AA" w:rsidP="002159AA">
      <w:pPr>
        <w:pStyle w:val="sottotitolocampionato10"/>
        <w:rPr>
          <w:color w:val="002060"/>
        </w:rPr>
      </w:pPr>
      <w:r w:rsidRPr="00CA4E01">
        <w:rPr>
          <w:color w:val="002060"/>
        </w:rPr>
        <w:t>RISULTATI UFFICIALI GARE DEL 11/10/2023</w:t>
      </w:r>
    </w:p>
    <w:p w14:paraId="4882A419" w14:textId="77777777" w:rsidR="002159AA" w:rsidRPr="002159AA" w:rsidRDefault="002159AA" w:rsidP="002159AA">
      <w:pPr>
        <w:pStyle w:val="sottotitolocampionato20"/>
        <w:spacing w:before="0" w:beforeAutospacing="0" w:after="0" w:afterAutospacing="0"/>
        <w:rPr>
          <w:rFonts w:ascii="Arial" w:hAnsi="Arial" w:cs="Arial"/>
          <w:color w:val="002060"/>
          <w:sz w:val="20"/>
          <w:szCs w:val="20"/>
        </w:rPr>
      </w:pPr>
      <w:r w:rsidRPr="002159AA">
        <w:rPr>
          <w:rFonts w:ascii="Arial" w:hAnsi="Arial" w:cs="Arial"/>
          <w:color w:val="002060"/>
          <w:sz w:val="20"/>
          <w:szCs w:val="20"/>
        </w:rPr>
        <w:t>Si trascrivono qui di seguito i risultati ufficiali delle gare disputate</w:t>
      </w:r>
    </w:p>
    <w:p w14:paraId="33080A2C" w14:textId="77777777" w:rsidR="002159AA" w:rsidRPr="00CA4E01" w:rsidRDefault="002159AA" w:rsidP="002159A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159AA" w:rsidRPr="00CA4E01" w14:paraId="129F5C57" w14:textId="77777777" w:rsidTr="00FE6C7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59AA" w:rsidRPr="00CA4E01" w14:paraId="4BB42BD0" w14:textId="77777777" w:rsidTr="00FE6C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B1A7E" w14:textId="77777777" w:rsidR="002159AA" w:rsidRPr="00CA4E01" w:rsidRDefault="002159AA" w:rsidP="00FE6C7A">
                  <w:pPr>
                    <w:pStyle w:val="headertabella0"/>
                    <w:rPr>
                      <w:color w:val="002060"/>
                    </w:rPr>
                  </w:pPr>
                  <w:r w:rsidRPr="00CA4E01">
                    <w:rPr>
                      <w:color w:val="002060"/>
                    </w:rPr>
                    <w:t>GIRONE B - 1 Giornata - R</w:t>
                  </w:r>
                </w:p>
              </w:tc>
            </w:tr>
            <w:tr w:rsidR="002159AA" w:rsidRPr="00CA4E01" w14:paraId="58C93599" w14:textId="77777777" w:rsidTr="00FE6C7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A01B4CF" w14:textId="77777777" w:rsidR="002159AA" w:rsidRPr="00CA4E01" w:rsidRDefault="002159AA" w:rsidP="00FE6C7A">
                  <w:pPr>
                    <w:pStyle w:val="rowtabella0"/>
                    <w:rPr>
                      <w:color w:val="002060"/>
                    </w:rPr>
                  </w:pPr>
                  <w:r w:rsidRPr="00CA4E01">
                    <w:rPr>
                      <w:color w:val="002060"/>
                    </w:rPr>
                    <w:t>GLS DORICA AN.UR</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8258C5" w14:textId="77777777" w:rsidR="002159AA" w:rsidRPr="00CA4E01" w:rsidRDefault="002159AA" w:rsidP="00FE6C7A">
                  <w:pPr>
                    <w:pStyle w:val="rowtabella0"/>
                    <w:rPr>
                      <w:color w:val="002060"/>
                    </w:rPr>
                  </w:pPr>
                  <w:r w:rsidRPr="00CA4E01">
                    <w:rPr>
                      <w:color w:val="002060"/>
                    </w:rPr>
                    <w:t>- CENTRO SPORTIVO SUASA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9442CD" w14:textId="77777777" w:rsidR="002159AA" w:rsidRPr="00CA4E01" w:rsidRDefault="002159AA" w:rsidP="00FE6C7A">
                  <w:pPr>
                    <w:pStyle w:val="rowtabella0"/>
                    <w:jc w:val="center"/>
                    <w:rPr>
                      <w:color w:val="002060"/>
                    </w:rPr>
                  </w:pPr>
                  <w:r w:rsidRPr="00CA4E01">
                    <w:rPr>
                      <w:color w:val="002060"/>
                    </w:rPr>
                    <w:t>5 - 2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D38605" w14:textId="77777777" w:rsidR="002159AA" w:rsidRPr="00CA4E01" w:rsidRDefault="002159AA" w:rsidP="00FE6C7A">
                  <w:pPr>
                    <w:pStyle w:val="rowtabella0"/>
                    <w:jc w:val="center"/>
                    <w:rPr>
                      <w:color w:val="002060"/>
                    </w:rPr>
                  </w:pPr>
                  <w:r w:rsidRPr="00CA4E01">
                    <w:rPr>
                      <w:color w:val="002060"/>
                    </w:rPr>
                    <w:t> </w:t>
                  </w:r>
                </w:p>
              </w:tc>
            </w:tr>
          </w:tbl>
          <w:p w14:paraId="3A1A08DF" w14:textId="77777777" w:rsidR="002159AA" w:rsidRPr="00CA4E01" w:rsidRDefault="002159AA" w:rsidP="00FE6C7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59AA" w:rsidRPr="00CA4E01" w14:paraId="26B76104" w14:textId="77777777" w:rsidTr="00FE6C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32822" w14:textId="77777777" w:rsidR="002159AA" w:rsidRPr="00CA4E01" w:rsidRDefault="002159AA" w:rsidP="00FE6C7A">
                  <w:pPr>
                    <w:pStyle w:val="headertabella0"/>
                    <w:rPr>
                      <w:color w:val="002060"/>
                    </w:rPr>
                  </w:pPr>
                  <w:r w:rsidRPr="00CA4E01">
                    <w:rPr>
                      <w:color w:val="002060"/>
                    </w:rPr>
                    <w:t>GIRONE D - 1 Giornata - R</w:t>
                  </w:r>
                </w:p>
              </w:tc>
            </w:tr>
            <w:tr w:rsidR="002159AA" w:rsidRPr="00CA4E01" w14:paraId="6B0A3FCD" w14:textId="77777777" w:rsidTr="00FE6C7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11A6ED" w14:textId="77777777" w:rsidR="002159AA" w:rsidRPr="00CA4E01" w:rsidRDefault="002159AA" w:rsidP="00FE6C7A">
                  <w:pPr>
                    <w:pStyle w:val="rowtabella0"/>
                    <w:rPr>
                      <w:color w:val="002060"/>
                    </w:rPr>
                  </w:pPr>
                  <w:r w:rsidRPr="00CA4E01">
                    <w:rPr>
                      <w:color w:val="002060"/>
                    </w:rPr>
                    <w:t>POTENZA PICENA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3DAF16" w14:textId="77777777" w:rsidR="002159AA" w:rsidRPr="00CA4E01" w:rsidRDefault="002159AA" w:rsidP="00FE6C7A">
                  <w:pPr>
                    <w:pStyle w:val="rowtabella0"/>
                    <w:rPr>
                      <w:color w:val="002060"/>
                    </w:rPr>
                  </w:pPr>
                  <w:r w:rsidRPr="00CA4E01">
                    <w:rPr>
                      <w:color w:val="002060"/>
                    </w:rPr>
                    <w:t>- SANTA MARIA APPARENTE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72A26E" w14:textId="77777777" w:rsidR="002159AA" w:rsidRPr="00CA4E01" w:rsidRDefault="002159AA" w:rsidP="00FE6C7A">
                  <w:pPr>
                    <w:pStyle w:val="rowtabella0"/>
                    <w:jc w:val="center"/>
                    <w:rPr>
                      <w:color w:val="002060"/>
                    </w:rPr>
                  </w:pPr>
                  <w:r w:rsidRPr="00CA4E01">
                    <w:rPr>
                      <w:color w:val="002060"/>
                    </w:rPr>
                    <w:t>0 - 8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CE1BB8" w14:textId="77777777" w:rsidR="002159AA" w:rsidRPr="00CA4E01" w:rsidRDefault="002159AA" w:rsidP="00FE6C7A">
                  <w:pPr>
                    <w:pStyle w:val="rowtabella0"/>
                    <w:jc w:val="center"/>
                    <w:rPr>
                      <w:color w:val="002060"/>
                    </w:rPr>
                  </w:pPr>
                  <w:r w:rsidRPr="00CA4E01">
                    <w:rPr>
                      <w:color w:val="002060"/>
                    </w:rPr>
                    <w:t> </w:t>
                  </w:r>
                </w:p>
              </w:tc>
            </w:tr>
          </w:tbl>
          <w:p w14:paraId="033E9323" w14:textId="77777777" w:rsidR="002159AA" w:rsidRPr="00CA4E01" w:rsidRDefault="002159AA" w:rsidP="00FE6C7A">
            <w:pPr>
              <w:rPr>
                <w:color w:val="002060"/>
              </w:rPr>
            </w:pPr>
          </w:p>
        </w:tc>
      </w:tr>
    </w:tbl>
    <w:p w14:paraId="06A6390C" w14:textId="77777777" w:rsidR="002159AA" w:rsidRPr="00CA4E01" w:rsidRDefault="002159AA" w:rsidP="002159AA">
      <w:pPr>
        <w:pStyle w:val="breakline"/>
        <w:rPr>
          <w:rFonts w:eastAsiaTheme="minorEastAsia"/>
          <w:color w:val="002060"/>
        </w:rPr>
      </w:pPr>
    </w:p>
    <w:p w14:paraId="31E737C2" w14:textId="77777777" w:rsidR="002159AA" w:rsidRPr="00CA4E01" w:rsidRDefault="002159AA" w:rsidP="002159AA">
      <w:pPr>
        <w:pStyle w:val="breakline"/>
        <w:rPr>
          <w:color w:val="002060"/>
        </w:rPr>
      </w:pPr>
    </w:p>
    <w:p w14:paraId="0E52E260" w14:textId="77777777" w:rsidR="002159AA" w:rsidRPr="00CA4E01" w:rsidRDefault="002159AA" w:rsidP="002159AA">
      <w:pPr>
        <w:pStyle w:val="titoloprinc0"/>
        <w:rPr>
          <w:color w:val="002060"/>
        </w:rPr>
      </w:pPr>
      <w:r w:rsidRPr="00CA4E01">
        <w:rPr>
          <w:color w:val="002060"/>
        </w:rPr>
        <w:t>GIUDICE SPORTIVO</w:t>
      </w:r>
    </w:p>
    <w:p w14:paraId="1CC328A3" w14:textId="77777777" w:rsidR="002159AA" w:rsidRPr="00CA4E01" w:rsidRDefault="002159AA" w:rsidP="002159AA">
      <w:pPr>
        <w:pStyle w:val="diffida"/>
        <w:rPr>
          <w:color w:val="002060"/>
        </w:rPr>
      </w:pPr>
      <w:r w:rsidRPr="00CA4E01">
        <w:rPr>
          <w:color w:val="002060"/>
        </w:rPr>
        <w:t>Il Giudice Sportivo Avv. Agnese Lazzaretti, con l'assistenza del segretario Angelo Castellana, nella seduta del 13/10/2023, ha adottato le decisioni che di seguito integralmente si riportano:</w:t>
      </w:r>
    </w:p>
    <w:p w14:paraId="05FAABB1" w14:textId="77777777" w:rsidR="002159AA" w:rsidRPr="00CA4E01" w:rsidRDefault="002159AA" w:rsidP="002159AA">
      <w:pPr>
        <w:pStyle w:val="titolo10"/>
        <w:rPr>
          <w:color w:val="002060"/>
        </w:rPr>
      </w:pPr>
      <w:r w:rsidRPr="00CA4E01">
        <w:rPr>
          <w:color w:val="002060"/>
        </w:rPr>
        <w:t xml:space="preserve">GARE DEL 11/10/2023 </w:t>
      </w:r>
    </w:p>
    <w:p w14:paraId="7C995ACC" w14:textId="77777777" w:rsidR="002159AA" w:rsidRPr="00CA4E01" w:rsidRDefault="002159AA" w:rsidP="002159AA">
      <w:pPr>
        <w:pStyle w:val="titolo7a"/>
        <w:rPr>
          <w:color w:val="002060"/>
        </w:rPr>
      </w:pPr>
      <w:r w:rsidRPr="00CA4E01">
        <w:rPr>
          <w:color w:val="002060"/>
        </w:rPr>
        <w:t xml:space="preserve">PROVVEDIMENTI DISCIPLINARI </w:t>
      </w:r>
    </w:p>
    <w:p w14:paraId="223D387A" w14:textId="77777777" w:rsidR="002159AA" w:rsidRPr="00CA4E01" w:rsidRDefault="002159AA" w:rsidP="002159AA">
      <w:pPr>
        <w:pStyle w:val="titolo7b0"/>
        <w:rPr>
          <w:color w:val="002060"/>
        </w:rPr>
      </w:pPr>
      <w:r w:rsidRPr="00CA4E01">
        <w:rPr>
          <w:color w:val="002060"/>
        </w:rPr>
        <w:t xml:space="preserve">In base alle risultanze degli atti ufficiali sono state deliberate le seguenti sanzioni disciplinari. </w:t>
      </w:r>
    </w:p>
    <w:p w14:paraId="21AC573F" w14:textId="77777777" w:rsidR="002159AA" w:rsidRPr="00CA4E01" w:rsidRDefault="002159AA" w:rsidP="002159AA">
      <w:pPr>
        <w:pStyle w:val="titolo30"/>
        <w:rPr>
          <w:color w:val="002060"/>
        </w:rPr>
      </w:pPr>
      <w:r w:rsidRPr="00CA4E01">
        <w:rPr>
          <w:color w:val="002060"/>
        </w:rPr>
        <w:t xml:space="preserve">CALCIATORI NON ESPULSI </w:t>
      </w:r>
    </w:p>
    <w:p w14:paraId="6B9BC4D4" w14:textId="77777777" w:rsidR="002159AA" w:rsidRPr="00CA4E01" w:rsidRDefault="002159AA" w:rsidP="002159AA">
      <w:pPr>
        <w:pStyle w:val="titolo20"/>
        <w:rPr>
          <w:color w:val="002060"/>
        </w:rPr>
      </w:pPr>
      <w:r w:rsidRPr="00CA4E0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59AA" w:rsidRPr="00CA4E01" w14:paraId="6060EAF8" w14:textId="77777777" w:rsidTr="00FE6C7A">
        <w:tc>
          <w:tcPr>
            <w:tcW w:w="2200" w:type="dxa"/>
            <w:tcMar>
              <w:top w:w="20" w:type="dxa"/>
              <w:left w:w="20" w:type="dxa"/>
              <w:bottom w:w="20" w:type="dxa"/>
              <w:right w:w="20" w:type="dxa"/>
            </w:tcMar>
            <w:vAlign w:val="center"/>
            <w:hideMark/>
          </w:tcPr>
          <w:p w14:paraId="51DAFB04" w14:textId="77777777" w:rsidR="002159AA" w:rsidRPr="00CA4E01" w:rsidRDefault="002159AA" w:rsidP="00FE6C7A">
            <w:pPr>
              <w:pStyle w:val="movimento"/>
              <w:rPr>
                <w:color w:val="002060"/>
              </w:rPr>
            </w:pPr>
            <w:r w:rsidRPr="00CA4E01">
              <w:rPr>
                <w:color w:val="002060"/>
              </w:rPr>
              <w:t>PAOLONI MADDALENA</w:t>
            </w:r>
          </w:p>
        </w:tc>
        <w:tc>
          <w:tcPr>
            <w:tcW w:w="2200" w:type="dxa"/>
            <w:tcMar>
              <w:top w:w="20" w:type="dxa"/>
              <w:left w:w="20" w:type="dxa"/>
              <w:bottom w:w="20" w:type="dxa"/>
              <w:right w:w="20" w:type="dxa"/>
            </w:tcMar>
            <w:vAlign w:val="center"/>
            <w:hideMark/>
          </w:tcPr>
          <w:p w14:paraId="58DCA7FC" w14:textId="77777777" w:rsidR="002159AA" w:rsidRPr="00CA4E01" w:rsidRDefault="002159AA" w:rsidP="00FE6C7A">
            <w:pPr>
              <w:pStyle w:val="movimento2"/>
              <w:rPr>
                <w:color w:val="002060"/>
              </w:rPr>
            </w:pPr>
            <w:r w:rsidRPr="00CA4E01">
              <w:rPr>
                <w:color w:val="002060"/>
              </w:rPr>
              <w:t xml:space="preserve">(SANTANGIOLESE) </w:t>
            </w:r>
          </w:p>
        </w:tc>
        <w:tc>
          <w:tcPr>
            <w:tcW w:w="800" w:type="dxa"/>
            <w:tcMar>
              <w:top w:w="20" w:type="dxa"/>
              <w:left w:w="20" w:type="dxa"/>
              <w:bottom w:w="20" w:type="dxa"/>
              <w:right w:w="20" w:type="dxa"/>
            </w:tcMar>
            <w:vAlign w:val="center"/>
            <w:hideMark/>
          </w:tcPr>
          <w:p w14:paraId="24255F17"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48BDC873"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33BFCE7A" w14:textId="77777777" w:rsidR="002159AA" w:rsidRPr="00CA4E01" w:rsidRDefault="002159AA" w:rsidP="00FE6C7A">
            <w:pPr>
              <w:pStyle w:val="movimento2"/>
              <w:rPr>
                <w:color w:val="002060"/>
              </w:rPr>
            </w:pPr>
            <w:r w:rsidRPr="00CA4E01">
              <w:rPr>
                <w:color w:val="002060"/>
              </w:rPr>
              <w:t> </w:t>
            </w:r>
          </w:p>
        </w:tc>
      </w:tr>
    </w:tbl>
    <w:p w14:paraId="01232555" w14:textId="77777777" w:rsidR="002159AA" w:rsidRPr="00CA4E01" w:rsidRDefault="002159AA" w:rsidP="002159AA">
      <w:pPr>
        <w:pStyle w:val="breakline"/>
        <w:rPr>
          <w:color w:val="002060"/>
        </w:rPr>
      </w:pPr>
    </w:p>
    <w:p w14:paraId="3C5BDD4F" w14:textId="77777777" w:rsidR="002159AA" w:rsidRPr="00CA4E01" w:rsidRDefault="002159AA" w:rsidP="002159AA">
      <w:pPr>
        <w:jc w:val="center"/>
        <w:rPr>
          <w:rFonts w:ascii="Arial" w:hAnsi="Arial" w:cs="Arial"/>
          <w:noProof/>
          <w:color w:val="002060"/>
          <w:sz w:val="22"/>
          <w:szCs w:val="22"/>
        </w:rPr>
      </w:pPr>
      <w:r w:rsidRPr="00CA4E01">
        <w:rPr>
          <w:rFonts w:ascii="Arial" w:hAnsi="Arial" w:cs="Arial"/>
          <w:noProof/>
          <w:color w:val="002060"/>
          <w:sz w:val="22"/>
          <w:szCs w:val="22"/>
        </w:rPr>
        <w:t>F.to IL SEGRETARIO                                   F.to IL GIUDICE SPORTIVO</w:t>
      </w:r>
    </w:p>
    <w:p w14:paraId="2B45F8B7" w14:textId="77777777" w:rsidR="002159AA" w:rsidRPr="00CA4E01" w:rsidRDefault="002159AA" w:rsidP="002159AA">
      <w:pPr>
        <w:pStyle w:val="Corpodeltesto2"/>
        <w:spacing w:after="0" w:line="240" w:lineRule="auto"/>
        <w:jc w:val="both"/>
        <w:rPr>
          <w:rFonts w:ascii="Arial" w:hAnsi="Arial" w:cs="Arial"/>
          <w:b/>
          <w:color w:val="002060"/>
          <w:sz w:val="22"/>
          <w:szCs w:val="22"/>
        </w:rPr>
      </w:pPr>
      <w:r w:rsidRPr="00CA4E01">
        <w:rPr>
          <w:rFonts w:ascii="Arial" w:hAnsi="Arial" w:cs="Arial"/>
          <w:noProof/>
          <w:color w:val="002060"/>
          <w:sz w:val="22"/>
          <w:szCs w:val="22"/>
        </w:rPr>
        <w:t xml:space="preserve">                         Angelo Castellana        </w:t>
      </w:r>
      <w:r w:rsidRPr="00CA4E01">
        <w:rPr>
          <w:rFonts w:ascii="Arial" w:hAnsi="Arial" w:cs="Arial"/>
          <w:noProof/>
          <w:color w:val="002060"/>
          <w:sz w:val="22"/>
          <w:szCs w:val="22"/>
        </w:rPr>
        <w:tab/>
        <w:t xml:space="preserve">                                Agnese Lazzaretti</w:t>
      </w:r>
    </w:p>
    <w:p w14:paraId="366361B1" w14:textId="77777777" w:rsidR="002159AA" w:rsidRPr="00CA4E01" w:rsidRDefault="002159AA" w:rsidP="002159AA">
      <w:pPr>
        <w:pStyle w:val="breakline"/>
        <w:rPr>
          <w:color w:val="002060"/>
        </w:rPr>
      </w:pPr>
    </w:p>
    <w:p w14:paraId="1DA79BA5" w14:textId="77777777" w:rsidR="002159AA" w:rsidRPr="00CA4E01" w:rsidRDefault="002159AA" w:rsidP="002159AA">
      <w:pPr>
        <w:pStyle w:val="breakline"/>
        <w:rPr>
          <w:color w:val="002060"/>
        </w:rPr>
      </w:pPr>
    </w:p>
    <w:p w14:paraId="420AC256" w14:textId="77777777" w:rsidR="002159AA" w:rsidRPr="00CA4E01" w:rsidRDefault="002159AA" w:rsidP="002159AA">
      <w:pPr>
        <w:pStyle w:val="titolocampionato0"/>
        <w:shd w:val="clear" w:color="auto" w:fill="CCCCCC"/>
        <w:spacing w:before="80" w:after="40"/>
        <w:rPr>
          <w:color w:val="002060"/>
        </w:rPr>
      </w:pPr>
      <w:r w:rsidRPr="00CA4E01">
        <w:rPr>
          <w:color w:val="002060"/>
        </w:rPr>
        <w:t>COPPA MARCHE UNDER 19 CALCIO 5</w:t>
      </w:r>
    </w:p>
    <w:p w14:paraId="31CE3C54" w14:textId="77777777" w:rsidR="002159AA" w:rsidRPr="00CA4E01" w:rsidRDefault="002159AA" w:rsidP="002159AA">
      <w:pPr>
        <w:pStyle w:val="titoloprinc0"/>
        <w:rPr>
          <w:color w:val="002060"/>
        </w:rPr>
      </w:pPr>
      <w:r w:rsidRPr="00CA4E01">
        <w:rPr>
          <w:color w:val="002060"/>
        </w:rPr>
        <w:t>RISULTATI</w:t>
      </w:r>
    </w:p>
    <w:p w14:paraId="4FED293F" w14:textId="77777777" w:rsidR="002159AA" w:rsidRPr="00CA4E01" w:rsidRDefault="002159AA" w:rsidP="002159AA">
      <w:pPr>
        <w:pStyle w:val="breakline"/>
        <w:rPr>
          <w:color w:val="002060"/>
        </w:rPr>
      </w:pPr>
    </w:p>
    <w:p w14:paraId="585441B5" w14:textId="77777777" w:rsidR="002159AA" w:rsidRPr="00CA4E01" w:rsidRDefault="002159AA" w:rsidP="002159AA">
      <w:pPr>
        <w:pStyle w:val="sottotitolocampionato10"/>
        <w:rPr>
          <w:color w:val="002060"/>
        </w:rPr>
      </w:pPr>
      <w:r w:rsidRPr="00CA4E01">
        <w:rPr>
          <w:color w:val="002060"/>
        </w:rPr>
        <w:t>RISULTATI UFFICIALI GARE DEL 11/10/2023</w:t>
      </w:r>
    </w:p>
    <w:p w14:paraId="56DE346A" w14:textId="77777777" w:rsidR="002159AA" w:rsidRPr="002159AA" w:rsidRDefault="002159AA" w:rsidP="002159AA">
      <w:pPr>
        <w:pStyle w:val="sottotitolocampionato20"/>
        <w:spacing w:before="0" w:beforeAutospacing="0" w:after="0" w:afterAutospacing="0"/>
        <w:rPr>
          <w:rFonts w:ascii="Arial" w:hAnsi="Arial" w:cs="Arial"/>
          <w:color w:val="002060"/>
          <w:sz w:val="20"/>
          <w:szCs w:val="20"/>
        </w:rPr>
      </w:pPr>
      <w:r w:rsidRPr="002159AA">
        <w:rPr>
          <w:rFonts w:ascii="Arial" w:hAnsi="Arial" w:cs="Arial"/>
          <w:color w:val="002060"/>
          <w:sz w:val="20"/>
          <w:szCs w:val="20"/>
        </w:rPr>
        <w:t>Si trascrivono qui di seguito i risultati ufficiali delle gare disputate</w:t>
      </w:r>
    </w:p>
    <w:p w14:paraId="76F39DAB" w14:textId="77777777" w:rsidR="002159AA" w:rsidRPr="00CA4E01" w:rsidRDefault="002159AA" w:rsidP="002159A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159AA" w:rsidRPr="00CA4E01" w14:paraId="62838469" w14:textId="77777777" w:rsidTr="00FE6C7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59AA" w:rsidRPr="00CA4E01" w14:paraId="174D041C" w14:textId="77777777" w:rsidTr="00FE6C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4AAE5" w14:textId="77777777" w:rsidR="002159AA" w:rsidRPr="00CA4E01" w:rsidRDefault="002159AA" w:rsidP="00FE6C7A">
                  <w:pPr>
                    <w:pStyle w:val="headertabella0"/>
                    <w:rPr>
                      <w:color w:val="002060"/>
                    </w:rPr>
                  </w:pPr>
                  <w:r w:rsidRPr="00CA4E01">
                    <w:rPr>
                      <w:color w:val="002060"/>
                    </w:rPr>
                    <w:t>GIRONE A - 2 Giornata - A</w:t>
                  </w:r>
                </w:p>
              </w:tc>
            </w:tr>
            <w:tr w:rsidR="002159AA" w:rsidRPr="00CA4E01" w14:paraId="3477D81D" w14:textId="77777777" w:rsidTr="00FE6C7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A375D3" w14:textId="77777777" w:rsidR="002159AA" w:rsidRPr="00CA4E01" w:rsidRDefault="002159AA" w:rsidP="00FE6C7A">
                  <w:pPr>
                    <w:pStyle w:val="rowtabella0"/>
                    <w:rPr>
                      <w:color w:val="002060"/>
                    </w:rPr>
                  </w:pPr>
                  <w:r w:rsidRPr="00CA4E01">
                    <w:rPr>
                      <w:color w:val="002060"/>
                    </w:rPr>
                    <w:t>OSIMO FIVE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EBD65A" w14:textId="77777777" w:rsidR="002159AA" w:rsidRPr="00CA4E01" w:rsidRDefault="002159AA" w:rsidP="00FE6C7A">
                  <w:pPr>
                    <w:pStyle w:val="rowtabella0"/>
                    <w:rPr>
                      <w:color w:val="002060"/>
                    </w:rPr>
                  </w:pPr>
                  <w:r w:rsidRPr="00CA4E01">
                    <w:rPr>
                      <w:color w:val="002060"/>
                    </w:rPr>
                    <w:t>- DINAMIS 1990</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8B051B" w14:textId="77777777" w:rsidR="002159AA" w:rsidRPr="00CA4E01" w:rsidRDefault="002159AA" w:rsidP="00FE6C7A">
                  <w:pPr>
                    <w:pStyle w:val="rowtabella0"/>
                    <w:jc w:val="center"/>
                    <w:rPr>
                      <w:color w:val="002060"/>
                    </w:rPr>
                  </w:pPr>
                  <w:r w:rsidRPr="00CA4E01">
                    <w:rPr>
                      <w:color w:val="002060"/>
                    </w:rPr>
                    <w:t>2 - 6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4F8395" w14:textId="77777777" w:rsidR="002159AA" w:rsidRPr="00CA4E01" w:rsidRDefault="002159AA" w:rsidP="00FE6C7A">
                  <w:pPr>
                    <w:pStyle w:val="rowtabella0"/>
                    <w:jc w:val="center"/>
                    <w:rPr>
                      <w:color w:val="002060"/>
                    </w:rPr>
                  </w:pPr>
                  <w:r w:rsidRPr="00CA4E01">
                    <w:rPr>
                      <w:color w:val="002060"/>
                    </w:rPr>
                    <w:t> </w:t>
                  </w:r>
                </w:p>
              </w:tc>
            </w:tr>
          </w:tbl>
          <w:p w14:paraId="74AA9ED5" w14:textId="77777777" w:rsidR="002159AA" w:rsidRPr="00CA4E01" w:rsidRDefault="002159AA" w:rsidP="00FE6C7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59AA" w:rsidRPr="00CA4E01" w14:paraId="16E17F17" w14:textId="77777777" w:rsidTr="00FE6C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C4A76" w14:textId="77777777" w:rsidR="002159AA" w:rsidRPr="00CA4E01" w:rsidRDefault="002159AA" w:rsidP="00FE6C7A">
                  <w:pPr>
                    <w:pStyle w:val="headertabella0"/>
                    <w:rPr>
                      <w:color w:val="002060"/>
                    </w:rPr>
                  </w:pPr>
                  <w:r w:rsidRPr="00CA4E01">
                    <w:rPr>
                      <w:color w:val="002060"/>
                    </w:rPr>
                    <w:t>GIRONE B - 2 Giornata - A</w:t>
                  </w:r>
                </w:p>
              </w:tc>
            </w:tr>
            <w:tr w:rsidR="002159AA" w:rsidRPr="00CA4E01" w14:paraId="7F15C11F" w14:textId="77777777" w:rsidTr="00FE6C7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3D5503F" w14:textId="77777777" w:rsidR="002159AA" w:rsidRPr="00CA4E01" w:rsidRDefault="002159AA" w:rsidP="00FE6C7A">
                  <w:pPr>
                    <w:pStyle w:val="rowtabella0"/>
                    <w:rPr>
                      <w:color w:val="002060"/>
                    </w:rPr>
                  </w:pPr>
                  <w:r w:rsidRPr="00CA4E01">
                    <w:rPr>
                      <w:color w:val="002060"/>
                    </w:rPr>
                    <w:t>ACLI MANTOVANI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747840" w14:textId="77777777" w:rsidR="002159AA" w:rsidRPr="00CA4E01" w:rsidRDefault="002159AA" w:rsidP="00FE6C7A">
                  <w:pPr>
                    <w:pStyle w:val="rowtabella0"/>
                    <w:rPr>
                      <w:color w:val="002060"/>
                    </w:rPr>
                  </w:pPr>
                  <w:r w:rsidRPr="00CA4E01">
                    <w:rPr>
                      <w:color w:val="002060"/>
                    </w:rPr>
                    <w:t>- REAL FABRIANO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35F049" w14:textId="77777777" w:rsidR="002159AA" w:rsidRPr="00CA4E01" w:rsidRDefault="002159AA" w:rsidP="00FE6C7A">
                  <w:pPr>
                    <w:pStyle w:val="rowtabella0"/>
                    <w:jc w:val="center"/>
                    <w:rPr>
                      <w:color w:val="002060"/>
                    </w:rPr>
                  </w:pPr>
                  <w:r w:rsidRPr="00CA4E01">
                    <w:rPr>
                      <w:color w:val="002060"/>
                    </w:rPr>
                    <w:t>10 - 4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5013D6" w14:textId="77777777" w:rsidR="002159AA" w:rsidRPr="00CA4E01" w:rsidRDefault="002159AA" w:rsidP="00FE6C7A">
                  <w:pPr>
                    <w:pStyle w:val="rowtabella0"/>
                    <w:jc w:val="center"/>
                    <w:rPr>
                      <w:color w:val="002060"/>
                    </w:rPr>
                  </w:pPr>
                  <w:r w:rsidRPr="00CA4E01">
                    <w:rPr>
                      <w:color w:val="002060"/>
                    </w:rPr>
                    <w:t> </w:t>
                  </w:r>
                </w:p>
              </w:tc>
            </w:tr>
          </w:tbl>
          <w:p w14:paraId="009EADF0" w14:textId="77777777" w:rsidR="002159AA" w:rsidRPr="00CA4E01" w:rsidRDefault="002159AA" w:rsidP="00FE6C7A">
            <w:pPr>
              <w:rPr>
                <w:color w:val="002060"/>
              </w:rPr>
            </w:pPr>
          </w:p>
        </w:tc>
      </w:tr>
    </w:tbl>
    <w:p w14:paraId="6A7BA123" w14:textId="77777777" w:rsidR="002159AA" w:rsidRPr="00CA4E01" w:rsidRDefault="002159AA" w:rsidP="002159A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159AA" w:rsidRPr="00CA4E01" w14:paraId="6A402EC5" w14:textId="77777777" w:rsidTr="00FE6C7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59AA" w:rsidRPr="00CA4E01" w14:paraId="216C8C2A" w14:textId="77777777" w:rsidTr="00FE6C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19DB9" w14:textId="77777777" w:rsidR="002159AA" w:rsidRPr="00CA4E01" w:rsidRDefault="002159AA" w:rsidP="00FE6C7A">
                  <w:pPr>
                    <w:pStyle w:val="headertabella0"/>
                    <w:rPr>
                      <w:color w:val="002060"/>
                    </w:rPr>
                  </w:pPr>
                  <w:r w:rsidRPr="00CA4E01">
                    <w:rPr>
                      <w:color w:val="002060"/>
                    </w:rPr>
                    <w:t>GIRONE C - 2 Giornata - A</w:t>
                  </w:r>
                </w:p>
              </w:tc>
            </w:tr>
            <w:tr w:rsidR="002159AA" w:rsidRPr="00CA4E01" w14:paraId="38F9D3F3" w14:textId="77777777" w:rsidTr="00FE6C7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49E572" w14:textId="77777777" w:rsidR="002159AA" w:rsidRPr="00CA4E01" w:rsidRDefault="002159AA" w:rsidP="00FE6C7A">
                  <w:pPr>
                    <w:pStyle w:val="rowtabella0"/>
                    <w:rPr>
                      <w:color w:val="002060"/>
                    </w:rPr>
                  </w:pPr>
                  <w:r w:rsidRPr="00CA4E01">
                    <w:rPr>
                      <w:color w:val="002060"/>
                    </w:rPr>
                    <w:t>CANTINE RIUNITE CSI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F43D7A" w14:textId="77777777" w:rsidR="002159AA" w:rsidRPr="00CA4E01" w:rsidRDefault="002159AA" w:rsidP="00FE6C7A">
                  <w:pPr>
                    <w:pStyle w:val="rowtabella0"/>
                    <w:rPr>
                      <w:color w:val="002060"/>
                    </w:rPr>
                  </w:pPr>
                  <w:r w:rsidRPr="00CA4E01">
                    <w:rPr>
                      <w:color w:val="002060"/>
                    </w:rPr>
                    <w:t>- MONTELUPONE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E73CD9" w14:textId="77777777" w:rsidR="002159AA" w:rsidRPr="00CA4E01" w:rsidRDefault="002159AA" w:rsidP="00FE6C7A">
                  <w:pPr>
                    <w:pStyle w:val="rowtabella0"/>
                    <w:jc w:val="center"/>
                    <w:rPr>
                      <w:color w:val="002060"/>
                    </w:rPr>
                  </w:pPr>
                  <w:r w:rsidRPr="00CA4E01">
                    <w:rPr>
                      <w:color w:val="002060"/>
                    </w:rPr>
                    <w:t>3 - 4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162E44" w14:textId="77777777" w:rsidR="002159AA" w:rsidRPr="00CA4E01" w:rsidRDefault="002159AA" w:rsidP="00FE6C7A">
                  <w:pPr>
                    <w:pStyle w:val="rowtabella0"/>
                    <w:jc w:val="center"/>
                    <w:rPr>
                      <w:color w:val="002060"/>
                    </w:rPr>
                  </w:pPr>
                  <w:r w:rsidRPr="00CA4E01">
                    <w:rPr>
                      <w:color w:val="002060"/>
                    </w:rPr>
                    <w:t> </w:t>
                  </w:r>
                </w:p>
              </w:tc>
            </w:tr>
          </w:tbl>
          <w:p w14:paraId="6344E4AC" w14:textId="77777777" w:rsidR="002159AA" w:rsidRPr="00CA4E01" w:rsidRDefault="002159AA" w:rsidP="00FE6C7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59AA" w:rsidRPr="00CA4E01" w14:paraId="1E40BAD5" w14:textId="77777777" w:rsidTr="00FE6C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57AB1" w14:textId="77777777" w:rsidR="002159AA" w:rsidRPr="00CA4E01" w:rsidRDefault="002159AA" w:rsidP="00FE6C7A">
                  <w:pPr>
                    <w:pStyle w:val="headertabella0"/>
                    <w:rPr>
                      <w:color w:val="002060"/>
                    </w:rPr>
                  </w:pPr>
                  <w:r w:rsidRPr="00CA4E01">
                    <w:rPr>
                      <w:color w:val="002060"/>
                    </w:rPr>
                    <w:t>GIRONE D - 2 Giornata - A</w:t>
                  </w:r>
                </w:p>
              </w:tc>
            </w:tr>
            <w:tr w:rsidR="002159AA" w:rsidRPr="00CA4E01" w14:paraId="68E1A18D" w14:textId="77777777" w:rsidTr="00FE6C7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44C51C0" w14:textId="77777777" w:rsidR="002159AA" w:rsidRPr="00CA4E01" w:rsidRDefault="002159AA" w:rsidP="00FE6C7A">
                  <w:pPr>
                    <w:pStyle w:val="rowtabella0"/>
                    <w:rPr>
                      <w:color w:val="002060"/>
                    </w:rPr>
                  </w:pPr>
                  <w:r w:rsidRPr="00CA4E01">
                    <w:rPr>
                      <w:color w:val="002060"/>
                    </w:rPr>
                    <w:t>(1) ACLI AUDAX MONTECOSARO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E8FA74" w14:textId="77777777" w:rsidR="002159AA" w:rsidRPr="00CA4E01" w:rsidRDefault="002159AA" w:rsidP="00FE6C7A">
                  <w:pPr>
                    <w:pStyle w:val="rowtabella0"/>
                    <w:rPr>
                      <w:color w:val="002060"/>
                    </w:rPr>
                  </w:pPr>
                  <w:r w:rsidRPr="00CA4E01">
                    <w:rPr>
                      <w:color w:val="002060"/>
                    </w:rPr>
                    <w:t>- BORGOROSSO TOLENTINO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DD2DD2" w14:textId="77777777" w:rsidR="002159AA" w:rsidRPr="00CA4E01" w:rsidRDefault="002159AA" w:rsidP="00FE6C7A">
                  <w:pPr>
                    <w:pStyle w:val="rowtabella0"/>
                    <w:jc w:val="center"/>
                    <w:rPr>
                      <w:color w:val="002060"/>
                    </w:rPr>
                  </w:pPr>
                  <w:r w:rsidRPr="00CA4E01">
                    <w:rPr>
                      <w:color w:val="002060"/>
                    </w:rPr>
                    <w:t>6 - 0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33D0E5" w14:textId="77777777" w:rsidR="002159AA" w:rsidRPr="00CA4E01" w:rsidRDefault="002159AA" w:rsidP="00FE6C7A">
                  <w:pPr>
                    <w:pStyle w:val="rowtabella0"/>
                    <w:jc w:val="center"/>
                    <w:rPr>
                      <w:color w:val="002060"/>
                    </w:rPr>
                  </w:pPr>
                  <w:r w:rsidRPr="00CA4E01">
                    <w:rPr>
                      <w:color w:val="002060"/>
                    </w:rPr>
                    <w:t> </w:t>
                  </w:r>
                </w:p>
              </w:tc>
            </w:tr>
            <w:tr w:rsidR="002159AA" w:rsidRPr="00CA4E01" w14:paraId="1398AB55" w14:textId="77777777" w:rsidTr="00FE6C7A">
              <w:tc>
                <w:tcPr>
                  <w:tcW w:w="4700" w:type="dxa"/>
                  <w:gridSpan w:val="4"/>
                  <w:tcBorders>
                    <w:top w:val="nil"/>
                    <w:left w:val="nil"/>
                    <w:bottom w:val="nil"/>
                    <w:right w:val="nil"/>
                  </w:tcBorders>
                  <w:tcMar>
                    <w:top w:w="20" w:type="dxa"/>
                    <w:left w:w="20" w:type="dxa"/>
                    <w:bottom w:w="20" w:type="dxa"/>
                    <w:right w:w="20" w:type="dxa"/>
                  </w:tcMar>
                  <w:vAlign w:val="center"/>
                  <w:hideMark/>
                </w:tcPr>
                <w:p w14:paraId="32FF9F8D" w14:textId="77777777" w:rsidR="002159AA" w:rsidRPr="00CA4E01" w:rsidRDefault="002159AA" w:rsidP="00FE6C7A">
                  <w:pPr>
                    <w:pStyle w:val="rowtabella0"/>
                    <w:rPr>
                      <w:color w:val="002060"/>
                    </w:rPr>
                  </w:pPr>
                  <w:r w:rsidRPr="00CA4E01">
                    <w:rPr>
                      <w:color w:val="002060"/>
                    </w:rPr>
                    <w:t>(1) - disputata il 10/10/2023</w:t>
                  </w:r>
                </w:p>
              </w:tc>
            </w:tr>
          </w:tbl>
          <w:p w14:paraId="62F19DD0" w14:textId="77777777" w:rsidR="002159AA" w:rsidRPr="00CA4E01" w:rsidRDefault="002159AA" w:rsidP="00FE6C7A">
            <w:pPr>
              <w:rPr>
                <w:color w:val="002060"/>
              </w:rPr>
            </w:pPr>
          </w:p>
        </w:tc>
      </w:tr>
    </w:tbl>
    <w:p w14:paraId="3B4F1F39" w14:textId="77777777" w:rsidR="002159AA" w:rsidRPr="00CA4E01" w:rsidRDefault="002159AA" w:rsidP="002159AA">
      <w:pPr>
        <w:pStyle w:val="breakline"/>
        <w:rPr>
          <w:rFonts w:eastAsiaTheme="minorEastAsia"/>
          <w:color w:val="002060"/>
        </w:rPr>
      </w:pPr>
    </w:p>
    <w:p w14:paraId="656D9782" w14:textId="77777777" w:rsidR="002159AA" w:rsidRPr="00CA4E01" w:rsidRDefault="002159AA" w:rsidP="002159AA">
      <w:pPr>
        <w:pStyle w:val="breakline"/>
        <w:rPr>
          <w:color w:val="002060"/>
        </w:rPr>
      </w:pPr>
    </w:p>
    <w:p w14:paraId="385A5335" w14:textId="77777777" w:rsidR="002159AA" w:rsidRPr="00CA4E01" w:rsidRDefault="002159AA" w:rsidP="002159AA">
      <w:pPr>
        <w:pStyle w:val="titoloprinc0"/>
        <w:rPr>
          <w:color w:val="002060"/>
        </w:rPr>
      </w:pPr>
      <w:r w:rsidRPr="00CA4E01">
        <w:rPr>
          <w:color w:val="002060"/>
        </w:rPr>
        <w:t>GIUDICE SPORTIVO</w:t>
      </w:r>
    </w:p>
    <w:p w14:paraId="7C36F131" w14:textId="77777777" w:rsidR="002159AA" w:rsidRPr="00CA4E01" w:rsidRDefault="002159AA" w:rsidP="002159AA">
      <w:pPr>
        <w:pStyle w:val="diffida"/>
        <w:rPr>
          <w:color w:val="002060"/>
        </w:rPr>
      </w:pPr>
      <w:r w:rsidRPr="00CA4E01">
        <w:rPr>
          <w:color w:val="002060"/>
        </w:rPr>
        <w:lastRenderedPageBreak/>
        <w:t>Il Giudice Sportivo Avv. Agnese Lazzaretti, con l'assistenza del segretario Angelo Castellana, nella seduta del 13/10/2023, ha adottato le decisioni che di seguito integralmente si riportano:</w:t>
      </w:r>
    </w:p>
    <w:p w14:paraId="62CFD5F1" w14:textId="77777777" w:rsidR="002159AA" w:rsidRPr="00CA4E01" w:rsidRDefault="002159AA" w:rsidP="002159AA">
      <w:pPr>
        <w:pStyle w:val="titolo10"/>
        <w:rPr>
          <w:color w:val="002060"/>
        </w:rPr>
      </w:pPr>
      <w:r w:rsidRPr="00CA4E01">
        <w:rPr>
          <w:color w:val="002060"/>
        </w:rPr>
        <w:t xml:space="preserve">GARE DEL 10/10/2023 </w:t>
      </w:r>
    </w:p>
    <w:p w14:paraId="5A4F632E" w14:textId="77777777" w:rsidR="002159AA" w:rsidRPr="00CA4E01" w:rsidRDefault="002159AA" w:rsidP="002159AA">
      <w:pPr>
        <w:pStyle w:val="titolo60"/>
        <w:rPr>
          <w:color w:val="002060"/>
        </w:rPr>
      </w:pPr>
      <w:r w:rsidRPr="00CA4E01">
        <w:rPr>
          <w:color w:val="002060"/>
        </w:rPr>
        <w:t xml:space="preserve">DECISIONI DEL GIUDICE SPORTIVO </w:t>
      </w:r>
    </w:p>
    <w:p w14:paraId="329CB361" w14:textId="77777777" w:rsidR="002159AA" w:rsidRPr="00CA4E01" w:rsidRDefault="002159AA" w:rsidP="002159AA">
      <w:pPr>
        <w:pStyle w:val="diffida"/>
        <w:spacing w:before="80" w:beforeAutospacing="0" w:after="40" w:afterAutospacing="0"/>
        <w:jc w:val="left"/>
        <w:rPr>
          <w:color w:val="002060"/>
        </w:rPr>
      </w:pPr>
      <w:r w:rsidRPr="00CA4E01">
        <w:rPr>
          <w:color w:val="002060"/>
        </w:rPr>
        <w:t xml:space="preserve">gara del 10/10/2023 ACLI AUDAX MONTECOSARO C5 - BORGOROSSO TOLENTINO </w:t>
      </w:r>
      <w:r w:rsidRPr="00CA4E01">
        <w:rPr>
          <w:color w:val="002060"/>
        </w:rPr>
        <w:br/>
        <w:t xml:space="preserve">Rilevato dal referto arbitrale che la gara in oggetto non ha avuto svolgimento per la mancata presenza in campo della </w:t>
      </w:r>
      <w:proofErr w:type="spellStart"/>
      <w:r w:rsidRPr="00CA4E01">
        <w:rPr>
          <w:color w:val="002060"/>
        </w:rPr>
        <w:t>Soc</w:t>
      </w:r>
      <w:proofErr w:type="spellEnd"/>
      <w:r w:rsidRPr="00CA4E01">
        <w:rPr>
          <w:color w:val="002060"/>
        </w:rPr>
        <w:t>. Borgorosso Tolentino</w:t>
      </w:r>
    </w:p>
    <w:p w14:paraId="409A57A5" w14:textId="77777777" w:rsidR="002159AA" w:rsidRPr="00CA4E01" w:rsidRDefault="002159AA" w:rsidP="002159AA">
      <w:pPr>
        <w:pStyle w:val="diffida"/>
        <w:spacing w:before="80" w:beforeAutospacing="0" w:after="40" w:afterAutospacing="0"/>
        <w:jc w:val="center"/>
        <w:rPr>
          <w:color w:val="002060"/>
        </w:rPr>
      </w:pPr>
      <w:r w:rsidRPr="00CA4E01">
        <w:rPr>
          <w:color w:val="002060"/>
        </w:rPr>
        <w:t>si decide</w:t>
      </w:r>
    </w:p>
    <w:p w14:paraId="7C2132C0" w14:textId="77777777" w:rsidR="002159AA" w:rsidRPr="00CA4E01" w:rsidRDefault="002159AA" w:rsidP="002159AA">
      <w:pPr>
        <w:pStyle w:val="diffida"/>
        <w:spacing w:before="80" w:beforeAutospacing="0" w:after="40" w:afterAutospacing="0"/>
        <w:jc w:val="left"/>
        <w:rPr>
          <w:color w:val="002060"/>
        </w:rPr>
      </w:pPr>
      <w:r w:rsidRPr="00CA4E01">
        <w:rPr>
          <w:color w:val="002060"/>
        </w:rPr>
        <w:t xml:space="preserve">- di infliggere alla </w:t>
      </w:r>
      <w:proofErr w:type="spellStart"/>
      <w:r w:rsidRPr="00CA4E01">
        <w:rPr>
          <w:color w:val="002060"/>
        </w:rPr>
        <w:t>Soc</w:t>
      </w:r>
      <w:proofErr w:type="spellEnd"/>
      <w:r w:rsidRPr="00CA4E01">
        <w:rPr>
          <w:color w:val="002060"/>
        </w:rPr>
        <w:t xml:space="preserve">. Borgorosso la punizione sportiva della perdita della gara con il punteggio di 6 -0 </w:t>
      </w:r>
    </w:p>
    <w:p w14:paraId="20A4D97A" w14:textId="77777777" w:rsidR="002159AA" w:rsidRPr="00CA4E01" w:rsidRDefault="002159AA" w:rsidP="002159AA">
      <w:pPr>
        <w:pStyle w:val="titolo7a"/>
        <w:rPr>
          <w:color w:val="002060"/>
        </w:rPr>
      </w:pPr>
      <w:r w:rsidRPr="00CA4E01">
        <w:rPr>
          <w:color w:val="002060"/>
        </w:rPr>
        <w:t xml:space="preserve">PROVVEDIMENTI DISCIPLINARI </w:t>
      </w:r>
    </w:p>
    <w:p w14:paraId="6F37DC2F" w14:textId="77777777" w:rsidR="002159AA" w:rsidRPr="00CA4E01" w:rsidRDefault="002159AA" w:rsidP="002159AA">
      <w:pPr>
        <w:pStyle w:val="titolo7b0"/>
        <w:rPr>
          <w:color w:val="002060"/>
        </w:rPr>
      </w:pPr>
      <w:r w:rsidRPr="00CA4E01">
        <w:rPr>
          <w:color w:val="002060"/>
        </w:rPr>
        <w:t xml:space="preserve">In base alle risultanze degli atti ufficiali sono state deliberate le seguenti sanzioni disciplinari. </w:t>
      </w:r>
    </w:p>
    <w:p w14:paraId="4D06E020" w14:textId="77777777" w:rsidR="002159AA" w:rsidRPr="00CA4E01" w:rsidRDefault="002159AA" w:rsidP="002159AA">
      <w:pPr>
        <w:pStyle w:val="titolo30"/>
        <w:rPr>
          <w:color w:val="002060"/>
        </w:rPr>
      </w:pPr>
      <w:r w:rsidRPr="00CA4E01">
        <w:rPr>
          <w:color w:val="002060"/>
        </w:rPr>
        <w:t xml:space="preserve">SOCIETA' </w:t>
      </w:r>
    </w:p>
    <w:p w14:paraId="1BD0F894" w14:textId="77777777" w:rsidR="002159AA" w:rsidRPr="00CA4E01" w:rsidRDefault="002159AA" w:rsidP="002159AA">
      <w:pPr>
        <w:pStyle w:val="titolo20"/>
        <w:rPr>
          <w:color w:val="002060"/>
        </w:rPr>
      </w:pPr>
      <w:r w:rsidRPr="00CA4E01">
        <w:rPr>
          <w:color w:val="002060"/>
        </w:rPr>
        <w:t xml:space="preserve">PERDITA DELLA GARA: </w:t>
      </w:r>
    </w:p>
    <w:p w14:paraId="3ADD0E26" w14:textId="77777777" w:rsidR="002159AA" w:rsidRPr="00CA4E01" w:rsidRDefault="002159AA" w:rsidP="002159AA">
      <w:pPr>
        <w:pStyle w:val="diffida"/>
        <w:spacing w:before="80" w:beforeAutospacing="0" w:after="40" w:afterAutospacing="0"/>
        <w:jc w:val="left"/>
        <w:rPr>
          <w:color w:val="002060"/>
        </w:rPr>
      </w:pPr>
      <w:r w:rsidRPr="00CA4E01">
        <w:rPr>
          <w:color w:val="002060"/>
        </w:rPr>
        <w:t xml:space="preserve">BORGOROSSO TOLENTINO </w:t>
      </w:r>
      <w:r w:rsidRPr="00CA4E01">
        <w:rPr>
          <w:color w:val="002060"/>
        </w:rPr>
        <w:br/>
        <w:t xml:space="preserve">V. delibera </w:t>
      </w:r>
    </w:p>
    <w:p w14:paraId="4D748D1D" w14:textId="77777777" w:rsidR="002159AA" w:rsidRPr="00CA4E01" w:rsidRDefault="002159AA" w:rsidP="002159AA">
      <w:pPr>
        <w:pStyle w:val="titolo10"/>
        <w:rPr>
          <w:color w:val="002060"/>
        </w:rPr>
      </w:pPr>
      <w:r w:rsidRPr="00CA4E01">
        <w:rPr>
          <w:color w:val="002060"/>
        </w:rPr>
        <w:t xml:space="preserve">GARE DEL 11/10/2023 </w:t>
      </w:r>
    </w:p>
    <w:p w14:paraId="0B566C0D" w14:textId="77777777" w:rsidR="002159AA" w:rsidRPr="00CA4E01" w:rsidRDefault="002159AA" w:rsidP="002159AA">
      <w:pPr>
        <w:pStyle w:val="titolo7a"/>
        <w:rPr>
          <w:color w:val="002060"/>
        </w:rPr>
      </w:pPr>
      <w:r w:rsidRPr="00CA4E01">
        <w:rPr>
          <w:color w:val="002060"/>
        </w:rPr>
        <w:t xml:space="preserve">PROVVEDIMENTI DISCIPLINARI </w:t>
      </w:r>
    </w:p>
    <w:p w14:paraId="0D7BF263" w14:textId="77777777" w:rsidR="002159AA" w:rsidRPr="00CA4E01" w:rsidRDefault="002159AA" w:rsidP="002159AA">
      <w:pPr>
        <w:pStyle w:val="titolo7b0"/>
        <w:rPr>
          <w:color w:val="002060"/>
        </w:rPr>
      </w:pPr>
      <w:r w:rsidRPr="00CA4E01">
        <w:rPr>
          <w:color w:val="002060"/>
        </w:rPr>
        <w:t xml:space="preserve">In base alle risultanze degli atti ufficiali sono state deliberate le seguenti sanzioni disciplinari. </w:t>
      </w:r>
    </w:p>
    <w:p w14:paraId="670E7443" w14:textId="77777777" w:rsidR="002159AA" w:rsidRPr="00CA4E01" w:rsidRDefault="002159AA" w:rsidP="002159AA">
      <w:pPr>
        <w:pStyle w:val="titolo30"/>
        <w:rPr>
          <w:color w:val="002060"/>
        </w:rPr>
      </w:pPr>
      <w:r w:rsidRPr="00CA4E01">
        <w:rPr>
          <w:color w:val="002060"/>
        </w:rPr>
        <w:t xml:space="preserve">CALCIATORI NON ESPULSI </w:t>
      </w:r>
    </w:p>
    <w:p w14:paraId="308F264D" w14:textId="77777777" w:rsidR="002159AA" w:rsidRPr="00CA4E01" w:rsidRDefault="002159AA" w:rsidP="002159AA">
      <w:pPr>
        <w:pStyle w:val="titolo20"/>
        <w:rPr>
          <w:color w:val="002060"/>
        </w:rPr>
      </w:pPr>
      <w:r w:rsidRPr="00CA4E01">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59AA" w:rsidRPr="00CA4E01" w14:paraId="52384308" w14:textId="77777777" w:rsidTr="00FE6C7A">
        <w:tc>
          <w:tcPr>
            <w:tcW w:w="2200" w:type="dxa"/>
            <w:tcMar>
              <w:top w:w="20" w:type="dxa"/>
              <w:left w:w="20" w:type="dxa"/>
              <w:bottom w:w="20" w:type="dxa"/>
              <w:right w:w="20" w:type="dxa"/>
            </w:tcMar>
            <w:vAlign w:val="center"/>
            <w:hideMark/>
          </w:tcPr>
          <w:p w14:paraId="7EBD2A64" w14:textId="77777777" w:rsidR="002159AA" w:rsidRPr="00CA4E01" w:rsidRDefault="002159AA" w:rsidP="00FE6C7A">
            <w:pPr>
              <w:pStyle w:val="movimento"/>
              <w:rPr>
                <w:color w:val="002060"/>
              </w:rPr>
            </w:pPr>
            <w:r w:rsidRPr="00CA4E01">
              <w:rPr>
                <w:color w:val="002060"/>
              </w:rPr>
              <w:t>ASFALDO ANDREA</w:t>
            </w:r>
          </w:p>
        </w:tc>
        <w:tc>
          <w:tcPr>
            <w:tcW w:w="2200" w:type="dxa"/>
            <w:tcMar>
              <w:top w:w="20" w:type="dxa"/>
              <w:left w:w="20" w:type="dxa"/>
              <w:bottom w:w="20" w:type="dxa"/>
              <w:right w:w="20" w:type="dxa"/>
            </w:tcMar>
            <w:vAlign w:val="center"/>
            <w:hideMark/>
          </w:tcPr>
          <w:p w14:paraId="3A10370A" w14:textId="77777777" w:rsidR="002159AA" w:rsidRPr="00CA4E01" w:rsidRDefault="002159AA" w:rsidP="00FE6C7A">
            <w:pPr>
              <w:pStyle w:val="movimento2"/>
              <w:rPr>
                <w:color w:val="002060"/>
              </w:rPr>
            </w:pPr>
            <w:r w:rsidRPr="00CA4E01">
              <w:rPr>
                <w:color w:val="002060"/>
              </w:rPr>
              <w:t xml:space="preserve">(CANTINE RIUNITE CSI) </w:t>
            </w:r>
          </w:p>
        </w:tc>
        <w:tc>
          <w:tcPr>
            <w:tcW w:w="800" w:type="dxa"/>
            <w:tcMar>
              <w:top w:w="20" w:type="dxa"/>
              <w:left w:w="20" w:type="dxa"/>
              <w:bottom w:w="20" w:type="dxa"/>
              <w:right w:w="20" w:type="dxa"/>
            </w:tcMar>
            <w:vAlign w:val="center"/>
            <w:hideMark/>
          </w:tcPr>
          <w:p w14:paraId="1B1C4617"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26B99076"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37E7C9DF" w14:textId="77777777" w:rsidR="002159AA" w:rsidRPr="00CA4E01" w:rsidRDefault="002159AA" w:rsidP="00FE6C7A">
            <w:pPr>
              <w:pStyle w:val="movimento2"/>
              <w:rPr>
                <w:color w:val="002060"/>
              </w:rPr>
            </w:pPr>
            <w:r w:rsidRPr="00CA4E01">
              <w:rPr>
                <w:color w:val="002060"/>
              </w:rPr>
              <w:t> </w:t>
            </w:r>
          </w:p>
        </w:tc>
      </w:tr>
    </w:tbl>
    <w:p w14:paraId="53706DA3" w14:textId="77777777" w:rsidR="002159AA" w:rsidRPr="00CA4E01" w:rsidRDefault="002159AA" w:rsidP="002159AA">
      <w:pPr>
        <w:pStyle w:val="titolo20"/>
        <w:rPr>
          <w:rFonts w:eastAsiaTheme="minorEastAsia"/>
          <w:color w:val="002060"/>
        </w:rPr>
      </w:pPr>
      <w:r w:rsidRPr="00CA4E0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59AA" w:rsidRPr="00CA4E01" w14:paraId="1FC60A4A" w14:textId="77777777" w:rsidTr="00FE6C7A">
        <w:tc>
          <w:tcPr>
            <w:tcW w:w="2200" w:type="dxa"/>
            <w:tcMar>
              <w:top w:w="20" w:type="dxa"/>
              <w:left w:w="20" w:type="dxa"/>
              <w:bottom w:w="20" w:type="dxa"/>
              <w:right w:w="20" w:type="dxa"/>
            </w:tcMar>
            <w:vAlign w:val="center"/>
            <w:hideMark/>
          </w:tcPr>
          <w:p w14:paraId="1B2AD6FD" w14:textId="77777777" w:rsidR="002159AA" w:rsidRPr="00CA4E01" w:rsidRDefault="002159AA" w:rsidP="00FE6C7A">
            <w:pPr>
              <w:pStyle w:val="movimento"/>
              <w:rPr>
                <w:color w:val="002060"/>
              </w:rPr>
            </w:pPr>
            <w:r w:rsidRPr="00CA4E01">
              <w:rPr>
                <w:color w:val="002060"/>
              </w:rPr>
              <w:t>ROSSINI LORENZO</w:t>
            </w:r>
          </w:p>
        </w:tc>
        <w:tc>
          <w:tcPr>
            <w:tcW w:w="2200" w:type="dxa"/>
            <w:tcMar>
              <w:top w:w="20" w:type="dxa"/>
              <w:left w:w="20" w:type="dxa"/>
              <w:bottom w:w="20" w:type="dxa"/>
              <w:right w:w="20" w:type="dxa"/>
            </w:tcMar>
            <w:vAlign w:val="center"/>
            <w:hideMark/>
          </w:tcPr>
          <w:p w14:paraId="55867A68" w14:textId="77777777" w:rsidR="002159AA" w:rsidRPr="00CA4E01" w:rsidRDefault="002159AA" w:rsidP="00FE6C7A">
            <w:pPr>
              <w:pStyle w:val="movimento2"/>
              <w:rPr>
                <w:color w:val="002060"/>
              </w:rPr>
            </w:pPr>
            <w:r w:rsidRPr="00CA4E01">
              <w:rPr>
                <w:color w:val="002060"/>
              </w:rPr>
              <w:t xml:space="preserve">(ACLI MANTOVANI CALCIO A 5) </w:t>
            </w:r>
          </w:p>
        </w:tc>
        <w:tc>
          <w:tcPr>
            <w:tcW w:w="800" w:type="dxa"/>
            <w:tcMar>
              <w:top w:w="20" w:type="dxa"/>
              <w:left w:w="20" w:type="dxa"/>
              <w:bottom w:w="20" w:type="dxa"/>
              <w:right w:w="20" w:type="dxa"/>
            </w:tcMar>
            <w:vAlign w:val="center"/>
            <w:hideMark/>
          </w:tcPr>
          <w:p w14:paraId="2312C119"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2186A357" w14:textId="77777777" w:rsidR="002159AA" w:rsidRPr="00CA4E01" w:rsidRDefault="002159AA" w:rsidP="00FE6C7A">
            <w:pPr>
              <w:pStyle w:val="movimento"/>
              <w:rPr>
                <w:color w:val="002060"/>
              </w:rPr>
            </w:pPr>
            <w:r w:rsidRPr="00CA4E01">
              <w:rPr>
                <w:color w:val="002060"/>
              </w:rPr>
              <w:t>CARDELLA PIETRO</w:t>
            </w:r>
          </w:p>
        </w:tc>
        <w:tc>
          <w:tcPr>
            <w:tcW w:w="2200" w:type="dxa"/>
            <w:tcMar>
              <w:top w:w="20" w:type="dxa"/>
              <w:left w:w="20" w:type="dxa"/>
              <w:bottom w:w="20" w:type="dxa"/>
              <w:right w:w="20" w:type="dxa"/>
            </w:tcMar>
            <w:vAlign w:val="center"/>
            <w:hideMark/>
          </w:tcPr>
          <w:p w14:paraId="4535107B" w14:textId="77777777" w:rsidR="002159AA" w:rsidRPr="00CA4E01" w:rsidRDefault="002159AA" w:rsidP="00FE6C7A">
            <w:pPr>
              <w:pStyle w:val="movimento2"/>
              <w:rPr>
                <w:color w:val="002060"/>
              </w:rPr>
            </w:pPr>
            <w:r w:rsidRPr="00CA4E01">
              <w:rPr>
                <w:color w:val="002060"/>
              </w:rPr>
              <w:t xml:space="preserve">(CANTINE RIUNITE CSI) </w:t>
            </w:r>
          </w:p>
        </w:tc>
      </w:tr>
      <w:tr w:rsidR="002159AA" w:rsidRPr="00CA4E01" w14:paraId="664FAFFC" w14:textId="77777777" w:rsidTr="00FE6C7A">
        <w:tc>
          <w:tcPr>
            <w:tcW w:w="2200" w:type="dxa"/>
            <w:tcMar>
              <w:top w:w="20" w:type="dxa"/>
              <w:left w:w="20" w:type="dxa"/>
              <w:bottom w:w="20" w:type="dxa"/>
              <w:right w:w="20" w:type="dxa"/>
            </w:tcMar>
            <w:vAlign w:val="center"/>
            <w:hideMark/>
          </w:tcPr>
          <w:p w14:paraId="0B8576ED" w14:textId="77777777" w:rsidR="002159AA" w:rsidRPr="00CA4E01" w:rsidRDefault="002159AA" w:rsidP="00FE6C7A">
            <w:pPr>
              <w:pStyle w:val="movimento"/>
              <w:rPr>
                <w:color w:val="002060"/>
              </w:rPr>
            </w:pPr>
            <w:r w:rsidRPr="00CA4E01">
              <w:rPr>
                <w:color w:val="002060"/>
              </w:rPr>
              <w:t>SCALZINI FRANCESCO</w:t>
            </w:r>
          </w:p>
        </w:tc>
        <w:tc>
          <w:tcPr>
            <w:tcW w:w="2200" w:type="dxa"/>
            <w:tcMar>
              <w:top w:w="20" w:type="dxa"/>
              <w:left w:w="20" w:type="dxa"/>
              <w:bottom w:w="20" w:type="dxa"/>
              <w:right w:w="20" w:type="dxa"/>
            </w:tcMar>
            <w:vAlign w:val="center"/>
            <w:hideMark/>
          </w:tcPr>
          <w:p w14:paraId="1A3024DD" w14:textId="77777777" w:rsidR="002159AA" w:rsidRPr="00CA4E01" w:rsidRDefault="002159AA" w:rsidP="00FE6C7A">
            <w:pPr>
              <w:pStyle w:val="movimento2"/>
              <w:rPr>
                <w:color w:val="002060"/>
              </w:rPr>
            </w:pPr>
            <w:r w:rsidRPr="00CA4E01">
              <w:rPr>
                <w:color w:val="002060"/>
              </w:rPr>
              <w:t xml:space="preserve">(CANTINE RIUNITE CSI) </w:t>
            </w:r>
          </w:p>
        </w:tc>
        <w:tc>
          <w:tcPr>
            <w:tcW w:w="800" w:type="dxa"/>
            <w:tcMar>
              <w:top w:w="20" w:type="dxa"/>
              <w:left w:w="20" w:type="dxa"/>
              <w:bottom w:w="20" w:type="dxa"/>
              <w:right w:w="20" w:type="dxa"/>
            </w:tcMar>
            <w:vAlign w:val="center"/>
            <w:hideMark/>
          </w:tcPr>
          <w:p w14:paraId="4402DFB1"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3D4C65FD" w14:textId="77777777" w:rsidR="002159AA" w:rsidRPr="00CA4E01" w:rsidRDefault="002159AA" w:rsidP="00FE6C7A">
            <w:pPr>
              <w:pStyle w:val="movimento"/>
              <w:rPr>
                <w:color w:val="002060"/>
              </w:rPr>
            </w:pPr>
            <w:r w:rsidRPr="00CA4E01">
              <w:rPr>
                <w:color w:val="002060"/>
              </w:rPr>
              <w:t>ABBONATO MANUEL</w:t>
            </w:r>
          </w:p>
        </w:tc>
        <w:tc>
          <w:tcPr>
            <w:tcW w:w="2200" w:type="dxa"/>
            <w:tcMar>
              <w:top w:w="20" w:type="dxa"/>
              <w:left w:w="20" w:type="dxa"/>
              <w:bottom w:w="20" w:type="dxa"/>
              <w:right w:w="20" w:type="dxa"/>
            </w:tcMar>
            <w:vAlign w:val="center"/>
            <w:hideMark/>
          </w:tcPr>
          <w:p w14:paraId="36F168D6" w14:textId="77777777" w:rsidR="002159AA" w:rsidRPr="00CA4E01" w:rsidRDefault="002159AA" w:rsidP="00FE6C7A">
            <w:pPr>
              <w:pStyle w:val="movimento2"/>
              <w:rPr>
                <w:color w:val="002060"/>
              </w:rPr>
            </w:pPr>
            <w:r w:rsidRPr="00CA4E01">
              <w:rPr>
                <w:color w:val="002060"/>
              </w:rPr>
              <w:t xml:space="preserve">(MONTELUPONE CALCIO A 5) </w:t>
            </w:r>
          </w:p>
        </w:tc>
      </w:tr>
      <w:tr w:rsidR="002159AA" w:rsidRPr="00CA4E01" w14:paraId="600C7A40" w14:textId="77777777" w:rsidTr="00FE6C7A">
        <w:tc>
          <w:tcPr>
            <w:tcW w:w="2200" w:type="dxa"/>
            <w:tcMar>
              <w:top w:w="20" w:type="dxa"/>
              <w:left w:w="20" w:type="dxa"/>
              <w:bottom w:w="20" w:type="dxa"/>
              <w:right w:w="20" w:type="dxa"/>
            </w:tcMar>
            <w:vAlign w:val="center"/>
            <w:hideMark/>
          </w:tcPr>
          <w:p w14:paraId="1A1F3303" w14:textId="77777777" w:rsidR="002159AA" w:rsidRPr="00CA4E01" w:rsidRDefault="002159AA" w:rsidP="00FE6C7A">
            <w:pPr>
              <w:pStyle w:val="movimento"/>
              <w:rPr>
                <w:color w:val="002060"/>
              </w:rPr>
            </w:pPr>
            <w:r w:rsidRPr="00CA4E01">
              <w:rPr>
                <w:color w:val="002060"/>
              </w:rPr>
              <w:t>MALEFORA ALESSANDRO</w:t>
            </w:r>
          </w:p>
        </w:tc>
        <w:tc>
          <w:tcPr>
            <w:tcW w:w="2200" w:type="dxa"/>
            <w:tcMar>
              <w:top w:w="20" w:type="dxa"/>
              <w:left w:w="20" w:type="dxa"/>
              <w:bottom w:w="20" w:type="dxa"/>
              <w:right w:w="20" w:type="dxa"/>
            </w:tcMar>
            <w:vAlign w:val="center"/>
            <w:hideMark/>
          </w:tcPr>
          <w:p w14:paraId="39F4B31C" w14:textId="77777777" w:rsidR="002159AA" w:rsidRPr="00CA4E01" w:rsidRDefault="002159AA" w:rsidP="00FE6C7A">
            <w:pPr>
              <w:pStyle w:val="movimento2"/>
              <w:rPr>
                <w:color w:val="002060"/>
              </w:rPr>
            </w:pPr>
            <w:r w:rsidRPr="00CA4E01">
              <w:rPr>
                <w:color w:val="002060"/>
              </w:rPr>
              <w:t xml:space="preserve">(REAL FABRIANO) </w:t>
            </w:r>
          </w:p>
        </w:tc>
        <w:tc>
          <w:tcPr>
            <w:tcW w:w="800" w:type="dxa"/>
            <w:tcMar>
              <w:top w:w="20" w:type="dxa"/>
              <w:left w:w="20" w:type="dxa"/>
              <w:bottom w:w="20" w:type="dxa"/>
              <w:right w:w="20" w:type="dxa"/>
            </w:tcMar>
            <w:vAlign w:val="center"/>
            <w:hideMark/>
          </w:tcPr>
          <w:p w14:paraId="7B881BC6"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2F9E7CA2" w14:textId="77777777" w:rsidR="002159AA" w:rsidRPr="00CA4E01" w:rsidRDefault="002159AA" w:rsidP="00FE6C7A">
            <w:pPr>
              <w:pStyle w:val="movimento"/>
              <w:rPr>
                <w:color w:val="002060"/>
              </w:rPr>
            </w:pPr>
            <w:r w:rsidRPr="00CA4E01">
              <w:rPr>
                <w:color w:val="002060"/>
              </w:rPr>
              <w:t> </w:t>
            </w:r>
          </w:p>
        </w:tc>
        <w:tc>
          <w:tcPr>
            <w:tcW w:w="2200" w:type="dxa"/>
            <w:tcMar>
              <w:top w:w="20" w:type="dxa"/>
              <w:left w:w="20" w:type="dxa"/>
              <w:bottom w:w="20" w:type="dxa"/>
              <w:right w:w="20" w:type="dxa"/>
            </w:tcMar>
            <w:vAlign w:val="center"/>
            <w:hideMark/>
          </w:tcPr>
          <w:p w14:paraId="6E201682" w14:textId="77777777" w:rsidR="002159AA" w:rsidRPr="00CA4E01" w:rsidRDefault="002159AA" w:rsidP="00FE6C7A">
            <w:pPr>
              <w:pStyle w:val="movimento2"/>
              <w:rPr>
                <w:color w:val="002060"/>
              </w:rPr>
            </w:pPr>
            <w:r w:rsidRPr="00CA4E01">
              <w:rPr>
                <w:color w:val="002060"/>
              </w:rPr>
              <w:t> </w:t>
            </w:r>
          </w:p>
        </w:tc>
      </w:tr>
    </w:tbl>
    <w:p w14:paraId="59BAE15C" w14:textId="77777777" w:rsidR="002159AA" w:rsidRPr="00CA4E01" w:rsidRDefault="002159AA" w:rsidP="002159AA">
      <w:pPr>
        <w:pStyle w:val="breakline"/>
        <w:rPr>
          <w:color w:val="002060"/>
        </w:rPr>
      </w:pPr>
    </w:p>
    <w:p w14:paraId="716466C7" w14:textId="77777777" w:rsidR="002159AA" w:rsidRPr="00CA4E01" w:rsidRDefault="002159AA" w:rsidP="002159AA">
      <w:pPr>
        <w:pStyle w:val="breakline"/>
        <w:rPr>
          <w:color w:val="002060"/>
        </w:rPr>
      </w:pPr>
    </w:p>
    <w:p w14:paraId="33C7D0C3" w14:textId="77777777" w:rsidR="002159AA" w:rsidRPr="00CA4E01" w:rsidRDefault="002159AA" w:rsidP="002159AA">
      <w:pPr>
        <w:jc w:val="center"/>
        <w:rPr>
          <w:rFonts w:ascii="Arial" w:hAnsi="Arial" w:cs="Arial"/>
          <w:noProof/>
          <w:color w:val="002060"/>
          <w:sz w:val="22"/>
          <w:szCs w:val="22"/>
        </w:rPr>
      </w:pPr>
      <w:r w:rsidRPr="00CA4E01">
        <w:rPr>
          <w:rFonts w:ascii="Arial" w:hAnsi="Arial" w:cs="Arial"/>
          <w:noProof/>
          <w:color w:val="002060"/>
          <w:sz w:val="22"/>
          <w:szCs w:val="22"/>
        </w:rPr>
        <w:t>F.to IL SEGRETARIO                                   F.to IL GIUDICE SPORTIVO</w:t>
      </w:r>
    </w:p>
    <w:p w14:paraId="13A0950C" w14:textId="77777777" w:rsidR="002159AA" w:rsidRPr="00CA4E01" w:rsidRDefault="002159AA" w:rsidP="002159AA">
      <w:pPr>
        <w:pStyle w:val="Corpodeltesto2"/>
        <w:spacing w:after="0" w:line="240" w:lineRule="auto"/>
        <w:jc w:val="both"/>
        <w:rPr>
          <w:rFonts w:ascii="Arial" w:hAnsi="Arial" w:cs="Arial"/>
          <w:b/>
          <w:color w:val="002060"/>
          <w:sz w:val="22"/>
          <w:szCs w:val="22"/>
        </w:rPr>
      </w:pPr>
      <w:r w:rsidRPr="00CA4E01">
        <w:rPr>
          <w:rFonts w:ascii="Arial" w:hAnsi="Arial" w:cs="Arial"/>
          <w:noProof/>
          <w:color w:val="002060"/>
          <w:sz w:val="22"/>
          <w:szCs w:val="22"/>
        </w:rPr>
        <w:t xml:space="preserve">                         Angelo Castellana        </w:t>
      </w:r>
      <w:r w:rsidRPr="00CA4E01">
        <w:rPr>
          <w:rFonts w:ascii="Arial" w:hAnsi="Arial" w:cs="Arial"/>
          <w:noProof/>
          <w:color w:val="002060"/>
          <w:sz w:val="22"/>
          <w:szCs w:val="22"/>
        </w:rPr>
        <w:tab/>
        <w:t xml:space="preserve">                                Agnese Lazzaretti</w:t>
      </w:r>
    </w:p>
    <w:p w14:paraId="1282966C" w14:textId="77777777" w:rsidR="002159AA" w:rsidRPr="00CA4E01" w:rsidRDefault="002159AA" w:rsidP="002159AA">
      <w:pPr>
        <w:pStyle w:val="breakline"/>
        <w:rPr>
          <w:rFonts w:eastAsiaTheme="minorEastAsia"/>
          <w:color w:val="002060"/>
        </w:rPr>
      </w:pPr>
    </w:p>
    <w:p w14:paraId="36D17564" w14:textId="77777777" w:rsidR="002159AA" w:rsidRPr="00CA4E01" w:rsidRDefault="002159AA" w:rsidP="002159AA">
      <w:pPr>
        <w:pStyle w:val="breakline"/>
        <w:rPr>
          <w:rFonts w:eastAsiaTheme="minorEastAsia"/>
          <w:color w:val="002060"/>
        </w:rPr>
      </w:pPr>
    </w:p>
    <w:p w14:paraId="1C915419" w14:textId="77777777" w:rsidR="002159AA" w:rsidRPr="00CA4E01" w:rsidRDefault="002159AA" w:rsidP="002159AA">
      <w:pPr>
        <w:pStyle w:val="breakline"/>
        <w:rPr>
          <w:color w:val="002060"/>
        </w:rPr>
      </w:pPr>
    </w:p>
    <w:p w14:paraId="16DD379D" w14:textId="77777777" w:rsidR="009049C3" w:rsidRPr="00206171" w:rsidRDefault="009049C3" w:rsidP="009049C3">
      <w:pPr>
        <w:pStyle w:val="breakline"/>
        <w:rPr>
          <w:color w:val="002060"/>
        </w:rPr>
      </w:pPr>
    </w:p>
    <w:p w14:paraId="7E8BBE71" w14:textId="77777777" w:rsidR="009049C3" w:rsidRPr="00206171" w:rsidRDefault="009049C3" w:rsidP="009049C3">
      <w:pPr>
        <w:pStyle w:val="breakline"/>
        <w:rPr>
          <w:rFonts w:eastAsiaTheme="minorEastAsia"/>
          <w:color w:val="002060"/>
        </w:rPr>
      </w:pPr>
    </w:p>
    <w:p w14:paraId="52EAE21C" w14:textId="77777777" w:rsidR="003C3F5A" w:rsidRPr="00C247FB" w:rsidRDefault="003C3F5A" w:rsidP="003C3F5A">
      <w:pPr>
        <w:pStyle w:val="breakline"/>
        <w:rPr>
          <w:color w:val="002060"/>
        </w:rPr>
      </w:pPr>
    </w:p>
    <w:p w14:paraId="5F2B08C2" w14:textId="77777777" w:rsidR="00CC6A38" w:rsidRPr="00DE1EF7" w:rsidRDefault="00CC6A38" w:rsidP="00CC6A38">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0FBE986" w14:textId="77777777" w:rsidR="00CC6A38" w:rsidRPr="00DE1EF7" w:rsidRDefault="00CC6A38" w:rsidP="00CC6A38">
      <w:pPr>
        <w:pStyle w:val="Corpodeltesto21"/>
        <w:jc w:val="center"/>
        <w:rPr>
          <w:rFonts w:ascii="Arial" w:hAnsi="Arial" w:cs="Arial"/>
          <w:b/>
          <w:color w:val="002060"/>
          <w:sz w:val="30"/>
          <w:szCs w:val="30"/>
        </w:rPr>
      </w:pPr>
    </w:p>
    <w:p w14:paraId="2B3A7480" w14:textId="2A2C3339" w:rsidR="00CC6A38" w:rsidRPr="00DE1EF7" w:rsidRDefault="00CC6A38" w:rsidP="00CC6A38">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AC16D9">
        <w:rPr>
          <w:rFonts w:ascii="Arial" w:hAnsi="Arial" w:cs="Arial"/>
          <w:b/>
          <w:bCs/>
          <w:color w:val="002060"/>
        </w:rPr>
        <w:t>23</w:t>
      </w:r>
      <w:r>
        <w:rPr>
          <w:rFonts w:ascii="Arial" w:hAnsi="Arial" w:cs="Arial"/>
          <w:b/>
          <w:bCs/>
          <w:color w:val="002060"/>
        </w:rPr>
        <w:t xml:space="preserve"> ottobre 2023</w:t>
      </w:r>
      <w:r w:rsidRPr="00DE1EF7">
        <w:rPr>
          <w:rFonts w:ascii="Arial" w:hAnsi="Arial" w:cs="Arial"/>
          <w:color w:val="002060"/>
        </w:rPr>
        <w:t xml:space="preserve"> a favore di questo Comitato Regionale mediante bonifico bancario da versare alle seguenti coordinate: </w:t>
      </w:r>
    </w:p>
    <w:p w14:paraId="7C941C87" w14:textId="77777777" w:rsidR="00CC6A38" w:rsidRPr="00DE1EF7" w:rsidRDefault="00CC6A38" w:rsidP="00CC6A38">
      <w:pPr>
        <w:pStyle w:val="Nessunaspaziatura"/>
        <w:jc w:val="both"/>
        <w:rPr>
          <w:rFonts w:ascii="Arial" w:hAnsi="Arial" w:cs="Arial"/>
          <w:color w:val="002060"/>
        </w:rPr>
      </w:pPr>
    </w:p>
    <w:p w14:paraId="59175290"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BNL – ANCONA</w:t>
      </w:r>
    </w:p>
    <w:p w14:paraId="6EC75153"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6F87D662" w14:textId="77777777" w:rsidR="00CC6A38" w:rsidRPr="009B42C6" w:rsidRDefault="00CC6A38" w:rsidP="00CC6A38">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493869E8" w14:textId="77777777" w:rsidR="00CC6A38" w:rsidRPr="00DE1EF7" w:rsidRDefault="00CC6A38" w:rsidP="00CC6A38">
      <w:pPr>
        <w:pStyle w:val="Nessunaspaziatura"/>
        <w:jc w:val="both"/>
        <w:rPr>
          <w:rFonts w:ascii="Arial" w:hAnsi="Arial" w:cs="Arial"/>
          <w:color w:val="002060"/>
        </w:rPr>
      </w:pPr>
    </w:p>
    <w:p w14:paraId="1443D050" w14:textId="77777777" w:rsidR="00CC6A38" w:rsidRPr="00DE1EF7" w:rsidRDefault="00CC6A38" w:rsidP="00CC6A38">
      <w:pPr>
        <w:pStyle w:val="Corpodeltesto21"/>
        <w:rPr>
          <w:rFonts w:ascii="Arial" w:hAnsi="Arial" w:cs="Arial"/>
          <w:color w:val="002060"/>
          <w:sz w:val="22"/>
          <w:szCs w:val="22"/>
        </w:rPr>
      </w:pPr>
    </w:p>
    <w:p w14:paraId="089B372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Eventuali reclami con richieste di copia dei documenti ufficiali avverso le decisioni assunte con il </w:t>
      </w:r>
      <w:r w:rsidRPr="00DE1EF7">
        <w:rPr>
          <w:rFonts w:ascii="Arial" w:hAnsi="Arial" w:cs="Arial"/>
          <w:color w:val="002060"/>
          <w:sz w:val="22"/>
          <w:szCs w:val="22"/>
        </w:rPr>
        <w:lastRenderedPageBreak/>
        <w:t>presente Comunicato dovranno essere presentati, ai sensi dell’art. 76 C.G.S., alla:</w:t>
      </w:r>
    </w:p>
    <w:p w14:paraId="45A06FF8" w14:textId="77777777" w:rsidR="00CC6A38" w:rsidRPr="00DE1EF7" w:rsidRDefault="00CC6A38" w:rsidP="00CC6A38">
      <w:pPr>
        <w:pStyle w:val="Corpodeltesto21"/>
        <w:rPr>
          <w:rFonts w:ascii="Arial" w:hAnsi="Arial" w:cs="Arial"/>
          <w:color w:val="002060"/>
          <w:sz w:val="22"/>
          <w:szCs w:val="22"/>
        </w:rPr>
      </w:pPr>
    </w:p>
    <w:p w14:paraId="36F466E5"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91C24F3"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27C25C3D"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66596175" w14:textId="77777777" w:rsidR="00CC6A38" w:rsidRPr="00DE1EF7" w:rsidRDefault="00CC6A38" w:rsidP="00CC6A38">
      <w:pPr>
        <w:pStyle w:val="Corpodeltesto21"/>
        <w:rPr>
          <w:rFonts w:ascii="Arial" w:hAnsi="Arial" w:cs="Arial"/>
          <w:color w:val="002060"/>
          <w:sz w:val="22"/>
          <w:szCs w:val="22"/>
        </w:rPr>
      </w:pPr>
    </w:p>
    <w:p w14:paraId="0DFCA26B"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2FEF9F57" w14:textId="77777777" w:rsidR="00CC6A38" w:rsidRPr="00DE1EF7" w:rsidRDefault="00CC6A38" w:rsidP="00CC6A38">
      <w:pPr>
        <w:pStyle w:val="Corpodeltesto21"/>
        <w:rPr>
          <w:rFonts w:ascii="Arial" w:hAnsi="Arial" w:cs="Arial"/>
          <w:color w:val="002060"/>
          <w:sz w:val="22"/>
          <w:szCs w:val="22"/>
        </w:rPr>
      </w:pPr>
    </w:p>
    <w:p w14:paraId="16C0967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559F0A1"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6714BAC"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F151D32" w14:textId="77777777" w:rsidR="00BD64FF" w:rsidRDefault="00BD64FF" w:rsidP="00BD64FF">
      <w:pPr>
        <w:pStyle w:val="LndNormale1"/>
        <w:rPr>
          <w:color w:val="002060"/>
        </w:rPr>
      </w:pPr>
    </w:p>
    <w:p w14:paraId="451C1A14" w14:textId="77777777" w:rsidR="00CC6A38" w:rsidRPr="00E762DC" w:rsidRDefault="00CC6A38" w:rsidP="00BD64FF">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1A98E861"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AC16D9">
        <w:rPr>
          <w:b/>
          <w:color w:val="002060"/>
          <w:u w:val="single"/>
        </w:rPr>
        <w:t>1</w:t>
      </w:r>
      <w:r w:rsidR="00CA25F3">
        <w:rPr>
          <w:b/>
          <w:color w:val="002060"/>
          <w:u w:val="single"/>
        </w:rPr>
        <w:t>3</w:t>
      </w:r>
      <w:r w:rsidR="007C5151">
        <w:rPr>
          <w:b/>
          <w:color w:val="002060"/>
          <w:u w:val="single"/>
        </w:rPr>
        <w:t>/</w:t>
      </w:r>
      <w:r w:rsidR="00B67261">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9F751" w14:textId="77777777" w:rsidR="008742AA" w:rsidRDefault="008742AA">
      <w:r>
        <w:separator/>
      </w:r>
    </w:p>
  </w:endnote>
  <w:endnote w:type="continuationSeparator" w:id="0">
    <w:p w14:paraId="3B5E579F" w14:textId="77777777" w:rsidR="008742AA" w:rsidRDefault="00874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166F267B"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B67261">
      <w:rPr>
        <w:rStyle w:val="Numeropagina"/>
        <w:rFonts w:ascii="Arial" w:hAnsi="Arial" w:cs="Arial"/>
        <w:color w:val="002060"/>
      </w:rPr>
      <w:t>2</w:t>
    </w:r>
    <w:r w:rsidR="00CA25F3">
      <w:rPr>
        <w:rStyle w:val="Numeropagina"/>
        <w:rFonts w:ascii="Arial" w:hAnsi="Arial" w:cs="Arial"/>
        <w:color w:val="002060"/>
      </w:rPr>
      <w:t>6</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9CB3F" w14:textId="77777777" w:rsidR="008742AA" w:rsidRDefault="008742AA">
      <w:r>
        <w:separator/>
      </w:r>
    </w:p>
  </w:footnote>
  <w:footnote w:type="continuationSeparator" w:id="0">
    <w:p w14:paraId="254EB800" w14:textId="77777777" w:rsidR="008742AA" w:rsidRDefault="008742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4"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666219C3"/>
    <w:multiLevelType w:val="hybridMultilevel"/>
    <w:tmpl w:val="EECA4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710C33C2"/>
    <w:multiLevelType w:val="hybridMultilevel"/>
    <w:tmpl w:val="B8E0DB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1"/>
  </w:num>
  <w:num w:numId="3" w16cid:durableId="57946484">
    <w:abstractNumId w:val="1"/>
  </w:num>
  <w:num w:numId="4" w16cid:durableId="564266614">
    <w:abstractNumId w:val="7"/>
  </w:num>
  <w:num w:numId="5" w16cid:durableId="1296596829">
    <w:abstractNumId w:val="9"/>
  </w:num>
  <w:num w:numId="6" w16cid:durableId="1765223722">
    <w:abstractNumId w:val="10"/>
  </w:num>
  <w:num w:numId="7" w16cid:durableId="578828920">
    <w:abstractNumId w:val="5"/>
  </w:num>
  <w:num w:numId="8" w16cid:durableId="1349720069">
    <w:abstractNumId w:val="2"/>
  </w:num>
  <w:num w:numId="9" w16cid:durableId="1617785738">
    <w:abstractNumId w:val="4"/>
  </w:num>
  <w:num w:numId="10" w16cid:durableId="1197428540">
    <w:abstractNumId w:val="3"/>
  </w:num>
  <w:num w:numId="11" w16cid:durableId="617418365">
    <w:abstractNumId w:val="8"/>
  </w:num>
  <w:num w:numId="12" w16cid:durableId="1255557673">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D32"/>
    <w:rsid w:val="00032228"/>
    <w:rsid w:val="0003269E"/>
    <w:rsid w:val="00032DF6"/>
    <w:rsid w:val="000334EC"/>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35E"/>
    <w:rsid w:val="00076533"/>
    <w:rsid w:val="00076847"/>
    <w:rsid w:val="00076856"/>
    <w:rsid w:val="000776A2"/>
    <w:rsid w:val="00077E3F"/>
    <w:rsid w:val="00077E71"/>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55E1"/>
    <w:rsid w:val="001B57D6"/>
    <w:rsid w:val="001B5DD6"/>
    <w:rsid w:val="001B6006"/>
    <w:rsid w:val="001B6722"/>
    <w:rsid w:val="001B6741"/>
    <w:rsid w:val="001B6EAD"/>
    <w:rsid w:val="001B73A3"/>
    <w:rsid w:val="001B7648"/>
    <w:rsid w:val="001B77D2"/>
    <w:rsid w:val="001C0343"/>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2B"/>
    <w:rsid w:val="0020364C"/>
    <w:rsid w:val="0020474D"/>
    <w:rsid w:val="00204766"/>
    <w:rsid w:val="00204B05"/>
    <w:rsid w:val="00206BC5"/>
    <w:rsid w:val="0020745A"/>
    <w:rsid w:val="00207930"/>
    <w:rsid w:val="00210424"/>
    <w:rsid w:val="00210F80"/>
    <w:rsid w:val="00211492"/>
    <w:rsid w:val="00211ACF"/>
    <w:rsid w:val="00213F70"/>
    <w:rsid w:val="00213FF7"/>
    <w:rsid w:val="0021468E"/>
    <w:rsid w:val="00214778"/>
    <w:rsid w:val="002159AA"/>
    <w:rsid w:val="002170F9"/>
    <w:rsid w:val="00217175"/>
    <w:rsid w:val="00217A46"/>
    <w:rsid w:val="00217C7D"/>
    <w:rsid w:val="0022006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639"/>
    <w:rsid w:val="00244C1F"/>
    <w:rsid w:val="00244D0E"/>
    <w:rsid w:val="00244D45"/>
    <w:rsid w:val="00245B84"/>
    <w:rsid w:val="00246746"/>
    <w:rsid w:val="002476A9"/>
    <w:rsid w:val="0025019A"/>
    <w:rsid w:val="00251A7A"/>
    <w:rsid w:val="002522CE"/>
    <w:rsid w:val="00252716"/>
    <w:rsid w:val="002536DA"/>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12BB"/>
    <w:rsid w:val="00291A2B"/>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B70"/>
    <w:rsid w:val="0043434A"/>
    <w:rsid w:val="00435600"/>
    <w:rsid w:val="004358C9"/>
    <w:rsid w:val="00435BBB"/>
    <w:rsid w:val="00436136"/>
    <w:rsid w:val="004361AF"/>
    <w:rsid w:val="00436BAA"/>
    <w:rsid w:val="00436F00"/>
    <w:rsid w:val="00436F31"/>
    <w:rsid w:val="00437111"/>
    <w:rsid w:val="00437A92"/>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8AF"/>
    <w:rsid w:val="004564CE"/>
    <w:rsid w:val="00456722"/>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4F75"/>
    <w:rsid w:val="00485007"/>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220E9"/>
    <w:rsid w:val="00526208"/>
    <w:rsid w:val="0053055E"/>
    <w:rsid w:val="00532C2D"/>
    <w:rsid w:val="00533790"/>
    <w:rsid w:val="00535245"/>
    <w:rsid w:val="00536217"/>
    <w:rsid w:val="00537911"/>
    <w:rsid w:val="005408D7"/>
    <w:rsid w:val="005410A5"/>
    <w:rsid w:val="00542100"/>
    <w:rsid w:val="00542177"/>
    <w:rsid w:val="00542F0E"/>
    <w:rsid w:val="00544131"/>
    <w:rsid w:val="00544A31"/>
    <w:rsid w:val="00544F87"/>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A060C"/>
    <w:rsid w:val="005A150A"/>
    <w:rsid w:val="005A1AB4"/>
    <w:rsid w:val="005A2024"/>
    <w:rsid w:val="005A2204"/>
    <w:rsid w:val="005A34EF"/>
    <w:rsid w:val="005A3974"/>
    <w:rsid w:val="005A4286"/>
    <w:rsid w:val="005A4D8A"/>
    <w:rsid w:val="005A5700"/>
    <w:rsid w:val="005A586B"/>
    <w:rsid w:val="005A5D91"/>
    <w:rsid w:val="005A6ACC"/>
    <w:rsid w:val="005A6D6A"/>
    <w:rsid w:val="005A769E"/>
    <w:rsid w:val="005B0A21"/>
    <w:rsid w:val="005B0A3F"/>
    <w:rsid w:val="005B1D77"/>
    <w:rsid w:val="005B2321"/>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16B"/>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C3"/>
    <w:rsid w:val="007D6BC2"/>
    <w:rsid w:val="007D7481"/>
    <w:rsid w:val="007E0090"/>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2AA"/>
    <w:rsid w:val="00874A22"/>
    <w:rsid w:val="00874A6C"/>
    <w:rsid w:val="00874F4E"/>
    <w:rsid w:val="00876089"/>
    <w:rsid w:val="008761D0"/>
    <w:rsid w:val="00876326"/>
    <w:rsid w:val="0087684F"/>
    <w:rsid w:val="00880491"/>
    <w:rsid w:val="00880B66"/>
    <w:rsid w:val="008816A6"/>
    <w:rsid w:val="0088267A"/>
    <w:rsid w:val="00886D9A"/>
    <w:rsid w:val="00887A02"/>
    <w:rsid w:val="008900FF"/>
    <w:rsid w:val="00891953"/>
    <w:rsid w:val="008925DE"/>
    <w:rsid w:val="00892959"/>
    <w:rsid w:val="00892F4F"/>
    <w:rsid w:val="008935DB"/>
    <w:rsid w:val="00893DE5"/>
    <w:rsid w:val="00893F09"/>
    <w:rsid w:val="00897278"/>
    <w:rsid w:val="008973E8"/>
    <w:rsid w:val="00897737"/>
    <w:rsid w:val="008978CB"/>
    <w:rsid w:val="008A0044"/>
    <w:rsid w:val="008A0752"/>
    <w:rsid w:val="008A2087"/>
    <w:rsid w:val="008A259D"/>
    <w:rsid w:val="008A2604"/>
    <w:rsid w:val="008A2986"/>
    <w:rsid w:val="008A3457"/>
    <w:rsid w:val="008A4AB0"/>
    <w:rsid w:val="008A50FB"/>
    <w:rsid w:val="008A51F1"/>
    <w:rsid w:val="008A55A3"/>
    <w:rsid w:val="008A5DE9"/>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998"/>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66F"/>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320"/>
    <w:rsid w:val="009C29E0"/>
    <w:rsid w:val="009C2E0D"/>
    <w:rsid w:val="009C36B9"/>
    <w:rsid w:val="009C3AA0"/>
    <w:rsid w:val="009C3BFA"/>
    <w:rsid w:val="009C4811"/>
    <w:rsid w:val="009C4907"/>
    <w:rsid w:val="009C587D"/>
    <w:rsid w:val="009C5ABB"/>
    <w:rsid w:val="009C5F62"/>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29E"/>
    <w:rsid w:val="00A71BC1"/>
    <w:rsid w:val="00A72991"/>
    <w:rsid w:val="00A731F2"/>
    <w:rsid w:val="00A73446"/>
    <w:rsid w:val="00A734F4"/>
    <w:rsid w:val="00A740BE"/>
    <w:rsid w:val="00A744CC"/>
    <w:rsid w:val="00A75366"/>
    <w:rsid w:val="00A755A7"/>
    <w:rsid w:val="00A7587E"/>
    <w:rsid w:val="00A75FE8"/>
    <w:rsid w:val="00A77B17"/>
    <w:rsid w:val="00A81727"/>
    <w:rsid w:val="00A81911"/>
    <w:rsid w:val="00A8271B"/>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AD0"/>
    <w:rsid w:val="00B86311"/>
    <w:rsid w:val="00B906B9"/>
    <w:rsid w:val="00B90D6C"/>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F04"/>
    <w:rsid w:val="00C43227"/>
    <w:rsid w:val="00C43CC2"/>
    <w:rsid w:val="00C44366"/>
    <w:rsid w:val="00C4481D"/>
    <w:rsid w:val="00C44BC9"/>
    <w:rsid w:val="00C4552B"/>
    <w:rsid w:val="00C4571E"/>
    <w:rsid w:val="00C45977"/>
    <w:rsid w:val="00C46265"/>
    <w:rsid w:val="00C47057"/>
    <w:rsid w:val="00C5035C"/>
    <w:rsid w:val="00C50DCE"/>
    <w:rsid w:val="00C511EA"/>
    <w:rsid w:val="00C511F7"/>
    <w:rsid w:val="00C517A2"/>
    <w:rsid w:val="00C518EF"/>
    <w:rsid w:val="00C51FFC"/>
    <w:rsid w:val="00C526A0"/>
    <w:rsid w:val="00C544F8"/>
    <w:rsid w:val="00C545D8"/>
    <w:rsid w:val="00C549C8"/>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67C29"/>
    <w:rsid w:val="00C71C0C"/>
    <w:rsid w:val="00C71EB7"/>
    <w:rsid w:val="00C7202A"/>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A1583"/>
    <w:rsid w:val="00CA1DAA"/>
    <w:rsid w:val="00CA2185"/>
    <w:rsid w:val="00CA25F3"/>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4EC5"/>
    <w:rsid w:val="00CB5EBD"/>
    <w:rsid w:val="00CB7DBC"/>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8F5"/>
    <w:rsid w:val="00CD5E88"/>
    <w:rsid w:val="00CD6259"/>
    <w:rsid w:val="00CD67A9"/>
    <w:rsid w:val="00CD753D"/>
    <w:rsid w:val="00CE15FD"/>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337"/>
    <w:rsid w:val="00D22C2C"/>
    <w:rsid w:val="00D2328E"/>
    <w:rsid w:val="00D23E30"/>
    <w:rsid w:val="00D249C8"/>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47D8"/>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5947"/>
    <w:rsid w:val="00DF623F"/>
    <w:rsid w:val="00DF6277"/>
    <w:rsid w:val="00DF66E4"/>
    <w:rsid w:val="00E00F41"/>
    <w:rsid w:val="00E0229E"/>
    <w:rsid w:val="00E0255E"/>
    <w:rsid w:val="00E0306C"/>
    <w:rsid w:val="00E032BF"/>
    <w:rsid w:val="00E0342C"/>
    <w:rsid w:val="00E03458"/>
    <w:rsid w:val="00E05CDB"/>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97E2B"/>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1B7D"/>
    <w:rsid w:val="00FC2A62"/>
    <w:rsid w:val="00FC2C5D"/>
    <w:rsid w:val="00FC3735"/>
    <w:rsid w:val="00FC3F04"/>
    <w:rsid w:val="00FC41C2"/>
    <w:rsid w:val="00FC49A6"/>
    <w:rsid w:val="00FC530D"/>
    <w:rsid w:val="00FC5E26"/>
    <w:rsid w:val="00FC6291"/>
    <w:rsid w:val="00FC699B"/>
    <w:rsid w:val="00FC6B74"/>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claim.cloud"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sistenza.sinistri@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52</TotalTime>
  <Pages>11</Pages>
  <Words>3171</Words>
  <Characters>18078</Characters>
  <Application>Microsoft Office Word</Application>
  <DocSecurity>0</DocSecurity>
  <Lines>150</Lines>
  <Paragraphs>42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21207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9</cp:revision>
  <cp:lastPrinted>2023-10-11T09:22:00Z</cp:lastPrinted>
  <dcterms:created xsi:type="dcterms:W3CDTF">2023-10-11T13:00:00Z</dcterms:created>
  <dcterms:modified xsi:type="dcterms:W3CDTF">2023-10-13T11:44:00Z</dcterms:modified>
</cp:coreProperties>
</file>