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52CD45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w:t>
            </w:r>
            <w:r w:rsidR="00C96E2B">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D4DD6">
              <w:rPr>
                <w:rFonts w:ascii="Arial" w:hAnsi="Arial" w:cs="Arial"/>
                <w:color w:val="002060"/>
                <w:sz w:val="40"/>
                <w:szCs w:val="40"/>
              </w:rPr>
              <w:t>2</w:t>
            </w:r>
            <w:r w:rsidR="00C96E2B">
              <w:rPr>
                <w:rFonts w:ascii="Arial" w:hAnsi="Arial" w:cs="Arial"/>
                <w:color w:val="002060"/>
                <w:sz w:val="40"/>
                <w:szCs w:val="40"/>
              </w:rPr>
              <w:t>4</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441761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903FF">
          <w:rPr>
            <w:noProof/>
            <w:webHidden/>
            <w:color w:val="002060"/>
          </w:rPr>
          <w:t>1</w:t>
        </w:r>
        <w:r w:rsidR="00AC19D9" w:rsidRPr="00DE1EF7">
          <w:rPr>
            <w:noProof/>
            <w:webHidden/>
            <w:color w:val="002060"/>
          </w:rPr>
          <w:fldChar w:fldCharType="end"/>
        </w:r>
      </w:hyperlink>
    </w:p>
    <w:p w14:paraId="112EDB38" w14:textId="04DF93D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903FF">
          <w:rPr>
            <w:noProof/>
            <w:webHidden/>
            <w:color w:val="002060"/>
          </w:rPr>
          <w:t>1</w:t>
        </w:r>
        <w:r w:rsidR="00AC19D9" w:rsidRPr="00DE1EF7">
          <w:rPr>
            <w:noProof/>
            <w:webHidden/>
            <w:color w:val="002060"/>
          </w:rPr>
          <w:fldChar w:fldCharType="end"/>
        </w:r>
      </w:hyperlink>
    </w:p>
    <w:p w14:paraId="4D9CAD43" w14:textId="47B55D0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903FF">
          <w:rPr>
            <w:noProof/>
            <w:webHidden/>
            <w:color w:val="002060"/>
          </w:rPr>
          <w:t>1</w:t>
        </w:r>
        <w:r w:rsidR="00AC19D9" w:rsidRPr="00DE1EF7">
          <w:rPr>
            <w:noProof/>
            <w:webHidden/>
            <w:color w:val="002060"/>
          </w:rPr>
          <w:fldChar w:fldCharType="end"/>
        </w:r>
      </w:hyperlink>
    </w:p>
    <w:p w14:paraId="0EAFCCD8" w14:textId="6C7BEB0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903FF">
          <w:rPr>
            <w:noProof/>
            <w:webHidden/>
            <w:color w:val="002060"/>
          </w:rPr>
          <w:t>1</w:t>
        </w:r>
        <w:r w:rsidR="00AC19D9" w:rsidRPr="00DE1EF7">
          <w:rPr>
            <w:noProof/>
            <w:webHidden/>
            <w:color w:val="002060"/>
          </w:rPr>
          <w:fldChar w:fldCharType="end"/>
        </w:r>
      </w:hyperlink>
    </w:p>
    <w:p w14:paraId="0952245B" w14:textId="729CD68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903F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14DDFE" w14:textId="77777777" w:rsidR="005D5466" w:rsidRPr="005D5466" w:rsidRDefault="005D5466"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DA08941" w14:textId="5F642CC8" w:rsidR="00296A47" w:rsidRPr="00AC16D9" w:rsidRDefault="0046756B" w:rsidP="00BF0D95">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0E92500" w14:textId="77777777" w:rsidR="00031C77" w:rsidRPr="009E41D8" w:rsidRDefault="00031C77" w:rsidP="008B5F73">
      <w:pPr>
        <w:rPr>
          <w:rFonts w:ascii="Arial" w:hAnsi="Arial" w:cs="Arial"/>
          <w:b/>
          <w:bCs/>
          <w:color w:val="002060"/>
          <w:sz w:val="22"/>
          <w:szCs w:val="22"/>
        </w:rPr>
      </w:pPr>
    </w:p>
    <w:p w14:paraId="60F5BB8F" w14:textId="77777777" w:rsidR="009E41D8" w:rsidRPr="009E41D8" w:rsidRDefault="009E41D8" w:rsidP="008B5F73">
      <w:pPr>
        <w:rPr>
          <w:rFonts w:ascii="Arial" w:hAnsi="Arial" w:cs="Arial"/>
          <w:b/>
          <w:bCs/>
          <w:color w:val="002060"/>
          <w:sz w:val="22"/>
          <w:szCs w:val="22"/>
        </w:rPr>
      </w:pPr>
    </w:p>
    <w:p w14:paraId="08194AC2" w14:textId="77777777" w:rsidR="009E41D8" w:rsidRPr="009E41D8" w:rsidRDefault="009E41D8" w:rsidP="009E41D8">
      <w:pPr>
        <w:pStyle w:val="LndNormale1"/>
        <w:rPr>
          <w:b/>
          <w:color w:val="002060"/>
          <w:sz w:val="28"/>
          <w:szCs w:val="28"/>
        </w:rPr>
      </w:pPr>
      <w:r w:rsidRPr="009E41D8">
        <w:rPr>
          <w:b/>
          <w:color w:val="002060"/>
          <w:sz w:val="28"/>
          <w:szCs w:val="28"/>
        </w:rPr>
        <w:t>SOCIETA’ INATTIVE</w:t>
      </w:r>
    </w:p>
    <w:p w14:paraId="4D55B776" w14:textId="77777777" w:rsidR="009E41D8" w:rsidRPr="009E41D8" w:rsidRDefault="009E41D8" w:rsidP="009E41D8">
      <w:pPr>
        <w:pStyle w:val="LndNormale1"/>
        <w:rPr>
          <w:b/>
          <w:color w:val="002060"/>
          <w:u w:val="single"/>
        </w:rPr>
      </w:pPr>
    </w:p>
    <w:p w14:paraId="6C6C128A" w14:textId="77777777" w:rsidR="009E41D8" w:rsidRPr="009E41D8" w:rsidRDefault="009E41D8" w:rsidP="009E41D8">
      <w:pPr>
        <w:pStyle w:val="LndNormale1"/>
        <w:rPr>
          <w:color w:val="002060"/>
        </w:rPr>
      </w:pPr>
      <w:r w:rsidRPr="009E41D8">
        <w:rPr>
          <w:color w:val="002060"/>
        </w:rPr>
        <w:t>Le sottonotate società non essendosi iscritte a nessun campionato vengono dichiarate inattivite a partire dalla stagione sportiva 2023/2024</w:t>
      </w:r>
    </w:p>
    <w:p w14:paraId="09102ED3" w14:textId="77777777" w:rsidR="009E41D8" w:rsidRPr="009E41D8" w:rsidRDefault="009E41D8" w:rsidP="009E41D8">
      <w:pPr>
        <w:pStyle w:val="LndNormale1"/>
        <w:rPr>
          <w:b/>
          <w:color w:val="002060"/>
          <w:u w:val="single"/>
        </w:rPr>
      </w:pPr>
    </w:p>
    <w:p w14:paraId="4CE0FD57" w14:textId="77777777" w:rsidR="009E41D8" w:rsidRPr="009E41D8" w:rsidRDefault="009E41D8" w:rsidP="009E41D8">
      <w:pPr>
        <w:pStyle w:val="LndNormale1"/>
        <w:rPr>
          <w:b/>
          <w:color w:val="002060"/>
        </w:rPr>
      </w:pPr>
      <w:r w:rsidRPr="009E41D8">
        <w:rPr>
          <w:b/>
          <w:color w:val="002060"/>
        </w:rPr>
        <w:t>Matr. 948.643</w:t>
      </w:r>
      <w:r w:rsidRPr="009E41D8">
        <w:rPr>
          <w:b/>
          <w:color w:val="002060"/>
        </w:rPr>
        <w:tab/>
      </w:r>
      <w:r w:rsidRPr="009E41D8">
        <w:rPr>
          <w:b/>
          <w:color w:val="002060"/>
        </w:rPr>
        <w:tab/>
        <w:t>A.S.D. AMATRICE ATTIVITA DI BASE</w:t>
      </w:r>
      <w:r w:rsidRPr="009E41D8">
        <w:rPr>
          <w:b/>
          <w:color w:val="002060"/>
        </w:rPr>
        <w:tab/>
        <w:t>Amatrice</w:t>
      </w:r>
    </w:p>
    <w:p w14:paraId="6E63BE48" w14:textId="77777777" w:rsidR="009E41D8" w:rsidRPr="009E41D8" w:rsidRDefault="009E41D8" w:rsidP="009E41D8">
      <w:pPr>
        <w:pStyle w:val="LndNormale1"/>
        <w:rPr>
          <w:b/>
          <w:color w:val="002060"/>
        </w:rPr>
      </w:pPr>
      <w:r w:rsidRPr="009E41D8">
        <w:rPr>
          <w:b/>
          <w:color w:val="002060"/>
        </w:rPr>
        <w:t>Matr. 950.253</w:t>
      </w:r>
      <w:r w:rsidRPr="009E41D8">
        <w:rPr>
          <w:b/>
          <w:color w:val="002060"/>
        </w:rPr>
        <w:tab/>
      </w:r>
      <w:r w:rsidRPr="009E41D8">
        <w:rPr>
          <w:b/>
          <w:color w:val="002060"/>
        </w:rPr>
        <w:tab/>
        <w:t>A.S.D. VIRTUS PICENA</w:t>
      </w:r>
      <w:r w:rsidRPr="009E41D8">
        <w:rPr>
          <w:b/>
          <w:color w:val="002060"/>
        </w:rPr>
        <w:tab/>
      </w:r>
      <w:r w:rsidRPr="009E41D8">
        <w:rPr>
          <w:b/>
          <w:color w:val="002060"/>
        </w:rPr>
        <w:tab/>
      </w:r>
      <w:r w:rsidRPr="009E41D8">
        <w:rPr>
          <w:b/>
          <w:color w:val="002060"/>
        </w:rPr>
        <w:tab/>
        <w:t>Castel di Lama</w:t>
      </w:r>
    </w:p>
    <w:p w14:paraId="0387BB88" w14:textId="77777777" w:rsidR="009E41D8" w:rsidRPr="009E41D8" w:rsidRDefault="009E41D8" w:rsidP="009E41D8">
      <w:pPr>
        <w:pStyle w:val="LndNormale1"/>
        <w:rPr>
          <w:color w:val="002060"/>
        </w:rPr>
      </w:pPr>
    </w:p>
    <w:p w14:paraId="09320F20" w14:textId="77777777" w:rsidR="009E41D8" w:rsidRPr="009E41D8" w:rsidRDefault="009E41D8" w:rsidP="009E41D8">
      <w:pPr>
        <w:pStyle w:val="LndNormale1"/>
        <w:rPr>
          <w:color w:val="002060"/>
        </w:rPr>
      </w:pPr>
    </w:p>
    <w:p w14:paraId="607AF35F" w14:textId="77777777" w:rsidR="009E41D8" w:rsidRPr="009E41D8" w:rsidRDefault="009E41D8" w:rsidP="009E41D8">
      <w:pPr>
        <w:pStyle w:val="LndNormale1"/>
        <w:rPr>
          <w:b/>
          <w:color w:val="002060"/>
          <w:sz w:val="28"/>
          <w:szCs w:val="28"/>
        </w:rPr>
      </w:pPr>
      <w:r w:rsidRPr="009E41D8">
        <w:rPr>
          <w:b/>
          <w:color w:val="002060"/>
          <w:sz w:val="28"/>
          <w:szCs w:val="28"/>
        </w:rPr>
        <w:t>ANNULLAMENTO TESSERAMENTI ANNUALI</w:t>
      </w:r>
    </w:p>
    <w:p w14:paraId="67D77EEB" w14:textId="77777777" w:rsidR="009E41D8" w:rsidRPr="009E41D8" w:rsidRDefault="009E41D8" w:rsidP="009E41D8">
      <w:pPr>
        <w:pStyle w:val="LndNormale1"/>
        <w:rPr>
          <w:color w:val="002060"/>
        </w:rPr>
      </w:pPr>
    </w:p>
    <w:p w14:paraId="512CDD6E" w14:textId="77777777" w:rsidR="009E41D8" w:rsidRPr="009E41D8" w:rsidRDefault="009E41D8" w:rsidP="009E41D8">
      <w:pPr>
        <w:pStyle w:val="LndNormale1"/>
        <w:rPr>
          <w:color w:val="002060"/>
        </w:rPr>
      </w:pPr>
      <w:r w:rsidRPr="009E41D8">
        <w:rPr>
          <w:color w:val="002060"/>
        </w:rPr>
        <w:t>Vista la richiesta di annullamento presentata dagli esercenti attività genitoriale ed il consenso della società di appartenenza, considerato che dopo quattro giornate di gara dall’inizio del campionato di copmpetenza loi stesso non è mai stato utilizzato dalla società di appartenenza, si procede all’annullamento del seguente tesseramento annuale ai sensi delle vigenti disposizioni federali:</w:t>
      </w:r>
    </w:p>
    <w:p w14:paraId="4137998E" w14:textId="77777777" w:rsidR="009E41D8" w:rsidRPr="009E41D8" w:rsidRDefault="009E41D8" w:rsidP="009E41D8">
      <w:pPr>
        <w:pStyle w:val="LndNormale1"/>
        <w:rPr>
          <w:b/>
          <w:color w:val="002060"/>
        </w:rPr>
      </w:pPr>
      <w:r w:rsidRPr="009E41D8">
        <w:rPr>
          <w:b/>
          <w:color w:val="002060"/>
        </w:rPr>
        <w:t xml:space="preserve">MERLINI TOMMASO         </w:t>
      </w:r>
      <w:r w:rsidRPr="009E41D8">
        <w:rPr>
          <w:b/>
          <w:color w:val="002060"/>
        </w:rPr>
        <w:tab/>
        <w:t xml:space="preserve">nato 18.04.2011 </w:t>
      </w:r>
      <w:r w:rsidRPr="009E41D8">
        <w:rPr>
          <w:b/>
          <w:color w:val="002060"/>
        </w:rPr>
        <w:tab/>
        <w:t>POL.D. RAGNOLA</w:t>
      </w:r>
    </w:p>
    <w:p w14:paraId="0D0AB933" w14:textId="77777777" w:rsidR="009E41D8" w:rsidRPr="009E41D8" w:rsidRDefault="009E41D8" w:rsidP="009E41D8">
      <w:pPr>
        <w:pStyle w:val="LndNormale1"/>
        <w:rPr>
          <w:color w:val="002060"/>
        </w:rPr>
      </w:pPr>
    </w:p>
    <w:p w14:paraId="6F6FA07B" w14:textId="77777777" w:rsidR="009E41D8" w:rsidRPr="009E41D8" w:rsidRDefault="009E41D8" w:rsidP="009E41D8">
      <w:pPr>
        <w:pStyle w:val="LndNormale1"/>
        <w:rPr>
          <w:color w:val="002060"/>
        </w:rPr>
      </w:pPr>
    </w:p>
    <w:p w14:paraId="286C8F6A" w14:textId="77777777" w:rsidR="009E41D8" w:rsidRPr="009E41D8" w:rsidRDefault="009E41D8" w:rsidP="009E41D8">
      <w:pPr>
        <w:pStyle w:val="LndNormale1"/>
        <w:rPr>
          <w:color w:val="002060"/>
          <w:sz w:val="28"/>
          <w:szCs w:val="28"/>
        </w:rPr>
      </w:pPr>
      <w:r w:rsidRPr="009E41D8">
        <w:rPr>
          <w:b/>
          <w:color w:val="002060"/>
          <w:sz w:val="28"/>
          <w:szCs w:val="28"/>
        </w:rPr>
        <w:t>AUTORIZZAZIONE EX ART. 34/3 N.O.I.F.</w:t>
      </w:r>
    </w:p>
    <w:p w14:paraId="67C68B61" w14:textId="77777777" w:rsidR="009E41D8" w:rsidRPr="009E41D8" w:rsidRDefault="009E41D8" w:rsidP="009E41D8">
      <w:pPr>
        <w:pStyle w:val="LndNormale1"/>
        <w:rPr>
          <w:color w:val="002060"/>
        </w:rPr>
      </w:pPr>
    </w:p>
    <w:p w14:paraId="46DDF915" w14:textId="77777777" w:rsidR="009E41D8" w:rsidRPr="009E41D8" w:rsidRDefault="009E41D8" w:rsidP="009E41D8">
      <w:pPr>
        <w:pStyle w:val="LndNormale1"/>
        <w:rPr>
          <w:color w:val="002060"/>
        </w:rPr>
      </w:pPr>
      <w:r w:rsidRPr="009E41D8">
        <w:rPr>
          <w:color w:val="002060"/>
        </w:rPr>
        <w:t>Vista la certificazione presentata in conformità all’art. 34/3 delle N.O.I.F. si concede l’autorizzazione, prevista al compimento del 14° anno di età per le calciatrici e al 15° anno di età per i calciatori, ai seguenti calciatori/trici:</w:t>
      </w:r>
    </w:p>
    <w:p w14:paraId="1950CF03" w14:textId="77777777" w:rsidR="009E41D8" w:rsidRPr="009E41D8" w:rsidRDefault="009E41D8" w:rsidP="009E41D8">
      <w:pPr>
        <w:pStyle w:val="LndNormale1"/>
        <w:rPr>
          <w:b/>
          <w:color w:val="002060"/>
        </w:rPr>
      </w:pPr>
      <w:r w:rsidRPr="009E41D8">
        <w:rPr>
          <w:b/>
          <w:color w:val="002060"/>
        </w:rPr>
        <w:t>ORCIANI STEFANI</w:t>
      </w:r>
      <w:r w:rsidRPr="009E41D8">
        <w:rPr>
          <w:b/>
          <w:color w:val="002060"/>
        </w:rPr>
        <w:tab/>
      </w:r>
      <w:r w:rsidRPr="009E41D8">
        <w:rPr>
          <w:b/>
          <w:color w:val="002060"/>
        </w:rPr>
        <w:tab/>
        <w:t>nato 29.09.2008</w:t>
      </w:r>
      <w:r w:rsidRPr="009E41D8">
        <w:rPr>
          <w:b/>
          <w:color w:val="002060"/>
        </w:rPr>
        <w:tab/>
        <w:t>A.S.D. AMICI DEL CENTROSOCIO SP.</w:t>
      </w:r>
    </w:p>
    <w:p w14:paraId="4C22743D" w14:textId="77777777" w:rsidR="009E41D8" w:rsidRPr="009E41D8" w:rsidRDefault="009E41D8" w:rsidP="009E41D8">
      <w:pPr>
        <w:pStyle w:val="LndNormale1"/>
        <w:rPr>
          <w:b/>
          <w:color w:val="002060"/>
        </w:rPr>
      </w:pPr>
      <w:r w:rsidRPr="009E41D8">
        <w:rPr>
          <w:b/>
          <w:color w:val="002060"/>
        </w:rPr>
        <w:t>ROLDI MATTEO</w:t>
      </w:r>
      <w:r w:rsidRPr="009E41D8">
        <w:rPr>
          <w:b/>
          <w:color w:val="002060"/>
        </w:rPr>
        <w:tab/>
      </w:r>
      <w:r w:rsidRPr="009E41D8">
        <w:rPr>
          <w:b/>
          <w:color w:val="002060"/>
        </w:rPr>
        <w:tab/>
        <w:t>nato 02.02.2008</w:t>
      </w:r>
      <w:r w:rsidRPr="009E41D8">
        <w:rPr>
          <w:b/>
          <w:color w:val="002060"/>
        </w:rPr>
        <w:tab/>
        <w:t>A.S.D. AMICI DEL CENTROSOCIO SP.</w:t>
      </w:r>
    </w:p>
    <w:p w14:paraId="1DD178F0" w14:textId="60D2334E" w:rsidR="009E41D8" w:rsidRPr="009E41D8" w:rsidRDefault="009E41D8" w:rsidP="009E41D8">
      <w:pPr>
        <w:rPr>
          <w:rFonts w:ascii="Arial" w:hAnsi="Arial" w:cs="Arial"/>
          <w:b/>
          <w:bCs/>
          <w:color w:val="002060"/>
          <w:sz w:val="22"/>
          <w:szCs w:val="22"/>
        </w:rPr>
      </w:pPr>
      <w:r w:rsidRPr="009E41D8">
        <w:rPr>
          <w:rFonts w:ascii="Arial" w:hAnsi="Arial" w:cs="Arial"/>
          <w:b/>
          <w:color w:val="002060"/>
          <w:sz w:val="22"/>
          <w:szCs w:val="22"/>
        </w:rPr>
        <w:t>TOMASSINI NICOLAS</w:t>
      </w:r>
      <w:r w:rsidRPr="009E41D8">
        <w:rPr>
          <w:rFonts w:ascii="Arial" w:hAnsi="Arial" w:cs="Arial"/>
          <w:b/>
          <w:color w:val="002060"/>
          <w:sz w:val="22"/>
          <w:szCs w:val="22"/>
        </w:rPr>
        <w:tab/>
        <w:t>nato 14.03.2008</w:t>
      </w:r>
      <w:r w:rsidRPr="009E41D8">
        <w:rPr>
          <w:rFonts w:ascii="Arial" w:hAnsi="Arial" w:cs="Arial"/>
          <w:b/>
          <w:color w:val="002060"/>
          <w:sz w:val="22"/>
          <w:szCs w:val="22"/>
        </w:rPr>
        <w:tab/>
        <w:t>A.S.D. AMICI DEL CENTROSOCIO SP.</w:t>
      </w:r>
    </w:p>
    <w:p w14:paraId="3F434DAE" w14:textId="77777777" w:rsidR="005D5466" w:rsidRPr="009E41D8" w:rsidRDefault="005D5466" w:rsidP="008B5F73">
      <w:pPr>
        <w:rPr>
          <w:rFonts w:ascii="Arial" w:hAnsi="Arial" w:cs="Arial"/>
          <w:b/>
          <w:bCs/>
          <w:color w:val="002060"/>
          <w:sz w:val="22"/>
          <w:szCs w:val="22"/>
        </w:rPr>
      </w:pPr>
    </w:p>
    <w:p w14:paraId="620ED1BA" w14:textId="77777777" w:rsidR="009E41D8" w:rsidRPr="00031C77"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2891EEE" w14:textId="77777777" w:rsidR="00B0459B" w:rsidRPr="00C20737" w:rsidRDefault="00B0459B" w:rsidP="00B0459B">
      <w:pPr>
        <w:pStyle w:val="breakline"/>
        <w:rPr>
          <w:color w:val="002060"/>
        </w:rPr>
      </w:pPr>
    </w:p>
    <w:p w14:paraId="40B1BFAF" w14:textId="77777777" w:rsidR="00DF6CE7" w:rsidRPr="00284225" w:rsidRDefault="00DF6CE7" w:rsidP="00DF6CE7">
      <w:pPr>
        <w:pStyle w:val="titolocampionato0"/>
        <w:shd w:val="clear" w:color="auto" w:fill="CCCCCC"/>
        <w:spacing w:before="80" w:after="40"/>
        <w:rPr>
          <w:color w:val="002060"/>
        </w:rPr>
      </w:pPr>
      <w:r w:rsidRPr="00284225">
        <w:rPr>
          <w:color w:val="002060"/>
        </w:rPr>
        <w:t>CALCIO A CINQUE SERIE C2</w:t>
      </w:r>
    </w:p>
    <w:p w14:paraId="7E137C41" w14:textId="77777777" w:rsidR="00DF6CE7" w:rsidRPr="00284225" w:rsidRDefault="00DF6CE7" w:rsidP="00DF6CE7">
      <w:pPr>
        <w:pStyle w:val="titoloprinc0"/>
        <w:rPr>
          <w:color w:val="002060"/>
        </w:rPr>
      </w:pPr>
      <w:r w:rsidRPr="00284225">
        <w:rPr>
          <w:color w:val="002060"/>
        </w:rPr>
        <w:t>RISULTATI</w:t>
      </w:r>
    </w:p>
    <w:p w14:paraId="4C92C817" w14:textId="77777777" w:rsidR="00DF6CE7" w:rsidRPr="00284225" w:rsidRDefault="00DF6CE7" w:rsidP="00DF6CE7">
      <w:pPr>
        <w:pStyle w:val="breakline"/>
        <w:rPr>
          <w:color w:val="002060"/>
        </w:rPr>
      </w:pPr>
    </w:p>
    <w:p w14:paraId="36130B93" w14:textId="77777777" w:rsidR="00DF6CE7" w:rsidRPr="00284225" w:rsidRDefault="00DF6CE7" w:rsidP="00DF6CE7">
      <w:pPr>
        <w:pStyle w:val="sottotitolocampionato10"/>
        <w:rPr>
          <w:color w:val="002060"/>
        </w:rPr>
      </w:pPr>
      <w:r w:rsidRPr="00284225">
        <w:rPr>
          <w:color w:val="002060"/>
        </w:rPr>
        <w:t>RISULTATI UFFICIALI GARE DEL 20/10/2023</w:t>
      </w:r>
    </w:p>
    <w:p w14:paraId="13AFCB7D" w14:textId="77777777" w:rsidR="00DF6CE7" w:rsidRPr="00DF6CE7" w:rsidRDefault="00DF6CE7" w:rsidP="00DF6CE7">
      <w:pPr>
        <w:pStyle w:val="sottotitolocampionato20"/>
        <w:spacing w:before="0" w:beforeAutospacing="0" w:after="0" w:afterAutospacing="0"/>
        <w:rPr>
          <w:rFonts w:ascii="Arial" w:hAnsi="Arial" w:cs="Arial"/>
          <w:color w:val="002060"/>
          <w:sz w:val="20"/>
          <w:szCs w:val="20"/>
        </w:rPr>
      </w:pPr>
      <w:r w:rsidRPr="00DF6CE7">
        <w:rPr>
          <w:rFonts w:ascii="Arial" w:hAnsi="Arial" w:cs="Arial"/>
          <w:color w:val="002060"/>
          <w:sz w:val="20"/>
          <w:szCs w:val="20"/>
        </w:rPr>
        <w:t>Si trascrivono qui di seguito i risultati ufficiali delle gare disputate</w:t>
      </w:r>
    </w:p>
    <w:p w14:paraId="5A1E4004" w14:textId="77777777" w:rsidR="00DF6CE7" w:rsidRPr="00284225" w:rsidRDefault="00DF6CE7" w:rsidP="00DF6CE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6CE7" w:rsidRPr="00284225" w14:paraId="490F744B" w14:textId="77777777" w:rsidTr="00EE23F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F6CE7" w:rsidRPr="00284225" w14:paraId="495444A5" w14:textId="77777777" w:rsidTr="00EE23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ACFD7" w14:textId="77777777" w:rsidR="00DF6CE7" w:rsidRPr="00284225" w:rsidRDefault="00DF6CE7" w:rsidP="00EE23FE">
                  <w:pPr>
                    <w:pStyle w:val="headertabella0"/>
                    <w:rPr>
                      <w:color w:val="002060"/>
                    </w:rPr>
                  </w:pPr>
                  <w:r w:rsidRPr="00284225">
                    <w:rPr>
                      <w:color w:val="002060"/>
                    </w:rPr>
                    <w:t>GIRONE B - 4 Giornata - A</w:t>
                  </w:r>
                </w:p>
              </w:tc>
            </w:tr>
            <w:tr w:rsidR="00DF6CE7" w:rsidRPr="00284225" w14:paraId="4FE4756B" w14:textId="77777777" w:rsidTr="00EE23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DA4A1A" w14:textId="77777777" w:rsidR="00DF6CE7" w:rsidRPr="00284225" w:rsidRDefault="00DF6CE7" w:rsidP="00EE23FE">
                  <w:pPr>
                    <w:pStyle w:val="rowtabella0"/>
                    <w:rPr>
                      <w:color w:val="002060"/>
                    </w:rPr>
                  </w:pPr>
                  <w:r w:rsidRPr="00284225">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9B152" w14:textId="77777777" w:rsidR="00DF6CE7" w:rsidRPr="00284225" w:rsidRDefault="00DF6CE7" w:rsidP="00EE23FE">
                  <w:pPr>
                    <w:pStyle w:val="rowtabella0"/>
                    <w:rPr>
                      <w:color w:val="002060"/>
                    </w:rPr>
                  </w:pPr>
                  <w:r w:rsidRPr="00284225">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46384" w14:textId="77777777" w:rsidR="00DF6CE7" w:rsidRPr="00284225" w:rsidRDefault="00DF6CE7" w:rsidP="00EE23FE">
                  <w:pPr>
                    <w:pStyle w:val="rowtabella0"/>
                    <w:jc w:val="center"/>
                    <w:rPr>
                      <w:color w:val="002060"/>
                    </w:rPr>
                  </w:pPr>
                  <w:r w:rsidRPr="00284225">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A98CC" w14:textId="77777777" w:rsidR="00DF6CE7" w:rsidRPr="00284225" w:rsidRDefault="00DF6CE7" w:rsidP="00EE23FE">
                  <w:pPr>
                    <w:pStyle w:val="rowtabella0"/>
                    <w:jc w:val="center"/>
                    <w:rPr>
                      <w:color w:val="002060"/>
                    </w:rPr>
                  </w:pPr>
                  <w:r w:rsidRPr="00284225">
                    <w:rPr>
                      <w:color w:val="002060"/>
                    </w:rPr>
                    <w:t> </w:t>
                  </w:r>
                </w:p>
              </w:tc>
            </w:tr>
            <w:tr w:rsidR="00DF6CE7" w:rsidRPr="00284225" w14:paraId="3E8AC3F1" w14:textId="77777777" w:rsidTr="00EE23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96344" w14:textId="77777777" w:rsidR="00DF6CE7" w:rsidRPr="00284225" w:rsidRDefault="00DF6CE7" w:rsidP="00EE23FE">
                  <w:pPr>
                    <w:pStyle w:val="rowtabella0"/>
                    <w:rPr>
                      <w:color w:val="002060"/>
                    </w:rPr>
                  </w:pPr>
                  <w:r w:rsidRPr="00284225">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1CF90" w14:textId="77777777" w:rsidR="00DF6CE7" w:rsidRPr="00284225" w:rsidRDefault="00DF6CE7" w:rsidP="00EE23FE">
                  <w:pPr>
                    <w:pStyle w:val="rowtabella0"/>
                    <w:rPr>
                      <w:color w:val="002060"/>
                    </w:rPr>
                  </w:pPr>
                  <w:r w:rsidRPr="00284225">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4B96F" w14:textId="77777777" w:rsidR="00DF6CE7" w:rsidRPr="00284225" w:rsidRDefault="00DF6CE7" w:rsidP="00EE23FE">
                  <w:pPr>
                    <w:pStyle w:val="rowtabella0"/>
                    <w:jc w:val="center"/>
                    <w:rPr>
                      <w:color w:val="002060"/>
                    </w:rPr>
                  </w:pPr>
                  <w:r w:rsidRPr="00284225">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A7D04" w14:textId="77777777" w:rsidR="00DF6CE7" w:rsidRPr="00284225" w:rsidRDefault="00DF6CE7" w:rsidP="00EE23FE">
                  <w:pPr>
                    <w:pStyle w:val="rowtabella0"/>
                    <w:jc w:val="center"/>
                    <w:rPr>
                      <w:color w:val="002060"/>
                    </w:rPr>
                  </w:pPr>
                  <w:r w:rsidRPr="00284225">
                    <w:rPr>
                      <w:color w:val="002060"/>
                    </w:rPr>
                    <w:t> </w:t>
                  </w:r>
                </w:p>
              </w:tc>
            </w:tr>
          </w:tbl>
          <w:p w14:paraId="6C8BC4F2" w14:textId="77777777" w:rsidR="00DF6CE7" w:rsidRPr="00284225" w:rsidRDefault="00DF6CE7" w:rsidP="00EE23FE">
            <w:pPr>
              <w:rPr>
                <w:color w:val="002060"/>
              </w:rPr>
            </w:pPr>
          </w:p>
        </w:tc>
      </w:tr>
    </w:tbl>
    <w:p w14:paraId="70ED4F2A" w14:textId="77777777" w:rsidR="00DF6CE7" w:rsidRPr="00284225" w:rsidRDefault="00DF6CE7" w:rsidP="00DF6CE7">
      <w:pPr>
        <w:pStyle w:val="breakline"/>
        <w:rPr>
          <w:rFonts w:eastAsiaTheme="minorEastAsia"/>
          <w:color w:val="002060"/>
        </w:rPr>
      </w:pPr>
    </w:p>
    <w:p w14:paraId="5B02EA01" w14:textId="77777777" w:rsidR="00DF6CE7" w:rsidRPr="00284225" w:rsidRDefault="00DF6CE7" w:rsidP="00DF6CE7">
      <w:pPr>
        <w:pStyle w:val="breakline"/>
        <w:rPr>
          <w:color w:val="002060"/>
        </w:rPr>
      </w:pPr>
    </w:p>
    <w:p w14:paraId="19D809FF" w14:textId="77777777" w:rsidR="00DF6CE7" w:rsidRPr="00284225" w:rsidRDefault="00DF6CE7" w:rsidP="00DF6CE7">
      <w:pPr>
        <w:pStyle w:val="titoloprinc0"/>
        <w:rPr>
          <w:color w:val="002060"/>
        </w:rPr>
      </w:pPr>
      <w:r w:rsidRPr="00284225">
        <w:rPr>
          <w:color w:val="002060"/>
        </w:rPr>
        <w:t>GIUDICE SPORTIVO</w:t>
      </w:r>
    </w:p>
    <w:p w14:paraId="1004491E" w14:textId="77777777" w:rsidR="00DF6CE7" w:rsidRPr="00284225" w:rsidRDefault="00DF6CE7" w:rsidP="00DF6CE7">
      <w:pPr>
        <w:pStyle w:val="diffida"/>
        <w:rPr>
          <w:color w:val="002060"/>
        </w:rPr>
      </w:pPr>
      <w:r w:rsidRPr="00284225">
        <w:rPr>
          <w:color w:val="002060"/>
        </w:rPr>
        <w:lastRenderedPageBreak/>
        <w:t>Il Giudice Sportivo Avv. Agnese Lazzaretti, con l'assistenza del segretario Angelo Castellana, nella seduta del 24/10/2023, ha adottato le decisioni che di seguito integralmente si riportano:</w:t>
      </w:r>
    </w:p>
    <w:p w14:paraId="0F75B056" w14:textId="77777777" w:rsidR="00DF6CE7" w:rsidRPr="00284225" w:rsidRDefault="00DF6CE7" w:rsidP="00DF6CE7">
      <w:pPr>
        <w:pStyle w:val="titolo10"/>
        <w:rPr>
          <w:color w:val="002060"/>
        </w:rPr>
      </w:pPr>
      <w:r w:rsidRPr="00284225">
        <w:rPr>
          <w:color w:val="002060"/>
        </w:rPr>
        <w:t xml:space="preserve">GARE DEL 20/10/2023 </w:t>
      </w:r>
    </w:p>
    <w:p w14:paraId="30FA7BB4" w14:textId="77777777" w:rsidR="00DF6CE7" w:rsidRPr="00284225" w:rsidRDefault="00DF6CE7" w:rsidP="00DF6CE7">
      <w:pPr>
        <w:pStyle w:val="titolo7a"/>
        <w:rPr>
          <w:color w:val="002060"/>
        </w:rPr>
      </w:pPr>
      <w:r w:rsidRPr="00284225">
        <w:rPr>
          <w:color w:val="002060"/>
        </w:rPr>
        <w:t xml:space="preserve">PROVVEDIMENTI DISCIPLINARI </w:t>
      </w:r>
    </w:p>
    <w:p w14:paraId="14688588" w14:textId="77777777" w:rsidR="00DF6CE7" w:rsidRPr="00284225" w:rsidRDefault="00DF6CE7" w:rsidP="00DF6CE7">
      <w:pPr>
        <w:pStyle w:val="titolo7b0"/>
        <w:rPr>
          <w:color w:val="002060"/>
        </w:rPr>
      </w:pPr>
      <w:r w:rsidRPr="00284225">
        <w:rPr>
          <w:color w:val="002060"/>
        </w:rPr>
        <w:t xml:space="preserve">In base alle risultanze degli atti ufficiali sono state deliberate le seguenti sanzioni disciplinari. </w:t>
      </w:r>
    </w:p>
    <w:p w14:paraId="08D75D6B" w14:textId="77777777" w:rsidR="00DF6CE7" w:rsidRPr="00284225" w:rsidRDefault="00DF6CE7" w:rsidP="00DF6CE7">
      <w:pPr>
        <w:pStyle w:val="titolo30"/>
        <w:rPr>
          <w:color w:val="002060"/>
        </w:rPr>
      </w:pPr>
      <w:r w:rsidRPr="00284225">
        <w:rPr>
          <w:color w:val="002060"/>
        </w:rPr>
        <w:t xml:space="preserve">CALCIATORI ESPULSI </w:t>
      </w:r>
    </w:p>
    <w:p w14:paraId="49278F63" w14:textId="77777777" w:rsidR="00DF6CE7" w:rsidRPr="00284225" w:rsidRDefault="00DF6CE7" w:rsidP="00DF6CE7">
      <w:pPr>
        <w:pStyle w:val="titolo20"/>
        <w:rPr>
          <w:color w:val="002060"/>
        </w:rPr>
      </w:pPr>
      <w:r w:rsidRPr="0028422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6CE7" w:rsidRPr="00284225" w14:paraId="0D23D282" w14:textId="77777777" w:rsidTr="00EE23FE">
        <w:tc>
          <w:tcPr>
            <w:tcW w:w="2200" w:type="dxa"/>
            <w:tcMar>
              <w:top w:w="20" w:type="dxa"/>
              <w:left w:w="20" w:type="dxa"/>
              <w:bottom w:w="20" w:type="dxa"/>
              <w:right w:w="20" w:type="dxa"/>
            </w:tcMar>
            <w:vAlign w:val="center"/>
            <w:hideMark/>
          </w:tcPr>
          <w:p w14:paraId="0DB4A7AD" w14:textId="77777777" w:rsidR="00DF6CE7" w:rsidRPr="00284225" w:rsidRDefault="00DF6CE7" w:rsidP="00EE23FE">
            <w:pPr>
              <w:pStyle w:val="movimento"/>
              <w:rPr>
                <w:color w:val="002060"/>
              </w:rPr>
            </w:pPr>
            <w:r w:rsidRPr="00284225">
              <w:rPr>
                <w:color w:val="002060"/>
              </w:rPr>
              <w:t>LO MUZIO PASQUALE</w:t>
            </w:r>
          </w:p>
        </w:tc>
        <w:tc>
          <w:tcPr>
            <w:tcW w:w="2200" w:type="dxa"/>
            <w:tcMar>
              <w:top w:w="20" w:type="dxa"/>
              <w:left w:w="20" w:type="dxa"/>
              <w:bottom w:w="20" w:type="dxa"/>
              <w:right w:w="20" w:type="dxa"/>
            </w:tcMar>
            <w:vAlign w:val="center"/>
            <w:hideMark/>
          </w:tcPr>
          <w:p w14:paraId="66916219" w14:textId="77777777" w:rsidR="00DF6CE7" w:rsidRPr="00284225" w:rsidRDefault="00DF6CE7" w:rsidP="00EE23FE">
            <w:pPr>
              <w:pStyle w:val="movimento2"/>
              <w:rPr>
                <w:color w:val="002060"/>
              </w:rPr>
            </w:pPr>
            <w:r w:rsidRPr="00284225">
              <w:rPr>
                <w:color w:val="002060"/>
              </w:rPr>
              <w:t xml:space="preserve">(POLISPORTIVA UROBORO) </w:t>
            </w:r>
          </w:p>
        </w:tc>
        <w:tc>
          <w:tcPr>
            <w:tcW w:w="800" w:type="dxa"/>
            <w:tcMar>
              <w:top w:w="20" w:type="dxa"/>
              <w:left w:w="20" w:type="dxa"/>
              <w:bottom w:w="20" w:type="dxa"/>
              <w:right w:w="20" w:type="dxa"/>
            </w:tcMar>
            <w:vAlign w:val="center"/>
            <w:hideMark/>
          </w:tcPr>
          <w:p w14:paraId="726D5982" w14:textId="77777777" w:rsidR="00DF6CE7" w:rsidRPr="00284225" w:rsidRDefault="00DF6CE7" w:rsidP="00EE23FE">
            <w:pPr>
              <w:pStyle w:val="movimento"/>
              <w:rPr>
                <w:color w:val="002060"/>
              </w:rPr>
            </w:pPr>
            <w:r w:rsidRPr="00284225">
              <w:rPr>
                <w:color w:val="002060"/>
              </w:rPr>
              <w:t> </w:t>
            </w:r>
          </w:p>
        </w:tc>
        <w:tc>
          <w:tcPr>
            <w:tcW w:w="2200" w:type="dxa"/>
            <w:tcMar>
              <w:top w:w="20" w:type="dxa"/>
              <w:left w:w="20" w:type="dxa"/>
              <w:bottom w:w="20" w:type="dxa"/>
              <w:right w:w="20" w:type="dxa"/>
            </w:tcMar>
            <w:vAlign w:val="center"/>
            <w:hideMark/>
          </w:tcPr>
          <w:p w14:paraId="680FB6CD" w14:textId="77777777" w:rsidR="00DF6CE7" w:rsidRPr="00284225" w:rsidRDefault="00DF6CE7" w:rsidP="00EE23FE">
            <w:pPr>
              <w:pStyle w:val="movimento"/>
              <w:rPr>
                <w:color w:val="002060"/>
              </w:rPr>
            </w:pPr>
            <w:r w:rsidRPr="00284225">
              <w:rPr>
                <w:color w:val="002060"/>
              </w:rPr>
              <w:t> </w:t>
            </w:r>
          </w:p>
        </w:tc>
        <w:tc>
          <w:tcPr>
            <w:tcW w:w="2200" w:type="dxa"/>
            <w:tcMar>
              <w:top w:w="20" w:type="dxa"/>
              <w:left w:w="20" w:type="dxa"/>
              <w:bottom w:w="20" w:type="dxa"/>
              <w:right w:w="20" w:type="dxa"/>
            </w:tcMar>
            <w:vAlign w:val="center"/>
            <w:hideMark/>
          </w:tcPr>
          <w:p w14:paraId="3DE4C9F0" w14:textId="77777777" w:rsidR="00DF6CE7" w:rsidRPr="00284225" w:rsidRDefault="00DF6CE7" w:rsidP="00EE23FE">
            <w:pPr>
              <w:pStyle w:val="movimento2"/>
              <w:rPr>
                <w:color w:val="002060"/>
              </w:rPr>
            </w:pPr>
            <w:r w:rsidRPr="00284225">
              <w:rPr>
                <w:color w:val="002060"/>
              </w:rPr>
              <w:t> </w:t>
            </w:r>
          </w:p>
        </w:tc>
      </w:tr>
    </w:tbl>
    <w:p w14:paraId="324F824B" w14:textId="77777777" w:rsidR="00DF6CE7" w:rsidRPr="00284225" w:rsidRDefault="00DF6CE7" w:rsidP="00DF6CE7">
      <w:pPr>
        <w:pStyle w:val="titolo30"/>
        <w:rPr>
          <w:rFonts w:eastAsiaTheme="minorEastAsia"/>
          <w:color w:val="002060"/>
        </w:rPr>
      </w:pPr>
      <w:r w:rsidRPr="00284225">
        <w:rPr>
          <w:color w:val="002060"/>
        </w:rPr>
        <w:t xml:space="preserve">CALCIATORI NON ESPULSI </w:t>
      </w:r>
    </w:p>
    <w:p w14:paraId="2F465283" w14:textId="77777777" w:rsidR="00DF6CE7" w:rsidRPr="00284225" w:rsidRDefault="00DF6CE7" w:rsidP="00DF6CE7">
      <w:pPr>
        <w:pStyle w:val="titolo20"/>
        <w:rPr>
          <w:color w:val="002060"/>
        </w:rPr>
      </w:pPr>
      <w:r w:rsidRPr="0028422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6CE7" w:rsidRPr="00284225" w14:paraId="24D18039" w14:textId="77777777" w:rsidTr="00EE23FE">
        <w:tc>
          <w:tcPr>
            <w:tcW w:w="2200" w:type="dxa"/>
            <w:tcMar>
              <w:top w:w="20" w:type="dxa"/>
              <w:left w:w="20" w:type="dxa"/>
              <w:bottom w:w="20" w:type="dxa"/>
              <w:right w:w="20" w:type="dxa"/>
            </w:tcMar>
            <w:vAlign w:val="center"/>
            <w:hideMark/>
          </w:tcPr>
          <w:p w14:paraId="37D82835" w14:textId="77777777" w:rsidR="00DF6CE7" w:rsidRPr="00284225" w:rsidRDefault="00DF6CE7" w:rsidP="00EE23FE">
            <w:pPr>
              <w:pStyle w:val="movimento"/>
              <w:rPr>
                <w:color w:val="002060"/>
              </w:rPr>
            </w:pPr>
            <w:r w:rsidRPr="00284225">
              <w:rPr>
                <w:color w:val="002060"/>
              </w:rPr>
              <w:t>BECCACECE MATTEO</w:t>
            </w:r>
          </w:p>
        </w:tc>
        <w:tc>
          <w:tcPr>
            <w:tcW w:w="2200" w:type="dxa"/>
            <w:tcMar>
              <w:top w:w="20" w:type="dxa"/>
              <w:left w:w="20" w:type="dxa"/>
              <w:bottom w:w="20" w:type="dxa"/>
              <w:right w:w="20" w:type="dxa"/>
            </w:tcMar>
            <w:vAlign w:val="center"/>
            <w:hideMark/>
          </w:tcPr>
          <w:p w14:paraId="7A8B5111" w14:textId="77777777" w:rsidR="00DF6CE7" w:rsidRPr="00284225" w:rsidRDefault="00DF6CE7" w:rsidP="00EE23FE">
            <w:pPr>
              <w:pStyle w:val="movimento2"/>
              <w:rPr>
                <w:color w:val="002060"/>
              </w:rPr>
            </w:pPr>
            <w:r w:rsidRPr="00284225">
              <w:rPr>
                <w:color w:val="002060"/>
              </w:rPr>
              <w:t xml:space="preserve">(AVENALE) </w:t>
            </w:r>
          </w:p>
        </w:tc>
        <w:tc>
          <w:tcPr>
            <w:tcW w:w="800" w:type="dxa"/>
            <w:tcMar>
              <w:top w:w="20" w:type="dxa"/>
              <w:left w:w="20" w:type="dxa"/>
              <w:bottom w:w="20" w:type="dxa"/>
              <w:right w:w="20" w:type="dxa"/>
            </w:tcMar>
            <w:vAlign w:val="center"/>
            <w:hideMark/>
          </w:tcPr>
          <w:p w14:paraId="4DB1F4E2" w14:textId="77777777" w:rsidR="00DF6CE7" w:rsidRPr="00284225" w:rsidRDefault="00DF6CE7" w:rsidP="00EE23FE">
            <w:pPr>
              <w:pStyle w:val="movimento"/>
              <w:rPr>
                <w:color w:val="002060"/>
              </w:rPr>
            </w:pPr>
            <w:r w:rsidRPr="00284225">
              <w:rPr>
                <w:color w:val="002060"/>
              </w:rPr>
              <w:t> </w:t>
            </w:r>
          </w:p>
        </w:tc>
        <w:tc>
          <w:tcPr>
            <w:tcW w:w="2200" w:type="dxa"/>
            <w:tcMar>
              <w:top w:w="20" w:type="dxa"/>
              <w:left w:w="20" w:type="dxa"/>
              <w:bottom w:w="20" w:type="dxa"/>
              <w:right w:w="20" w:type="dxa"/>
            </w:tcMar>
            <w:vAlign w:val="center"/>
            <w:hideMark/>
          </w:tcPr>
          <w:p w14:paraId="3F0C57BF" w14:textId="77777777" w:rsidR="00DF6CE7" w:rsidRPr="00284225" w:rsidRDefault="00DF6CE7" w:rsidP="00EE23FE">
            <w:pPr>
              <w:pStyle w:val="movimento"/>
              <w:rPr>
                <w:color w:val="002060"/>
              </w:rPr>
            </w:pPr>
            <w:r w:rsidRPr="00284225">
              <w:rPr>
                <w:color w:val="002060"/>
              </w:rPr>
              <w:t>FUFI MICHELE</w:t>
            </w:r>
          </w:p>
        </w:tc>
        <w:tc>
          <w:tcPr>
            <w:tcW w:w="2200" w:type="dxa"/>
            <w:tcMar>
              <w:top w:w="20" w:type="dxa"/>
              <w:left w:w="20" w:type="dxa"/>
              <w:bottom w:w="20" w:type="dxa"/>
              <w:right w:w="20" w:type="dxa"/>
            </w:tcMar>
            <w:vAlign w:val="center"/>
            <w:hideMark/>
          </w:tcPr>
          <w:p w14:paraId="578F0577" w14:textId="77777777" w:rsidR="00DF6CE7" w:rsidRPr="00284225" w:rsidRDefault="00DF6CE7" w:rsidP="00EE23FE">
            <w:pPr>
              <w:pStyle w:val="movimento2"/>
              <w:rPr>
                <w:color w:val="002060"/>
              </w:rPr>
            </w:pPr>
            <w:r w:rsidRPr="00284225">
              <w:rPr>
                <w:color w:val="002060"/>
              </w:rPr>
              <w:t xml:space="preserve">(AVENALE) </w:t>
            </w:r>
          </w:p>
        </w:tc>
      </w:tr>
      <w:tr w:rsidR="00DF6CE7" w:rsidRPr="00284225" w14:paraId="53DAAA50" w14:textId="77777777" w:rsidTr="00EE23FE">
        <w:tc>
          <w:tcPr>
            <w:tcW w:w="2200" w:type="dxa"/>
            <w:tcMar>
              <w:top w:w="20" w:type="dxa"/>
              <w:left w:w="20" w:type="dxa"/>
              <w:bottom w:w="20" w:type="dxa"/>
              <w:right w:w="20" w:type="dxa"/>
            </w:tcMar>
            <w:vAlign w:val="center"/>
            <w:hideMark/>
          </w:tcPr>
          <w:p w14:paraId="1430C3F5" w14:textId="77777777" w:rsidR="00DF6CE7" w:rsidRPr="00284225" w:rsidRDefault="00DF6CE7" w:rsidP="00EE23FE">
            <w:pPr>
              <w:pStyle w:val="movimento"/>
              <w:rPr>
                <w:color w:val="002060"/>
              </w:rPr>
            </w:pPr>
            <w:r w:rsidRPr="00284225">
              <w:rPr>
                <w:color w:val="002060"/>
              </w:rPr>
              <w:t>BISEGNA ALESSANDRO</w:t>
            </w:r>
          </w:p>
        </w:tc>
        <w:tc>
          <w:tcPr>
            <w:tcW w:w="2200" w:type="dxa"/>
            <w:tcMar>
              <w:top w:w="20" w:type="dxa"/>
              <w:left w:w="20" w:type="dxa"/>
              <w:bottom w:w="20" w:type="dxa"/>
              <w:right w:w="20" w:type="dxa"/>
            </w:tcMar>
            <w:vAlign w:val="center"/>
            <w:hideMark/>
          </w:tcPr>
          <w:p w14:paraId="2DDA38CA" w14:textId="77777777" w:rsidR="00DF6CE7" w:rsidRPr="00284225" w:rsidRDefault="00DF6CE7" w:rsidP="00EE23FE">
            <w:pPr>
              <w:pStyle w:val="movimento2"/>
              <w:rPr>
                <w:color w:val="002060"/>
              </w:rPr>
            </w:pPr>
            <w:r w:rsidRPr="00284225">
              <w:rPr>
                <w:color w:val="002060"/>
              </w:rPr>
              <w:t xml:space="preserve">(POLISPORTIVA UROBORO) </w:t>
            </w:r>
          </w:p>
        </w:tc>
        <w:tc>
          <w:tcPr>
            <w:tcW w:w="800" w:type="dxa"/>
            <w:tcMar>
              <w:top w:w="20" w:type="dxa"/>
              <w:left w:w="20" w:type="dxa"/>
              <w:bottom w:w="20" w:type="dxa"/>
              <w:right w:w="20" w:type="dxa"/>
            </w:tcMar>
            <w:vAlign w:val="center"/>
            <w:hideMark/>
          </w:tcPr>
          <w:p w14:paraId="27C16C5C" w14:textId="77777777" w:rsidR="00DF6CE7" w:rsidRPr="00284225" w:rsidRDefault="00DF6CE7" w:rsidP="00EE23FE">
            <w:pPr>
              <w:pStyle w:val="movimento"/>
              <w:rPr>
                <w:color w:val="002060"/>
              </w:rPr>
            </w:pPr>
            <w:r w:rsidRPr="00284225">
              <w:rPr>
                <w:color w:val="002060"/>
              </w:rPr>
              <w:t> </w:t>
            </w:r>
          </w:p>
        </w:tc>
        <w:tc>
          <w:tcPr>
            <w:tcW w:w="2200" w:type="dxa"/>
            <w:tcMar>
              <w:top w:w="20" w:type="dxa"/>
              <w:left w:w="20" w:type="dxa"/>
              <w:bottom w:w="20" w:type="dxa"/>
              <w:right w:w="20" w:type="dxa"/>
            </w:tcMar>
            <w:vAlign w:val="center"/>
            <w:hideMark/>
          </w:tcPr>
          <w:p w14:paraId="4266CA22" w14:textId="77777777" w:rsidR="00DF6CE7" w:rsidRPr="00284225" w:rsidRDefault="00DF6CE7" w:rsidP="00EE23FE">
            <w:pPr>
              <w:pStyle w:val="movimento"/>
              <w:rPr>
                <w:color w:val="002060"/>
              </w:rPr>
            </w:pPr>
            <w:r w:rsidRPr="00284225">
              <w:rPr>
                <w:color w:val="002060"/>
              </w:rPr>
              <w:t> </w:t>
            </w:r>
          </w:p>
        </w:tc>
        <w:tc>
          <w:tcPr>
            <w:tcW w:w="2200" w:type="dxa"/>
            <w:tcMar>
              <w:top w:w="20" w:type="dxa"/>
              <w:left w:w="20" w:type="dxa"/>
              <w:bottom w:w="20" w:type="dxa"/>
              <w:right w:w="20" w:type="dxa"/>
            </w:tcMar>
            <w:vAlign w:val="center"/>
            <w:hideMark/>
          </w:tcPr>
          <w:p w14:paraId="7C65437A" w14:textId="77777777" w:rsidR="00DF6CE7" w:rsidRPr="00284225" w:rsidRDefault="00DF6CE7" w:rsidP="00EE23FE">
            <w:pPr>
              <w:pStyle w:val="movimento2"/>
              <w:rPr>
                <w:color w:val="002060"/>
              </w:rPr>
            </w:pPr>
            <w:r w:rsidRPr="00284225">
              <w:rPr>
                <w:color w:val="002060"/>
              </w:rPr>
              <w:t> </w:t>
            </w:r>
          </w:p>
        </w:tc>
      </w:tr>
    </w:tbl>
    <w:p w14:paraId="06C496CF" w14:textId="77777777" w:rsidR="00DF6CE7" w:rsidRPr="00284225" w:rsidRDefault="00DF6CE7" w:rsidP="00DF6CE7">
      <w:pPr>
        <w:pStyle w:val="titolo20"/>
        <w:rPr>
          <w:rFonts w:eastAsiaTheme="minorEastAsia"/>
          <w:color w:val="002060"/>
        </w:rPr>
      </w:pPr>
      <w:r w:rsidRPr="0028422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6CE7" w:rsidRPr="00284225" w14:paraId="1EFFA27B" w14:textId="77777777" w:rsidTr="00EE23FE">
        <w:tc>
          <w:tcPr>
            <w:tcW w:w="2200" w:type="dxa"/>
            <w:tcMar>
              <w:top w:w="20" w:type="dxa"/>
              <w:left w:w="20" w:type="dxa"/>
              <w:bottom w:w="20" w:type="dxa"/>
              <w:right w:w="20" w:type="dxa"/>
            </w:tcMar>
            <w:vAlign w:val="center"/>
            <w:hideMark/>
          </w:tcPr>
          <w:p w14:paraId="3EDA2B36" w14:textId="77777777" w:rsidR="00DF6CE7" w:rsidRPr="00284225" w:rsidRDefault="00DF6CE7" w:rsidP="00EE23FE">
            <w:pPr>
              <w:pStyle w:val="movimento"/>
              <w:rPr>
                <w:color w:val="002060"/>
              </w:rPr>
            </w:pPr>
            <w:r w:rsidRPr="00284225">
              <w:rPr>
                <w:color w:val="002060"/>
              </w:rPr>
              <w:t>PETRUCCI LORENZO</w:t>
            </w:r>
          </w:p>
        </w:tc>
        <w:tc>
          <w:tcPr>
            <w:tcW w:w="2200" w:type="dxa"/>
            <w:tcMar>
              <w:top w:w="20" w:type="dxa"/>
              <w:left w:w="20" w:type="dxa"/>
              <w:bottom w:w="20" w:type="dxa"/>
              <w:right w:w="20" w:type="dxa"/>
            </w:tcMar>
            <w:vAlign w:val="center"/>
            <w:hideMark/>
          </w:tcPr>
          <w:p w14:paraId="52B8904E" w14:textId="77777777" w:rsidR="00DF6CE7" w:rsidRPr="00284225" w:rsidRDefault="00DF6CE7" w:rsidP="00EE23FE">
            <w:pPr>
              <w:pStyle w:val="movimento2"/>
              <w:rPr>
                <w:color w:val="002060"/>
              </w:rPr>
            </w:pPr>
            <w:r w:rsidRPr="00284225">
              <w:rPr>
                <w:color w:val="002060"/>
              </w:rPr>
              <w:t xml:space="preserve">(POLISPORTIVA UROBORO) </w:t>
            </w:r>
          </w:p>
        </w:tc>
        <w:tc>
          <w:tcPr>
            <w:tcW w:w="800" w:type="dxa"/>
            <w:tcMar>
              <w:top w:w="20" w:type="dxa"/>
              <w:left w:w="20" w:type="dxa"/>
              <w:bottom w:w="20" w:type="dxa"/>
              <w:right w:w="20" w:type="dxa"/>
            </w:tcMar>
            <w:vAlign w:val="center"/>
            <w:hideMark/>
          </w:tcPr>
          <w:p w14:paraId="0D84EA70" w14:textId="77777777" w:rsidR="00DF6CE7" w:rsidRPr="00284225" w:rsidRDefault="00DF6CE7" w:rsidP="00EE23FE">
            <w:pPr>
              <w:pStyle w:val="movimento"/>
              <w:rPr>
                <w:color w:val="002060"/>
              </w:rPr>
            </w:pPr>
            <w:r w:rsidRPr="00284225">
              <w:rPr>
                <w:color w:val="002060"/>
              </w:rPr>
              <w:t> </w:t>
            </w:r>
          </w:p>
        </w:tc>
        <w:tc>
          <w:tcPr>
            <w:tcW w:w="2200" w:type="dxa"/>
            <w:tcMar>
              <w:top w:w="20" w:type="dxa"/>
              <w:left w:w="20" w:type="dxa"/>
              <w:bottom w:w="20" w:type="dxa"/>
              <w:right w:w="20" w:type="dxa"/>
            </w:tcMar>
            <w:vAlign w:val="center"/>
            <w:hideMark/>
          </w:tcPr>
          <w:p w14:paraId="3F2285F5" w14:textId="77777777" w:rsidR="00DF6CE7" w:rsidRPr="00284225" w:rsidRDefault="00DF6CE7" w:rsidP="00EE23FE">
            <w:pPr>
              <w:pStyle w:val="movimento"/>
              <w:rPr>
                <w:color w:val="002060"/>
              </w:rPr>
            </w:pPr>
            <w:r w:rsidRPr="00284225">
              <w:rPr>
                <w:color w:val="002060"/>
              </w:rPr>
              <w:t>BANCHETTI JOELE</w:t>
            </w:r>
          </w:p>
        </w:tc>
        <w:tc>
          <w:tcPr>
            <w:tcW w:w="2200" w:type="dxa"/>
            <w:tcMar>
              <w:top w:w="20" w:type="dxa"/>
              <w:left w:w="20" w:type="dxa"/>
              <w:bottom w:w="20" w:type="dxa"/>
              <w:right w:w="20" w:type="dxa"/>
            </w:tcMar>
            <w:vAlign w:val="center"/>
            <w:hideMark/>
          </w:tcPr>
          <w:p w14:paraId="2A79D57B" w14:textId="77777777" w:rsidR="00DF6CE7" w:rsidRPr="00284225" w:rsidRDefault="00DF6CE7" w:rsidP="00EE23FE">
            <w:pPr>
              <w:pStyle w:val="movimento2"/>
              <w:rPr>
                <w:color w:val="002060"/>
              </w:rPr>
            </w:pPr>
            <w:r w:rsidRPr="00284225">
              <w:rPr>
                <w:color w:val="002060"/>
              </w:rPr>
              <w:t xml:space="preserve">(POLISPORTIVA VICTORIA) </w:t>
            </w:r>
          </w:p>
        </w:tc>
      </w:tr>
      <w:tr w:rsidR="00DF6CE7" w:rsidRPr="00284225" w14:paraId="1589C7B0" w14:textId="77777777" w:rsidTr="00EE23FE">
        <w:tc>
          <w:tcPr>
            <w:tcW w:w="2200" w:type="dxa"/>
            <w:tcMar>
              <w:top w:w="20" w:type="dxa"/>
              <w:left w:w="20" w:type="dxa"/>
              <w:bottom w:w="20" w:type="dxa"/>
              <w:right w:w="20" w:type="dxa"/>
            </w:tcMar>
            <w:vAlign w:val="center"/>
            <w:hideMark/>
          </w:tcPr>
          <w:p w14:paraId="50091782" w14:textId="77777777" w:rsidR="00DF6CE7" w:rsidRPr="00284225" w:rsidRDefault="00DF6CE7" w:rsidP="00EE23FE">
            <w:pPr>
              <w:pStyle w:val="movimento"/>
              <w:rPr>
                <w:color w:val="002060"/>
              </w:rPr>
            </w:pPr>
            <w:r w:rsidRPr="00284225">
              <w:rPr>
                <w:color w:val="002060"/>
              </w:rPr>
              <w:t>BANCHETTI JOHANNES</w:t>
            </w:r>
          </w:p>
        </w:tc>
        <w:tc>
          <w:tcPr>
            <w:tcW w:w="2200" w:type="dxa"/>
            <w:tcMar>
              <w:top w:w="20" w:type="dxa"/>
              <w:left w:w="20" w:type="dxa"/>
              <w:bottom w:w="20" w:type="dxa"/>
              <w:right w:w="20" w:type="dxa"/>
            </w:tcMar>
            <w:vAlign w:val="center"/>
            <w:hideMark/>
          </w:tcPr>
          <w:p w14:paraId="07D7B35E" w14:textId="77777777" w:rsidR="00DF6CE7" w:rsidRPr="00284225" w:rsidRDefault="00DF6CE7" w:rsidP="00EE23FE">
            <w:pPr>
              <w:pStyle w:val="movimento2"/>
              <w:rPr>
                <w:color w:val="002060"/>
              </w:rPr>
            </w:pPr>
            <w:r w:rsidRPr="00284225">
              <w:rPr>
                <w:color w:val="002060"/>
              </w:rPr>
              <w:t xml:space="preserve">(POLISPORTIVA VICTORIA) </w:t>
            </w:r>
          </w:p>
        </w:tc>
        <w:tc>
          <w:tcPr>
            <w:tcW w:w="800" w:type="dxa"/>
            <w:tcMar>
              <w:top w:w="20" w:type="dxa"/>
              <w:left w:w="20" w:type="dxa"/>
              <w:bottom w:w="20" w:type="dxa"/>
              <w:right w:w="20" w:type="dxa"/>
            </w:tcMar>
            <w:vAlign w:val="center"/>
            <w:hideMark/>
          </w:tcPr>
          <w:p w14:paraId="7908C827" w14:textId="77777777" w:rsidR="00DF6CE7" w:rsidRPr="00284225" w:rsidRDefault="00DF6CE7" w:rsidP="00EE23FE">
            <w:pPr>
              <w:pStyle w:val="movimento"/>
              <w:rPr>
                <w:color w:val="002060"/>
              </w:rPr>
            </w:pPr>
            <w:r w:rsidRPr="00284225">
              <w:rPr>
                <w:color w:val="002060"/>
              </w:rPr>
              <w:t> </w:t>
            </w:r>
          </w:p>
        </w:tc>
        <w:tc>
          <w:tcPr>
            <w:tcW w:w="2200" w:type="dxa"/>
            <w:tcMar>
              <w:top w:w="20" w:type="dxa"/>
              <w:left w:w="20" w:type="dxa"/>
              <w:bottom w:w="20" w:type="dxa"/>
              <w:right w:w="20" w:type="dxa"/>
            </w:tcMar>
            <w:vAlign w:val="center"/>
            <w:hideMark/>
          </w:tcPr>
          <w:p w14:paraId="60F38A69" w14:textId="77777777" w:rsidR="00DF6CE7" w:rsidRPr="00284225" w:rsidRDefault="00DF6CE7" w:rsidP="00EE23FE">
            <w:pPr>
              <w:pStyle w:val="movimento"/>
              <w:rPr>
                <w:color w:val="002060"/>
              </w:rPr>
            </w:pPr>
            <w:r w:rsidRPr="00284225">
              <w:rPr>
                <w:color w:val="002060"/>
              </w:rPr>
              <w:t>BONSERVIZI NICOLA</w:t>
            </w:r>
          </w:p>
        </w:tc>
        <w:tc>
          <w:tcPr>
            <w:tcW w:w="2200" w:type="dxa"/>
            <w:tcMar>
              <w:top w:w="20" w:type="dxa"/>
              <w:left w:w="20" w:type="dxa"/>
              <w:bottom w:w="20" w:type="dxa"/>
              <w:right w:w="20" w:type="dxa"/>
            </w:tcMar>
            <w:vAlign w:val="center"/>
            <w:hideMark/>
          </w:tcPr>
          <w:p w14:paraId="7A11BCED" w14:textId="77777777" w:rsidR="00DF6CE7" w:rsidRPr="00284225" w:rsidRDefault="00DF6CE7" w:rsidP="00EE23FE">
            <w:pPr>
              <w:pStyle w:val="movimento2"/>
              <w:rPr>
                <w:color w:val="002060"/>
              </w:rPr>
            </w:pPr>
            <w:r w:rsidRPr="00284225">
              <w:rPr>
                <w:color w:val="002060"/>
              </w:rPr>
              <w:t xml:space="preserve">(POLISPORTIVA VICTORIA) </w:t>
            </w:r>
          </w:p>
        </w:tc>
      </w:tr>
    </w:tbl>
    <w:p w14:paraId="61BE5A84" w14:textId="77777777" w:rsidR="00DF6CE7" w:rsidRDefault="00DF6CE7" w:rsidP="00DF6CE7">
      <w:pPr>
        <w:pStyle w:val="breakline"/>
        <w:rPr>
          <w:color w:val="002060"/>
        </w:rPr>
      </w:pPr>
    </w:p>
    <w:p w14:paraId="5EA360E7" w14:textId="77777777" w:rsidR="00DF6CE7" w:rsidRPr="007077D5" w:rsidRDefault="00DF6CE7" w:rsidP="00DF6CE7">
      <w:pPr>
        <w:jc w:val="center"/>
        <w:rPr>
          <w:rFonts w:ascii="Arial" w:hAnsi="Arial" w:cs="Arial"/>
          <w:noProof/>
          <w:color w:val="002060"/>
          <w:sz w:val="22"/>
          <w:szCs w:val="22"/>
        </w:rPr>
      </w:pPr>
      <w:r w:rsidRPr="007077D5">
        <w:rPr>
          <w:rFonts w:ascii="Arial" w:hAnsi="Arial" w:cs="Arial"/>
          <w:noProof/>
          <w:color w:val="002060"/>
          <w:sz w:val="22"/>
          <w:szCs w:val="22"/>
        </w:rPr>
        <w:t>F.to IL SEGRETARIO                                   F.to IL GIUDICE SPORTIVO</w:t>
      </w:r>
    </w:p>
    <w:p w14:paraId="3CC96DC9" w14:textId="77777777" w:rsidR="00DF6CE7" w:rsidRPr="007077D5" w:rsidRDefault="00DF6CE7" w:rsidP="00DF6CE7">
      <w:pPr>
        <w:pStyle w:val="Corpodeltesto2"/>
        <w:spacing w:after="0" w:line="240" w:lineRule="auto"/>
        <w:jc w:val="both"/>
        <w:rPr>
          <w:rFonts w:ascii="Arial" w:hAnsi="Arial" w:cs="Arial"/>
          <w:b/>
          <w:color w:val="002060"/>
          <w:sz w:val="22"/>
          <w:szCs w:val="22"/>
        </w:rPr>
      </w:pPr>
      <w:r w:rsidRPr="007077D5">
        <w:rPr>
          <w:rFonts w:ascii="Arial" w:hAnsi="Arial" w:cs="Arial"/>
          <w:noProof/>
          <w:color w:val="002060"/>
          <w:sz w:val="22"/>
          <w:szCs w:val="22"/>
        </w:rPr>
        <w:t xml:space="preserve">                         Angelo Castellana        </w:t>
      </w:r>
      <w:r w:rsidRPr="007077D5">
        <w:rPr>
          <w:rFonts w:ascii="Arial" w:hAnsi="Arial" w:cs="Arial"/>
          <w:noProof/>
          <w:color w:val="002060"/>
          <w:sz w:val="22"/>
          <w:szCs w:val="22"/>
        </w:rPr>
        <w:tab/>
        <w:t xml:space="preserve">                                Agnese Lazzaretti</w:t>
      </w:r>
    </w:p>
    <w:p w14:paraId="16859921" w14:textId="77777777" w:rsidR="00DF6CE7" w:rsidRPr="00284225" w:rsidRDefault="00DF6CE7" w:rsidP="00DF6CE7">
      <w:pPr>
        <w:pStyle w:val="breakline"/>
        <w:rPr>
          <w:rFonts w:eastAsiaTheme="minorEastAsia"/>
          <w:color w:val="002060"/>
        </w:rPr>
      </w:pPr>
    </w:p>
    <w:p w14:paraId="1E504A0D" w14:textId="77777777" w:rsidR="00DF6CE7" w:rsidRPr="00284225" w:rsidRDefault="00DF6CE7" w:rsidP="00DF6CE7">
      <w:pPr>
        <w:pStyle w:val="titoloprinc0"/>
        <w:rPr>
          <w:color w:val="002060"/>
        </w:rPr>
      </w:pPr>
      <w:r w:rsidRPr="00284225">
        <w:rPr>
          <w:color w:val="002060"/>
        </w:rPr>
        <w:t>CLASSIFICA</w:t>
      </w:r>
    </w:p>
    <w:p w14:paraId="09359E02" w14:textId="77777777" w:rsidR="00DF6CE7" w:rsidRPr="00284225" w:rsidRDefault="00DF6CE7" w:rsidP="00DF6CE7">
      <w:pPr>
        <w:pStyle w:val="breakline"/>
        <w:rPr>
          <w:color w:val="002060"/>
        </w:rPr>
      </w:pPr>
    </w:p>
    <w:p w14:paraId="68FB5890" w14:textId="77777777" w:rsidR="00DF6CE7" w:rsidRPr="00284225" w:rsidRDefault="00DF6CE7" w:rsidP="00DF6CE7">
      <w:pPr>
        <w:pStyle w:val="breakline"/>
        <w:rPr>
          <w:color w:val="002060"/>
        </w:rPr>
      </w:pPr>
    </w:p>
    <w:p w14:paraId="0D81821A" w14:textId="77777777" w:rsidR="00DF6CE7" w:rsidRPr="00284225" w:rsidRDefault="00DF6CE7" w:rsidP="00DF6CE7">
      <w:pPr>
        <w:pStyle w:val="sottotitolocampionato10"/>
        <w:rPr>
          <w:color w:val="002060"/>
        </w:rPr>
      </w:pPr>
      <w:r w:rsidRPr="0028422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F6CE7" w:rsidRPr="00284225" w14:paraId="5753C754" w14:textId="77777777" w:rsidTr="00EE23F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8E79A" w14:textId="77777777" w:rsidR="00DF6CE7" w:rsidRPr="00284225" w:rsidRDefault="00DF6CE7" w:rsidP="00EE23FE">
            <w:pPr>
              <w:pStyle w:val="headertabella0"/>
              <w:rPr>
                <w:color w:val="002060"/>
              </w:rPr>
            </w:pPr>
            <w:r w:rsidRPr="002842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9D5B7" w14:textId="77777777" w:rsidR="00DF6CE7" w:rsidRPr="00284225" w:rsidRDefault="00DF6CE7" w:rsidP="00EE23FE">
            <w:pPr>
              <w:pStyle w:val="headertabella0"/>
              <w:rPr>
                <w:color w:val="002060"/>
              </w:rPr>
            </w:pPr>
            <w:r w:rsidRPr="002842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88DFF" w14:textId="77777777" w:rsidR="00DF6CE7" w:rsidRPr="00284225" w:rsidRDefault="00DF6CE7" w:rsidP="00EE23FE">
            <w:pPr>
              <w:pStyle w:val="headertabella0"/>
              <w:rPr>
                <w:color w:val="002060"/>
              </w:rPr>
            </w:pPr>
            <w:r w:rsidRPr="002842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322C" w14:textId="77777777" w:rsidR="00DF6CE7" w:rsidRPr="00284225" w:rsidRDefault="00DF6CE7" w:rsidP="00EE23FE">
            <w:pPr>
              <w:pStyle w:val="headertabella0"/>
              <w:rPr>
                <w:color w:val="002060"/>
              </w:rPr>
            </w:pPr>
            <w:r w:rsidRPr="002842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DA737" w14:textId="77777777" w:rsidR="00DF6CE7" w:rsidRPr="00284225" w:rsidRDefault="00DF6CE7" w:rsidP="00EE23FE">
            <w:pPr>
              <w:pStyle w:val="headertabella0"/>
              <w:rPr>
                <w:color w:val="002060"/>
              </w:rPr>
            </w:pPr>
            <w:r w:rsidRPr="002842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4ABAB" w14:textId="77777777" w:rsidR="00DF6CE7" w:rsidRPr="00284225" w:rsidRDefault="00DF6CE7" w:rsidP="00EE23FE">
            <w:pPr>
              <w:pStyle w:val="headertabella0"/>
              <w:rPr>
                <w:color w:val="002060"/>
              </w:rPr>
            </w:pPr>
            <w:r w:rsidRPr="002842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A8BED" w14:textId="77777777" w:rsidR="00DF6CE7" w:rsidRPr="00284225" w:rsidRDefault="00DF6CE7" w:rsidP="00EE23FE">
            <w:pPr>
              <w:pStyle w:val="headertabella0"/>
              <w:rPr>
                <w:color w:val="002060"/>
              </w:rPr>
            </w:pPr>
            <w:r w:rsidRPr="002842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BD8A" w14:textId="77777777" w:rsidR="00DF6CE7" w:rsidRPr="00284225" w:rsidRDefault="00DF6CE7" w:rsidP="00EE23FE">
            <w:pPr>
              <w:pStyle w:val="headertabella0"/>
              <w:rPr>
                <w:color w:val="002060"/>
              </w:rPr>
            </w:pPr>
            <w:r w:rsidRPr="002842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24B0D" w14:textId="77777777" w:rsidR="00DF6CE7" w:rsidRPr="00284225" w:rsidRDefault="00DF6CE7" w:rsidP="00EE23FE">
            <w:pPr>
              <w:pStyle w:val="headertabella0"/>
              <w:rPr>
                <w:color w:val="002060"/>
              </w:rPr>
            </w:pPr>
            <w:r w:rsidRPr="002842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5E51F" w14:textId="77777777" w:rsidR="00DF6CE7" w:rsidRPr="00284225" w:rsidRDefault="00DF6CE7" w:rsidP="00EE23FE">
            <w:pPr>
              <w:pStyle w:val="headertabella0"/>
              <w:rPr>
                <w:color w:val="002060"/>
              </w:rPr>
            </w:pPr>
            <w:r w:rsidRPr="00284225">
              <w:rPr>
                <w:color w:val="002060"/>
              </w:rPr>
              <w:t>PE</w:t>
            </w:r>
          </w:p>
        </w:tc>
      </w:tr>
      <w:tr w:rsidR="00DF6CE7" w:rsidRPr="00284225" w14:paraId="50E497C2" w14:textId="77777777" w:rsidTr="00EE23F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12BF07" w14:textId="77777777" w:rsidR="00DF6CE7" w:rsidRPr="00284225" w:rsidRDefault="00DF6CE7" w:rsidP="00EE23FE">
            <w:pPr>
              <w:pStyle w:val="rowtabella0"/>
              <w:rPr>
                <w:color w:val="002060"/>
              </w:rPr>
            </w:pPr>
            <w:r w:rsidRPr="0028422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3D65"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1AF7"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5651"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A1A13"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0AAA"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10BB3" w14:textId="77777777" w:rsidR="00DF6CE7" w:rsidRPr="00284225" w:rsidRDefault="00DF6CE7" w:rsidP="00EE23FE">
            <w:pPr>
              <w:pStyle w:val="rowtabella0"/>
              <w:jc w:val="center"/>
              <w:rPr>
                <w:color w:val="002060"/>
              </w:rPr>
            </w:pPr>
            <w:r w:rsidRPr="002842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BA40" w14:textId="77777777" w:rsidR="00DF6CE7" w:rsidRPr="00284225" w:rsidRDefault="00DF6CE7" w:rsidP="00EE23FE">
            <w:pPr>
              <w:pStyle w:val="rowtabella0"/>
              <w:jc w:val="center"/>
              <w:rPr>
                <w:color w:val="002060"/>
              </w:rPr>
            </w:pPr>
            <w:r w:rsidRPr="002842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1C90"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AF0F" w14:textId="77777777" w:rsidR="00DF6CE7" w:rsidRPr="00284225" w:rsidRDefault="00DF6CE7" w:rsidP="00EE23FE">
            <w:pPr>
              <w:pStyle w:val="rowtabella0"/>
              <w:jc w:val="center"/>
              <w:rPr>
                <w:color w:val="002060"/>
              </w:rPr>
            </w:pPr>
            <w:r w:rsidRPr="00284225">
              <w:rPr>
                <w:color w:val="002060"/>
              </w:rPr>
              <w:t>0</w:t>
            </w:r>
          </w:p>
        </w:tc>
      </w:tr>
      <w:tr w:rsidR="00DF6CE7" w:rsidRPr="00284225" w14:paraId="2BDA3131"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EC7FD" w14:textId="77777777" w:rsidR="00DF6CE7" w:rsidRPr="00284225" w:rsidRDefault="00DF6CE7" w:rsidP="00EE23FE">
            <w:pPr>
              <w:pStyle w:val="rowtabella0"/>
              <w:rPr>
                <w:color w:val="002060"/>
              </w:rPr>
            </w:pPr>
            <w:r w:rsidRPr="00284225">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1EF0"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E9191"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19E1"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9B0B"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CB85C"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6036" w14:textId="77777777" w:rsidR="00DF6CE7" w:rsidRPr="00284225" w:rsidRDefault="00DF6CE7" w:rsidP="00EE23FE">
            <w:pPr>
              <w:pStyle w:val="rowtabella0"/>
              <w:jc w:val="center"/>
              <w:rPr>
                <w:color w:val="002060"/>
              </w:rPr>
            </w:pPr>
            <w:r w:rsidRPr="0028422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D9B4"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878F4"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E2B7" w14:textId="77777777" w:rsidR="00DF6CE7" w:rsidRPr="00284225" w:rsidRDefault="00DF6CE7" w:rsidP="00EE23FE">
            <w:pPr>
              <w:pStyle w:val="rowtabella0"/>
              <w:jc w:val="center"/>
              <w:rPr>
                <w:color w:val="002060"/>
              </w:rPr>
            </w:pPr>
            <w:r w:rsidRPr="00284225">
              <w:rPr>
                <w:color w:val="002060"/>
              </w:rPr>
              <w:t>0</w:t>
            </w:r>
          </w:p>
        </w:tc>
      </w:tr>
      <w:tr w:rsidR="00DF6CE7" w:rsidRPr="00284225" w14:paraId="6845406D"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DECCE" w14:textId="77777777" w:rsidR="00DF6CE7" w:rsidRPr="00284225" w:rsidRDefault="00DF6CE7" w:rsidP="00EE23FE">
            <w:pPr>
              <w:pStyle w:val="rowtabella0"/>
              <w:rPr>
                <w:color w:val="002060"/>
              </w:rPr>
            </w:pPr>
            <w:r w:rsidRPr="00284225">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8A09"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1DA9"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C48B"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004F"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9B2F"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34AB"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02863"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3482"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3133" w14:textId="77777777" w:rsidR="00DF6CE7" w:rsidRPr="00284225" w:rsidRDefault="00DF6CE7" w:rsidP="00EE23FE">
            <w:pPr>
              <w:pStyle w:val="rowtabella0"/>
              <w:jc w:val="center"/>
              <w:rPr>
                <w:color w:val="002060"/>
              </w:rPr>
            </w:pPr>
            <w:r w:rsidRPr="00284225">
              <w:rPr>
                <w:color w:val="002060"/>
              </w:rPr>
              <w:t>0</w:t>
            </w:r>
          </w:p>
        </w:tc>
      </w:tr>
      <w:tr w:rsidR="00DF6CE7" w:rsidRPr="00284225" w14:paraId="465FF1B1"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579B4" w14:textId="77777777" w:rsidR="00DF6CE7" w:rsidRPr="00284225" w:rsidRDefault="00DF6CE7" w:rsidP="00EE23FE">
            <w:pPr>
              <w:pStyle w:val="rowtabella0"/>
              <w:rPr>
                <w:color w:val="002060"/>
              </w:rPr>
            </w:pPr>
            <w:r w:rsidRPr="0028422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BBA5"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66D6"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D491"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9AB1"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42DE1"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BF58"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96C0F"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5429"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AB7E" w14:textId="77777777" w:rsidR="00DF6CE7" w:rsidRPr="00284225" w:rsidRDefault="00DF6CE7" w:rsidP="00EE23FE">
            <w:pPr>
              <w:pStyle w:val="rowtabella0"/>
              <w:jc w:val="center"/>
              <w:rPr>
                <w:color w:val="002060"/>
              </w:rPr>
            </w:pPr>
            <w:r w:rsidRPr="00284225">
              <w:rPr>
                <w:color w:val="002060"/>
              </w:rPr>
              <w:t>0</w:t>
            </w:r>
          </w:p>
        </w:tc>
      </w:tr>
      <w:tr w:rsidR="00DF6CE7" w:rsidRPr="00284225" w14:paraId="7C6F4648"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7E2F3" w14:textId="77777777" w:rsidR="00DF6CE7" w:rsidRPr="00284225" w:rsidRDefault="00DF6CE7" w:rsidP="00EE23FE">
            <w:pPr>
              <w:pStyle w:val="rowtabella0"/>
              <w:rPr>
                <w:color w:val="002060"/>
              </w:rPr>
            </w:pPr>
            <w:r w:rsidRPr="0028422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6157"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1103"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61B9"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FAE7"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6421"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3BB3"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29A8" w14:textId="77777777" w:rsidR="00DF6CE7" w:rsidRPr="00284225" w:rsidRDefault="00DF6CE7" w:rsidP="00EE23FE">
            <w:pPr>
              <w:pStyle w:val="rowtabella0"/>
              <w:jc w:val="center"/>
              <w:rPr>
                <w:color w:val="002060"/>
              </w:rPr>
            </w:pPr>
            <w:r w:rsidRPr="002842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CD99"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84FEF" w14:textId="77777777" w:rsidR="00DF6CE7" w:rsidRPr="00284225" w:rsidRDefault="00DF6CE7" w:rsidP="00EE23FE">
            <w:pPr>
              <w:pStyle w:val="rowtabella0"/>
              <w:jc w:val="center"/>
              <w:rPr>
                <w:color w:val="002060"/>
              </w:rPr>
            </w:pPr>
            <w:r w:rsidRPr="00284225">
              <w:rPr>
                <w:color w:val="002060"/>
              </w:rPr>
              <w:t>0</w:t>
            </w:r>
          </w:p>
        </w:tc>
      </w:tr>
      <w:tr w:rsidR="00DF6CE7" w:rsidRPr="00284225" w14:paraId="2C365322"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83CC7" w14:textId="77777777" w:rsidR="00DF6CE7" w:rsidRPr="00284225" w:rsidRDefault="00DF6CE7" w:rsidP="00EE23FE">
            <w:pPr>
              <w:pStyle w:val="rowtabella0"/>
              <w:rPr>
                <w:color w:val="002060"/>
                <w:lang w:val="es-ES"/>
              </w:rPr>
            </w:pPr>
            <w:r w:rsidRPr="00284225">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8B9E"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8E065"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8524"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990E"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AC43"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820B"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DC01"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BDD85"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F1E9" w14:textId="77777777" w:rsidR="00DF6CE7" w:rsidRPr="00284225" w:rsidRDefault="00DF6CE7" w:rsidP="00EE23FE">
            <w:pPr>
              <w:pStyle w:val="rowtabella0"/>
              <w:jc w:val="center"/>
              <w:rPr>
                <w:color w:val="002060"/>
              </w:rPr>
            </w:pPr>
            <w:r w:rsidRPr="00284225">
              <w:rPr>
                <w:color w:val="002060"/>
              </w:rPr>
              <w:t>0</w:t>
            </w:r>
          </w:p>
        </w:tc>
      </w:tr>
      <w:tr w:rsidR="00DF6CE7" w:rsidRPr="00284225" w14:paraId="118B96B8"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010E0" w14:textId="77777777" w:rsidR="00DF6CE7" w:rsidRPr="00284225" w:rsidRDefault="00DF6CE7" w:rsidP="00EE23FE">
            <w:pPr>
              <w:pStyle w:val="rowtabella0"/>
              <w:rPr>
                <w:color w:val="002060"/>
              </w:rPr>
            </w:pPr>
            <w:r w:rsidRPr="00284225">
              <w:rPr>
                <w:color w:val="002060"/>
              </w:rPr>
              <w:t xml:space="preserve">A.S.D. </w:t>
            </w:r>
            <w:proofErr w:type="gramStart"/>
            <w:r w:rsidRPr="00284225">
              <w:rPr>
                <w:color w:val="002060"/>
              </w:rPr>
              <w:t>CITTA</w:t>
            </w:r>
            <w:proofErr w:type="gramEnd"/>
            <w:r w:rsidRPr="0028422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2CD4"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977B"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3B0D"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34BE"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A40C0"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2FCE3"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62F7"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50AE"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10D4" w14:textId="77777777" w:rsidR="00DF6CE7" w:rsidRPr="00284225" w:rsidRDefault="00DF6CE7" w:rsidP="00EE23FE">
            <w:pPr>
              <w:pStyle w:val="rowtabella0"/>
              <w:jc w:val="center"/>
              <w:rPr>
                <w:color w:val="002060"/>
              </w:rPr>
            </w:pPr>
            <w:r w:rsidRPr="00284225">
              <w:rPr>
                <w:color w:val="002060"/>
              </w:rPr>
              <w:t>0</w:t>
            </w:r>
          </w:p>
        </w:tc>
      </w:tr>
      <w:tr w:rsidR="00DF6CE7" w:rsidRPr="00284225" w14:paraId="321B6E89"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1D481" w14:textId="77777777" w:rsidR="00DF6CE7" w:rsidRPr="00284225" w:rsidRDefault="00DF6CE7" w:rsidP="00EE23FE">
            <w:pPr>
              <w:pStyle w:val="rowtabella0"/>
              <w:rPr>
                <w:color w:val="002060"/>
              </w:rPr>
            </w:pPr>
            <w:r w:rsidRPr="0028422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3387"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93A5"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FCD00"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84B58"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60B5"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F5C4"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3D44"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241C"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07CF" w14:textId="77777777" w:rsidR="00DF6CE7" w:rsidRPr="00284225" w:rsidRDefault="00DF6CE7" w:rsidP="00EE23FE">
            <w:pPr>
              <w:pStyle w:val="rowtabella0"/>
              <w:jc w:val="center"/>
              <w:rPr>
                <w:color w:val="002060"/>
              </w:rPr>
            </w:pPr>
            <w:r w:rsidRPr="00284225">
              <w:rPr>
                <w:color w:val="002060"/>
              </w:rPr>
              <w:t>0</w:t>
            </w:r>
          </w:p>
        </w:tc>
      </w:tr>
      <w:tr w:rsidR="00DF6CE7" w:rsidRPr="00284225" w14:paraId="11322B34"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C4B8B" w14:textId="77777777" w:rsidR="00DF6CE7" w:rsidRPr="00284225" w:rsidRDefault="00DF6CE7" w:rsidP="00EE23FE">
            <w:pPr>
              <w:pStyle w:val="rowtabella0"/>
              <w:rPr>
                <w:color w:val="002060"/>
              </w:rPr>
            </w:pPr>
            <w:r w:rsidRPr="0028422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022B"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E9F6"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6100"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26A5"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78C7D"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7DB0"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A074"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61FA"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7382" w14:textId="77777777" w:rsidR="00DF6CE7" w:rsidRPr="00284225" w:rsidRDefault="00DF6CE7" w:rsidP="00EE23FE">
            <w:pPr>
              <w:pStyle w:val="rowtabella0"/>
              <w:jc w:val="center"/>
              <w:rPr>
                <w:color w:val="002060"/>
              </w:rPr>
            </w:pPr>
            <w:r w:rsidRPr="00284225">
              <w:rPr>
                <w:color w:val="002060"/>
              </w:rPr>
              <w:t>0</w:t>
            </w:r>
          </w:p>
        </w:tc>
      </w:tr>
      <w:tr w:rsidR="00DF6CE7" w:rsidRPr="00284225" w14:paraId="22B3BEE6"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02FB9" w14:textId="77777777" w:rsidR="00DF6CE7" w:rsidRPr="00284225" w:rsidRDefault="00DF6CE7" w:rsidP="00EE23FE">
            <w:pPr>
              <w:pStyle w:val="rowtabella0"/>
              <w:rPr>
                <w:color w:val="002060"/>
              </w:rPr>
            </w:pPr>
            <w:r w:rsidRPr="00284225">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B123"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58E4"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001D"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37D9"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351B"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42C45"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1648" w14:textId="77777777" w:rsidR="00DF6CE7" w:rsidRPr="00284225" w:rsidRDefault="00DF6CE7" w:rsidP="00EE23FE">
            <w:pPr>
              <w:pStyle w:val="rowtabella0"/>
              <w:jc w:val="center"/>
              <w:rPr>
                <w:color w:val="002060"/>
              </w:rPr>
            </w:pPr>
            <w:r w:rsidRPr="002842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A7903"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12C0D" w14:textId="77777777" w:rsidR="00DF6CE7" w:rsidRPr="00284225" w:rsidRDefault="00DF6CE7" w:rsidP="00EE23FE">
            <w:pPr>
              <w:pStyle w:val="rowtabella0"/>
              <w:jc w:val="center"/>
              <w:rPr>
                <w:color w:val="002060"/>
              </w:rPr>
            </w:pPr>
            <w:r w:rsidRPr="00284225">
              <w:rPr>
                <w:color w:val="002060"/>
              </w:rPr>
              <w:t>0</w:t>
            </w:r>
          </w:p>
        </w:tc>
      </w:tr>
      <w:tr w:rsidR="00DF6CE7" w:rsidRPr="00284225" w14:paraId="274A463D"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F3EAA" w14:textId="77777777" w:rsidR="00DF6CE7" w:rsidRPr="00284225" w:rsidRDefault="00DF6CE7" w:rsidP="00EE23FE">
            <w:pPr>
              <w:pStyle w:val="rowtabella0"/>
              <w:rPr>
                <w:color w:val="002060"/>
              </w:rPr>
            </w:pPr>
            <w:r w:rsidRPr="00284225">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FA0B"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3C41"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075A9"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AB62"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CA63"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EE24"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9B11" w14:textId="77777777" w:rsidR="00DF6CE7" w:rsidRPr="00284225" w:rsidRDefault="00DF6CE7" w:rsidP="00EE23FE">
            <w:pPr>
              <w:pStyle w:val="rowtabella0"/>
              <w:jc w:val="center"/>
              <w:rPr>
                <w:color w:val="002060"/>
              </w:rPr>
            </w:pPr>
            <w:r w:rsidRPr="002842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B9A9"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641C" w14:textId="77777777" w:rsidR="00DF6CE7" w:rsidRPr="00284225" w:rsidRDefault="00DF6CE7" w:rsidP="00EE23FE">
            <w:pPr>
              <w:pStyle w:val="rowtabella0"/>
              <w:jc w:val="center"/>
              <w:rPr>
                <w:color w:val="002060"/>
              </w:rPr>
            </w:pPr>
            <w:r w:rsidRPr="00284225">
              <w:rPr>
                <w:color w:val="002060"/>
              </w:rPr>
              <w:t>0</w:t>
            </w:r>
          </w:p>
        </w:tc>
      </w:tr>
      <w:tr w:rsidR="00DF6CE7" w:rsidRPr="00284225" w14:paraId="2997BDED" w14:textId="77777777" w:rsidTr="00EE23F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75513F" w14:textId="77777777" w:rsidR="00DF6CE7" w:rsidRPr="00284225" w:rsidRDefault="00DF6CE7" w:rsidP="00EE23FE">
            <w:pPr>
              <w:pStyle w:val="rowtabella0"/>
              <w:rPr>
                <w:color w:val="002060"/>
              </w:rPr>
            </w:pPr>
            <w:r w:rsidRPr="0028422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ADBD8"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ADE9"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7F37"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23F8"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A368"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AB41C"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5C27" w14:textId="77777777" w:rsidR="00DF6CE7" w:rsidRPr="00284225" w:rsidRDefault="00DF6CE7" w:rsidP="00EE23FE">
            <w:pPr>
              <w:pStyle w:val="rowtabella0"/>
              <w:jc w:val="center"/>
              <w:rPr>
                <w:color w:val="002060"/>
              </w:rPr>
            </w:pPr>
            <w:r w:rsidRPr="002842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3708" w14:textId="77777777" w:rsidR="00DF6CE7" w:rsidRPr="00284225" w:rsidRDefault="00DF6CE7" w:rsidP="00EE23FE">
            <w:pPr>
              <w:pStyle w:val="rowtabella0"/>
              <w:jc w:val="center"/>
              <w:rPr>
                <w:color w:val="002060"/>
              </w:rPr>
            </w:pPr>
            <w:r w:rsidRPr="002842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1935" w14:textId="77777777" w:rsidR="00DF6CE7" w:rsidRPr="00284225" w:rsidRDefault="00DF6CE7" w:rsidP="00EE23FE">
            <w:pPr>
              <w:pStyle w:val="rowtabella0"/>
              <w:jc w:val="center"/>
              <w:rPr>
                <w:color w:val="002060"/>
              </w:rPr>
            </w:pPr>
            <w:r w:rsidRPr="00284225">
              <w:rPr>
                <w:color w:val="002060"/>
              </w:rPr>
              <w:t>0</w:t>
            </w:r>
          </w:p>
        </w:tc>
      </w:tr>
    </w:tbl>
    <w:p w14:paraId="3D5E055D" w14:textId="77777777" w:rsidR="00DF6CE7" w:rsidRPr="00284225" w:rsidRDefault="00DF6CE7" w:rsidP="00DF6CE7">
      <w:pPr>
        <w:pStyle w:val="breakline"/>
        <w:rPr>
          <w:rFonts w:eastAsiaTheme="minorEastAsia"/>
          <w:color w:val="002060"/>
        </w:rPr>
      </w:pPr>
    </w:p>
    <w:p w14:paraId="5B00A513" w14:textId="77777777" w:rsidR="00DF6CE7" w:rsidRPr="00284225" w:rsidRDefault="00DF6CE7" w:rsidP="00DF6CE7">
      <w:pPr>
        <w:pStyle w:val="breakline"/>
        <w:rPr>
          <w:color w:val="002060"/>
        </w:rPr>
      </w:pPr>
    </w:p>
    <w:p w14:paraId="42C9BBCB" w14:textId="77777777" w:rsidR="00DF6CE7" w:rsidRPr="00284225" w:rsidRDefault="00DF6CE7" w:rsidP="00DF6CE7">
      <w:pPr>
        <w:pStyle w:val="sottotitolocampionato10"/>
        <w:rPr>
          <w:color w:val="002060"/>
        </w:rPr>
      </w:pPr>
      <w:r w:rsidRPr="0028422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F6CE7" w:rsidRPr="00284225" w14:paraId="0379EEA9" w14:textId="77777777" w:rsidTr="00EE23F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6382E" w14:textId="77777777" w:rsidR="00DF6CE7" w:rsidRPr="00284225" w:rsidRDefault="00DF6CE7" w:rsidP="00EE23FE">
            <w:pPr>
              <w:pStyle w:val="headertabella0"/>
              <w:rPr>
                <w:color w:val="002060"/>
              </w:rPr>
            </w:pPr>
            <w:r w:rsidRPr="002842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629F5" w14:textId="77777777" w:rsidR="00DF6CE7" w:rsidRPr="00284225" w:rsidRDefault="00DF6CE7" w:rsidP="00EE23FE">
            <w:pPr>
              <w:pStyle w:val="headertabella0"/>
              <w:rPr>
                <w:color w:val="002060"/>
              </w:rPr>
            </w:pPr>
            <w:r w:rsidRPr="002842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46F67" w14:textId="77777777" w:rsidR="00DF6CE7" w:rsidRPr="00284225" w:rsidRDefault="00DF6CE7" w:rsidP="00EE23FE">
            <w:pPr>
              <w:pStyle w:val="headertabella0"/>
              <w:rPr>
                <w:color w:val="002060"/>
              </w:rPr>
            </w:pPr>
            <w:r w:rsidRPr="002842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27C43" w14:textId="77777777" w:rsidR="00DF6CE7" w:rsidRPr="00284225" w:rsidRDefault="00DF6CE7" w:rsidP="00EE23FE">
            <w:pPr>
              <w:pStyle w:val="headertabella0"/>
              <w:rPr>
                <w:color w:val="002060"/>
              </w:rPr>
            </w:pPr>
            <w:r w:rsidRPr="002842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5F8E0" w14:textId="77777777" w:rsidR="00DF6CE7" w:rsidRPr="00284225" w:rsidRDefault="00DF6CE7" w:rsidP="00EE23FE">
            <w:pPr>
              <w:pStyle w:val="headertabella0"/>
              <w:rPr>
                <w:color w:val="002060"/>
              </w:rPr>
            </w:pPr>
            <w:r w:rsidRPr="002842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95761" w14:textId="77777777" w:rsidR="00DF6CE7" w:rsidRPr="00284225" w:rsidRDefault="00DF6CE7" w:rsidP="00EE23FE">
            <w:pPr>
              <w:pStyle w:val="headertabella0"/>
              <w:rPr>
                <w:color w:val="002060"/>
              </w:rPr>
            </w:pPr>
            <w:r w:rsidRPr="002842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A124E" w14:textId="77777777" w:rsidR="00DF6CE7" w:rsidRPr="00284225" w:rsidRDefault="00DF6CE7" w:rsidP="00EE23FE">
            <w:pPr>
              <w:pStyle w:val="headertabella0"/>
              <w:rPr>
                <w:color w:val="002060"/>
              </w:rPr>
            </w:pPr>
            <w:r w:rsidRPr="002842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D3406" w14:textId="77777777" w:rsidR="00DF6CE7" w:rsidRPr="00284225" w:rsidRDefault="00DF6CE7" w:rsidP="00EE23FE">
            <w:pPr>
              <w:pStyle w:val="headertabella0"/>
              <w:rPr>
                <w:color w:val="002060"/>
              </w:rPr>
            </w:pPr>
            <w:r w:rsidRPr="002842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17D0F" w14:textId="77777777" w:rsidR="00DF6CE7" w:rsidRPr="00284225" w:rsidRDefault="00DF6CE7" w:rsidP="00EE23FE">
            <w:pPr>
              <w:pStyle w:val="headertabella0"/>
              <w:rPr>
                <w:color w:val="002060"/>
              </w:rPr>
            </w:pPr>
            <w:r w:rsidRPr="002842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768BD" w14:textId="77777777" w:rsidR="00DF6CE7" w:rsidRPr="00284225" w:rsidRDefault="00DF6CE7" w:rsidP="00EE23FE">
            <w:pPr>
              <w:pStyle w:val="headertabella0"/>
              <w:rPr>
                <w:color w:val="002060"/>
              </w:rPr>
            </w:pPr>
            <w:r w:rsidRPr="00284225">
              <w:rPr>
                <w:color w:val="002060"/>
              </w:rPr>
              <w:t>PE</w:t>
            </w:r>
          </w:p>
        </w:tc>
      </w:tr>
      <w:tr w:rsidR="00DF6CE7" w:rsidRPr="00284225" w14:paraId="06E2F5D5" w14:textId="77777777" w:rsidTr="00EE23F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C56E42" w14:textId="77777777" w:rsidR="00DF6CE7" w:rsidRPr="00284225" w:rsidRDefault="00DF6CE7" w:rsidP="00EE23FE">
            <w:pPr>
              <w:pStyle w:val="rowtabella0"/>
              <w:rPr>
                <w:color w:val="002060"/>
              </w:rPr>
            </w:pPr>
            <w:r w:rsidRPr="0028422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C1E6"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925C"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AC5C"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3691"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16CB"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337A" w14:textId="77777777" w:rsidR="00DF6CE7" w:rsidRPr="00284225" w:rsidRDefault="00DF6CE7" w:rsidP="00EE23FE">
            <w:pPr>
              <w:pStyle w:val="rowtabella0"/>
              <w:jc w:val="center"/>
              <w:rPr>
                <w:color w:val="002060"/>
              </w:rPr>
            </w:pPr>
            <w:r w:rsidRPr="0028422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9EF8" w14:textId="77777777" w:rsidR="00DF6CE7" w:rsidRPr="00284225" w:rsidRDefault="00DF6CE7" w:rsidP="00EE23FE">
            <w:pPr>
              <w:pStyle w:val="rowtabella0"/>
              <w:jc w:val="center"/>
              <w:rPr>
                <w:color w:val="002060"/>
              </w:rPr>
            </w:pPr>
            <w:r w:rsidRPr="0028422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6D29" w14:textId="77777777" w:rsidR="00DF6CE7" w:rsidRPr="00284225" w:rsidRDefault="00DF6CE7" w:rsidP="00EE23FE">
            <w:pPr>
              <w:pStyle w:val="rowtabella0"/>
              <w:jc w:val="center"/>
              <w:rPr>
                <w:color w:val="002060"/>
              </w:rPr>
            </w:pPr>
            <w:r w:rsidRPr="002842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D61F0" w14:textId="77777777" w:rsidR="00DF6CE7" w:rsidRPr="00284225" w:rsidRDefault="00DF6CE7" w:rsidP="00EE23FE">
            <w:pPr>
              <w:pStyle w:val="rowtabella0"/>
              <w:jc w:val="center"/>
              <w:rPr>
                <w:color w:val="002060"/>
              </w:rPr>
            </w:pPr>
            <w:r w:rsidRPr="00284225">
              <w:rPr>
                <w:color w:val="002060"/>
              </w:rPr>
              <w:t>0</w:t>
            </w:r>
          </w:p>
        </w:tc>
      </w:tr>
      <w:tr w:rsidR="00DF6CE7" w:rsidRPr="00284225" w14:paraId="077E845F"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D94FB" w14:textId="77777777" w:rsidR="00DF6CE7" w:rsidRPr="00284225" w:rsidRDefault="00DF6CE7" w:rsidP="00EE23FE">
            <w:pPr>
              <w:pStyle w:val="rowtabella0"/>
              <w:rPr>
                <w:color w:val="002060"/>
              </w:rPr>
            </w:pPr>
            <w:r w:rsidRPr="00284225">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3CFF"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5F773"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D76F"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A34E"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A2FA"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4124" w14:textId="77777777" w:rsidR="00DF6CE7" w:rsidRPr="00284225" w:rsidRDefault="00DF6CE7" w:rsidP="00EE23FE">
            <w:pPr>
              <w:pStyle w:val="rowtabella0"/>
              <w:jc w:val="center"/>
              <w:rPr>
                <w:color w:val="002060"/>
              </w:rPr>
            </w:pPr>
            <w:r w:rsidRPr="0028422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C046"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E7C4" w14:textId="77777777" w:rsidR="00DF6CE7" w:rsidRPr="00284225" w:rsidRDefault="00DF6CE7" w:rsidP="00EE23FE">
            <w:pPr>
              <w:pStyle w:val="rowtabella0"/>
              <w:jc w:val="center"/>
              <w:rPr>
                <w:color w:val="002060"/>
              </w:rPr>
            </w:pPr>
            <w:r w:rsidRPr="002842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15BC" w14:textId="77777777" w:rsidR="00DF6CE7" w:rsidRPr="00284225" w:rsidRDefault="00DF6CE7" w:rsidP="00EE23FE">
            <w:pPr>
              <w:pStyle w:val="rowtabella0"/>
              <w:jc w:val="center"/>
              <w:rPr>
                <w:color w:val="002060"/>
              </w:rPr>
            </w:pPr>
            <w:r w:rsidRPr="00284225">
              <w:rPr>
                <w:color w:val="002060"/>
              </w:rPr>
              <w:t>0</w:t>
            </w:r>
          </w:p>
        </w:tc>
      </w:tr>
      <w:tr w:rsidR="00DF6CE7" w:rsidRPr="00284225" w14:paraId="7EE22769"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8F765" w14:textId="77777777" w:rsidR="00DF6CE7" w:rsidRPr="00284225" w:rsidRDefault="00DF6CE7" w:rsidP="00EE23FE">
            <w:pPr>
              <w:pStyle w:val="rowtabella0"/>
              <w:rPr>
                <w:color w:val="002060"/>
              </w:rPr>
            </w:pPr>
            <w:r w:rsidRPr="0028422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B116"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7933"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37C0E"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1FD2"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8324"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03B3" w14:textId="77777777" w:rsidR="00DF6CE7" w:rsidRPr="00284225" w:rsidRDefault="00DF6CE7" w:rsidP="00EE23FE">
            <w:pPr>
              <w:pStyle w:val="rowtabella0"/>
              <w:jc w:val="center"/>
              <w:rPr>
                <w:color w:val="002060"/>
              </w:rPr>
            </w:pPr>
            <w:r w:rsidRPr="002842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BB2E" w14:textId="77777777" w:rsidR="00DF6CE7" w:rsidRPr="00284225" w:rsidRDefault="00DF6CE7" w:rsidP="00EE23FE">
            <w:pPr>
              <w:pStyle w:val="rowtabella0"/>
              <w:jc w:val="center"/>
              <w:rPr>
                <w:color w:val="002060"/>
              </w:rPr>
            </w:pPr>
            <w:r w:rsidRPr="002842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7C52"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40DD" w14:textId="77777777" w:rsidR="00DF6CE7" w:rsidRPr="00284225" w:rsidRDefault="00DF6CE7" w:rsidP="00EE23FE">
            <w:pPr>
              <w:pStyle w:val="rowtabella0"/>
              <w:jc w:val="center"/>
              <w:rPr>
                <w:color w:val="002060"/>
              </w:rPr>
            </w:pPr>
            <w:r w:rsidRPr="00284225">
              <w:rPr>
                <w:color w:val="002060"/>
              </w:rPr>
              <w:t>0</w:t>
            </w:r>
          </w:p>
        </w:tc>
      </w:tr>
      <w:tr w:rsidR="00DF6CE7" w:rsidRPr="00284225" w14:paraId="456A89C3"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EF223" w14:textId="77777777" w:rsidR="00DF6CE7" w:rsidRPr="00284225" w:rsidRDefault="00DF6CE7" w:rsidP="00EE23FE">
            <w:pPr>
              <w:pStyle w:val="rowtabella0"/>
              <w:rPr>
                <w:color w:val="002060"/>
              </w:rPr>
            </w:pPr>
            <w:r w:rsidRPr="0028422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0074"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56E0"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CF6D"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72C6"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D83D"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92D9" w14:textId="77777777" w:rsidR="00DF6CE7" w:rsidRPr="00284225" w:rsidRDefault="00DF6CE7" w:rsidP="00EE23FE">
            <w:pPr>
              <w:pStyle w:val="rowtabella0"/>
              <w:jc w:val="center"/>
              <w:rPr>
                <w:color w:val="002060"/>
              </w:rPr>
            </w:pPr>
            <w:r w:rsidRPr="0028422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65DE2" w14:textId="77777777" w:rsidR="00DF6CE7" w:rsidRPr="00284225" w:rsidRDefault="00DF6CE7" w:rsidP="00EE23FE">
            <w:pPr>
              <w:pStyle w:val="rowtabella0"/>
              <w:jc w:val="center"/>
              <w:rPr>
                <w:color w:val="002060"/>
              </w:rPr>
            </w:pPr>
            <w:r w:rsidRPr="002842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72C8"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27AB" w14:textId="77777777" w:rsidR="00DF6CE7" w:rsidRPr="00284225" w:rsidRDefault="00DF6CE7" w:rsidP="00EE23FE">
            <w:pPr>
              <w:pStyle w:val="rowtabella0"/>
              <w:jc w:val="center"/>
              <w:rPr>
                <w:color w:val="002060"/>
              </w:rPr>
            </w:pPr>
            <w:r w:rsidRPr="00284225">
              <w:rPr>
                <w:color w:val="002060"/>
              </w:rPr>
              <w:t>0</w:t>
            </w:r>
          </w:p>
        </w:tc>
      </w:tr>
      <w:tr w:rsidR="00DF6CE7" w:rsidRPr="00284225" w14:paraId="1918C1A5"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3D1FD" w14:textId="77777777" w:rsidR="00DF6CE7" w:rsidRPr="00284225" w:rsidRDefault="00DF6CE7" w:rsidP="00EE23FE">
            <w:pPr>
              <w:pStyle w:val="rowtabella0"/>
              <w:rPr>
                <w:color w:val="002060"/>
              </w:rPr>
            </w:pPr>
            <w:r w:rsidRPr="0028422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89B7"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EEACD"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9296"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75B5"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8C47"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4C5E" w14:textId="77777777" w:rsidR="00DF6CE7" w:rsidRPr="00284225" w:rsidRDefault="00DF6CE7" w:rsidP="00EE23FE">
            <w:pPr>
              <w:pStyle w:val="rowtabella0"/>
              <w:jc w:val="center"/>
              <w:rPr>
                <w:color w:val="002060"/>
              </w:rPr>
            </w:pPr>
            <w:r w:rsidRPr="002842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A46B" w14:textId="77777777" w:rsidR="00DF6CE7" w:rsidRPr="00284225" w:rsidRDefault="00DF6CE7" w:rsidP="00EE23FE">
            <w:pPr>
              <w:pStyle w:val="rowtabella0"/>
              <w:jc w:val="center"/>
              <w:rPr>
                <w:color w:val="002060"/>
              </w:rPr>
            </w:pPr>
            <w:r w:rsidRPr="002842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506C"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817E0" w14:textId="77777777" w:rsidR="00DF6CE7" w:rsidRPr="00284225" w:rsidRDefault="00DF6CE7" w:rsidP="00EE23FE">
            <w:pPr>
              <w:pStyle w:val="rowtabella0"/>
              <w:jc w:val="center"/>
              <w:rPr>
                <w:color w:val="002060"/>
              </w:rPr>
            </w:pPr>
            <w:r w:rsidRPr="00284225">
              <w:rPr>
                <w:color w:val="002060"/>
              </w:rPr>
              <w:t>0</w:t>
            </w:r>
          </w:p>
        </w:tc>
      </w:tr>
      <w:tr w:rsidR="00DF6CE7" w:rsidRPr="00284225" w14:paraId="05D47DF3"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9A58A" w14:textId="77777777" w:rsidR="00DF6CE7" w:rsidRPr="00284225" w:rsidRDefault="00DF6CE7" w:rsidP="00EE23FE">
            <w:pPr>
              <w:pStyle w:val="rowtabella0"/>
              <w:rPr>
                <w:color w:val="002060"/>
              </w:rPr>
            </w:pPr>
            <w:r w:rsidRPr="0028422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8DBB"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F64E"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F118"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FE8A1"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4A32"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349C" w14:textId="77777777" w:rsidR="00DF6CE7" w:rsidRPr="00284225" w:rsidRDefault="00DF6CE7" w:rsidP="00EE23FE">
            <w:pPr>
              <w:pStyle w:val="rowtabella0"/>
              <w:jc w:val="center"/>
              <w:rPr>
                <w:color w:val="002060"/>
              </w:rPr>
            </w:pPr>
            <w:r w:rsidRPr="002842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1358" w14:textId="77777777" w:rsidR="00DF6CE7" w:rsidRPr="00284225" w:rsidRDefault="00DF6CE7" w:rsidP="00EE23FE">
            <w:pPr>
              <w:pStyle w:val="rowtabella0"/>
              <w:jc w:val="center"/>
              <w:rPr>
                <w:color w:val="002060"/>
              </w:rPr>
            </w:pPr>
            <w:r w:rsidRPr="002842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0C89"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9705" w14:textId="77777777" w:rsidR="00DF6CE7" w:rsidRPr="00284225" w:rsidRDefault="00DF6CE7" w:rsidP="00EE23FE">
            <w:pPr>
              <w:pStyle w:val="rowtabella0"/>
              <w:jc w:val="center"/>
              <w:rPr>
                <w:color w:val="002060"/>
              </w:rPr>
            </w:pPr>
            <w:r w:rsidRPr="00284225">
              <w:rPr>
                <w:color w:val="002060"/>
              </w:rPr>
              <w:t>0</w:t>
            </w:r>
          </w:p>
        </w:tc>
      </w:tr>
      <w:tr w:rsidR="00DF6CE7" w:rsidRPr="00284225" w14:paraId="4AF67503"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092AB" w14:textId="77777777" w:rsidR="00DF6CE7" w:rsidRPr="00284225" w:rsidRDefault="00DF6CE7" w:rsidP="00EE23FE">
            <w:pPr>
              <w:pStyle w:val="rowtabella0"/>
              <w:rPr>
                <w:color w:val="002060"/>
                <w:lang w:val="es-ES"/>
              </w:rPr>
            </w:pPr>
            <w:r w:rsidRPr="0028422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77738"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9C07"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759C"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BCEF"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FFCD"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59A6" w14:textId="77777777" w:rsidR="00DF6CE7" w:rsidRPr="00284225" w:rsidRDefault="00DF6CE7" w:rsidP="00EE23FE">
            <w:pPr>
              <w:pStyle w:val="rowtabella0"/>
              <w:jc w:val="center"/>
              <w:rPr>
                <w:color w:val="002060"/>
              </w:rPr>
            </w:pPr>
            <w:r w:rsidRPr="002842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3104"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15BB"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9860" w14:textId="77777777" w:rsidR="00DF6CE7" w:rsidRPr="00284225" w:rsidRDefault="00DF6CE7" w:rsidP="00EE23FE">
            <w:pPr>
              <w:pStyle w:val="rowtabella0"/>
              <w:jc w:val="center"/>
              <w:rPr>
                <w:color w:val="002060"/>
              </w:rPr>
            </w:pPr>
            <w:r w:rsidRPr="00284225">
              <w:rPr>
                <w:color w:val="002060"/>
              </w:rPr>
              <w:t>0</w:t>
            </w:r>
          </w:p>
        </w:tc>
      </w:tr>
      <w:tr w:rsidR="00DF6CE7" w:rsidRPr="00284225" w14:paraId="558BE1D0"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3E1A2" w14:textId="77777777" w:rsidR="00DF6CE7" w:rsidRPr="00284225" w:rsidRDefault="00DF6CE7" w:rsidP="00EE23FE">
            <w:pPr>
              <w:pStyle w:val="rowtabella0"/>
              <w:rPr>
                <w:color w:val="002060"/>
              </w:rPr>
            </w:pPr>
            <w:r w:rsidRPr="00284225">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3F320"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BC10"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7673"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DBF1"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B6EF0"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C47A" w14:textId="77777777" w:rsidR="00DF6CE7" w:rsidRPr="00284225" w:rsidRDefault="00DF6CE7" w:rsidP="00EE23FE">
            <w:pPr>
              <w:pStyle w:val="rowtabella0"/>
              <w:jc w:val="center"/>
              <w:rPr>
                <w:color w:val="002060"/>
              </w:rPr>
            </w:pPr>
            <w:r w:rsidRPr="002842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6D9C" w14:textId="77777777" w:rsidR="00DF6CE7" w:rsidRPr="00284225" w:rsidRDefault="00DF6CE7" w:rsidP="00EE23FE">
            <w:pPr>
              <w:pStyle w:val="rowtabella0"/>
              <w:jc w:val="center"/>
              <w:rPr>
                <w:color w:val="002060"/>
              </w:rPr>
            </w:pPr>
            <w:r w:rsidRPr="002842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2EC16"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EFEC" w14:textId="77777777" w:rsidR="00DF6CE7" w:rsidRPr="00284225" w:rsidRDefault="00DF6CE7" w:rsidP="00EE23FE">
            <w:pPr>
              <w:pStyle w:val="rowtabella0"/>
              <w:jc w:val="center"/>
              <w:rPr>
                <w:color w:val="002060"/>
              </w:rPr>
            </w:pPr>
            <w:r w:rsidRPr="00284225">
              <w:rPr>
                <w:color w:val="002060"/>
              </w:rPr>
              <w:t>0</w:t>
            </w:r>
          </w:p>
        </w:tc>
      </w:tr>
      <w:tr w:rsidR="00DF6CE7" w:rsidRPr="00284225" w14:paraId="07D94073"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2C16D" w14:textId="77777777" w:rsidR="00DF6CE7" w:rsidRPr="00284225" w:rsidRDefault="00DF6CE7" w:rsidP="00EE23FE">
            <w:pPr>
              <w:pStyle w:val="rowtabella0"/>
              <w:rPr>
                <w:color w:val="002060"/>
              </w:rPr>
            </w:pPr>
            <w:r w:rsidRPr="00284225">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5CC5"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ADA3F"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4CD9"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EFE1"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A93C8"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4209" w14:textId="77777777" w:rsidR="00DF6CE7" w:rsidRPr="00284225" w:rsidRDefault="00DF6CE7" w:rsidP="00EE23FE">
            <w:pPr>
              <w:pStyle w:val="rowtabella0"/>
              <w:jc w:val="center"/>
              <w:rPr>
                <w:color w:val="002060"/>
              </w:rPr>
            </w:pPr>
            <w:r w:rsidRPr="002842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4011" w14:textId="77777777" w:rsidR="00DF6CE7" w:rsidRPr="00284225" w:rsidRDefault="00DF6CE7" w:rsidP="00EE23FE">
            <w:pPr>
              <w:pStyle w:val="rowtabella0"/>
              <w:jc w:val="center"/>
              <w:rPr>
                <w:color w:val="002060"/>
              </w:rPr>
            </w:pPr>
            <w:r w:rsidRPr="002842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49C1F"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4A32" w14:textId="77777777" w:rsidR="00DF6CE7" w:rsidRPr="00284225" w:rsidRDefault="00DF6CE7" w:rsidP="00EE23FE">
            <w:pPr>
              <w:pStyle w:val="rowtabella0"/>
              <w:jc w:val="center"/>
              <w:rPr>
                <w:color w:val="002060"/>
              </w:rPr>
            </w:pPr>
            <w:r w:rsidRPr="00284225">
              <w:rPr>
                <w:color w:val="002060"/>
              </w:rPr>
              <w:t>0</w:t>
            </w:r>
          </w:p>
        </w:tc>
      </w:tr>
      <w:tr w:rsidR="00DF6CE7" w:rsidRPr="00284225" w14:paraId="0D915037"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A3EEA" w14:textId="77777777" w:rsidR="00DF6CE7" w:rsidRPr="00284225" w:rsidRDefault="00DF6CE7" w:rsidP="00EE23FE">
            <w:pPr>
              <w:pStyle w:val="rowtabella0"/>
              <w:rPr>
                <w:color w:val="002060"/>
              </w:rPr>
            </w:pPr>
            <w:r w:rsidRPr="0028422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6742"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170F"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6A41"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DDE3"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0FA1"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6CE0"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C1F7"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EC7B"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1D07" w14:textId="77777777" w:rsidR="00DF6CE7" w:rsidRPr="00284225" w:rsidRDefault="00DF6CE7" w:rsidP="00EE23FE">
            <w:pPr>
              <w:pStyle w:val="rowtabella0"/>
              <w:jc w:val="center"/>
              <w:rPr>
                <w:color w:val="002060"/>
              </w:rPr>
            </w:pPr>
            <w:r w:rsidRPr="00284225">
              <w:rPr>
                <w:color w:val="002060"/>
              </w:rPr>
              <w:t>0</w:t>
            </w:r>
          </w:p>
        </w:tc>
      </w:tr>
      <w:tr w:rsidR="00DF6CE7" w:rsidRPr="00284225" w14:paraId="3FE5EE88"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F0A13" w14:textId="77777777" w:rsidR="00DF6CE7" w:rsidRPr="00284225" w:rsidRDefault="00DF6CE7" w:rsidP="00EE23FE">
            <w:pPr>
              <w:pStyle w:val="rowtabella0"/>
              <w:rPr>
                <w:color w:val="002060"/>
              </w:rPr>
            </w:pPr>
            <w:r w:rsidRPr="00284225">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484E"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A42A"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B234"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51A7"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4890"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48E6F" w14:textId="77777777" w:rsidR="00DF6CE7" w:rsidRPr="00284225" w:rsidRDefault="00DF6CE7" w:rsidP="00EE23FE">
            <w:pPr>
              <w:pStyle w:val="rowtabella0"/>
              <w:jc w:val="center"/>
              <w:rPr>
                <w:color w:val="002060"/>
              </w:rPr>
            </w:pPr>
            <w:r w:rsidRPr="002842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1529" w14:textId="77777777" w:rsidR="00DF6CE7" w:rsidRPr="00284225" w:rsidRDefault="00DF6CE7" w:rsidP="00EE23FE">
            <w:pPr>
              <w:pStyle w:val="rowtabella0"/>
              <w:jc w:val="center"/>
              <w:rPr>
                <w:color w:val="002060"/>
              </w:rPr>
            </w:pPr>
            <w:r w:rsidRPr="002842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A1C3"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35D79" w14:textId="77777777" w:rsidR="00DF6CE7" w:rsidRPr="00284225" w:rsidRDefault="00DF6CE7" w:rsidP="00EE23FE">
            <w:pPr>
              <w:pStyle w:val="rowtabella0"/>
              <w:jc w:val="center"/>
              <w:rPr>
                <w:color w:val="002060"/>
              </w:rPr>
            </w:pPr>
            <w:r w:rsidRPr="00284225">
              <w:rPr>
                <w:color w:val="002060"/>
              </w:rPr>
              <w:t>0</w:t>
            </w:r>
          </w:p>
        </w:tc>
      </w:tr>
      <w:tr w:rsidR="00DF6CE7" w:rsidRPr="00284225" w14:paraId="263275EF" w14:textId="77777777" w:rsidTr="00EE23F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FCAFBE" w14:textId="77777777" w:rsidR="00DF6CE7" w:rsidRPr="00284225" w:rsidRDefault="00DF6CE7" w:rsidP="00EE23FE">
            <w:pPr>
              <w:pStyle w:val="rowtabella0"/>
              <w:rPr>
                <w:color w:val="002060"/>
              </w:rPr>
            </w:pPr>
            <w:r w:rsidRPr="0028422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1225"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F4AE"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6584"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D5C89"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B69B"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330B"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2BED" w14:textId="77777777" w:rsidR="00DF6CE7" w:rsidRPr="00284225" w:rsidRDefault="00DF6CE7" w:rsidP="00EE23FE">
            <w:pPr>
              <w:pStyle w:val="rowtabella0"/>
              <w:jc w:val="center"/>
              <w:rPr>
                <w:color w:val="002060"/>
              </w:rPr>
            </w:pPr>
            <w:r w:rsidRPr="0028422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1F18C"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6885" w14:textId="77777777" w:rsidR="00DF6CE7" w:rsidRPr="00284225" w:rsidRDefault="00DF6CE7" w:rsidP="00EE23FE">
            <w:pPr>
              <w:pStyle w:val="rowtabella0"/>
              <w:jc w:val="center"/>
              <w:rPr>
                <w:color w:val="002060"/>
              </w:rPr>
            </w:pPr>
            <w:r w:rsidRPr="00284225">
              <w:rPr>
                <w:color w:val="002060"/>
              </w:rPr>
              <w:t>0</w:t>
            </w:r>
          </w:p>
        </w:tc>
      </w:tr>
    </w:tbl>
    <w:p w14:paraId="78E30D77" w14:textId="77777777" w:rsidR="00DF6CE7" w:rsidRPr="00284225" w:rsidRDefault="00DF6CE7" w:rsidP="00DF6CE7">
      <w:pPr>
        <w:pStyle w:val="breakline"/>
        <w:rPr>
          <w:rFonts w:eastAsiaTheme="minorEastAsia"/>
          <w:color w:val="002060"/>
        </w:rPr>
      </w:pPr>
    </w:p>
    <w:p w14:paraId="39887E8C" w14:textId="77777777" w:rsidR="00DF6CE7" w:rsidRPr="00284225" w:rsidRDefault="00DF6CE7" w:rsidP="00DF6CE7">
      <w:pPr>
        <w:pStyle w:val="breakline"/>
        <w:rPr>
          <w:color w:val="002060"/>
        </w:rPr>
      </w:pPr>
    </w:p>
    <w:p w14:paraId="446BA57D" w14:textId="77777777" w:rsidR="00DF6CE7" w:rsidRPr="00284225" w:rsidRDefault="00DF6CE7" w:rsidP="00DF6CE7">
      <w:pPr>
        <w:pStyle w:val="sottotitolocampionato10"/>
        <w:rPr>
          <w:color w:val="002060"/>
        </w:rPr>
      </w:pPr>
      <w:r w:rsidRPr="0028422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F6CE7" w:rsidRPr="00284225" w14:paraId="75C4C342" w14:textId="77777777" w:rsidTr="00EE23F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88413" w14:textId="77777777" w:rsidR="00DF6CE7" w:rsidRPr="00284225" w:rsidRDefault="00DF6CE7" w:rsidP="00EE23FE">
            <w:pPr>
              <w:pStyle w:val="headertabella0"/>
              <w:rPr>
                <w:color w:val="002060"/>
              </w:rPr>
            </w:pPr>
            <w:r w:rsidRPr="00284225">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FBAAB" w14:textId="77777777" w:rsidR="00DF6CE7" w:rsidRPr="00284225" w:rsidRDefault="00DF6CE7" w:rsidP="00EE23FE">
            <w:pPr>
              <w:pStyle w:val="headertabella0"/>
              <w:rPr>
                <w:color w:val="002060"/>
              </w:rPr>
            </w:pPr>
            <w:r w:rsidRPr="002842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9365E" w14:textId="77777777" w:rsidR="00DF6CE7" w:rsidRPr="00284225" w:rsidRDefault="00DF6CE7" w:rsidP="00EE23FE">
            <w:pPr>
              <w:pStyle w:val="headertabella0"/>
              <w:rPr>
                <w:color w:val="002060"/>
              </w:rPr>
            </w:pPr>
            <w:r w:rsidRPr="002842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7A4EA" w14:textId="77777777" w:rsidR="00DF6CE7" w:rsidRPr="00284225" w:rsidRDefault="00DF6CE7" w:rsidP="00EE23FE">
            <w:pPr>
              <w:pStyle w:val="headertabella0"/>
              <w:rPr>
                <w:color w:val="002060"/>
              </w:rPr>
            </w:pPr>
            <w:r w:rsidRPr="002842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E8D14" w14:textId="77777777" w:rsidR="00DF6CE7" w:rsidRPr="00284225" w:rsidRDefault="00DF6CE7" w:rsidP="00EE23FE">
            <w:pPr>
              <w:pStyle w:val="headertabella0"/>
              <w:rPr>
                <w:color w:val="002060"/>
              </w:rPr>
            </w:pPr>
            <w:r w:rsidRPr="002842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74401" w14:textId="77777777" w:rsidR="00DF6CE7" w:rsidRPr="00284225" w:rsidRDefault="00DF6CE7" w:rsidP="00EE23FE">
            <w:pPr>
              <w:pStyle w:val="headertabella0"/>
              <w:rPr>
                <w:color w:val="002060"/>
              </w:rPr>
            </w:pPr>
            <w:r w:rsidRPr="002842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D16C" w14:textId="77777777" w:rsidR="00DF6CE7" w:rsidRPr="00284225" w:rsidRDefault="00DF6CE7" w:rsidP="00EE23FE">
            <w:pPr>
              <w:pStyle w:val="headertabella0"/>
              <w:rPr>
                <w:color w:val="002060"/>
              </w:rPr>
            </w:pPr>
            <w:r w:rsidRPr="002842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70E34" w14:textId="77777777" w:rsidR="00DF6CE7" w:rsidRPr="00284225" w:rsidRDefault="00DF6CE7" w:rsidP="00EE23FE">
            <w:pPr>
              <w:pStyle w:val="headertabella0"/>
              <w:rPr>
                <w:color w:val="002060"/>
              </w:rPr>
            </w:pPr>
            <w:r w:rsidRPr="002842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89EEE" w14:textId="77777777" w:rsidR="00DF6CE7" w:rsidRPr="00284225" w:rsidRDefault="00DF6CE7" w:rsidP="00EE23FE">
            <w:pPr>
              <w:pStyle w:val="headertabella0"/>
              <w:rPr>
                <w:color w:val="002060"/>
              </w:rPr>
            </w:pPr>
            <w:r w:rsidRPr="002842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5F995" w14:textId="77777777" w:rsidR="00DF6CE7" w:rsidRPr="00284225" w:rsidRDefault="00DF6CE7" w:rsidP="00EE23FE">
            <w:pPr>
              <w:pStyle w:val="headertabella0"/>
              <w:rPr>
                <w:color w:val="002060"/>
              </w:rPr>
            </w:pPr>
            <w:r w:rsidRPr="00284225">
              <w:rPr>
                <w:color w:val="002060"/>
              </w:rPr>
              <w:t>PE</w:t>
            </w:r>
          </w:p>
        </w:tc>
      </w:tr>
      <w:tr w:rsidR="00DF6CE7" w:rsidRPr="00284225" w14:paraId="489CBF17" w14:textId="77777777" w:rsidTr="00EE23F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83BE2E" w14:textId="77777777" w:rsidR="00DF6CE7" w:rsidRPr="00284225" w:rsidRDefault="00DF6CE7" w:rsidP="00EE23FE">
            <w:pPr>
              <w:pStyle w:val="rowtabella0"/>
              <w:rPr>
                <w:color w:val="002060"/>
              </w:rPr>
            </w:pPr>
            <w:r w:rsidRPr="00284225">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A04A"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E57E"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C581"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9836"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55239"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F8E7" w14:textId="77777777" w:rsidR="00DF6CE7" w:rsidRPr="00284225" w:rsidRDefault="00DF6CE7" w:rsidP="00EE23FE">
            <w:pPr>
              <w:pStyle w:val="rowtabella0"/>
              <w:jc w:val="center"/>
              <w:rPr>
                <w:color w:val="002060"/>
              </w:rPr>
            </w:pPr>
            <w:r w:rsidRPr="0028422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5F21"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4B16" w14:textId="77777777" w:rsidR="00DF6CE7" w:rsidRPr="00284225" w:rsidRDefault="00DF6CE7" w:rsidP="00EE23FE">
            <w:pPr>
              <w:pStyle w:val="rowtabella0"/>
              <w:jc w:val="center"/>
              <w:rPr>
                <w:color w:val="002060"/>
              </w:rPr>
            </w:pPr>
            <w:r w:rsidRPr="002842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4A28" w14:textId="77777777" w:rsidR="00DF6CE7" w:rsidRPr="00284225" w:rsidRDefault="00DF6CE7" w:rsidP="00EE23FE">
            <w:pPr>
              <w:pStyle w:val="rowtabella0"/>
              <w:jc w:val="center"/>
              <w:rPr>
                <w:color w:val="002060"/>
              </w:rPr>
            </w:pPr>
            <w:r w:rsidRPr="00284225">
              <w:rPr>
                <w:color w:val="002060"/>
              </w:rPr>
              <w:t>0</w:t>
            </w:r>
          </w:p>
        </w:tc>
      </w:tr>
      <w:tr w:rsidR="00DF6CE7" w:rsidRPr="00284225" w14:paraId="674BE60C"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BB809" w14:textId="77777777" w:rsidR="00DF6CE7" w:rsidRPr="00284225" w:rsidRDefault="00DF6CE7" w:rsidP="00EE23FE">
            <w:pPr>
              <w:pStyle w:val="rowtabella0"/>
              <w:rPr>
                <w:color w:val="002060"/>
              </w:rPr>
            </w:pPr>
            <w:r w:rsidRPr="0028422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1394"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D43C"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AF80"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BA0F"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B554"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363A" w14:textId="77777777" w:rsidR="00DF6CE7" w:rsidRPr="00284225" w:rsidRDefault="00DF6CE7" w:rsidP="00EE23FE">
            <w:pPr>
              <w:pStyle w:val="rowtabella0"/>
              <w:jc w:val="center"/>
              <w:rPr>
                <w:color w:val="002060"/>
              </w:rPr>
            </w:pPr>
            <w:r w:rsidRPr="002842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1954"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5F37"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A78F" w14:textId="77777777" w:rsidR="00DF6CE7" w:rsidRPr="00284225" w:rsidRDefault="00DF6CE7" w:rsidP="00EE23FE">
            <w:pPr>
              <w:pStyle w:val="rowtabella0"/>
              <w:jc w:val="center"/>
              <w:rPr>
                <w:color w:val="002060"/>
              </w:rPr>
            </w:pPr>
            <w:r w:rsidRPr="00284225">
              <w:rPr>
                <w:color w:val="002060"/>
              </w:rPr>
              <w:t>0</w:t>
            </w:r>
          </w:p>
        </w:tc>
      </w:tr>
      <w:tr w:rsidR="00DF6CE7" w:rsidRPr="00284225" w14:paraId="6BDAEF8A"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5570A" w14:textId="77777777" w:rsidR="00DF6CE7" w:rsidRPr="00284225" w:rsidRDefault="00DF6CE7" w:rsidP="00EE23FE">
            <w:pPr>
              <w:pStyle w:val="rowtabella0"/>
              <w:rPr>
                <w:color w:val="002060"/>
              </w:rPr>
            </w:pPr>
            <w:r w:rsidRPr="00284225">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FE10"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78714"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C6E2"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A3EC"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43B7"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990D" w14:textId="77777777" w:rsidR="00DF6CE7" w:rsidRPr="00284225" w:rsidRDefault="00DF6CE7" w:rsidP="00EE23FE">
            <w:pPr>
              <w:pStyle w:val="rowtabella0"/>
              <w:jc w:val="center"/>
              <w:rPr>
                <w:color w:val="002060"/>
              </w:rPr>
            </w:pPr>
            <w:r w:rsidRPr="0028422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5A38"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EFA8" w14:textId="77777777" w:rsidR="00DF6CE7" w:rsidRPr="00284225" w:rsidRDefault="00DF6CE7" w:rsidP="00EE23FE">
            <w:pPr>
              <w:pStyle w:val="rowtabella0"/>
              <w:jc w:val="center"/>
              <w:rPr>
                <w:color w:val="002060"/>
              </w:rPr>
            </w:pPr>
            <w:r w:rsidRPr="002842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EDA8" w14:textId="77777777" w:rsidR="00DF6CE7" w:rsidRPr="00284225" w:rsidRDefault="00DF6CE7" w:rsidP="00EE23FE">
            <w:pPr>
              <w:pStyle w:val="rowtabella0"/>
              <w:jc w:val="center"/>
              <w:rPr>
                <w:color w:val="002060"/>
              </w:rPr>
            </w:pPr>
            <w:r w:rsidRPr="00284225">
              <w:rPr>
                <w:color w:val="002060"/>
              </w:rPr>
              <w:t>0</w:t>
            </w:r>
          </w:p>
        </w:tc>
      </w:tr>
      <w:tr w:rsidR="00DF6CE7" w:rsidRPr="00284225" w14:paraId="5430B66B"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47319" w14:textId="77777777" w:rsidR="00DF6CE7" w:rsidRPr="00284225" w:rsidRDefault="00DF6CE7" w:rsidP="00EE23FE">
            <w:pPr>
              <w:pStyle w:val="rowtabella0"/>
              <w:rPr>
                <w:color w:val="002060"/>
              </w:rPr>
            </w:pPr>
            <w:r w:rsidRPr="00284225">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6A90"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E00C"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D5A5"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F802"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08C4"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2F35" w14:textId="77777777" w:rsidR="00DF6CE7" w:rsidRPr="00284225" w:rsidRDefault="00DF6CE7" w:rsidP="00EE23FE">
            <w:pPr>
              <w:pStyle w:val="rowtabella0"/>
              <w:jc w:val="center"/>
              <w:rPr>
                <w:color w:val="002060"/>
              </w:rPr>
            </w:pPr>
            <w:r w:rsidRPr="002842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BC39"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CAD8"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AF23" w14:textId="77777777" w:rsidR="00DF6CE7" w:rsidRPr="00284225" w:rsidRDefault="00DF6CE7" w:rsidP="00EE23FE">
            <w:pPr>
              <w:pStyle w:val="rowtabella0"/>
              <w:jc w:val="center"/>
              <w:rPr>
                <w:color w:val="002060"/>
              </w:rPr>
            </w:pPr>
            <w:r w:rsidRPr="00284225">
              <w:rPr>
                <w:color w:val="002060"/>
              </w:rPr>
              <w:t>0</w:t>
            </w:r>
          </w:p>
        </w:tc>
      </w:tr>
      <w:tr w:rsidR="00DF6CE7" w:rsidRPr="00284225" w14:paraId="5CF133FC"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30581" w14:textId="77777777" w:rsidR="00DF6CE7" w:rsidRPr="00284225" w:rsidRDefault="00DF6CE7" w:rsidP="00EE23FE">
            <w:pPr>
              <w:pStyle w:val="rowtabella0"/>
              <w:rPr>
                <w:color w:val="002060"/>
              </w:rPr>
            </w:pPr>
            <w:r w:rsidRPr="00284225">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0F84"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F2EC"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3BE0"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C8D5"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5FA7"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866D" w14:textId="77777777" w:rsidR="00DF6CE7" w:rsidRPr="00284225" w:rsidRDefault="00DF6CE7" w:rsidP="00EE23FE">
            <w:pPr>
              <w:pStyle w:val="rowtabella0"/>
              <w:jc w:val="center"/>
              <w:rPr>
                <w:color w:val="002060"/>
              </w:rPr>
            </w:pPr>
            <w:r w:rsidRPr="002842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C7B6"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48DE"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2585" w14:textId="77777777" w:rsidR="00DF6CE7" w:rsidRPr="00284225" w:rsidRDefault="00DF6CE7" w:rsidP="00EE23FE">
            <w:pPr>
              <w:pStyle w:val="rowtabella0"/>
              <w:jc w:val="center"/>
              <w:rPr>
                <w:color w:val="002060"/>
              </w:rPr>
            </w:pPr>
            <w:r w:rsidRPr="00284225">
              <w:rPr>
                <w:color w:val="002060"/>
              </w:rPr>
              <w:t>0</w:t>
            </w:r>
          </w:p>
        </w:tc>
      </w:tr>
      <w:tr w:rsidR="00DF6CE7" w:rsidRPr="00284225" w14:paraId="681B633D"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42E21" w14:textId="77777777" w:rsidR="00DF6CE7" w:rsidRPr="00284225" w:rsidRDefault="00DF6CE7" w:rsidP="00EE23FE">
            <w:pPr>
              <w:pStyle w:val="rowtabella0"/>
              <w:rPr>
                <w:color w:val="002060"/>
              </w:rPr>
            </w:pPr>
            <w:r w:rsidRPr="00284225">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6AD4"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FB64"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03E5"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7367F"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527F"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99FF" w14:textId="77777777" w:rsidR="00DF6CE7" w:rsidRPr="00284225" w:rsidRDefault="00DF6CE7" w:rsidP="00EE23FE">
            <w:pPr>
              <w:pStyle w:val="rowtabella0"/>
              <w:jc w:val="center"/>
              <w:rPr>
                <w:color w:val="002060"/>
              </w:rPr>
            </w:pPr>
            <w:r w:rsidRPr="002842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8689"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E067"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B6D1" w14:textId="77777777" w:rsidR="00DF6CE7" w:rsidRPr="00284225" w:rsidRDefault="00DF6CE7" w:rsidP="00EE23FE">
            <w:pPr>
              <w:pStyle w:val="rowtabella0"/>
              <w:jc w:val="center"/>
              <w:rPr>
                <w:color w:val="002060"/>
              </w:rPr>
            </w:pPr>
            <w:r w:rsidRPr="00284225">
              <w:rPr>
                <w:color w:val="002060"/>
              </w:rPr>
              <w:t>0</w:t>
            </w:r>
          </w:p>
        </w:tc>
      </w:tr>
      <w:tr w:rsidR="00DF6CE7" w:rsidRPr="00284225" w14:paraId="63ED6D75"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B09FA" w14:textId="77777777" w:rsidR="00DF6CE7" w:rsidRPr="00284225" w:rsidRDefault="00DF6CE7" w:rsidP="00EE23FE">
            <w:pPr>
              <w:pStyle w:val="rowtabella0"/>
              <w:rPr>
                <w:color w:val="002060"/>
              </w:rPr>
            </w:pPr>
            <w:r w:rsidRPr="00284225">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AE77"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BB68"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7D1D"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B6F3"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53F4"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A304" w14:textId="77777777" w:rsidR="00DF6CE7" w:rsidRPr="00284225" w:rsidRDefault="00DF6CE7" w:rsidP="00EE23FE">
            <w:pPr>
              <w:pStyle w:val="rowtabella0"/>
              <w:jc w:val="center"/>
              <w:rPr>
                <w:color w:val="002060"/>
              </w:rPr>
            </w:pPr>
            <w:r w:rsidRPr="002842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8F19"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5FDE"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7A73" w14:textId="77777777" w:rsidR="00DF6CE7" w:rsidRPr="00284225" w:rsidRDefault="00DF6CE7" w:rsidP="00EE23FE">
            <w:pPr>
              <w:pStyle w:val="rowtabella0"/>
              <w:jc w:val="center"/>
              <w:rPr>
                <w:color w:val="002060"/>
              </w:rPr>
            </w:pPr>
            <w:r w:rsidRPr="00284225">
              <w:rPr>
                <w:color w:val="002060"/>
              </w:rPr>
              <w:t>0</w:t>
            </w:r>
          </w:p>
        </w:tc>
      </w:tr>
      <w:tr w:rsidR="00DF6CE7" w:rsidRPr="00284225" w14:paraId="045FEDF0"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D1FFC" w14:textId="77777777" w:rsidR="00DF6CE7" w:rsidRPr="00284225" w:rsidRDefault="00DF6CE7" w:rsidP="00EE23FE">
            <w:pPr>
              <w:pStyle w:val="rowtabella0"/>
              <w:rPr>
                <w:color w:val="002060"/>
              </w:rPr>
            </w:pPr>
            <w:r w:rsidRPr="00284225">
              <w:rPr>
                <w:color w:val="002060"/>
              </w:rPr>
              <w:t xml:space="preserve">POL.D. </w:t>
            </w:r>
            <w:proofErr w:type="gramStart"/>
            <w:r w:rsidRPr="00284225">
              <w:rPr>
                <w:color w:val="002060"/>
              </w:rPr>
              <w:t>U.MANDOLESI</w:t>
            </w:r>
            <w:proofErr w:type="gramEnd"/>
            <w:r w:rsidRPr="00284225">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D167"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2181"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1779"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4CFB"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12BA"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1F5E" w14:textId="77777777" w:rsidR="00DF6CE7" w:rsidRPr="00284225" w:rsidRDefault="00DF6CE7" w:rsidP="00EE23FE">
            <w:pPr>
              <w:pStyle w:val="rowtabella0"/>
              <w:jc w:val="center"/>
              <w:rPr>
                <w:color w:val="002060"/>
              </w:rPr>
            </w:pPr>
            <w:r w:rsidRPr="002842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4306" w14:textId="77777777" w:rsidR="00DF6CE7" w:rsidRPr="00284225" w:rsidRDefault="00DF6CE7" w:rsidP="00EE23FE">
            <w:pPr>
              <w:pStyle w:val="rowtabella0"/>
              <w:jc w:val="center"/>
              <w:rPr>
                <w:color w:val="002060"/>
              </w:rPr>
            </w:pPr>
            <w:r w:rsidRPr="002842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09E8"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E31F" w14:textId="77777777" w:rsidR="00DF6CE7" w:rsidRPr="00284225" w:rsidRDefault="00DF6CE7" w:rsidP="00EE23FE">
            <w:pPr>
              <w:pStyle w:val="rowtabella0"/>
              <w:jc w:val="center"/>
              <w:rPr>
                <w:color w:val="002060"/>
              </w:rPr>
            </w:pPr>
            <w:r w:rsidRPr="00284225">
              <w:rPr>
                <w:color w:val="002060"/>
              </w:rPr>
              <w:t>0</w:t>
            </w:r>
          </w:p>
        </w:tc>
      </w:tr>
      <w:tr w:rsidR="00DF6CE7" w:rsidRPr="00284225" w14:paraId="30FBB379"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7C336" w14:textId="77777777" w:rsidR="00DF6CE7" w:rsidRPr="00284225" w:rsidRDefault="00DF6CE7" w:rsidP="00EE23FE">
            <w:pPr>
              <w:pStyle w:val="rowtabella0"/>
              <w:rPr>
                <w:color w:val="002060"/>
              </w:rPr>
            </w:pPr>
            <w:r w:rsidRPr="0028422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E335"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3403"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FCB4" w14:textId="77777777" w:rsidR="00DF6CE7" w:rsidRPr="00284225" w:rsidRDefault="00DF6CE7" w:rsidP="00EE23FE">
            <w:pPr>
              <w:pStyle w:val="rowtabella0"/>
              <w:jc w:val="center"/>
              <w:rPr>
                <w:color w:val="002060"/>
              </w:rPr>
            </w:pPr>
            <w:r w:rsidRPr="002842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6645"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5FF3" w14:textId="77777777" w:rsidR="00DF6CE7" w:rsidRPr="00284225" w:rsidRDefault="00DF6CE7" w:rsidP="00EE23FE">
            <w:pPr>
              <w:pStyle w:val="rowtabella0"/>
              <w:jc w:val="center"/>
              <w:rPr>
                <w:color w:val="002060"/>
              </w:rPr>
            </w:pPr>
            <w:r w:rsidRPr="002842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C2EC" w14:textId="77777777" w:rsidR="00DF6CE7" w:rsidRPr="00284225" w:rsidRDefault="00DF6CE7" w:rsidP="00EE23FE">
            <w:pPr>
              <w:pStyle w:val="rowtabella0"/>
              <w:jc w:val="center"/>
              <w:rPr>
                <w:color w:val="002060"/>
              </w:rPr>
            </w:pPr>
            <w:r w:rsidRPr="002842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A2CF" w14:textId="77777777" w:rsidR="00DF6CE7" w:rsidRPr="00284225" w:rsidRDefault="00DF6CE7" w:rsidP="00EE23FE">
            <w:pPr>
              <w:pStyle w:val="rowtabella0"/>
              <w:jc w:val="center"/>
              <w:rPr>
                <w:color w:val="002060"/>
              </w:rPr>
            </w:pPr>
            <w:r w:rsidRPr="0028422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DF8C"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D03E8" w14:textId="77777777" w:rsidR="00DF6CE7" w:rsidRPr="00284225" w:rsidRDefault="00DF6CE7" w:rsidP="00EE23FE">
            <w:pPr>
              <w:pStyle w:val="rowtabella0"/>
              <w:jc w:val="center"/>
              <w:rPr>
                <w:color w:val="002060"/>
              </w:rPr>
            </w:pPr>
            <w:r w:rsidRPr="00284225">
              <w:rPr>
                <w:color w:val="002060"/>
              </w:rPr>
              <w:t>0</w:t>
            </w:r>
          </w:p>
        </w:tc>
      </w:tr>
      <w:tr w:rsidR="00DF6CE7" w:rsidRPr="00284225" w14:paraId="557EE0ED"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0FAC7" w14:textId="77777777" w:rsidR="00DF6CE7" w:rsidRPr="00284225" w:rsidRDefault="00DF6CE7" w:rsidP="00EE23FE">
            <w:pPr>
              <w:pStyle w:val="rowtabella0"/>
              <w:rPr>
                <w:color w:val="002060"/>
                <w:lang w:val="es-ES"/>
              </w:rPr>
            </w:pPr>
            <w:r w:rsidRPr="00284225">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8B9E"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618BE"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23E3"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DA6C3"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64E0"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1BDA5" w14:textId="77777777" w:rsidR="00DF6CE7" w:rsidRPr="00284225" w:rsidRDefault="00DF6CE7" w:rsidP="00EE23FE">
            <w:pPr>
              <w:pStyle w:val="rowtabella0"/>
              <w:jc w:val="center"/>
              <w:rPr>
                <w:color w:val="002060"/>
              </w:rPr>
            </w:pPr>
            <w:r w:rsidRPr="002842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155E" w14:textId="77777777" w:rsidR="00DF6CE7" w:rsidRPr="00284225" w:rsidRDefault="00DF6CE7" w:rsidP="00EE23FE">
            <w:pPr>
              <w:pStyle w:val="rowtabella0"/>
              <w:jc w:val="center"/>
              <w:rPr>
                <w:color w:val="002060"/>
              </w:rPr>
            </w:pPr>
            <w:r w:rsidRPr="0028422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9A5A" w14:textId="77777777" w:rsidR="00DF6CE7" w:rsidRPr="00284225" w:rsidRDefault="00DF6CE7" w:rsidP="00EE23FE">
            <w:pPr>
              <w:pStyle w:val="rowtabella0"/>
              <w:jc w:val="center"/>
              <w:rPr>
                <w:color w:val="002060"/>
              </w:rPr>
            </w:pPr>
            <w:r w:rsidRPr="002842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5B6B" w14:textId="77777777" w:rsidR="00DF6CE7" w:rsidRPr="00284225" w:rsidRDefault="00DF6CE7" w:rsidP="00EE23FE">
            <w:pPr>
              <w:pStyle w:val="rowtabella0"/>
              <w:jc w:val="center"/>
              <w:rPr>
                <w:color w:val="002060"/>
              </w:rPr>
            </w:pPr>
            <w:r w:rsidRPr="00284225">
              <w:rPr>
                <w:color w:val="002060"/>
              </w:rPr>
              <w:t>0</w:t>
            </w:r>
          </w:p>
        </w:tc>
      </w:tr>
      <w:tr w:rsidR="00DF6CE7" w:rsidRPr="00284225" w14:paraId="42B2A363" w14:textId="77777777" w:rsidTr="00EE23F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7C1C1" w14:textId="77777777" w:rsidR="00DF6CE7" w:rsidRPr="00284225" w:rsidRDefault="00DF6CE7" w:rsidP="00EE23FE">
            <w:pPr>
              <w:pStyle w:val="rowtabella0"/>
              <w:rPr>
                <w:color w:val="002060"/>
              </w:rPr>
            </w:pPr>
            <w:r w:rsidRPr="0028422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10B44"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F6D0"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4B80"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4158"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B0A0"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B3ED"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8814" w14:textId="77777777" w:rsidR="00DF6CE7" w:rsidRPr="00284225" w:rsidRDefault="00DF6CE7" w:rsidP="00EE23FE">
            <w:pPr>
              <w:pStyle w:val="rowtabella0"/>
              <w:jc w:val="center"/>
              <w:rPr>
                <w:color w:val="002060"/>
              </w:rPr>
            </w:pPr>
            <w:r w:rsidRPr="0028422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4035" w14:textId="77777777" w:rsidR="00DF6CE7" w:rsidRPr="00284225" w:rsidRDefault="00DF6CE7" w:rsidP="00EE23FE">
            <w:pPr>
              <w:pStyle w:val="rowtabella0"/>
              <w:jc w:val="center"/>
              <w:rPr>
                <w:color w:val="002060"/>
              </w:rPr>
            </w:pPr>
            <w:r w:rsidRPr="002842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5FC09" w14:textId="77777777" w:rsidR="00DF6CE7" w:rsidRPr="00284225" w:rsidRDefault="00DF6CE7" w:rsidP="00EE23FE">
            <w:pPr>
              <w:pStyle w:val="rowtabella0"/>
              <w:jc w:val="center"/>
              <w:rPr>
                <w:color w:val="002060"/>
              </w:rPr>
            </w:pPr>
            <w:r w:rsidRPr="00284225">
              <w:rPr>
                <w:color w:val="002060"/>
              </w:rPr>
              <w:t>0</w:t>
            </w:r>
          </w:p>
        </w:tc>
      </w:tr>
      <w:tr w:rsidR="00DF6CE7" w:rsidRPr="00284225" w14:paraId="3A4E3F26" w14:textId="77777777" w:rsidTr="00EE23F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2D6B1" w14:textId="77777777" w:rsidR="00DF6CE7" w:rsidRPr="00284225" w:rsidRDefault="00DF6CE7" w:rsidP="00EE23FE">
            <w:pPr>
              <w:pStyle w:val="rowtabella0"/>
              <w:rPr>
                <w:color w:val="002060"/>
                <w:lang w:val="es-ES"/>
              </w:rPr>
            </w:pPr>
            <w:r w:rsidRPr="00284225">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33A4F"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EC1F"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F522D"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7E49" w14:textId="77777777" w:rsidR="00DF6CE7" w:rsidRPr="00284225" w:rsidRDefault="00DF6CE7" w:rsidP="00EE23FE">
            <w:pPr>
              <w:pStyle w:val="rowtabella0"/>
              <w:jc w:val="center"/>
              <w:rPr>
                <w:color w:val="002060"/>
              </w:rPr>
            </w:pPr>
            <w:r w:rsidRPr="002842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8CC2" w14:textId="77777777" w:rsidR="00DF6CE7" w:rsidRPr="00284225" w:rsidRDefault="00DF6CE7" w:rsidP="00EE23FE">
            <w:pPr>
              <w:pStyle w:val="rowtabella0"/>
              <w:jc w:val="center"/>
              <w:rPr>
                <w:color w:val="002060"/>
              </w:rPr>
            </w:pPr>
            <w:r w:rsidRPr="002842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F14E" w14:textId="77777777" w:rsidR="00DF6CE7" w:rsidRPr="00284225" w:rsidRDefault="00DF6CE7" w:rsidP="00EE23FE">
            <w:pPr>
              <w:pStyle w:val="rowtabella0"/>
              <w:jc w:val="center"/>
              <w:rPr>
                <w:color w:val="002060"/>
              </w:rPr>
            </w:pPr>
            <w:r w:rsidRPr="002842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F682" w14:textId="77777777" w:rsidR="00DF6CE7" w:rsidRPr="00284225" w:rsidRDefault="00DF6CE7" w:rsidP="00EE23FE">
            <w:pPr>
              <w:pStyle w:val="rowtabella0"/>
              <w:jc w:val="center"/>
              <w:rPr>
                <w:color w:val="002060"/>
              </w:rPr>
            </w:pPr>
            <w:r w:rsidRPr="0028422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FA367" w14:textId="77777777" w:rsidR="00DF6CE7" w:rsidRPr="00284225" w:rsidRDefault="00DF6CE7" w:rsidP="00EE23FE">
            <w:pPr>
              <w:pStyle w:val="rowtabella0"/>
              <w:jc w:val="center"/>
              <w:rPr>
                <w:color w:val="002060"/>
              </w:rPr>
            </w:pPr>
            <w:r w:rsidRPr="002842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9FE1" w14:textId="77777777" w:rsidR="00DF6CE7" w:rsidRPr="00284225" w:rsidRDefault="00DF6CE7" w:rsidP="00EE23FE">
            <w:pPr>
              <w:pStyle w:val="rowtabella0"/>
              <w:jc w:val="center"/>
              <w:rPr>
                <w:color w:val="002060"/>
              </w:rPr>
            </w:pPr>
            <w:r w:rsidRPr="00284225">
              <w:rPr>
                <w:color w:val="002060"/>
              </w:rPr>
              <w:t>0</w:t>
            </w:r>
          </w:p>
        </w:tc>
      </w:tr>
    </w:tbl>
    <w:p w14:paraId="66D9686C" w14:textId="77777777" w:rsidR="00DF6CE7" w:rsidRPr="00284225" w:rsidRDefault="00DF6CE7" w:rsidP="00DF6CE7">
      <w:pPr>
        <w:pStyle w:val="breakline"/>
        <w:rPr>
          <w:rFonts w:eastAsiaTheme="minorEastAsia"/>
          <w:color w:val="002060"/>
        </w:rPr>
      </w:pPr>
    </w:p>
    <w:p w14:paraId="11F13710" w14:textId="77777777" w:rsidR="00B0459B" w:rsidRPr="00C20737" w:rsidRDefault="00B0459B" w:rsidP="00B0459B">
      <w:pPr>
        <w:pStyle w:val="breakline"/>
        <w:rPr>
          <w:color w:val="002060"/>
        </w:rPr>
      </w:pPr>
    </w:p>
    <w:p w14:paraId="6DDA242C" w14:textId="77777777" w:rsidR="00B0459B" w:rsidRPr="007D4C32" w:rsidRDefault="00B0459B" w:rsidP="00B0459B">
      <w:pPr>
        <w:pStyle w:val="titolocampionato0"/>
        <w:shd w:val="clear" w:color="auto" w:fill="CCCCCC"/>
        <w:spacing w:before="80" w:after="40"/>
        <w:rPr>
          <w:color w:val="002060"/>
        </w:rPr>
      </w:pPr>
      <w:r w:rsidRPr="007D4C32">
        <w:rPr>
          <w:color w:val="002060"/>
        </w:rPr>
        <w:t>COPPA ITALIA CALCIO A 5</w:t>
      </w:r>
    </w:p>
    <w:p w14:paraId="64AA9123" w14:textId="77777777" w:rsidR="00B0459B" w:rsidRPr="007D4C32" w:rsidRDefault="00B0459B" w:rsidP="00B0459B">
      <w:pPr>
        <w:pStyle w:val="titoloprinc0"/>
        <w:rPr>
          <w:color w:val="002060"/>
        </w:rPr>
      </w:pPr>
      <w:r>
        <w:rPr>
          <w:color w:val="002060"/>
        </w:rPr>
        <w:t>SQUADRE QUALIFICATE AGLI OTTAVI DI FINALE</w:t>
      </w:r>
    </w:p>
    <w:p w14:paraId="7E8ECDF1" w14:textId="77777777" w:rsidR="00B0459B" w:rsidRDefault="00B0459B" w:rsidP="00B0459B">
      <w:pPr>
        <w:pStyle w:val="Corpodeltesto21"/>
        <w:rPr>
          <w:rFonts w:ascii="Arial" w:hAnsi="Arial" w:cs="Arial"/>
          <w:b/>
          <w:color w:val="002060"/>
          <w:sz w:val="22"/>
        </w:rPr>
      </w:pPr>
    </w:p>
    <w:p w14:paraId="477F9BC6" w14:textId="77777777" w:rsidR="00B0459B" w:rsidRDefault="00B0459B" w:rsidP="00B0459B">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B0459B" w:rsidRPr="00F45EB9" w14:paraId="7BB0DC64" w14:textId="77777777" w:rsidTr="00F62F6A">
        <w:trPr>
          <w:trHeight w:val="240"/>
        </w:trPr>
        <w:tc>
          <w:tcPr>
            <w:tcW w:w="3621" w:type="dxa"/>
            <w:tcBorders>
              <w:left w:val="nil"/>
              <w:right w:val="nil"/>
            </w:tcBorders>
            <w:shd w:val="clear" w:color="000000" w:fill="EAEAEA"/>
            <w:noWrap/>
            <w:vAlign w:val="center"/>
            <w:hideMark/>
          </w:tcPr>
          <w:p w14:paraId="0587D346" w14:textId="77777777" w:rsidR="00B0459B" w:rsidRPr="00F45EB9" w:rsidRDefault="00B0459B" w:rsidP="00F62F6A">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46C0DDD3" w14:textId="77777777" w:rsidR="00B0459B" w:rsidRPr="00F45EB9" w:rsidRDefault="00B0459B" w:rsidP="00F62F6A">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700AC6BC" w14:textId="77777777" w:rsidR="00B0459B" w:rsidRPr="00F45EB9" w:rsidRDefault="00B0459B" w:rsidP="00F62F6A">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68770764" w14:textId="77777777" w:rsidR="00B0459B" w:rsidRPr="00F45EB9" w:rsidRDefault="00B0459B" w:rsidP="00F62F6A">
            <w:pPr>
              <w:ind w:left="-775" w:firstLine="775"/>
              <w:rPr>
                <w:rFonts w:ascii="Arial" w:hAnsi="Arial" w:cs="Arial"/>
                <w:b/>
                <w:bCs/>
                <w:color w:val="002060"/>
                <w:sz w:val="22"/>
                <w:szCs w:val="22"/>
              </w:rPr>
            </w:pPr>
            <w:r>
              <w:rPr>
                <w:rFonts w:ascii="Arial" w:hAnsi="Arial" w:cs="Arial"/>
                <w:b/>
                <w:bCs/>
                <w:color w:val="002060"/>
                <w:sz w:val="22"/>
                <w:szCs w:val="22"/>
              </w:rPr>
              <w:t>Ottavi</w:t>
            </w:r>
          </w:p>
        </w:tc>
        <w:tc>
          <w:tcPr>
            <w:tcW w:w="209" w:type="dxa"/>
            <w:tcBorders>
              <w:top w:val="nil"/>
              <w:left w:val="nil"/>
              <w:bottom w:val="nil"/>
              <w:right w:val="nil"/>
            </w:tcBorders>
            <w:shd w:val="clear" w:color="000000" w:fill="EAEAEA"/>
            <w:noWrap/>
            <w:vAlign w:val="center"/>
            <w:hideMark/>
          </w:tcPr>
          <w:p w14:paraId="39637327" w14:textId="77777777" w:rsidR="00B0459B" w:rsidRPr="00F45EB9" w:rsidRDefault="00B0459B" w:rsidP="00F62F6A">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37456141" w14:textId="77777777" w:rsidR="00B0459B" w:rsidRPr="00F45EB9" w:rsidRDefault="00B0459B" w:rsidP="00F62F6A">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r>
    </w:tbl>
    <w:p w14:paraId="4B03EA1B" w14:textId="77777777" w:rsidR="00B0459B" w:rsidRPr="00F45EB9" w:rsidRDefault="00B0459B" w:rsidP="00B0459B">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B0459B" w:rsidRPr="00F45EB9" w14:paraId="28459AAB"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038D85C"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ALMA JUVENTUS FANO</w:t>
            </w:r>
          </w:p>
        </w:tc>
        <w:tc>
          <w:tcPr>
            <w:tcW w:w="3260" w:type="dxa"/>
            <w:tcBorders>
              <w:top w:val="nil"/>
              <w:left w:val="nil"/>
              <w:bottom w:val="nil"/>
            </w:tcBorders>
            <w:shd w:val="clear" w:color="auto" w:fill="auto"/>
            <w:noWrap/>
            <w:vAlign w:val="bottom"/>
            <w:hideMark/>
          </w:tcPr>
          <w:p w14:paraId="4FD1375C" w14:textId="77777777" w:rsidR="00B0459B" w:rsidRPr="00F45EB9" w:rsidRDefault="00B0459B" w:rsidP="00F62F6A">
            <w:pPr>
              <w:jc w:val="center"/>
              <w:rPr>
                <w:rFonts w:ascii="Arial" w:hAnsi="Arial" w:cs="Arial"/>
                <w:color w:val="000090"/>
                <w:sz w:val="17"/>
                <w:szCs w:val="17"/>
              </w:rPr>
            </w:pPr>
          </w:p>
        </w:tc>
      </w:tr>
      <w:tr w:rsidR="00B0459B" w:rsidRPr="00F45EB9" w14:paraId="7A17A12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14B4839"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101E6BBB" w14:textId="77777777" w:rsidR="00B0459B" w:rsidRPr="00F45EB9" w:rsidRDefault="00B0459B" w:rsidP="00F62F6A">
            <w:pPr>
              <w:jc w:val="center"/>
              <w:rPr>
                <w:rFonts w:ascii="Arial" w:hAnsi="Arial" w:cs="Arial"/>
                <w:color w:val="000090"/>
                <w:sz w:val="17"/>
                <w:szCs w:val="17"/>
              </w:rPr>
            </w:pPr>
          </w:p>
        </w:tc>
      </w:tr>
      <w:tr w:rsidR="00B0459B" w:rsidRPr="00F45EB9" w14:paraId="3423C552"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78F16AF"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47662199" w14:textId="77777777" w:rsidR="00B0459B" w:rsidRPr="00F45EB9" w:rsidRDefault="00B0459B" w:rsidP="00F62F6A">
            <w:pPr>
              <w:rPr>
                <w:rFonts w:ascii="Arial" w:hAnsi="Arial" w:cs="Arial"/>
                <w:color w:val="000090"/>
                <w:sz w:val="17"/>
                <w:szCs w:val="17"/>
              </w:rPr>
            </w:pPr>
            <w:r>
              <w:rPr>
                <w:rFonts w:ascii="Arial" w:hAnsi="Arial" w:cs="Arial"/>
                <w:b/>
                <w:bCs/>
                <w:color w:val="002060"/>
                <w:sz w:val="22"/>
                <w:szCs w:val="22"/>
              </w:rPr>
              <w:t>ALMA JUVENTUS FANO</w:t>
            </w:r>
          </w:p>
        </w:tc>
      </w:tr>
      <w:tr w:rsidR="00B0459B" w:rsidRPr="00F45EB9" w14:paraId="68EC342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B55B35A"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1CE785D" w14:textId="77777777" w:rsidR="00B0459B" w:rsidRPr="00F45EB9" w:rsidRDefault="00B0459B" w:rsidP="00F62F6A">
            <w:pPr>
              <w:jc w:val="center"/>
              <w:rPr>
                <w:rFonts w:ascii="Arial" w:hAnsi="Arial" w:cs="Arial"/>
                <w:color w:val="000090"/>
                <w:sz w:val="17"/>
                <w:szCs w:val="17"/>
              </w:rPr>
            </w:pPr>
          </w:p>
        </w:tc>
      </w:tr>
      <w:tr w:rsidR="00B0459B" w:rsidRPr="00F45EB9" w14:paraId="377070F2"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899374D"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ACLI MANTOVANI CALCIO A 5</w:t>
            </w:r>
          </w:p>
        </w:tc>
        <w:tc>
          <w:tcPr>
            <w:tcW w:w="3260" w:type="dxa"/>
            <w:tcBorders>
              <w:top w:val="nil"/>
              <w:left w:val="nil"/>
              <w:bottom w:val="nil"/>
              <w:right w:val="single" w:sz="4" w:space="0" w:color="auto"/>
            </w:tcBorders>
            <w:shd w:val="clear" w:color="auto" w:fill="auto"/>
            <w:noWrap/>
            <w:vAlign w:val="bottom"/>
            <w:hideMark/>
          </w:tcPr>
          <w:p w14:paraId="38EB56DF" w14:textId="77777777" w:rsidR="00B0459B" w:rsidRPr="00F45EB9" w:rsidRDefault="00B0459B" w:rsidP="00F62F6A">
            <w:pPr>
              <w:jc w:val="center"/>
              <w:rPr>
                <w:rFonts w:ascii="Arial" w:hAnsi="Arial" w:cs="Arial"/>
                <w:color w:val="000090"/>
                <w:sz w:val="17"/>
                <w:szCs w:val="17"/>
              </w:rPr>
            </w:pPr>
          </w:p>
        </w:tc>
      </w:tr>
      <w:tr w:rsidR="00B0459B" w:rsidRPr="00F45EB9" w14:paraId="4F09398C"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6FA9B5C6"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CAF602B" w14:textId="77777777" w:rsidR="00B0459B" w:rsidRPr="00F45EB9" w:rsidRDefault="00B0459B" w:rsidP="00F62F6A">
            <w:pPr>
              <w:jc w:val="center"/>
              <w:rPr>
                <w:rFonts w:ascii="Arial" w:hAnsi="Arial" w:cs="Arial"/>
                <w:color w:val="000090"/>
                <w:sz w:val="17"/>
                <w:szCs w:val="17"/>
              </w:rPr>
            </w:pPr>
          </w:p>
        </w:tc>
      </w:tr>
      <w:tr w:rsidR="00B0459B" w:rsidRPr="00F45EB9" w14:paraId="519C2B06"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2FF1873A"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FDD8DF7" w14:textId="77777777" w:rsidR="00B0459B" w:rsidRPr="00F45EB9" w:rsidRDefault="00B0459B" w:rsidP="00F62F6A">
            <w:pPr>
              <w:jc w:val="center"/>
              <w:rPr>
                <w:rFonts w:ascii="Arial" w:hAnsi="Arial" w:cs="Arial"/>
                <w:color w:val="000090"/>
                <w:sz w:val="17"/>
                <w:szCs w:val="17"/>
              </w:rPr>
            </w:pPr>
          </w:p>
        </w:tc>
      </w:tr>
      <w:tr w:rsidR="00B0459B" w:rsidRPr="00F45EB9" w14:paraId="06491F48" w14:textId="77777777" w:rsidTr="00DF6CE7">
        <w:trPr>
          <w:trHeight w:val="300"/>
        </w:trPr>
        <w:tc>
          <w:tcPr>
            <w:tcW w:w="4007" w:type="dxa"/>
            <w:tcBorders>
              <w:top w:val="nil"/>
              <w:left w:val="nil"/>
              <w:bottom w:val="nil"/>
              <w:right w:val="nil"/>
            </w:tcBorders>
            <w:shd w:val="clear" w:color="auto" w:fill="auto"/>
            <w:noWrap/>
            <w:vAlign w:val="bottom"/>
            <w:hideMark/>
          </w:tcPr>
          <w:p w14:paraId="6F2B6D67"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010FBA8"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569343F5" w14:textId="77777777" w:rsidR="00B0459B" w:rsidRPr="00F45EB9" w:rsidRDefault="00B0459B" w:rsidP="00F62F6A">
            <w:pPr>
              <w:jc w:val="left"/>
            </w:pPr>
            <w:r w:rsidRPr="00F45EB9">
              <w:rPr>
                <w:rFonts w:ascii="Arial" w:hAnsi="Arial" w:cs="Arial"/>
                <w:color w:val="000090"/>
                <w:sz w:val="17"/>
                <w:szCs w:val="17"/>
              </w:rPr>
              <w:t> </w:t>
            </w:r>
          </w:p>
        </w:tc>
        <w:tc>
          <w:tcPr>
            <w:tcW w:w="1739" w:type="dxa"/>
            <w:vAlign w:val="bottom"/>
          </w:tcPr>
          <w:p w14:paraId="6AA2E571" w14:textId="77777777" w:rsidR="00B0459B" w:rsidRPr="00F45EB9" w:rsidRDefault="00B0459B" w:rsidP="00F62F6A">
            <w:pPr>
              <w:jc w:val="left"/>
            </w:pPr>
          </w:p>
        </w:tc>
      </w:tr>
      <w:tr w:rsidR="00B0459B" w:rsidRPr="00F45EB9" w14:paraId="0D80923D"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3E41D0F7"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DFA7C54" w14:textId="77777777" w:rsidR="00B0459B" w:rsidRPr="00F45EB9" w:rsidRDefault="00B0459B" w:rsidP="00F62F6A">
            <w:pPr>
              <w:jc w:val="center"/>
              <w:rPr>
                <w:rFonts w:ascii="Arial" w:hAnsi="Arial" w:cs="Arial"/>
                <w:color w:val="000090"/>
                <w:sz w:val="17"/>
                <w:szCs w:val="17"/>
              </w:rPr>
            </w:pPr>
          </w:p>
        </w:tc>
      </w:tr>
      <w:tr w:rsidR="00B0459B" w:rsidRPr="00F45EB9" w14:paraId="6F29A679"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876DB0C"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LUCREZIA CALCIO A 5</w:t>
            </w:r>
          </w:p>
        </w:tc>
        <w:tc>
          <w:tcPr>
            <w:tcW w:w="3260" w:type="dxa"/>
            <w:tcBorders>
              <w:top w:val="nil"/>
              <w:left w:val="nil"/>
              <w:bottom w:val="nil"/>
              <w:right w:val="single" w:sz="4" w:space="0" w:color="auto"/>
            </w:tcBorders>
            <w:shd w:val="clear" w:color="auto" w:fill="auto"/>
            <w:noWrap/>
            <w:vAlign w:val="bottom"/>
            <w:hideMark/>
          </w:tcPr>
          <w:p w14:paraId="22BE0745" w14:textId="77777777" w:rsidR="00B0459B" w:rsidRPr="00F45EB9" w:rsidRDefault="00B0459B" w:rsidP="00F62F6A">
            <w:pPr>
              <w:jc w:val="center"/>
              <w:rPr>
                <w:rFonts w:ascii="Arial" w:hAnsi="Arial" w:cs="Arial"/>
                <w:color w:val="000090"/>
                <w:sz w:val="17"/>
                <w:szCs w:val="17"/>
              </w:rPr>
            </w:pPr>
          </w:p>
        </w:tc>
      </w:tr>
      <w:tr w:rsidR="00B0459B" w:rsidRPr="00F45EB9" w14:paraId="2DC18D2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BE469F1"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74C1114C" w14:textId="77777777" w:rsidR="00B0459B" w:rsidRPr="00F45EB9" w:rsidRDefault="00B0459B" w:rsidP="00F62F6A">
            <w:pPr>
              <w:jc w:val="center"/>
              <w:rPr>
                <w:rFonts w:ascii="Arial" w:hAnsi="Arial" w:cs="Arial"/>
                <w:color w:val="000090"/>
                <w:sz w:val="17"/>
                <w:szCs w:val="17"/>
              </w:rPr>
            </w:pPr>
          </w:p>
        </w:tc>
      </w:tr>
      <w:tr w:rsidR="00B0459B" w:rsidRPr="00F45EB9" w14:paraId="4A7909A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55073B8"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A744B49"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JESI</w:t>
            </w:r>
          </w:p>
        </w:tc>
      </w:tr>
      <w:tr w:rsidR="00B0459B" w:rsidRPr="00F45EB9" w14:paraId="6DDF8B35"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0745F94"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2B8379AC" w14:textId="77777777" w:rsidR="00B0459B" w:rsidRPr="00F45EB9" w:rsidRDefault="00B0459B" w:rsidP="00F62F6A">
            <w:pPr>
              <w:jc w:val="center"/>
              <w:rPr>
                <w:rFonts w:ascii="Arial" w:hAnsi="Arial" w:cs="Arial"/>
                <w:color w:val="000090"/>
                <w:sz w:val="17"/>
                <w:szCs w:val="17"/>
              </w:rPr>
            </w:pPr>
          </w:p>
        </w:tc>
      </w:tr>
      <w:tr w:rsidR="00B0459B" w:rsidRPr="00F45EB9" w14:paraId="626192B7" w14:textId="77777777" w:rsidTr="00F62F6A">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33EC5449"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JESI</w:t>
            </w:r>
          </w:p>
        </w:tc>
        <w:tc>
          <w:tcPr>
            <w:tcW w:w="3260" w:type="dxa"/>
            <w:tcBorders>
              <w:top w:val="nil"/>
              <w:left w:val="nil"/>
              <w:right w:val="nil"/>
            </w:tcBorders>
            <w:shd w:val="clear" w:color="auto" w:fill="auto"/>
            <w:noWrap/>
            <w:vAlign w:val="bottom"/>
            <w:hideMark/>
          </w:tcPr>
          <w:p w14:paraId="0C6A3AE1" w14:textId="77777777" w:rsidR="00B0459B" w:rsidRPr="00F45EB9" w:rsidRDefault="00B0459B" w:rsidP="00F62F6A">
            <w:pPr>
              <w:jc w:val="center"/>
              <w:rPr>
                <w:rFonts w:ascii="Arial" w:hAnsi="Arial" w:cs="Arial"/>
                <w:color w:val="000090"/>
                <w:sz w:val="17"/>
                <w:szCs w:val="17"/>
              </w:rPr>
            </w:pPr>
          </w:p>
        </w:tc>
      </w:tr>
      <w:tr w:rsidR="00B0459B" w:rsidRPr="00F45EB9" w14:paraId="5AEB5EF2" w14:textId="77777777" w:rsidTr="00F62F6A">
        <w:trPr>
          <w:gridAfter w:val="2"/>
          <w:wAfter w:w="4007" w:type="dxa"/>
          <w:trHeight w:val="300"/>
        </w:trPr>
        <w:tc>
          <w:tcPr>
            <w:tcW w:w="4007" w:type="dxa"/>
            <w:tcBorders>
              <w:top w:val="single" w:sz="4" w:space="0" w:color="auto"/>
              <w:left w:val="nil"/>
              <w:right w:val="nil"/>
            </w:tcBorders>
            <w:shd w:val="clear" w:color="auto" w:fill="auto"/>
            <w:noWrap/>
            <w:vAlign w:val="bottom"/>
          </w:tcPr>
          <w:p w14:paraId="54467389" w14:textId="77777777" w:rsidR="00B0459B" w:rsidRDefault="00B0459B" w:rsidP="00F62F6A">
            <w:pPr>
              <w:rPr>
                <w:rFonts w:ascii="Arial" w:hAnsi="Arial" w:cs="Arial"/>
                <w:color w:val="000090"/>
                <w:sz w:val="17"/>
                <w:szCs w:val="17"/>
              </w:rPr>
            </w:pPr>
          </w:p>
          <w:p w14:paraId="2DCB2EAE" w14:textId="77777777" w:rsidR="00B0459B" w:rsidRDefault="00B0459B" w:rsidP="00F62F6A">
            <w:pPr>
              <w:rPr>
                <w:rFonts w:ascii="Arial" w:hAnsi="Arial" w:cs="Arial"/>
                <w:color w:val="000090"/>
                <w:sz w:val="17"/>
                <w:szCs w:val="17"/>
              </w:rPr>
            </w:pPr>
          </w:p>
          <w:p w14:paraId="66CA8FDE" w14:textId="77777777" w:rsidR="00B0459B" w:rsidRDefault="00B0459B" w:rsidP="00F62F6A">
            <w:pPr>
              <w:rPr>
                <w:rFonts w:ascii="Arial" w:hAnsi="Arial" w:cs="Arial"/>
                <w:color w:val="000090"/>
                <w:sz w:val="17"/>
                <w:szCs w:val="17"/>
              </w:rPr>
            </w:pPr>
          </w:p>
          <w:p w14:paraId="03FE1C82" w14:textId="77777777" w:rsidR="00B0459B" w:rsidRPr="00F45EB9" w:rsidRDefault="00B0459B" w:rsidP="00F62F6A">
            <w:pPr>
              <w:rPr>
                <w:rFonts w:ascii="Arial" w:hAnsi="Arial" w:cs="Arial"/>
                <w:color w:val="000090"/>
                <w:sz w:val="17"/>
                <w:szCs w:val="17"/>
              </w:rPr>
            </w:pPr>
          </w:p>
        </w:tc>
        <w:tc>
          <w:tcPr>
            <w:tcW w:w="3260" w:type="dxa"/>
            <w:tcBorders>
              <w:left w:val="nil"/>
              <w:bottom w:val="nil"/>
            </w:tcBorders>
            <w:shd w:val="clear" w:color="auto" w:fill="auto"/>
            <w:noWrap/>
            <w:vAlign w:val="bottom"/>
          </w:tcPr>
          <w:p w14:paraId="46984712" w14:textId="77777777" w:rsidR="00B0459B" w:rsidRPr="00F45EB9" w:rsidRDefault="00B0459B" w:rsidP="00F62F6A">
            <w:pPr>
              <w:jc w:val="center"/>
              <w:rPr>
                <w:rFonts w:ascii="Arial" w:hAnsi="Arial" w:cs="Arial"/>
                <w:color w:val="000090"/>
                <w:sz w:val="17"/>
                <w:szCs w:val="17"/>
              </w:rPr>
            </w:pPr>
          </w:p>
        </w:tc>
      </w:tr>
      <w:tr w:rsidR="00B0459B" w:rsidRPr="00F45EB9" w14:paraId="57185CF9"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2A648DA"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CASTELBELLINO CALCIO A 5</w:t>
            </w:r>
          </w:p>
        </w:tc>
        <w:tc>
          <w:tcPr>
            <w:tcW w:w="3260" w:type="dxa"/>
            <w:tcBorders>
              <w:top w:val="nil"/>
              <w:left w:val="nil"/>
              <w:bottom w:val="nil"/>
            </w:tcBorders>
            <w:shd w:val="clear" w:color="auto" w:fill="auto"/>
            <w:noWrap/>
            <w:vAlign w:val="bottom"/>
            <w:hideMark/>
          </w:tcPr>
          <w:p w14:paraId="10458BFF" w14:textId="77777777" w:rsidR="00B0459B" w:rsidRPr="00F45EB9" w:rsidRDefault="00B0459B" w:rsidP="00F62F6A">
            <w:pPr>
              <w:jc w:val="center"/>
              <w:rPr>
                <w:rFonts w:ascii="Arial" w:hAnsi="Arial" w:cs="Arial"/>
                <w:color w:val="000090"/>
                <w:sz w:val="17"/>
                <w:szCs w:val="17"/>
              </w:rPr>
            </w:pPr>
          </w:p>
        </w:tc>
      </w:tr>
      <w:tr w:rsidR="00B0459B" w:rsidRPr="00F45EB9" w14:paraId="04623053"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CB3A428"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72AD7B5A" w14:textId="77777777" w:rsidR="00B0459B" w:rsidRPr="00F45EB9" w:rsidRDefault="00B0459B" w:rsidP="00F62F6A">
            <w:pPr>
              <w:jc w:val="center"/>
              <w:rPr>
                <w:rFonts w:ascii="Arial" w:hAnsi="Arial" w:cs="Arial"/>
                <w:color w:val="000090"/>
                <w:sz w:val="17"/>
                <w:szCs w:val="17"/>
              </w:rPr>
            </w:pPr>
          </w:p>
        </w:tc>
      </w:tr>
      <w:tr w:rsidR="00DF6CE7" w:rsidRPr="00F45EB9" w14:paraId="341916D7"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5E480BF" w14:textId="77777777" w:rsidR="00DF6CE7" w:rsidRPr="00F45EB9" w:rsidRDefault="00DF6CE7" w:rsidP="00DF6CE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6A2BF9BF" w14:textId="798E6B0E" w:rsidR="00DF6CE7" w:rsidRPr="00DF6CE7" w:rsidRDefault="00DF6CE7" w:rsidP="00DF6CE7">
            <w:pPr>
              <w:rPr>
                <w:rFonts w:ascii="Arial" w:hAnsi="Arial" w:cs="Arial"/>
                <w:color w:val="000090"/>
                <w:sz w:val="21"/>
                <w:szCs w:val="21"/>
              </w:rPr>
            </w:pPr>
            <w:r w:rsidRPr="00DF6CE7">
              <w:rPr>
                <w:rFonts w:ascii="Arial" w:hAnsi="Arial" w:cs="Arial"/>
                <w:b/>
                <w:bCs/>
                <w:color w:val="002060"/>
                <w:sz w:val="21"/>
                <w:szCs w:val="21"/>
              </w:rPr>
              <w:t>POL.CAGLI SPORT ASSOCIATI</w:t>
            </w:r>
          </w:p>
        </w:tc>
      </w:tr>
      <w:tr w:rsidR="00DF6CE7" w:rsidRPr="00F45EB9" w14:paraId="622700A1"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18DF2A6" w14:textId="77777777" w:rsidR="00DF6CE7" w:rsidRPr="00F45EB9" w:rsidRDefault="00DF6CE7" w:rsidP="00DF6CE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7DA29B26" w14:textId="77777777" w:rsidR="00DF6CE7" w:rsidRPr="00F45EB9" w:rsidRDefault="00DF6CE7" w:rsidP="00DF6CE7">
            <w:pPr>
              <w:jc w:val="center"/>
              <w:rPr>
                <w:rFonts w:ascii="Arial" w:hAnsi="Arial" w:cs="Arial"/>
                <w:color w:val="000090"/>
                <w:sz w:val="17"/>
                <w:szCs w:val="17"/>
              </w:rPr>
            </w:pPr>
          </w:p>
        </w:tc>
      </w:tr>
      <w:tr w:rsidR="00DF6CE7" w:rsidRPr="00F45EB9" w14:paraId="726F1367"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D501C33" w14:textId="77777777" w:rsidR="00DF6CE7" w:rsidRPr="00F45EB9" w:rsidRDefault="00DF6CE7" w:rsidP="00DF6CE7">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POL.CAGLI SPORT ASSOCIATI</w:t>
            </w:r>
          </w:p>
        </w:tc>
        <w:tc>
          <w:tcPr>
            <w:tcW w:w="3260" w:type="dxa"/>
            <w:tcBorders>
              <w:top w:val="nil"/>
              <w:left w:val="nil"/>
              <w:bottom w:val="nil"/>
              <w:right w:val="single" w:sz="4" w:space="0" w:color="auto"/>
            </w:tcBorders>
            <w:shd w:val="clear" w:color="auto" w:fill="auto"/>
            <w:noWrap/>
            <w:vAlign w:val="bottom"/>
            <w:hideMark/>
          </w:tcPr>
          <w:p w14:paraId="55567FBB" w14:textId="77777777" w:rsidR="00DF6CE7" w:rsidRPr="00F45EB9" w:rsidRDefault="00DF6CE7" w:rsidP="00DF6CE7">
            <w:pPr>
              <w:jc w:val="center"/>
              <w:rPr>
                <w:rFonts w:ascii="Arial" w:hAnsi="Arial" w:cs="Arial"/>
                <w:color w:val="000090"/>
                <w:sz w:val="17"/>
                <w:szCs w:val="17"/>
              </w:rPr>
            </w:pPr>
          </w:p>
        </w:tc>
      </w:tr>
      <w:tr w:rsidR="00DF6CE7" w:rsidRPr="00F45EB9" w14:paraId="39E2867B"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2A485AE5" w14:textId="77777777" w:rsidR="00DF6CE7" w:rsidRPr="00F45EB9" w:rsidRDefault="00DF6CE7" w:rsidP="00DF6CE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4D3BC10" w14:textId="77777777" w:rsidR="00DF6CE7" w:rsidRPr="00F45EB9" w:rsidRDefault="00DF6CE7" w:rsidP="00DF6CE7">
            <w:pPr>
              <w:jc w:val="center"/>
              <w:rPr>
                <w:rFonts w:ascii="Arial" w:hAnsi="Arial" w:cs="Arial"/>
                <w:color w:val="000090"/>
                <w:sz w:val="17"/>
                <w:szCs w:val="17"/>
              </w:rPr>
            </w:pPr>
          </w:p>
        </w:tc>
      </w:tr>
      <w:tr w:rsidR="00DF6CE7" w:rsidRPr="00F45EB9" w14:paraId="7FC7CFDE"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24E0043" w14:textId="77777777" w:rsidR="00DF6CE7" w:rsidRPr="00F45EB9" w:rsidRDefault="00DF6CE7" w:rsidP="00DF6CE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56CF38A" w14:textId="77777777" w:rsidR="00DF6CE7" w:rsidRPr="00F45EB9" w:rsidRDefault="00DF6CE7" w:rsidP="00DF6CE7">
            <w:pPr>
              <w:jc w:val="center"/>
              <w:rPr>
                <w:rFonts w:ascii="Arial" w:hAnsi="Arial" w:cs="Arial"/>
                <w:color w:val="000090"/>
                <w:sz w:val="17"/>
                <w:szCs w:val="17"/>
              </w:rPr>
            </w:pPr>
          </w:p>
        </w:tc>
      </w:tr>
      <w:tr w:rsidR="00DF6CE7" w:rsidRPr="00F45EB9" w14:paraId="36F730CF" w14:textId="77777777" w:rsidTr="00DF6CE7">
        <w:trPr>
          <w:trHeight w:val="300"/>
        </w:trPr>
        <w:tc>
          <w:tcPr>
            <w:tcW w:w="4007" w:type="dxa"/>
            <w:tcBorders>
              <w:top w:val="nil"/>
              <w:left w:val="nil"/>
              <w:bottom w:val="nil"/>
              <w:right w:val="nil"/>
            </w:tcBorders>
            <w:shd w:val="clear" w:color="auto" w:fill="auto"/>
            <w:noWrap/>
            <w:vAlign w:val="bottom"/>
            <w:hideMark/>
          </w:tcPr>
          <w:p w14:paraId="2F7E7694" w14:textId="77777777" w:rsidR="00DF6CE7" w:rsidRPr="00F45EB9" w:rsidRDefault="00DF6CE7" w:rsidP="00DF6CE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197DA38" w14:textId="77777777" w:rsidR="00DF6CE7" w:rsidRPr="00F45EB9" w:rsidRDefault="00DF6CE7" w:rsidP="00DF6CE7">
            <w:pPr>
              <w:jc w:val="center"/>
              <w:rPr>
                <w:rFonts w:ascii="Arial" w:hAnsi="Arial" w:cs="Arial"/>
                <w:color w:val="000090"/>
                <w:sz w:val="17"/>
                <w:szCs w:val="17"/>
              </w:rPr>
            </w:pPr>
          </w:p>
        </w:tc>
        <w:tc>
          <w:tcPr>
            <w:tcW w:w="2268" w:type="dxa"/>
            <w:tcBorders>
              <w:bottom w:val="single" w:sz="4" w:space="0" w:color="auto"/>
            </w:tcBorders>
            <w:vAlign w:val="bottom"/>
          </w:tcPr>
          <w:p w14:paraId="599B50A3" w14:textId="77777777" w:rsidR="00DF6CE7" w:rsidRPr="00F45EB9" w:rsidRDefault="00DF6CE7" w:rsidP="00DF6CE7">
            <w:pPr>
              <w:jc w:val="left"/>
            </w:pPr>
            <w:r w:rsidRPr="00F45EB9">
              <w:rPr>
                <w:rFonts w:ascii="Arial" w:hAnsi="Arial" w:cs="Arial"/>
                <w:color w:val="000090"/>
                <w:sz w:val="17"/>
                <w:szCs w:val="17"/>
              </w:rPr>
              <w:t> </w:t>
            </w:r>
          </w:p>
        </w:tc>
        <w:tc>
          <w:tcPr>
            <w:tcW w:w="1739" w:type="dxa"/>
            <w:vAlign w:val="bottom"/>
          </w:tcPr>
          <w:p w14:paraId="36716331" w14:textId="77777777" w:rsidR="00DF6CE7" w:rsidRPr="00F45EB9" w:rsidRDefault="00DF6CE7" w:rsidP="00DF6CE7">
            <w:pPr>
              <w:jc w:val="left"/>
            </w:pPr>
          </w:p>
        </w:tc>
      </w:tr>
      <w:tr w:rsidR="00DF6CE7" w:rsidRPr="00F45EB9" w14:paraId="176B4CE8"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4183F27" w14:textId="77777777" w:rsidR="00DF6CE7" w:rsidRPr="00F45EB9" w:rsidRDefault="00DF6CE7" w:rsidP="00DF6CE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13B9FB8" w14:textId="77777777" w:rsidR="00DF6CE7" w:rsidRPr="00F45EB9" w:rsidRDefault="00DF6CE7" w:rsidP="00DF6CE7">
            <w:pPr>
              <w:jc w:val="center"/>
              <w:rPr>
                <w:rFonts w:ascii="Arial" w:hAnsi="Arial" w:cs="Arial"/>
                <w:color w:val="000090"/>
                <w:sz w:val="17"/>
                <w:szCs w:val="17"/>
              </w:rPr>
            </w:pPr>
          </w:p>
        </w:tc>
      </w:tr>
      <w:tr w:rsidR="00DF6CE7" w:rsidRPr="00F45EB9" w14:paraId="7E4B7AFC"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A722BE3" w14:textId="77777777" w:rsidR="00DF6CE7" w:rsidRPr="00F45EB9" w:rsidRDefault="00DF6CE7" w:rsidP="00DF6CE7">
            <w:pPr>
              <w:rPr>
                <w:rFonts w:ascii="Arial" w:hAnsi="Arial" w:cs="Arial"/>
                <w:color w:val="000090"/>
                <w:sz w:val="10"/>
                <w:szCs w:val="10"/>
              </w:rPr>
            </w:pPr>
            <w:r>
              <w:rPr>
                <w:rFonts w:ascii="Arial" w:hAnsi="Arial" w:cs="Arial"/>
                <w:b/>
                <w:bCs/>
                <w:color w:val="002060"/>
                <w:sz w:val="22"/>
                <w:szCs w:val="22"/>
              </w:rPr>
              <w:t>VILLA CECCOLINI CALCIO</w:t>
            </w:r>
          </w:p>
        </w:tc>
        <w:tc>
          <w:tcPr>
            <w:tcW w:w="3260" w:type="dxa"/>
            <w:tcBorders>
              <w:top w:val="nil"/>
              <w:left w:val="nil"/>
              <w:bottom w:val="nil"/>
              <w:right w:val="single" w:sz="4" w:space="0" w:color="auto"/>
            </w:tcBorders>
            <w:shd w:val="clear" w:color="auto" w:fill="auto"/>
            <w:noWrap/>
            <w:vAlign w:val="bottom"/>
            <w:hideMark/>
          </w:tcPr>
          <w:p w14:paraId="590A6181" w14:textId="77777777" w:rsidR="00DF6CE7" w:rsidRPr="00F45EB9" w:rsidRDefault="00DF6CE7" w:rsidP="00DF6CE7">
            <w:pPr>
              <w:jc w:val="center"/>
              <w:rPr>
                <w:rFonts w:ascii="Arial" w:hAnsi="Arial" w:cs="Arial"/>
                <w:color w:val="000090"/>
                <w:sz w:val="17"/>
                <w:szCs w:val="17"/>
              </w:rPr>
            </w:pPr>
          </w:p>
        </w:tc>
      </w:tr>
      <w:tr w:rsidR="00DF6CE7" w:rsidRPr="00F45EB9" w14:paraId="0FFC9F3A"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0BA0FAE" w14:textId="77777777" w:rsidR="00DF6CE7" w:rsidRPr="00F45EB9" w:rsidRDefault="00DF6CE7" w:rsidP="00DF6CE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6CF8630B" w14:textId="77777777" w:rsidR="00DF6CE7" w:rsidRPr="00F45EB9" w:rsidRDefault="00DF6CE7" w:rsidP="00DF6CE7">
            <w:pPr>
              <w:jc w:val="center"/>
              <w:rPr>
                <w:rFonts w:ascii="Arial" w:hAnsi="Arial" w:cs="Arial"/>
                <w:color w:val="000090"/>
                <w:sz w:val="17"/>
                <w:szCs w:val="17"/>
              </w:rPr>
            </w:pPr>
          </w:p>
        </w:tc>
      </w:tr>
      <w:tr w:rsidR="00DF6CE7" w:rsidRPr="00F45EB9" w14:paraId="2B8E6EDB"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9751BDB" w14:textId="77777777" w:rsidR="00DF6CE7" w:rsidRPr="00F45EB9" w:rsidRDefault="00DF6CE7" w:rsidP="00DF6CE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4CBA8BB5" w14:textId="77777777" w:rsidR="00DF6CE7" w:rsidRPr="00F45EB9" w:rsidRDefault="00DF6CE7" w:rsidP="00DF6CE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VILLA CECCOLINI CALCIO</w:t>
            </w:r>
          </w:p>
        </w:tc>
      </w:tr>
      <w:tr w:rsidR="00DF6CE7" w:rsidRPr="00F45EB9" w14:paraId="56B39C35"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23F81B5" w14:textId="77777777" w:rsidR="00DF6CE7" w:rsidRPr="00F45EB9" w:rsidRDefault="00DF6CE7" w:rsidP="00DF6CE7">
            <w:pPr>
              <w:rPr>
                <w:rFonts w:ascii="Arial" w:hAnsi="Arial" w:cs="Arial"/>
                <w:color w:val="000090"/>
                <w:sz w:val="10"/>
                <w:szCs w:val="10"/>
              </w:rPr>
            </w:pPr>
            <w:r w:rsidRPr="00F45EB9">
              <w:rPr>
                <w:rFonts w:ascii="Arial" w:hAnsi="Arial" w:cs="Arial"/>
                <w:color w:val="000090"/>
                <w:sz w:val="10"/>
                <w:szCs w:val="10"/>
              </w:rPr>
              <w:lastRenderedPageBreak/>
              <w:t> </w:t>
            </w:r>
          </w:p>
        </w:tc>
        <w:tc>
          <w:tcPr>
            <w:tcW w:w="3260" w:type="dxa"/>
            <w:tcBorders>
              <w:top w:val="nil"/>
              <w:left w:val="nil"/>
              <w:bottom w:val="nil"/>
              <w:right w:val="nil"/>
            </w:tcBorders>
            <w:shd w:val="clear" w:color="auto" w:fill="auto"/>
            <w:noWrap/>
            <w:vAlign w:val="bottom"/>
            <w:hideMark/>
          </w:tcPr>
          <w:p w14:paraId="295FAE6F" w14:textId="77777777" w:rsidR="00DF6CE7" w:rsidRPr="00F45EB9" w:rsidRDefault="00DF6CE7" w:rsidP="00DF6CE7">
            <w:pPr>
              <w:jc w:val="center"/>
              <w:rPr>
                <w:rFonts w:ascii="Arial" w:hAnsi="Arial" w:cs="Arial"/>
                <w:color w:val="000090"/>
                <w:sz w:val="17"/>
                <w:szCs w:val="17"/>
              </w:rPr>
            </w:pPr>
          </w:p>
        </w:tc>
      </w:tr>
      <w:tr w:rsidR="00DF6CE7" w:rsidRPr="00F45EB9" w14:paraId="7526BB02"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37C8CD2" w14:textId="77777777" w:rsidR="00DF6CE7" w:rsidRPr="00F45EB9" w:rsidRDefault="00DF6CE7" w:rsidP="00DF6CE7">
            <w:pPr>
              <w:jc w:val="left"/>
              <w:rPr>
                <w:rFonts w:ascii="Arial" w:hAnsi="Arial" w:cs="Arial"/>
                <w:i/>
                <w:iCs/>
                <w:color w:val="000090"/>
                <w:sz w:val="10"/>
                <w:szCs w:val="10"/>
              </w:rPr>
            </w:pPr>
            <w:r>
              <w:rPr>
                <w:rFonts w:ascii="Arial" w:hAnsi="Arial" w:cs="Arial"/>
                <w:b/>
                <w:bCs/>
                <w:color w:val="002060"/>
                <w:sz w:val="22"/>
                <w:szCs w:val="22"/>
              </w:rPr>
              <w:t>FUTSAL MONTEMARCIANO</w:t>
            </w:r>
          </w:p>
        </w:tc>
        <w:tc>
          <w:tcPr>
            <w:tcW w:w="3260" w:type="dxa"/>
            <w:tcBorders>
              <w:top w:val="nil"/>
              <w:left w:val="nil"/>
              <w:bottom w:val="nil"/>
              <w:right w:val="nil"/>
            </w:tcBorders>
            <w:shd w:val="clear" w:color="auto" w:fill="auto"/>
            <w:noWrap/>
            <w:vAlign w:val="bottom"/>
            <w:hideMark/>
          </w:tcPr>
          <w:p w14:paraId="1C333FE3" w14:textId="77777777" w:rsidR="00DF6CE7" w:rsidRPr="00F45EB9" w:rsidRDefault="00DF6CE7" w:rsidP="00DF6CE7">
            <w:pPr>
              <w:jc w:val="center"/>
              <w:rPr>
                <w:rFonts w:ascii="Arial" w:hAnsi="Arial" w:cs="Arial"/>
                <w:color w:val="000090"/>
                <w:sz w:val="17"/>
                <w:szCs w:val="17"/>
              </w:rPr>
            </w:pPr>
          </w:p>
        </w:tc>
      </w:tr>
      <w:tr w:rsidR="00DF6CE7" w:rsidRPr="00F45EB9" w14:paraId="3630BE69" w14:textId="77777777" w:rsidTr="00F62F6A">
        <w:trPr>
          <w:gridAfter w:val="2"/>
          <w:wAfter w:w="4007" w:type="dxa"/>
          <w:trHeight w:val="300"/>
        </w:trPr>
        <w:tc>
          <w:tcPr>
            <w:tcW w:w="4007" w:type="dxa"/>
            <w:tcBorders>
              <w:top w:val="nil"/>
              <w:left w:val="nil"/>
            </w:tcBorders>
            <w:shd w:val="clear" w:color="auto" w:fill="auto"/>
            <w:noWrap/>
            <w:vAlign w:val="bottom"/>
          </w:tcPr>
          <w:p w14:paraId="69E129DE" w14:textId="77777777" w:rsidR="00DF6CE7" w:rsidRDefault="00DF6CE7" w:rsidP="00DF6CE7">
            <w:pPr>
              <w:jc w:val="left"/>
              <w:rPr>
                <w:rFonts w:ascii="Arial" w:hAnsi="Arial" w:cs="Arial"/>
                <w:color w:val="000090"/>
                <w:sz w:val="17"/>
                <w:szCs w:val="17"/>
              </w:rPr>
            </w:pPr>
          </w:p>
          <w:p w14:paraId="7E102A72" w14:textId="77777777" w:rsidR="00DF6CE7" w:rsidRDefault="00DF6CE7" w:rsidP="00DF6CE7">
            <w:pPr>
              <w:jc w:val="left"/>
              <w:rPr>
                <w:rFonts w:ascii="Arial" w:hAnsi="Arial" w:cs="Arial"/>
                <w:color w:val="000090"/>
                <w:sz w:val="17"/>
                <w:szCs w:val="17"/>
              </w:rPr>
            </w:pPr>
          </w:p>
          <w:p w14:paraId="4D3960D5" w14:textId="77777777" w:rsidR="00DF6CE7" w:rsidRDefault="00DF6CE7" w:rsidP="00DF6CE7">
            <w:pPr>
              <w:jc w:val="left"/>
              <w:rPr>
                <w:rFonts w:ascii="Arial" w:hAnsi="Arial" w:cs="Arial"/>
                <w:color w:val="000090"/>
                <w:sz w:val="17"/>
                <w:szCs w:val="17"/>
              </w:rPr>
            </w:pPr>
          </w:p>
          <w:p w14:paraId="2D44AA51" w14:textId="77777777" w:rsidR="00DF6CE7" w:rsidRPr="00F45EB9" w:rsidRDefault="00DF6CE7" w:rsidP="00DF6CE7">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3E469E39" w14:textId="77777777" w:rsidR="00DF6CE7" w:rsidRPr="00F45EB9" w:rsidRDefault="00DF6CE7" w:rsidP="00DF6CE7">
            <w:pPr>
              <w:jc w:val="center"/>
              <w:rPr>
                <w:rFonts w:ascii="Arial" w:hAnsi="Arial" w:cs="Arial"/>
                <w:color w:val="000090"/>
                <w:sz w:val="17"/>
                <w:szCs w:val="17"/>
              </w:rPr>
            </w:pPr>
          </w:p>
        </w:tc>
      </w:tr>
      <w:tr w:rsidR="00DF6CE7" w:rsidRPr="00F45EB9" w14:paraId="6E77CF7C"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705837C" w14:textId="77777777" w:rsidR="00DF6CE7" w:rsidRPr="00E727CA" w:rsidRDefault="00DF6CE7" w:rsidP="00DF6CE7">
            <w:pPr>
              <w:rPr>
                <w:rFonts w:ascii="Arial" w:hAnsi="Arial" w:cs="Arial"/>
                <w:b/>
                <w:bCs/>
                <w:color w:val="000090"/>
                <w:sz w:val="22"/>
                <w:szCs w:val="22"/>
              </w:rPr>
            </w:pPr>
            <w:r w:rsidRPr="00F45EB9">
              <w:rPr>
                <w:rFonts w:ascii="Arial" w:hAnsi="Arial" w:cs="Arial"/>
                <w:color w:val="000090"/>
                <w:sz w:val="17"/>
                <w:szCs w:val="17"/>
              </w:rPr>
              <w:t> </w:t>
            </w:r>
            <w:r>
              <w:rPr>
                <w:rFonts w:ascii="Arial" w:hAnsi="Arial" w:cs="Arial"/>
                <w:b/>
                <w:bCs/>
                <w:color w:val="002060"/>
                <w:sz w:val="22"/>
                <w:szCs w:val="22"/>
              </w:rPr>
              <w:t>MONTELUPONE CALCIO A 5</w:t>
            </w:r>
          </w:p>
        </w:tc>
        <w:tc>
          <w:tcPr>
            <w:tcW w:w="3260" w:type="dxa"/>
            <w:tcBorders>
              <w:top w:val="nil"/>
              <w:left w:val="nil"/>
              <w:bottom w:val="nil"/>
            </w:tcBorders>
            <w:shd w:val="clear" w:color="auto" w:fill="auto"/>
            <w:noWrap/>
            <w:vAlign w:val="bottom"/>
            <w:hideMark/>
          </w:tcPr>
          <w:p w14:paraId="7991EE81" w14:textId="77777777" w:rsidR="00DF6CE7" w:rsidRPr="00F45EB9" w:rsidRDefault="00DF6CE7" w:rsidP="00DF6CE7">
            <w:pPr>
              <w:jc w:val="center"/>
              <w:rPr>
                <w:rFonts w:ascii="Arial" w:hAnsi="Arial" w:cs="Arial"/>
                <w:color w:val="000090"/>
                <w:sz w:val="17"/>
                <w:szCs w:val="17"/>
              </w:rPr>
            </w:pPr>
          </w:p>
        </w:tc>
      </w:tr>
      <w:tr w:rsidR="00DF6CE7" w:rsidRPr="00F45EB9" w14:paraId="5F52AA8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55FB55F" w14:textId="77777777" w:rsidR="00DF6CE7" w:rsidRPr="00F45EB9" w:rsidRDefault="00DF6CE7" w:rsidP="00DF6CE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43BDB196" w14:textId="77777777" w:rsidR="00DF6CE7" w:rsidRPr="00F45EB9" w:rsidRDefault="00DF6CE7" w:rsidP="00DF6CE7">
            <w:pPr>
              <w:jc w:val="center"/>
              <w:rPr>
                <w:rFonts w:ascii="Arial" w:hAnsi="Arial" w:cs="Arial"/>
                <w:color w:val="000090"/>
                <w:sz w:val="17"/>
                <w:szCs w:val="17"/>
              </w:rPr>
            </w:pPr>
          </w:p>
        </w:tc>
      </w:tr>
      <w:tr w:rsidR="00DF6CE7" w:rsidRPr="00F45EB9" w14:paraId="4B8E533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1659BA6" w14:textId="77777777" w:rsidR="00DF6CE7" w:rsidRPr="00F45EB9" w:rsidRDefault="00DF6CE7" w:rsidP="00DF6CE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210DA2A" w14:textId="77777777" w:rsidR="00DF6CE7" w:rsidRPr="00F45EB9" w:rsidRDefault="00DF6CE7" w:rsidP="00DF6CE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MONTELUPONE CALCIO A 5</w:t>
            </w:r>
          </w:p>
        </w:tc>
      </w:tr>
      <w:tr w:rsidR="00DF6CE7" w:rsidRPr="00F45EB9" w14:paraId="6D523AD3"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E1ABDFB" w14:textId="77777777" w:rsidR="00DF6CE7" w:rsidRPr="00F45EB9" w:rsidRDefault="00DF6CE7" w:rsidP="00DF6CE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52F71E4C" w14:textId="77777777" w:rsidR="00DF6CE7" w:rsidRPr="00F45EB9" w:rsidRDefault="00DF6CE7" w:rsidP="00DF6CE7">
            <w:pPr>
              <w:jc w:val="center"/>
              <w:rPr>
                <w:rFonts w:ascii="Arial" w:hAnsi="Arial" w:cs="Arial"/>
                <w:color w:val="000090"/>
                <w:sz w:val="17"/>
                <w:szCs w:val="17"/>
              </w:rPr>
            </w:pPr>
          </w:p>
        </w:tc>
      </w:tr>
      <w:tr w:rsidR="00DF6CE7" w:rsidRPr="00F45EB9" w14:paraId="454A43DA"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6A79C1A" w14:textId="77777777" w:rsidR="00DF6CE7" w:rsidRPr="00F45EB9" w:rsidRDefault="00DF6CE7" w:rsidP="00DF6CE7">
            <w:pPr>
              <w:jc w:val="left"/>
              <w:rPr>
                <w:rFonts w:ascii="Arial" w:hAnsi="Arial" w:cs="Arial"/>
                <w:i/>
                <w:iCs/>
                <w:color w:val="000090"/>
                <w:sz w:val="10"/>
                <w:szCs w:val="10"/>
              </w:rPr>
            </w:pPr>
            <w:r>
              <w:rPr>
                <w:rFonts w:ascii="Arial" w:hAnsi="Arial" w:cs="Arial"/>
                <w:b/>
                <w:bCs/>
                <w:color w:val="002060"/>
                <w:sz w:val="22"/>
                <w:szCs w:val="22"/>
              </w:rPr>
              <w:t>PIEVE D’ICO CALCIO A 5</w:t>
            </w:r>
          </w:p>
        </w:tc>
        <w:tc>
          <w:tcPr>
            <w:tcW w:w="3260" w:type="dxa"/>
            <w:tcBorders>
              <w:top w:val="nil"/>
              <w:left w:val="nil"/>
              <w:bottom w:val="nil"/>
              <w:right w:val="single" w:sz="4" w:space="0" w:color="auto"/>
            </w:tcBorders>
            <w:shd w:val="clear" w:color="auto" w:fill="auto"/>
            <w:noWrap/>
            <w:vAlign w:val="bottom"/>
            <w:hideMark/>
          </w:tcPr>
          <w:p w14:paraId="671C5734" w14:textId="77777777" w:rsidR="00DF6CE7" w:rsidRPr="00F45EB9" w:rsidRDefault="00DF6CE7" w:rsidP="00DF6CE7">
            <w:pPr>
              <w:jc w:val="center"/>
              <w:rPr>
                <w:rFonts w:ascii="Arial" w:hAnsi="Arial" w:cs="Arial"/>
                <w:color w:val="000090"/>
                <w:sz w:val="17"/>
                <w:szCs w:val="17"/>
              </w:rPr>
            </w:pPr>
          </w:p>
        </w:tc>
      </w:tr>
      <w:tr w:rsidR="00DF6CE7" w:rsidRPr="00F45EB9" w14:paraId="32F0CD68"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D19D37E" w14:textId="77777777" w:rsidR="00DF6CE7" w:rsidRPr="00F45EB9" w:rsidRDefault="00DF6CE7" w:rsidP="00DF6CE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2D365AF" w14:textId="77777777" w:rsidR="00DF6CE7" w:rsidRPr="00F45EB9" w:rsidRDefault="00DF6CE7" w:rsidP="00DF6CE7">
            <w:pPr>
              <w:jc w:val="center"/>
              <w:rPr>
                <w:rFonts w:ascii="Arial" w:hAnsi="Arial" w:cs="Arial"/>
                <w:color w:val="000090"/>
                <w:sz w:val="17"/>
                <w:szCs w:val="17"/>
              </w:rPr>
            </w:pPr>
          </w:p>
        </w:tc>
      </w:tr>
      <w:tr w:rsidR="00DF6CE7" w:rsidRPr="00F45EB9" w14:paraId="43BDE3E5"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5B04D8BC" w14:textId="77777777" w:rsidR="00DF6CE7" w:rsidRPr="00F45EB9" w:rsidRDefault="00DF6CE7" w:rsidP="00DF6CE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3FB88D9" w14:textId="77777777" w:rsidR="00DF6CE7" w:rsidRPr="00F45EB9" w:rsidRDefault="00DF6CE7" w:rsidP="00DF6CE7">
            <w:pPr>
              <w:jc w:val="center"/>
              <w:rPr>
                <w:rFonts w:ascii="Arial" w:hAnsi="Arial" w:cs="Arial"/>
                <w:color w:val="000090"/>
                <w:sz w:val="17"/>
                <w:szCs w:val="17"/>
              </w:rPr>
            </w:pPr>
          </w:p>
        </w:tc>
      </w:tr>
      <w:tr w:rsidR="00DF6CE7" w:rsidRPr="00F45EB9" w14:paraId="72A51FC0" w14:textId="77777777" w:rsidTr="00DF6CE7">
        <w:trPr>
          <w:trHeight w:val="300"/>
        </w:trPr>
        <w:tc>
          <w:tcPr>
            <w:tcW w:w="4007" w:type="dxa"/>
            <w:tcBorders>
              <w:top w:val="nil"/>
              <w:left w:val="nil"/>
              <w:bottom w:val="nil"/>
              <w:right w:val="nil"/>
            </w:tcBorders>
            <w:shd w:val="clear" w:color="auto" w:fill="auto"/>
            <w:noWrap/>
            <w:vAlign w:val="bottom"/>
            <w:hideMark/>
          </w:tcPr>
          <w:p w14:paraId="66DC93B8" w14:textId="77777777" w:rsidR="00DF6CE7" w:rsidRPr="00F45EB9" w:rsidRDefault="00DF6CE7" w:rsidP="00DF6CE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71BD748" w14:textId="77777777" w:rsidR="00DF6CE7" w:rsidRPr="00F45EB9" w:rsidRDefault="00DF6CE7" w:rsidP="00DF6CE7">
            <w:pPr>
              <w:jc w:val="center"/>
              <w:rPr>
                <w:rFonts w:ascii="Arial" w:hAnsi="Arial" w:cs="Arial"/>
                <w:color w:val="000090"/>
                <w:sz w:val="17"/>
                <w:szCs w:val="17"/>
              </w:rPr>
            </w:pPr>
          </w:p>
        </w:tc>
        <w:tc>
          <w:tcPr>
            <w:tcW w:w="2268" w:type="dxa"/>
            <w:tcBorders>
              <w:bottom w:val="single" w:sz="4" w:space="0" w:color="auto"/>
            </w:tcBorders>
            <w:vAlign w:val="bottom"/>
          </w:tcPr>
          <w:p w14:paraId="421EAC0A" w14:textId="77777777" w:rsidR="00DF6CE7" w:rsidRPr="00F45EB9" w:rsidRDefault="00DF6CE7" w:rsidP="00DF6CE7">
            <w:pPr>
              <w:jc w:val="left"/>
            </w:pPr>
            <w:r w:rsidRPr="00F45EB9">
              <w:rPr>
                <w:rFonts w:ascii="Arial" w:hAnsi="Arial" w:cs="Arial"/>
                <w:color w:val="000090"/>
                <w:sz w:val="17"/>
                <w:szCs w:val="17"/>
              </w:rPr>
              <w:t> </w:t>
            </w:r>
          </w:p>
        </w:tc>
        <w:tc>
          <w:tcPr>
            <w:tcW w:w="1739" w:type="dxa"/>
            <w:vAlign w:val="bottom"/>
          </w:tcPr>
          <w:p w14:paraId="2DBACF08" w14:textId="77777777" w:rsidR="00DF6CE7" w:rsidRPr="00F45EB9" w:rsidRDefault="00DF6CE7" w:rsidP="00DF6CE7">
            <w:pPr>
              <w:jc w:val="left"/>
            </w:pPr>
          </w:p>
        </w:tc>
      </w:tr>
      <w:tr w:rsidR="00DF6CE7" w:rsidRPr="00F45EB9" w14:paraId="2B5ACB9F"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3BFEB48" w14:textId="77777777" w:rsidR="00DF6CE7" w:rsidRPr="00F45EB9" w:rsidRDefault="00DF6CE7" w:rsidP="00DF6CE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4B1FD9A" w14:textId="77777777" w:rsidR="00DF6CE7" w:rsidRPr="00F45EB9" w:rsidRDefault="00DF6CE7" w:rsidP="00DF6CE7">
            <w:pPr>
              <w:jc w:val="center"/>
              <w:rPr>
                <w:rFonts w:ascii="Arial" w:hAnsi="Arial" w:cs="Arial"/>
                <w:color w:val="000090"/>
                <w:sz w:val="17"/>
                <w:szCs w:val="17"/>
              </w:rPr>
            </w:pPr>
          </w:p>
        </w:tc>
      </w:tr>
      <w:tr w:rsidR="00DF6CE7" w:rsidRPr="00F45EB9" w14:paraId="2F00C751"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554261F6" w14:textId="77777777" w:rsidR="00DF6CE7" w:rsidRPr="00F45EB9" w:rsidRDefault="00DF6CE7" w:rsidP="00DF6CE7">
            <w:pPr>
              <w:rPr>
                <w:rFonts w:ascii="Arial" w:hAnsi="Arial" w:cs="Arial"/>
                <w:color w:val="000090"/>
                <w:sz w:val="10"/>
                <w:szCs w:val="10"/>
              </w:rPr>
            </w:pPr>
            <w:r>
              <w:rPr>
                <w:rFonts w:ascii="Arial" w:hAnsi="Arial" w:cs="Arial"/>
                <w:b/>
                <w:bCs/>
                <w:color w:val="002060"/>
                <w:sz w:val="22"/>
                <w:szCs w:val="22"/>
              </w:rPr>
              <w:t>PIANACCIO</w:t>
            </w:r>
          </w:p>
        </w:tc>
        <w:tc>
          <w:tcPr>
            <w:tcW w:w="3260" w:type="dxa"/>
            <w:tcBorders>
              <w:top w:val="nil"/>
              <w:left w:val="nil"/>
              <w:bottom w:val="nil"/>
              <w:right w:val="single" w:sz="4" w:space="0" w:color="auto"/>
            </w:tcBorders>
            <w:shd w:val="clear" w:color="auto" w:fill="auto"/>
            <w:noWrap/>
            <w:vAlign w:val="bottom"/>
            <w:hideMark/>
          </w:tcPr>
          <w:p w14:paraId="6EB4F3FB" w14:textId="77777777" w:rsidR="00DF6CE7" w:rsidRPr="00F45EB9" w:rsidRDefault="00DF6CE7" w:rsidP="00DF6CE7">
            <w:pPr>
              <w:jc w:val="center"/>
              <w:rPr>
                <w:rFonts w:ascii="Arial" w:hAnsi="Arial" w:cs="Arial"/>
                <w:color w:val="000090"/>
                <w:sz w:val="17"/>
                <w:szCs w:val="17"/>
              </w:rPr>
            </w:pPr>
          </w:p>
        </w:tc>
      </w:tr>
      <w:tr w:rsidR="00DF6CE7" w:rsidRPr="00F45EB9" w14:paraId="43D4E4C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BEB2DE4" w14:textId="77777777" w:rsidR="00DF6CE7" w:rsidRPr="00F45EB9" w:rsidRDefault="00DF6CE7" w:rsidP="00DF6CE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84C57E7" w14:textId="77777777" w:rsidR="00DF6CE7" w:rsidRPr="00F45EB9" w:rsidRDefault="00DF6CE7" w:rsidP="00DF6CE7">
            <w:pPr>
              <w:jc w:val="center"/>
              <w:rPr>
                <w:rFonts w:ascii="Arial" w:hAnsi="Arial" w:cs="Arial"/>
                <w:color w:val="000090"/>
                <w:sz w:val="17"/>
                <w:szCs w:val="17"/>
              </w:rPr>
            </w:pPr>
          </w:p>
        </w:tc>
      </w:tr>
      <w:tr w:rsidR="00DF6CE7" w:rsidRPr="00F45EB9" w14:paraId="44DBCCE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9587D8E" w14:textId="77777777" w:rsidR="00DF6CE7" w:rsidRPr="00F45EB9" w:rsidRDefault="00DF6CE7" w:rsidP="00DF6CE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32D58854" w14:textId="77777777" w:rsidR="00DF6CE7" w:rsidRPr="00F45EB9" w:rsidRDefault="00DF6CE7" w:rsidP="00DF6CE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PIANACCIO</w:t>
            </w:r>
          </w:p>
        </w:tc>
      </w:tr>
      <w:tr w:rsidR="00DF6CE7" w:rsidRPr="00F45EB9" w14:paraId="0DE49E5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F502085" w14:textId="77777777" w:rsidR="00DF6CE7" w:rsidRPr="00F45EB9" w:rsidRDefault="00DF6CE7" w:rsidP="00DF6CE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7FFC520C" w14:textId="77777777" w:rsidR="00DF6CE7" w:rsidRPr="00F45EB9" w:rsidRDefault="00DF6CE7" w:rsidP="00DF6CE7">
            <w:pPr>
              <w:jc w:val="center"/>
              <w:rPr>
                <w:rFonts w:ascii="Arial" w:hAnsi="Arial" w:cs="Arial"/>
                <w:color w:val="000090"/>
                <w:sz w:val="17"/>
                <w:szCs w:val="17"/>
              </w:rPr>
            </w:pPr>
          </w:p>
        </w:tc>
      </w:tr>
      <w:tr w:rsidR="00DF6CE7" w:rsidRPr="00F45EB9" w14:paraId="4F3BAB64" w14:textId="77777777" w:rsidTr="00F62F6A">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169BD69D" w14:textId="77777777" w:rsidR="00DF6CE7" w:rsidRPr="00F45EB9" w:rsidRDefault="00DF6CE7" w:rsidP="00DF6CE7">
            <w:pPr>
              <w:jc w:val="left"/>
              <w:rPr>
                <w:rFonts w:ascii="Arial" w:hAnsi="Arial" w:cs="Arial"/>
                <w:i/>
                <w:iCs/>
                <w:color w:val="000090"/>
                <w:sz w:val="10"/>
                <w:szCs w:val="10"/>
              </w:rPr>
            </w:pPr>
            <w:r>
              <w:rPr>
                <w:rFonts w:ascii="Arial" w:hAnsi="Arial" w:cs="Arial"/>
                <w:b/>
                <w:bCs/>
                <w:color w:val="002060"/>
                <w:sz w:val="22"/>
                <w:szCs w:val="22"/>
              </w:rPr>
              <w:t>FUTSAL CASTELFIDARDO</w:t>
            </w:r>
          </w:p>
        </w:tc>
        <w:tc>
          <w:tcPr>
            <w:tcW w:w="3260" w:type="dxa"/>
            <w:tcBorders>
              <w:top w:val="nil"/>
              <w:left w:val="nil"/>
              <w:right w:val="nil"/>
            </w:tcBorders>
            <w:shd w:val="clear" w:color="auto" w:fill="auto"/>
            <w:noWrap/>
            <w:vAlign w:val="bottom"/>
            <w:hideMark/>
          </w:tcPr>
          <w:p w14:paraId="7384F86F" w14:textId="77777777" w:rsidR="00DF6CE7" w:rsidRPr="00F45EB9" w:rsidRDefault="00DF6CE7" w:rsidP="00DF6CE7">
            <w:pPr>
              <w:jc w:val="center"/>
              <w:rPr>
                <w:rFonts w:ascii="Arial" w:hAnsi="Arial" w:cs="Arial"/>
                <w:color w:val="000090"/>
                <w:sz w:val="17"/>
                <w:szCs w:val="17"/>
              </w:rPr>
            </w:pPr>
          </w:p>
        </w:tc>
      </w:tr>
      <w:tr w:rsidR="00DF6CE7" w:rsidRPr="00F45EB9" w14:paraId="04A8DCE7" w14:textId="77777777" w:rsidTr="00F62F6A">
        <w:trPr>
          <w:gridAfter w:val="2"/>
          <w:wAfter w:w="4007" w:type="dxa"/>
          <w:trHeight w:val="300"/>
        </w:trPr>
        <w:tc>
          <w:tcPr>
            <w:tcW w:w="4007" w:type="dxa"/>
            <w:tcBorders>
              <w:top w:val="single" w:sz="4" w:space="0" w:color="auto"/>
              <w:left w:val="nil"/>
              <w:right w:val="nil"/>
            </w:tcBorders>
            <w:shd w:val="clear" w:color="auto" w:fill="auto"/>
            <w:noWrap/>
            <w:vAlign w:val="bottom"/>
          </w:tcPr>
          <w:p w14:paraId="3F2AF8EA" w14:textId="77777777" w:rsidR="00DF6CE7" w:rsidRDefault="00DF6CE7" w:rsidP="00DF6CE7">
            <w:pPr>
              <w:rPr>
                <w:rFonts w:ascii="Arial" w:hAnsi="Arial" w:cs="Arial"/>
                <w:color w:val="000090"/>
                <w:sz w:val="17"/>
                <w:szCs w:val="17"/>
              </w:rPr>
            </w:pPr>
          </w:p>
          <w:p w14:paraId="6E9BFDD3" w14:textId="77777777" w:rsidR="00DF6CE7" w:rsidRDefault="00DF6CE7" w:rsidP="00DF6CE7">
            <w:pPr>
              <w:rPr>
                <w:rFonts w:ascii="Arial" w:hAnsi="Arial" w:cs="Arial"/>
                <w:color w:val="000090"/>
                <w:sz w:val="17"/>
                <w:szCs w:val="17"/>
              </w:rPr>
            </w:pPr>
          </w:p>
          <w:p w14:paraId="7165792B" w14:textId="77777777" w:rsidR="00DF6CE7" w:rsidRDefault="00DF6CE7" w:rsidP="00DF6CE7">
            <w:pPr>
              <w:rPr>
                <w:rFonts w:ascii="Arial" w:hAnsi="Arial" w:cs="Arial"/>
                <w:color w:val="000090"/>
                <w:sz w:val="17"/>
                <w:szCs w:val="17"/>
              </w:rPr>
            </w:pPr>
          </w:p>
          <w:p w14:paraId="5CE647A7" w14:textId="77777777" w:rsidR="00DF6CE7" w:rsidRPr="00F45EB9" w:rsidRDefault="00DF6CE7" w:rsidP="00DF6CE7">
            <w:pPr>
              <w:rPr>
                <w:rFonts w:ascii="Arial" w:hAnsi="Arial" w:cs="Arial"/>
                <w:color w:val="000090"/>
                <w:sz w:val="17"/>
                <w:szCs w:val="17"/>
              </w:rPr>
            </w:pPr>
          </w:p>
        </w:tc>
        <w:tc>
          <w:tcPr>
            <w:tcW w:w="3260" w:type="dxa"/>
            <w:tcBorders>
              <w:left w:val="nil"/>
              <w:bottom w:val="nil"/>
            </w:tcBorders>
            <w:shd w:val="clear" w:color="auto" w:fill="auto"/>
            <w:noWrap/>
            <w:vAlign w:val="bottom"/>
          </w:tcPr>
          <w:p w14:paraId="0957B434" w14:textId="77777777" w:rsidR="00DF6CE7" w:rsidRPr="00F45EB9" w:rsidRDefault="00DF6CE7" w:rsidP="00DF6CE7">
            <w:pPr>
              <w:jc w:val="center"/>
              <w:rPr>
                <w:rFonts w:ascii="Arial" w:hAnsi="Arial" w:cs="Arial"/>
                <w:color w:val="000090"/>
                <w:sz w:val="17"/>
                <w:szCs w:val="17"/>
              </w:rPr>
            </w:pPr>
          </w:p>
        </w:tc>
      </w:tr>
      <w:tr w:rsidR="00DF6CE7" w:rsidRPr="00F45EB9" w14:paraId="690A38A2"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5D2F2B42" w14:textId="77777777" w:rsidR="00DF6CE7" w:rsidRPr="00E727CA" w:rsidRDefault="00DF6CE7" w:rsidP="00DF6CE7">
            <w:pPr>
              <w:rPr>
                <w:rFonts w:ascii="Arial" w:hAnsi="Arial" w:cs="Arial"/>
                <w:b/>
                <w:bCs/>
                <w:color w:val="000090"/>
                <w:sz w:val="22"/>
                <w:szCs w:val="22"/>
              </w:rPr>
            </w:pPr>
            <w:r>
              <w:rPr>
                <w:rFonts w:ascii="Arial" w:hAnsi="Arial" w:cs="Arial"/>
                <w:b/>
                <w:bCs/>
                <w:color w:val="002060"/>
                <w:sz w:val="22"/>
                <w:szCs w:val="22"/>
              </w:rPr>
              <w:t>REAL FABRIANO</w:t>
            </w:r>
          </w:p>
        </w:tc>
        <w:tc>
          <w:tcPr>
            <w:tcW w:w="3260" w:type="dxa"/>
            <w:tcBorders>
              <w:top w:val="nil"/>
              <w:left w:val="nil"/>
              <w:bottom w:val="nil"/>
            </w:tcBorders>
            <w:shd w:val="clear" w:color="auto" w:fill="auto"/>
            <w:noWrap/>
            <w:vAlign w:val="bottom"/>
            <w:hideMark/>
          </w:tcPr>
          <w:p w14:paraId="759B7CA8" w14:textId="77777777" w:rsidR="00DF6CE7" w:rsidRPr="00F45EB9" w:rsidRDefault="00DF6CE7" w:rsidP="00DF6CE7">
            <w:pPr>
              <w:jc w:val="center"/>
              <w:rPr>
                <w:rFonts w:ascii="Arial" w:hAnsi="Arial" w:cs="Arial"/>
                <w:color w:val="000090"/>
                <w:sz w:val="17"/>
                <w:szCs w:val="17"/>
              </w:rPr>
            </w:pPr>
          </w:p>
        </w:tc>
      </w:tr>
      <w:tr w:rsidR="00DF6CE7" w:rsidRPr="00F45EB9" w14:paraId="306F220B"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82B8594" w14:textId="77777777" w:rsidR="00DF6CE7" w:rsidRPr="00F45EB9" w:rsidRDefault="00DF6CE7" w:rsidP="00DF6CE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48B059BA" w14:textId="77777777" w:rsidR="00DF6CE7" w:rsidRPr="00F45EB9" w:rsidRDefault="00DF6CE7" w:rsidP="00DF6CE7">
            <w:pPr>
              <w:jc w:val="center"/>
              <w:rPr>
                <w:rFonts w:ascii="Arial" w:hAnsi="Arial" w:cs="Arial"/>
                <w:color w:val="000090"/>
                <w:sz w:val="17"/>
                <w:szCs w:val="17"/>
              </w:rPr>
            </w:pPr>
          </w:p>
        </w:tc>
      </w:tr>
      <w:tr w:rsidR="00DF6CE7" w:rsidRPr="00F45EB9" w14:paraId="383FA0C7"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279C1EF" w14:textId="77777777" w:rsidR="00DF6CE7" w:rsidRPr="00F45EB9" w:rsidRDefault="00DF6CE7" w:rsidP="00DF6CE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411C1AC" w14:textId="77777777" w:rsidR="00DF6CE7" w:rsidRPr="00F45EB9" w:rsidRDefault="00DF6CE7" w:rsidP="00DF6CE7">
            <w:pPr>
              <w:rPr>
                <w:rFonts w:ascii="Arial" w:hAnsi="Arial" w:cs="Arial"/>
                <w:color w:val="000090"/>
                <w:sz w:val="17"/>
                <w:szCs w:val="17"/>
              </w:rPr>
            </w:pPr>
            <w:r>
              <w:rPr>
                <w:rFonts w:ascii="Arial" w:hAnsi="Arial" w:cs="Arial"/>
                <w:b/>
                <w:bCs/>
                <w:color w:val="002060"/>
                <w:sz w:val="22"/>
                <w:szCs w:val="22"/>
              </w:rPr>
              <w:t>PIETRALACROCE 73</w:t>
            </w:r>
            <w:r w:rsidRPr="00F45EB9">
              <w:rPr>
                <w:rFonts w:ascii="Arial" w:hAnsi="Arial" w:cs="Arial"/>
                <w:color w:val="000090"/>
                <w:sz w:val="17"/>
                <w:szCs w:val="17"/>
              </w:rPr>
              <w:t> </w:t>
            </w:r>
          </w:p>
        </w:tc>
      </w:tr>
      <w:tr w:rsidR="00DF6CE7" w:rsidRPr="00F45EB9" w14:paraId="422A68F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C07BC18" w14:textId="77777777" w:rsidR="00DF6CE7" w:rsidRPr="00F45EB9" w:rsidRDefault="00DF6CE7" w:rsidP="00DF6CE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4FC7E1B3" w14:textId="77777777" w:rsidR="00DF6CE7" w:rsidRPr="00F45EB9" w:rsidRDefault="00DF6CE7" w:rsidP="00DF6CE7">
            <w:pPr>
              <w:jc w:val="center"/>
              <w:rPr>
                <w:rFonts w:ascii="Arial" w:hAnsi="Arial" w:cs="Arial"/>
                <w:color w:val="000090"/>
                <w:sz w:val="17"/>
                <w:szCs w:val="17"/>
              </w:rPr>
            </w:pPr>
          </w:p>
        </w:tc>
      </w:tr>
      <w:tr w:rsidR="00DF6CE7" w:rsidRPr="00F45EB9" w14:paraId="461CFA94"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009BCDF" w14:textId="77777777" w:rsidR="00DF6CE7" w:rsidRPr="00F45EB9" w:rsidRDefault="00DF6CE7" w:rsidP="00DF6CE7">
            <w:pPr>
              <w:jc w:val="left"/>
              <w:rPr>
                <w:rFonts w:ascii="Arial" w:hAnsi="Arial" w:cs="Arial"/>
                <w:i/>
                <w:iCs/>
                <w:color w:val="000090"/>
                <w:sz w:val="10"/>
                <w:szCs w:val="10"/>
              </w:rPr>
            </w:pPr>
            <w:r>
              <w:rPr>
                <w:rFonts w:ascii="Arial" w:hAnsi="Arial" w:cs="Arial"/>
                <w:b/>
                <w:bCs/>
                <w:color w:val="002060"/>
                <w:sz w:val="22"/>
                <w:szCs w:val="22"/>
              </w:rPr>
              <w:t>PIETRALACROCE 73</w:t>
            </w:r>
          </w:p>
        </w:tc>
        <w:tc>
          <w:tcPr>
            <w:tcW w:w="3260" w:type="dxa"/>
            <w:tcBorders>
              <w:top w:val="nil"/>
              <w:left w:val="nil"/>
              <w:bottom w:val="nil"/>
              <w:right w:val="single" w:sz="4" w:space="0" w:color="auto"/>
            </w:tcBorders>
            <w:shd w:val="clear" w:color="auto" w:fill="auto"/>
            <w:noWrap/>
            <w:vAlign w:val="bottom"/>
            <w:hideMark/>
          </w:tcPr>
          <w:p w14:paraId="409F9B7E" w14:textId="77777777" w:rsidR="00DF6CE7" w:rsidRPr="00F45EB9" w:rsidRDefault="00DF6CE7" w:rsidP="00DF6CE7">
            <w:pPr>
              <w:jc w:val="center"/>
              <w:rPr>
                <w:rFonts w:ascii="Arial" w:hAnsi="Arial" w:cs="Arial"/>
                <w:color w:val="000090"/>
                <w:sz w:val="17"/>
                <w:szCs w:val="17"/>
              </w:rPr>
            </w:pPr>
          </w:p>
        </w:tc>
      </w:tr>
      <w:tr w:rsidR="00DF6CE7" w:rsidRPr="00F45EB9" w14:paraId="3EA50D46"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60C5D662" w14:textId="77777777" w:rsidR="00DF6CE7" w:rsidRPr="00F45EB9" w:rsidRDefault="00DF6CE7" w:rsidP="00DF6CE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0BE468B" w14:textId="77777777" w:rsidR="00DF6CE7" w:rsidRPr="00F45EB9" w:rsidRDefault="00DF6CE7" w:rsidP="00DF6CE7">
            <w:pPr>
              <w:jc w:val="center"/>
              <w:rPr>
                <w:rFonts w:ascii="Arial" w:hAnsi="Arial" w:cs="Arial"/>
                <w:color w:val="000090"/>
                <w:sz w:val="17"/>
                <w:szCs w:val="17"/>
              </w:rPr>
            </w:pPr>
          </w:p>
        </w:tc>
      </w:tr>
      <w:tr w:rsidR="00DF6CE7" w:rsidRPr="00F45EB9" w14:paraId="59810086"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5CFB1AE8" w14:textId="77777777" w:rsidR="00DF6CE7" w:rsidRPr="00F45EB9" w:rsidRDefault="00DF6CE7" w:rsidP="00DF6CE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8442660" w14:textId="77777777" w:rsidR="00DF6CE7" w:rsidRPr="00F45EB9" w:rsidRDefault="00DF6CE7" w:rsidP="00DF6CE7">
            <w:pPr>
              <w:jc w:val="center"/>
              <w:rPr>
                <w:rFonts w:ascii="Arial" w:hAnsi="Arial" w:cs="Arial"/>
                <w:color w:val="000090"/>
                <w:sz w:val="17"/>
                <w:szCs w:val="17"/>
              </w:rPr>
            </w:pPr>
          </w:p>
        </w:tc>
      </w:tr>
      <w:tr w:rsidR="00DF6CE7" w:rsidRPr="00F45EB9" w14:paraId="46BFB926" w14:textId="77777777" w:rsidTr="00DF6CE7">
        <w:trPr>
          <w:trHeight w:val="300"/>
        </w:trPr>
        <w:tc>
          <w:tcPr>
            <w:tcW w:w="4007" w:type="dxa"/>
            <w:tcBorders>
              <w:top w:val="nil"/>
              <w:left w:val="nil"/>
              <w:bottom w:val="nil"/>
              <w:right w:val="nil"/>
            </w:tcBorders>
            <w:shd w:val="clear" w:color="auto" w:fill="auto"/>
            <w:noWrap/>
            <w:vAlign w:val="bottom"/>
            <w:hideMark/>
          </w:tcPr>
          <w:p w14:paraId="44FDF1BE" w14:textId="77777777" w:rsidR="00DF6CE7" w:rsidRPr="00F45EB9" w:rsidRDefault="00DF6CE7" w:rsidP="00DF6CE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D2FD06D" w14:textId="77777777" w:rsidR="00DF6CE7" w:rsidRPr="00F45EB9" w:rsidRDefault="00DF6CE7" w:rsidP="00DF6CE7">
            <w:pPr>
              <w:jc w:val="center"/>
              <w:rPr>
                <w:rFonts w:ascii="Arial" w:hAnsi="Arial" w:cs="Arial"/>
                <w:color w:val="000090"/>
                <w:sz w:val="17"/>
                <w:szCs w:val="17"/>
              </w:rPr>
            </w:pPr>
          </w:p>
        </w:tc>
        <w:tc>
          <w:tcPr>
            <w:tcW w:w="2268" w:type="dxa"/>
            <w:tcBorders>
              <w:bottom w:val="single" w:sz="4" w:space="0" w:color="auto"/>
            </w:tcBorders>
            <w:vAlign w:val="bottom"/>
          </w:tcPr>
          <w:p w14:paraId="0E5BCD9A" w14:textId="77777777" w:rsidR="00DF6CE7" w:rsidRPr="00F45EB9" w:rsidRDefault="00DF6CE7" w:rsidP="00DF6CE7">
            <w:pPr>
              <w:jc w:val="left"/>
            </w:pPr>
            <w:r w:rsidRPr="00F45EB9">
              <w:rPr>
                <w:rFonts w:ascii="Arial" w:hAnsi="Arial" w:cs="Arial"/>
                <w:color w:val="000090"/>
                <w:sz w:val="17"/>
                <w:szCs w:val="17"/>
              </w:rPr>
              <w:t> </w:t>
            </w:r>
          </w:p>
        </w:tc>
        <w:tc>
          <w:tcPr>
            <w:tcW w:w="1739" w:type="dxa"/>
            <w:vAlign w:val="bottom"/>
          </w:tcPr>
          <w:p w14:paraId="72EB44EA" w14:textId="77777777" w:rsidR="00DF6CE7" w:rsidRPr="00F45EB9" w:rsidRDefault="00DF6CE7" w:rsidP="00DF6CE7">
            <w:pPr>
              <w:jc w:val="left"/>
            </w:pPr>
          </w:p>
        </w:tc>
      </w:tr>
      <w:tr w:rsidR="00DF6CE7" w:rsidRPr="00F45EB9" w14:paraId="670EA8CA"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42EAF43" w14:textId="77777777" w:rsidR="00DF6CE7" w:rsidRPr="00F45EB9" w:rsidRDefault="00DF6CE7" w:rsidP="00DF6CE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E06699E" w14:textId="77777777" w:rsidR="00DF6CE7" w:rsidRPr="00F45EB9" w:rsidRDefault="00DF6CE7" w:rsidP="00DF6CE7">
            <w:pPr>
              <w:jc w:val="center"/>
              <w:rPr>
                <w:rFonts w:ascii="Arial" w:hAnsi="Arial" w:cs="Arial"/>
                <w:color w:val="000090"/>
                <w:sz w:val="17"/>
                <w:szCs w:val="17"/>
              </w:rPr>
            </w:pPr>
          </w:p>
        </w:tc>
      </w:tr>
      <w:tr w:rsidR="00DF6CE7" w:rsidRPr="00F45EB9" w14:paraId="0A96D778"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86E37C8" w14:textId="77777777" w:rsidR="00DF6CE7" w:rsidRPr="00F45EB9" w:rsidRDefault="00DF6CE7" w:rsidP="00DF6CE7">
            <w:pPr>
              <w:rPr>
                <w:rFonts w:ascii="Arial" w:hAnsi="Arial" w:cs="Arial"/>
                <w:color w:val="000090"/>
                <w:sz w:val="10"/>
                <w:szCs w:val="10"/>
              </w:rPr>
            </w:pPr>
            <w:r>
              <w:rPr>
                <w:rFonts w:ascii="Arial" w:hAnsi="Arial" w:cs="Arial"/>
                <w:b/>
                <w:bCs/>
                <w:color w:val="002060"/>
                <w:sz w:val="22"/>
                <w:szCs w:val="22"/>
              </w:rPr>
              <w:t>NUOVA OTTRANO 98</w:t>
            </w:r>
          </w:p>
        </w:tc>
        <w:tc>
          <w:tcPr>
            <w:tcW w:w="3260" w:type="dxa"/>
            <w:tcBorders>
              <w:top w:val="nil"/>
              <w:left w:val="nil"/>
              <w:bottom w:val="nil"/>
              <w:right w:val="single" w:sz="4" w:space="0" w:color="auto"/>
            </w:tcBorders>
            <w:shd w:val="clear" w:color="auto" w:fill="auto"/>
            <w:noWrap/>
            <w:vAlign w:val="bottom"/>
            <w:hideMark/>
          </w:tcPr>
          <w:p w14:paraId="775ECACB" w14:textId="77777777" w:rsidR="00DF6CE7" w:rsidRPr="00F45EB9" w:rsidRDefault="00DF6CE7" w:rsidP="00DF6CE7">
            <w:pPr>
              <w:jc w:val="center"/>
              <w:rPr>
                <w:rFonts w:ascii="Arial" w:hAnsi="Arial" w:cs="Arial"/>
                <w:color w:val="000090"/>
                <w:sz w:val="17"/>
                <w:szCs w:val="17"/>
              </w:rPr>
            </w:pPr>
          </w:p>
        </w:tc>
      </w:tr>
      <w:tr w:rsidR="00DF6CE7" w:rsidRPr="00F45EB9" w14:paraId="7EB6B6E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7D4C4AC" w14:textId="77777777" w:rsidR="00DF6CE7" w:rsidRPr="00F45EB9" w:rsidRDefault="00DF6CE7" w:rsidP="00DF6CE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889EF86" w14:textId="77777777" w:rsidR="00DF6CE7" w:rsidRPr="00F45EB9" w:rsidRDefault="00DF6CE7" w:rsidP="00DF6CE7">
            <w:pPr>
              <w:jc w:val="center"/>
              <w:rPr>
                <w:rFonts w:ascii="Arial" w:hAnsi="Arial" w:cs="Arial"/>
                <w:color w:val="000090"/>
                <w:sz w:val="17"/>
                <w:szCs w:val="17"/>
              </w:rPr>
            </w:pPr>
          </w:p>
        </w:tc>
      </w:tr>
      <w:tr w:rsidR="00DF6CE7" w:rsidRPr="00F45EB9" w14:paraId="7F396E67"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292AF5A" w14:textId="77777777" w:rsidR="00DF6CE7" w:rsidRPr="00F45EB9" w:rsidRDefault="00DF6CE7" w:rsidP="00DF6CE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105DF2D4" w14:textId="77777777" w:rsidR="00DF6CE7" w:rsidRPr="00F45EB9" w:rsidRDefault="00DF6CE7" w:rsidP="00DF6CE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CHIARAVALLE FUTSAL</w:t>
            </w:r>
          </w:p>
        </w:tc>
      </w:tr>
      <w:tr w:rsidR="00DF6CE7" w:rsidRPr="00F45EB9" w14:paraId="4981482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94D58E2" w14:textId="77777777" w:rsidR="00DF6CE7" w:rsidRPr="00F45EB9" w:rsidRDefault="00DF6CE7" w:rsidP="00DF6CE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757AC7F" w14:textId="77777777" w:rsidR="00DF6CE7" w:rsidRPr="00F45EB9" w:rsidRDefault="00DF6CE7" w:rsidP="00DF6CE7">
            <w:pPr>
              <w:jc w:val="center"/>
              <w:rPr>
                <w:rFonts w:ascii="Arial" w:hAnsi="Arial" w:cs="Arial"/>
                <w:color w:val="000090"/>
                <w:sz w:val="17"/>
                <w:szCs w:val="17"/>
              </w:rPr>
            </w:pPr>
          </w:p>
        </w:tc>
      </w:tr>
      <w:tr w:rsidR="00DF6CE7" w:rsidRPr="00F45EB9" w14:paraId="446E36A1"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FBA971F" w14:textId="77777777" w:rsidR="00DF6CE7" w:rsidRPr="00F45EB9" w:rsidRDefault="00DF6CE7" w:rsidP="00DF6CE7">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CHIARAVALLE FUTSAL</w:t>
            </w:r>
          </w:p>
        </w:tc>
        <w:tc>
          <w:tcPr>
            <w:tcW w:w="3260" w:type="dxa"/>
            <w:tcBorders>
              <w:top w:val="nil"/>
              <w:left w:val="nil"/>
              <w:bottom w:val="nil"/>
              <w:right w:val="nil"/>
            </w:tcBorders>
            <w:shd w:val="clear" w:color="auto" w:fill="auto"/>
            <w:noWrap/>
            <w:vAlign w:val="bottom"/>
            <w:hideMark/>
          </w:tcPr>
          <w:p w14:paraId="344489FB" w14:textId="77777777" w:rsidR="00DF6CE7" w:rsidRPr="00F45EB9" w:rsidRDefault="00DF6CE7" w:rsidP="00DF6CE7">
            <w:pPr>
              <w:jc w:val="center"/>
              <w:rPr>
                <w:rFonts w:ascii="Arial" w:hAnsi="Arial" w:cs="Arial"/>
                <w:color w:val="000090"/>
                <w:sz w:val="17"/>
                <w:szCs w:val="17"/>
              </w:rPr>
            </w:pPr>
          </w:p>
        </w:tc>
      </w:tr>
    </w:tbl>
    <w:p w14:paraId="53328D2A" w14:textId="77777777" w:rsidR="00B0459B" w:rsidRDefault="00B0459B" w:rsidP="00B0459B">
      <w:pPr>
        <w:pStyle w:val="Corpodeltesto21"/>
        <w:rPr>
          <w:rFonts w:ascii="Arial" w:hAnsi="Arial" w:cs="Arial"/>
          <w:color w:val="002060"/>
          <w:sz w:val="22"/>
        </w:rPr>
      </w:pPr>
    </w:p>
    <w:p w14:paraId="555E5375" w14:textId="77777777" w:rsidR="00B0459B" w:rsidRPr="00CE199C" w:rsidRDefault="00B0459B" w:rsidP="00B0459B">
      <w:pPr>
        <w:pStyle w:val="Corpodeltesto21"/>
        <w:rPr>
          <w:rFonts w:ascii="Arial" w:hAnsi="Arial" w:cs="Arial"/>
          <w:color w:val="002060"/>
          <w:sz w:val="22"/>
        </w:rPr>
      </w:pPr>
    </w:p>
    <w:p w14:paraId="1EB4891F" w14:textId="77777777" w:rsidR="00B0459B" w:rsidRDefault="00B0459B" w:rsidP="00B0459B">
      <w:pPr>
        <w:pStyle w:val="breakline"/>
        <w:rPr>
          <w:rFonts w:eastAsiaTheme="minorEastAsia"/>
          <w:color w:val="002060"/>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B0459B" w:rsidRPr="00F45EB9" w14:paraId="44A3B9B6"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EFD2708"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SAMBENEDETTESE CALCIO A 5</w:t>
            </w:r>
          </w:p>
        </w:tc>
        <w:tc>
          <w:tcPr>
            <w:tcW w:w="3260" w:type="dxa"/>
            <w:tcBorders>
              <w:top w:val="nil"/>
              <w:left w:val="nil"/>
              <w:bottom w:val="nil"/>
            </w:tcBorders>
            <w:shd w:val="clear" w:color="auto" w:fill="auto"/>
            <w:noWrap/>
            <w:vAlign w:val="bottom"/>
            <w:hideMark/>
          </w:tcPr>
          <w:p w14:paraId="20CF1D4C" w14:textId="77777777" w:rsidR="00B0459B" w:rsidRPr="00F45EB9" w:rsidRDefault="00B0459B" w:rsidP="00F62F6A">
            <w:pPr>
              <w:jc w:val="center"/>
              <w:rPr>
                <w:rFonts w:ascii="Arial" w:hAnsi="Arial" w:cs="Arial"/>
                <w:color w:val="000090"/>
                <w:sz w:val="17"/>
                <w:szCs w:val="17"/>
              </w:rPr>
            </w:pPr>
          </w:p>
        </w:tc>
      </w:tr>
      <w:tr w:rsidR="00B0459B" w:rsidRPr="00F45EB9" w14:paraId="6485B16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818516F"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7F8F2C1" w14:textId="77777777" w:rsidR="00B0459B" w:rsidRPr="00F45EB9" w:rsidRDefault="00B0459B" w:rsidP="00F62F6A">
            <w:pPr>
              <w:jc w:val="center"/>
              <w:rPr>
                <w:rFonts w:ascii="Arial" w:hAnsi="Arial" w:cs="Arial"/>
                <w:color w:val="000090"/>
                <w:sz w:val="17"/>
                <w:szCs w:val="17"/>
              </w:rPr>
            </w:pPr>
          </w:p>
        </w:tc>
      </w:tr>
      <w:tr w:rsidR="00B0459B" w:rsidRPr="00F45EB9" w14:paraId="73063F37"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7F292DA"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2FF8B360"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NUOVA JUVENTINA FFC</w:t>
            </w:r>
          </w:p>
        </w:tc>
      </w:tr>
      <w:tr w:rsidR="00B0459B" w:rsidRPr="00F45EB9" w14:paraId="182B79C1"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1B41CE9"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5C60145" w14:textId="77777777" w:rsidR="00B0459B" w:rsidRPr="00F45EB9" w:rsidRDefault="00B0459B" w:rsidP="00F62F6A">
            <w:pPr>
              <w:jc w:val="center"/>
              <w:rPr>
                <w:rFonts w:ascii="Arial" w:hAnsi="Arial" w:cs="Arial"/>
                <w:color w:val="000090"/>
                <w:sz w:val="17"/>
                <w:szCs w:val="17"/>
              </w:rPr>
            </w:pPr>
          </w:p>
        </w:tc>
      </w:tr>
      <w:tr w:rsidR="00B0459B" w:rsidRPr="00F45EB9" w14:paraId="34EBFA97"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6EA91BE"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NUOVA JUVENTINA FFC</w:t>
            </w:r>
          </w:p>
        </w:tc>
        <w:tc>
          <w:tcPr>
            <w:tcW w:w="3260" w:type="dxa"/>
            <w:tcBorders>
              <w:top w:val="nil"/>
              <w:left w:val="nil"/>
              <w:bottom w:val="nil"/>
              <w:right w:val="single" w:sz="4" w:space="0" w:color="auto"/>
            </w:tcBorders>
            <w:shd w:val="clear" w:color="auto" w:fill="auto"/>
            <w:noWrap/>
            <w:vAlign w:val="bottom"/>
            <w:hideMark/>
          </w:tcPr>
          <w:p w14:paraId="7FE5FB70" w14:textId="77777777" w:rsidR="00B0459B" w:rsidRPr="00F45EB9" w:rsidRDefault="00B0459B" w:rsidP="00F62F6A">
            <w:pPr>
              <w:jc w:val="center"/>
              <w:rPr>
                <w:rFonts w:ascii="Arial" w:hAnsi="Arial" w:cs="Arial"/>
                <w:color w:val="000090"/>
                <w:sz w:val="17"/>
                <w:szCs w:val="17"/>
              </w:rPr>
            </w:pPr>
          </w:p>
        </w:tc>
      </w:tr>
      <w:tr w:rsidR="00B0459B" w:rsidRPr="00F45EB9" w14:paraId="1E60E43F"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5BF932EB"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22346D4" w14:textId="77777777" w:rsidR="00B0459B" w:rsidRPr="00F45EB9" w:rsidRDefault="00B0459B" w:rsidP="00F62F6A">
            <w:pPr>
              <w:jc w:val="center"/>
              <w:rPr>
                <w:rFonts w:ascii="Arial" w:hAnsi="Arial" w:cs="Arial"/>
                <w:color w:val="000090"/>
                <w:sz w:val="17"/>
                <w:szCs w:val="17"/>
              </w:rPr>
            </w:pPr>
          </w:p>
        </w:tc>
      </w:tr>
      <w:tr w:rsidR="00B0459B" w:rsidRPr="00F45EB9" w14:paraId="247F3E47"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06210555"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BD63A16" w14:textId="77777777" w:rsidR="00B0459B" w:rsidRPr="00F45EB9" w:rsidRDefault="00B0459B" w:rsidP="00F62F6A">
            <w:pPr>
              <w:jc w:val="center"/>
              <w:rPr>
                <w:rFonts w:ascii="Arial" w:hAnsi="Arial" w:cs="Arial"/>
                <w:color w:val="000090"/>
                <w:sz w:val="17"/>
                <w:szCs w:val="17"/>
              </w:rPr>
            </w:pPr>
          </w:p>
        </w:tc>
      </w:tr>
      <w:tr w:rsidR="00B0459B" w:rsidRPr="00F45EB9" w14:paraId="6E438B26" w14:textId="77777777" w:rsidTr="00F62F6A">
        <w:trPr>
          <w:trHeight w:val="300"/>
        </w:trPr>
        <w:tc>
          <w:tcPr>
            <w:tcW w:w="4007" w:type="dxa"/>
            <w:tcBorders>
              <w:top w:val="nil"/>
              <w:left w:val="nil"/>
              <w:bottom w:val="nil"/>
              <w:right w:val="nil"/>
            </w:tcBorders>
            <w:shd w:val="clear" w:color="auto" w:fill="auto"/>
            <w:noWrap/>
            <w:vAlign w:val="bottom"/>
            <w:hideMark/>
          </w:tcPr>
          <w:p w14:paraId="4084ECEE"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68236B6"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0C79AC34" w14:textId="77777777" w:rsidR="00B0459B" w:rsidRPr="00F45EB9" w:rsidRDefault="00B0459B" w:rsidP="00F62F6A">
            <w:pPr>
              <w:jc w:val="left"/>
            </w:pPr>
            <w:r w:rsidRPr="00F45EB9">
              <w:rPr>
                <w:rFonts w:ascii="Arial" w:hAnsi="Arial" w:cs="Arial"/>
                <w:color w:val="000090"/>
                <w:sz w:val="17"/>
                <w:szCs w:val="17"/>
              </w:rPr>
              <w:t> </w:t>
            </w:r>
          </w:p>
        </w:tc>
        <w:tc>
          <w:tcPr>
            <w:tcW w:w="1739" w:type="dxa"/>
            <w:vAlign w:val="bottom"/>
          </w:tcPr>
          <w:p w14:paraId="32CFF054" w14:textId="77777777" w:rsidR="00B0459B" w:rsidRPr="00F45EB9" w:rsidRDefault="00B0459B" w:rsidP="00F62F6A">
            <w:pPr>
              <w:jc w:val="left"/>
            </w:pPr>
          </w:p>
        </w:tc>
      </w:tr>
      <w:tr w:rsidR="00B0459B" w:rsidRPr="00F45EB9" w14:paraId="1C6DABDE"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303E1955"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95E9457" w14:textId="77777777" w:rsidR="00B0459B" w:rsidRPr="00F45EB9" w:rsidRDefault="00B0459B" w:rsidP="00F62F6A">
            <w:pPr>
              <w:jc w:val="center"/>
              <w:rPr>
                <w:rFonts w:ascii="Arial" w:hAnsi="Arial" w:cs="Arial"/>
                <w:color w:val="000090"/>
                <w:sz w:val="17"/>
                <w:szCs w:val="17"/>
              </w:rPr>
            </w:pPr>
          </w:p>
        </w:tc>
      </w:tr>
      <w:tr w:rsidR="00B0459B" w:rsidRPr="00F45EB9" w14:paraId="2CAF0CCB"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6672A75"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INVICTA FUTSAL MACERATA</w:t>
            </w:r>
          </w:p>
        </w:tc>
        <w:tc>
          <w:tcPr>
            <w:tcW w:w="3260" w:type="dxa"/>
            <w:tcBorders>
              <w:top w:val="nil"/>
              <w:left w:val="nil"/>
              <w:bottom w:val="nil"/>
              <w:right w:val="single" w:sz="4" w:space="0" w:color="auto"/>
            </w:tcBorders>
            <w:shd w:val="clear" w:color="auto" w:fill="auto"/>
            <w:noWrap/>
            <w:vAlign w:val="bottom"/>
            <w:hideMark/>
          </w:tcPr>
          <w:p w14:paraId="2ED496EF" w14:textId="77777777" w:rsidR="00B0459B" w:rsidRPr="00F45EB9" w:rsidRDefault="00B0459B" w:rsidP="00F62F6A">
            <w:pPr>
              <w:jc w:val="center"/>
              <w:rPr>
                <w:rFonts w:ascii="Arial" w:hAnsi="Arial" w:cs="Arial"/>
                <w:color w:val="000090"/>
                <w:sz w:val="17"/>
                <w:szCs w:val="17"/>
              </w:rPr>
            </w:pPr>
          </w:p>
        </w:tc>
      </w:tr>
      <w:tr w:rsidR="00B0459B" w:rsidRPr="00F45EB9" w14:paraId="3E974B7E"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28A838A"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6E51D07" w14:textId="77777777" w:rsidR="00B0459B" w:rsidRPr="00F45EB9" w:rsidRDefault="00B0459B" w:rsidP="00F62F6A">
            <w:pPr>
              <w:jc w:val="center"/>
              <w:rPr>
                <w:rFonts w:ascii="Arial" w:hAnsi="Arial" w:cs="Arial"/>
                <w:color w:val="000090"/>
                <w:sz w:val="17"/>
                <w:szCs w:val="17"/>
              </w:rPr>
            </w:pPr>
          </w:p>
        </w:tc>
      </w:tr>
      <w:tr w:rsidR="00B0459B" w:rsidRPr="00F45EB9" w14:paraId="1822E76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D37F238"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6543930" w14:textId="77777777" w:rsidR="00B0459B" w:rsidRPr="00F45EB9" w:rsidRDefault="00B0459B" w:rsidP="00F62F6A">
            <w:pPr>
              <w:rPr>
                <w:rFonts w:ascii="Arial" w:hAnsi="Arial" w:cs="Arial"/>
                <w:color w:val="000090"/>
                <w:sz w:val="17"/>
                <w:szCs w:val="17"/>
              </w:rPr>
            </w:pPr>
            <w:r>
              <w:rPr>
                <w:rFonts w:ascii="Arial" w:hAnsi="Arial" w:cs="Arial"/>
                <w:b/>
                <w:bCs/>
                <w:color w:val="002060"/>
                <w:sz w:val="22"/>
                <w:szCs w:val="22"/>
              </w:rPr>
              <w:t>ACLI VILLA MUSONE</w:t>
            </w:r>
            <w:r w:rsidRPr="00F45EB9">
              <w:rPr>
                <w:rFonts w:ascii="Arial" w:hAnsi="Arial" w:cs="Arial"/>
                <w:color w:val="000090"/>
                <w:sz w:val="17"/>
                <w:szCs w:val="17"/>
              </w:rPr>
              <w:t> </w:t>
            </w:r>
          </w:p>
        </w:tc>
      </w:tr>
      <w:tr w:rsidR="00B0459B" w:rsidRPr="00F45EB9" w14:paraId="6B7968B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E13B209"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24A1BA6B" w14:textId="77777777" w:rsidR="00B0459B" w:rsidRPr="00F45EB9" w:rsidRDefault="00B0459B" w:rsidP="00F62F6A">
            <w:pPr>
              <w:jc w:val="center"/>
              <w:rPr>
                <w:rFonts w:ascii="Arial" w:hAnsi="Arial" w:cs="Arial"/>
                <w:color w:val="000090"/>
                <w:sz w:val="17"/>
                <w:szCs w:val="17"/>
              </w:rPr>
            </w:pPr>
          </w:p>
        </w:tc>
      </w:tr>
      <w:tr w:rsidR="00B0459B" w:rsidRPr="00F45EB9" w14:paraId="7D105273" w14:textId="77777777" w:rsidTr="00F62F6A">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2BB3507C"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ACLI VILLA MUSONE</w:t>
            </w:r>
          </w:p>
        </w:tc>
        <w:tc>
          <w:tcPr>
            <w:tcW w:w="3260" w:type="dxa"/>
            <w:tcBorders>
              <w:top w:val="nil"/>
              <w:left w:val="nil"/>
              <w:right w:val="nil"/>
            </w:tcBorders>
            <w:shd w:val="clear" w:color="auto" w:fill="auto"/>
            <w:noWrap/>
            <w:vAlign w:val="bottom"/>
            <w:hideMark/>
          </w:tcPr>
          <w:p w14:paraId="19235F6B" w14:textId="77777777" w:rsidR="00B0459B" w:rsidRPr="00F45EB9" w:rsidRDefault="00B0459B" w:rsidP="00F62F6A">
            <w:pPr>
              <w:jc w:val="center"/>
              <w:rPr>
                <w:rFonts w:ascii="Arial" w:hAnsi="Arial" w:cs="Arial"/>
                <w:color w:val="000090"/>
                <w:sz w:val="17"/>
                <w:szCs w:val="17"/>
              </w:rPr>
            </w:pPr>
          </w:p>
        </w:tc>
      </w:tr>
      <w:tr w:rsidR="00B0459B" w:rsidRPr="00F45EB9" w14:paraId="0EB716E6" w14:textId="77777777" w:rsidTr="00F62F6A">
        <w:trPr>
          <w:gridAfter w:val="2"/>
          <w:wAfter w:w="4007" w:type="dxa"/>
          <w:trHeight w:val="300"/>
        </w:trPr>
        <w:tc>
          <w:tcPr>
            <w:tcW w:w="4007" w:type="dxa"/>
            <w:tcBorders>
              <w:top w:val="single" w:sz="4" w:space="0" w:color="auto"/>
              <w:left w:val="nil"/>
              <w:right w:val="nil"/>
            </w:tcBorders>
            <w:shd w:val="clear" w:color="auto" w:fill="auto"/>
            <w:noWrap/>
            <w:vAlign w:val="bottom"/>
          </w:tcPr>
          <w:p w14:paraId="76380A06" w14:textId="77777777" w:rsidR="00B0459B" w:rsidRDefault="00B0459B" w:rsidP="00F62F6A">
            <w:pPr>
              <w:rPr>
                <w:rFonts w:ascii="Arial" w:hAnsi="Arial" w:cs="Arial"/>
                <w:color w:val="000090"/>
                <w:sz w:val="17"/>
                <w:szCs w:val="17"/>
              </w:rPr>
            </w:pPr>
          </w:p>
          <w:p w14:paraId="5EE578F2" w14:textId="77777777" w:rsidR="00B0459B" w:rsidRDefault="00B0459B" w:rsidP="00F62F6A">
            <w:pPr>
              <w:rPr>
                <w:rFonts w:ascii="Arial" w:hAnsi="Arial" w:cs="Arial"/>
                <w:color w:val="000090"/>
                <w:sz w:val="17"/>
                <w:szCs w:val="17"/>
              </w:rPr>
            </w:pPr>
          </w:p>
          <w:p w14:paraId="245DC3FE" w14:textId="77777777" w:rsidR="00B0459B" w:rsidRDefault="00B0459B" w:rsidP="00F62F6A">
            <w:pPr>
              <w:rPr>
                <w:rFonts w:ascii="Arial" w:hAnsi="Arial" w:cs="Arial"/>
                <w:color w:val="000090"/>
                <w:sz w:val="17"/>
                <w:szCs w:val="17"/>
              </w:rPr>
            </w:pPr>
          </w:p>
          <w:p w14:paraId="3C34A637" w14:textId="77777777" w:rsidR="00B0459B" w:rsidRPr="00F45EB9" w:rsidRDefault="00B0459B" w:rsidP="00F62F6A">
            <w:pPr>
              <w:rPr>
                <w:rFonts w:ascii="Arial" w:hAnsi="Arial" w:cs="Arial"/>
                <w:color w:val="000090"/>
                <w:sz w:val="17"/>
                <w:szCs w:val="17"/>
              </w:rPr>
            </w:pPr>
          </w:p>
        </w:tc>
        <w:tc>
          <w:tcPr>
            <w:tcW w:w="3260" w:type="dxa"/>
            <w:tcBorders>
              <w:left w:val="nil"/>
              <w:bottom w:val="nil"/>
            </w:tcBorders>
            <w:shd w:val="clear" w:color="auto" w:fill="auto"/>
            <w:noWrap/>
            <w:vAlign w:val="bottom"/>
          </w:tcPr>
          <w:p w14:paraId="4AD955A2" w14:textId="77777777" w:rsidR="00B0459B" w:rsidRPr="00F45EB9" w:rsidRDefault="00B0459B" w:rsidP="00F62F6A">
            <w:pPr>
              <w:jc w:val="center"/>
              <w:rPr>
                <w:rFonts w:ascii="Arial" w:hAnsi="Arial" w:cs="Arial"/>
                <w:color w:val="000090"/>
                <w:sz w:val="17"/>
                <w:szCs w:val="17"/>
              </w:rPr>
            </w:pPr>
          </w:p>
        </w:tc>
      </w:tr>
      <w:tr w:rsidR="00B0459B" w:rsidRPr="00F45EB9" w14:paraId="6F523570"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0F63060"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TRE TORRI A.S.D.</w:t>
            </w:r>
          </w:p>
        </w:tc>
        <w:tc>
          <w:tcPr>
            <w:tcW w:w="3260" w:type="dxa"/>
            <w:tcBorders>
              <w:top w:val="nil"/>
              <w:left w:val="nil"/>
              <w:bottom w:val="nil"/>
            </w:tcBorders>
            <w:shd w:val="clear" w:color="auto" w:fill="auto"/>
            <w:noWrap/>
            <w:vAlign w:val="bottom"/>
            <w:hideMark/>
          </w:tcPr>
          <w:p w14:paraId="1FAA9CE8" w14:textId="77777777" w:rsidR="00B0459B" w:rsidRPr="00F45EB9" w:rsidRDefault="00B0459B" w:rsidP="00F62F6A">
            <w:pPr>
              <w:jc w:val="center"/>
              <w:rPr>
                <w:rFonts w:ascii="Arial" w:hAnsi="Arial" w:cs="Arial"/>
                <w:color w:val="000090"/>
                <w:sz w:val="17"/>
                <w:szCs w:val="17"/>
              </w:rPr>
            </w:pPr>
          </w:p>
        </w:tc>
      </w:tr>
      <w:tr w:rsidR="00B0459B" w:rsidRPr="00F45EB9" w14:paraId="49FD2DF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FD8FCA1"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260788B" w14:textId="77777777" w:rsidR="00B0459B" w:rsidRPr="00F45EB9" w:rsidRDefault="00B0459B" w:rsidP="00F62F6A">
            <w:pPr>
              <w:jc w:val="center"/>
              <w:rPr>
                <w:rFonts w:ascii="Arial" w:hAnsi="Arial" w:cs="Arial"/>
                <w:color w:val="000090"/>
                <w:sz w:val="17"/>
                <w:szCs w:val="17"/>
              </w:rPr>
            </w:pPr>
          </w:p>
        </w:tc>
      </w:tr>
      <w:tr w:rsidR="00B0459B" w:rsidRPr="00F45EB9" w14:paraId="7B8571AD"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0D9ECF3"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1363ECF0"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AVENALE</w:t>
            </w:r>
          </w:p>
        </w:tc>
      </w:tr>
      <w:tr w:rsidR="00B0459B" w:rsidRPr="00F45EB9" w14:paraId="72EFFA9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966E66B"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BA2785B" w14:textId="77777777" w:rsidR="00B0459B" w:rsidRPr="00F45EB9" w:rsidRDefault="00B0459B" w:rsidP="00F62F6A">
            <w:pPr>
              <w:jc w:val="center"/>
              <w:rPr>
                <w:rFonts w:ascii="Arial" w:hAnsi="Arial" w:cs="Arial"/>
                <w:color w:val="000090"/>
                <w:sz w:val="17"/>
                <w:szCs w:val="17"/>
              </w:rPr>
            </w:pPr>
          </w:p>
        </w:tc>
      </w:tr>
      <w:tr w:rsidR="00B0459B" w:rsidRPr="00F45EB9" w14:paraId="21243CDE"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B6D9A9E"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AVENALE</w:t>
            </w:r>
          </w:p>
        </w:tc>
        <w:tc>
          <w:tcPr>
            <w:tcW w:w="3260" w:type="dxa"/>
            <w:tcBorders>
              <w:top w:val="nil"/>
              <w:left w:val="nil"/>
              <w:bottom w:val="nil"/>
              <w:right w:val="single" w:sz="4" w:space="0" w:color="auto"/>
            </w:tcBorders>
            <w:shd w:val="clear" w:color="auto" w:fill="auto"/>
            <w:noWrap/>
            <w:vAlign w:val="bottom"/>
            <w:hideMark/>
          </w:tcPr>
          <w:p w14:paraId="36D193EA" w14:textId="77777777" w:rsidR="00B0459B" w:rsidRPr="00F45EB9" w:rsidRDefault="00B0459B" w:rsidP="00F62F6A">
            <w:pPr>
              <w:jc w:val="center"/>
              <w:rPr>
                <w:rFonts w:ascii="Arial" w:hAnsi="Arial" w:cs="Arial"/>
                <w:color w:val="000090"/>
                <w:sz w:val="17"/>
                <w:szCs w:val="17"/>
              </w:rPr>
            </w:pPr>
          </w:p>
        </w:tc>
      </w:tr>
      <w:tr w:rsidR="00B0459B" w:rsidRPr="00F45EB9" w14:paraId="6237A410"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063FE7B8"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CA933DE" w14:textId="77777777" w:rsidR="00B0459B" w:rsidRPr="00F45EB9" w:rsidRDefault="00B0459B" w:rsidP="00F62F6A">
            <w:pPr>
              <w:jc w:val="center"/>
              <w:rPr>
                <w:rFonts w:ascii="Arial" w:hAnsi="Arial" w:cs="Arial"/>
                <w:color w:val="000090"/>
                <w:sz w:val="17"/>
                <w:szCs w:val="17"/>
              </w:rPr>
            </w:pPr>
          </w:p>
        </w:tc>
      </w:tr>
      <w:tr w:rsidR="00B0459B" w:rsidRPr="00F45EB9" w14:paraId="3DEA2B30"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0B9DE08B"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2BBE919" w14:textId="77777777" w:rsidR="00B0459B" w:rsidRPr="00F45EB9" w:rsidRDefault="00B0459B" w:rsidP="00F62F6A">
            <w:pPr>
              <w:jc w:val="center"/>
              <w:rPr>
                <w:rFonts w:ascii="Arial" w:hAnsi="Arial" w:cs="Arial"/>
                <w:color w:val="000090"/>
                <w:sz w:val="17"/>
                <w:szCs w:val="17"/>
              </w:rPr>
            </w:pPr>
          </w:p>
        </w:tc>
      </w:tr>
      <w:tr w:rsidR="00B0459B" w:rsidRPr="00F45EB9" w14:paraId="033B4D7F" w14:textId="77777777" w:rsidTr="00F62F6A">
        <w:trPr>
          <w:trHeight w:val="300"/>
        </w:trPr>
        <w:tc>
          <w:tcPr>
            <w:tcW w:w="4007" w:type="dxa"/>
            <w:tcBorders>
              <w:top w:val="nil"/>
              <w:left w:val="nil"/>
              <w:bottom w:val="nil"/>
              <w:right w:val="nil"/>
            </w:tcBorders>
            <w:shd w:val="clear" w:color="auto" w:fill="auto"/>
            <w:noWrap/>
            <w:vAlign w:val="bottom"/>
            <w:hideMark/>
          </w:tcPr>
          <w:p w14:paraId="5B87B8BC"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0C6FE82"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6D1E7E84" w14:textId="77777777" w:rsidR="00B0459B" w:rsidRPr="00F45EB9" w:rsidRDefault="00B0459B" w:rsidP="00F62F6A">
            <w:pPr>
              <w:jc w:val="left"/>
            </w:pPr>
            <w:r w:rsidRPr="00F45EB9">
              <w:rPr>
                <w:rFonts w:ascii="Arial" w:hAnsi="Arial" w:cs="Arial"/>
                <w:color w:val="000090"/>
                <w:sz w:val="17"/>
                <w:szCs w:val="17"/>
              </w:rPr>
              <w:t> </w:t>
            </w:r>
          </w:p>
        </w:tc>
        <w:tc>
          <w:tcPr>
            <w:tcW w:w="1739" w:type="dxa"/>
            <w:vAlign w:val="bottom"/>
          </w:tcPr>
          <w:p w14:paraId="45E87E1F" w14:textId="77777777" w:rsidR="00B0459B" w:rsidRPr="00F45EB9" w:rsidRDefault="00B0459B" w:rsidP="00F62F6A">
            <w:pPr>
              <w:jc w:val="left"/>
            </w:pPr>
          </w:p>
        </w:tc>
      </w:tr>
      <w:tr w:rsidR="00B0459B" w:rsidRPr="00F45EB9" w14:paraId="522312D2"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1518B9A3"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096540B" w14:textId="77777777" w:rsidR="00B0459B" w:rsidRPr="00F45EB9" w:rsidRDefault="00B0459B" w:rsidP="00F62F6A">
            <w:pPr>
              <w:jc w:val="center"/>
              <w:rPr>
                <w:rFonts w:ascii="Arial" w:hAnsi="Arial" w:cs="Arial"/>
                <w:color w:val="000090"/>
                <w:sz w:val="17"/>
                <w:szCs w:val="17"/>
              </w:rPr>
            </w:pPr>
          </w:p>
        </w:tc>
      </w:tr>
      <w:tr w:rsidR="00B0459B" w:rsidRPr="00F45EB9" w14:paraId="7F229138"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695E0A0"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FUTSAL MONTURANO</w:t>
            </w:r>
          </w:p>
        </w:tc>
        <w:tc>
          <w:tcPr>
            <w:tcW w:w="3260" w:type="dxa"/>
            <w:tcBorders>
              <w:top w:val="nil"/>
              <w:left w:val="nil"/>
              <w:bottom w:val="nil"/>
              <w:right w:val="single" w:sz="4" w:space="0" w:color="auto"/>
            </w:tcBorders>
            <w:shd w:val="clear" w:color="auto" w:fill="auto"/>
            <w:noWrap/>
            <w:vAlign w:val="bottom"/>
            <w:hideMark/>
          </w:tcPr>
          <w:p w14:paraId="5ED727E6" w14:textId="77777777" w:rsidR="00B0459B" w:rsidRPr="00F45EB9" w:rsidRDefault="00B0459B" w:rsidP="00F62F6A">
            <w:pPr>
              <w:jc w:val="center"/>
              <w:rPr>
                <w:rFonts w:ascii="Arial" w:hAnsi="Arial" w:cs="Arial"/>
                <w:color w:val="000090"/>
                <w:sz w:val="17"/>
                <w:szCs w:val="17"/>
              </w:rPr>
            </w:pPr>
          </w:p>
        </w:tc>
      </w:tr>
      <w:tr w:rsidR="00B0459B" w:rsidRPr="00F45EB9" w14:paraId="1B26AA05"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C2A1C69"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690C6C8" w14:textId="77777777" w:rsidR="00B0459B" w:rsidRPr="00F45EB9" w:rsidRDefault="00B0459B" w:rsidP="00F62F6A">
            <w:pPr>
              <w:jc w:val="center"/>
              <w:rPr>
                <w:rFonts w:ascii="Arial" w:hAnsi="Arial" w:cs="Arial"/>
                <w:color w:val="000090"/>
                <w:sz w:val="17"/>
                <w:szCs w:val="17"/>
              </w:rPr>
            </w:pPr>
          </w:p>
        </w:tc>
      </w:tr>
      <w:tr w:rsidR="00B0459B" w:rsidRPr="00F45EB9" w14:paraId="6391394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555409B"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29C5C64"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FUTSAL MONTURANO</w:t>
            </w:r>
          </w:p>
        </w:tc>
      </w:tr>
      <w:tr w:rsidR="00B0459B" w:rsidRPr="00F45EB9" w14:paraId="48ACD65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54E2CAF"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31506A6" w14:textId="77777777" w:rsidR="00B0459B" w:rsidRPr="00F45EB9" w:rsidRDefault="00B0459B" w:rsidP="00F62F6A">
            <w:pPr>
              <w:jc w:val="center"/>
              <w:rPr>
                <w:rFonts w:ascii="Arial" w:hAnsi="Arial" w:cs="Arial"/>
                <w:color w:val="000090"/>
                <w:sz w:val="17"/>
                <w:szCs w:val="17"/>
              </w:rPr>
            </w:pPr>
          </w:p>
        </w:tc>
      </w:tr>
      <w:tr w:rsidR="00B0459B" w:rsidRPr="00F45EB9" w14:paraId="58771C10"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9A683E5"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FUTSAL CAMPIGLIONE</w:t>
            </w:r>
          </w:p>
        </w:tc>
        <w:tc>
          <w:tcPr>
            <w:tcW w:w="3260" w:type="dxa"/>
            <w:tcBorders>
              <w:top w:val="nil"/>
              <w:left w:val="nil"/>
              <w:bottom w:val="nil"/>
              <w:right w:val="nil"/>
            </w:tcBorders>
            <w:shd w:val="clear" w:color="auto" w:fill="auto"/>
            <w:noWrap/>
            <w:vAlign w:val="bottom"/>
            <w:hideMark/>
          </w:tcPr>
          <w:p w14:paraId="741EB0F2" w14:textId="77777777" w:rsidR="00B0459B" w:rsidRPr="00F45EB9" w:rsidRDefault="00B0459B" w:rsidP="00F62F6A">
            <w:pPr>
              <w:jc w:val="center"/>
              <w:rPr>
                <w:rFonts w:ascii="Arial" w:hAnsi="Arial" w:cs="Arial"/>
                <w:color w:val="000090"/>
                <w:sz w:val="17"/>
                <w:szCs w:val="17"/>
              </w:rPr>
            </w:pPr>
          </w:p>
        </w:tc>
      </w:tr>
      <w:tr w:rsidR="00B0459B" w:rsidRPr="00F45EB9" w14:paraId="560C1DB4" w14:textId="77777777" w:rsidTr="00F62F6A">
        <w:trPr>
          <w:gridAfter w:val="2"/>
          <w:wAfter w:w="4007" w:type="dxa"/>
          <w:trHeight w:val="300"/>
        </w:trPr>
        <w:tc>
          <w:tcPr>
            <w:tcW w:w="4007" w:type="dxa"/>
            <w:tcBorders>
              <w:top w:val="nil"/>
              <w:left w:val="nil"/>
            </w:tcBorders>
            <w:shd w:val="clear" w:color="auto" w:fill="auto"/>
            <w:noWrap/>
            <w:vAlign w:val="bottom"/>
          </w:tcPr>
          <w:p w14:paraId="6C7C7E3B" w14:textId="77777777" w:rsidR="00B0459B" w:rsidRDefault="00B0459B" w:rsidP="00F62F6A">
            <w:pPr>
              <w:jc w:val="left"/>
              <w:rPr>
                <w:rFonts w:ascii="Arial" w:hAnsi="Arial" w:cs="Arial"/>
                <w:color w:val="000090"/>
                <w:sz w:val="17"/>
                <w:szCs w:val="17"/>
              </w:rPr>
            </w:pPr>
          </w:p>
          <w:p w14:paraId="7F039743" w14:textId="77777777" w:rsidR="00B0459B" w:rsidRDefault="00B0459B" w:rsidP="00F62F6A">
            <w:pPr>
              <w:jc w:val="left"/>
              <w:rPr>
                <w:rFonts w:ascii="Arial" w:hAnsi="Arial" w:cs="Arial"/>
                <w:color w:val="000090"/>
                <w:sz w:val="17"/>
                <w:szCs w:val="17"/>
              </w:rPr>
            </w:pPr>
          </w:p>
          <w:p w14:paraId="47CEF307" w14:textId="77777777" w:rsidR="00B0459B" w:rsidRDefault="00B0459B" w:rsidP="00F62F6A">
            <w:pPr>
              <w:jc w:val="left"/>
              <w:rPr>
                <w:rFonts w:ascii="Arial" w:hAnsi="Arial" w:cs="Arial"/>
                <w:color w:val="000090"/>
                <w:sz w:val="17"/>
                <w:szCs w:val="17"/>
              </w:rPr>
            </w:pPr>
          </w:p>
          <w:p w14:paraId="694E3FF6" w14:textId="77777777" w:rsidR="00B0459B" w:rsidRPr="00F45EB9" w:rsidRDefault="00B0459B" w:rsidP="00F62F6A">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79F8BA33" w14:textId="77777777" w:rsidR="00B0459B" w:rsidRPr="00F45EB9" w:rsidRDefault="00B0459B" w:rsidP="00F62F6A">
            <w:pPr>
              <w:jc w:val="center"/>
              <w:rPr>
                <w:rFonts w:ascii="Arial" w:hAnsi="Arial" w:cs="Arial"/>
                <w:color w:val="000090"/>
                <w:sz w:val="17"/>
                <w:szCs w:val="17"/>
              </w:rPr>
            </w:pPr>
          </w:p>
        </w:tc>
      </w:tr>
      <w:tr w:rsidR="00B0459B" w:rsidRPr="00F45EB9" w14:paraId="10032B6C"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9DC60E0" w14:textId="77777777" w:rsidR="00B0459B" w:rsidRPr="00E727CA" w:rsidRDefault="00B0459B" w:rsidP="00F62F6A">
            <w:pPr>
              <w:rPr>
                <w:rFonts w:ascii="Arial" w:hAnsi="Arial" w:cs="Arial"/>
                <w:b/>
                <w:bCs/>
                <w:color w:val="000090"/>
                <w:sz w:val="22"/>
                <w:szCs w:val="22"/>
              </w:rPr>
            </w:pPr>
            <w:r w:rsidRPr="00F45EB9">
              <w:rPr>
                <w:rFonts w:ascii="Arial" w:hAnsi="Arial" w:cs="Arial"/>
                <w:color w:val="000090"/>
                <w:sz w:val="17"/>
                <w:szCs w:val="17"/>
              </w:rPr>
              <w:t> </w:t>
            </w:r>
            <w:r>
              <w:rPr>
                <w:rFonts w:ascii="Arial" w:hAnsi="Arial" w:cs="Arial"/>
                <w:b/>
                <w:bCs/>
                <w:color w:val="002060"/>
                <w:sz w:val="22"/>
                <w:szCs w:val="22"/>
              </w:rPr>
              <w:t>FERMANA FUTSAL 2022</w:t>
            </w:r>
          </w:p>
        </w:tc>
        <w:tc>
          <w:tcPr>
            <w:tcW w:w="3260" w:type="dxa"/>
            <w:tcBorders>
              <w:top w:val="nil"/>
              <w:left w:val="nil"/>
              <w:bottom w:val="nil"/>
            </w:tcBorders>
            <w:shd w:val="clear" w:color="auto" w:fill="auto"/>
            <w:noWrap/>
            <w:vAlign w:val="bottom"/>
            <w:hideMark/>
          </w:tcPr>
          <w:p w14:paraId="067D4D17" w14:textId="77777777" w:rsidR="00B0459B" w:rsidRPr="00F45EB9" w:rsidRDefault="00B0459B" w:rsidP="00F62F6A">
            <w:pPr>
              <w:jc w:val="center"/>
              <w:rPr>
                <w:rFonts w:ascii="Arial" w:hAnsi="Arial" w:cs="Arial"/>
                <w:color w:val="000090"/>
                <w:sz w:val="17"/>
                <w:szCs w:val="17"/>
              </w:rPr>
            </w:pPr>
          </w:p>
        </w:tc>
      </w:tr>
      <w:tr w:rsidR="00B0459B" w:rsidRPr="00F45EB9" w14:paraId="25F6DFD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4A58D52"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E2B80BE" w14:textId="77777777" w:rsidR="00B0459B" w:rsidRPr="00F45EB9" w:rsidRDefault="00B0459B" w:rsidP="00F62F6A">
            <w:pPr>
              <w:jc w:val="center"/>
              <w:rPr>
                <w:rFonts w:ascii="Arial" w:hAnsi="Arial" w:cs="Arial"/>
                <w:color w:val="000090"/>
                <w:sz w:val="17"/>
                <w:szCs w:val="17"/>
              </w:rPr>
            </w:pPr>
          </w:p>
        </w:tc>
      </w:tr>
      <w:tr w:rsidR="00B0459B" w:rsidRPr="00F45EB9" w14:paraId="4B7534FF"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AF58396"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7C5D47B" w14:textId="77777777" w:rsidR="00B0459B" w:rsidRPr="00F45EB9" w:rsidRDefault="00B0459B" w:rsidP="00F62F6A">
            <w:pPr>
              <w:rPr>
                <w:rFonts w:ascii="Arial" w:hAnsi="Arial" w:cs="Arial"/>
                <w:color w:val="000090"/>
                <w:sz w:val="17"/>
                <w:szCs w:val="17"/>
              </w:rPr>
            </w:pPr>
            <w:r>
              <w:rPr>
                <w:rFonts w:ascii="Arial" w:hAnsi="Arial" w:cs="Arial"/>
                <w:b/>
                <w:bCs/>
                <w:color w:val="002060"/>
                <w:sz w:val="22"/>
                <w:szCs w:val="22"/>
              </w:rPr>
              <w:t>FERMANA FUTSAL 2022</w:t>
            </w:r>
            <w:r w:rsidRPr="00F45EB9">
              <w:rPr>
                <w:rFonts w:ascii="Arial" w:hAnsi="Arial" w:cs="Arial"/>
                <w:color w:val="000090"/>
                <w:sz w:val="17"/>
                <w:szCs w:val="17"/>
              </w:rPr>
              <w:t> </w:t>
            </w:r>
          </w:p>
        </w:tc>
      </w:tr>
      <w:tr w:rsidR="00B0459B" w:rsidRPr="00F45EB9" w14:paraId="42180A8D"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A7EEAF5"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208AE6B" w14:textId="77777777" w:rsidR="00B0459B" w:rsidRPr="00F45EB9" w:rsidRDefault="00B0459B" w:rsidP="00F62F6A">
            <w:pPr>
              <w:jc w:val="center"/>
              <w:rPr>
                <w:rFonts w:ascii="Arial" w:hAnsi="Arial" w:cs="Arial"/>
                <w:color w:val="000090"/>
                <w:sz w:val="17"/>
                <w:szCs w:val="17"/>
              </w:rPr>
            </w:pPr>
          </w:p>
        </w:tc>
      </w:tr>
      <w:tr w:rsidR="00B0459B" w:rsidRPr="00F45EB9" w14:paraId="6A9EB0D4"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F59883C"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BAYER CAPPUCCINI</w:t>
            </w:r>
          </w:p>
        </w:tc>
        <w:tc>
          <w:tcPr>
            <w:tcW w:w="3260" w:type="dxa"/>
            <w:tcBorders>
              <w:top w:val="nil"/>
              <w:left w:val="nil"/>
              <w:bottom w:val="nil"/>
              <w:right w:val="single" w:sz="4" w:space="0" w:color="auto"/>
            </w:tcBorders>
            <w:shd w:val="clear" w:color="auto" w:fill="auto"/>
            <w:noWrap/>
            <w:vAlign w:val="bottom"/>
            <w:hideMark/>
          </w:tcPr>
          <w:p w14:paraId="18CC2471" w14:textId="77777777" w:rsidR="00B0459B" w:rsidRPr="00F45EB9" w:rsidRDefault="00B0459B" w:rsidP="00F62F6A">
            <w:pPr>
              <w:jc w:val="center"/>
              <w:rPr>
                <w:rFonts w:ascii="Arial" w:hAnsi="Arial" w:cs="Arial"/>
                <w:color w:val="000090"/>
                <w:sz w:val="17"/>
                <w:szCs w:val="17"/>
              </w:rPr>
            </w:pPr>
          </w:p>
        </w:tc>
      </w:tr>
      <w:tr w:rsidR="00B0459B" w:rsidRPr="00F45EB9" w14:paraId="347D74D4"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64F2B48B"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E05182E" w14:textId="77777777" w:rsidR="00B0459B" w:rsidRPr="00F45EB9" w:rsidRDefault="00B0459B" w:rsidP="00F62F6A">
            <w:pPr>
              <w:jc w:val="center"/>
              <w:rPr>
                <w:rFonts w:ascii="Arial" w:hAnsi="Arial" w:cs="Arial"/>
                <w:color w:val="000090"/>
                <w:sz w:val="17"/>
                <w:szCs w:val="17"/>
              </w:rPr>
            </w:pPr>
          </w:p>
        </w:tc>
      </w:tr>
      <w:tr w:rsidR="00B0459B" w:rsidRPr="00F45EB9" w14:paraId="679A7FB0"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BF7B3DE"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8BC3718" w14:textId="77777777" w:rsidR="00B0459B" w:rsidRPr="00F45EB9" w:rsidRDefault="00B0459B" w:rsidP="00F62F6A">
            <w:pPr>
              <w:jc w:val="center"/>
              <w:rPr>
                <w:rFonts w:ascii="Arial" w:hAnsi="Arial" w:cs="Arial"/>
                <w:color w:val="000090"/>
                <w:sz w:val="17"/>
                <w:szCs w:val="17"/>
              </w:rPr>
            </w:pPr>
          </w:p>
        </w:tc>
      </w:tr>
      <w:tr w:rsidR="00B0459B" w:rsidRPr="00F45EB9" w14:paraId="6D495CFD" w14:textId="77777777" w:rsidTr="00F62F6A">
        <w:trPr>
          <w:trHeight w:val="300"/>
        </w:trPr>
        <w:tc>
          <w:tcPr>
            <w:tcW w:w="4007" w:type="dxa"/>
            <w:tcBorders>
              <w:top w:val="nil"/>
              <w:left w:val="nil"/>
              <w:bottom w:val="nil"/>
              <w:right w:val="nil"/>
            </w:tcBorders>
            <w:shd w:val="clear" w:color="auto" w:fill="auto"/>
            <w:noWrap/>
            <w:vAlign w:val="bottom"/>
            <w:hideMark/>
          </w:tcPr>
          <w:p w14:paraId="2D217967"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83B1E8F"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0F10525B" w14:textId="77777777" w:rsidR="00B0459B" w:rsidRPr="00F45EB9" w:rsidRDefault="00B0459B" w:rsidP="00F62F6A">
            <w:pPr>
              <w:jc w:val="left"/>
            </w:pPr>
            <w:r w:rsidRPr="00F45EB9">
              <w:rPr>
                <w:rFonts w:ascii="Arial" w:hAnsi="Arial" w:cs="Arial"/>
                <w:color w:val="000090"/>
                <w:sz w:val="17"/>
                <w:szCs w:val="17"/>
              </w:rPr>
              <w:t> </w:t>
            </w:r>
          </w:p>
        </w:tc>
        <w:tc>
          <w:tcPr>
            <w:tcW w:w="1739" w:type="dxa"/>
            <w:vAlign w:val="bottom"/>
          </w:tcPr>
          <w:p w14:paraId="00343106" w14:textId="77777777" w:rsidR="00B0459B" w:rsidRPr="00F45EB9" w:rsidRDefault="00B0459B" w:rsidP="00F62F6A">
            <w:pPr>
              <w:jc w:val="left"/>
            </w:pPr>
          </w:p>
        </w:tc>
      </w:tr>
      <w:tr w:rsidR="00B0459B" w:rsidRPr="00F45EB9" w14:paraId="25FDD9C4"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32813D64"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31CE159" w14:textId="77777777" w:rsidR="00B0459B" w:rsidRPr="00F45EB9" w:rsidRDefault="00B0459B" w:rsidP="00F62F6A">
            <w:pPr>
              <w:jc w:val="center"/>
              <w:rPr>
                <w:rFonts w:ascii="Arial" w:hAnsi="Arial" w:cs="Arial"/>
                <w:color w:val="000090"/>
                <w:sz w:val="17"/>
                <w:szCs w:val="17"/>
              </w:rPr>
            </w:pPr>
          </w:p>
        </w:tc>
      </w:tr>
      <w:tr w:rsidR="00B0459B" w:rsidRPr="00F45EB9" w14:paraId="2A7C18F2"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6980428"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FUTSAL CASELLE</w:t>
            </w:r>
          </w:p>
        </w:tc>
        <w:tc>
          <w:tcPr>
            <w:tcW w:w="3260" w:type="dxa"/>
            <w:tcBorders>
              <w:top w:val="nil"/>
              <w:left w:val="nil"/>
              <w:bottom w:val="nil"/>
              <w:right w:val="single" w:sz="4" w:space="0" w:color="auto"/>
            </w:tcBorders>
            <w:shd w:val="clear" w:color="auto" w:fill="auto"/>
            <w:noWrap/>
            <w:vAlign w:val="bottom"/>
            <w:hideMark/>
          </w:tcPr>
          <w:p w14:paraId="60E41EBD" w14:textId="77777777" w:rsidR="00B0459B" w:rsidRPr="00F45EB9" w:rsidRDefault="00B0459B" w:rsidP="00F62F6A">
            <w:pPr>
              <w:jc w:val="center"/>
              <w:rPr>
                <w:rFonts w:ascii="Arial" w:hAnsi="Arial" w:cs="Arial"/>
                <w:color w:val="000090"/>
                <w:sz w:val="17"/>
                <w:szCs w:val="17"/>
              </w:rPr>
            </w:pPr>
          </w:p>
        </w:tc>
      </w:tr>
      <w:tr w:rsidR="00B0459B" w:rsidRPr="00F45EB9" w14:paraId="7430899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5D5BF0C"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40F25F9" w14:textId="77777777" w:rsidR="00B0459B" w:rsidRPr="00F45EB9" w:rsidRDefault="00B0459B" w:rsidP="00F62F6A">
            <w:pPr>
              <w:jc w:val="center"/>
              <w:rPr>
                <w:rFonts w:ascii="Arial" w:hAnsi="Arial" w:cs="Arial"/>
                <w:color w:val="000090"/>
                <w:sz w:val="17"/>
                <w:szCs w:val="17"/>
              </w:rPr>
            </w:pPr>
          </w:p>
        </w:tc>
      </w:tr>
      <w:tr w:rsidR="00B0459B" w:rsidRPr="00F45EB9" w14:paraId="19C373FA"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51C22CE"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36FF980"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FUTSAL CASELLE</w:t>
            </w:r>
          </w:p>
        </w:tc>
      </w:tr>
      <w:tr w:rsidR="00B0459B" w:rsidRPr="00F45EB9" w14:paraId="575C7CF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A44F471"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42627CDA" w14:textId="77777777" w:rsidR="00B0459B" w:rsidRPr="00F45EB9" w:rsidRDefault="00B0459B" w:rsidP="00F62F6A">
            <w:pPr>
              <w:jc w:val="center"/>
              <w:rPr>
                <w:rFonts w:ascii="Arial" w:hAnsi="Arial" w:cs="Arial"/>
                <w:color w:val="000090"/>
                <w:sz w:val="17"/>
                <w:szCs w:val="17"/>
              </w:rPr>
            </w:pPr>
          </w:p>
        </w:tc>
      </w:tr>
      <w:tr w:rsidR="00B0459B" w:rsidRPr="00F45EB9" w14:paraId="5ED2226F" w14:textId="77777777" w:rsidTr="00F62F6A">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12327A9B"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CALCETTO CASTRUM LAURI</w:t>
            </w:r>
          </w:p>
        </w:tc>
        <w:tc>
          <w:tcPr>
            <w:tcW w:w="3260" w:type="dxa"/>
            <w:tcBorders>
              <w:top w:val="nil"/>
              <w:left w:val="nil"/>
              <w:right w:val="nil"/>
            </w:tcBorders>
            <w:shd w:val="clear" w:color="auto" w:fill="auto"/>
            <w:noWrap/>
            <w:vAlign w:val="bottom"/>
            <w:hideMark/>
          </w:tcPr>
          <w:p w14:paraId="3596373E" w14:textId="77777777" w:rsidR="00B0459B" w:rsidRPr="00F45EB9" w:rsidRDefault="00B0459B" w:rsidP="00F62F6A">
            <w:pPr>
              <w:jc w:val="center"/>
              <w:rPr>
                <w:rFonts w:ascii="Arial" w:hAnsi="Arial" w:cs="Arial"/>
                <w:color w:val="000090"/>
                <w:sz w:val="17"/>
                <w:szCs w:val="17"/>
              </w:rPr>
            </w:pPr>
          </w:p>
        </w:tc>
      </w:tr>
      <w:tr w:rsidR="00B0459B" w:rsidRPr="00F45EB9" w14:paraId="45776EBC" w14:textId="77777777" w:rsidTr="00F62F6A">
        <w:trPr>
          <w:gridAfter w:val="2"/>
          <w:wAfter w:w="4007" w:type="dxa"/>
          <w:trHeight w:val="300"/>
        </w:trPr>
        <w:tc>
          <w:tcPr>
            <w:tcW w:w="4007" w:type="dxa"/>
            <w:tcBorders>
              <w:top w:val="single" w:sz="4" w:space="0" w:color="auto"/>
              <w:left w:val="nil"/>
              <w:right w:val="nil"/>
            </w:tcBorders>
            <w:shd w:val="clear" w:color="auto" w:fill="auto"/>
            <w:noWrap/>
            <w:vAlign w:val="bottom"/>
          </w:tcPr>
          <w:p w14:paraId="3E7FDF28" w14:textId="77777777" w:rsidR="00B0459B" w:rsidRDefault="00B0459B" w:rsidP="00F62F6A">
            <w:pPr>
              <w:rPr>
                <w:rFonts w:ascii="Arial" w:hAnsi="Arial" w:cs="Arial"/>
                <w:color w:val="000090"/>
                <w:sz w:val="17"/>
                <w:szCs w:val="17"/>
              </w:rPr>
            </w:pPr>
          </w:p>
          <w:p w14:paraId="4AA0CB69" w14:textId="77777777" w:rsidR="00B0459B" w:rsidRDefault="00B0459B" w:rsidP="00F62F6A">
            <w:pPr>
              <w:rPr>
                <w:rFonts w:ascii="Arial" w:hAnsi="Arial" w:cs="Arial"/>
                <w:color w:val="000090"/>
                <w:sz w:val="17"/>
                <w:szCs w:val="17"/>
              </w:rPr>
            </w:pPr>
          </w:p>
          <w:p w14:paraId="15A858BC" w14:textId="77777777" w:rsidR="00B0459B" w:rsidRDefault="00B0459B" w:rsidP="00F62F6A">
            <w:pPr>
              <w:rPr>
                <w:rFonts w:ascii="Arial" w:hAnsi="Arial" w:cs="Arial"/>
                <w:color w:val="000090"/>
                <w:sz w:val="17"/>
                <w:szCs w:val="17"/>
              </w:rPr>
            </w:pPr>
          </w:p>
          <w:p w14:paraId="7660D2C0" w14:textId="77777777" w:rsidR="00B0459B" w:rsidRPr="00F45EB9" w:rsidRDefault="00B0459B" w:rsidP="00F62F6A">
            <w:pPr>
              <w:rPr>
                <w:rFonts w:ascii="Arial" w:hAnsi="Arial" w:cs="Arial"/>
                <w:color w:val="000090"/>
                <w:sz w:val="17"/>
                <w:szCs w:val="17"/>
              </w:rPr>
            </w:pPr>
          </w:p>
        </w:tc>
        <w:tc>
          <w:tcPr>
            <w:tcW w:w="3260" w:type="dxa"/>
            <w:tcBorders>
              <w:left w:val="nil"/>
              <w:bottom w:val="nil"/>
            </w:tcBorders>
            <w:shd w:val="clear" w:color="auto" w:fill="auto"/>
            <w:noWrap/>
            <w:vAlign w:val="bottom"/>
          </w:tcPr>
          <w:p w14:paraId="7B820143" w14:textId="77777777" w:rsidR="00B0459B" w:rsidRPr="00F45EB9" w:rsidRDefault="00B0459B" w:rsidP="00F62F6A">
            <w:pPr>
              <w:jc w:val="center"/>
              <w:rPr>
                <w:rFonts w:ascii="Arial" w:hAnsi="Arial" w:cs="Arial"/>
                <w:color w:val="000090"/>
                <w:sz w:val="17"/>
                <w:szCs w:val="17"/>
              </w:rPr>
            </w:pPr>
          </w:p>
        </w:tc>
      </w:tr>
      <w:tr w:rsidR="00B0459B" w:rsidRPr="00F45EB9" w14:paraId="00DC56AD"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1E004D5"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REAL SAN GIORGIO</w:t>
            </w:r>
          </w:p>
        </w:tc>
        <w:tc>
          <w:tcPr>
            <w:tcW w:w="3260" w:type="dxa"/>
            <w:tcBorders>
              <w:top w:val="nil"/>
              <w:left w:val="nil"/>
              <w:bottom w:val="nil"/>
            </w:tcBorders>
            <w:shd w:val="clear" w:color="auto" w:fill="auto"/>
            <w:noWrap/>
            <w:vAlign w:val="bottom"/>
            <w:hideMark/>
          </w:tcPr>
          <w:p w14:paraId="5A260D62" w14:textId="77777777" w:rsidR="00B0459B" w:rsidRPr="00F45EB9" w:rsidRDefault="00B0459B" w:rsidP="00F62F6A">
            <w:pPr>
              <w:jc w:val="center"/>
              <w:rPr>
                <w:rFonts w:ascii="Arial" w:hAnsi="Arial" w:cs="Arial"/>
                <w:color w:val="000090"/>
                <w:sz w:val="17"/>
                <w:szCs w:val="17"/>
              </w:rPr>
            </w:pPr>
          </w:p>
        </w:tc>
      </w:tr>
      <w:tr w:rsidR="00B0459B" w:rsidRPr="00F45EB9" w14:paraId="7802720D"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FF5D7CF"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564D314" w14:textId="77777777" w:rsidR="00B0459B" w:rsidRPr="00F45EB9" w:rsidRDefault="00B0459B" w:rsidP="00F62F6A">
            <w:pPr>
              <w:jc w:val="center"/>
              <w:rPr>
                <w:rFonts w:ascii="Arial" w:hAnsi="Arial" w:cs="Arial"/>
                <w:color w:val="000090"/>
                <w:sz w:val="17"/>
                <w:szCs w:val="17"/>
              </w:rPr>
            </w:pPr>
          </w:p>
        </w:tc>
      </w:tr>
      <w:tr w:rsidR="00B0459B" w:rsidRPr="00F45EB9" w14:paraId="1B07E12B"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0DE65B2"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lastRenderedPageBreak/>
              <w:t> </w:t>
            </w:r>
          </w:p>
        </w:tc>
        <w:tc>
          <w:tcPr>
            <w:tcW w:w="3260" w:type="dxa"/>
            <w:tcBorders>
              <w:top w:val="nil"/>
              <w:left w:val="nil"/>
              <w:bottom w:val="single" w:sz="8" w:space="0" w:color="auto"/>
            </w:tcBorders>
            <w:shd w:val="clear" w:color="auto" w:fill="auto"/>
            <w:noWrap/>
            <w:vAlign w:val="bottom"/>
            <w:hideMark/>
          </w:tcPr>
          <w:p w14:paraId="3EF012A4"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GAGLIOLE F.C.</w:t>
            </w:r>
          </w:p>
        </w:tc>
      </w:tr>
      <w:tr w:rsidR="00B0459B" w:rsidRPr="00F45EB9" w14:paraId="34489C7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855DBF5"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30E3F55C" w14:textId="77777777" w:rsidR="00B0459B" w:rsidRPr="00F45EB9" w:rsidRDefault="00B0459B" w:rsidP="00F62F6A">
            <w:pPr>
              <w:jc w:val="center"/>
              <w:rPr>
                <w:rFonts w:ascii="Arial" w:hAnsi="Arial" w:cs="Arial"/>
                <w:color w:val="000090"/>
                <w:sz w:val="17"/>
                <w:szCs w:val="17"/>
              </w:rPr>
            </w:pPr>
          </w:p>
        </w:tc>
      </w:tr>
      <w:tr w:rsidR="00B0459B" w:rsidRPr="00F45EB9" w14:paraId="4C2533D2"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0A77D76"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GAGLIOLE F.C.</w:t>
            </w:r>
          </w:p>
        </w:tc>
        <w:tc>
          <w:tcPr>
            <w:tcW w:w="3260" w:type="dxa"/>
            <w:tcBorders>
              <w:top w:val="nil"/>
              <w:left w:val="nil"/>
              <w:bottom w:val="nil"/>
              <w:right w:val="single" w:sz="4" w:space="0" w:color="auto"/>
            </w:tcBorders>
            <w:shd w:val="clear" w:color="auto" w:fill="auto"/>
            <w:noWrap/>
            <w:vAlign w:val="bottom"/>
            <w:hideMark/>
          </w:tcPr>
          <w:p w14:paraId="1484F7DA" w14:textId="77777777" w:rsidR="00B0459B" w:rsidRPr="00F45EB9" w:rsidRDefault="00B0459B" w:rsidP="00F62F6A">
            <w:pPr>
              <w:jc w:val="center"/>
              <w:rPr>
                <w:rFonts w:ascii="Arial" w:hAnsi="Arial" w:cs="Arial"/>
                <w:color w:val="000090"/>
                <w:sz w:val="17"/>
                <w:szCs w:val="17"/>
              </w:rPr>
            </w:pPr>
          </w:p>
        </w:tc>
      </w:tr>
      <w:tr w:rsidR="00B0459B" w:rsidRPr="00F45EB9" w14:paraId="06C272BB"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A41E005"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C3C0CC3" w14:textId="77777777" w:rsidR="00B0459B" w:rsidRPr="00F45EB9" w:rsidRDefault="00B0459B" w:rsidP="00F62F6A">
            <w:pPr>
              <w:jc w:val="center"/>
              <w:rPr>
                <w:rFonts w:ascii="Arial" w:hAnsi="Arial" w:cs="Arial"/>
                <w:color w:val="000090"/>
                <w:sz w:val="17"/>
                <w:szCs w:val="17"/>
              </w:rPr>
            </w:pPr>
          </w:p>
        </w:tc>
      </w:tr>
      <w:tr w:rsidR="00B0459B" w:rsidRPr="00F45EB9" w14:paraId="71F44005"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6CB813E6"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CE03F96" w14:textId="77777777" w:rsidR="00B0459B" w:rsidRPr="00F45EB9" w:rsidRDefault="00B0459B" w:rsidP="00F62F6A">
            <w:pPr>
              <w:jc w:val="center"/>
              <w:rPr>
                <w:rFonts w:ascii="Arial" w:hAnsi="Arial" w:cs="Arial"/>
                <w:color w:val="000090"/>
                <w:sz w:val="17"/>
                <w:szCs w:val="17"/>
              </w:rPr>
            </w:pPr>
          </w:p>
        </w:tc>
      </w:tr>
      <w:tr w:rsidR="00B0459B" w:rsidRPr="00F45EB9" w14:paraId="3E1F136A" w14:textId="77777777" w:rsidTr="00F62F6A">
        <w:trPr>
          <w:trHeight w:val="300"/>
        </w:trPr>
        <w:tc>
          <w:tcPr>
            <w:tcW w:w="4007" w:type="dxa"/>
            <w:tcBorders>
              <w:top w:val="nil"/>
              <w:left w:val="nil"/>
              <w:bottom w:val="nil"/>
              <w:right w:val="nil"/>
            </w:tcBorders>
            <w:shd w:val="clear" w:color="auto" w:fill="auto"/>
            <w:noWrap/>
            <w:vAlign w:val="bottom"/>
            <w:hideMark/>
          </w:tcPr>
          <w:p w14:paraId="4248FAA0"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4C39AE1"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5F19598A" w14:textId="77777777" w:rsidR="00B0459B" w:rsidRPr="00F45EB9" w:rsidRDefault="00B0459B" w:rsidP="00F62F6A">
            <w:pPr>
              <w:jc w:val="left"/>
            </w:pPr>
            <w:r w:rsidRPr="00F45EB9">
              <w:rPr>
                <w:rFonts w:ascii="Arial" w:hAnsi="Arial" w:cs="Arial"/>
                <w:color w:val="000090"/>
                <w:sz w:val="17"/>
                <w:szCs w:val="17"/>
              </w:rPr>
              <w:t> </w:t>
            </w:r>
          </w:p>
        </w:tc>
        <w:tc>
          <w:tcPr>
            <w:tcW w:w="1739" w:type="dxa"/>
            <w:vAlign w:val="bottom"/>
          </w:tcPr>
          <w:p w14:paraId="6A8CFEFD" w14:textId="77777777" w:rsidR="00B0459B" w:rsidRPr="00F45EB9" w:rsidRDefault="00B0459B" w:rsidP="00F62F6A">
            <w:pPr>
              <w:jc w:val="left"/>
            </w:pPr>
          </w:p>
        </w:tc>
      </w:tr>
      <w:tr w:rsidR="00B0459B" w:rsidRPr="00F45EB9" w14:paraId="7F1AD681"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938ABBD"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E215086" w14:textId="77777777" w:rsidR="00B0459B" w:rsidRPr="00F45EB9" w:rsidRDefault="00B0459B" w:rsidP="00F62F6A">
            <w:pPr>
              <w:jc w:val="center"/>
              <w:rPr>
                <w:rFonts w:ascii="Arial" w:hAnsi="Arial" w:cs="Arial"/>
                <w:color w:val="000090"/>
                <w:sz w:val="17"/>
                <w:szCs w:val="17"/>
              </w:rPr>
            </w:pPr>
          </w:p>
        </w:tc>
      </w:tr>
      <w:tr w:rsidR="00B0459B" w:rsidRPr="00F45EB9" w14:paraId="0AFBCFED"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3A40B0C"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REAL EAGLES VIRTUS PAGLIA</w:t>
            </w:r>
          </w:p>
        </w:tc>
        <w:tc>
          <w:tcPr>
            <w:tcW w:w="3260" w:type="dxa"/>
            <w:tcBorders>
              <w:top w:val="nil"/>
              <w:left w:val="nil"/>
              <w:bottom w:val="nil"/>
              <w:right w:val="single" w:sz="4" w:space="0" w:color="auto"/>
            </w:tcBorders>
            <w:shd w:val="clear" w:color="auto" w:fill="auto"/>
            <w:noWrap/>
            <w:vAlign w:val="bottom"/>
            <w:hideMark/>
          </w:tcPr>
          <w:p w14:paraId="0748B2B0" w14:textId="77777777" w:rsidR="00B0459B" w:rsidRPr="00F45EB9" w:rsidRDefault="00B0459B" w:rsidP="00F62F6A">
            <w:pPr>
              <w:jc w:val="center"/>
              <w:rPr>
                <w:rFonts w:ascii="Arial" w:hAnsi="Arial" w:cs="Arial"/>
                <w:color w:val="000090"/>
                <w:sz w:val="17"/>
                <w:szCs w:val="17"/>
              </w:rPr>
            </w:pPr>
          </w:p>
        </w:tc>
      </w:tr>
      <w:tr w:rsidR="00B0459B" w:rsidRPr="00F45EB9" w14:paraId="7E1220C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9645D3C"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A59B219" w14:textId="77777777" w:rsidR="00B0459B" w:rsidRPr="00F45EB9" w:rsidRDefault="00B0459B" w:rsidP="00F62F6A">
            <w:pPr>
              <w:jc w:val="center"/>
              <w:rPr>
                <w:rFonts w:ascii="Arial" w:hAnsi="Arial" w:cs="Arial"/>
                <w:color w:val="000090"/>
                <w:sz w:val="17"/>
                <w:szCs w:val="17"/>
              </w:rPr>
            </w:pPr>
          </w:p>
        </w:tc>
      </w:tr>
      <w:tr w:rsidR="00B0459B" w:rsidRPr="00F45EB9" w14:paraId="696BCD7D"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87F6462"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A3AB62D"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CSI STELLA A.S.D.</w:t>
            </w:r>
          </w:p>
        </w:tc>
      </w:tr>
      <w:tr w:rsidR="00B0459B" w:rsidRPr="00F45EB9" w14:paraId="76E2B99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7B718E3"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642AC8E" w14:textId="77777777" w:rsidR="00B0459B" w:rsidRPr="00F45EB9" w:rsidRDefault="00B0459B" w:rsidP="00F62F6A">
            <w:pPr>
              <w:jc w:val="center"/>
              <w:rPr>
                <w:rFonts w:ascii="Arial" w:hAnsi="Arial" w:cs="Arial"/>
                <w:color w:val="000090"/>
                <w:sz w:val="17"/>
                <w:szCs w:val="17"/>
              </w:rPr>
            </w:pPr>
          </w:p>
        </w:tc>
      </w:tr>
      <w:tr w:rsidR="00B0459B" w:rsidRPr="00F45EB9" w14:paraId="56CD8CCE"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2F6FFB7" w14:textId="77777777" w:rsidR="00B0459B" w:rsidRPr="00F45EB9" w:rsidRDefault="00B0459B" w:rsidP="00F62F6A">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CSI STELLA A.S.D.</w:t>
            </w:r>
          </w:p>
        </w:tc>
        <w:tc>
          <w:tcPr>
            <w:tcW w:w="3260" w:type="dxa"/>
            <w:tcBorders>
              <w:top w:val="nil"/>
              <w:left w:val="nil"/>
              <w:bottom w:val="nil"/>
              <w:right w:val="nil"/>
            </w:tcBorders>
            <w:shd w:val="clear" w:color="auto" w:fill="auto"/>
            <w:noWrap/>
            <w:vAlign w:val="bottom"/>
            <w:hideMark/>
          </w:tcPr>
          <w:p w14:paraId="08BD074B" w14:textId="77777777" w:rsidR="00B0459B" w:rsidRPr="00F45EB9" w:rsidRDefault="00B0459B" w:rsidP="00F62F6A">
            <w:pPr>
              <w:jc w:val="center"/>
              <w:rPr>
                <w:rFonts w:ascii="Arial" w:hAnsi="Arial" w:cs="Arial"/>
                <w:color w:val="000090"/>
                <w:sz w:val="17"/>
                <w:szCs w:val="17"/>
              </w:rPr>
            </w:pPr>
          </w:p>
        </w:tc>
      </w:tr>
    </w:tbl>
    <w:p w14:paraId="269F9C65" w14:textId="77777777" w:rsidR="00B0459B" w:rsidRDefault="00B0459B" w:rsidP="00B0459B">
      <w:pPr>
        <w:pStyle w:val="titoloprinc0"/>
        <w:rPr>
          <w:color w:val="002060"/>
        </w:rPr>
      </w:pPr>
    </w:p>
    <w:p w14:paraId="543F9533" w14:textId="77777777" w:rsidR="00B0459B" w:rsidRPr="00CE199C" w:rsidRDefault="00B0459B" w:rsidP="00B0459B">
      <w:pPr>
        <w:pStyle w:val="Corpodeltesto21"/>
        <w:rPr>
          <w:rFonts w:ascii="Arial" w:hAnsi="Arial" w:cs="Arial"/>
          <w:b/>
          <w:iCs/>
          <w:color w:val="002060"/>
          <w:sz w:val="22"/>
          <w:u w:val="single"/>
        </w:rPr>
      </w:pPr>
      <w:r w:rsidRPr="00CE199C">
        <w:rPr>
          <w:rFonts w:ascii="Arial" w:hAnsi="Arial" w:cs="Arial"/>
          <w:b/>
          <w:iCs/>
          <w:color w:val="002060"/>
          <w:sz w:val="22"/>
          <w:u w:val="single"/>
        </w:rPr>
        <w:t>OTTAVI DI FINALE</w:t>
      </w:r>
    </w:p>
    <w:p w14:paraId="264B9C72" w14:textId="77777777" w:rsidR="00B0459B" w:rsidRPr="004B25D3" w:rsidRDefault="00B0459B" w:rsidP="00B0459B">
      <w:pPr>
        <w:pStyle w:val="Corpodeltesto21"/>
        <w:rPr>
          <w:rFonts w:ascii="Arial" w:hAnsi="Arial" w:cs="Arial"/>
          <w:b/>
          <w:i/>
          <w:color w:val="002060"/>
          <w:sz w:val="22"/>
        </w:rPr>
      </w:pPr>
      <w:r w:rsidRPr="004B25D3">
        <w:rPr>
          <w:rFonts w:ascii="Arial" w:hAnsi="Arial" w:cs="Arial"/>
          <w:b/>
          <w:i/>
          <w:color w:val="002060"/>
          <w:sz w:val="22"/>
        </w:rPr>
        <w:t xml:space="preserve">Gara di Andata </w:t>
      </w:r>
      <w:r>
        <w:rPr>
          <w:rFonts w:ascii="Arial" w:hAnsi="Arial" w:cs="Arial"/>
          <w:b/>
          <w:i/>
          <w:color w:val="002060"/>
          <w:sz w:val="22"/>
        </w:rPr>
        <w:t xml:space="preserve">31 </w:t>
      </w:r>
      <w:proofErr w:type="gramStart"/>
      <w:r>
        <w:rPr>
          <w:rFonts w:ascii="Arial" w:hAnsi="Arial" w:cs="Arial"/>
          <w:b/>
          <w:i/>
          <w:color w:val="002060"/>
          <w:sz w:val="22"/>
        </w:rPr>
        <w:t>Ottobre</w:t>
      </w:r>
      <w:proofErr w:type="gramEnd"/>
      <w:r>
        <w:rPr>
          <w:rFonts w:ascii="Arial" w:hAnsi="Arial" w:cs="Arial"/>
          <w:b/>
          <w:i/>
          <w:color w:val="002060"/>
          <w:sz w:val="22"/>
        </w:rPr>
        <w:t xml:space="preserve"> 2023</w:t>
      </w:r>
      <w:r w:rsidRPr="004B25D3">
        <w:rPr>
          <w:rFonts w:ascii="Arial" w:hAnsi="Arial" w:cs="Arial"/>
          <w:b/>
          <w:i/>
          <w:color w:val="002060"/>
          <w:sz w:val="22"/>
        </w:rPr>
        <w:t xml:space="preserve"> – Gara di Ritorno </w:t>
      </w:r>
      <w:r>
        <w:rPr>
          <w:rFonts w:ascii="Arial" w:hAnsi="Arial" w:cs="Arial"/>
          <w:b/>
          <w:i/>
          <w:color w:val="002060"/>
          <w:sz w:val="22"/>
        </w:rPr>
        <w:t>14</w:t>
      </w:r>
      <w:r w:rsidRPr="004B25D3">
        <w:rPr>
          <w:rFonts w:ascii="Arial" w:hAnsi="Arial" w:cs="Arial"/>
          <w:b/>
          <w:i/>
          <w:color w:val="002060"/>
          <w:sz w:val="22"/>
        </w:rPr>
        <w:t xml:space="preserve"> Novembre 202</w:t>
      </w:r>
      <w:r>
        <w:rPr>
          <w:rFonts w:ascii="Arial" w:hAnsi="Arial" w:cs="Arial"/>
          <w:b/>
          <w:i/>
          <w:color w:val="002060"/>
          <w:sz w:val="22"/>
        </w:rPr>
        <w:t>3</w:t>
      </w:r>
    </w:p>
    <w:p w14:paraId="3DBD8FDD" w14:textId="77777777" w:rsidR="00B0459B" w:rsidRDefault="00B0459B" w:rsidP="00B0459B">
      <w:pPr>
        <w:pStyle w:val="Corpodeltesto21"/>
        <w:rPr>
          <w:rFonts w:ascii="Arial" w:hAnsi="Arial" w:cs="Arial"/>
          <w:color w:val="002060"/>
          <w:sz w:val="22"/>
        </w:rPr>
      </w:pPr>
    </w:p>
    <w:p w14:paraId="2C44F1F2" w14:textId="77777777" w:rsidR="00B0459B" w:rsidRPr="00B0459B" w:rsidRDefault="00B0459B" w:rsidP="00B0459B">
      <w:pPr>
        <w:pStyle w:val="Corpodeltesto21"/>
        <w:rPr>
          <w:rFonts w:ascii="Arial" w:hAnsi="Arial" w:cs="Arial"/>
          <w:b/>
          <w:bCs/>
          <w:color w:val="002060"/>
          <w:sz w:val="22"/>
        </w:rPr>
      </w:pPr>
      <w:r w:rsidRPr="00B0459B">
        <w:rPr>
          <w:rFonts w:ascii="Arial" w:hAnsi="Arial" w:cs="Arial"/>
          <w:b/>
          <w:bCs/>
          <w:color w:val="002060"/>
          <w:sz w:val="22"/>
        </w:rPr>
        <w:t>ALMA JUVENTUS FANO – JESI</w:t>
      </w:r>
    </w:p>
    <w:p w14:paraId="6C029087" w14:textId="7206DE3B" w:rsidR="00B0459B" w:rsidRPr="00DF6CE7" w:rsidRDefault="00B0459B" w:rsidP="00B0459B">
      <w:pPr>
        <w:pStyle w:val="Corpodeltesto21"/>
        <w:rPr>
          <w:rFonts w:ascii="Arial" w:hAnsi="Arial" w:cs="Arial"/>
          <w:b/>
          <w:bCs/>
          <w:color w:val="002060"/>
          <w:sz w:val="22"/>
          <w:szCs w:val="22"/>
        </w:rPr>
      </w:pPr>
      <w:r w:rsidRPr="00DF6CE7">
        <w:rPr>
          <w:rFonts w:ascii="Arial" w:hAnsi="Arial" w:cs="Arial"/>
          <w:b/>
          <w:bCs/>
          <w:color w:val="002060"/>
          <w:sz w:val="22"/>
          <w:szCs w:val="22"/>
        </w:rPr>
        <w:t>POL.CAGLI SPORT ASSOCIATI – VILLA CECCOLINI CALCIO</w:t>
      </w:r>
    </w:p>
    <w:p w14:paraId="396F6D0D"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MONTELUPONE CALCIO A 5 – PIANACCIO</w:t>
      </w:r>
    </w:p>
    <w:p w14:paraId="02B755AE"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PIETRALACROCE 73 – CHIARAVALLE FUTSAL</w:t>
      </w:r>
    </w:p>
    <w:p w14:paraId="4E5EB267"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NUOVA JUVENTINA FFC – ACLI VILLA MUSONE</w:t>
      </w:r>
    </w:p>
    <w:p w14:paraId="21EEEA1F"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AVENALE – FUTSAL MONTURANO</w:t>
      </w:r>
    </w:p>
    <w:p w14:paraId="6598636D"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FERMANA FUTSAL</w:t>
      </w:r>
      <w:r>
        <w:rPr>
          <w:rFonts w:ascii="Arial" w:hAnsi="Arial" w:cs="Arial"/>
          <w:b/>
          <w:bCs/>
          <w:color w:val="002060"/>
          <w:sz w:val="22"/>
        </w:rPr>
        <w:t xml:space="preserve"> 2022</w:t>
      </w:r>
      <w:r w:rsidRPr="00F21971">
        <w:rPr>
          <w:rFonts w:ascii="Arial" w:hAnsi="Arial" w:cs="Arial"/>
          <w:b/>
          <w:bCs/>
          <w:color w:val="002060"/>
          <w:sz w:val="22"/>
        </w:rPr>
        <w:t xml:space="preserve"> – FUTSAL CASELLE</w:t>
      </w:r>
    </w:p>
    <w:p w14:paraId="222B4755"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GAGLIOLE F.C. – CSI STELLA A.S.D.</w:t>
      </w:r>
    </w:p>
    <w:p w14:paraId="715C4F95" w14:textId="77777777" w:rsidR="00B0459B" w:rsidRPr="00F21971" w:rsidRDefault="00B0459B" w:rsidP="00B0459B">
      <w:pPr>
        <w:pStyle w:val="Corpodeltesto21"/>
        <w:rPr>
          <w:rFonts w:ascii="Arial" w:hAnsi="Arial" w:cs="Arial"/>
          <w:color w:val="002060"/>
          <w:sz w:val="22"/>
        </w:rPr>
      </w:pPr>
    </w:p>
    <w:p w14:paraId="7D6600CF" w14:textId="77777777" w:rsidR="00B0459B" w:rsidRPr="00CE199C" w:rsidRDefault="00B0459B" w:rsidP="00B0459B">
      <w:pPr>
        <w:pStyle w:val="Corpodeltesto21"/>
        <w:rPr>
          <w:rFonts w:ascii="Arial" w:hAnsi="Arial" w:cs="Arial"/>
          <w:color w:val="002060"/>
          <w:sz w:val="22"/>
        </w:rPr>
      </w:pPr>
      <w:r w:rsidRPr="00CE199C">
        <w:rPr>
          <w:rFonts w:ascii="Arial" w:hAnsi="Arial" w:cs="Arial"/>
          <w:color w:val="002060"/>
          <w:sz w:val="22"/>
        </w:rPr>
        <w:t>Le 16 squadre qualificate dai Sedicesimi di Finale, accoppiate secondo</w:t>
      </w:r>
      <w:r>
        <w:rPr>
          <w:rFonts w:ascii="Arial" w:hAnsi="Arial" w:cs="Arial"/>
          <w:color w:val="002060"/>
          <w:sz w:val="22"/>
        </w:rPr>
        <w:t xml:space="preserve"> il tabellone generato dal sorteggio</w:t>
      </w:r>
      <w:r w:rsidRPr="00CE199C">
        <w:rPr>
          <w:rFonts w:ascii="Arial" w:hAnsi="Arial" w:cs="Arial"/>
          <w:color w:val="002060"/>
          <w:sz w:val="22"/>
        </w:rPr>
        <w:t>, disputeranno gare di andata e ritorno ad eliminazione diretta.</w:t>
      </w:r>
    </w:p>
    <w:p w14:paraId="4D3A04CD" w14:textId="77777777" w:rsidR="00B0459B" w:rsidRPr="00CE199C" w:rsidRDefault="00B0459B" w:rsidP="00B0459B">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D71333" w14:textId="77777777" w:rsidR="00B0459B" w:rsidRPr="00CE199C" w:rsidRDefault="00B0459B" w:rsidP="00B0459B">
      <w:pPr>
        <w:pStyle w:val="Corpodeltesto21"/>
        <w:rPr>
          <w:rFonts w:ascii="Arial" w:hAnsi="Arial" w:cs="Arial"/>
          <w:color w:val="002060"/>
          <w:sz w:val="22"/>
        </w:rPr>
      </w:pPr>
      <w:r w:rsidRPr="00CE199C">
        <w:rPr>
          <w:rFonts w:ascii="Arial" w:hAnsi="Arial" w:cs="Arial"/>
          <w:color w:val="002060"/>
          <w:sz w:val="22"/>
        </w:rPr>
        <w:t xml:space="preserve">Persistendo ancora la parità, si disputeranno due tempi supplementari di </w:t>
      </w:r>
      <w:proofErr w:type="gramStart"/>
      <w:r w:rsidRPr="00CE199C">
        <w:rPr>
          <w:rFonts w:ascii="Arial" w:hAnsi="Arial" w:cs="Arial"/>
          <w:color w:val="002060"/>
          <w:sz w:val="22"/>
        </w:rPr>
        <w:t>5</w:t>
      </w:r>
      <w:proofErr w:type="gramEnd"/>
      <w:r w:rsidRPr="00CE199C">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6708667D" w14:textId="77777777" w:rsidR="00B0459B" w:rsidRDefault="00B0459B" w:rsidP="00B0459B">
      <w:pPr>
        <w:pStyle w:val="titoloprinc0"/>
        <w:rPr>
          <w:color w:val="002060"/>
          <w:sz w:val="22"/>
          <w:szCs w:val="22"/>
        </w:rPr>
      </w:pPr>
    </w:p>
    <w:p w14:paraId="4E38C71D" w14:textId="77777777" w:rsidR="00202D0A" w:rsidRPr="00C20737" w:rsidRDefault="00202D0A" w:rsidP="00202D0A">
      <w:pPr>
        <w:pStyle w:val="titoloprinc0"/>
        <w:rPr>
          <w:color w:val="002060"/>
        </w:rPr>
      </w:pPr>
      <w:r w:rsidRPr="00C20737">
        <w:rPr>
          <w:color w:val="002060"/>
        </w:rPr>
        <w:t>VARIAZIONI AL PROGRAMMA GARE</w:t>
      </w:r>
    </w:p>
    <w:p w14:paraId="733B7B59" w14:textId="77777777" w:rsidR="00202D0A" w:rsidRPr="00C20737" w:rsidRDefault="00202D0A" w:rsidP="00202D0A">
      <w:pPr>
        <w:pStyle w:val="breakline"/>
        <w:rPr>
          <w:color w:val="002060"/>
        </w:rPr>
      </w:pPr>
    </w:p>
    <w:p w14:paraId="4BF8010A" w14:textId="77777777" w:rsidR="00202D0A" w:rsidRPr="00C20737" w:rsidRDefault="00202D0A" w:rsidP="00202D0A">
      <w:pPr>
        <w:pStyle w:val="breakline"/>
        <w:rPr>
          <w:color w:val="002060"/>
        </w:rPr>
      </w:pPr>
    </w:p>
    <w:p w14:paraId="044CB248" w14:textId="3501236A" w:rsidR="00202D0A" w:rsidRPr="00C20737" w:rsidRDefault="00202D0A" w:rsidP="00202D0A">
      <w:pPr>
        <w:pStyle w:val="sottotitolocampionato10"/>
        <w:rPr>
          <w:color w:val="002060"/>
        </w:rPr>
      </w:pPr>
      <w:r w:rsidRPr="00C20737">
        <w:rPr>
          <w:color w:val="002060"/>
        </w:rPr>
        <w:t xml:space="preserve">GIRONE </w:t>
      </w:r>
      <w:r>
        <w:rPr>
          <w:color w:val="002060"/>
        </w:rPr>
        <w:t>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02D0A" w:rsidRPr="00C20737" w14:paraId="25622B8B" w14:textId="77777777" w:rsidTr="00EE23F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018E0" w14:textId="77777777" w:rsidR="00202D0A" w:rsidRPr="00C20737" w:rsidRDefault="00202D0A" w:rsidP="00EE23FE">
            <w:pPr>
              <w:pStyle w:val="headertabella0"/>
              <w:rPr>
                <w:color w:val="002060"/>
              </w:rPr>
            </w:pPr>
            <w:r w:rsidRPr="00C207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6FD00" w14:textId="77777777" w:rsidR="00202D0A" w:rsidRPr="00C20737" w:rsidRDefault="00202D0A" w:rsidP="00EE23FE">
            <w:pPr>
              <w:pStyle w:val="headertabella0"/>
              <w:rPr>
                <w:color w:val="002060"/>
              </w:rPr>
            </w:pPr>
            <w:r w:rsidRPr="00C20737">
              <w:rPr>
                <w:color w:val="002060"/>
              </w:rPr>
              <w:t xml:space="preserve">N° </w:t>
            </w:r>
            <w:proofErr w:type="spellStart"/>
            <w:r w:rsidRPr="00C20737">
              <w:rPr>
                <w:color w:val="002060"/>
              </w:rPr>
              <w:t>Gior</w:t>
            </w:r>
            <w:proofErr w:type="spellEnd"/>
            <w:r w:rsidRPr="00C207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4C89C" w14:textId="77777777" w:rsidR="00202D0A" w:rsidRPr="00C20737" w:rsidRDefault="00202D0A" w:rsidP="00EE23FE">
            <w:pPr>
              <w:pStyle w:val="headertabella0"/>
              <w:rPr>
                <w:color w:val="002060"/>
              </w:rPr>
            </w:pPr>
            <w:r w:rsidRPr="00C207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0D9D1" w14:textId="77777777" w:rsidR="00202D0A" w:rsidRPr="00C20737" w:rsidRDefault="00202D0A" w:rsidP="00EE23FE">
            <w:pPr>
              <w:pStyle w:val="headertabella0"/>
              <w:rPr>
                <w:color w:val="002060"/>
              </w:rPr>
            </w:pPr>
            <w:r w:rsidRPr="00C207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11C44" w14:textId="77777777" w:rsidR="00202D0A" w:rsidRPr="00C20737" w:rsidRDefault="00202D0A" w:rsidP="00EE23FE">
            <w:pPr>
              <w:pStyle w:val="headertabella0"/>
              <w:rPr>
                <w:color w:val="002060"/>
              </w:rPr>
            </w:pPr>
            <w:r w:rsidRPr="00C20737">
              <w:rPr>
                <w:color w:val="002060"/>
              </w:rPr>
              <w:t xml:space="preserve">Data </w:t>
            </w:r>
            <w:proofErr w:type="spellStart"/>
            <w:r w:rsidRPr="00C20737">
              <w:rPr>
                <w:color w:val="002060"/>
              </w:rPr>
              <w:t>Orig</w:t>
            </w:r>
            <w:proofErr w:type="spellEnd"/>
            <w:r w:rsidRPr="00C207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62190" w14:textId="77777777" w:rsidR="00202D0A" w:rsidRPr="00C20737" w:rsidRDefault="00202D0A" w:rsidP="00EE23FE">
            <w:pPr>
              <w:pStyle w:val="headertabella0"/>
              <w:rPr>
                <w:color w:val="002060"/>
              </w:rPr>
            </w:pPr>
            <w:r w:rsidRPr="00C207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26862" w14:textId="77777777" w:rsidR="00202D0A" w:rsidRPr="00C20737" w:rsidRDefault="00202D0A" w:rsidP="00EE23FE">
            <w:pPr>
              <w:pStyle w:val="headertabella0"/>
              <w:rPr>
                <w:color w:val="002060"/>
              </w:rPr>
            </w:pPr>
            <w:r w:rsidRPr="00C20737">
              <w:rPr>
                <w:color w:val="002060"/>
              </w:rPr>
              <w:t xml:space="preserve">Ora </w:t>
            </w:r>
            <w:proofErr w:type="spellStart"/>
            <w:r w:rsidRPr="00C20737">
              <w:rPr>
                <w:color w:val="002060"/>
              </w:rPr>
              <w:t>Orig</w:t>
            </w:r>
            <w:proofErr w:type="spellEnd"/>
            <w:r w:rsidRPr="00C207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B2D9F" w14:textId="77777777" w:rsidR="00202D0A" w:rsidRPr="00C20737" w:rsidRDefault="00202D0A" w:rsidP="00EE23FE">
            <w:pPr>
              <w:pStyle w:val="headertabella0"/>
              <w:rPr>
                <w:color w:val="002060"/>
              </w:rPr>
            </w:pPr>
            <w:r w:rsidRPr="00C20737">
              <w:rPr>
                <w:color w:val="002060"/>
              </w:rPr>
              <w:t>Impianto</w:t>
            </w:r>
          </w:p>
        </w:tc>
      </w:tr>
      <w:tr w:rsidR="00202D0A" w:rsidRPr="00C20737" w14:paraId="13DA9808" w14:textId="77777777" w:rsidTr="00EE23F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33DC" w14:textId="4FDD5664" w:rsidR="00202D0A" w:rsidRPr="00C20737" w:rsidRDefault="00202D0A" w:rsidP="00EE23FE">
            <w:pPr>
              <w:pStyle w:val="rowtabella0"/>
              <w:rPr>
                <w:color w:val="002060"/>
                <w:highlight w:val="yellow"/>
              </w:rPr>
            </w:pPr>
            <w:r w:rsidRPr="00C20737">
              <w:rPr>
                <w:color w:val="002060"/>
                <w:highlight w:val="yellow"/>
              </w:rPr>
              <w:t>3</w:t>
            </w:r>
            <w:r>
              <w:rPr>
                <w:color w:val="002060"/>
                <w:highlight w:val="yellow"/>
              </w:rPr>
              <w:t>0</w:t>
            </w:r>
            <w:r w:rsidRPr="00C20737">
              <w:rPr>
                <w:color w:val="002060"/>
                <w:highlight w:val="yellow"/>
              </w:rPr>
              <w:t>/10/2023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59E2" w14:textId="2AEBEA56" w:rsidR="00202D0A" w:rsidRPr="00C20737" w:rsidRDefault="00202D0A" w:rsidP="00EE23FE">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2093" w14:textId="522501BC" w:rsidR="00202D0A" w:rsidRPr="00C20737" w:rsidRDefault="00202D0A" w:rsidP="00EE23FE">
            <w:pPr>
              <w:pStyle w:val="rowtabella0"/>
              <w:rPr>
                <w:color w:val="002060"/>
                <w:highlight w:val="yellow"/>
              </w:rPr>
            </w:pPr>
            <w:r>
              <w:rPr>
                <w:color w:val="002060"/>
                <w:highlight w:val="yellow"/>
              </w:rPr>
              <w:t>MONTELUPONE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6956" w14:textId="4026F53B" w:rsidR="00202D0A" w:rsidRPr="00C20737" w:rsidRDefault="00202D0A" w:rsidP="00EE23FE">
            <w:pPr>
              <w:pStyle w:val="rowtabella0"/>
              <w:rPr>
                <w:color w:val="002060"/>
                <w:highlight w:val="yellow"/>
              </w:rPr>
            </w:pPr>
            <w:r>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0272" w14:textId="2E83F0CF" w:rsidR="00202D0A" w:rsidRPr="00C20737" w:rsidRDefault="00202D0A" w:rsidP="00EE23FE">
            <w:pPr>
              <w:rPr>
                <w:rFonts w:ascii="Arial" w:hAnsi="Arial" w:cs="Arial"/>
                <w:color w:val="002060"/>
                <w:sz w:val="12"/>
                <w:szCs w:val="12"/>
              </w:rPr>
            </w:pPr>
            <w:r>
              <w:rPr>
                <w:rFonts w:ascii="Arial" w:hAnsi="Arial" w:cs="Arial"/>
                <w:color w:val="002060"/>
                <w:sz w:val="12"/>
                <w:szCs w:val="12"/>
              </w:rPr>
              <w:t>01/11/2023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D96F" w14:textId="77777777" w:rsidR="00202D0A" w:rsidRPr="00C20737" w:rsidRDefault="00202D0A" w:rsidP="00EE23FE">
            <w:pPr>
              <w:pStyle w:val="rowtabella0"/>
              <w:jc w:val="center"/>
              <w:rPr>
                <w:color w:val="002060"/>
                <w:highlight w:val="yellow"/>
              </w:rPr>
            </w:pPr>
            <w:r w:rsidRPr="00C2073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4148" w14:textId="77777777" w:rsidR="00202D0A" w:rsidRPr="00C20737" w:rsidRDefault="00202D0A" w:rsidP="00EE23F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9255A" w14:textId="77777777" w:rsidR="00202D0A" w:rsidRPr="00C20737" w:rsidRDefault="00202D0A" w:rsidP="00EE23FE">
            <w:pPr>
              <w:pStyle w:val="rowtabella0"/>
              <w:rPr>
                <w:color w:val="002060"/>
              </w:rPr>
            </w:pPr>
          </w:p>
        </w:tc>
      </w:tr>
    </w:tbl>
    <w:p w14:paraId="64D4AE8A" w14:textId="77777777" w:rsidR="00202D0A" w:rsidRPr="00684326" w:rsidRDefault="00202D0A" w:rsidP="00B0459B">
      <w:pPr>
        <w:pStyle w:val="titoloprinc0"/>
        <w:rPr>
          <w:color w:val="002060"/>
          <w:sz w:val="22"/>
          <w:szCs w:val="22"/>
        </w:rPr>
      </w:pPr>
    </w:p>
    <w:p w14:paraId="04B3C4D2" w14:textId="77777777" w:rsidR="00DF6CE7" w:rsidRPr="00284225" w:rsidRDefault="00DF6CE7" w:rsidP="00DF6CE7">
      <w:pPr>
        <w:pStyle w:val="titoloprinc0"/>
        <w:rPr>
          <w:color w:val="002060"/>
        </w:rPr>
      </w:pPr>
      <w:r w:rsidRPr="00284225">
        <w:rPr>
          <w:color w:val="002060"/>
        </w:rPr>
        <w:t>RISULTATI</w:t>
      </w:r>
    </w:p>
    <w:p w14:paraId="7F925F76" w14:textId="77777777" w:rsidR="00DF6CE7" w:rsidRPr="00284225" w:rsidRDefault="00DF6CE7" w:rsidP="00DF6CE7">
      <w:pPr>
        <w:pStyle w:val="breakline"/>
        <w:rPr>
          <w:color w:val="002060"/>
        </w:rPr>
      </w:pPr>
    </w:p>
    <w:p w14:paraId="2D653465" w14:textId="77777777" w:rsidR="00DF6CE7" w:rsidRPr="00284225" w:rsidRDefault="00DF6CE7" w:rsidP="00DF6CE7">
      <w:pPr>
        <w:pStyle w:val="sottotitolocampionato10"/>
        <w:rPr>
          <w:color w:val="002060"/>
        </w:rPr>
      </w:pPr>
      <w:r w:rsidRPr="00284225">
        <w:rPr>
          <w:color w:val="002060"/>
        </w:rPr>
        <w:t>RISULTATI UFFICIALI GARE DEL 23/10/2023</w:t>
      </w:r>
    </w:p>
    <w:p w14:paraId="1E97CA5B" w14:textId="77777777" w:rsidR="00DF6CE7" w:rsidRPr="00DF6CE7" w:rsidRDefault="00DF6CE7" w:rsidP="00DF6CE7">
      <w:pPr>
        <w:pStyle w:val="sottotitolocampionato20"/>
        <w:spacing w:before="0" w:beforeAutospacing="0" w:after="0" w:afterAutospacing="0"/>
        <w:rPr>
          <w:rFonts w:ascii="Arial" w:hAnsi="Arial" w:cs="Arial"/>
          <w:color w:val="002060"/>
          <w:sz w:val="20"/>
          <w:szCs w:val="20"/>
        </w:rPr>
      </w:pPr>
      <w:r w:rsidRPr="00DF6CE7">
        <w:rPr>
          <w:rFonts w:ascii="Arial" w:hAnsi="Arial" w:cs="Arial"/>
          <w:color w:val="002060"/>
          <w:sz w:val="20"/>
          <w:szCs w:val="20"/>
        </w:rPr>
        <w:t>Si trascrivono qui di seguito i risultati ufficiali delle gare disputate</w:t>
      </w:r>
    </w:p>
    <w:p w14:paraId="403AB95C" w14:textId="77777777" w:rsidR="00DF6CE7" w:rsidRPr="00284225" w:rsidRDefault="00DF6CE7" w:rsidP="00DF6CE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6CE7" w:rsidRPr="00284225" w14:paraId="487370AC" w14:textId="77777777" w:rsidTr="00EE23F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F6CE7" w:rsidRPr="00284225" w14:paraId="366A223D" w14:textId="77777777" w:rsidTr="00EE23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5D005" w14:textId="77777777" w:rsidR="00DF6CE7" w:rsidRPr="00284225" w:rsidRDefault="00DF6CE7" w:rsidP="00EE23FE">
                  <w:pPr>
                    <w:pStyle w:val="headertabella0"/>
                    <w:rPr>
                      <w:color w:val="002060"/>
                    </w:rPr>
                  </w:pPr>
                  <w:r w:rsidRPr="00284225">
                    <w:rPr>
                      <w:color w:val="002060"/>
                    </w:rPr>
                    <w:t>GIRONE S1 - 1 Giornata - R</w:t>
                  </w:r>
                </w:p>
              </w:tc>
            </w:tr>
            <w:tr w:rsidR="00DF6CE7" w:rsidRPr="00284225" w14:paraId="2CE005CD" w14:textId="77777777" w:rsidTr="00EE23F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B05082" w14:textId="77777777" w:rsidR="00DF6CE7" w:rsidRPr="00284225" w:rsidRDefault="00DF6CE7" w:rsidP="00EE23FE">
                  <w:pPr>
                    <w:pStyle w:val="rowtabella0"/>
                    <w:rPr>
                      <w:color w:val="002060"/>
                    </w:rPr>
                  </w:pPr>
                  <w:r w:rsidRPr="00284225">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D569B" w14:textId="77777777" w:rsidR="00DF6CE7" w:rsidRPr="00284225" w:rsidRDefault="00DF6CE7" w:rsidP="00EE23FE">
                  <w:pPr>
                    <w:pStyle w:val="rowtabella0"/>
                    <w:rPr>
                      <w:color w:val="002060"/>
                    </w:rPr>
                  </w:pPr>
                  <w:r w:rsidRPr="00284225">
                    <w:rPr>
                      <w:color w:val="002060"/>
                    </w:rPr>
                    <w:t>- CASTELBELLINO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C047CF" w14:textId="77777777" w:rsidR="00DF6CE7" w:rsidRPr="00284225" w:rsidRDefault="00DF6CE7" w:rsidP="00EE23FE">
                  <w:pPr>
                    <w:pStyle w:val="rowtabella0"/>
                    <w:jc w:val="center"/>
                    <w:rPr>
                      <w:color w:val="002060"/>
                    </w:rPr>
                  </w:pPr>
                  <w:r w:rsidRPr="00284225">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8F9F52" w14:textId="77777777" w:rsidR="00DF6CE7" w:rsidRPr="00284225" w:rsidRDefault="00DF6CE7" w:rsidP="00EE23FE">
                  <w:pPr>
                    <w:pStyle w:val="rowtabella0"/>
                    <w:jc w:val="center"/>
                    <w:rPr>
                      <w:color w:val="002060"/>
                    </w:rPr>
                  </w:pPr>
                  <w:r w:rsidRPr="00284225">
                    <w:rPr>
                      <w:color w:val="002060"/>
                    </w:rPr>
                    <w:t> </w:t>
                  </w:r>
                </w:p>
              </w:tc>
            </w:tr>
          </w:tbl>
          <w:p w14:paraId="294B4A70" w14:textId="77777777" w:rsidR="00DF6CE7" w:rsidRPr="00284225" w:rsidRDefault="00DF6CE7" w:rsidP="00EE23FE">
            <w:pPr>
              <w:rPr>
                <w:color w:val="002060"/>
              </w:rPr>
            </w:pPr>
          </w:p>
        </w:tc>
      </w:tr>
    </w:tbl>
    <w:p w14:paraId="3547975B" w14:textId="77777777" w:rsidR="00B0459B" w:rsidRPr="00C20737" w:rsidRDefault="00B0459B" w:rsidP="00B0459B">
      <w:pPr>
        <w:pStyle w:val="breakline"/>
        <w:rPr>
          <w:rFonts w:eastAsiaTheme="minorEastAsia"/>
          <w:color w:val="002060"/>
        </w:rPr>
      </w:pPr>
    </w:p>
    <w:p w14:paraId="16865D98" w14:textId="77777777" w:rsidR="00B0459B" w:rsidRDefault="00B0459B" w:rsidP="00B0459B">
      <w:pPr>
        <w:pStyle w:val="breakline"/>
        <w:rPr>
          <w:color w:val="002060"/>
        </w:rPr>
      </w:pPr>
    </w:p>
    <w:p w14:paraId="3C558CD4" w14:textId="390870E4" w:rsidR="0055470C" w:rsidRPr="00C20737" w:rsidRDefault="0055470C" w:rsidP="0055470C">
      <w:pPr>
        <w:pStyle w:val="titoloprinc0"/>
        <w:rPr>
          <w:color w:val="002060"/>
        </w:rPr>
      </w:pPr>
      <w:r w:rsidRPr="00C20737">
        <w:rPr>
          <w:color w:val="002060"/>
        </w:rPr>
        <w:t>PROGRAMMA GARE</w:t>
      </w:r>
    </w:p>
    <w:p w14:paraId="76CF05B0" w14:textId="77777777" w:rsidR="0055470C" w:rsidRDefault="0055470C" w:rsidP="00B0459B">
      <w:pPr>
        <w:pStyle w:val="breakline"/>
        <w:rPr>
          <w:color w:val="002060"/>
        </w:rPr>
      </w:pPr>
    </w:p>
    <w:p w14:paraId="3FA3E260" w14:textId="77777777" w:rsidR="0055470C" w:rsidRPr="00BC0015" w:rsidRDefault="0055470C" w:rsidP="0055470C">
      <w:pPr>
        <w:pStyle w:val="sottotitolocampionato10"/>
        <w:rPr>
          <w:color w:val="002060"/>
        </w:rPr>
      </w:pPr>
      <w:r w:rsidRPr="00BC0015">
        <w:rPr>
          <w:color w:val="002060"/>
        </w:rPr>
        <w:lastRenderedPageBreak/>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8"/>
        <w:gridCol w:w="1198"/>
        <w:gridCol w:w="1555"/>
        <w:gridCol w:w="1545"/>
      </w:tblGrid>
      <w:tr w:rsidR="0055470C" w:rsidRPr="00BC0015" w14:paraId="79FF88F2" w14:textId="77777777" w:rsidTr="00DF6CE7">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0469C" w14:textId="77777777" w:rsidR="0055470C" w:rsidRPr="00BC0015" w:rsidRDefault="0055470C" w:rsidP="00F62F6A">
            <w:pPr>
              <w:pStyle w:val="headertabella0"/>
              <w:rPr>
                <w:color w:val="002060"/>
              </w:rPr>
            </w:pPr>
            <w:r w:rsidRPr="00BC0015">
              <w:rPr>
                <w:color w:val="002060"/>
              </w:rP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177F6" w14:textId="77777777" w:rsidR="0055470C" w:rsidRPr="00BC0015" w:rsidRDefault="0055470C" w:rsidP="00F62F6A">
            <w:pPr>
              <w:pStyle w:val="headertabella0"/>
              <w:rPr>
                <w:color w:val="002060"/>
              </w:rPr>
            </w:pPr>
            <w:r w:rsidRPr="00BC0015">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3CF12" w14:textId="77777777" w:rsidR="0055470C" w:rsidRPr="00BC0015" w:rsidRDefault="0055470C" w:rsidP="00F62F6A">
            <w:pPr>
              <w:pStyle w:val="headertabella0"/>
              <w:rPr>
                <w:color w:val="002060"/>
              </w:rPr>
            </w:pPr>
            <w:r w:rsidRPr="00BC0015">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B8995" w14:textId="77777777" w:rsidR="0055470C" w:rsidRPr="00BC0015" w:rsidRDefault="0055470C" w:rsidP="00F62F6A">
            <w:pPr>
              <w:pStyle w:val="headertabella0"/>
              <w:rPr>
                <w:color w:val="002060"/>
              </w:rPr>
            </w:pPr>
            <w:r w:rsidRPr="00BC0015">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9DAC5" w14:textId="77777777" w:rsidR="0055470C" w:rsidRPr="00BC0015" w:rsidRDefault="0055470C" w:rsidP="00F62F6A">
            <w:pPr>
              <w:pStyle w:val="headertabella0"/>
              <w:rPr>
                <w:color w:val="002060"/>
              </w:rPr>
            </w:pPr>
            <w:r w:rsidRPr="00BC0015">
              <w:rPr>
                <w:color w:val="002060"/>
              </w:rPr>
              <w:t>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A6F8A" w14:textId="77777777" w:rsidR="0055470C" w:rsidRPr="00BC0015" w:rsidRDefault="0055470C" w:rsidP="00F62F6A">
            <w:pPr>
              <w:pStyle w:val="headertabella0"/>
              <w:rPr>
                <w:color w:val="002060"/>
              </w:rPr>
            </w:pPr>
            <w:proofErr w:type="spellStart"/>
            <w:r w:rsidRPr="00BC0015">
              <w:rPr>
                <w:color w:val="002060"/>
              </w:rPr>
              <w:t>Localita'</w:t>
            </w:r>
            <w:proofErr w:type="spellEnd"/>
            <w:r w:rsidRPr="00BC0015">
              <w:rPr>
                <w:color w:val="002060"/>
              </w:rPr>
              <w:t xml:space="preserve"> Impianto</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5CEE9" w14:textId="77777777" w:rsidR="0055470C" w:rsidRPr="00BC0015" w:rsidRDefault="0055470C" w:rsidP="00F62F6A">
            <w:pPr>
              <w:pStyle w:val="headertabella0"/>
              <w:rPr>
                <w:color w:val="002060"/>
              </w:rPr>
            </w:pPr>
            <w:r w:rsidRPr="00BC0015">
              <w:rPr>
                <w:color w:val="002060"/>
              </w:rPr>
              <w:t>Indirizzo Impianto</w:t>
            </w:r>
          </w:p>
        </w:tc>
      </w:tr>
      <w:tr w:rsidR="00202D0A" w:rsidRPr="00BC0015" w14:paraId="580D6C7E" w14:textId="77777777" w:rsidTr="00202D0A">
        <w:trPr>
          <w:trHeight w:val="165"/>
        </w:trPr>
        <w:tc>
          <w:tcPr>
            <w:tcW w:w="2010" w:type="dxa"/>
            <w:tcBorders>
              <w:top w:val="outset" w:sz="6" w:space="0" w:color="auto"/>
              <w:left w:val="outset" w:sz="6" w:space="0" w:color="auto"/>
              <w:right w:val="nil"/>
            </w:tcBorders>
            <w:tcMar>
              <w:top w:w="20" w:type="dxa"/>
              <w:left w:w="20" w:type="dxa"/>
              <w:bottom w:w="20" w:type="dxa"/>
              <w:right w:w="20" w:type="dxa"/>
            </w:tcMar>
            <w:vAlign w:val="center"/>
          </w:tcPr>
          <w:p w14:paraId="5712CCB2" w14:textId="5A2FF20E" w:rsidR="00202D0A" w:rsidRPr="00BC0015" w:rsidRDefault="00202D0A" w:rsidP="00202D0A">
            <w:pPr>
              <w:pStyle w:val="rowtabella0"/>
              <w:rPr>
                <w:color w:val="002060"/>
              </w:rPr>
            </w:pPr>
            <w:r>
              <w:rPr>
                <w:color w:val="002060"/>
              </w:rPr>
              <w:t>POL.CAGLI SPORT ASSOCIATI</w:t>
            </w:r>
          </w:p>
        </w:tc>
        <w:tc>
          <w:tcPr>
            <w:tcW w:w="2009" w:type="dxa"/>
            <w:tcBorders>
              <w:top w:val="outset" w:sz="6" w:space="0" w:color="auto"/>
              <w:left w:val="nil"/>
              <w:right w:val="outset" w:sz="6" w:space="0" w:color="auto"/>
            </w:tcBorders>
            <w:tcMar>
              <w:top w:w="20" w:type="dxa"/>
              <w:left w:w="20" w:type="dxa"/>
              <w:bottom w:w="20" w:type="dxa"/>
              <w:right w:w="20" w:type="dxa"/>
            </w:tcMar>
            <w:vAlign w:val="center"/>
          </w:tcPr>
          <w:p w14:paraId="07439D7D" w14:textId="7C65F832" w:rsidR="00202D0A" w:rsidRPr="00BC0015" w:rsidRDefault="00202D0A" w:rsidP="00202D0A">
            <w:pPr>
              <w:pStyle w:val="rowtabella0"/>
              <w:rPr>
                <w:color w:val="002060"/>
              </w:rPr>
            </w:pPr>
            <w:r>
              <w:rPr>
                <w:color w:val="002060"/>
              </w:rPr>
              <w:t>VILLA CECCOLINI CALCIO</w:t>
            </w:r>
          </w:p>
        </w:tc>
        <w:tc>
          <w:tcPr>
            <w:tcW w:w="385" w:type="dxa"/>
            <w:tcBorders>
              <w:top w:val="outset" w:sz="6" w:space="0" w:color="auto"/>
              <w:left w:val="nil"/>
              <w:right w:val="outset" w:sz="6" w:space="0" w:color="auto"/>
            </w:tcBorders>
            <w:tcMar>
              <w:top w:w="20" w:type="dxa"/>
              <w:left w:w="20" w:type="dxa"/>
              <w:bottom w:w="20" w:type="dxa"/>
              <w:right w:w="20" w:type="dxa"/>
            </w:tcMar>
            <w:vAlign w:val="center"/>
          </w:tcPr>
          <w:p w14:paraId="47FD6933" w14:textId="6EEF92B1" w:rsidR="00202D0A" w:rsidRPr="00BC0015" w:rsidRDefault="00202D0A" w:rsidP="00202D0A">
            <w:pPr>
              <w:pStyle w:val="rowtabella0"/>
              <w:jc w:val="center"/>
              <w:rPr>
                <w:color w:val="002060"/>
              </w:rPr>
            </w:pPr>
            <w:r>
              <w:rPr>
                <w:color w:val="002060"/>
              </w:rPr>
              <w:t>A</w:t>
            </w:r>
          </w:p>
        </w:tc>
        <w:tc>
          <w:tcPr>
            <w:tcW w:w="898" w:type="dxa"/>
            <w:tcBorders>
              <w:top w:val="outset" w:sz="6" w:space="0" w:color="auto"/>
              <w:left w:val="nil"/>
              <w:right w:val="outset" w:sz="6" w:space="0" w:color="auto"/>
            </w:tcBorders>
            <w:tcMar>
              <w:top w:w="20" w:type="dxa"/>
              <w:left w:w="20" w:type="dxa"/>
              <w:bottom w:w="20" w:type="dxa"/>
              <w:right w:w="20" w:type="dxa"/>
            </w:tcMar>
            <w:vAlign w:val="center"/>
          </w:tcPr>
          <w:p w14:paraId="77DB8C4E" w14:textId="3C75ECEC" w:rsidR="00202D0A" w:rsidRDefault="00202D0A" w:rsidP="00202D0A">
            <w:pPr>
              <w:pStyle w:val="rowtabella0"/>
              <w:rPr>
                <w:color w:val="002060"/>
              </w:rPr>
            </w:pPr>
            <w:r>
              <w:rPr>
                <w:color w:val="002060"/>
              </w:rPr>
              <w:t>30/1</w:t>
            </w:r>
            <w:r>
              <w:rPr>
                <w:color w:val="002060"/>
              </w:rPr>
              <w:t>0</w:t>
            </w:r>
            <w:r>
              <w:rPr>
                <w:color w:val="002060"/>
              </w:rPr>
              <w:t>/2023</w:t>
            </w:r>
          </w:p>
          <w:p w14:paraId="5FB9AA7C" w14:textId="3CA27DDA" w:rsidR="00202D0A" w:rsidRPr="00BC0015" w:rsidRDefault="00202D0A" w:rsidP="00202D0A">
            <w:pPr>
              <w:pStyle w:val="rowtabella0"/>
              <w:rPr>
                <w:color w:val="002060"/>
              </w:rPr>
            </w:pPr>
            <w:r>
              <w:rPr>
                <w:color w:val="002060"/>
              </w:rPr>
              <w:t>21:00</w:t>
            </w:r>
          </w:p>
        </w:tc>
        <w:tc>
          <w:tcPr>
            <w:tcW w:w="1198" w:type="dxa"/>
            <w:tcBorders>
              <w:top w:val="outset" w:sz="6" w:space="0" w:color="auto"/>
              <w:left w:val="nil"/>
              <w:right w:val="outset" w:sz="6" w:space="0" w:color="auto"/>
            </w:tcBorders>
            <w:tcMar>
              <w:top w:w="20" w:type="dxa"/>
              <w:left w:w="20" w:type="dxa"/>
              <w:bottom w:w="20" w:type="dxa"/>
              <w:right w:w="20" w:type="dxa"/>
            </w:tcMar>
            <w:vAlign w:val="center"/>
          </w:tcPr>
          <w:p w14:paraId="70CE3288" w14:textId="40C2F53A" w:rsidR="00202D0A" w:rsidRPr="00BC0015" w:rsidRDefault="00202D0A" w:rsidP="00202D0A">
            <w:pPr>
              <w:pStyle w:val="rowtabella0"/>
              <w:rPr>
                <w:color w:val="002060"/>
              </w:rPr>
            </w:pPr>
            <w:r>
              <w:rPr>
                <w:color w:val="002060"/>
              </w:rPr>
              <w:t>5455 PALESTRA PANICHI PIERETTI C5</w:t>
            </w:r>
          </w:p>
        </w:tc>
        <w:tc>
          <w:tcPr>
            <w:tcW w:w="1555" w:type="dxa"/>
            <w:tcBorders>
              <w:top w:val="outset" w:sz="6" w:space="0" w:color="auto"/>
              <w:left w:val="nil"/>
              <w:right w:val="outset" w:sz="6" w:space="0" w:color="auto"/>
            </w:tcBorders>
            <w:tcMar>
              <w:top w:w="20" w:type="dxa"/>
              <w:left w:w="20" w:type="dxa"/>
              <w:bottom w:w="20" w:type="dxa"/>
              <w:right w:w="20" w:type="dxa"/>
            </w:tcMar>
            <w:vAlign w:val="center"/>
          </w:tcPr>
          <w:p w14:paraId="3175834B" w14:textId="12469487" w:rsidR="00202D0A" w:rsidRPr="00BC0015" w:rsidRDefault="00202D0A" w:rsidP="00202D0A">
            <w:pPr>
              <w:pStyle w:val="rowtabella0"/>
              <w:rPr>
                <w:color w:val="002060"/>
              </w:rPr>
            </w:pPr>
            <w:r>
              <w:rPr>
                <w:color w:val="002060"/>
              </w:rPr>
              <w:t>CAGLI</w:t>
            </w:r>
          </w:p>
        </w:tc>
        <w:tc>
          <w:tcPr>
            <w:tcW w:w="1545" w:type="dxa"/>
            <w:tcBorders>
              <w:top w:val="outset" w:sz="6" w:space="0" w:color="auto"/>
              <w:left w:val="nil"/>
              <w:right w:val="outset" w:sz="6" w:space="0" w:color="auto"/>
            </w:tcBorders>
            <w:tcMar>
              <w:top w:w="20" w:type="dxa"/>
              <w:left w:w="20" w:type="dxa"/>
              <w:bottom w:w="20" w:type="dxa"/>
              <w:right w:w="20" w:type="dxa"/>
            </w:tcMar>
            <w:vAlign w:val="center"/>
          </w:tcPr>
          <w:p w14:paraId="043A9FB4" w14:textId="38BCCC72" w:rsidR="00202D0A" w:rsidRPr="00BC0015" w:rsidRDefault="00202D0A" w:rsidP="00202D0A">
            <w:pPr>
              <w:pStyle w:val="rowtabella0"/>
              <w:rPr>
                <w:color w:val="002060"/>
              </w:rPr>
            </w:pPr>
            <w:r>
              <w:rPr>
                <w:color w:val="002060"/>
              </w:rPr>
              <w:t>VIA BRAMANTE</w:t>
            </w:r>
          </w:p>
        </w:tc>
      </w:tr>
      <w:tr w:rsidR="00202D0A" w:rsidRPr="00BC0015" w14:paraId="0FBAA54C" w14:textId="77777777" w:rsidTr="00202D0A">
        <w:trPr>
          <w:trHeight w:val="165"/>
        </w:trPr>
        <w:tc>
          <w:tcPr>
            <w:tcW w:w="2010" w:type="dxa"/>
            <w:tcBorders>
              <w:left w:val="outset" w:sz="6" w:space="0" w:color="auto"/>
              <w:bottom w:val="nil"/>
              <w:right w:val="nil"/>
            </w:tcBorders>
            <w:tcMar>
              <w:top w:w="20" w:type="dxa"/>
              <w:left w:w="20" w:type="dxa"/>
              <w:bottom w:w="20" w:type="dxa"/>
              <w:right w:w="20" w:type="dxa"/>
            </w:tcMar>
            <w:vAlign w:val="center"/>
          </w:tcPr>
          <w:p w14:paraId="549AD9A5" w14:textId="67740529" w:rsidR="00202D0A" w:rsidRPr="00BC0015" w:rsidRDefault="00202D0A" w:rsidP="00202D0A">
            <w:pPr>
              <w:pStyle w:val="rowtabella0"/>
              <w:rPr>
                <w:color w:val="002060"/>
              </w:rPr>
            </w:pPr>
            <w:r w:rsidRPr="00BC0015">
              <w:rPr>
                <w:color w:val="002060"/>
              </w:rPr>
              <w:t>MONTELUPONE CALCIO A 5</w:t>
            </w:r>
          </w:p>
        </w:tc>
        <w:tc>
          <w:tcPr>
            <w:tcW w:w="2009" w:type="dxa"/>
            <w:tcBorders>
              <w:left w:val="nil"/>
              <w:bottom w:val="nil"/>
              <w:right w:val="outset" w:sz="6" w:space="0" w:color="auto"/>
            </w:tcBorders>
            <w:tcMar>
              <w:top w:w="20" w:type="dxa"/>
              <w:left w:w="20" w:type="dxa"/>
              <w:bottom w:w="20" w:type="dxa"/>
              <w:right w:w="20" w:type="dxa"/>
            </w:tcMar>
            <w:vAlign w:val="center"/>
          </w:tcPr>
          <w:p w14:paraId="539C790A" w14:textId="68F6F6EB" w:rsidR="00202D0A" w:rsidRPr="00BC0015" w:rsidRDefault="00202D0A" w:rsidP="00202D0A">
            <w:pPr>
              <w:pStyle w:val="rowtabella0"/>
              <w:rPr>
                <w:color w:val="002060"/>
              </w:rPr>
            </w:pPr>
            <w:r w:rsidRPr="00BC0015">
              <w:rPr>
                <w:color w:val="002060"/>
              </w:rPr>
              <w:t>PIANACCIO</w:t>
            </w:r>
          </w:p>
        </w:tc>
        <w:tc>
          <w:tcPr>
            <w:tcW w:w="385" w:type="dxa"/>
            <w:tcBorders>
              <w:left w:val="nil"/>
              <w:bottom w:val="nil"/>
              <w:right w:val="outset" w:sz="6" w:space="0" w:color="auto"/>
            </w:tcBorders>
            <w:tcMar>
              <w:top w:w="20" w:type="dxa"/>
              <w:left w:w="20" w:type="dxa"/>
              <w:bottom w:w="20" w:type="dxa"/>
              <w:right w:w="20" w:type="dxa"/>
            </w:tcMar>
            <w:vAlign w:val="center"/>
          </w:tcPr>
          <w:p w14:paraId="34DC5644" w14:textId="656B8D54" w:rsidR="00202D0A" w:rsidRPr="00BC0015" w:rsidRDefault="00202D0A" w:rsidP="00202D0A">
            <w:pPr>
              <w:pStyle w:val="rowtabella0"/>
              <w:jc w:val="center"/>
              <w:rPr>
                <w:color w:val="002060"/>
              </w:rPr>
            </w:pPr>
            <w:r w:rsidRPr="00BC0015">
              <w:rPr>
                <w:color w:val="002060"/>
              </w:rPr>
              <w:t>A</w:t>
            </w:r>
          </w:p>
        </w:tc>
        <w:tc>
          <w:tcPr>
            <w:tcW w:w="898" w:type="dxa"/>
            <w:tcBorders>
              <w:left w:val="nil"/>
              <w:bottom w:val="nil"/>
              <w:right w:val="outset" w:sz="6" w:space="0" w:color="auto"/>
            </w:tcBorders>
            <w:tcMar>
              <w:top w:w="20" w:type="dxa"/>
              <w:left w:w="20" w:type="dxa"/>
              <w:bottom w:w="20" w:type="dxa"/>
              <w:right w:w="20" w:type="dxa"/>
            </w:tcMar>
            <w:vAlign w:val="center"/>
          </w:tcPr>
          <w:p w14:paraId="03E63C2F" w14:textId="6A19C84C" w:rsidR="00202D0A" w:rsidRPr="00BC0015" w:rsidRDefault="00202D0A" w:rsidP="00202D0A">
            <w:pPr>
              <w:pStyle w:val="rowtabella0"/>
              <w:rPr>
                <w:color w:val="002060"/>
              </w:rPr>
            </w:pPr>
            <w:r>
              <w:rPr>
                <w:color w:val="002060"/>
              </w:rPr>
              <w:t>30</w:t>
            </w:r>
            <w:r w:rsidRPr="00BC0015">
              <w:rPr>
                <w:color w:val="002060"/>
              </w:rPr>
              <w:t>/1</w:t>
            </w:r>
            <w:r>
              <w:rPr>
                <w:color w:val="002060"/>
              </w:rPr>
              <w:t>0</w:t>
            </w:r>
            <w:r w:rsidRPr="00BC0015">
              <w:rPr>
                <w:color w:val="002060"/>
              </w:rPr>
              <w:t>/2023 21:30</w:t>
            </w:r>
          </w:p>
        </w:tc>
        <w:tc>
          <w:tcPr>
            <w:tcW w:w="1198" w:type="dxa"/>
            <w:tcBorders>
              <w:left w:val="nil"/>
              <w:bottom w:val="nil"/>
              <w:right w:val="outset" w:sz="6" w:space="0" w:color="auto"/>
            </w:tcBorders>
            <w:tcMar>
              <w:top w:w="20" w:type="dxa"/>
              <w:left w:w="20" w:type="dxa"/>
              <w:bottom w:w="20" w:type="dxa"/>
              <w:right w:w="20" w:type="dxa"/>
            </w:tcMar>
            <w:vAlign w:val="center"/>
          </w:tcPr>
          <w:p w14:paraId="329F8382" w14:textId="7A260451" w:rsidR="00202D0A" w:rsidRPr="00BC0015" w:rsidRDefault="00202D0A" w:rsidP="00202D0A">
            <w:pPr>
              <w:pStyle w:val="rowtabella0"/>
              <w:rPr>
                <w:color w:val="002060"/>
              </w:rPr>
            </w:pPr>
            <w:r w:rsidRPr="00BC0015">
              <w:rPr>
                <w:color w:val="002060"/>
              </w:rPr>
              <w:t>5262 TENSOSTRUTTURA CALCIO A 5</w:t>
            </w:r>
          </w:p>
        </w:tc>
        <w:tc>
          <w:tcPr>
            <w:tcW w:w="1555" w:type="dxa"/>
            <w:tcBorders>
              <w:left w:val="nil"/>
              <w:bottom w:val="nil"/>
              <w:right w:val="outset" w:sz="6" w:space="0" w:color="auto"/>
            </w:tcBorders>
            <w:tcMar>
              <w:top w:w="20" w:type="dxa"/>
              <w:left w:w="20" w:type="dxa"/>
              <w:bottom w:w="20" w:type="dxa"/>
              <w:right w:w="20" w:type="dxa"/>
            </w:tcMar>
            <w:vAlign w:val="center"/>
          </w:tcPr>
          <w:p w14:paraId="2C84E10D" w14:textId="1F80892B" w:rsidR="00202D0A" w:rsidRPr="00BC0015" w:rsidRDefault="00202D0A" w:rsidP="00202D0A">
            <w:pPr>
              <w:pStyle w:val="rowtabella0"/>
              <w:rPr>
                <w:color w:val="002060"/>
              </w:rPr>
            </w:pPr>
            <w:r w:rsidRPr="00BC0015">
              <w:rPr>
                <w:color w:val="002060"/>
              </w:rPr>
              <w:t>MONTELUPONE</w:t>
            </w:r>
          </w:p>
        </w:tc>
        <w:tc>
          <w:tcPr>
            <w:tcW w:w="1545" w:type="dxa"/>
            <w:tcBorders>
              <w:left w:val="nil"/>
              <w:bottom w:val="nil"/>
              <w:right w:val="outset" w:sz="6" w:space="0" w:color="auto"/>
            </w:tcBorders>
            <w:tcMar>
              <w:top w:w="20" w:type="dxa"/>
              <w:left w:w="20" w:type="dxa"/>
              <w:bottom w:w="20" w:type="dxa"/>
              <w:right w:w="20" w:type="dxa"/>
            </w:tcMar>
            <w:vAlign w:val="center"/>
          </w:tcPr>
          <w:p w14:paraId="00BA8CDD" w14:textId="211B0646" w:rsidR="00202D0A" w:rsidRPr="00BC0015" w:rsidRDefault="00202D0A" w:rsidP="00202D0A">
            <w:pPr>
              <w:pStyle w:val="rowtabella0"/>
              <w:rPr>
                <w:color w:val="002060"/>
              </w:rPr>
            </w:pPr>
            <w:r w:rsidRPr="00BC0015">
              <w:rPr>
                <w:color w:val="002060"/>
              </w:rPr>
              <w:t>VIA ALESSANDRO MANZONI</w:t>
            </w:r>
          </w:p>
        </w:tc>
      </w:tr>
      <w:tr w:rsidR="0055470C" w:rsidRPr="00BC0015" w14:paraId="46557FB7" w14:textId="77777777" w:rsidTr="00202D0A">
        <w:trPr>
          <w:trHeight w:val="165"/>
        </w:trPr>
        <w:tc>
          <w:tcPr>
            <w:tcW w:w="2010" w:type="dxa"/>
            <w:tcBorders>
              <w:left w:val="outset" w:sz="6" w:space="0" w:color="auto"/>
              <w:bottom w:val="nil"/>
              <w:right w:val="nil"/>
            </w:tcBorders>
            <w:tcMar>
              <w:top w:w="20" w:type="dxa"/>
              <w:left w:w="20" w:type="dxa"/>
              <w:bottom w:w="20" w:type="dxa"/>
              <w:right w:w="20" w:type="dxa"/>
            </w:tcMar>
            <w:vAlign w:val="center"/>
            <w:hideMark/>
          </w:tcPr>
          <w:p w14:paraId="5B35B6FB" w14:textId="77777777" w:rsidR="0055470C" w:rsidRPr="00BC0015" w:rsidRDefault="0055470C" w:rsidP="00F62F6A">
            <w:pPr>
              <w:pStyle w:val="rowtabella0"/>
              <w:rPr>
                <w:color w:val="002060"/>
              </w:rPr>
            </w:pPr>
            <w:r w:rsidRPr="00BC0015">
              <w:rPr>
                <w:color w:val="002060"/>
              </w:rPr>
              <w:t>AVENALE</w:t>
            </w:r>
          </w:p>
        </w:tc>
        <w:tc>
          <w:tcPr>
            <w:tcW w:w="2009" w:type="dxa"/>
            <w:tcBorders>
              <w:left w:val="nil"/>
              <w:bottom w:val="nil"/>
              <w:right w:val="outset" w:sz="6" w:space="0" w:color="auto"/>
            </w:tcBorders>
            <w:tcMar>
              <w:top w:w="20" w:type="dxa"/>
              <w:left w:w="20" w:type="dxa"/>
              <w:bottom w:w="20" w:type="dxa"/>
              <w:right w:w="20" w:type="dxa"/>
            </w:tcMar>
            <w:vAlign w:val="center"/>
            <w:hideMark/>
          </w:tcPr>
          <w:p w14:paraId="36B999D2" w14:textId="77777777" w:rsidR="0055470C" w:rsidRPr="00BC0015" w:rsidRDefault="0055470C" w:rsidP="00F62F6A">
            <w:pPr>
              <w:pStyle w:val="rowtabella0"/>
              <w:rPr>
                <w:color w:val="002060"/>
              </w:rPr>
            </w:pPr>
            <w:r w:rsidRPr="00BC0015">
              <w:rPr>
                <w:color w:val="002060"/>
              </w:rPr>
              <w:t>FUTSAL MONTURANO</w:t>
            </w:r>
          </w:p>
        </w:tc>
        <w:tc>
          <w:tcPr>
            <w:tcW w:w="385" w:type="dxa"/>
            <w:tcBorders>
              <w:left w:val="nil"/>
              <w:bottom w:val="nil"/>
              <w:right w:val="outset" w:sz="6" w:space="0" w:color="auto"/>
            </w:tcBorders>
            <w:tcMar>
              <w:top w:w="20" w:type="dxa"/>
              <w:left w:w="20" w:type="dxa"/>
              <w:bottom w:w="20" w:type="dxa"/>
              <w:right w:w="20" w:type="dxa"/>
            </w:tcMar>
            <w:vAlign w:val="center"/>
            <w:hideMark/>
          </w:tcPr>
          <w:p w14:paraId="094ED094" w14:textId="77777777" w:rsidR="0055470C" w:rsidRPr="00BC0015" w:rsidRDefault="0055470C" w:rsidP="00F62F6A">
            <w:pPr>
              <w:pStyle w:val="rowtabella0"/>
              <w:jc w:val="center"/>
              <w:rPr>
                <w:color w:val="002060"/>
              </w:rPr>
            </w:pPr>
            <w:r w:rsidRPr="00BC0015">
              <w:rPr>
                <w:color w:val="002060"/>
              </w:rPr>
              <w:t>A</w:t>
            </w:r>
          </w:p>
        </w:tc>
        <w:tc>
          <w:tcPr>
            <w:tcW w:w="898" w:type="dxa"/>
            <w:tcBorders>
              <w:left w:val="nil"/>
              <w:bottom w:val="nil"/>
              <w:right w:val="outset" w:sz="6" w:space="0" w:color="auto"/>
            </w:tcBorders>
            <w:tcMar>
              <w:top w:w="20" w:type="dxa"/>
              <w:left w:w="20" w:type="dxa"/>
              <w:bottom w:w="20" w:type="dxa"/>
              <w:right w:w="20" w:type="dxa"/>
            </w:tcMar>
            <w:vAlign w:val="center"/>
            <w:hideMark/>
          </w:tcPr>
          <w:p w14:paraId="2FA47597" w14:textId="77777777" w:rsidR="0055470C" w:rsidRPr="00BC0015" w:rsidRDefault="0055470C" w:rsidP="00F62F6A">
            <w:pPr>
              <w:pStyle w:val="rowtabella0"/>
              <w:rPr>
                <w:color w:val="002060"/>
              </w:rPr>
            </w:pPr>
            <w:r w:rsidRPr="00BC0015">
              <w:rPr>
                <w:color w:val="002060"/>
              </w:rPr>
              <w:t>30/10/2023 22:00</w:t>
            </w:r>
          </w:p>
        </w:tc>
        <w:tc>
          <w:tcPr>
            <w:tcW w:w="1198" w:type="dxa"/>
            <w:tcBorders>
              <w:left w:val="nil"/>
              <w:bottom w:val="nil"/>
              <w:right w:val="outset" w:sz="6" w:space="0" w:color="auto"/>
            </w:tcBorders>
            <w:tcMar>
              <w:top w:w="20" w:type="dxa"/>
              <w:left w:w="20" w:type="dxa"/>
              <w:bottom w:w="20" w:type="dxa"/>
              <w:right w:w="20" w:type="dxa"/>
            </w:tcMar>
            <w:vAlign w:val="center"/>
            <w:hideMark/>
          </w:tcPr>
          <w:p w14:paraId="533FE1B2" w14:textId="77777777" w:rsidR="0055470C" w:rsidRPr="00BC0015" w:rsidRDefault="0055470C" w:rsidP="00F62F6A">
            <w:pPr>
              <w:pStyle w:val="rowtabella0"/>
              <w:rPr>
                <w:color w:val="002060"/>
              </w:rPr>
            </w:pPr>
            <w:r w:rsidRPr="00BC0015">
              <w:rPr>
                <w:color w:val="002060"/>
              </w:rPr>
              <w:t>5281 PALASPORT "LUIGINO QUARESIMA"</w:t>
            </w:r>
          </w:p>
        </w:tc>
        <w:tc>
          <w:tcPr>
            <w:tcW w:w="1555" w:type="dxa"/>
            <w:tcBorders>
              <w:left w:val="nil"/>
              <w:bottom w:val="nil"/>
              <w:right w:val="outset" w:sz="6" w:space="0" w:color="auto"/>
            </w:tcBorders>
            <w:tcMar>
              <w:top w:w="20" w:type="dxa"/>
              <w:left w:w="20" w:type="dxa"/>
              <w:bottom w:w="20" w:type="dxa"/>
              <w:right w:w="20" w:type="dxa"/>
            </w:tcMar>
            <w:vAlign w:val="center"/>
            <w:hideMark/>
          </w:tcPr>
          <w:p w14:paraId="54C23A36" w14:textId="77777777" w:rsidR="0055470C" w:rsidRPr="00BC0015" w:rsidRDefault="0055470C" w:rsidP="00F62F6A">
            <w:pPr>
              <w:pStyle w:val="rowtabella0"/>
              <w:rPr>
                <w:color w:val="002060"/>
              </w:rPr>
            </w:pPr>
            <w:r w:rsidRPr="00BC0015">
              <w:rPr>
                <w:color w:val="002060"/>
              </w:rPr>
              <w:t>CINGOLI</w:t>
            </w:r>
          </w:p>
        </w:tc>
        <w:tc>
          <w:tcPr>
            <w:tcW w:w="1545" w:type="dxa"/>
            <w:tcBorders>
              <w:left w:val="nil"/>
              <w:bottom w:val="nil"/>
              <w:right w:val="outset" w:sz="6" w:space="0" w:color="auto"/>
            </w:tcBorders>
            <w:tcMar>
              <w:top w:w="20" w:type="dxa"/>
              <w:left w:w="20" w:type="dxa"/>
              <w:bottom w:w="20" w:type="dxa"/>
              <w:right w:w="20" w:type="dxa"/>
            </w:tcMar>
            <w:vAlign w:val="center"/>
            <w:hideMark/>
          </w:tcPr>
          <w:p w14:paraId="3A400D92" w14:textId="77777777" w:rsidR="0055470C" w:rsidRPr="00BC0015" w:rsidRDefault="0055470C" w:rsidP="00F62F6A">
            <w:pPr>
              <w:pStyle w:val="rowtabella0"/>
              <w:rPr>
                <w:color w:val="002060"/>
              </w:rPr>
            </w:pPr>
            <w:r w:rsidRPr="00BC0015">
              <w:rPr>
                <w:color w:val="002060"/>
              </w:rPr>
              <w:t>VIA CERQUATTI</w:t>
            </w:r>
          </w:p>
        </w:tc>
      </w:tr>
      <w:tr w:rsidR="0055470C" w:rsidRPr="00BC0015" w14:paraId="551D5122"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9117BFA" w14:textId="77777777" w:rsidR="0055470C" w:rsidRPr="00BC0015" w:rsidRDefault="0055470C" w:rsidP="00F62F6A">
            <w:pPr>
              <w:pStyle w:val="rowtabella0"/>
              <w:rPr>
                <w:color w:val="002060"/>
              </w:rPr>
            </w:pPr>
            <w:r w:rsidRPr="00BC0015">
              <w:rPr>
                <w:color w:val="002060"/>
              </w:rPr>
              <w:t>NUOVA JUVENTINA FFC</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0ECE0043" w14:textId="77777777" w:rsidR="0055470C" w:rsidRPr="00BC0015" w:rsidRDefault="0055470C" w:rsidP="00F62F6A">
            <w:pPr>
              <w:pStyle w:val="rowtabella0"/>
              <w:rPr>
                <w:color w:val="002060"/>
              </w:rPr>
            </w:pPr>
            <w:r w:rsidRPr="00BC0015">
              <w:rPr>
                <w:color w:val="002060"/>
              </w:rPr>
              <w:t>ACLI VILLA MUSONE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ECC709" w14:textId="77777777" w:rsidR="0055470C" w:rsidRPr="00BC0015" w:rsidRDefault="0055470C" w:rsidP="00F62F6A">
            <w:pPr>
              <w:pStyle w:val="rowtabella0"/>
              <w:jc w:val="center"/>
              <w:rPr>
                <w:color w:val="002060"/>
              </w:rPr>
            </w:pPr>
            <w:r w:rsidRPr="00BC0015">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99C5CB2" w14:textId="77777777" w:rsidR="0055470C" w:rsidRPr="00BC0015" w:rsidRDefault="0055470C" w:rsidP="00F62F6A">
            <w:pPr>
              <w:pStyle w:val="rowtabella0"/>
              <w:rPr>
                <w:color w:val="002060"/>
              </w:rPr>
            </w:pPr>
            <w:r w:rsidRPr="00BC0015">
              <w:rPr>
                <w:color w:val="002060"/>
              </w:rPr>
              <w:t>30/10/2023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4E9CC386" w14:textId="77777777" w:rsidR="0055470C" w:rsidRPr="00BC0015" w:rsidRDefault="0055470C" w:rsidP="00F62F6A">
            <w:pPr>
              <w:pStyle w:val="rowtabella0"/>
              <w:rPr>
                <w:color w:val="002060"/>
              </w:rPr>
            </w:pPr>
            <w:r w:rsidRPr="00BC0015">
              <w:rPr>
                <w:color w:val="002060"/>
              </w:rPr>
              <w:t>5736 CAMPO C/5 "GIUSEPPE TEMPERINI"</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6F05C19F" w14:textId="77777777" w:rsidR="0055470C" w:rsidRPr="00BC0015" w:rsidRDefault="0055470C" w:rsidP="00F62F6A">
            <w:pPr>
              <w:pStyle w:val="rowtabella0"/>
              <w:rPr>
                <w:color w:val="002060"/>
              </w:rPr>
            </w:pPr>
            <w:r w:rsidRPr="00BC0015">
              <w:rPr>
                <w:color w:val="002060"/>
              </w:rPr>
              <w:t>MONTEGRANARO</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4AE1D7B6" w14:textId="77777777" w:rsidR="0055470C" w:rsidRPr="00BC0015" w:rsidRDefault="0055470C" w:rsidP="00F62F6A">
            <w:pPr>
              <w:pStyle w:val="rowtabella0"/>
              <w:rPr>
                <w:color w:val="002060"/>
              </w:rPr>
            </w:pPr>
            <w:r w:rsidRPr="00BC0015">
              <w:rPr>
                <w:color w:val="002060"/>
              </w:rPr>
              <w:t xml:space="preserve">VIA </w:t>
            </w:r>
            <w:proofErr w:type="gramStart"/>
            <w:r w:rsidRPr="00BC0015">
              <w:rPr>
                <w:color w:val="002060"/>
              </w:rPr>
              <w:t>B.ROSSI</w:t>
            </w:r>
            <w:proofErr w:type="gramEnd"/>
            <w:r w:rsidRPr="00BC0015">
              <w:rPr>
                <w:color w:val="002060"/>
              </w:rPr>
              <w:t xml:space="preserve"> SNC</w:t>
            </w:r>
          </w:p>
        </w:tc>
      </w:tr>
      <w:tr w:rsidR="0055470C" w:rsidRPr="00BC0015" w14:paraId="74C244A9"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0BE7465" w14:textId="77777777" w:rsidR="0055470C" w:rsidRPr="00BC0015" w:rsidRDefault="0055470C" w:rsidP="00F62F6A">
            <w:pPr>
              <w:pStyle w:val="rowtabella0"/>
              <w:rPr>
                <w:color w:val="002060"/>
              </w:rPr>
            </w:pPr>
            <w:r w:rsidRPr="00BC0015">
              <w:rPr>
                <w:color w:val="002060"/>
              </w:rPr>
              <w:t>PIETRALACROCE 73</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058427E1" w14:textId="77777777" w:rsidR="0055470C" w:rsidRPr="00BC0015" w:rsidRDefault="0055470C" w:rsidP="00F62F6A">
            <w:pPr>
              <w:pStyle w:val="rowtabella0"/>
              <w:rPr>
                <w:color w:val="002060"/>
              </w:rPr>
            </w:pPr>
            <w:r w:rsidRPr="00BC0015">
              <w:rPr>
                <w:color w:val="002060"/>
              </w:rPr>
              <w:t>CHIARAVALLE FUTSAL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FA8668" w14:textId="77777777" w:rsidR="0055470C" w:rsidRPr="00BC0015" w:rsidRDefault="0055470C" w:rsidP="00F62F6A">
            <w:pPr>
              <w:pStyle w:val="rowtabella0"/>
              <w:jc w:val="center"/>
              <w:rPr>
                <w:color w:val="002060"/>
              </w:rPr>
            </w:pPr>
            <w:r w:rsidRPr="00BC0015">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B0308F0" w14:textId="77777777" w:rsidR="0055470C" w:rsidRPr="00BC0015" w:rsidRDefault="0055470C" w:rsidP="00F62F6A">
            <w:pPr>
              <w:pStyle w:val="rowtabella0"/>
              <w:rPr>
                <w:color w:val="002060"/>
              </w:rPr>
            </w:pPr>
            <w:r w:rsidRPr="00BC0015">
              <w:rPr>
                <w:color w:val="002060"/>
              </w:rPr>
              <w:t>30/10/2023 21:00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1E7AD221" w14:textId="77777777" w:rsidR="0055470C" w:rsidRPr="00BC0015" w:rsidRDefault="0055470C" w:rsidP="00F62F6A">
            <w:pPr>
              <w:pStyle w:val="rowtabella0"/>
              <w:rPr>
                <w:color w:val="002060"/>
              </w:rPr>
            </w:pPr>
            <w:r w:rsidRPr="00BC0015">
              <w:rPr>
                <w:color w:val="002060"/>
              </w:rPr>
              <w:t>5067 PALASCHERMA</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68DC07E3" w14:textId="77777777" w:rsidR="0055470C" w:rsidRPr="00BC0015" w:rsidRDefault="0055470C" w:rsidP="00F62F6A">
            <w:pPr>
              <w:pStyle w:val="rowtabella0"/>
              <w:rPr>
                <w:color w:val="002060"/>
              </w:rPr>
            </w:pPr>
            <w:r w:rsidRPr="00BC0015">
              <w:rPr>
                <w:color w:val="002060"/>
              </w:rPr>
              <w:t>ANCONA</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5C278FBE" w14:textId="77777777" w:rsidR="0055470C" w:rsidRPr="00BC0015" w:rsidRDefault="0055470C" w:rsidP="00F62F6A">
            <w:pPr>
              <w:pStyle w:val="rowtabella0"/>
              <w:rPr>
                <w:color w:val="002060"/>
              </w:rPr>
            </w:pPr>
            <w:r w:rsidRPr="00BC0015">
              <w:rPr>
                <w:color w:val="002060"/>
              </w:rPr>
              <w:t>VIA MONTEPELAGO</w:t>
            </w:r>
          </w:p>
        </w:tc>
      </w:tr>
      <w:tr w:rsidR="0055470C" w:rsidRPr="00BC0015" w14:paraId="2E29D27A"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BD10306" w14:textId="77777777" w:rsidR="0055470C" w:rsidRPr="00BC0015" w:rsidRDefault="0055470C" w:rsidP="00F62F6A">
            <w:pPr>
              <w:pStyle w:val="rowtabella0"/>
              <w:rPr>
                <w:color w:val="002060"/>
              </w:rPr>
            </w:pPr>
            <w:r w:rsidRPr="00BC0015">
              <w:rPr>
                <w:color w:val="002060"/>
              </w:rPr>
              <w:t>GAGLIOLE F.C.</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7C6DF24A" w14:textId="77777777" w:rsidR="0055470C" w:rsidRPr="00BC0015" w:rsidRDefault="0055470C" w:rsidP="00F62F6A">
            <w:pPr>
              <w:pStyle w:val="rowtabella0"/>
              <w:rPr>
                <w:color w:val="002060"/>
              </w:rPr>
            </w:pPr>
            <w:r w:rsidRPr="00BC0015">
              <w:rPr>
                <w:color w:val="002060"/>
              </w:rPr>
              <w:t>CSI STELLA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F4FD6A" w14:textId="77777777" w:rsidR="0055470C" w:rsidRPr="00BC0015" w:rsidRDefault="0055470C" w:rsidP="00F62F6A">
            <w:pPr>
              <w:pStyle w:val="rowtabella0"/>
              <w:jc w:val="center"/>
              <w:rPr>
                <w:color w:val="002060"/>
              </w:rPr>
            </w:pPr>
            <w:r w:rsidRPr="00BC0015">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1AAA126" w14:textId="77777777" w:rsidR="0055470C" w:rsidRPr="00BC0015" w:rsidRDefault="0055470C" w:rsidP="00F62F6A">
            <w:pPr>
              <w:pStyle w:val="rowtabella0"/>
              <w:rPr>
                <w:color w:val="002060"/>
              </w:rPr>
            </w:pPr>
            <w:r w:rsidRPr="00BC0015">
              <w:rPr>
                <w:color w:val="002060"/>
              </w:rPr>
              <w:t>31/10/2023 21:45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39F5203F" w14:textId="77777777" w:rsidR="0055470C" w:rsidRPr="00BC0015" w:rsidRDefault="0055470C" w:rsidP="00F62F6A">
            <w:pPr>
              <w:pStyle w:val="rowtabella0"/>
              <w:rPr>
                <w:color w:val="002060"/>
              </w:rPr>
            </w:pPr>
            <w:r w:rsidRPr="00BC0015">
              <w:rPr>
                <w:color w:val="002060"/>
              </w:rPr>
              <w:t>5203 IMPIANTO SPORTIVO POLIVALENTE</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0BE2EB07" w14:textId="77777777" w:rsidR="0055470C" w:rsidRPr="00BC0015" w:rsidRDefault="0055470C" w:rsidP="00F62F6A">
            <w:pPr>
              <w:pStyle w:val="rowtabella0"/>
              <w:rPr>
                <w:color w:val="002060"/>
              </w:rPr>
            </w:pPr>
            <w:r w:rsidRPr="00BC0015">
              <w:rPr>
                <w:color w:val="002060"/>
              </w:rPr>
              <w:t>CAMERINO</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1B5F32BA" w14:textId="77777777" w:rsidR="0055470C" w:rsidRPr="00BC0015" w:rsidRDefault="0055470C" w:rsidP="00F62F6A">
            <w:pPr>
              <w:pStyle w:val="rowtabella0"/>
              <w:rPr>
                <w:color w:val="002060"/>
              </w:rPr>
            </w:pPr>
            <w:r w:rsidRPr="00BC0015">
              <w:rPr>
                <w:color w:val="002060"/>
              </w:rPr>
              <w:t>LOC. "LE CALVIE"</w:t>
            </w:r>
          </w:p>
        </w:tc>
      </w:tr>
      <w:tr w:rsidR="0055470C" w:rsidRPr="00BC0015" w14:paraId="12C18327"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57C620C" w14:textId="77777777" w:rsidR="0055470C" w:rsidRPr="00BC0015" w:rsidRDefault="0055470C" w:rsidP="00F62F6A">
            <w:pPr>
              <w:pStyle w:val="rowtabella0"/>
              <w:rPr>
                <w:color w:val="002060"/>
              </w:rPr>
            </w:pPr>
            <w:r w:rsidRPr="00BC0015">
              <w:rPr>
                <w:color w:val="002060"/>
              </w:rPr>
              <w:t>ALMA JUVENTUS FANO</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5FCA2406" w14:textId="77777777" w:rsidR="0055470C" w:rsidRPr="00BC0015" w:rsidRDefault="0055470C" w:rsidP="00F62F6A">
            <w:pPr>
              <w:pStyle w:val="rowtabella0"/>
              <w:rPr>
                <w:color w:val="002060"/>
              </w:rPr>
            </w:pPr>
            <w:r w:rsidRPr="00BC0015">
              <w:rPr>
                <w:color w:val="002060"/>
              </w:rPr>
              <w:t>JESI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8D4E6D3" w14:textId="77777777" w:rsidR="0055470C" w:rsidRPr="00BC0015" w:rsidRDefault="0055470C" w:rsidP="00F62F6A">
            <w:pPr>
              <w:pStyle w:val="rowtabella0"/>
              <w:jc w:val="center"/>
              <w:rPr>
                <w:color w:val="002060"/>
              </w:rPr>
            </w:pPr>
            <w:r w:rsidRPr="00BC0015">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AA81507" w14:textId="77777777" w:rsidR="0055470C" w:rsidRPr="00BC0015" w:rsidRDefault="0055470C" w:rsidP="00F62F6A">
            <w:pPr>
              <w:pStyle w:val="rowtabella0"/>
              <w:rPr>
                <w:color w:val="002060"/>
              </w:rPr>
            </w:pPr>
            <w:r w:rsidRPr="00BC0015">
              <w:rPr>
                <w:color w:val="002060"/>
              </w:rPr>
              <w:t>01/11/2023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D3B885C" w14:textId="77777777" w:rsidR="0055470C" w:rsidRPr="00BC0015" w:rsidRDefault="0055470C" w:rsidP="00F62F6A">
            <w:pPr>
              <w:pStyle w:val="rowtabella0"/>
              <w:rPr>
                <w:color w:val="002060"/>
              </w:rPr>
            </w:pPr>
            <w:r w:rsidRPr="00BC0015">
              <w:rPr>
                <w:color w:val="002060"/>
              </w:rPr>
              <w:t xml:space="preserve">5454 </w:t>
            </w:r>
            <w:proofErr w:type="gramStart"/>
            <w:r w:rsidRPr="00BC0015">
              <w:rPr>
                <w:color w:val="002060"/>
              </w:rPr>
              <w:t>C.COPERTO</w:t>
            </w:r>
            <w:proofErr w:type="gramEnd"/>
            <w:r w:rsidRPr="00BC0015">
              <w:rPr>
                <w:color w:val="002060"/>
              </w:rPr>
              <w:t xml:space="preserve"> C.TENNIS LA TRAVE</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5FEAEA97" w14:textId="77777777" w:rsidR="0055470C" w:rsidRPr="00BC0015" w:rsidRDefault="0055470C" w:rsidP="00F62F6A">
            <w:pPr>
              <w:pStyle w:val="rowtabella0"/>
              <w:rPr>
                <w:color w:val="002060"/>
              </w:rPr>
            </w:pPr>
            <w:r w:rsidRPr="00BC0015">
              <w:rPr>
                <w:color w:val="002060"/>
              </w:rPr>
              <w:t>FANO</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52369366" w14:textId="77777777" w:rsidR="0055470C" w:rsidRPr="00BC0015" w:rsidRDefault="0055470C" w:rsidP="00F62F6A">
            <w:pPr>
              <w:pStyle w:val="rowtabella0"/>
              <w:rPr>
                <w:color w:val="002060"/>
              </w:rPr>
            </w:pPr>
            <w:r w:rsidRPr="00BC0015">
              <w:rPr>
                <w:color w:val="002060"/>
              </w:rPr>
              <w:t>VIA VILLA TOMBARI</w:t>
            </w:r>
          </w:p>
        </w:tc>
      </w:tr>
      <w:tr w:rsidR="0055470C" w:rsidRPr="00BC0015" w14:paraId="210FEBA4"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4D13381" w14:textId="77777777" w:rsidR="0055470C" w:rsidRPr="00BC0015" w:rsidRDefault="0055470C" w:rsidP="00F62F6A">
            <w:pPr>
              <w:pStyle w:val="rowtabella0"/>
              <w:rPr>
                <w:color w:val="002060"/>
              </w:rPr>
            </w:pPr>
            <w:r w:rsidRPr="00BC0015">
              <w:rPr>
                <w:color w:val="002060"/>
              </w:rPr>
              <w:t>FERMANA FUTSAL 2022</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08B1A885" w14:textId="77777777" w:rsidR="0055470C" w:rsidRPr="00BC0015" w:rsidRDefault="0055470C" w:rsidP="00F62F6A">
            <w:pPr>
              <w:pStyle w:val="rowtabella0"/>
              <w:rPr>
                <w:color w:val="002060"/>
              </w:rPr>
            </w:pPr>
            <w:r w:rsidRPr="00BC0015">
              <w:rPr>
                <w:color w:val="002060"/>
              </w:rPr>
              <w:t>FUTSAL CASELLE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9AA2D3" w14:textId="77777777" w:rsidR="0055470C" w:rsidRPr="00BC0015" w:rsidRDefault="0055470C" w:rsidP="00F62F6A">
            <w:pPr>
              <w:pStyle w:val="rowtabella0"/>
              <w:jc w:val="center"/>
              <w:rPr>
                <w:color w:val="002060"/>
              </w:rPr>
            </w:pPr>
            <w:r w:rsidRPr="00BC0015">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1654E73" w14:textId="77777777" w:rsidR="0055470C" w:rsidRPr="00BC0015" w:rsidRDefault="0055470C" w:rsidP="00F62F6A">
            <w:pPr>
              <w:pStyle w:val="rowtabella0"/>
              <w:rPr>
                <w:color w:val="002060"/>
              </w:rPr>
            </w:pPr>
            <w:r w:rsidRPr="00BC0015">
              <w:rPr>
                <w:color w:val="002060"/>
              </w:rPr>
              <w:t>01/11/2023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467F446E" w14:textId="77777777" w:rsidR="0055470C" w:rsidRPr="00BC0015" w:rsidRDefault="0055470C" w:rsidP="00F62F6A">
            <w:pPr>
              <w:pStyle w:val="rowtabella0"/>
              <w:rPr>
                <w:color w:val="002060"/>
              </w:rPr>
            </w:pPr>
            <w:r w:rsidRPr="00BC0015">
              <w:rPr>
                <w:color w:val="002060"/>
              </w:rPr>
              <w:t>5712 PALESTRA "ITIS" MONTANI</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1B7101B6" w14:textId="77777777" w:rsidR="0055470C" w:rsidRPr="00BC0015" w:rsidRDefault="0055470C" w:rsidP="00F62F6A">
            <w:pPr>
              <w:pStyle w:val="rowtabella0"/>
              <w:rPr>
                <w:color w:val="002060"/>
              </w:rPr>
            </w:pPr>
            <w:r w:rsidRPr="00BC0015">
              <w:rPr>
                <w:color w:val="002060"/>
              </w:rPr>
              <w:t>FERMO</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595B5D1C" w14:textId="77777777" w:rsidR="0055470C" w:rsidRPr="00BC0015" w:rsidRDefault="0055470C" w:rsidP="00F62F6A">
            <w:pPr>
              <w:pStyle w:val="rowtabella0"/>
              <w:rPr>
                <w:color w:val="002060"/>
              </w:rPr>
            </w:pPr>
            <w:r w:rsidRPr="00BC0015">
              <w:rPr>
                <w:color w:val="002060"/>
              </w:rPr>
              <w:t>VIA SALVO D'ACQUISTO</w:t>
            </w:r>
          </w:p>
        </w:tc>
      </w:tr>
      <w:tr w:rsidR="0055470C" w:rsidRPr="00BC0015" w14:paraId="1461A25D"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7FE29963" w14:textId="77777777" w:rsidR="0055470C" w:rsidRPr="00BC0015" w:rsidRDefault="0055470C" w:rsidP="00F62F6A">
            <w:pPr>
              <w:pStyle w:val="rowtabella0"/>
              <w:rPr>
                <w:color w:val="002060"/>
              </w:rPr>
            </w:pPr>
            <w:r w:rsidRPr="00BC0015">
              <w:rPr>
                <w:color w:val="002060"/>
              </w:rPr>
              <w:t>CHIARAVALLE FUTSAL</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33235510" w14:textId="77777777" w:rsidR="0055470C" w:rsidRPr="00BC0015" w:rsidRDefault="0055470C" w:rsidP="00F62F6A">
            <w:pPr>
              <w:pStyle w:val="rowtabella0"/>
              <w:rPr>
                <w:color w:val="002060"/>
              </w:rPr>
            </w:pPr>
            <w:r w:rsidRPr="00BC0015">
              <w:rPr>
                <w:color w:val="002060"/>
              </w:rPr>
              <w:t>PIETRALACROCE 73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832871" w14:textId="77777777" w:rsidR="0055470C" w:rsidRPr="00BC0015" w:rsidRDefault="0055470C" w:rsidP="00F62F6A">
            <w:pPr>
              <w:pStyle w:val="rowtabella0"/>
              <w:jc w:val="center"/>
              <w:rPr>
                <w:color w:val="002060"/>
              </w:rPr>
            </w:pPr>
            <w:r w:rsidRPr="00BC0015">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BB36AE3" w14:textId="77777777" w:rsidR="0055470C" w:rsidRPr="00BC0015" w:rsidRDefault="0055470C" w:rsidP="00F62F6A">
            <w:pPr>
              <w:pStyle w:val="rowtabella0"/>
              <w:rPr>
                <w:color w:val="002060"/>
              </w:rPr>
            </w:pPr>
            <w:r w:rsidRPr="00BC0015">
              <w:rPr>
                <w:color w:val="002060"/>
              </w:rPr>
              <w:t>13/11/2023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0D187FC7" w14:textId="77777777" w:rsidR="0055470C" w:rsidRPr="00BC0015" w:rsidRDefault="0055470C" w:rsidP="00F62F6A">
            <w:pPr>
              <w:pStyle w:val="rowtabella0"/>
              <w:rPr>
                <w:color w:val="002060"/>
              </w:rPr>
            </w:pPr>
            <w:r w:rsidRPr="00BC0015">
              <w:rPr>
                <w:color w:val="002060"/>
              </w:rPr>
              <w:t>5005 PALAZZO DELLO SPORT</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7FEAABB0" w14:textId="77777777" w:rsidR="0055470C" w:rsidRPr="00BC0015" w:rsidRDefault="0055470C" w:rsidP="00F62F6A">
            <w:pPr>
              <w:pStyle w:val="rowtabella0"/>
              <w:rPr>
                <w:color w:val="002060"/>
              </w:rPr>
            </w:pPr>
            <w:r w:rsidRPr="00BC0015">
              <w:rPr>
                <w:color w:val="002060"/>
              </w:rPr>
              <w:t>CHIARAVALLE</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68C97A31" w14:textId="77777777" w:rsidR="0055470C" w:rsidRPr="00BC0015" w:rsidRDefault="0055470C" w:rsidP="00F62F6A">
            <w:pPr>
              <w:pStyle w:val="rowtabella0"/>
              <w:rPr>
                <w:color w:val="002060"/>
              </w:rPr>
            </w:pPr>
            <w:r w:rsidRPr="00BC0015">
              <w:rPr>
                <w:color w:val="002060"/>
              </w:rPr>
              <w:t>VIA FALCONARA</w:t>
            </w:r>
          </w:p>
        </w:tc>
      </w:tr>
      <w:tr w:rsidR="0055470C" w:rsidRPr="00BC0015" w14:paraId="215DAF35"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09E873B" w14:textId="77777777" w:rsidR="0055470C" w:rsidRPr="00BC0015" w:rsidRDefault="0055470C" w:rsidP="00F62F6A">
            <w:pPr>
              <w:pStyle w:val="rowtabella0"/>
              <w:rPr>
                <w:color w:val="002060"/>
              </w:rPr>
            </w:pPr>
            <w:r w:rsidRPr="00BC0015">
              <w:rPr>
                <w:color w:val="002060"/>
              </w:rPr>
              <w:t>FUTSAL CASELLE</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5CB693CF" w14:textId="77777777" w:rsidR="0055470C" w:rsidRPr="00BC0015" w:rsidRDefault="0055470C" w:rsidP="00F62F6A">
            <w:pPr>
              <w:pStyle w:val="rowtabella0"/>
              <w:rPr>
                <w:color w:val="002060"/>
              </w:rPr>
            </w:pPr>
            <w:r w:rsidRPr="00BC0015">
              <w:rPr>
                <w:color w:val="002060"/>
              </w:rPr>
              <w:t>FERMANA FUTSAL 2022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5160F0" w14:textId="77777777" w:rsidR="0055470C" w:rsidRPr="00BC0015" w:rsidRDefault="0055470C" w:rsidP="00F62F6A">
            <w:pPr>
              <w:pStyle w:val="rowtabella0"/>
              <w:jc w:val="center"/>
              <w:rPr>
                <w:color w:val="002060"/>
              </w:rPr>
            </w:pPr>
            <w:r w:rsidRPr="00BC0015">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400BC57" w14:textId="77777777" w:rsidR="0055470C" w:rsidRPr="00BC0015" w:rsidRDefault="0055470C" w:rsidP="00F62F6A">
            <w:pPr>
              <w:pStyle w:val="rowtabella0"/>
              <w:rPr>
                <w:color w:val="002060"/>
              </w:rPr>
            </w:pPr>
            <w:r w:rsidRPr="00BC0015">
              <w:rPr>
                <w:color w:val="002060"/>
              </w:rPr>
              <w:t>13/11/2023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6B4637AF" w14:textId="77777777" w:rsidR="0055470C" w:rsidRPr="00BC0015" w:rsidRDefault="0055470C" w:rsidP="00F62F6A">
            <w:pPr>
              <w:pStyle w:val="rowtabella0"/>
              <w:rPr>
                <w:color w:val="002060"/>
              </w:rPr>
            </w:pPr>
            <w:r w:rsidRPr="00BC0015">
              <w:rPr>
                <w:color w:val="002060"/>
              </w:rPr>
              <w:t>5731 PALAROZZI</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7FD32BDB" w14:textId="77777777" w:rsidR="0055470C" w:rsidRPr="00BC0015" w:rsidRDefault="0055470C" w:rsidP="00F62F6A">
            <w:pPr>
              <w:pStyle w:val="rowtabella0"/>
              <w:rPr>
                <w:color w:val="002060"/>
              </w:rPr>
            </w:pPr>
            <w:r w:rsidRPr="00BC0015">
              <w:rPr>
                <w:color w:val="002060"/>
              </w:rPr>
              <w:t>FOLIGNANO</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6346775A" w14:textId="77777777" w:rsidR="0055470C" w:rsidRPr="00BC0015" w:rsidRDefault="0055470C" w:rsidP="00F62F6A">
            <w:pPr>
              <w:pStyle w:val="rowtabella0"/>
              <w:rPr>
                <w:color w:val="002060"/>
              </w:rPr>
            </w:pPr>
            <w:r w:rsidRPr="00BC0015">
              <w:rPr>
                <w:color w:val="002060"/>
              </w:rPr>
              <w:t>PIAZZA S. D'ACQUISTO</w:t>
            </w:r>
          </w:p>
        </w:tc>
      </w:tr>
      <w:tr w:rsidR="0055470C" w:rsidRPr="00BC0015" w14:paraId="3C035B86"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217533B" w14:textId="77777777" w:rsidR="0055470C" w:rsidRPr="00BC0015" w:rsidRDefault="0055470C" w:rsidP="00F62F6A">
            <w:pPr>
              <w:pStyle w:val="rowtabella0"/>
              <w:rPr>
                <w:color w:val="002060"/>
              </w:rPr>
            </w:pPr>
            <w:r w:rsidRPr="00BC0015">
              <w:rPr>
                <w:color w:val="002060"/>
              </w:rPr>
              <w:t>FUTSAL MONTURANO</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73E0C324" w14:textId="77777777" w:rsidR="0055470C" w:rsidRPr="00BC0015" w:rsidRDefault="0055470C" w:rsidP="00F62F6A">
            <w:pPr>
              <w:pStyle w:val="rowtabella0"/>
              <w:rPr>
                <w:color w:val="002060"/>
              </w:rPr>
            </w:pPr>
            <w:r w:rsidRPr="00BC0015">
              <w:rPr>
                <w:color w:val="002060"/>
              </w:rPr>
              <w:t>AVENALE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AB2B93" w14:textId="77777777" w:rsidR="0055470C" w:rsidRPr="00BC0015" w:rsidRDefault="0055470C" w:rsidP="00F62F6A">
            <w:pPr>
              <w:pStyle w:val="rowtabella0"/>
              <w:jc w:val="center"/>
              <w:rPr>
                <w:color w:val="002060"/>
              </w:rPr>
            </w:pPr>
            <w:r w:rsidRPr="00BC0015">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1B364AC" w14:textId="77777777" w:rsidR="0055470C" w:rsidRPr="00BC0015" w:rsidRDefault="0055470C" w:rsidP="00F62F6A">
            <w:pPr>
              <w:pStyle w:val="rowtabella0"/>
              <w:rPr>
                <w:color w:val="002060"/>
              </w:rPr>
            </w:pPr>
            <w:r w:rsidRPr="00BC0015">
              <w:rPr>
                <w:color w:val="002060"/>
              </w:rPr>
              <w:t>13/11/2023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A29CBCA" w14:textId="77777777" w:rsidR="0055470C" w:rsidRPr="00BC0015" w:rsidRDefault="0055470C" w:rsidP="00F62F6A">
            <w:pPr>
              <w:pStyle w:val="rowtabella0"/>
              <w:rPr>
                <w:color w:val="002060"/>
              </w:rPr>
            </w:pPr>
            <w:r w:rsidRPr="00BC0015">
              <w:rPr>
                <w:color w:val="002060"/>
              </w:rPr>
              <w:t>5638 PALAZZO DELLO SPORT</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207BCBCB" w14:textId="77777777" w:rsidR="0055470C" w:rsidRPr="00BC0015" w:rsidRDefault="0055470C" w:rsidP="00F62F6A">
            <w:pPr>
              <w:pStyle w:val="rowtabella0"/>
              <w:rPr>
                <w:color w:val="002060"/>
              </w:rPr>
            </w:pPr>
            <w:r w:rsidRPr="00BC0015">
              <w:rPr>
                <w:color w:val="002060"/>
              </w:rPr>
              <w:t>MONTE URANO</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4845E231" w14:textId="77777777" w:rsidR="0055470C" w:rsidRPr="00BC0015" w:rsidRDefault="0055470C" w:rsidP="00F62F6A">
            <w:pPr>
              <w:pStyle w:val="rowtabella0"/>
              <w:rPr>
                <w:color w:val="002060"/>
              </w:rPr>
            </w:pPr>
            <w:r w:rsidRPr="00BC0015">
              <w:rPr>
                <w:color w:val="002060"/>
              </w:rPr>
              <w:t>VIA OLIMPIADI</w:t>
            </w:r>
          </w:p>
        </w:tc>
      </w:tr>
      <w:tr w:rsidR="0055470C" w:rsidRPr="00BC0015" w14:paraId="48E203B4"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7DB08D5" w14:textId="77777777" w:rsidR="0055470C" w:rsidRPr="00BC0015" w:rsidRDefault="0055470C" w:rsidP="00F62F6A">
            <w:pPr>
              <w:pStyle w:val="rowtabella0"/>
              <w:rPr>
                <w:color w:val="002060"/>
              </w:rPr>
            </w:pPr>
            <w:r w:rsidRPr="00BC0015">
              <w:rPr>
                <w:color w:val="002060"/>
              </w:rPr>
              <w:t>JESI</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58EEB575" w14:textId="77777777" w:rsidR="0055470C" w:rsidRPr="00BC0015" w:rsidRDefault="0055470C" w:rsidP="00F62F6A">
            <w:pPr>
              <w:pStyle w:val="rowtabella0"/>
              <w:rPr>
                <w:color w:val="002060"/>
              </w:rPr>
            </w:pPr>
            <w:r w:rsidRPr="00BC0015">
              <w:rPr>
                <w:color w:val="002060"/>
              </w:rPr>
              <w:t>ALMA JUVENTUS FANO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B440CA" w14:textId="77777777" w:rsidR="0055470C" w:rsidRPr="00BC0015" w:rsidRDefault="0055470C" w:rsidP="00F62F6A">
            <w:pPr>
              <w:pStyle w:val="rowtabella0"/>
              <w:jc w:val="center"/>
              <w:rPr>
                <w:color w:val="002060"/>
              </w:rPr>
            </w:pPr>
            <w:r w:rsidRPr="00BC0015">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62665D2" w14:textId="77777777" w:rsidR="0055470C" w:rsidRPr="00BC0015" w:rsidRDefault="0055470C" w:rsidP="00F62F6A">
            <w:pPr>
              <w:pStyle w:val="rowtabella0"/>
              <w:rPr>
                <w:color w:val="002060"/>
              </w:rPr>
            </w:pPr>
            <w:r w:rsidRPr="00BC0015">
              <w:rPr>
                <w:color w:val="002060"/>
              </w:rPr>
              <w:t>13/11/2023 21:00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5A1CD3FF" w14:textId="77777777" w:rsidR="0055470C" w:rsidRPr="00BC0015" w:rsidRDefault="0055470C" w:rsidP="00F62F6A">
            <w:pPr>
              <w:pStyle w:val="rowtabella0"/>
              <w:rPr>
                <w:color w:val="002060"/>
              </w:rPr>
            </w:pPr>
            <w:r w:rsidRPr="00BC0015">
              <w:rPr>
                <w:color w:val="002060"/>
              </w:rPr>
              <w:t>5008 PALESTRA RAFFAELA CARBONARI</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1EFDCC02" w14:textId="77777777" w:rsidR="0055470C" w:rsidRPr="00BC0015" w:rsidRDefault="0055470C" w:rsidP="00F62F6A">
            <w:pPr>
              <w:pStyle w:val="rowtabella0"/>
              <w:rPr>
                <w:color w:val="002060"/>
              </w:rPr>
            </w:pPr>
            <w:r w:rsidRPr="00BC0015">
              <w:rPr>
                <w:color w:val="002060"/>
              </w:rPr>
              <w:t>JESI</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0988318F" w14:textId="77777777" w:rsidR="0055470C" w:rsidRPr="00BC0015" w:rsidRDefault="0055470C" w:rsidP="00F62F6A">
            <w:pPr>
              <w:pStyle w:val="rowtabella0"/>
              <w:rPr>
                <w:color w:val="002060"/>
              </w:rPr>
            </w:pPr>
            <w:r w:rsidRPr="00BC0015">
              <w:rPr>
                <w:color w:val="002060"/>
              </w:rPr>
              <w:t>VIA DEI TESSITORI</w:t>
            </w:r>
          </w:p>
        </w:tc>
      </w:tr>
      <w:tr w:rsidR="0055470C" w:rsidRPr="00BC0015" w14:paraId="03419D90"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1B4F88B" w14:textId="77777777" w:rsidR="0055470C" w:rsidRPr="00BC0015" w:rsidRDefault="0055470C" w:rsidP="00F62F6A">
            <w:pPr>
              <w:pStyle w:val="rowtabella0"/>
              <w:rPr>
                <w:color w:val="002060"/>
              </w:rPr>
            </w:pPr>
            <w:r w:rsidRPr="00BC0015">
              <w:rPr>
                <w:color w:val="002060"/>
              </w:rPr>
              <w:t>ACLI VILLA MUSONE</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36AFB268" w14:textId="77777777" w:rsidR="0055470C" w:rsidRPr="00BC0015" w:rsidRDefault="0055470C" w:rsidP="00F62F6A">
            <w:pPr>
              <w:pStyle w:val="rowtabella0"/>
              <w:rPr>
                <w:color w:val="002060"/>
              </w:rPr>
            </w:pPr>
            <w:r w:rsidRPr="00BC0015">
              <w:rPr>
                <w:color w:val="002060"/>
              </w:rPr>
              <w:t>NUOVA JUVENTINA FFC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5C0551" w14:textId="77777777" w:rsidR="0055470C" w:rsidRPr="00BC0015" w:rsidRDefault="0055470C" w:rsidP="00F62F6A">
            <w:pPr>
              <w:pStyle w:val="rowtabella0"/>
              <w:jc w:val="center"/>
              <w:rPr>
                <w:color w:val="002060"/>
              </w:rPr>
            </w:pPr>
            <w:r w:rsidRPr="00BC0015">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E44BD7C" w14:textId="77777777" w:rsidR="0055470C" w:rsidRPr="00BC0015" w:rsidRDefault="0055470C" w:rsidP="00F62F6A">
            <w:pPr>
              <w:pStyle w:val="rowtabella0"/>
              <w:rPr>
                <w:color w:val="002060"/>
              </w:rPr>
            </w:pPr>
            <w:r w:rsidRPr="00BC0015">
              <w:rPr>
                <w:color w:val="002060"/>
              </w:rPr>
              <w:t>14/11/2023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4E25F558" w14:textId="77777777" w:rsidR="0055470C" w:rsidRPr="00BC0015" w:rsidRDefault="0055470C" w:rsidP="00F62F6A">
            <w:pPr>
              <w:pStyle w:val="rowtabella0"/>
              <w:rPr>
                <w:color w:val="002060"/>
              </w:rPr>
            </w:pPr>
            <w:r w:rsidRPr="00BC0015">
              <w:rPr>
                <w:color w:val="002060"/>
              </w:rPr>
              <w:t>5254 PALLONE GEODETICO "F. ORSELLI"</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21420CC2" w14:textId="77777777" w:rsidR="0055470C" w:rsidRPr="00BC0015" w:rsidRDefault="0055470C" w:rsidP="00F62F6A">
            <w:pPr>
              <w:pStyle w:val="rowtabella0"/>
              <w:rPr>
                <w:color w:val="002060"/>
              </w:rPr>
            </w:pPr>
            <w:r w:rsidRPr="00BC0015">
              <w:rPr>
                <w:color w:val="002060"/>
              </w:rPr>
              <w:t>POTENZA PICENA</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7DF03581" w14:textId="77777777" w:rsidR="0055470C" w:rsidRPr="00BC0015" w:rsidRDefault="0055470C" w:rsidP="00F62F6A">
            <w:pPr>
              <w:pStyle w:val="rowtabella0"/>
              <w:rPr>
                <w:color w:val="002060"/>
              </w:rPr>
            </w:pPr>
            <w:r w:rsidRPr="00BC0015">
              <w:rPr>
                <w:color w:val="002060"/>
              </w:rPr>
              <w:t>VIA DELLO SPORT</w:t>
            </w:r>
          </w:p>
        </w:tc>
      </w:tr>
      <w:tr w:rsidR="0055470C" w:rsidRPr="00BC0015" w14:paraId="23EE548F"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7464EFE" w14:textId="77777777" w:rsidR="0055470C" w:rsidRPr="00BC0015" w:rsidRDefault="0055470C" w:rsidP="00F62F6A">
            <w:pPr>
              <w:pStyle w:val="rowtabella0"/>
              <w:rPr>
                <w:color w:val="002060"/>
              </w:rPr>
            </w:pPr>
            <w:r w:rsidRPr="00BC0015">
              <w:rPr>
                <w:color w:val="002060"/>
              </w:rPr>
              <w:t>PIANACCIO</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2F512A2A" w14:textId="77777777" w:rsidR="0055470C" w:rsidRPr="00BC0015" w:rsidRDefault="0055470C" w:rsidP="00F62F6A">
            <w:pPr>
              <w:pStyle w:val="rowtabella0"/>
              <w:rPr>
                <w:color w:val="002060"/>
              </w:rPr>
            </w:pPr>
            <w:r w:rsidRPr="00BC0015">
              <w:rPr>
                <w:color w:val="002060"/>
              </w:rPr>
              <w:t>MONTELUPONE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CB4718" w14:textId="77777777" w:rsidR="0055470C" w:rsidRPr="00BC0015" w:rsidRDefault="0055470C" w:rsidP="00F62F6A">
            <w:pPr>
              <w:pStyle w:val="rowtabella0"/>
              <w:jc w:val="center"/>
              <w:rPr>
                <w:color w:val="002060"/>
              </w:rPr>
            </w:pPr>
            <w:r w:rsidRPr="00BC0015">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C733701" w14:textId="77777777" w:rsidR="0055470C" w:rsidRPr="00BC0015" w:rsidRDefault="0055470C" w:rsidP="00F62F6A">
            <w:pPr>
              <w:pStyle w:val="rowtabella0"/>
              <w:rPr>
                <w:color w:val="002060"/>
              </w:rPr>
            </w:pPr>
            <w:r w:rsidRPr="00BC0015">
              <w:rPr>
                <w:color w:val="002060"/>
              </w:rPr>
              <w:t>14/11/2023 21:45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5B11E3E6" w14:textId="77777777" w:rsidR="0055470C" w:rsidRPr="00BC0015" w:rsidRDefault="0055470C" w:rsidP="00F62F6A">
            <w:pPr>
              <w:pStyle w:val="rowtabella0"/>
              <w:rPr>
                <w:color w:val="002060"/>
              </w:rPr>
            </w:pPr>
            <w:r w:rsidRPr="00BC0015">
              <w:rPr>
                <w:color w:val="002060"/>
              </w:rPr>
              <w:t xml:space="preserve">5429 PAL.COM. </w:t>
            </w:r>
            <w:proofErr w:type="gramStart"/>
            <w:r w:rsidRPr="00BC0015">
              <w:rPr>
                <w:color w:val="002060"/>
              </w:rPr>
              <w:t>S.MICHELE</w:t>
            </w:r>
            <w:proofErr w:type="gramEnd"/>
            <w:r w:rsidRPr="00BC0015">
              <w:rPr>
                <w:color w:val="002060"/>
              </w:rPr>
              <w:t xml:space="preserve"> AL FIUME</w:t>
            </w:r>
          </w:p>
        </w:tc>
        <w:tc>
          <w:tcPr>
            <w:tcW w:w="1555" w:type="dxa"/>
            <w:tcBorders>
              <w:top w:val="nil"/>
              <w:left w:val="nil"/>
              <w:bottom w:val="nil"/>
              <w:right w:val="outset" w:sz="6" w:space="0" w:color="auto"/>
            </w:tcBorders>
            <w:tcMar>
              <w:top w:w="20" w:type="dxa"/>
              <w:left w:w="20" w:type="dxa"/>
              <w:bottom w:w="20" w:type="dxa"/>
              <w:right w:w="20" w:type="dxa"/>
            </w:tcMar>
            <w:vAlign w:val="center"/>
            <w:hideMark/>
          </w:tcPr>
          <w:p w14:paraId="5860D3C8" w14:textId="77777777" w:rsidR="0055470C" w:rsidRPr="00BC0015" w:rsidRDefault="0055470C" w:rsidP="00F62F6A">
            <w:pPr>
              <w:pStyle w:val="rowtabella0"/>
              <w:rPr>
                <w:color w:val="002060"/>
              </w:rPr>
            </w:pPr>
            <w:r w:rsidRPr="00BC0015">
              <w:rPr>
                <w:color w:val="002060"/>
              </w:rPr>
              <w:t>MONDAVIO</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14:paraId="15A988B5" w14:textId="77777777" w:rsidR="0055470C" w:rsidRPr="00BC0015" w:rsidRDefault="0055470C" w:rsidP="00F62F6A">
            <w:pPr>
              <w:pStyle w:val="rowtabella0"/>
              <w:rPr>
                <w:color w:val="002060"/>
              </w:rPr>
            </w:pPr>
            <w:r w:rsidRPr="00BC0015">
              <w:rPr>
                <w:color w:val="002060"/>
              </w:rPr>
              <w:t>VIA LORETO</w:t>
            </w:r>
          </w:p>
        </w:tc>
      </w:tr>
      <w:tr w:rsidR="00DF6CE7" w:rsidRPr="00BC0015" w14:paraId="1D3B4A8C" w14:textId="77777777" w:rsidTr="00DF6CE7">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790F9FC0" w14:textId="42D4A470" w:rsidR="00DF6CE7" w:rsidRPr="00BC0015" w:rsidRDefault="00DF6CE7" w:rsidP="00DF6CE7">
            <w:pPr>
              <w:pStyle w:val="rowtabella0"/>
              <w:rPr>
                <w:color w:val="002060"/>
              </w:rPr>
            </w:pPr>
            <w:r w:rsidRPr="00BC0015">
              <w:rPr>
                <w:color w:val="002060"/>
              </w:rPr>
              <w:t>CSI STELLA A.S.D.</w:t>
            </w:r>
          </w:p>
        </w:tc>
        <w:tc>
          <w:tcPr>
            <w:tcW w:w="2009" w:type="dxa"/>
            <w:tcBorders>
              <w:top w:val="nil"/>
              <w:left w:val="nil"/>
              <w:bottom w:val="nil"/>
              <w:right w:val="outset" w:sz="6" w:space="0" w:color="auto"/>
            </w:tcBorders>
            <w:tcMar>
              <w:top w:w="20" w:type="dxa"/>
              <w:left w:w="20" w:type="dxa"/>
              <w:bottom w:w="20" w:type="dxa"/>
              <w:right w:w="20" w:type="dxa"/>
            </w:tcMar>
            <w:vAlign w:val="center"/>
          </w:tcPr>
          <w:p w14:paraId="67707937" w14:textId="72B53194" w:rsidR="00DF6CE7" w:rsidRPr="00BC0015" w:rsidRDefault="00DF6CE7" w:rsidP="00DF6CE7">
            <w:pPr>
              <w:pStyle w:val="rowtabella0"/>
              <w:rPr>
                <w:color w:val="002060"/>
              </w:rPr>
            </w:pPr>
            <w:r w:rsidRPr="00BC0015">
              <w:rPr>
                <w:color w:val="002060"/>
              </w:rPr>
              <w:t>GAGLIOLE F.C.</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60E7258B" w14:textId="2C3BF340" w:rsidR="00DF6CE7" w:rsidRPr="00BC0015" w:rsidRDefault="00DF6CE7" w:rsidP="00DF6CE7">
            <w:pPr>
              <w:pStyle w:val="rowtabella0"/>
              <w:jc w:val="center"/>
              <w:rPr>
                <w:color w:val="002060"/>
              </w:rPr>
            </w:pPr>
            <w:r w:rsidRPr="00BC0015">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1E983B49" w14:textId="12EFBB17" w:rsidR="00DF6CE7" w:rsidRPr="00BC0015" w:rsidRDefault="00DF6CE7" w:rsidP="00DF6CE7">
            <w:pPr>
              <w:pStyle w:val="rowtabella0"/>
              <w:rPr>
                <w:color w:val="002060"/>
              </w:rPr>
            </w:pPr>
            <w:r w:rsidRPr="00BC0015">
              <w:rPr>
                <w:color w:val="002060"/>
              </w:rPr>
              <w:t>15/11/2023 21:30</w:t>
            </w:r>
          </w:p>
        </w:tc>
        <w:tc>
          <w:tcPr>
            <w:tcW w:w="1198" w:type="dxa"/>
            <w:tcBorders>
              <w:top w:val="nil"/>
              <w:left w:val="nil"/>
              <w:bottom w:val="nil"/>
              <w:right w:val="outset" w:sz="6" w:space="0" w:color="auto"/>
            </w:tcBorders>
            <w:tcMar>
              <w:top w:w="20" w:type="dxa"/>
              <w:left w:w="20" w:type="dxa"/>
              <w:bottom w:w="20" w:type="dxa"/>
              <w:right w:w="20" w:type="dxa"/>
            </w:tcMar>
            <w:vAlign w:val="center"/>
          </w:tcPr>
          <w:p w14:paraId="512727AD" w14:textId="11E916DB" w:rsidR="00DF6CE7" w:rsidRPr="00BC0015" w:rsidRDefault="00DF6CE7" w:rsidP="00DF6CE7">
            <w:pPr>
              <w:pStyle w:val="rowtabella0"/>
              <w:rPr>
                <w:color w:val="002060"/>
              </w:rPr>
            </w:pPr>
            <w:r w:rsidRPr="00BC0015">
              <w:rPr>
                <w:color w:val="002060"/>
              </w:rPr>
              <w:t>5699 PALASPORT COMUNALE</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6629EE9D" w14:textId="361E9D8F" w:rsidR="00DF6CE7" w:rsidRPr="00BC0015" w:rsidRDefault="00DF6CE7" w:rsidP="00DF6CE7">
            <w:pPr>
              <w:pStyle w:val="rowtabella0"/>
              <w:rPr>
                <w:color w:val="002060"/>
              </w:rPr>
            </w:pPr>
            <w:r w:rsidRPr="00BC0015">
              <w:rPr>
                <w:color w:val="002060"/>
              </w:rPr>
              <w:t>MONSAMPOLO DEL TRONTO</w:t>
            </w:r>
          </w:p>
        </w:tc>
        <w:tc>
          <w:tcPr>
            <w:tcW w:w="1545" w:type="dxa"/>
            <w:tcBorders>
              <w:top w:val="nil"/>
              <w:left w:val="nil"/>
              <w:bottom w:val="nil"/>
              <w:right w:val="outset" w:sz="6" w:space="0" w:color="auto"/>
            </w:tcBorders>
            <w:tcMar>
              <w:top w:w="20" w:type="dxa"/>
              <w:left w:w="20" w:type="dxa"/>
              <w:bottom w:w="20" w:type="dxa"/>
              <w:right w:w="20" w:type="dxa"/>
            </w:tcMar>
            <w:vAlign w:val="center"/>
          </w:tcPr>
          <w:p w14:paraId="71B3E3E9" w14:textId="4F8F5429" w:rsidR="00DF6CE7" w:rsidRPr="00BC0015" w:rsidRDefault="00DF6CE7" w:rsidP="00DF6CE7">
            <w:pPr>
              <w:pStyle w:val="rowtabella0"/>
              <w:rPr>
                <w:color w:val="002060"/>
              </w:rPr>
            </w:pPr>
            <w:r w:rsidRPr="00BC0015">
              <w:rPr>
                <w:color w:val="002060"/>
              </w:rPr>
              <w:t>VIA CORRADI</w:t>
            </w:r>
          </w:p>
        </w:tc>
      </w:tr>
      <w:tr w:rsidR="0055470C" w:rsidRPr="00BC0015" w14:paraId="70023431" w14:textId="77777777" w:rsidTr="00DF6CE7">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EAC66" w14:textId="3E8F35D9" w:rsidR="0055470C" w:rsidRPr="00BC0015" w:rsidRDefault="00DF6CE7" w:rsidP="00F62F6A">
            <w:pPr>
              <w:pStyle w:val="rowtabella0"/>
              <w:rPr>
                <w:color w:val="002060"/>
              </w:rPr>
            </w:pPr>
            <w:r>
              <w:rPr>
                <w:color w:val="002060"/>
              </w:rPr>
              <w:t>VILLA CECCOLINI CALCIO</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86C3E" w14:textId="502616CE" w:rsidR="0055470C" w:rsidRPr="00BC0015" w:rsidRDefault="00DF6CE7" w:rsidP="00F62F6A">
            <w:pPr>
              <w:pStyle w:val="rowtabella0"/>
              <w:rPr>
                <w:color w:val="002060"/>
              </w:rPr>
            </w:pPr>
            <w:r>
              <w:rPr>
                <w:color w:val="002060"/>
              </w:rPr>
              <w:t>POL.CAGLI SPORT ASSOCIATI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D604A" w14:textId="77777777" w:rsidR="0055470C" w:rsidRPr="00BC0015" w:rsidRDefault="0055470C" w:rsidP="00F62F6A">
            <w:pPr>
              <w:pStyle w:val="rowtabella0"/>
              <w:jc w:val="center"/>
              <w:rPr>
                <w:color w:val="002060"/>
              </w:rPr>
            </w:pPr>
            <w:r w:rsidRPr="00BC0015">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3C197" w14:textId="77777777" w:rsidR="0055470C" w:rsidRPr="00BC0015" w:rsidRDefault="0055470C" w:rsidP="00F62F6A">
            <w:pPr>
              <w:pStyle w:val="rowtabella0"/>
              <w:rPr>
                <w:color w:val="002060"/>
              </w:rPr>
            </w:pPr>
            <w:r w:rsidRPr="00BC0015">
              <w:rPr>
                <w:color w:val="002060"/>
              </w:rPr>
              <w:t>15/11/2023 21:30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67500" w14:textId="633D63BC" w:rsidR="0055470C" w:rsidRPr="00BC0015" w:rsidRDefault="00DF6CE7" w:rsidP="00F62F6A">
            <w:pPr>
              <w:pStyle w:val="rowtabella0"/>
              <w:rPr>
                <w:color w:val="002060"/>
              </w:rPr>
            </w:pPr>
            <w:r>
              <w:rPr>
                <w:color w:val="002060"/>
              </w:rPr>
              <w:t>5491 PALA 3</w:t>
            </w:r>
          </w:p>
        </w:tc>
        <w:tc>
          <w:tcPr>
            <w:tcW w:w="15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37538" w14:textId="559B6718" w:rsidR="0055470C" w:rsidRPr="00BC0015" w:rsidRDefault="00DF6CE7" w:rsidP="00F62F6A">
            <w:pPr>
              <w:pStyle w:val="rowtabella0"/>
              <w:rPr>
                <w:color w:val="002060"/>
              </w:rPr>
            </w:pPr>
            <w:r>
              <w:rPr>
                <w:color w:val="002060"/>
              </w:rPr>
              <w:t>PESARO</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48E40" w14:textId="06BF32E3" w:rsidR="0055470C" w:rsidRPr="00BC0015" w:rsidRDefault="00DF6CE7" w:rsidP="00F62F6A">
            <w:pPr>
              <w:pStyle w:val="rowtabella0"/>
              <w:rPr>
                <w:color w:val="002060"/>
              </w:rPr>
            </w:pPr>
            <w:r>
              <w:rPr>
                <w:color w:val="002060"/>
              </w:rPr>
              <w:t>VIA LAGO DI MISURINA</w:t>
            </w:r>
          </w:p>
        </w:tc>
      </w:tr>
    </w:tbl>
    <w:p w14:paraId="42F4AD29" w14:textId="77777777" w:rsidR="0055470C" w:rsidRDefault="0055470C" w:rsidP="00B0459B">
      <w:pPr>
        <w:pStyle w:val="breakline"/>
        <w:rPr>
          <w:color w:val="002060"/>
        </w:rPr>
      </w:pPr>
    </w:p>
    <w:p w14:paraId="0600AE5E" w14:textId="77777777" w:rsidR="0055470C" w:rsidRDefault="0055470C" w:rsidP="00B0459B">
      <w:pPr>
        <w:pStyle w:val="breakline"/>
        <w:rPr>
          <w:color w:val="002060"/>
        </w:rPr>
      </w:pPr>
    </w:p>
    <w:p w14:paraId="03B5CE27" w14:textId="77777777" w:rsidR="00B0459B" w:rsidRPr="00C20737" w:rsidRDefault="00B0459B" w:rsidP="00B0459B">
      <w:pPr>
        <w:pStyle w:val="titolocampionato0"/>
        <w:shd w:val="clear" w:color="auto" w:fill="CCCCCC"/>
        <w:spacing w:before="80" w:after="40"/>
        <w:rPr>
          <w:color w:val="002060"/>
        </w:rPr>
      </w:pPr>
      <w:r w:rsidRPr="00C20737">
        <w:rPr>
          <w:color w:val="002060"/>
        </w:rPr>
        <w:t>COPPA MARCHE CALCIO 5 serie D</w:t>
      </w:r>
    </w:p>
    <w:p w14:paraId="70B27280" w14:textId="77777777" w:rsidR="00B0459B" w:rsidRPr="00C20737" w:rsidRDefault="00B0459B" w:rsidP="00B0459B">
      <w:pPr>
        <w:pStyle w:val="titoloprinc0"/>
        <w:rPr>
          <w:color w:val="002060"/>
        </w:rPr>
      </w:pPr>
      <w:r w:rsidRPr="00C20737">
        <w:rPr>
          <w:color w:val="002060"/>
        </w:rPr>
        <w:t>VARIAZIONI AL PROGRAMMA GARE</w:t>
      </w:r>
    </w:p>
    <w:p w14:paraId="08DF8B85" w14:textId="77777777" w:rsidR="00B0459B" w:rsidRPr="00C20737" w:rsidRDefault="00B0459B" w:rsidP="00B0459B">
      <w:pPr>
        <w:pStyle w:val="breakline"/>
        <w:rPr>
          <w:color w:val="002060"/>
        </w:rPr>
      </w:pPr>
    </w:p>
    <w:p w14:paraId="02F819E7" w14:textId="77777777" w:rsidR="00B0459B" w:rsidRPr="00C20737" w:rsidRDefault="00B0459B" w:rsidP="00B0459B">
      <w:pPr>
        <w:pStyle w:val="breakline"/>
        <w:rPr>
          <w:color w:val="002060"/>
        </w:rPr>
      </w:pPr>
    </w:p>
    <w:p w14:paraId="27FFB188" w14:textId="09D951D3" w:rsidR="00B0459B" w:rsidRPr="00C20737" w:rsidRDefault="00B0459B" w:rsidP="00B0459B">
      <w:pPr>
        <w:pStyle w:val="sottotitolocampionato10"/>
        <w:rPr>
          <w:color w:val="002060"/>
        </w:rPr>
      </w:pPr>
      <w:r w:rsidRPr="00C20737">
        <w:rPr>
          <w:color w:val="002060"/>
        </w:rPr>
        <w:t xml:space="preserve">GIRONE </w:t>
      </w:r>
      <w:r>
        <w:rPr>
          <w:color w:val="002060"/>
        </w:rPr>
        <w:t>1</w:t>
      </w:r>
      <w:r w:rsidR="00545565">
        <w:rPr>
          <w:color w:val="002060"/>
        </w:rPr>
        <w:t>0</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459B" w:rsidRPr="00C20737" w14:paraId="14CFB1C3" w14:textId="77777777" w:rsidTr="00F62F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A6362" w14:textId="77777777" w:rsidR="00B0459B" w:rsidRPr="00C20737" w:rsidRDefault="00B0459B" w:rsidP="00F62F6A">
            <w:pPr>
              <w:pStyle w:val="headertabella0"/>
              <w:rPr>
                <w:color w:val="002060"/>
              </w:rPr>
            </w:pPr>
            <w:r w:rsidRPr="00C207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36A30" w14:textId="77777777" w:rsidR="00B0459B" w:rsidRPr="00C20737" w:rsidRDefault="00B0459B" w:rsidP="00F62F6A">
            <w:pPr>
              <w:pStyle w:val="headertabella0"/>
              <w:rPr>
                <w:color w:val="002060"/>
              </w:rPr>
            </w:pPr>
            <w:r w:rsidRPr="00C20737">
              <w:rPr>
                <w:color w:val="002060"/>
              </w:rPr>
              <w:t xml:space="preserve">N° </w:t>
            </w:r>
            <w:proofErr w:type="spellStart"/>
            <w:r w:rsidRPr="00C20737">
              <w:rPr>
                <w:color w:val="002060"/>
              </w:rPr>
              <w:t>Gior</w:t>
            </w:r>
            <w:proofErr w:type="spellEnd"/>
            <w:r w:rsidRPr="00C207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D8723" w14:textId="77777777" w:rsidR="00B0459B" w:rsidRPr="00C20737" w:rsidRDefault="00B0459B" w:rsidP="00F62F6A">
            <w:pPr>
              <w:pStyle w:val="headertabella0"/>
              <w:rPr>
                <w:color w:val="002060"/>
              </w:rPr>
            </w:pPr>
            <w:r w:rsidRPr="00C207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5F911" w14:textId="77777777" w:rsidR="00B0459B" w:rsidRPr="00C20737" w:rsidRDefault="00B0459B" w:rsidP="00F62F6A">
            <w:pPr>
              <w:pStyle w:val="headertabella0"/>
              <w:rPr>
                <w:color w:val="002060"/>
              </w:rPr>
            </w:pPr>
            <w:r w:rsidRPr="00C207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0F995" w14:textId="77777777" w:rsidR="00B0459B" w:rsidRPr="00C20737" w:rsidRDefault="00B0459B" w:rsidP="00F62F6A">
            <w:pPr>
              <w:pStyle w:val="headertabella0"/>
              <w:rPr>
                <w:color w:val="002060"/>
              </w:rPr>
            </w:pPr>
            <w:r w:rsidRPr="00C20737">
              <w:rPr>
                <w:color w:val="002060"/>
              </w:rPr>
              <w:t xml:space="preserve">Data </w:t>
            </w:r>
            <w:proofErr w:type="spellStart"/>
            <w:r w:rsidRPr="00C20737">
              <w:rPr>
                <w:color w:val="002060"/>
              </w:rPr>
              <w:t>Orig</w:t>
            </w:r>
            <w:proofErr w:type="spellEnd"/>
            <w:r w:rsidRPr="00C207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3C570" w14:textId="77777777" w:rsidR="00B0459B" w:rsidRPr="00C20737" w:rsidRDefault="00B0459B" w:rsidP="00F62F6A">
            <w:pPr>
              <w:pStyle w:val="headertabella0"/>
              <w:rPr>
                <w:color w:val="002060"/>
              </w:rPr>
            </w:pPr>
            <w:r w:rsidRPr="00C207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A1A59" w14:textId="77777777" w:rsidR="00B0459B" w:rsidRPr="00C20737" w:rsidRDefault="00B0459B" w:rsidP="00F62F6A">
            <w:pPr>
              <w:pStyle w:val="headertabella0"/>
              <w:rPr>
                <w:color w:val="002060"/>
              </w:rPr>
            </w:pPr>
            <w:r w:rsidRPr="00C20737">
              <w:rPr>
                <w:color w:val="002060"/>
              </w:rPr>
              <w:t xml:space="preserve">Ora </w:t>
            </w:r>
            <w:proofErr w:type="spellStart"/>
            <w:r w:rsidRPr="00C20737">
              <w:rPr>
                <w:color w:val="002060"/>
              </w:rPr>
              <w:t>Orig</w:t>
            </w:r>
            <w:proofErr w:type="spellEnd"/>
            <w:r w:rsidRPr="00C207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1BF2C" w14:textId="77777777" w:rsidR="00B0459B" w:rsidRPr="00C20737" w:rsidRDefault="00B0459B" w:rsidP="00F62F6A">
            <w:pPr>
              <w:pStyle w:val="headertabella0"/>
              <w:rPr>
                <w:color w:val="002060"/>
              </w:rPr>
            </w:pPr>
            <w:r w:rsidRPr="00C20737">
              <w:rPr>
                <w:color w:val="002060"/>
              </w:rPr>
              <w:t>Impianto</w:t>
            </w:r>
          </w:p>
        </w:tc>
      </w:tr>
      <w:tr w:rsidR="00B0459B" w:rsidRPr="00C20737" w14:paraId="31F0BC46" w14:textId="77777777" w:rsidTr="00F62F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30D8" w14:textId="292FAD63" w:rsidR="00B0459B" w:rsidRPr="00C20737" w:rsidRDefault="00B0459B" w:rsidP="00F62F6A">
            <w:pPr>
              <w:pStyle w:val="rowtabella0"/>
              <w:rPr>
                <w:color w:val="002060"/>
                <w:highlight w:val="yellow"/>
              </w:rPr>
            </w:pPr>
            <w:r w:rsidRPr="00C20737">
              <w:rPr>
                <w:color w:val="002060"/>
                <w:highlight w:val="yellow"/>
              </w:rPr>
              <w:t>3</w:t>
            </w:r>
            <w:r w:rsidR="00545565">
              <w:rPr>
                <w:color w:val="002060"/>
                <w:highlight w:val="yellow"/>
              </w:rPr>
              <w:t>1</w:t>
            </w:r>
            <w:r w:rsidRPr="00C20737">
              <w:rPr>
                <w:color w:val="002060"/>
                <w:highlight w:val="yellow"/>
              </w:rPr>
              <w:t>/10/2023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D8B6" w14:textId="77777777" w:rsidR="00B0459B" w:rsidRPr="00C20737" w:rsidRDefault="00B0459B" w:rsidP="00F62F6A">
            <w:pPr>
              <w:pStyle w:val="rowtabella0"/>
              <w:jc w:val="center"/>
              <w:rPr>
                <w:color w:val="002060"/>
                <w:highlight w:val="yellow"/>
              </w:rPr>
            </w:pPr>
            <w:r w:rsidRPr="00C2073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9CE6" w14:textId="21F52E7A" w:rsidR="00B0459B" w:rsidRPr="00C20737" w:rsidRDefault="00545565" w:rsidP="00F62F6A">
            <w:pPr>
              <w:pStyle w:val="rowtabella0"/>
              <w:rPr>
                <w:color w:val="002060"/>
                <w:highlight w:val="yellow"/>
              </w:rPr>
            </w:pPr>
            <w:r>
              <w:rPr>
                <w:color w:val="002060"/>
                <w:highlight w:val="yellow"/>
              </w:rPr>
              <w:t>ACQUAVIVA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1B37" w14:textId="0E5173F3" w:rsidR="00B0459B" w:rsidRPr="00C20737" w:rsidRDefault="00545565" w:rsidP="00F62F6A">
            <w:pPr>
              <w:pStyle w:val="rowtabella0"/>
              <w:rPr>
                <w:color w:val="002060"/>
                <w:highlight w:val="yellow"/>
              </w:rPr>
            </w:pPr>
            <w:r>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E9E5" w14:textId="77777777" w:rsidR="00B0459B" w:rsidRPr="00C20737" w:rsidRDefault="00B0459B" w:rsidP="00F62F6A">
            <w:pPr>
              <w:rPr>
                <w:rFonts w:ascii="Arial" w:hAnsi="Arial" w:cs="Arial"/>
                <w:color w:val="002060"/>
                <w:sz w:val="12"/>
                <w:szCs w:val="12"/>
              </w:rPr>
            </w:pPr>
            <w:r w:rsidRPr="00C20737">
              <w:rPr>
                <w:rFonts w:ascii="Arial" w:hAnsi="Arial" w:cs="Arial"/>
                <w:color w:val="002060"/>
                <w:sz w:val="12"/>
                <w:szCs w:val="12"/>
              </w:rPr>
              <w:t>25/10/2023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B2A9" w14:textId="77777777" w:rsidR="00B0459B" w:rsidRPr="00C20737" w:rsidRDefault="00B0459B" w:rsidP="00F62F6A">
            <w:pPr>
              <w:pStyle w:val="rowtabella0"/>
              <w:jc w:val="center"/>
              <w:rPr>
                <w:color w:val="002060"/>
                <w:highlight w:val="yellow"/>
              </w:rPr>
            </w:pPr>
            <w:r w:rsidRPr="00C2073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C746" w14:textId="77777777" w:rsidR="00B0459B" w:rsidRPr="00C20737" w:rsidRDefault="00B0459B" w:rsidP="00F62F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A604" w14:textId="77777777" w:rsidR="00B0459B" w:rsidRPr="00C20737" w:rsidRDefault="00B0459B" w:rsidP="00F62F6A">
            <w:pPr>
              <w:pStyle w:val="rowtabella0"/>
              <w:rPr>
                <w:color w:val="002060"/>
              </w:rPr>
            </w:pPr>
          </w:p>
        </w:tc>
      </w:tr>
    </w:tbl>
    <w:p w14:paraId="7B739494" w14:textId="77777777" w:rsidR="00B0459B" w:rsidRDefault="00B0459B" w:rsidP="00B0459B">
      <w:pPr>
        <w:pStyle w:val="breakline"/>
        <w:rPr>
          <w:color w:val="002060"/>
        </w:rPr>
      </w:pPr>
    </w:p>
    <w:p w14:paraId="17BB4E5D" w14:textId="77777777" w:rsidR="00B0459B" w:rsidRPr="00C20737" w:rsidRDefault="00B0459B" w:rsidP="00B0459B">
      <w:pPr>
        <w:pStyle w:val="breakline"/>
        <w:rPr>
          <w:rFonts w:eastAsiaTheme="minorEastAsia"/>
          <w:color w:val="002060"/>
        </w:rPr>
      </w:pPr>
    </w:p>
    <w:p w14:paraId="07BA0C72" w14:textId="77777777" w:rsidR="00B0459B" w:rsidRPr="00C20737" w:rsidRDefault="00B0459B" w:rsidP="00B0459B">
      <w:pPr>
        <w:pStyle w:val="breakline"/>
        <w:rPr>
          <w:color w:val="002060"/>
        </w:rPr>
      </w:pPr>
    </w:p>
    <w:p w14:paraId="4F294EEA" w14:textId="77777777" w:rsidR="00763328" w:rsidRPr="00284225" w:rsidRDefault="00763328" w:rsidP="00763328">
      <w:pPr>
        <w:pStyle w:val="titolocampionato0"/>
        <w:shd w:val="clear" w:color="auto" w:fill="CCCCCC"/>
        <w:spacing w:before="80" w:after="40"/>
        <w:rPr>
          <w:color w:val="002060"/>
        </w:rPr>
      </w:pPr>
      <w:r w:rsidRPr="00284225">
        <w:rPr>
          <w:color w:val="002060"/>
        </w:rPr>
        <w:t>COPPA MARCHE UNDER17 CALCIO A5</w:t>
      </w:r>
    </w:p>
    <w:p w14:paraId="7EC53621" w14:textId="77777777" w:rsidR="00763328" w:rsidRPr="00284225" w:rsidRDefault="00763328" w:rsidP="00763328">
      <w:pPr>
        <w:pStyle w:val="titoloprinc0"/>
        <w:rPr>
          <w:color w:val="002060"/>
        </w:rPr>
      </w:pPr>
      <w:r w:rsidRPr="00284225">
        <w:rPr>
          <w:color w:val="002060"/>
        </w:rPr>
        <w:t>RISULTATI</w:t>
      </w:r>
    </w:p>
    <w:p w14:paraId="6EBA88FF" w14:textId="77777777" w:rsidR="00763328" w:rsidRPr="00284225" w:rsidRDefault="00763328" w:rsidP="00763328">
      <w:pPr>
        <w:pStyle w:val="breakline"/>
        <w:rPr>
          <w:color w:val="002060"/>
        </w:rPr>
      </w:pPr>
    </w:p>
    <w:p w14:paraId="052685F7" w14:textId="77777777" w:rsidR="00763328" w:rsidRPr="00284225" w:rsidRDefault="00763328" w:rsidP="00763328">
      <w:pPr>
        <w:pStyle w:val="sottotitolocampionato10"/>
        <w:rPr>
          <w:color w:val="002060"/>
        </w:rPr>
      </w:pPr>
      <w:r w:rsidRPr="00284225">
        <w:rPr>
          <w:color w:val="002060"/>
        </w:rPr>
        <w:t>RISULTATI UFFICIALI GARE DEL 19/10/2023</w:t>
      </w:r>
    </w:p>
    <w:p w14:paraId="643DD6EC" w14:textId="77777777" w:rsidR="00763328" w:rsidRPr="00DF6CE7" w:rsidRDefault="00763328" w:rsidP="00763328">
      <w:pPr>
        <w:pStyle w:val="sottotitolocampionato20"/>
        <w:spacing w:before="0" w:beforeAutospacing="0" w:after="0" w:afterAutospacing="0"/>
        <w:rPr>
          <w:rFonts w:ascii="Arial" w:hAnsi="Arial" w:cs="Arial"/>
          <w:color w:val="002060"/>
          <w:sz w:val="20"/>
          <w:szCs w:val="20"/>
        </w:rPr>
      </w:pPr>
      <w:r w:rsidRPr="00DF6CE7">
        <w:rPr>
          <w:rFonts w:ascii="Arial" w:hAnsi="Arial" w:cs="Arial"/>
          <w:color w:val="002060"/>
          <w:sz w:val="20"/>
          <w:szCs w:val="20"/>
        </w:rPr>
        <w:t>Si trascrivono qui di seguito i risultati ufficiali delle gare disputate</w:t>
      </w:r>
    </w:p>
    <w:p w14:paraId="16868ADB" w14:textId="77777777" w:rsidR="00763328" w:rsidRPr="00284225" w:rsidRDefault="00763328" w:rsidP="0076332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63328" w:rsidRPr="00284225" w14:paraId="14D2708B" w14:textId="77777777" w:rsidTr="00EE23F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3328" w:rsidRPr="00284225" w14:paraId="37D97EEC" w14:textId="77777777" w:rsidTr="00EE23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9B45F" w14:textId="77777777" w:rsidR="00763328" w:rsidRPr="00284225" w:rsidRDefault="00763328" w:rsidP="00EE23FE">
                  <w:pPr>
                    <w:pStyle w:val="headertabella0"/>
                    <w:rPr>
                      <w:color w:val="002060"/>
                    </w:rPr>
                  </w:pPr>
                  <w:r w:rsidRPr="00284225">
                    <w:rPr>
                      <w:color w:val="002060"/>
                    </w:rPr>
                    <w:t>GIRONE QF - 1 Giornata - A</w:t>
                  </w:r>
                </w:p>
              </w:tc>
            </w:tr>
            <w:tr w:rsidR="00763328" w:rsidRPr="00284225" w14:paraId="0B16439F" w14:textId="77777777" w:rsidTr="00EE23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E6F87B" w14:textId="77777777" w:rsidR="00763328" w:rsidRPr="00284225" w:rsidRDefault="00763328" w:rsidP="00EE23FE">
                  <w:pPr>
                    <w:pStyle w:val="rowtabella0"/>
                    <w:rPr>
                      <w:color w:val="002060"/>
                    </w:rPr>
                  </w:pPr>
                  <w:r w:rsidRPr="00284225">
                    <w:rPr>
                      <w:color w:val="002060"/>
                    </w:rPr>
                    <w:t>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74ADF" w14:textId="77777777" w:rsidR="00763328" w:rsidRPr="00284225" w:rsidRDefault="00763328" w:rsidP="00EE23FE">
                  <w:pPr>
                    <w:pStyle w:val="rowtabella0"/>
                    <w:rPr>
                      <w:color w:val="002060"/>
                    </w:rPr>
                  </w:pPr>
                  <w:r w:rsidRPr="00284225">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00BBA" w14:textId="77777777" w:rsidR="00763328" w:rsidRPr="00284225" w:rsidRDefault="00763328" w:rsidP="00EE23FE">
                  <w:pPr>
                    <w:pStyle w:val="rowtabella0"/>
                    <w:jc w:val="center"/>
                    <w:rPr>
                      <w:color w:val="002060"/>
                    </w:rPr>
                  </w:pPr>
                  <w:r w:rsidRPr="00284225">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EB9AF" w14:textId="77777777" w:rsidR="00763328" w:rsidRPr="00284225" w:rsidRDefault="00763328" w:rsidP="00EE23FE">
                  <w:pPr>
                    <w:pStyle w:val="rowtabella0"/>
                    <w:jc w:val="center"/>
                    <w:rPr>
                      <w:color w:val="002060"/>
                    </w:rPr>
                  </w:pPr>
                  <w:r w:rsidRPr="00284225">
                    <w:rPr>
                      <w:color w:val="002060"/>
                    </w:rPr>
                    <w:t> </w:t>
                  </w:r>
                </w:p>
              </w:tc>
            </w:tr>
            <w:tr w:rsidR="00763328" w:rsidRPr="00284225" w14:paraId="74EC8703" w14:textId="77777777" w:rsidTr="00EE23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CE474" w14:textId="77777777" w:rsidR="00763328" w:rsidRPr="00284225" w:rsidRDefault="00763328" w:rsidP="00EE23FE">
                  <w:pPr>
                    <w:pStyle w:val="rowtabella0"/>
                    <w:rPr>
                      <w:color w:val="002060"/>
                    </w:rPr>
                  </w:pPr>
                  <w:r w:rsidRPr="00284225">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5311A" w14:textId="77777777" w:rsidR="00763328" w:rsidRPr="00284225" w:rsidRDefault="00763328" w:rsidP="00EE23FE">
                  <w:pPr>
                    <w:pStyle w:val="rowtabella0"/>
                    <w:rPr>
                      <w:color w:val="002060"/>
                    </w:rPr>
                  </w:pPr>
                  <w:r w:rsidRPr="00284225">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968C5" w14:textId="77777777" w:rsidR="00763328" w:rsidRPr="00284225" w:rsidRDefault="00763328" w:rsidP="00EE23FE">
                  <w:pPr>
                    <w:pStyle w:val="rowtabella0"/>
                    <w:jc w:val="center"/>
                    <w:rPr>
                      <w:color w:val="002060"/>
                    </w:rPr>
                  </w:pPr>
                  <w:r w:rsidRPr="00284225">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51B7E" w14:textId="77777777" w:rsidR="00763328" w:rsidRPr="00284225" w:rsidRDefault="00763328" w:rsidP="00EE23FE">
                  <w:pPr>
                    <w:pStyle w:val="rowtabella0"/>
                    <w:jc w:val="center"/>
                    <w:rPr>
                      <w:color w:val="002060"/>
                    </w:rPr>
                  </w:pPr>
                  <w:r w:rsidRPr="00284225">
                    <w:rPr>
                      <w:color w:val="002060"/>
                    </w:rPr>
                    <w:t> </w:t>
                  </w:r>
                </w:p>
              </w:tc>
            </w:tr>
          </w:tbl>
          <w:p w14:paraId="310480EA" w14:textId="77777777" w:rsidR="00763328" w:rsidRPr="00284225" w:rsidRDefault="00763328" w:rsidP="00EE23FE">
            <w:pPr>
              <w:rPr>
                <w:color w:val="002060"/>
              </w:rPr>
            </w:pPr>
          </w:p>
        </w:tc>
      </w:tr>
    </w:tbl>
    <w:p w14:paraId="68344EAC" w14:textId="77777777" w:rsidR="00763328" w:rsidRPr="00284225" w:rsidRDefault="00763328" w:rsidP="00763328">
      <w:pPr>
        <w:pStyle w:val="breakline"/>
        <w:rPr>
          <w:rFonts w:eastAsiaTheme="minorEastAsia"/>
          <w:color w:val="002060"/>
        </w:rPr>
      </w:pPr>
    </w:p>
    <w:p w14:paraId="10350C11" w14:textId="77777777" w:rsidR="007077D5" w:rsidRPr="007077D5" w:rsidRDefault="007077D5" w:rsidP="007077D5">
      <w:pPr>
        <w:pStyle w:val="breakline"/>
        <w:rPr>
          <w:rFonts w:eastAsiaTheme="minorEastAsia"/>
          <w:color w:val="002060"/>
        </w:rPr>
      </w:pPr>
    </w:p>
    <w:p w14:paraId="5FA770BB" w14:textId="77777777" w:rsidR="00763328" w:rsidRDefault="00763328" w:rsidP="003C3F5A">
      <w:pPr>
        <w:pStyle w:val="breakline"/>
        <w:rPr>
          <w:color w:val="002060"/>
        </w:rPr>
      </w:pPr>
    </w:p>
    <w:p w14:paraId="59C75E7E" w14:textId="77777777" w:rsidR="00763328" w:rsidRPr="00763328" w:rsidRDefault="00763328" w:rsidP="00763328">
      <w:pPr>
        <w:pStyle w:val="titolocampionato0"/>
        <w:shd w:val="clear" w:color="auto" w:fill="CCCCCC"/>
        <w:spacing w:before="80" w:after="40"/>
        <w:rPr>
          <w:color w:val="002060"/>
        </w:rPr>
      </w:pPr>
      <w:r w:rsidRPr="00763328">
        <w:rPr>
          <w:color w:val="002060"/>
        </w:rPr>
        <w:t>COPPA MARCHE UNDER15 CALCIO A5</w:t>
      </w:r>
    </w:p>
    <w:p w14:paraId="5080DFBD" w14:textId="77777777" w:rsidR="00763328" w:rsidRPr="00763328" w:rsidRDefault="00763328" w:rsidP="00763328">
      <w:pPr>
        <w:pStyle w:val="titoloprinc0"/>
        <w:rPr>
          <w:color w:val="002060"/>
        </w:rPr>
      </w:pPr>
      <w:r w:rsidRPr="00763328">
        <w:rPr>
          <w:color w:val="002060"/>
        </w:rPr>
        <w:t>VARIAZIONI AL PROGRAMMA GARE</w:t>
      </w:r>
    </w:p>
    <w:p w14:paraId="7B1438F0" w14:textId="77777777" w:rsidR="00763328" w:rsidRPr="00763328" w:rsidRDefault="00763328" w:rsidP="00763328">
      <w:pPr>
        <w:pStyle w:val="breakline"/>
        <w:rPr>
          <w:color w:val="002060"/>
        </w:rPr>
      </w:pPr>
    </w:p>
    <w:p w14:paraId="51D942E0" w14:textId="77777777" w:rsidR="00763328" w:rsidRPr="00763328" w:rsidRDefault="00763328" w:rsidP="00763328">
      <w:pPr>
        <w:pStyle w:val="breakline"/>
        <w:rPr>
          <w:color w:val="002060"/>
        </w:rPr>
      </w:pPr>
    </w:p>
    <w:p w14:paraId="0D42DCB8" w14:textId="77777777" w:rsidR="00763328" w:rsidRPr="00763328" w:rsidRDefault="00763328" w:rsidP="00763328">
      <w:pPr>
        <w:pStyle w:val="sottotitolocampionato10"/>
        <w:rPr>
          <w:color w:val="002060"/>
        </w:rPr>
      </w:pPr>
      <w:r w:rsidRPr="00763328">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63328" w:rsidRPr="00763328" w14:paraId="5F0DE664" w14:textId="77777777" w:rsidTr="0076332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A3F35" w14:textId="77777777" w:rsidR="00763328" w:rsidRPr="00763328" w:rsidRDefault="00763328" w:rsidP="00EE23FE">
            <w:pPr>
              <w:pStyle w:val="headertabella0"/>
              <w:rPr>
                <w:color w:val="002060"/>
              </w:rPr>
            </w:pPr>
            <w:r w:rsidRPr="0076332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7AF37" w14:textId="77777777" w:rsidR="00763328" w:rsidRPr="00763328" w:rsidRDefault="00763328" w:rsidP="00EE23FE">
            <w:pPr>
              <w:pStyle w:val="headertabella0"/>
              <w:rPr>
                <w:color w:val="002060"/>
              </w:rPr>
            </w:pPr>
            <w:r w:rsidRPr="00763328">
              <w:rPr>
                <w:color w:val="002060"/>
              </w:rPr>
              <w:t xml:space="preserve">N° </w:t>
            </w:r>
            <w:proofErr w:type="spellStart"/>
            <w:r w:rsidRPr="00763328">
              <w:rPr>
                <w:color w:val="002060"/>
              </w:rPr>
              <w:t>Gior</w:t>
            </w:r>
            <w:proofErr w:type="spellEnd"/>
            <w:r w:rsidRPr="0076332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9BE73" w14:textId="77777777" w:rsidR="00763328" w:rsidRPr="00763328" w:rsidRDefault="00763328" w:rsidP="00EE23FE">
            <w:pPr>
              <w:pStyle w:val="headertabella0"/>
              <w:rPr>
                <w:color w:val="002060"/>
              </w:rPr>
            </w:pPr>
            <w:r w:rsidRPr="0076332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C2A15" w14:textId="77777777" w:rsidR="00763328" w:rsidRPr="00763328" w:rsidRDefault="00763328" w:rsidP="00EE23FE">
            <w:pPr>
              <w:pStyle w:val="headertabella0"/>
              <w:rPr>
                <w:color w:val="002060"/>
              </w:rPr>
            </w:pPr>
            <w:r w:rsidRPr="007633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7151D" w14:textId="77777777" w:rsidR="00763328" w:rsidRPr="00763328" w:rsidRDefault="00763328" w:rsidP="00EE23FE">
            <w:pPr>
              <w:pStyle w:val="headertabella0"/>
              <w:rPr>
                <w:color w:val="002060"/>
              </w:rPr>
            </w:pPr>
            <w:r w:rsidRPr="00763328">
              <w:rPr>
                <w:color w:val="002060"/>
              </w:rPr>
              <w:t xml:space="preserve">Data </w:t>
            </w:r>
            <w:proofErr w:type="spellStart"/>
            <w:r w:rsidRPr="00763328">
              <w:rPr>
                <w:color w:val="002060"/>
              </w:rPr>
              <w:t>Orig</w:t>
            </w:r>
            <w:proofErr w:type="spellEnd"/>
            <w:r w:rsidRPr="007633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1B6D4" w14:textId="77777777" w:rsidR="00763328" w:rsidRPr="00763328" w:rsidRDefault="00763328" w:rsidP="00EE23FE">
            <w:pPr>
              <w:pStyle w:val="headertabella0"/>
              <w:rPr>
                <w:color w:val="002060"/>
              </w:rPr>
            </w:pPr>
            <w:r w:rsidRPr="0076332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FACD2" w14:textId="77777777" w:rsidR="00763328" w:rsidRPr="00763328" w:rsidRDefault="00763328" w:rsidP="00EE23FE">
            <w:pPr>
              <w:pStyle w:val="headertabella0"/>
              <w:rPr>
                <w:color w:val="002060"/>
              </w:rPr>
            </w:pPr>
            <w:r w:rsidRPr="00763328">
              <w:rPr>
                <w:color w:val="002060"/>
              </w:rPr>
              <w:t xml:space="preserve">Ora </w:t>
            </w:r>
            <w:proofErr w:type="spellStart"/>
            <w:r w:rsidRPr="00763328">
              <w:rPr>
                <w:color w:val="002060"/>
              </w:rPr>
              <w:t>Orig</w:t>
            </w:r>
            <w:proofErr w:type="spellEnd"/>
            <w:r w:rsidRPr="0076332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5D94A" w14:textId="77777777" w:rsidR="00763328" w:rsidRPr="00763328" w:rsidRDefault="00763328" w:rsidP="00EE23FE">
            <w:pPr>
              <w:pStyle w:val="headertabella0"/>
              <w:rPr>
                <w:color w:val="002060"/>
              </w:rPr>
            </w:pPr>
            <w:r w:rsidRPr="00763328">
              <w:rPr>
                <w:color w:val="002060"/>
              </w:rPr>
              <w:t>Impianto</w:t>
            </w:r>
          </w:p>
        </w:tc>
      </w:tr>
      <w:tr w:rsidR="00763328" w:rsidRPr="00763328" w14:paraId="5415393C" w14:textId="77777777" w:rsidTr="007633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EA970" w14:textId="7177D735" w:rsidR="00763328" w:rsidRPr="00763328" w:rsidRDefault="00763328" w:rsidP="00763328">
            <w:pPr>
              <w:pStyle w:val="rowtabella0"/>
              <w:rPr>
                <w:color w:val="002060"/>
                <w:highlight w:val="yellow"/>
              </w:rPr>
            </w:pPr>
            <w:r>
              <w:rPr>
                <w:color w:val="002060"/>
                <w:highlight w:val="yellow"/>
              </w:rPr>
              <w:t>0</w:t>
            </w:r>
            <w:r w:rsidRPr="00763328">
              <w:rPr>
                <w:color w:val="002060"/>
                <w:highlight w:val="yellow"/>
              </w:rPr>
              <w:t>1/1</w:t>
            </w:r>
            <w:r>
              <w:rPr>
                <w:color w:val="002060"/>
                <w:highlight w:val="yellow"/>
              </w:rPr>
              <w:t>1</w:t>
            </w:r>
            <w:r w:rsidRPr="00763328">
              <w:rPr>
                <w:color w:val="002060"/>
                <w:highlight w:val="yellow"/>
              </w:rPr>
              <w:t>/2023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71456" w14:textId="2A65AA5B" w:rsidR="00763328" w:rsidRPr="00763328" w:rsidRDefault="00763328" w:rsidP="00763328">
            <w:pPr>
              <w:pStyle w:val="rowtabella0"/>
              <w:jc w:val="center"/>
              <w:rPr>
                <w:color w:val="002060"/>
                <w:highlight w:val="yellow"/>
              </w:rPr>
            </w:pPr>
            <w:r w:rsidRPr="0076332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4219A" w14:textId="5175839D" w:rsidR="00763328" w:rsidRPr="00763328" w:rsidRDefault="00763328" w:rsidP="00763328">
            <w:pPr>
              <w:pStyle w:val="rowtabella0"/>
              <w:rPr>
                <w:color w:val="002060"/>
                <w:highlight w:val="yellow"/>
              </w:rPr>
            </w:pPr>
            <w:r>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9DC3F" w14:textId="4F5F814D" w:rsidR="00763328" w:rsidRPr="00763328" w:rsidRDefault="00763328" w:rsidP="00763328">
            <w:pPr>
              <w:pStyle w:val="rowtabella0"/>
              <w:rPr>
                <w:color w:val="002060"/>
                <w:highlight w:val="yellow"/>
              </w:rPr>
            </w:pPr>
            <w:r>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34BC7" w14:textId="1DF03F64" w:rsidR="00763328" w:rsidRPr="00763328" w:rsidRDefault="00763328" w:rsidP="0076332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F0AE8" w14:textId="04BE8385" w:rsidR="00763328" w:rsidRPr="00763328" w:rsidRDefault="00763328" w:rsidP="00763328">
            <w:pPr>
              <w:pStyle w:val="rowtabella0"/>
              <w:jc w:val="center"/>
              <w:rPr>
                <w:color w:val="002060"/>
                <w:highlight w:val="yellow"/>
              </w:rPr>
            </w:pPr>
            <w:r>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21230" w14:textId="77777777" w:rsidR="00763328" w:rsidRPr="00763328" w:rsidRDefault="00763328" w:rsidP="0076332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0A635" w14:textId="4AAA8788" w:rsidR="00763328" w:rsidRPr="00763328" w:rsidRDefault="00763328" w:rsidP="00763328">
            <w:pPr>
              <w:pStyle w:val="rowtabella0"/>
              <w:rPr>
                <w:color w:val="002060"/>
                <w:highlight w:val="yellow"/>
              </w:rPr>
            </w:pPr>
            <w:r>
              <w:rPr>
                <w:color w:val="002060"/>
                <w:highlight w:val="yellow"/>
              </w:rPr>
              <w:t>PALASPORT “GIULIO CHIERICI” TOLENTINO VIA DELLA REPUBBLICA</w:t>
            </w:r>
          </w:p>
        </w:tc>
      </w:tr>
      <w:tr w:rsidR="00763328" w:rsidRPr="00763328" w14:paraId="6DF22D49" w14:textId="77777777" w:rsidTr="007633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6392" w14:textId="77777777" w:rsidR="00763328" w:rsidRPr="00763328" w:rsidRDefault="00763328" w:rsidP="00EE23FE">
            <w:pPr>
              <w:pStyle w:val="rowtabella0"/>
              <w:rPr>
                <w:color w:val="002060"/>
                <w:highlight w:val="yellow"/>
              </w:rPr>
            </w:pPr>
            <w:r w:rsidRPr="00763328">
              <w:rPr>
                <w:color w:val="002060"/>
                <w:highlight w:val="yellow"/>
              </w:rPr>
              <w:t>31/10/2023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49855" w14:textId="77777777" w:rsidR="00763328" w:rsidRPr="00763328" w:rsidRDefault="00763328" w:rsidP="00EE23FE">
            <w:pPr>
              <w:pStyle w:val="rowtabella0"/>
              <w:jc w:val="center"/>
              <w:rPr>
                <w:color w:val="002060"/>
                <w:highlight w:val="yellow"/>
              </w:rPr>
            </w:pPr>
            <w:r w:rsidRPr="0076332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A283" w14:textId="77777777" w:rsidR="00763328" w:rsidRPr="00763328" w:rsidRDefault="00763328" w:rsidP="00EE23FE">
            <w:pPr>
              <w:pStyle w:val="rowtabella0"/>
              <w:rPr>
                <w:color w:val="002060"/>
                <w:highlight w:val="yellow"/>
              </w:rPr>
            </w:pPr>
            <w:r w:rsidRPr="00763328">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46D0" w14:textId="77777777" w:rsidR="00763328" w:rsidRPr="00763328" w:rsidRDefault="00763328" w:rsidP="00EE23FE">
            <w:pPr>
              <w:pStyle w:val="rowtabella0"/>
              <w:rPr>
                <w:color w:val="002060"/>
                <w:highlight w:val="yellow"/>
              </w:rPr>
            </w:pPr>
            <w:r w:rsidRPr="00763328">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8A7DA" w14:textId="1A802558" w:rsidR="00763328" w:rsidRPr="00763328" w:rsidRDefault="00763328" w:rsidP="00EE23FE">
            <w:pPr>
              <w:rPr>
                <w:rFonts w:ascii="Arial" w:hAnsi="Arial" w:cs="Arial"/>
                <w:color w:val="002060"/>
                <w:sz w:val="12"/>
                <w:szCs w:val="12"/>
              </w:rPr>
            </w:pPr>
            <w:r w:rsidRPr="00763328">
              <w:rPr>
                <w:rFonts w:ascii="Arial" w:hAnsi="Arial" w:cs="Arial"/>
                <w:color w:val="002060"/>
                <w:sz w:val="12"/>
                <w:szCs w:val="12"/>
              </w:rPr>
              <w:t>01/11/2023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C2DA3" w14:textId="77777777" w:rsidR="00763328" w:rsidRPr="00763328" w:rsidRDefault="00763328" w:rsidP="00EE23FE">
            <w:pPr>
              <w:pStyle w:val="rowtabella0"/>
              <w:jc w:val="center"/>
              <w:rPr>
                <w:color w:val="002060"/>
              </w:rPr>
            </w:pPr>
            <w:r w:rsidRPr="0076332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F9F15" w14:textId="77777777" w:rsidR="00763328" w:rsidRPr="00763328" w:rsidRDefault="00763328" w:rsidP="00EE23F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AC71" w14:textId="77777777" w:rsidR="00763328" w:rsidRPr="00763328" w:rsidRDefault="00763328" w:rsidP="00EE23FE">
            <w:pPr>
              <w:pStyle w:val="rowtabella0"/>
              <w:rPr>
                <w:color w:val="002060"/>
              </w:rPr>
            </w:pPr>
            <w:r w:rsidRPr="00763328">
              <w:rPr>
                <w:color w:val="002060"/>
                <w:highlight w:val="yellow"/>
              </w:rPr>
              <w:t xml:space="preserve">PAL.COM. </w:t>
            </w:r>
            <w:proofErr w:type="gramStart"/>
            <w:r w:rsidRPr="00763328">
              <w:rPr>
                <w:color w:val="002060"/>
                <w:highlight w:val="yellow"/>
              </w:rPr>
              <w:t>S.MICHELE</w:t>
            </w:r>
            <w:proofErr w:type="gramEnd"/>
            <w:r w:rsidRPr="00763328">
              <w:rPr>
                <w:color w:val="002060"/>
                <w:highlight w:val="yellow"/>
              </w:rPr>
              <w:t xml:space="preserve"> AL FIUME MONDAVIO VIA LORETO</w:t>
            </w:r>
          </w:p>
        </w:tc>
      </w:tr>
    </w:tbl>
    <w:p w14:paraId="528F2D3D" w14:textId="77777777" w:rsidR="00763328" w:rsidRDefault="00763328" w:rsidP="003C3F5A">
      <w:pPr>
        <w:pStyle w:val="breakline"/>
        <w:rPr>
          <w:color w:val="002060"/>
        </w:rPr>
      </w:pPr>
    </w:p>
    <w:p w14:paraId="2894FBE5" w14:textId="77777777" w:rsidR="00763328" w:rsidRDefault="00763328" w:rsidP="003C3F5A">
      <w:pPr>
        <w:pStyle w:val="breakline"/>
        <w:rPr>
          <w:color w:val="002060"/>
        </w:rPr>
      </w:pPr>
    </w:p>
    <w:p w14:paraId="1759DEEE" w14:textId="77777777" w:rsidR="00763328" w:rsidRDefault="00763328" w:rsidP="003C3F5A">
      <w:pPr>
        <w:pStyle w:val="breakline"/>
        <w:rPr>
          <w:color w:val="002060"/>
        </w:rPr>
      </w:pPr>
    </w:p>
    <w:p w14:paraId="4BDF6B3E" w14:textId="77777777" w:rsidR="00763328" w:rsidRPr="00DE1EF7" w:rsidRDefault="00763328" w:rsidP="00763328">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7C0E4E51" w14:textId="77777777" w:rsidR="00763328" w:rsidRDefault="00763328" w:rsidP="003C3F5A">
      <w:pPr>
        <w:pStyle w:val="breakline"/>
        <w:rPr>
          <w:color w:val="002060"/>
        </w:rPr>
      </w:pPr>
    </w:p>
    <w:p w14:paraId="7CC1F3F9" w14:textId="7536A81B" w:rsidR="00763328" w:rsidRPr="00DE1EF7" w:rsidRDefault="00763328" w:rsidP="00763328">
      <w:pPr>
        <w:pStyle w:val="LndNormale1"/>
        <w:rPr>
          <w:b/>
          <w:color w:val="002060"/>
          <w:sz w:val="28"/>
          <w:szCs w:val="28"/>
        </w:rPr>
      </w:pPr>
      <w:r>
        <w:rPr>
          <w:b/>
          <w:color w:val="002060"/>
          <w:sz w:val="28"/>
          <w:szCs w:val="28"/>
        </w:rPr>
        <w:t>COPPA MARCHE</w:t>
      </w:r>
      <w:r w:rsidRPr="00DE1EF7">
        <w:rPr>
          <w:b/>
          <w:color w:val="002060"/>
          <w:sz w:val="28"/>
          <w:szCs w:val="28"/>
        </w:rPr>
        <w:t xml:space="preserve"> CALCIO A CINQUE </w:t>
      </w:r>
      <w:r>
        <w:rPr>
          <w:b/>
          <w:color w:val="002060"/>
          <w:sz w:val="28"/>
          <w:szCs w:val="28"/>
        </w:rPr>
        <w:t>UNDER 1</w:t>
      </w:r>
      <w:r>
        <w:rPr>
          <w:b/>
          <w:color w:val="002060"/>
          <w:sz w:val="28"/>
          <w:szCs w:val="28"/>
        </w:rPr>
        <w:t>7</w:t>
      </w:r>
    </w:p>
    <w:p w14:paraId="37B98946" w14:textId="77777777" w:rsidR="00763328" w:rsidRDefault="00763328" w:rsidP="00763328">
      <w:pPr>
        <w:pStyle w:val="LndNormale1"/>
        <w:rPr>
          <w:rFonts w:cs="Arial"/>
          <w:color w:val="002060"/>
        </w:rPr>
      </w:pPr>
    </w:p>
    <w:p w14:paraId="63D418F8" w14:textId="7FC63422" w:rsidR="00763328" w:rsidRDefault="00763328" w:rsidP="00763328">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estrazione dati, </w:t>
      </w:r>
      <w:r w:rsidRPr="002922A5">
        <w:rPr>
          <w:rFonts w:ascii="Arial" w:hAnsi="Arial" w:cs="Arial"/>
          <w:color w:val="002060"/>
          <w:sz w:val="22"/>
          <w:szCs w:val="22"/>
        </w:rPr>
        <w:t xml:space="preserve">nel Comunicato Ufficiale n° </w:t>
      </w:r>
      <w:r>
        <w:rPr>
          <w:rFonts w:ascii="Arial" w:hAnsi="Arial" w:cs="Arial"/>
          <w:color w:val="002060"/>
          <w:sz w:val="22"/>
          <w:szCs w:val="22"/>
        </w:rPr>
        <w:t>31</w:t>
      </w:r>
      <w:r w:rsidRPr="002922A5">
        <w:rPr>
          <w:rFonts w:ascii="Arial" w:hAnsi="Arial" w:cs="Arial"/>
          <w:color w:val="002060"/>
          <w:sz w:val="22"/>
          <w:szCs w:val="22"/>
        </w:rPr>
        <w:t xml:space="preserve"> del </w:t>
      </w:r>
      <w:r>
        <w:rPr>
          <w:rFonts w:ascii="Arial" w:hAnsi="Arial" w:cs="Arial"/>
          <w:color w:val="002060"/>
          <w:sz w:val="22"/>
          <w:szCs w:val="22"/>
        </w:rPr>
        <w:t>2</w:t>
      </w:r>
      <w:r>
        <w:rPr>
          <w:rFonts w:ascii="Arial" w:hAnsi="Arial" w:cs="Arial"/>
          <w:color w:val="002060"/>
          <w:sz w:val="22"/>
          <w:szCs w:val="22"/>
        </w:rPr>
        <w:t>0</w:t>
      </w:r>
      <w:r w:rsidRPr="002922A5">
        <w:rPr>
          <w:rFonts w:ascii="Arial" w:hAnsi="Arial" w:cs="Arial"/>
          <w:color w:val="002060"/>
          <w:sz w:val="22"/>
          <w:szCs w:val="22"/>
        </w:rPr>
        <w:t>/</w:t>
      </w:r>
      <w:r>
        <w:rPr>
          <w:rFonts w:ascii="Arial" w:hAnsi="Arial" w:cs="Arial"/>
          <w:color w:val="002060"/>
          <w:sz w:val="22"/>
          <w:szCs w:val="22"/>
        </w:rPr>
        <w:t>10</w:t>
      </w:r>
      <w:r w:rsidRPr="002922A5">
        <w:rPr>
          <w:rFonts w:ascii="Arial" w:hAnsi="Arial" w:cs="Arial"/>
          <w:color w:val="002060"/>
          <w:sz w:val="22"/>
          <w:szCs w:val="22"/>
        </w:rPr>
        <w:t>/2023</w:t>
      </w:r>
      <w:r>
        <w:rPr>
          <w:rFonts w:ascii="Arial" w:hAnsi="Arial" w:cs="Arial"/>
          <w:color w:val="002060"/>
          <w:sz w:val="22"/>
          <w:szCs w:val="22"/>
        </w:rPr>
        <w:t xml:space="preserve"> è stata omessa la pubblicazione </w:t>
      </w:r>
      <w:r>
        <w:rPr>
          <w:rFonts w:ascii="Arial" w:hAnsi="Arial" w:cs="Arial"/>
          <w:color w:val="002060"/>
          <w:sz w:val="22"/>
          <w:szCs w:val="22"/>
        </w:rPr>
        <w:t>dei risultati delle gare in programma</w:t>
      </w:r>
      <w:r>
        <w:rPr>
          <w:rFonts w:ascii="Arial" w:hAnsi="Arial" w:cs="Arial"/>
          <w:color w:val="002060"/>
          <w:sz w:val="22"/>
          <w:szCs w:val="22"/>
        </w:rPr>
        <w:t xml:space="preserve"> </w:t>
      </w:r>
      <w:r>
        <w:rPr>
          <w:rFonts w:ascii="Arial" w:hAnsi="Arial" w:cs="Arial"/>
          <w:color w:val="002060"/>
          <w:sz w:val="22"/>
          <w:szCs w:val="22"/>
        </w:rPr>
        <w:t>il 19</w:t>
      </w:r>
      <w:r>
        <w:rPr>
          <w:rFonts w:ascii="Arial" w:hAnsi="Arial" w:cs="Arial"/>
          <w:color w:val="002060"/>
          <w:sz w:val="22"/>
          <w:szCs w:val="22"/>
        </w:rPr>
        <w:t>/</w:t>
      </w:r>
      <w:r>
        <w:rPr>
          <w:rFonts w:ascii="Arial" w:hAnsi="Arial" w:cs="Arial"/>
          <w:color w:val="002060"/>
          <w:sz w:val="22"/>
          <w:szCs w:val="22"/>
        </w:rPr>
        <w:t>10</w:t>
      </w:r>
      <w:r>
        <w:rPr>
          <w:rFonts w:ascii="Arial" w:hAnsi="Arial" w:cs="Arial"/>
          <w:color w:val="002060"/>
          <w:sz w:val="22"/>
          <w:szCs w:val="22"/>
        </w:rPr>
        <w:t xml:space="preserve">/2023 </w:t>
      </w:r>
      <w:r w:rsidRPr="00DE1EF7">
        <w:rPr>
          <w:rFonts w:ascii="Arial" w:hAnsi="Arial" w:cs="Arial"/>
          <w:color w:val="002060"/>
          <w:sz w:val="22"/>
          <w:szCs w:val="22"/>
        </w:rPr>
        <w:t>come da relativo paragrafo del presente Comunicato Ufficiale.</w:t>
      </w:r>
    </w:p>
    <w:p w14:paraId="148C76A6" w14:textId="77777777" w:rsidR="00763328" w:rsidRPr="00DE1EF7" w:rsidRDefault="00763328" w:rsidP="00763328">
      <w:pPr>
        <w:pStyle w:val="breakline"/>
        <w:jc w:val="both"/>
        <w:rPr>
          <w:rFonts w:ascii="Arial" w:hAnsi="Arial" w:cs="Arial"/>
          <w:color w:val="002060"/>
          <w:sz w:val="22"/>
          <w:szCs w:val="22"/>
        </w:rPr>
      </w:pPr>
    </w:p>
    <w:p w14:paraId="450C1D04" w14:textId="77777777" w:rsidR="00763328" w:rsidRPr="00763328" w:rsidRDefault="00763328"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2F144C4B"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45565">
        <w:rPr>
          <w:rFonts w:ascii="Arial" w:hAnsi="Arial" w:cs="Arial"/>
          <w:b/>
          <w:bCs/>
          <w:color w:val="002060"/>
        </w:rPr>
        <w:t>6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lastRenderedPageBreak/>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9FBEA8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42DF8">
        <w:rPr>
          <w:b/>
          <w:color w:val="002060"/>
          <w:u w:val="single"/>
        </w:rPr>
        <w:t>2</w:t>
      </w:r>
      <w:r w:rsidR="00545565">
        <w:rPr>
          <w:b/>
          <w:color w:val="002060"/>
          <w:u w:val="single"/>
        </w:rPr>
        <w:t>4</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64D0B" w14:textId="77777777" w:rsidR="00D26B1F" w:rsidRDefault="00D26B1F">
      <w:r>
        <w:separator/>
      </w:r>
    </w:p>
  </w:endnote>
  <w:endnote w:type="continuationSeparator" w:id="0">
    <w:p w14:paraId="55CA1E21" w14:textId="77777777" w:rsidR="00D26B1F" w:rsidRDefault="00D26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E015A35"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w:t>
    </w:r>
    <w:r w:rsidR="00DF6CE7">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B19AA" w14:textId="77777777" w:rsidR="00D26B1F" w:rsidRDefault="00D26B1F">
      <w:r>
        <w:separator/>
      </w:r>
    </w:p>
  </w:footnote>
  <w:footnote w:type="continuationSeparator" w:id="0">
    <w:p w14:paraId="02B2DF6D" w14:textId="77777777" w:rsidR="00D26B1F" w:rsidRDefault="00D26B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470C"/>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34</TotalTime>
  <Pages>1</Pages>
  <Words>2121</Words>
  <Characters>12093</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14186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2023-10-24T13:02:00Z</cp:lastPrinted>
  <dcterms:created xsi:type="dcterms:W3CDTF">2023-10-24T12:30:00Z</dcterms:created>
  <dcterms:modified xsi:type="dcterms:W3CDTF">2023-10-24T13:05:00Z</dcterms:modified>
</cp:coreProperties>
</file>